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CABC5" w14:textId="5E2B723A" w:rsidR="00350353" w:rsidRPr="006129F5" w:rsidRDefault="00977A83" w:rsidP="0027787F">
      <w:pPr>
        <w:pStyle w:val="coverpageReporttitledescription"/>
        <w:rPr>
          <w:lang w:val="en-GB"/>
        </w:rPr>
      </w:pPr>
      <w:r w:rsidRPr="006129F5">
        <w:rPr>
          <w:lang w:val="en-GB"/>
        </w:rPr>
        <w:fldChar w:fldCharType="begin">
          <w:ffData>
            <w:name w:val=""/>
            <w:enabled/>
            <w:calcOnExit w:val="0"/>
            <w:textInput>
              <w:default w:val="Additional co-existence studies between SRDs/RFIDs and E-GSM-R in the 900 MHz frequency band"/>
            </w:textInput>
          </w:ffData>
        </w:fldChar>
      </w:r>
      <w:r w:rsidRPr="006129F5">
        <w:rPr>
          <w:lang w:val="en-GB"/>
        </w:rPr>
        <w:instrText xml:space="preserve"> FORMTEXT </w:instrText>
      </w:r>
      <w:r w:rsidRPr="006129F5">
        <w:rPr>
          <w:lang w:val="en-GB"/>
        </w:rPr>
      </w:r>
      <w:r w:rsidRPr="006129F5">
        <w:rPr>
          <w:lang w:val="en-GB"/>
        </w:rPr>
        <w:fldChar w:fldCharType="separate"/>
      </w:r>
      <w:r w:rsidRPr="006129F5">
        <w:rPr>
          <w:noProof/>
          <w:lang w:val="en-GB"/>
        </w:rPr>
        <w:t>Additional co-existence studies between SRDs/RFIDs and E-GSM-R in the 900 MHz frequency band</w:t>
      </w:r>
      <w:r w:rsidRPr="006129F5">
        <w:rPr>
          <w:lang w:val="en-GB"/>
        </w:rPr>
        <w:fldChar w:fldCharType="end"/>
      </w:r>
    </w:p>
    <w:p w14:paraId="52C68945" w14:textId="0075233D" w:rsidR="00930439" w:rsidRPr="006129F5" w:rsidRDefault="0027787F" w:rsidP="00941D3A">
      <w:pPr>
        <w:pStyle w:val="coverpageapprovedDDMMYY"/>
        <w:rPr>
          <w:lang w:val="en-GB"/>
        </w:rPr>
      </w:pPr>
      <w:r w:rsidRPr="00F40C7B">
        <w:rPr>
          <w:noProof/>
          <w:lang w:val="en-GB" w:eastAsia="fr-FR"/>
        </w:rPr>
        <mc:AlternateContent>
          <mc:Choice Requires="wpg">
            <w:drawing>
              <wp:anchor distT="0" distB="0" distL="114300" distR="114300" simplePos="0" relativeHeight="251663872" behindDoc="0" locked="1" layoutInCell="1" allowOverlap="1" wp14:anchorId="23192DB6" wp14:editId="17FB628E">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3415F" w14:textId="7733176A" w:rsidR="00B4602A" w:rsidRPr="00F7440E" w:rsidRDefault="00B4602A" w:rsidP="00977A83">
                              <w:pPr>
                                <w:pStyle w:val="coverpageECCReport"/>
                                <w:shd w:val="clear" w:color="auto" w:fill="auto"/>
                                <w:jc w:val="left"/>
                              </w:pPr>
                              <w:r w:rsidRPr="006926E2">
                                <w:t>A</w:t>
                              </w:r>
                              <w:r>
                                <w:t>ddendum to</w:t>
                              </w:r>
                              <w:r w:rsidRPr="006926E2">
                                <w:t xml:space="preserve"> </w:t>
                              </w:r>
                              <w:r>
                                <w:br/>
                              </w:r>
                              <w:r w:rsidRPr="00264464">
                                <w:t xml:space="preserve">ECC Report </w:t>
                              </w:r>
                              <w:bookmarkStart w:id="0" w:name="Report_Number"/>
                              <w:r>
                                <w:t>200</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3192DB6" id="Gruppieren 15" o:spid="_x0000_s1026" style="position:absolute;left:0;text-align:left;margin-left:0;margin-top:113.4pt;width:595.3pt;height:128.15pt;z-index:25166387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5EA3415F" w14:textId="7733176A" w:rsidR="00B4602A" w:rsidRPr="00F7440E" w:rsidRDefault="00B4602A" w:rsidP="00977A83">
                        <w:pPr>
                          <w:pStyle w:val="coverpageECCReport"/>
                          <w:shd w:val="clear" w:color="auto" w:fill="auto"/>
                          <w:jc w:val="left"/>
                        </w:pPr>
                        <w:r w:rsidRPr="006926E2">
                          <w:t>A</w:t>
                        </w:r>
                        <w:r>
                          <w:t>ddendum to</w:t>
                        </w:r>
                        <w:r w:rsidRPr="006926E2">
                          <w:t xml:space="preserve"> </w:t>
                        </w:r>
                        <w:r>
                          <w:br/>
                        </w:r>
                        <w:r w:rsidRPr="00264464">
                          <w:t xml:space="preserve">ECC Report </w:t>
                        </w:r>
                        <w:bookmarkStart w:id="1" w:name="Report_Number"/>
                        <w:r>
                          <w:t>200</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F40C7B">
        <w:rPr>
          <w:lang w:val="en-GB"/>
        </w:rPr>
        <w:fldChar w:fldCharType="begin">
          <w:ffData>
            <w:name w:val="Text8"/>
            <w:enabled/>
            <w:calcOnExit w:val="0"/>
            <w:textInput>
              <w:default w:val="approved 21 May 2020"/>
            </w:textInput>
          </w:ffData>
        </w:fldChar>
      </w:r>
      <w:r w:rsidR="00F40C7B">
        <w:rPr>
          <w:lang w:val="en-GB"/>
        </w:rPr>
        <w:instrText xml:space="preserve"> </w:instrText>
      </w:r>
      <w:bookmarkStart w:id="2" w:name="Text8"/>
      <w:r w:rsidR="00F40C7B">
        <w:rPr>
          <w:lang w:val="en-GB"/>
        </w:rPr>
        <w:instrText xml:space="preserve">FORMTEXT </w:instrText>
      </w:r>
      <w:r w:rsidR="00F40C7B">
        <w:rPr>
          <w:lang w:val="en-GB"/>
        </w:rPr>
      </w:r>
      <w:r w:rsidR="00F40C7B">
        <w:rPr>
          <w:lang w:val="en-GB"/>
        </w:rPr>
        <w:fldChar w:fldCharType="separate"/>
      </w:r>
      <w:r w:rsidR="00F40C7B">
        <w:rPr>
          <w:noProof/>
          <w:lang w:val="en-GB"/>
        </w:rPr>
        <w:t>approved 21 May 2020</w:t>
      </w:r>
      <w:r w:rsidR="00F40C7B">
        <w:rPr>
          <w:lang w:val="en-GB"/>
        </w:rPr>
        <w:fldChar w:fldCharType="end"/>
      </w:r>
      <w:bookmarkEnd w:id="2"/>
    </w:p>
    <w:p w14:paraId="258CFAB4" w14:textId="38317F5C" w:rsidR="00930439" w:rsidRPr="006129F5" w:rsidRDefault="00930439" w:rsidP="00673A9B">
      <w:pPr>
        <w:pStyle w:val="coverpagelastupdatedDDMMYY"/>
        <w:rPr>
          <w:lang w:val="en-GB"/>
        </w:rPr>
      </w:pPr>
      <w:r w:rsidRPr="00F40C7B">
        <w:rPr>
          <w:noProof/>
          <w:lang w:val="en-GB" w:eastAsia="fr-FR"/>
        </w:rPr>
        <mc:AlternateContent>
          <mc:Choice Requires="wps">
            <w:drawing>
              <wp:anchor distT="0" distB="0" distL="114300" distR="114300" simplePos="0" relativeHeight="251661824" behindDoc="0" locked="1" layoutInCell="1" allowOverlap="1" wp14:anchorId="2200A759" wp14:editId="0E20B8EF">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4D7F3" id="Rectangle 8" o:spid="_x0000_s1026" style="position:absolute;margin-left:-.1pt;margin-top:771.95pt;width:595.25pt;height:1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032B3C" w:rsidRPr="006129F5">
        <w:rPr>
          <w:lang w:val="en-GB"/>
        </w:rPr>
        <w:fldChar w:fldCharType="begin">
          <w:ffData>
            <w:name w:val="Text3"/>
            <w:enabled/>
            <w:calcOnExit w:val="0"/>
            <w:textInput/>
          </w:ffData>
        </w:fldChar>
      </w:r>
      <w:r w:rsidR="00032B3C" w:rsidRPr="006129F5">
        <w:rPr>
          <w:lang w:val="en-GB"/>
        </w:rPr>
        <w:instrText xml:space="preserve"> </w:instrText>
      </w:r>
      <w:bookmarkStart w:id="3" w:name="Text3"/>
      <w:r w:rsidR="00032B3C" w:rsidRPr="006129F5">
        <w:rPr>
          <w:lang w:val="en-GB"/>
        </w:rPr>
        <w:instrText xml:space="preserve">FORMTEXT </w:instrText>
      </w:r>
      <w:r w:rsidR="00032B3C" w:rsidRPr="006129F5">
        <w:rPr>
          <w:lang w:val="en-GB"/>
        </w:rPr>
      </w:r>
      <w:r w:rsidR="00032B3C" w:rsidRPr="006129F5">
        <w:rPr>
          <w:lang w:val="en-GB"/>
        </w:rPr>
        <w:fldChar w:fldCharType="separate"/>
      </w:r>
      <w:r w:rsidR="00032B3C" w:rsidRPr="006129F5">
        <w:rPr>
          <w:noProof/>
          <w:lang w:val="en-GB"/>
        </w:rPr>
        <w:t> </w:t>
      </w:r>
      <w:r w:rsidR="00032B3C" w:rsidRPr="006129F5">
        <w:rPr>
          <w:noProof/>
          <w:lang w:val="en-GB"/>
        </w:rPr>
        <w:t> </w:t>
      </w:r>
      <w:r w:rsidR="00032B3C" w:rsidRPr="006129F5">
        <w:rPr>
          <w:noProof/>
          <w:lang w:val="en-GB"/>
        </w:rPr>
        <w:t> </w:t>
      </w:r>
      <w:r w:rsidR="00032B3C" w:rsidRPr="006129F5">
        <w:rPr>
          <w:noProof/>
          <w:lang w:val="en-GB"/>
        </w:rPr>
        <w:t> </w:t>
      </w:r>
      <w:r w:rsidR="00032B3C" w:rsidRPr="006129F5">
        <w:rPr>
          <w:noProof/>
          <w:lang w:val="en-GB"/>
        </w:rPr>
        <w:t> </w:t>
      </w:r>
      <w:r w:rsidR="00032B3C" w:rsidRPr="006129F5">
        <w:rPr>
          <w:lang w:val="en-GB"/>
        </w:rPr>
        <w:fldChar w:fldCharType="end"/>
      </w:r>
      <w:bookmarkEnd w:id="3"/>
    </w:p>
    <w:p w14:paraId="4074A82E" w14:textId="77777777" w:rsidR="00295B58" w:rsidRPr="006129F5" w:rsidRDefault="00295B58" w:rsidP="00295B58">
      <w:pPr>
        <w:pStyle w:val="coverpageapprovedDDMMYY"/>
        <w:rPr>
          <w:lang w:val="en-GB"/>
        </w:rPr>
      </w:pPr>
    </w:p>
    <w:p w14:paraId="74C06108" w14:textId="023D3A15" w:rsidR="008A54FC" w:rsidRPr="006129F5" w:rsidRDefault="00307E45" w:rsidP="009465E0">
      <w:pPr>
        <w:pStyle w:val="Heading1"/>
        <w:rPr>
          <w:lang w:val="en-GB"/>
        </w:rPr>
      </w:pPr>
      <w:bookmarkStart w:id="4" w:name="_Toc36210969"/>
      <w:bookmarkStart w:id="5" w:name="_Toc41548438"/>
      <w:bookmarkStart w:id="6" w:name="_Toc39503503"/>
      <w:r w:rsidRPr="006129F5">
        <w:rPr>
          <w:lang w:val="en-GB"/>
        </w:rPr>
        <w:lastRenderedPageBreak/>
        <w:t>Summary</w:t>
      </w:r>
      <w:bookmarkEnd w:id="4"/>
      <w:bookmarkEnd w:id="5"/>
      <w:r w:rsidRPr="006129F5">
        <w:rPr>
          <w:lang w:val="en-GB"/>
        </w:rPr>
        <w:t xml:space="preserve"> </w:t>
      </w:r>
      <w:bookmarkEnd w:id="6"/>
    </w:p>
    <w:p w14:paraId="1357561D" w14:textId="1C3E2FCB" w:rsidR="00E678F0" w:rsidRPr="006129F5" w:rsidRDefault="00E678F0" w:rsidP="00C834A0">
      <w:pPr>
        <w:pStyle w:val="ECCTabletext"/>
        <w:spacing w:before="240"/>
        <w:rPr>
          <w:rStyle w:val="ECCParagraph"/>
          <w:rFonts w:cs="Arial"/>
          <w:b/>
          <w:bCs/>
          <w:caps/>
          <w:color w:val="D2232A"/>
          <w:kern w:val="32"/>
          <w:szCs w:val="32"/>
        </w:rPr>
      </w:pPr>
      <w:r w:rsidRPr="006129F5">
        <w:rPr>
          <w:rStyle w:val="ECCParagraph"/>
        </w:rPr>
        <w:t xml:space="preserve">ECC Report 200 </w:t>
      </w:r>
      <w:r w:rsidR="00220D2D" w:rsidRPr="006129F5">
        <w:rPr>
          <w:rStyle w:val="ECCParagraph"/>
        </w:rPr>
        <w:t xml:space="preserve">covers </w:t>
      </w:r>
      <w:r w:rsidRPr="006129F5">
        <w:rPr>
          <w:rStyle w:val="ECCParagraph"/>
        </w:rPr>
        <w:t xml:space="preserve">co-existence between </w:t>
      </w:r>
      <w:r w:rsidR="00B01477" w:rsidRPr="006129F5">
        <w:rPr>
          <w:rStyle w:val="ECCParagraph"/>
        </w:rPr>
        <w:t>S</w:t>
      </w:r>
      <w:r w:rsidRPr="006129F5">
        <w:rPr>
          <w:rStyle w:val="ECCParagraph"/>
        </w:rPr>
        <w:t>hort</w:t>
      </w:r>
      <w:r w:rsidR="0047157B" w:rsidRPr="006129F5">
        <w:rPr>
          <w:rStyle w:val="ECCParagraph"/>
        </w:rPr>
        <w:t xml:space="preserve"> </w:t>
      </w:r>
      <w:r w:rsidR="00B01477" w:rsidRPr="006129F5">
        <w:rPr>
          <w:rStyle w:val="ECCParagraph"/>
        </w:rPr>
        <w:t>R</w:t>
      </w:r>
      <w:r w:rsidRPr="006129F5">
        <w:rPr>
          <w:rStyle w:val="ECCParagraph"/>
        </w:rPr>
        <w:t xml:space="preserve">ange </w:t>
      </w:r>
      <w:r w:rsidR="00B01477" w:rsidRPr="006129F5">
        <w:rPr>
          <w:rStyle w:val="ECCParagraph"/>
        </w:rPr>
        <w:t>D</w:t>
      </w:r>
      <w:r w:rsidRPr="006129F5">
        <w:rPr>
          <w:rStyle w:val="ECCParagraph"/>
        </w:rPr>
        <w:t>evices (SRDs) and different incumbent systems operating in the frequency bands 870-876 MHz and 915-921 MHz, including E-GSM-R. It concludes that co-frequency sharing with E-GSM-R is generally not possible without applying additional mitigation techniques. The mitigation techniques have not been studied in ECC Report 200.</w:t>
      </w:r>
    </w:p>
    <w:p w14:paraId="188F40B9" w14:textId="303FD795" w:rsidR="00E678F0" w:rsidRPr="006129F5" w:rsidRDefault="00E678F0" w:rsidP="00C834A0">
      <w:pPr>
        <w:pStyle w:val="ECCTabletext"/>
        <w:spacing w:before="240"/>
        <w:rPr>
          <w:rStyle w:val="ECCParagraph"/>
        </w:rPr>
      </w:pPr>
      <w:r w:rsidRPr="006129F5">
        <w:rPr>
          <w:rStyle w:val="ECCParagraph"/>
        </w:rPr>
        <w:t xml:space="preserve">This </w:t>
      </w:r>
      <w:r w:rsidR="00307E45" w:rsidRPr="006129F5">
        <w:rPr>
          <w:rStyle w:val="ECCParagraph"/>
        </w:rPr>
        <w:t xml:space="preserve">Addendum </w:t>
      </w:r>
      <w:r w:rsidR="00E251B3" w:rsidRPr="006129F5">
        <w:rPr>
          <w:rStyle w:val="ECCParagraph"/>
        </w:rPr>
        <w:t xml:space="preserve">complements ECC Report 200 and </w:t>
      </w:r>
      <w:r w:rsidRPr="006129F5">
        <w:rPr>
          <w:rStyle w:val="ECCParagraph"/>
        </w:rPr>
        <w:t>assesses separation distances </w:t>
      </w:r>
      <w:r w:rsidR="000709F6" w:rsidRPr="006129F5">
        <w:rPr>
          <w:rStyle w:val="ECCParagraph"/>
        </w:rPr>
        <w:t xml:space="preserve">between </w:t>
      </w:r>
      <w:r w:rsidRPr="006129F5">
        <w:rPr>
          <w:rStyle w:val="ECCParagraph"/>
        </w:rPr>
        <w:t xml:space="preserve">E-GSM-R applications operating in the frequency bands 873-876 MHz/918-921 MHz </w:t>
      </w:r>
      <w:r w:rsidR="000709F6" w:rsidRPr="006129F5">
        <w:rPr>
          <w:rStyle w:val="ECCParagraph"/>
        </w:rPr>
        <w:t xml:space="preserve">and </w:t>
      </w:r>
      <w:r w:rsidRPr="006129F5">
        <w:rPr>
          <w:rStyle w:val="ECCParagraph"/>
        </w:rPr>
        <w:t>SRDs/RFIDs operating in the frequency bands 874-87</w:t>
      </w:r>
      <w:r w:rsidR="005B75C5" w:rsidRPr="006129F5">
        <w:rPr>
          <w:rStyle w:val="ECCParagraph"/>
        </w:rPr>
        <w:t>4.4</w:t>
      </w:r>
      <w:r w:rsidRPr="006129F5">
        <w:rPr>
          <w:rStyle w:val="ECCParagraph"/>
        </w:rPr>
        <w:t xml:space="preserve"> MHz</w:t>
      </w:r>
      <w:r w:rsidR="00730A0F" w:rsidRPr="006129F5">
        <w:rPr>
          <w:rStyle w:val="ECCParagraph"/>
        </w:rPr>
        <w:t xml:space="preserve"> </w:t>
      </w:r>
      <w:r w:rsidRPr="006129F5">
        <w:rPr>
          <w:rStyle w:val="ECCParagraph"/>
        </w:rPr>
        <w:t>/</w:t>
      </w:r>
      <w:r w:rsidR="00730A0F" w:rsidRPr="006129F5">
        <w:rPr>
          <w:rStyle w:val="ECCParagraph"/>
        </w:rPr>
        <w:t xml:space="preserve"> </w:t>
      </w:r>
      <w:r w:rsidRPr="006129F5">
        <w:rPr>
          <w:rStyle w:val="ECCParagraph"/>
        </w:rPr>
        <w:t>915-9</w:t>
      </w:r>
      <w:r w:rsidR="00F46DE6" w:rsidRPr="006129F5">
        <w:rPr>
          <w:rStyle w:val="ECCParagraph"/>
        </w:rPr>
        <w:t>19.4</w:t>
      </w:r>
      <w:r w:rsidRPr="006129F5">
        <w:rPr>
          <w:rStyle w:val="ECCParagraph"/>
        </w:rPr>
        <w:t xml:space="preserve"> MH</w:t>
      </w:r>
      <w:r w:rsidR="00B01477" w:rsidRPr="006129F5">
        <w:rPr>
          <w:rStyle w:val="ECCParagraph"/>
        </w:rPr>
        <w:t>z</w:t>
      </w:r>
      <w:r w:rsidRPr="006129F5">
        <w:rPr>
          <w:rStyle w:val="ECCParagraph"/>
        </w:rPr>
        <w:t>.</w:t>
      </w:r>
      <w:r w:rsidR="008E6418" w:rsidRPr="000E71A7">
        <w:t xml:space="preserve"> </w:t>
      </w:r>
    </w:p>
    <w:p w14:paraId="2902431D" w14:textId="20BF95F6" w:rsidR="00193DB3" w:rsidRPr="006129F5" w:rsidRDefault="00193DB3" w:rsidP="00193DB3">
      <w:r w:rsidRPr="006129F5">
        <w:t xml:space="preserve">MCL calculations show that </w:t>
      </w:r>
      <w:r w:rsidR="008E6418" w:rsidRPr="006129F5">
        <w:t xml:space="preserve">for </w:t>
      </w:r>
      <w:r w:rsidRPr="006129F5">
        <w:t>co-existence between E-GSM-R and SRDs operating co-frequency in the frequency bands 874-874.4 MHz and 918-919.4 MHz separation distances range up to 64 km</w:t>
      </w:r>
      <w:r w:rsidR="008E6418" w:rsidRPr="006129F5">
        <w:t xml:space="preserve"> in worst</w:t>
      </w:r>
      <w:r w:rsidR="00806C8B" w:rsidRPr="006129F5">
        <w:t>-</w:t>
      </w:r>
      <w:r w:rsidR="008E6418" w:rsidRPr="006129F5">
        <w:t>case scenario</w:t>
      </w:r>
      <w:r w:rsidRPr="006129F5">
        <w:t xml:space="preserve">. </w:t>
      </w:r>
    </w:p>
    <w:p w14:paraId="56D5803B" w14:textId="3B08A89B" w:rsidR="00193DB3" w:rsidRPr="006129F5" w:rsidRDefault="008C7792" w:rsidP="00193DB3">
      <w:r w:rsidRPr="006129F5">
        <w:t>A s</w:t>
      </w:r>
      <w:r w:rsidR="00193DB3" w:rsidRPr="006129F5">
        <w:t xml:space="preserve">tatistical analysis in the 870-874.4 MHz band shows that </w:t>
      </w:r>
      <w:r w:rsidR="00F76DA0" w:rsidRPr="006129F5">
        <w:t xml:space="preserve">for co-frequency operation the </w:t>
      </w:r>
      <w:r w:rsidR="00193DB3" w:rsidRPr="006129F5">
        <w:t xml:space="preserve">separation distances lie between 7 km and 39 km. The exact spectrum used by SRDs affects the probability of interference to any </w:t>
      </w:r>
      <w:r w:rsidR="00AD72BA" w:rsidRPr="006129F5">
        <w:t>of</w:t>
      </w:r>
      <w:r w:rsidR="00193DB3" w:rsidRPr="006129F5">
        <w:t xml:space="preserve"> </w:t>
      </w:r>
      <w:r w:rsidRPr="006129F5">
        <w:t>E-</w:t>
      </w:r>
      <w:r w:rsidR="00193DB3" w:rsidRPr="006129F5">
        <w:t>GSM-R channel</w:t>
      </w:r>
      <w:r w:rsidR="00AD72BA" w:rsidRPr="006129F5">
        <w:t>s</w:t>
      </w:r>
      <w:r w:rsidR="00193DB3" w:rsidRPr="006129F5">
        <w:t>, but also the number of channels affected.</w:t>
      </w:r>
    </w:p>
    <w:p w14:paraId="57A54953" w14:textId="56391807" w:rsidR="00193DB3" w:rsidRPr="006129F5" w:rsidRDefault="00193DB3" w:rsidP="00193DB3">
      <w:r w:rsidRPr="006129F5">
        <w:t xml:space="preserve">It should be noted that </w:t>
      </w:r>
      <w:r w:rsidR="00F76DA0" w:rsidRPr="006129F5">
        <w:t xml:space="preserve">for co-frequency operation </w:t>
      </w:r>
      <w:r w:rsidRPr="006129F5">
        <w:t xml:space="preserve">the long separation distances of several tens of kilometres are calculated for those 20% of locations representing low propagation losses and may not apply for cases where for example, mountains or high hills are surrounding the location of the </w:t>
      </w:r>
      <w:r w:rsidR="00F76DA0" w:rsidRPr="006129F5">
        <w:t>E-</w:t>
      </w:r>
      <w:r w:rsidRPr="006129F5">
        <w:t>GSM-R BTS antenna and are limiting the SRD interference range accordingly.</w:t>
      </w:r>
    </w:p>
    <w:p w14:paraId="2C8047A5" w14:textId="7EF62983" w:rsidR="00F76DA0" w:rsidRPr="006129F5" w:rsidRDefault="00F76DA0" w:rsidP="00193DB3">
      <w:pPr>
        <w:rPr>
          <w:rStyle w:val="ECCParagraph"/>
        </w:rPr>
      </w:pPr>
      <w:r w:rsidRPr="006129F5">
        <w:rPr>
          <w:rStyle w:val="ECCParagraph"/>
        </w:rPr>
        <w:t xml:space="preserve">The computed separation distances are presented in sections </w:t>
      </w:r>
      <w:r w:rsidR="00806C8B" w:rsidRPr="006129F5">
        <w:rPr>
          <w:rStyle w:val="ECCParagraph"/>
        </w:rPr>
        <w:fldChar w:fldCharType="begin"/>
      </w:r>
      <w:r w:rsidR="00806C8B" w:rsidRPr="006129F5">
        <w:rPr>
          <w:rStyle w:val="ECCParagraph"/>
        </w:rPr>
        <w:instrText xml:space="preserve"> REF _Ref39559170 \r \h </w:instrText>
      </w:r>
      <w:r w:rsidR="00806C8B" w:rsidRPr="006129F5">
        <w:rPr>
          <w:rStyle w:val="ECCParagraph"/>
        </w:rPr>
      </w:r>
      <w:r w:rsidR="00806C8B" w:rsidRPr="006129F5">
        <w:rPr>
          <w:rStyle w:val="ECCParagraph"/>
        </w:rPr>
        <w:fldChar w:fldCharType="separate"/>
      </w:r>
      <w:r w:rsidR="00806C8B" w:rsidRPr="006129F5">
        <w:rPr>
          <w:rStyle w:val="ECCParagraph"/>
        </w:rPr>
        <w:t>2.1</w:t>
      </w:r>
      <w:r w:rsidR="00806C8B" w:rsidRPr="006129F5">
        <w:rPr>
          <w:rStyle w:val="ECCParagraph"/>
        </w:rPr>
        <w:fldChar w:fldCharType="end"/>
      </w:r>
      <w:r w:rsidRPr="006129F5">
        <w:rPr>
          <w:rStyle w:val="ECCParagraph"/>
        </w:rPr>
        <w:t xml:space="preserve"> and </w:t>
      </w:r>
      <w:r w:rsidR="00806C8B" w:rsidRPr="006129F5">
        <w:rPr>
          <w:rStyle w:val="ECCParagraph"/>
        </w:rPr>
        <w:fldChar w:fldCharType="begin"/>
      </w:r>
      <w:r w:rsidR="00806C8B" w:rsidRPr="006129F5">
        <w:rPr>
          <w:rStyle w:val="ECCParagraph"/>
        </w:rPr>
        <w:instrText xml:space="preserve"> REF _Ref39559190 \r \h </w:instrText>
      </w:r>
      <w:r w:rsidR="00806C8B" w:rsidRPr="006129F5">
        <w:rPr>
          <w:rStyle w:val="ECCParagraph"/>
        </w:rPr>
      </w:r>
      <w:r w:rsidR="00806C8B" w:rsidRPr="006129F5">
        <w:rPr>
          <w:rStyle w:val="ECCParagraph"/>
        </w:rPr>
        <w:fldChar w:fldCharType="separate"/>
      </w:r>
      <w:r w:rsidR="00806C8B" w:rsidRPr="006129F5">
        <w:rPr>
          <w:rStyle w:val="ECCParagraph"/>
        </w:rPr>
        <w:t>2.2</w:t>
      </w:r>
      <w:r w:rsidR="00806C8B" w:rsidRPr="006129F5">
        <w:rPr>
          <w:rStyle w:val="ECCParagraph"/>
        </w:rPr>
        <w:fldChar w:fldCharType="end"/>
      </w:r>
      <w:r w:rsidRPr="006129F5">
        <w:rPr>
          <w:rStyle w:val="ECCParagraph"/>
        </w:rPr>
        <w:t xml:space="preserve"> of this Addendum.</w:t>
      </w:r>
    </w:p>
    <w:p w14:paraId="4AB2B6CC" w14:textId="168686FE" w:rsidR="00F77680" w:rsidRPr="006129F5" w:rsidRDefault="00F77680" w:rsidP="00FB5C5F">
      <w:pPr>
        <w:pStyle w:val="ECCTabletext"/>
        <w:rPr>
          <w:rStyle w:val="ECCParagraph"/>
        </w:rPr>
      </w:pPr>
      <w:r w:rsidRPr="006129F5">
        <w:rPr>
          <w:rStyle w:val="ECCParagraph"/>
        </w:rPr>
        <w:br w:type="page"/>
      </w:r>
    </w:p>
    <w:p w14:paraId="451B95C9" w14:textId="77777777" w:rsidR="00F77680" w:rsidRPr="006129F5" w:rsidRDefault="00F77680" w:rsidP="00E2303A">
      <w:pPr>
        <w:pStyle w:val="coverpageTableofContent"/>
        <w:rPr>
          <w:noProof w:val="0"/>
          <w:lang w:val="en-GB"/>
        </w:rPr>
      </w:pPr>
    </w:p>
    <w:p w14:paraId="4E4E2C84" w14:textId="2A46CD31" w:rsidR="008A54FC" w:rsidRPr="006129F5" w:rsidRDefault="005C5A96" w:rsidP="00E2303A">
      <w:pPr>
        <w:pStyle w:val="coverpageTableofContent"/>
        <w:rPr>
          <w:noProof w:val="0"/>
          <w:lang w:val="en-GB"/>
        </w:rPr>
      </w:pPr>
      <w:r w:rsidRPr="006129F5">
        <w:rPr>
          <w:lang w:val="en-GB" w:eastAsia="fr-FR"/>
        </w:rPr>
        <mc:AlternateContent>
          <mc:Choice Requires="wps">
            <w:drawing>
              <wp:anchor distT="0" distB="0" distL="114300" distR="114300" simplePos="0" relativeHeight="251648512" behindDoc="1" locked="1" layoutInCell="1" allowOverlap="1" wp14:anchorId="186353C3" wp14:editId="35911663">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EEFF2" w14:textId="77777777" w:rsidR="00B4602A" w:rsidRPr="005C5A96" w:rsidRDefault="00B4602A" w:rsidP="005C5A96">
                            <w:pPr>
                              <w:pStyle w:val="coverpageTableofContent"/>
                            </w:pPr>
                          </w:p>
                          <w:p w14:paraId="5967F76C" w14:textId="77777777" w:rsidR="00B4602A" w:rsidRDefault="00B4602A" w:rsidP="00E2303A">
                            <w:pPr>
                              <w:pStyle w:val="coverpageTableofContent"/>
                            </w:pPr>
                          </w:p>
                          <w:p w14:paraId="048BC247" w14:textId="77777777" w:rsidR="00B4602A" w:rsidRPr="003226D8" w:rsidRDefault="00B4602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353C3" id="Rectangle 21" o:spid="_x0000_s1034" style="position:absolute;left:0;text-align:left;margin-left:0;margin-top:70.9pt;width:597.25pt;height:56.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519EEFF2" w14:textId="77777777" w:rsidR="00B4602A" w:rsidRPr="005C5A96" w:rsidRDefault="00B4602A" w:rsidP="005C5A96">
                      <w:pPr>
                        <w:pStyle w:val="coverpageTableofContent"/>
                      </w:pPr>
                    </w:p>
                    <w:p w14:paraId="5967F76C" w14:textId="77777777" w:rsidR="00B4602A" w:rsidRDefault="00B4602A" w:rsidP="00E2303A">
                      <w:pPr>
                        <w:pStyle w:val="coverpageTableofContent"/>
                      </w:pPr>
                    </w:p>
                    <w:p w14:paraId="048BC247" w14:textId="77777777" w:rsidR="00B4602A" w:rsidRPr="003226D8" w:rsidRDefault="00B4602A" w:rsidP="004930E1">
                      <w:pPr>
                        <w:rPr>
                          <w:rStyle w:val="ECCParagraph"/>
                        </w:rPr>
                      </w:pPr>
                    </w:p>
                  </w:txbxContent>
                </v:textbox>
                <w10:wrap anchorx="page" anchory="page"/>
                <w10:anchorlock/>
              </v:rect>
            </w:pict>
          </mc:Fallback>
        </mc:AlternateContent>
      </w:r>
      <w:r w:rsidR="00E059C5" w:rsidRPr="006129F5">
        <w:rPr>
          <w:noProof w:val="0"/>
          <w:lang w:val="en-GB"/>
        </w:rPr>
        <w:t>T</w:t>
      </w:r>
      <w:r w:rsidR="00763BA3" w:rsidRPr="006129F5">
        <w:rPr>
          <w:noProof w:val="0"/>
          <w:lang w:val="en-GB"/>
        </w:rPr>
        <w:t>ABLE OF CONTENTS</w:t>
      </w:r>
    </w:p>
    <w:p w14:paraId="280E9E65" w14:textId="77777777" w:rsidR="00067793" w:rsidRPr="006129F5"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53DF4562" w14:textId="77777777" w:rsidR="00120A17" w:rsidRPr="006129F5" w:rsidRDefault="00120A17" w:rsidP="00264464">
          <w:pPr>
            <w:rPr>
              <w:rStyle w:val="ECCParagraph"/>
            </w:rPr>
          </w:pPr>
        </w:p>
        <w:p w14:paraId="2683BEBE" w14:textId="2B25FB30" w:rsidR="002406ED" w:rsidRDefault="00A90997">
          <w:pPr>
            <w:pStyle w:val="TOC1"/>
            <w:rPr>
              <w:rFonts w:asciiTheme="minorHAnsi" w:eastAsiaTheme="minorEastAsia" w:hAnsiTheme="minorHAnsi" w:cstheme="minorBidi"/>
              <w:b w:val="0"/>
              <w:noProof/>
              <w:sz w:val="22"/>
              <w:szCs w:val="22"/>
              <w:lang w:val="da-DK" w:eastAsia="da-DK"/>
            </w:rPr>
          </w:pPr>
          <w:r w:rsidRPr="006129F5">
            <w:rPr>
              <w:rStyle w:val="ECCParagraph"/>
              <w:b w:val="0"/>
            </w:rPr>
            <w:fldChar w:fldCharType="begin"/>
          </w:r>
          <w:r w:rsidRPr="006129F5">
            <w:rPr>
              <w:rStyle w:val="ECCParagraph"/>
              <w:b w:val="0"/>
            </w:rPr>
            <w:instrText xml:space="preserve"> TOC \o "1-4" \h \z \t "ECC Annex heading1;1" </w:instrText>
          </w:r>
          <w:r w:rsidRPr="006129F5">
            <w:rPr>
              <w:rStyle w:val="ECCParagraph"/>
              <w:b w:val="0"/>
            </w:rPr>
            <w:fldChar w:fldCharType="separate"/>
          </w:r>
          <w:hyperlink w:anchor="_Toc41548438" w:history="1">
            <w:r w:rsidR="002406ED" w:rsidRPr="004E12FD">
              <w:rPr>
                <w:rStyle w:val="Hyperlink"/>
                <w:noProof/>
              </w:rPr>
              <w:t>0</w:t>
            </w:r>
            <w:r w:rsidR="002406ED">
              <w:rPr>
                <w:rFonts w:asciiTheme="minorHAnsi" w:eastAsiaTheme="minorEastAsia" w:hAnsiTheme="minorHAnsi" w:cstheme="minorBidi"/>
                <w:b w:val="0"/>
                <w:noProof/>
                <w:sz w:val="22"/>
                <w:szCs w:val="22"/>
                <w:lang w:val="da-DK" w:eastAsia="da-DK"/>
              </w:rPr>
              <w:tab/>
            </w:r>
            <w:r w:rsidR="002406ED" w:rsidRPr="004E12FD">
              <w:rPr>
                <w:rStyle w:val="Hyperlink"/>
                <w:noProof/>
              </w:rPr>
              <w:t>Summary</w:t>
            </w:r>
            <w:r w:rsidR="002406ED">
              <w:rPr>
                <w:noProof/>
                <w:webHidden/>
              </w:rPr>
              <w:tab/>
            </w:r>
            <w:r w:rsidR="002406ED">
              <w:rPr>
                <w:noProof/>
                <w:webHidden/>
              </w:rPr>
              <w:fldChar w:fldCharType="begin"/>
            </w:r>
            <w:r w:rsidR="002406ED">
              <w:rPr>
                <w:noProof/>
                <w:webHidden/>
              </w:rPr>
              <w:instrText xml:space="preserve"> PAGEREF _Toc41548438 \h </w:instrText>
            </w:r>
            <w:r w:rsidR="002406ED">
              <w:rPr>
                <w:noProof/>
                <w:webHidden/>
              </w:rPr>
            </w:r>
            <w:r w:rsidR="002406ED">
              <w:rPr>
                <w:noProof/>
                <w:webHidden/>
              </w:rPr>
              <w:fldChar w:fldCharType="separate"/>
            </w:r>
            <w:r w:rsidR="002406ED">
              <w:rPr>
                <w:noProof/>
                <w:webHidden/>
              </w:rPr>
              <w:t>2</w:t>
            </w:r>
            <w:r w:rsidR="002406ED">
              <w:rPr>
                <w:noProof/>
                <w:webHidden/>
              </w:rPr>
              <w:fldChar w:fldCharType="end"/>
            </w:r>
          </w:hyperlink>
        </w:p>
        <w:p w14:paraId="2739562B" w14:textId="4446BFA8" w:rsidR="002406ED" w:rsidRDefault="00930AFF">
          <w:pPr>
            <w:pStyle w:val="TOC1"/>
            <w:rPr>
              <w:rFonts w:asciiTheme="minorHAnsi" w:eastAsiaTheme="minorEastAsia" w:hAnsiTheme="minorHAnsi" w:cstheme="minorBidi"/>
              <w:b w:val="0"/>
              <w:noProof/>
              <w:sz w:val="22"/>
              <w:szCs w:val="22"/>
              <w:lang w:val="da-DK" w:eastAsia="da-DK"/>
            </w:rPr>
          </w:pPr>
          <w:hyperlink w:anchor="_Toc41548439" w:history="1">
            <w:r w:rsidR="002406ED" w:rsidRPr="004E12FD">
              <w:rPr>
                <w:rStyle w:val="Hyperlink"/>
                <w:noProof/>
              </w:rPr>
              <w:t>1</w:t>
            </w:r>
            <w:r w:rsidR="002406ED">
              <w:rPr>
                <w:rFonts w:asciiTheme="minorHAnsi" w:eastAsiaTheme="minorEastAsia" w:hAnsiTheme="minorHAnsi" w:cstheme="minorBidi"/>
                <w:b w:val="0"/>
                <w:noProof/>
                <w:sz w:val="22"/>
                <w:szCs w:val="22"/>
                <w:lang w:val="da-DK" w:eastAsia="da-DK"/>
              </w:rPr>
              <w:tab/>
            </w:r>
            <w:r w:rsidR="002406ED" w:rsidRPr="004E12FD">
              <w:rPr>
                <w:rStyle w:val="Hyperlink"/>
                <w:noProof/>
              </w:rPr>
              <w:t>Introduction</w:t>
            </w:r>
            <w:r w:rsidR="002406ED">
              <w:rPr>
                <w:noProof/>
                <w:webHidden/>
              </w:rPr>
              <w:tab/>
            </w:r>
            <w:r w:rsidR="002406ED">
              <w:rPr>
                <w:noProof/>
                <w:webHidden/>
              </w:rPr>
              <w:fldChar w:fldCharType="begin"/>
            </w:r>
            <w:r w:rsidR="002406ED">
              <w:rPr>
                <w:noProof/>
                <w:webHidden/>
              </w:rPr>
              <w:instrText xml:space="preserve"> PAGEREF _Toc41548439 \h </w:instrText>
            </w:r>
            <w:r w:rsidR="002406ED">
              <w:rPr>
                <w:noProof/>
                <w:webHidden/>
              </w:rPr>
            </w:r>
            <w:r w:rsidR="002406ED">
              <w:rPr>
                <w:noProof/>
                <w:webHidden/>
              </w:rPr>
              <w:fldChar w:fldCharType="separate"/>
            </w:r>
            <w:r w:rsidR="002406ED">
              <w:rPr>
                <w:noProof/>
                <w:webHidden/>
              </w:rPr>
              <w:t>5</w:t>
            </w:r>
            <w:r w:rsidR="002406ED">
              <w:rPr>
                <w:noProof/>
                <w:webHidden/>
              </w:rPr>
              <w:fldChar w:fldCharType="end"/>
            </w:r>
          </w:hyperlink>
        </w:p>
        <w:p w14:paraId="5DAB6C9C" w14:textId="294809A2" w:rsidR="002406ED" w:rsidRDefault="00930AFF">
          <w:pPr>
            <w:pStyle w:val="TOC1"/>
            <w:rPr>
              <w:rFonts w:asciiTheme="minorHAnsi" w:eastAsiaTheme="minorEastAsia" w:hAnsiTheme="minorHAnsi" w:cstheme="minorBidi"/>
              <w:b w:val="0"/>
              <w:noProof/>
              <w:sz w:val="22"/>
              <w:szCs w:val="22"/>
              <w:lang w:val="da-DK" w:eastAsia="da-DK"/>
            </w:rPr>
          </w:pPr>
          <w:hyperlink w:anchor="_Toc41548440" w:history="1">
            <w:r w:rsidR="002406ED" w:rsidRPr="004E12FD">
              <w:rPr>
                <w:rStyle w:val="Hyperlink"/>
                <w:noProof/>
              </w:rPr>
              <w:t>2</w:t>
            </w:r>
            <w:r w:rsidR="002406ED">
              <w:rPr>
                <w:rFonts w:asciiTheme="minorHAnsi" w:eastAsiaTheme="minorEastAsia" w:hAnsiTheme="minorHAnsi" w:cstheme="minorBidi"/>
                <w:b w:val="0"/>
                <w:noProof/>
                <w:sz w:val="22"/>
                <w:szCs w:val="22"/>
                <w:lang w:val="da-DK" w:eastAsia="da-DK"/>
              </w:rPr>
              <w:tab/>
            </w:r>
            <w:r w:rsidR="002406ED" w:rsidRPr="004E12FD">
              <w:rPr>
                <w:rStyle w:val="Hyperlink"/>
                <w:noProof/>
              </w:rPr>
              <w:t>Separation distances considered for co-existence between SRDs and E-GSM-R</w:t>
            </w:r>
            <w:r w:rsidR="002406ED">
              <w:rPr>
                <w:noProof/>
                <w:webHidden/>
              </w:rPr>
              <w:tab/>
            </w:r>
            <w:r w:rsidR="002406ED">
              <w:rPr>
                <w:noProof/>
                <w:webHidden/>
              </w:rPr>
              <w:fldChar w:fldCharType="begin"/>
            </w:r>
            <w:r w:rsidR="002406ED">
              <w:rPr>
                <w:noProof/>
                <w:webHidden/>
              </w:rPr>
              <w:instrText xml:space="preserve"> PAGEREF _Toc41548440 \h </w:instrText>
            </w:r>
            <w:r w:rsidR="002406ED">
              <w:rPr>
                <w:noProof/>
                <w:webHidden/>
              </w:rPr>
            </w:r>
            <w:r w:rsidR="002406ED">
              <w:rPr>
                <w:noProof/>
                <w:webHidden/>
              </w:rPr>
              <w:fldChar w:fldCharType="separate"/>
            </w:r>
            <w:r w:rsidR="002406ED">
              <w:rPr>
                <w:noProof/>
                <w:webHidden/>
              </w:rPr>
              <w:t>6</w:t>
            </w:r>
            <w:r w:rsidR="002406ED">
              <w:rPr>
                <w:noProof/>
                <w:webHidden/>
              </w:rPr>
              <w:fldChar w:fldCharType="end"/>
            </w:r>
          </w:hyperlink>
        </w:p>
        <w:p w14:paraId="14729755" w14:textId="1E289695" w:rsidR="002406ED" w:rsidRDefault="00930AFF">
          <w:pPr>
            <w:pStyle w:val="TOC2"/>
            <w:rPr>
              <w:rFonts w:asciiTheme="minorHAnsi" w:eastAsiaTheme="minorEastAsia" w:hAnsiTheme="minorHAnsi" w:cstheme="minorBidi"/>
              <w:bCs w:val="0"/>
              <w:sz w:val="22"/>
              <w:szCs w:val="22"/>
              <w:lang w:val="da-DK" w:eastAsia="da-DK"/>
            </w:rPr>
          </w:pPr>
          <w:hyperlink w:anchor="_Toc41548441" w:history="1">
            <w:r w:rsidR="002406ED" w:rsidRPr="004E12FD">
              <w:rPr>
                <w:rStyle w:val="Hyperlink"/>
              </w:rPr>
              <w:t>2.1</w:t>
            </w:r>
            <w:r w:rsidR="002406ED">
              <w:rPr>
                <w:rFonts w:asciiTheme="minorHAnsi" w:eastAsiaTheme="minorEastAsia" w:hAnsiTheme="minorHAnsi" w:cstheme="minorBidi"/>
                <w:bCs w:val="0"/>
                <w:sz w:val="22"/>
                <w:szCs w:val="22"/>
                <w:lang w:val="da-DK" w:eastAsia="da-DK"/>
              </w:rPr>
              <w:tab/>
            </w:r>
            <w:r w:rsidR="002406ED" w:rsidRPr="004E12FD">
              <w:rPr>
                <w:rStyle w:val="Hyperlink"/>
              </w:rPr>
              <w:t>Study A - Results of MCL analysis</w:t>
            </w:r>
            <w:r w:rsidR="002406ED">
              <w:rPr>
                <w:webHidden/>
              </w:rPr>
              <w:tab/>
            </w:r>
            <w:r w:rsidR="002406ED">
              <w:rPr>
                <w:webHidden/>
              </w:rPr>
              <w:fldChar w:fldCharType="begin"/>
            </w:r>
            <w:r w:rsidR="002406ED">
              <w:rPr>
                <w:webHidden/>
              </w:rPr>
              <w:instrText xml:space="preserve"> PAGEREF _Toc41548441 \h </w:instrText>
            </w:r>
            <w:r w:rsidR="002406ED">
              <w:rPr>
                <w:webHidden/>
              </w:rPr>
            </w:r>
            <w:r w:rsidR="002406ED">
              <w:rPr>
                <w:webHidden/>
              </w:rPr>
              <w:fldChar w:fldCharType="separate"/>
            </w:r>
            <w:r w:rsidR="002406ED">
              <w:rPr>
                <w:webHidden/>
              </w:rPr>
              <w:t>6</w:t>
            </w:r>
            <w:r w:rsidR="002406ED">
              <w:rPr>
                <w:webHidden/>
              </w:rPr>
              <w:fldChar w:fldCharType="end"/>
            </w:r>
          </w:hyperlink>
        </w:p>
        <w:p w14:paraId="0B24589F" w14:textId="12B01D0B" w:rsidR="002406ED" w:rsidRDefault="00930AFF">
          <w:pPr>
            <w:pStyle w:val="TOC2"/>
            <w:rPr>
              <w:rFonts w:asciiTheme="minorHAnsi" w:eastAsiaTheme="minorEastAsia" w:hAnsiTheme="minorHAnsi" w:cstheme="minorBidi"/>
              <w:bCs w:val="0"/>
              <w:sz w:val="22"/>
              <w:szCs w:val="22"/>
              <w:lang w:val="da-DK" w:eastAsia="da-DK"/>
            </w:rPr>
          </w:pPr>
          <w:hyperlink w:anchor="_Toc41548442" w:history="1">
            <w:r w:rsidR="002406ED" w:rsidRPr="004E12FD">
              <w:rPr>
                <w:rStyle w:val="Hyperlink"/>
              </w:rPr>
              <w:t>2.2</w:t>
            </w:r>
            <w:r w:rsidR="002406ED">
              <w:rPr>
                <w:rFonts w:asciiTheme="minorHAnsi" w:eastAsiaTheme="minorEastAsia" w:hAnsiTheme="minorHAnsi" w:cstheme="minorBidi"/>
                <w:bCs w:val="0"/>
                <w:sz w:val="22"/>
                <w:szCs w:val="22"/>
                <w:lang w:val="da-DK" w:eastAsia="da-DK"/>
              </w:rPr>
              <w:tab/>
            </w:r>
            <w:r w:rsidR="002406ED" w:rsidRPr="004E12FD">
              <w:rPr>
                <w:rStyle w:val="Hyperlink"/>
              </w:rPr>
              <w:t>Study B - Results of statistical analysis</w:t>
            </w:r>
            <w:r w:rsidR="002406ED">
              <w:rPr>
                <w:webHidden/>
              </w:rPr>
              <w:tab/>
            </w:r>
            <w:r w:rsidR="002406ED">
              <w:rPr>
                <w:webHidden/>
              </w:rPr>
              <w:fldChar w:fldCharType="begin"/>
            </w:r>
            <w:r w:rsidR="002406ED">
              <w:rPr>
                <w:webHidden/>
              </w:rPr>
              <w:instrText xml:space="preserve"> PAGEREF _Toc41548442 \h </w:instrText>
            </w:r>
            <w:r w:rsidR="002406ED">
              <w:rPr>
                <w:webHidden/>
              </w:rPr>
            </w:r>
            <w:r w:rsidR="002406ED">
              <w:rPr>
                <w:webHidden/>
              </w:rPr>
              <w:fldChar w:fldCharType="separate"/>
            </w:r>
            <w:r w:rsidR="002406ED">
              <w:rPr>
                <w:webHidden/>
              </w:rPr>
              <w:t>7</w:t>
            </w:r>
            <w:r w:rsidR="002406ED">
              <w:rPr>
                <w:webHidden/>
              </w:rPr>
              <w:fldChar w:fldCharType="end"/>
            </w:r>
          </w:hyperlink>
        </w:p>
        <w:p w14:paraId="0C687CD8" w14:textId="659A601E" w:rsidR="002406ED" w:rsidRDefault="00930AFF">
          <w:pPr>
            <w:pStyle w:val="TOC3"/>
            <w:rPr>
              <w:rFonts w:asciiTheme="minorHAnsi" w:eastAsiaTheme="minorEastAsia" w:hAnsiTheme="minorHAnsi" w:cstheme="minorBidi"/>
              <w:sz w:val="22"/>
              <w:szCs w:val="22"/>
              <w:lang w:val="da-DK" w:eastAsia="da-DK"/>
            </w:rPr>
          </w:pPr>
          <w:hyperlink w:anchor="_Toc41548443" w:history="1">
            <w:r w:rsidR="002406ED" w:rsidRPr="004E12FD">
              <w:rPr>
                <w:rStyle w:val="Hyperlink"/>
              </w:rPr>
              <w:t>2.2.1</w:t>
            </w:r>
            <w:r w:rsidR="002406ED">
              <w:rPr>
                <w:rFonts w:asciiTheme="minorHAnsi" w:eastAsiaTheme="minorEastAsia" w:hAnsiTheme="minorHAnsi" w:cstheme="minorBidi"/>
                <w:sz w:val="22"/>
                <w:szCs w:val="22"/>
                <w:lang w:val="da-DK" w:eastAsia="da-DK"/>
              </w:rPr>
              <w:tab/>
            </w:r>
            <w:r w:rsidR="002406ED" w:rsidRPr="004E12FD">
              <w:rPr>
                <w:rStyle w:val="Hyperlink"/>
              </w:rPr>
              <w:t>Interference scenarios</w:t>
            </w:r>
            <w:r w:rsidR="002406ED">
              <w:rPr>
                <w:webHidden/>
              </w:rPr>
              <w:tab/>
            </w:r>
            <w:r w:rsidR="002406ED">
              <w:rPr>
                <w:webHidden/>
              </w:rPr>
              <w:fldChar w:fldCharType="begin"/>
            </w:r>
            <w:r w:rsidR="002406ED">
              <w:rPr>
                <w:webHidden/>
              </w:rPr>
              <w:instrText xml:space="preserve"> PAGEREF _Toc41548443 \h </w:instrText>
            </w:r>
            <w:r w:rsidR="002406ED">
              <w:rPr>
                <w:webHidden/>
              </w:rPr>
            </w:r>
            <w:r w:rsidR="002406ED">
              <w:rPr>
                <w:webHidden/>
              </w:rPr>
              <w:fldChar w:fldCharType="separate"/>
            </w:r>
            <w:r w:rsidR="002406ED">
              <w:rPr>
                <w:webHidden/>
              </w:rPr>
              <w:t>7</w:t>
            </w:r>
            <w:r w:rsidR="002406ED">
              <w:rPr>
                <w:webHidden/>
              </w:rPr>
              <w:fldChar w:fldCharType="end"/>
            </w:r>
          </w:hyperlink>
        </w:p>
        <w:p w14:paraId="1F8A1CF9" w14:textId="72FADD58" w:rsidR="002406ED" w:rsidRDefault="00930AFF">
          <w:pPr>
            <w:pStyle w:val="TOC3"/>
            <w:rPr>
              <w:rFonts w:asciiTheme="minorHAnsi" w:eastAsiaTheme="minorEastAsia" w:hAnsiTheme="minorHAnsi" w:cstheme="minorBidi"/>
              <w:sz w:val="22"/>
              <w:szCs w:val="22"/>
              <w:lang w:val="da-DK" w:eastAsia="da-DK"/>
            </w:rPr>
          </w:pPr>
          <w:hyperlink w:anchor="_Toc41548444" w:history="1">
            <w:r w:rsidR="002406ED" w:rsidRPr="004E12FD">
              <w:rPr>
                <w:rStyle w:val="Hyperlink"/>
              </w:rPr>
              <w:t>2.2.2</w:t>
            </w:r>
            <w:r w:rsidR="002406ED">
              <w:rPr>
                <w:rFonts w:asciiTheme="minorHAnsi" w:eastAsiaTheme="minorEastAsia" w:hAnsiTheme="minorHAnsi" w:cstheme="minorBidi"/>
                <w:sz w:val="22"/>
                <w:szCs w:val="22"/>
                <w:lang w:val="da-DK" w:eastAsia="da-DK"/>
              </w:rPr>
              <w:tab/>
            </w:r>
            <w:r w:rsidR="002406ED" w:rsidRPr="004E12FD">
              <w:rPr>
                <w:rStyle w:val="Hyperlink"/>
              </w:rPr>
              <w:t>Interfered channels</w:t>
            </w:r>
            <w:r w:rsidR="002406ED">
              <w:rPr>
                <w:webHidden/>
              </w:rPr>
              <w:tab/>
            </w:r>
            <w:r w:rsidR="002406ED">
              <w:rPr>
                <w:webHidden/>
              </w:rPr>
              <w:fldChar w:fldCharType="begin"/>
            </w:r>
            <w:r w:rsidR="002406ED">
              <w:rPr>
                <w:webHidden/>
              </w:rPr>
              <w:instrText xml:space="preserve"> PAGEREF _Toc41548444 \h </w:instrText>
            </w:r>
            <w:r w:rsidR="002406ED">
              <w:rPr>
                <w:webHidden/>
              </w:rPr>
            </w:r>
            <w:r w:rsidR="002406ED">
              <w:rPr>
                <w:webHidden/>
              </w:rPr>
              <w:fldChar w:fldCharType="separate"/>
            </w:r>
            <w:r w:rsidR="002406ED">
              <w:rPr>
                <w:webHidden/>
              </w:rPr>
              <w:t>9</w:t>
            </w:r>
            <w:r w:rsidR="002406ED">
              <w:rPr>
                <w:webHidden/>
              </w:rPr>
              <w:fldChar w:fldCharType="end"/>
            </w:r>
          </w:hyperlink>
        </w:p>
        <w:p w14:paraId="10864045" w14:textId="5D611045" w:rsidR="002406ED" w:rsidRDefault="00930AFF">
          <w:pPr>
            <w:pStyle w:val="TOC3"/>
            <w:rPr>
              <w:rFonts w:asciiTheme="minorHAnsi" w:eastAsiaTheme="minorEastAsia" w:hAnsiTheme="minorHAnsi" w:cstheme="minorBidi"/>
              <w:sz w:val="22"/>
              <w:szCs w:val="22"/>
              <w:lang w:val="da-DK" w:eastAsia="da-DK"/>
            </w:rPr>
          </w:pPr>
          <w:hyperlink w:anchor="_Toc41548445" w:history="1">
            <w:r w:rsidR="002406ED" w:rsidRPr="004E12FD">
              <w:rPr>
                <w:rStyle w:val="Hyperlink"/>
              </w:rPr>
              <w:t>2.2.3</w:t>
            </w:r>
            <w:r w:rsidR="002406ED">
              <w:rPr>
                <w:rFonts w:asciiTheme="minorHAnsi" w:eastAsiaTheme="minorEastAsia" w:hAnsiTheme="minorHAnsi" w:cstheme="minorBidi"/>
                <w:sz w:val="22"/>
                <w:szCs w:val="22"/>
                <w:lang w:val="da-DK" w:eastAsia="da-DK"/>
              </w:rPr>
              <w:tab/>
            </w:r>
            <w:r w:rsidR="002406ED" w:rsidRPr="004E12FD">
              <w:rPr>
                <w:rStyle w:val="Hyperlink"/>
              </w:rPr>
              <w:t>Issues to be considered for worst case and best case scenarios</w:t>
            </w:r>
            <w:r w:rsidR="002406ED">
              <w:rPr>
                <w:webHidden/>
              </w:rPr>
              <w:tab/>
            </w:r>
            <w:r w:rsidR="002406ED">
              <w:rPr>
                <w:webHidden/>
              </w:rPr>
              <w:fldChar w:fldCharType="begin"/>
            </w:r>
            <w:r w:rsidR="002406ED">
              <w:rPr>
                <w:webHidden/>
              </w:rPr>
              <w:instrText xml:space="preserve"> PAGEREF _Toc41548445 \h </w:instrText>
            </w:r>
            <w:r w:rsidR="002406ED">
              <w:rPr>
                <w:webHidden/>
              </w:rPr>
            </w:r>
            <w:r w:rsidR="002406ED">
              <w:rPr>
                <w:webHidden/>
              </w:rPr>
              <w:fldChar w:fldCharType="separate"/>
            </w:r>
            <w:r w:rsidR="002406ED">
              <w:rPr>
                <w:webHidden/>
              </w:rPr>
              <w:t>11</w:t>
            </w:r>
            <w:r w:rsidR="002406ED">
              <w:rPr>
                <w:webHidden/>
              </w:rPr>
              <w:fldChar w:fldCharType="end"/>
            </w:r>
          </w:hyperlink>
        </w:p>
        <w:p w14:paraId="095C594F" w14:textId="016300B0" w:rsidR="002406ED" w:rsidRDefault="00930AFF">
          <w:pPr>
            <w:pStyle w:val="TOC4"/>
            <w:rPr>
              <w:rFonts w:asciiTheme="minorHAnsi" w:eastAsiaTheme="minorEastAsia" w:hAnsiTheme="minorHAnsi" w:cstheme="minorBidi"/>
              <w:sz w:val="22"/>
              <w:szCs w:val="22"/>
              <w:lang w:val="da-DK" w:eastAsia="da-DK"/>
            </w:rPr>
          </w:pPr>
          <w:hyperlink w:anchor="_Toc41548446" w:history="1">
            <w:r w:rsidR="002406ED" w:rsidRPr="004E12FD">
              <w:rPr>
                <w:rStyle w:val="Hyperlink"/>
              </w:rPr>
              <w:t>2.2.3.1</w:t>
            </w:r>
            <w:r w:rsidR="002406ED">
              <w:rPr>
                <w:rFonts w:asciiTheme="minorHAnsi" w:eastAsiaTheme="minorEastAsia" w:hAnsiTheme="minorHAnsi" w:cstheme="minorBidi"/>
                <w:sz w:val="22"/>
                <w:szCs w:val="22"/>
                <w:lang w:val="da-DK" w:eastAsia="da-DK"/>
              </w:rPr>
              <w:tab/>
            </w:r>
            <w:r w:rsidR="002406ED" w:rsidRPr="004E12FD">
              <w:rPr>
                <w:rStyle w:val="Hyperlink"/>
              </w:rPr>
              <w:t>Effects of automatic power control parameter settings on interference probability</w:t>
            </w:r>
            <w:r w:rsidR="002406ED">
              <w:rPr>
                <w:webHidden/>
              </w:rPr>
              <w:tab/>
            </w:r>
            <w:r w:rsidR="002406ED">
              <w:rPr>
                <w:webHidden/>
              </w:rPr>
              <w:fldChar w:fldCharType="begin"/>
            </w:r>
            <w:r w:rsidR="002406ED">
              <w:rPr>
                <w:webHidden/>
              </w:rPr>
              <w:instrText xml:space="preserve"> PAGEREF _Toc41548446 \h </w:instrText>
            </w:r>
            <w:r w:rsidR="002406ED">
              <w:rPr>
                <w:webHidden/>
              </w:rPr>
            </w:r>
            <w:r w:rsidR="002406ED">
              <w:rPr>
                <w:webHidden/>
              </w:rPr>
              <w:fldChar w:fldCharType="separate"/>
            </w:r>
            <w:r w:rsidR="002406ED">
              <w:rPr>
                <w:webHidden/>
              </w:rPr>
              <w:t>11</w:t>
            </w:r>
            <w:r w:rsidR="002406ED">
              <w:rPr>
                <w:webHidden/>
              </w:rPr>
              <w:fldChar w:fldCharType="end"/>
            </w:r>
          </w:hyperlink>
        </w:p>
        <w:p w14:paraId="36DACEB1" w14:textId="4EE6AF7C" w:rsidR="002406ED" w:rsidRDefault="00930AFF">
          <w:pPr>
            <w:pStyle w:val="TOC4"/>
            <w:rPr>
              <w:rFonts w:asciiTheme="minorHAnsi" w:eastAsiaTheme="minorEastAsia" w:hAnsiTheme="minorHAnsi" w:cstheme="minorBidi"/>
              <w:sz w:val="22"/>
              <w:szCs w:val="22"/>
              <w:lang w:val="da-DK" w:eastAsia="da-DK"/>
            </w:rPr>
          </w:pPr>
          <w:hyperlink w:anchor="_Toc41548447" w:history="1">
            <w:r w:rsidR="002406ED" w:rsidRPr="004E12FD">
              <w:rPr>
                <w:rStyle w:val="Hyperlink"/>
              </w:rPr>
              <w:t>2.2.3.2</w:t>
            </w:r>
            <w:r w:rsidR="002406ED">
              <w:rPr>
                <w:rFonts w:asciiTheme="minorHAnsi" w:eastAsiaTheme="minorEastAsia" w:hAnsiTheme="minorHAnsi" w:cstheme="minorBidi"/>
                <w:sz w:val="22"/>
                <w:szCs w:val="22"/>
                <w:lang w:val="da-DK" w:eastAsia="da-DK"/>
              </w:rPr>
              <w:tab/>
            </w:r>
            <w:r w:rsidR="002406ED" w:rsidRPr="004E12FD">
              <w:rPr>
                <w:rStyle w:val="Hyperlink"/>
              </w:rPr>
              <w:t>Deployment density of UNB NAP</w:t>
            </w:r>
            <w:r w:rsidR="002406ED">
              <w:rPr>
                <w:webHidden/>
              </w:rPr>
              <w:tab/>
            </w:r>
            <w:r w:rsidR="002406ED">
              <w:rPr>
                <w:webHidden/>
              </w:rPr>
              <w:fldChar w:fldCharType="begin"/>
            </w:r>
            <w:r w:rsidR="002406ED">
              <w:rPr>
                <w:webHidden/>
              </w:rPr>
              <w:instrText xml:space="preserve"> PAGEREF _Toc41548447 \h </w:instrText>
            </w:r>
            <w:r w:rsidR="002406ED">
              <w:rPr>
                <w:webHidden/>
              </w:rPr>
            </w:r>
            <w:r w:rsidR="002406ED">
              <w:rPr>
                <w:webHidden/>
              </w:rPr>
              <w:fldChar w:fldCharType="separate"/>
            </w:r>
            <w:r w:rsidR="002406ED">
              <w:rPr>
                <w:webHidden/>
              </w:rPr>
              <w:t>11</w:t>
            </w:r>
            <w:r w:rsidR="002406ED">
              <w:rPr>
                <w:webHidden/>
              </w:rPr>
              <w:fldChar w:fldCharType="end"/>
            </w:r>
          </w:hyperlink>
        </w:p>
        <w:p w14:paraId="03382F7A" w14:textId="7B635D1B" w:rsidR="002406ED" w:rsidRDefault="00930AFF">
          <w:pPr>
            <w:pStyle w:val="TOC3"/>
            <w:rPr>
              <w:rFonts w:asciiTheme="minorHAnsi" w:eastAsiaTheme="minorEastAsia" w:hAnsiTheme="minorHAnsi" w:cstheme="minorBidi"/>
              <w:sz w:val="22"/>
              <w:szCs w:val="22"/>
              <w:lang w:val="da-DK" w:eastAsia="da-DK"/>
            </w:rPr>
          </w:pPr>
          <w:hyperlink w:anchor="_Toc41548448" w:history="1">
            <w:r w:rsidR="002406ED" w:rsidRPr="004E12FD">
              <w:rPr>
                <w:rStyle w:val="Hyperlink"/>
              </w:rPr>
              <w:t>2.2.4</w:t>
            </w:r>
            <w:r w:rsidR="002406ED">
              <w:rPr>
                <w:rFonts w:asciiTheme="minorHAnsi" w:eastAsiaTheme="minorEastAsia" w:hAnsiTheme="minorHAnsi" w:cstheme="minorBidi"/>
                <w:sz w:val="22"/>
                <w:szCs w:val="22"/>
                <w:lang w:val="da-DK" w:eastAsia="da-DK"/>
              </w:rPr>
              <w:tab/>
            </w:r>
            <w:r w:rsidR="002406ED" w:rsidRPr="004E12FD">
              <w:rPr>
                <w:rStyle w:val="Hyperlink"/>
              </w:rPr>
              <w:t>Propagation model</w:t>
            </w:r>
            <w:r w:rsidR="002406ED">
              <w:rPr>
                <w:webHidden/>
              </w:rPr>
              <w:tab/>
            </w:r>
            <w:r w:rsidR="002406ED">
              <w:rPr>
                <w:webHidden/>
              </w:rPr>
              <w:fldChar w:fldCharType="begin"/>
            </w:r>
            <w:r w:rsidR="002406ED">
              <w:rPr>
                <w:webHidden/>
              </w:rPr>
              <w:instrText xml:space="preserve"> PAGEREF _Toc41548448 \h </w:instrText>
            </w:r>
            <w:r w:rsidR="002406ED">
              <w:rPr>
                <w:webHidden/>
              </w:rPr>
            </w:r>
            <w:r w:rsidR="002406ED">
              <w:rPr>
                <w:webHidden/>
              </w:rPr>
              <w:fldChar w:fldCharType="separate"/>
            </w:r>
            <w:r w:rsidR="002406ED">
              <w:rPr>
                <w:webHidden/>
              </w:rPr>
              <w:t>11</w:t>
            </w:r>
            <w:r w:rsidR="002406ED">
              <w:rPr>
                <w:webHidden/>
              </w:rPr>
              <w:fldChar w:fldCharType="end"/>
            </w:r>
          </w:hyperlink>
        </w:p>
        <w:p w14:paraId="1D820043" w14:textId="2A029A22" w:rsidR="002406ED" w:rsidRDefault="00930AFF">
          <w:pPr>
            <w:pStyle w:val="TOC3"/>
            <w:rPr>
              <w:rFonts w:asciiTheme="minorHAnsi" w:eastAsiaTheme="minorEastAsia" w:hAnsiTheme="minorHAnsi" w:cstheme="minorBidi"/>
              <w:sz w:val="22"/>
              <w:szCs w:val="22"/>
              <w:lang w:val="da-DK" w:eastAsia="da-DK"/>
            </w:rPr>
          </w:pPr>
          <w:hyperlink w:anchor="_Toc41548449" w:history="1">
            <w:r w:rsidR="002406ED" w:rsidRPr="004E12FD">
              <w:rPr>
                <w:rStyle w:val="Hyperlink"/>
              </w:rPr>
              <w:t>2.2.5</w:t>
            </w:r>
            <w:r w:rsidR="002406ED">
              <w:rPr>
                <w:rFonts w:asciiTheme="minorHAnsi" w:eastAsiaTheme="minorEastAsia" w:hAnsiTheme="minorHAnsi" w:cstheme="minorBidi"/>
                <w:sz w:val="22"/>
                <w:szCs w:val="22"/>
                <w:lang w:val="da-DK" w:eastAsia="da-DK"/>
              </w:rPr>
              <w:tab/>
            </w:r>
            <w:r w:rsidR="002406ED" w:rsidRPr="004E12FD">
              <w:rPr>
                <w:rStyle w:val="Hyperlink"/>
              </w:rPr>
              <w:t>Separation distance evaluation</w:t>
            </w:r>
            <w:r w:rsidR="002406ED">
              <w:rPr>
                <w:webHidden/>
              </w:rPr>
              <w:tab/>
            </w:r>
            <w:r w:rsidR="002406ED">
              <w:rPr>
                <w:webHidden/>
              </w:rPr>
              <w:fldChar w:fldCharType="begin"/>
            </w:r>
            <w:r w:rsidR="002406ED">
              <w:rPr>
                <w:webHidden/>
              </w:rPr>
              <w:instrText xml:space="preserve"> PAGEREF _Toc41548449 \h </w:instrText>
            </w:r>
            <w:r w:rsidR="002406ED">
              <w:rPr>
                <w:webHidden/>
              </w:rPr>
            </w:r>
            <w:r w:rsidR="002406ED">
              <w:rPr>
                <w:webHidden/>
              </w:rPr>
              <w:fldChar w:fldCharType="separate"/>
            </w:r>
            <w:r w:rsidR="002406ED">
              <w:rPr>
                <w:webHidden/>
              </w:rPr>
              <w:t>12</w:t>
            </w:r>
            <w:r w:rsidR="002406ED">
              <w:rPr>
                <w:webHidden/>
              </w:rPr>
              <w:fldChar w:fldCharType="end"/>
            </w:r>
          </w:hyperlink>
        </w:p>
        <w:p w14:paraId="1F50D2E0" w14:textId="4AD79A00" w:rsidR="002406ED" w:rsidRDefault="00930AFF">
          <w:pPr>
            <w:pStyle w:val="TOC3"/>
            <w:rPr>
              <w:rFonts w:asciiTheme="minorHAnsi" w:eastAsiaTheme="minorEastAsia" w:hAnsiTheme="minorHAnsi" w:cstheme="minorBidi"/>
              <w:sz w:val="22"/>
              <w:szCs w:val="22"/>
              <w:lang w:val="da-DK" w:eastAsia="da-DK"/>
            </w:rPr>
          </w:pPr>
          <w:hyperlink w:anchor="_Toc41548450" w:history="1">
            <w:r w:rsidR="002406ED" w:rsidRPr="004E12FD">
              <w:rPr>
                <w:rStyle w:val="Hyperlink"/>
              </w:rPr>
              <w:t>2.2.6</w:t>
            </w:r>
            <w:r w:rsidR="002406ED">
              <w:rPr>
                <w:rFonts w:asciiTheme="minorHAnsi" w:eastAsiaTheme="minorEastAsia" w:hAnsiTheme="minorHAnsi" w:cstheme="minorBidi"/>
                <w:sz w:val="22"/>
                <w:szCs w:val="22"/>
                <w:lang w:val="da-DK" w:eastAsia="da-DK"/>
              </w:rPr>
              <w:tab/>
            </w:r>
            <w:r w:rsidR="002406ED" w:rsidRPr="004E12FD">
              <w:rPr>
                <w:rStyle w:val="Hyperlink"/>
              </w:rPr>
              <w:t>Results</w:t>
            </w:r>
            <w:r w:rsidR="002406ED">
              <w:rPr>
                <w:webHidden/>
              </w:rPr>
              <w:tab/>
            </w:r>
            <w:r w:rsidR="002406ED">
              <w:rPr>
                <w:webHidden/>
              </w:rPr>
              <w:fldChar w:fldCharType="begin"/>
            </w:r>
            <w:r w:rsidR="002406ED">
              <w:rPr>
                <w:webHidden/>
              </w:rPr>
              <w:instrText xml:space="preserve"> PAGEREF _Toc41548450 \h </w:instrText>
            </w:r>
            <w:r w:rsidR="002406ED">
              <w:rPr>
                <w:webHidden/>
              </w:rPr>
            </w:r>
            <w:r w:rsidR="002406ED">
              <w:rPr>
                <w:webHidden/>
              </w:rPr>
              <w:fldChar w:fldCharType="separate"/>
            </w:r>
            <w:r w:rsidR="002406ED">
              <w:rPr>
                <w:webHidden/>
              </w:rPr>
              <w:t>12</w:t>
            </w:r>
            <w:r w:rsidR="002406ED">
              <w:rPr>
                <w:webHidden/>
              </w:rPr>
              <w:fldChar w:fldCharType="end"/>
            </w:r>
          </w:hyperlink>
        </w:p>
        <w:p w14:paraId="7AB69F42" w14:textId="655451E9" w:rsidR="002406ED" w:rsidRDefault="00930AFF">
          <w:pPr>
            <w:pStyle w:val="TOC1"/>
            <w:rPr>
              <w:rFonts w:asciiTheme="minorHAnsi" w:eastAsiaTheme="minorEastAsia" w:hAnsiTheme="minorHAnsi" w:cstheme="minorBidi"/>
              <w:b w:val="0"/>
              <w:noProof/>
              <w:sz w:val="22"/>
              <w:szCs w:val="22"/>
              <w:lang w:val="da-DK" w:eastAsia="da-DK"/>
            </w:rPr>
          </w:pPr>
          <w:hyperlink w:anchor="_Toc41548451" w:history="1">
            <w:r w:rsidR="002406ED" w:rsidRPr="004E12FD">
              <w:rPr>
                <w:rStyle w:val="Hyperlink"/>
                <w:noProof/>
              </w:rPr>
              <w:t>3</w:t>
            </w:r>
            <w:r w:rsidR="002406ED">
              <w:rPr>
                <w:rFonts w:asciiTheme="minorHAnsi" w:eastAsiaTheme="minorEastAsia" w:hAnsiTheme="minorHAnsi" w:cstheme="minorBidi"/>
                <w:b w:val="0"/>
                <w:noProof/>
                <w:sz w:val="22"/>
                <w:szCs w:val="22"/>
                <w:lang w:val="da-DK" w:eastAsia="da-DK"/>
              </w:rPr>
              <w:tab/>
            </w:r>
            <w:r w:rsidR="002406ED" w:rsidRPr="004E12FD">
              <w:rPr>
                <w:rStyle w:val="Hyperlink"/>
                <w:noProof/>
              </w:rPr>
              <w:t>Conclusions</w:t>
            </w:r>
            <w:r w:rsidR="002406ED">
              <w:rPr>
                <w:noProof/>
                <w:webHidden/>
              </w:rPr>
              <w:tab/>
            </w:r>
            <w:r w:rsidR="002406ED">
              <w:rPr>
                <w:noProof/>
                <w:webHidden/>
              </w:rPr>
              <w:fldChar w:fldCharType="begin"/>
            </w:r>
            <w:r w:rsidR="002406ED">
              <w:rPr>
                <w:noProof/>
                <w:webHidden/>
              </w:rPr>
              <w:instrText xml:space="preserve"> PAGEREF _Toc41548451 \h </w:instrText>
            </w:r>
            <w:r w:rsidR="002406ED">
              <w:rPr>
                <w:noProof/>
                <w:webHidden/>
              </w:rPr>
            </w:r>
            <w:r w:rsidR="002406ED">
              <w:rPr>
                <w:noProof/>
                <w:webHidden/>
              </w:rPr>
              <w:fldChar w:fldCharType="separate"/>
            </w:r>
            <w:r w:rsidR="002406ED">
              <w:rPr>
                <w:noProof/>
                <w:webHidden/>
              </w:rPr>
              <w:t>14</w:t>
            </w:r>
            <w:r w:rsidR="002406ED">
              <w:rPr>
                <w:noProof/>
                <w:webHidden/>
              </w:rPr>
              <w:fldChar w:fldCharType="end"/>
            </w:r>
          </w:hyperlink>
        </w:p>
        <w:p w14:paraId="4B08968B" w14:textId="1FDD2483" w:rsidR="002406ED" w:rsidRDefault="00930AFF">
          <w:pPr>
            <w:pStyle w:val="TOC1"/>
            <w:rPr>
              <w:rFonts w:asciiTheme="minorHAnsi" w:eastAsiaTheme="minorEastAsia" w:hAnsiTheme="minorHAnsi" w:cstheme="minorBidi"/>
              <w:b w:val="0"/>
              <w:noProof/>
              <w:sz w:val="22"/>
              <w:szCs w:val="22"/>
              <w:lang w:val="da-DK" w:eastAsia="da-DK"/>
            </w:rPr>
          </w:pPr>
          <w:hyperlink w:anchor="_Toc41548452" w:history="1">
            <w:r w:rsidR="002406ED" w:rsidRPr="004E12FD">
              <w:rPr>
                <w:rStyle w:val="Hyperlink"/>
                <w:noProof/>
              </w:rPr>
              <w:t>ANNEX 1: Separation distance calculations for E-GSM-R and Short Range Devices</w:t>
            </w:r>
            <w:r w:rsidR="002406ED">
              <w:rPr>
                <w:noProof/>
                <w:webHidden/>
              </w:rPr>
              <w:tab/>
            </w:r>
            <w:r w:rsidR="002406ED">
              <w:rPr>
                <w:noProof/>
                <w:webHidden/>
              </w:rPr>
              <w:fldChar w:fldCharType="begin"/>
            </w:r>
            <w:r w:rsidR="002406ED">
              <w:rPr>
                <w:noProof/>
                <w:webHidden/>
              </w:rPr>
              <w:instrText xml:space="preserve"> PAGEREF _Toc41548452 \h </w:instrText>
            </w:r>
            <w:r w:rsidR="002406ED">
              <w:rPr>
                <w:noProof/>
                <w:webHidden/>
              </w:rPr>
            </w:r>
            <w:r w:rsidR="002406ED">
              <w:rPr>
                <w:noProof/>
                <w:webHidden/>
              </w:rPr>
              <w:fldChar w:fldCharType="separate"/>
            </w:r>
            <w:r w:rsidR="002406ED">
              <w:rPr>
                <w:noProof/>
                <w:webHidden/>
              </w:rPr>
              <w:t>15</w:t>
            </w:r>
            <w:r w:rsidR="002406ED">
              <w:rPr>
                <w:noProof/>
                <w:webHidden/>
              </w:rPr>
              <w:fldChar w:fldCharType="end"/>
            </w:r>
          </w:hyperlink>
        </w:p>
        <w:p w14:paraId="23843E2C" w14:textId="2428BA9F" w:rsidR="002406ED" w:rsidRDefault="00930AFF">
          <w:pPr>
            <w:pStyle w:val="TOC1"/>
            <w:rPr>
              <w:rFonts w:asciiTheme="minorHAnsi" w:eastAsiaTheme="minorEastAsia" w:hAnsiTheme="minorHAnsi" w:cstheme="minorBidi"/>
              <w:b w:val="0"/>
              <w:noProof/>
              <w:sz w:val="22"/>
              <w:szCs w:val="22"/>
              <w:lang w:val="da-DK" w:eastAsia="da-DK"/>
            </w:rPr>
          </w:pPr>
          <w:hyperlink w:anchor="_Toc41548453" w:history="1">
            <w:r w:rsidR="002406ED" w:rsidRPr="004E12FD">
              <w:rPr>
                <w:rStyle w:val="Hyperlink"/>
                <w:noProof/>
              </w:rPr>
              <w:t>ANNEX 2: Protection criterion assessment</w:t>
            </w:r>
            <w:r w:rsidR="002406ED">
              <w:rPr>
                <w:noProof/>
                <w:webHidden/>
              </w:rPr>
              <w:tab/>
            </w:r>
            <w:r w:rsidR="002406ED">
              <w:rPr>
                <w:noProof/>
                <w:webHidden/>
              </w:rPr>
              <w:fldChar w:fldCharType="begin"/>
            </w:r>
            <w:r w:rsidR="002406ED">
              <w:rPr>
                <w:noProof/>
                <w:webHidden/>
              </w:rPr>
              <w:instrText xml:space="preserve"> PAGEREF _Toc41548453 \h </w:instrText>
            </w:r>
            <w:r w:rsidR="002406ED">
              <w:rPr>
                <w:noProof/>
                <w:webHidden/>
              </w:rPr>
            </w:r>
            <w:r w:rsidR="002406ED">
              <w:rPr>
                <w:noProof/>
                <w:webHidden/>
              </w:rPr>
              <w:fldChar w:fldCharType="separate"/>
            </w:r>
            <w:r w:rsidR="002406ED">
              <w:rPr>
                <w:noProof/>
                <w:webHidden/>
              </w:rPr>
              <w:t>31</w:t>
            </w:r>
            <w:r w:rsidR="002406ED">
              <w:rPr>
                <w:noProof/>
                <w:webHidden/>
              </w:rPr>
              <w:fldChar w:fldCharType="end"/>
            </w:r>
          </w:hyperlink>
        </w:p>
        <w:p w14:paraId="2351D223" w14:textId="06CE0751" w:rsidR="002406ED" w:rsidRDefault="00930AFF">
          <w:pPr>
            <w:pStyle w:val="TOC1"/>
            <w:rPr>
              <w:rFonts w:asciiTheme="minorHAnsi" w:eastAsiaTheme="minorEastAsia" w:hAnsiTheme="minorHAnsi" w:cstheme="minorBidi"/>
              <w:b w:val="0"/>
              <w:noProof/>
              <w:sz w:val="22"/>
              <w:szCs w:val="22"/>
              <w:lang w:val="da-DK" w:eastAsia="da-DK"/>
            </w:rPr>
          </w:pPr>
          <w:hyperlink w:anchor="_Toc41548454" w:history="1">
            <w:r w:rsidR="002406ED" w:rsidRPr="004E12FD">
              <w:rPr>
                <w:rStyle w:val="Hyperlink"/>
                <w:noProof/>
              </w:rPr>
              <w:t>ANNEX 3: Propagation Model considerations</w:t>
            </w:r>
            <w:r w:rsidR="002406ED">
              <w:rPr>
                <w:noProof/>
                <w:webHidden/>
              </w:rPr>
              <w:tab/>
            </w:r>
            <w:r w:rsidR="002406ED">
              <w:rPr>
                <w:noProof/>
                <w:webHidden/>
              </w:rPr>
              <w:fldChar w:fldCharType="begin"/>
            </w:r>
            <w:r w:rsidR="002406ED">
              <w:rPr>
                <w:noProof/>
                <w:webHidden/>
              </w:rPr>
              <w:instrText xml:space="preserve"> PAGEREF _Toc41548454 \h </w:instrText>
            </w:r>
            <w:r w:rsidR="002406ED">
              <w:rPr>
                <w:noProof/>
                <w:webHidden/>
              </w:rPr>
            </w:r>
            <w:r w:rsidR="002406ED">
              <w:rPr>
                <w:noProof/>
                <w:webHidden/>
              </w:rPr>
              <w:fldChar w:fldCharType="separate"/>
            </w:r>
            <w:r w:rsidR="002406ED">
              <w:rPr>
                <w:noProof/>
                <w:webHidden/>
              </w:rPr>
              <w:t>35</w:t>
            </w:r>
            <w:r w:rsidR="002406ED">
              <w:rPr>
                <w:noProof/>
                <w:webHidden/>
              </w:rPr>
              <w:fldChar w:fldCharType="end"/>
            </w:r>
          </w:hyperlink>
        </w:p>
        <w:p w14:paraId="14F74C61" w14:textId="47CAB3A4" w:rsidR="002406ED" w:rsidRDefault="00930AFF">
          <w:pPr>
            <w:pStyle w:val="TOC1"/>
            <w:rPr>
              <w:rFonts w:asciiTheme="minorHAnsi" w:eastAsiaTheme="minorEastAsia" w:hAnsiTheme="minorHAnsi" w:cstheme="minorBidi"/>
              <w:b w:val="0"/>
              <w:noProof/>
              <w:sz w:val="22"/>
              <w:szCs w:val="22"/>
              <w:lang w:val="da-DK" w:eastAsia="da-DK"/>
            </w:rPr>
          </w:pPr>
          <w:hyperlink w:anchor="_Toc41548455" w:history="1">
            <w:r w:rsidR="002406ED" w:rsidRPr="004E12FD">
              <w:rPr>
                <w:rStyle w:val="Hyperlink"/>
                <w:noProof/>
              </w:rPr>
              <w:t>ANNEX 4: SEAMCAT simulation details</w:t>
            </w:r>
            <w:r w:rsidR="002406ED">
              <w:rPr>
                <w:noProof/>
                <w:webHidden/>
              </w:rPr>
              <w:tab/>
            </w:r>
            <w:r w:rsidR="002406ED">
              <w:rPr>
                <w:noProof/>
                <w:webHidden/>
              </w:rPr>
              <w:fldChar w:fldCharType="begin"/>
            </w:r>
            <w:r w:rsidR="002406ED">
              <w:rPr>
                <w:noProof/>
                <w:webHidden/>
              </w:rPr>
              <w:instrText xml:space="preserve"> PAGEREF _Toc41548455 \h </w:instrText>
            </w:r>
            <w:r w:rsidR="002406ED">
              <w:rPr>
                <w:noProof/>
                <w:webHidden/>
              </w:rPr>
            </w:r>
            <w:r w:rsidR="002406ED">
              <w:rPr>
                <w:noProof/>
                <w:webHidden/>
              </w:rPr>
              <w:fldChar w:fldCharType="separate"/>
            </w:r>
            <w:r w:rsidR="002406ED">
              <w:rPr>
                <w:noProof/>
                <w:webHidden/>
              </w:rPr>
              <w:t>43</w:t>
            </w:r>
            <w:r w:rsidR="002406ED">
              <w:rPr>
                <w:noProof/>
                <w:webHidden/>
              </w:rPr>
              <w:fldChar w:fldCharType="end"/>
            </w:r>
          </w:hyperlink>
        </w:p>
        <w:p w14:paraId="6E39D989" w14:textId="42D601D9" w:rsidR="002406ED" w:rsidRDefault="00930AFF">
          <w:pPr>
            <w:pStyle w:val="TOC1"/>
            <w:rPr>
              <w:rFonts w:asciiTheme="minorHAnsi" w:eastAsiaTheme="minorEastAsia" w:hAnsiTheme="minorHAnsi" w:cstheme="minorBidi"/>
              <w:b w:val="0"/>
              <w:noProof/>
              <w:sz w:val="22"/>
              <w:szCs w:val="22"/>
              <w:lang w:val="da-DK" w:eastAsia="da-DK"/>
            </w:rPr>
          </w:pPr>
          <w:hyperlink w:anchor="_Toc41548456" w:history="1">
            <w:r w:rsidR="002406ED" w:rsidRPr="004E12FD">
              <w:rPr>
                <w:rStyle w:val="Hyperlink"/>
                <w:noProof/>
              </w:rPr>
              <w:t>ANNEX 5: List of References</w:t>
            </w:r>
            <w:r w:rsidR="002406ED">
              <w:rPr>
                <w:noProof/>
                <w:webHidden/>
              </w:rPr>
              <w:tab/>
            </w:r>
            <w:r w:rsidR="002406ED">
              <w:rPr>
                <w:noProof/>
                <w:webHidden/>
              </w:rPr>
              <w:fldChar w:fldCharType="begin"/>
            </w:r>
            <w:r w:rsidR="002406ED">
              <w:rPr>
                <w:noProof/>
                <w:webHidden/>
              </w:rPr>
              <w:instrText xml:space="preserve"> PAGEREF _Toc41548456 \h </w:instrText>
            </w:r>
            <w:r w:rsidR="002406ED">
              <w:rPr>
                <w:noProof/>
                <w:webHidden/>
              </w:rPr>
            </w:r>
            <w:r w:rsidR="002406ED">
              <w:rPr>
                <w:noProof/>
                <w:webHidden/>
              </w:rPr>
              <w:fldChar w:fldCharType="separate"/>
            </w:r>
            <w:r w:rsidR="002406ED">
              <w:rPr>
                <w:noProof/>
                <w:webHidden/>
              </w:rPr>
              <w:t>53</w:t>
            </w:r>
            <w:r w:rsidR="002406ED">
              <w:rPr>
                <w:noProof/>
                <w:webHidden/>
              </w:rPr>
              <w:fldChar w:fldCharType="end"/>
            </w:r>
          </w:hyperlink>
        </w:p>
        <w:p w14:paraId="318C7C26" w14:textId="3D50A26A" w:rsidR="00120A17" w:rsidRPr="006129F5" w:rsidRDefault="00A90997" w:rsidP="00264464">
          <w:pPr>
            <w:rPr>
              <w:rStyle w:val="ECCParagraph"/>
            </w:rPr>
          </w:pPr>
          <w:r w:rsidRPr="006129F5">
            <w:rPr>
              <w:rStyle w:val="ECCParagraph"/>
              <w:b/>
              <w:szCs w:val="20"/>
            </w:rPr>
            <w:fldChar w:fldCharType="end"/>
          </w:r>
        </w:p>
      </w:sdtContent>
    </w:sdt>
    <w:p w14:paraId="75838D3A" w14:textId="506136B5" w:rsidR="00791AAC" w:rsidRPr="006129F5" w:rsidRDefault="00791AAC" w:rsidP="00264464">
      <w:pPr>
        <w:rPr>
          <w:rStyle w:val="ECCParagraph"/>
        </w:rPr>
      </w:pPr>
      <w:r w:rsidRPr="006129F5">
        <w:rPr>
          <w:rStyle w:val="ECCParagraph"/>
        </w:rPr>
        <w:br w:type="page"/>
      </w:r>
    </w:p>
    <w:p w14:paraId="52CDD897" w14:textId="77777777" w:rsidR="008A54FC" w:rsidRPr="006129F5" w:rsidRDefault="008A54FC" w:rsidP="00AC2686">
      <w:pPr>
        <w:pStyle w:val="coverpageTableofContent"/>
        <w:rPr>
          <w:noProof w:val="0"/>
          <w:lang w:val="en-GB"/>
        </w:rPr>
      </w:pPr>
    </w:p>
    <w:p w14:paraId="3DFAEFB3" w14:textId="088025DF" w:rsidR="008A54FC" w:rsidRPr="006129F5" w:rsidRDefault="00DF2C67" w:rsidP="00E2303A">
      <w:pPr>
        <w:pStyle w:val="coverpageTableofContent"/>
        <w:rPr>
          <w:noProof w:val="0"/>
          <w:lang w:val="en-GB"/>
        </w:rPr>
      </w:pPr>
      <w:r w:rsidRPr="006129F5">
        <w:rPr>
          <w:lang w:val="en-GB" w:eastAsia="fr-FR"/>
        </w:rPr>
        <mc:AlternateContent>
          <mc:Choice Requires="wps">
            <w:drawing>
              <wp:anchor distT="0" distB="0" distL="114300" distR="114300" simplePos="0" relativeHeight="251666944" behindDoc="1" locked="1" layoutInCell="1" allowOverlap="1" wp14:anchorId="7815BC7E" wp14:editId="0D9D4F6C">
                <wp:simplePos x="0" y="0"/>
                <wp:positionH relativeFrom="page">
                  <wp:posOffset>13970</wp:posOffset>
                </wp:positionH>
                <wp:positionV relativeFrom="page">
                  <wp:posOffset>900430</wp:posOffset>
                </wp:positionV>
                <wp:extent cx="7559675" cy="719455"/>
                <wp:effectExtent l="0" t="0" r="3175" b="4445"/>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B4675" id="Rectangle 22" o:spid="_x0000_s1026" style="position:absolute;margin-left:1.1pt;margin-top:70.9pt;width:595.25pt;height:56.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" fillcolor="#b0a696" stroked="f">
                <w10:wrap anchorx="page" anchory="page"/>
                <w10:anchorlock/>
              </v:rect>
            </w:pict>
          </mc:Fallback>
        </mc:AlternateContent>
      </w:r>
      <w:r w:rsidRPr="006129F5">
        <w:rPr>
          <w:lang w:val="en-GB" w:eastAsia="fr-FR"/>
        </w:rPr>
        <mc:AlternateContent>
          <mc:Choice Requires="wps">
            <w:drawing>
              <wp:anchor distT="0" distB="0" distL="114300" distR="114300" simplePos="0" relativeHeight="251651584" behindDoc="1" locked="1" layoutInCell="1" allowOverlap="1" wp14:anchorId="7815BC7E" wp14:editId="0D9D4F6C">
                <wp:simplePos x="0" y="0"/>
                <wp:positionH relativeFrom="page">
                  <wp:posOffset>13970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B91B1" id="Rectangle 22" o:spid="_x0000_s1026" style="position:absolute;margin-left:1.1pt;margin-top:70.9pt;width:595.25pt;height:56.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" fillcolor="#b0a696" stroked="f">
                <w10:wrap anchorx="page" anchory="page"/>
                <w10:anchorlock/>
              </v:rect>
            </w:pict>
          </mc:Fallback>
        </mc:AlternateContent>
      </w:r>
      <w:r w:rsidR="008A54FC" w:rsidRPr="006129F5">
        <w:rPr>
          <w:noProof w:val="0"/>
          <w:lang w:val="en-GB"/>
        </w:rPr>
        <w:t>LIST OF ABBREVIATIONS</w:t>
      </w:r>
    </w:p>
    <w:p w14:paraId="5ECA6D82" w14:textId="77777777" w:rsidR="008A54FC" w:rsidRPr="006129F5"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6129F5" w14:paraId="07F86943" w14:textId="77777777"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16D7F902" w14:textId="77777777" w:rsidR="00930439" w:rsidRPr="006129F5" w:rsidRDefault="00930439" w:rsidP="00854314">
            <w:pPr>
              <w:pStyle w:val="ECCTableHeaderredfont"/>
            </w:pPr>
            <w:r w:rsidRPr="006129F5">
              <w:t>Abbreviation</w:t>
            </w:r>
          </w:p>
        </w:tc>
        <w:tc>
          <w:tcPr>
            <w:tcW w:w="7659" w:type="dxa"/>
          </w:tcPr>
          <w:p w14:paraId="767880F7" w14:textId="1CADBA6F" w:rsidR="00930439" w:rsidRPr="006129F5" w:rsidRDefault="00930439" w:rsidP="00854314">
            <w:pPr>
              <w:pStyle w:val="ECCTableHeaderredfont"/>
            </w:pPr>
            <w:r w:rsidRPr="006129F5">
              <w:t xml:space="preserve">Explanation </w:t>
            </w:r>
          </w:p>
        </w:tc>
      </w:tr>
      <w:tr w:rsidR="00930439" w:rsidRPr="006129F5" w14:paraId="6F3E68F9" w14:textId="77777777" w:rsidTr="009465E0">
        <w:trPr>
          <w:trHeight w:val="317"/>
        </w:trPr>
        <w:tc>
          <w:tcPr>
            <w:tcW w:w="2088" w:type="dxa"/>
          </w:tcPr>
          <w:p w14:paraId="5F53F2D6" w14:textId="5016FEC3" w:rsidR="001601D3" w:rsidRPr="00325970" w:rsidRDefault="001601D3" w:rsidP="004930E1">
            <w:pPr>
              <w:pStyle w:val="ECCTabletext"/>
              <w:rPr>
                <w:rStyle w:val="ECCHLbold"/>
                <w:lang w:eastAsia="en-US"/>
              </w:rPr>
            </w:pPr>
            <w:r w:rsidRPr="00325970">
              <w:rPr>
                <w:rStyle w:val="ECCHLbold"/>
              </w:rPr>
              <w:t>ACIR</w:t>
            </w:r>
          </w:p>
          <w:p w14:paraId="1D38583B" w14:textId="48BA5C23" w:rsidR="001601D3" w:rsidRPr="00325970" w:rsidRDefault="001601D3" w:rsidP="004930E1">
            <w:pPr>
              <w:pStyle w:val="ECCTabletext"/>
              <w:rPr>
                <w:rStyle w:val="ECCHLbold"/>
                <w:lang w:eastAsia="en-US"/>
              </w:rPr>
            </w:pPr>
            <w:r w:rsidRPr="00325970">
              <w:rPr>
                <w:rStyle w:val="ECCHLbold"/>
              </w:rPr>
              <w:t>ACLR</w:t>
            </w:r>
          </w:p>
          <w:p w14:paraId="7230D649" w14:textId="6D12E9BF" w:rsidR="001601D3" w:rsidRPr="00325970" w:rsidRDefault="001601D3" w:rsidP="004930E1">
            <w:pPr>
              <w:pStyle w:val="ECCTabletext"/>
              <w:rPr>
                <w:rStyle w:val="ECCHLbold"/>
                <w:lang w:eastAsia="en-US"/>
              </w:rPr>
            </w:pPr>
            <w:r w:rsidRPr="00325970">
              <w:rPr>
                <w:rStyle w:val="ECCHLbold"/>
              </w:rPr>
              <w:t>ACS</w:t>
            </w:r>
          </w:p>
          <w:p w14:paraId="25F75C68" w14:textId="54626F48" w:rsidR="003923C4" w:rsidRPr="00325970" w:rsidRDefault="003923C4" w:rsidP="004930E1">
            <w:pPr>
              <w:pStyle w:val="ECCTabletext"/>
              <w:rPr>
                <w:rStyle w:val="ECCHLbold"/>
                <w:lang w:eastAsia="en-US"/>
              </w:rPr>
            </w:pPr>
            <w:r w:rsidRPr="00325970">
              <w:rPr>
                <w:rStyle w:val="ECCHLbold"/>
              </w:rPr>
              <w:t>BEL</w:t>
            </w:r>
          </w:p>
          <w:p w14:paraId="186B5B28" w14:textId="704B9B6F" w:rsidR="001601D3" w:rsidRPr="00325970" w:rsidRDefault="001601D3" w:rsidP="004930E1">
            <w:pPr>
              <w:pStyle w:val="ECCTabletext"/>
              <w:rPr>
                <w:rStyle w:val="ECCHLbold"/>
                <w:lang w:eastAsia="en-US"/>
              </w:rPr>
            </w:pPr>
            <w:r w:rsidRPr="00325970">
              <w:rPr>
                <w:rStyle w:val="ECCHLbold"/>
              </w:rPr>
              <w:t>BS</w:t>
            </w:r>
          </w:p>
          <w:p w14:paraId="48C35315" w14:textId="628D3B8A" w:rsidR="001F5566" w:rsidRPr="00325970" w:rsidRDefault="001F5566" w:rsidP="004930E1">
            <w:pPr>
              <w:pStyle w:val="ECCTabletext"/>
              <w:rPr>
                <w:rStyle w:val="ECCHLbold"/>
                <w:lang w:eastAsia="en-US"/>
              </w:rPr>
            </w:pPr>
            <w:r w:rsidRPr="00325970">
              <w:rPr>
                <w:rStyle w:val="ECCHLbold"/>
              </w:rPr>
              <w:t>BTS</w:t>
            </w:r>
          </w:p>
          <w:p w14:paraId="4FA2C12C" w14:textId="7594B591" w:rsidR="00C306AE" w:rsidRPr="00325970" w:rsidRDefault="00C306AE" w:rsidP="004930E1">
            <w:pPr>
              <w:pStyle w:val="ECCTabletext"/>
              <w:rPr>
                <w:rStyle w:val="ECCHLbold"/>
                <w:lang w:eastAsia="en-US"/>
              </w:rPr>
            </w:pPr>
            <w:r w:rsidRPr="00325970">
              <w:rPr>
                <w:rStyle w:val="ECCHLbold"/>
              </w:rPr>
              <w:t>C</w:t>
            </w:r>
          </w:p>
          <w:p w14:paraId="4383CA7D" w14:textId="77777777" w:rsidR="00930439" w:rsidRPr="00325970" w:rsidRDefault="00930439" w:rsidP="004930E1">
            <w:pPr>
              <w:pStyle w:val="ECCTabletext"/>
              <w:rPr>
                <w:rStyle w:val="ECCHLbold"/>
                <w:lang w:eastAsia="en-US"/>
              </w:rPr>
            </w:pPr>
            <w:r w:rsidRPr="00325970">
              <w:rPr>
                <w:rStyle w:val="ECCHLbold"/>
              </w:rPr>
              <w:t>CEPT</w:t>
            </w:r>
          </w:p>
          <w:p w14:paraId="0F67FB53" w14:textId="77777777" w:rsidR="00C306AE" w:rsidRPr="006129F5" w:rsidRDefault="00C306AE" w:rsidP="004930E1">
            <w:pPr>
              <w:pStyle w:val="ECCTabletext"/>
              <w:rPr>
                <w:rStyle w:val="ECCHLbold"/>
              </w:rPr>
            </w:pPr>
            <w:r w:rsidRPr="006129F5">
              <w:rPr>
                <w:rStyle w:val="ECCHLbold"/>
              </w:rPr>
              <w:t>CSS</w:t>
            </w:r>
          </w:p>
          <w:p w14:paraId="5FEAE79C" w14:textId="3B2E66C6" w:rsidR="001601D3" w:rsidRPr="006129F5" w:rsidRDefault="001601D3" w:rsidP="004930E1">
            <w:pPr>
              <w:pStyle w:val="ECCTabletext"/>
              <w:rPr>
                <w:rStyle w:val="ECCHLbold"/>
              </w:rPr>
            </w:pPr>
            <w:r w:rsidRPr="006129F5">
              <w:rPr>
                <w:rStyle w:val="ECCHLbold"/>
              </w:rPr>
              <w:t>EC</w:t>
            </w:r>
          </w:p>
        </w:tc>
        <w:tc>
          <w:tcPr>
            <w:tcW w:w="7659" w:type="dxa"/>
          </w:tcPr>
          <w:p w14:paraId="08B1F786" w14:textId="28D93E17" w:rsidR="001601D3" w:rsidRPr="006129F5" w:rsidRDefault="001601D3" w:rsidP="004930E1">
            <w:pPr>
              <w:pStyle w:val="ECCTabletext"/>
            </w:pPr>
            <w:r w:rsidRPr="006129F5">
              <w:t>Adjacent Channel Interference Ratio</w:t>
            </w:r>
          </w:p>
          <w:p w14:paraId="312FB3DA" w14:textId="13782CF8" w:rsidR="001601D3" w:rsidRPr="006129F5" w:rsidRDefault="001601D3" w:rsidP="004930E1">
            <w:pPr>
              <w:pStyle w:val="ECCTabletext"/>
            </w:pPr>
            <w:r w:rsidRPr="006129F5">
              <w:t>Adjacent Channel Leakage Ratio</w:t>
            </w:r>
          </w:p>
          <w:p w14:paraId="1E6B8FEB" w14:textId="533FC66E" w:rsidR="001601D3" w:rsidRPr="006129F5" w:rsidRDefault="001601D3" w:rsidP="004930E1">
            <w:pPr>
              <w:pStyle w:val="ECCTabletext"/>
            </w:pPr>
            <w:r w:rsidRPr="006129F5">
              <w:t>Adjacent Channel Selectivity</w:t>
            </w:r>
          </w:p>
          <w:p w14:paraId="01E76B29" w14:textId="51FA418F" w:rsidR="003923C4" w:rsidRPr="006129F5" w:rsidRDefault="003923C4" w:rsidP="004930E1">
            <w:pPr>
              <w:pStyle w:val="ECCTabletext"/>
            </w:pPr>
            <w:r w:rsidRPr="006129F5">
              <w:t>Building Entry Loss</w:t>
            </w:r>
          </w:p>
          <w:p w14:paraId="61444320" w14:textId="0B0AB414" w:rsidR="001601D3" w:rsidRPr="006129F5" w:rsidRDefault="001601D3" w:rsidP="004930E1">
            <w:pPr>
              <w:pStyle w:val="ECCTabletext"/>
            </w:pPr>
            <w:r w:rsidRPr="006129F5">
              <w:t>Base Station</w:t>
            </w:r>
          </w:p>
          <w:p w14:paraId="10F1BB03" w14:textId="19037421" w:rsidR="001F5566" w:rsidRPr="006129F5" w:rsidRDefault="001F5566" w:rsidP="004930E1">
            <w:pPr>
              <w:pStyle w:val="ECCTabletext"/>
            </w:pPr>
            <w:r w:rsidRPr="006129F5">
              <w:t>Base Transceiver System</w:t>
            </w:r>
          </w:p>
          <w:p w14:paraId="58859B69" w14:textId="1FFED8DF" w:rsidR="00C306AE" w:rsidRPr="006129F5" w:rsidRDefault="00C306AE" w:rsidP="004930E1">
            <w:pPr>
              <w:pStyle w:val="ECCTabletext"/>
            </w:pPr>
            <w:r w:rsidRPr="006129F5">
              <w:t>Carrier</w:t>
            </w:r>
          </w:p>
          <w:p w14:paraId="2E562F8C" w14:textId="77777777" w:rsidR="00930439" w:rsidRPr="006129F5" w:rsidRDefault="00930439" w:rsidP="004930E1">
            <w:pPr>
              <w:pStyle w:val="ECCTabletext"/>
            </w:pPr>
            <w:r w:rsidRPr="006129F5">
              <w:t>European Conference of Postal and Telecommunications Administrations</w:t>
            </w:r>
          </w:p>
          <w:p w14:paraId="20F9E329" w14:textId="77777777" w:rsidR="00C306AE" w:rsidRPr="006129F5" w:rsidRDefault="00C306AE" w:rsidP="004930E1">
            <w:pPr>
              <w:pStyle w:val="ECCTabletext"/>
            </w:pPr>
            <w:r w:rsidRPr="006129F5">
              <w:t>Chirp Spread Spectrum</w:t>
            </w:r>
          </w:p>
          <w:p w14:paraId="51C43552" w14:textId="49861054" w:rsidR="001601D3" w:rsidRPr="006129F5" w:rsidRDefault="001601D3" w:rsidP="004930E1">
            <w:pPr>
              <w:pStyle w:val="ECCTabletext"/>
            </w:pPr>
            <w:r w:rsidRPr="006129F5">
              <w:t>European Commission</w:t>
            </w:r>
          </w:p>
        </w:tc>
      </w:tr>
      <w:tr w:rsidR="00930439" w:rsidRPr="006129F5" w14:paraId="7D002680" w14:textId="77777777" w:rsidTr="009465E0">
        <w:trPr>
          <w:trHeight w:val="317"/>
        </w:trPr>
        <w:tc>
          <w:tcPr>
            <w:tcW w:w="2088" w:type="dxa"/>
          </w:tcPr>
          <w:p w14:paraId="1C3E1F2B" w14:textId="0FF9193B" w:rsidR="00930439" w:rsidRPr="006129F5" w:rsidRDefault="00930439" w:rsidP="004930E1">
            <w:pPr>
              <w:pStyle w:val="ECCTabletext"/>
              <w:rPr>
                <w:rStyle w:val="ECCHLbold"/>
              </w:rPr>
            </w:pPr>
            <w:r w:rsidRPr="006129F5">
              <w:rPr>
                <w:rStyle w:val="ECCHLbold"/>
              </w:rPr>
              <w:t>ECC</w:t>
            </w:r>
          </w:p>
          <w:p w14:paraId="6249B902" w14:textId="4D1740A5" w:rsidR="00C54ADF" w:rsidRPr="006129F5" w:rsidRDefault="00C54ADF" w:rsidP="004930E1">
            <w:pPr>
              <w:pStyle w:val="ECCTabletext"/>
              <w:rPr>
                <w:rStyle w:val="ECCHLbold"/>
              </w:rPr>
            </w:pPr>
            <w:r w:rsidRPr="006129F5">
              <w:rPr>
                <w:rStyle w:val="ECCHLbold"/>
              </w:rPr>
              <w:t>E-GSM-R</w:t>
            </w:r>
          </w:p>
          <w:p w14:paraId="1017E05F" w14:textId="4DD0FFA1" w:rsidR="001601D3" w:rsidRPr="006129F5" w:rsidRDefault="00F72208" w:rsidP="004930E1">
            <w:pPr>
              <w:pStyle w:val="ECCTabletext"/>
              <w:rPr>
                <w:rStyle w:val="ECCHLbold"/>
              </w:rPr>
            </w:pPr>
            <w:r w:rsidRPr="006129F5">
              <w:rPr>
                <w:rStyle w:val="ECCHLbold"/>
              </w:rPr>
              <w:t>e</w:t>
            </w:r>
            <w:r w:rsidR="00536345" w:rsidRPr="006129F5">
              <w:rPr>
                <w:rStyle w:val="ECCHLbold"/>
              </w:rPr>
              <w:t>.</w:t>
            </w:r>
            <w:r w:rsidRPr="006129F5">
              <w:rPr>
                <w:rStyle w:val="ECCHLbold"/>
              </w:rPr>
              <w:t>i</w:t>
            </w:r>
            <w:r w:rsidR="00536345" w:rsidRPr="006129F5">
              <w:rPr>
                <w:rStyle w:val="ECCHLbold"/>
              </w:rPr>
              <w:t>.</w:t>
            </w:r>
            <w:r w:rsidRPr="006129F5">
              <w:rPr>
                <w:rStyle w:val="ECCHLbold"/>
              </w:rPr>
              <w:t>r</w:t>
            </w:r>
            <w:r w:rsidR="00536345" w:rsidRPr="006129F5">
              <w:rPr>
                <w:rStyle w:val="ECCHLbold"/>
              </w:rPr>
              <w:t>.</w:t>
            </w:r>
            <w:r w:rsidR="001601D3" w:rsidRPr="006129F5">
              <w:rPr>
                <w:rStyle w:val="ECCHLbold"/>
              </w:rPr>
              <w:t>p</w:t>
            </w:r>
            <w:r w:rsidR="00536345" w:rsidRPr="006129F5">
              <w:rPr>
                <w:rStyle w:val="ECCHLbold"/>
              </w:rPr>
              <w:t>.</w:t>
            </w:r>
          </w:p>
          <w:p w14:paraId="5C03AB5F" w14:textId="7D492BBD" w:rsidR="001601D3" w:rsidRPr="00325970" w:rsidRDefault="001601D3" w:rsidP="004930E1">
            <w:pPr>
              <w:pStyle w:val="ECCTabletext"/>
              <w:rPr>
                <w:rStyle w:val="ECCHLbold"/>
                <w:lang w:eastAsia="en-US"/>
              </w:rPr>
            </w:pPr>
            <w:r w:rsidRPr="00325970">
              <w:rPr>
                <w:rStyle w:val="ECCHLbold"/>
              </w:rPr>
              <w:t>EN</w:t>
            </w:r>
          </w:p>
          <w:p w14:paraId="20B27DBB" w14:textId="0A52E78E" w:rsidR="00C306AE" w:rsidRPr="00325970" w:rsidRDefault="00C306AE" w:rsidP="004930E1">
            <w:pPr>
              <w:pStyle w:val="ECCTabletext"/>
              <w:rPr>
                <w:rStyle w:val="ECCHLbold"/>
                <w:lang w:eastAsia="en-US"/>
              </w:rPr>
            </w:pPr>
            <w:r w:rsidRPr="00325970">
              <w:rPr>
                <w:rStyle w:val="ECCHLbold"/>
              </w:rPr>
              <w:t>ETCS</w:t>
            </w:r>
          </w:p>
          <w:p w14:paraId="2989DDB5" w14:textId="6CCAC4B7" w:rsidR="001601D3" w:rsidRPr="00325970" w:rsidRDefault="001601D3" w:rsidP="004930E1">
            <w:pPr>
              <w:pStyle w:val="ECCTabletext"/>
              <w:rPr>
                <w:rStyle w:val="ECCHLbold"/>
                <w:lang w:eastAsia="en-US"/>
              </w:rPr>
            </w:pPr>
            <w:r w:rsidRPr="00325970">
              <w:rPr>
                <w:rStyle w:val="ECCHLbold"/>
              </w:rPr>
              <w:t>ETSI</w:t>
            </w:r>
          </w:p>
          <w:p w14:paraId="48F32442" w14:textId="3277AE2B" w:rsidR="00C306AE" w:rsidRPr="00325970" w:rsidRDefault="00C306AE" w:rsidP="004930E1">
            <w:pPr>
              <w:pStyle w:val="ECCTabletext"/>
              <w:rPr>
                <w:rStyle w:val="ECCHLbold"/>
                <w:lang w:eastAsia="en-US"/>
              </w:rPr>
            </w:pPr>
            <w:r w:rsidRPr="00325970">
              <w:rPr>
                <w:rStyle w:val="ECCHLbold"/>
              </w:rPr>
              <w:t>EU</w:t>
            </w:r>
          </w:p>
          <w:p w14:paraId="346171BA" w14:textId="3EF65DD4" w:rsidR="001F5566" w:rsidRPr="00325970" w:rsidRDefault="001F5566" w:rsidP="004930E1">
            <w:pPr>
              <w:pStyle w:val="ECCTabletext"/>
              <w:rPr>
                <w:rStyle w:val="ECCHLbold"/>
                <w:lang w:eastAsia="en-US"/>
              </w:rPr>
            </w:pPr>
            <w:r w:rsidRPr="00325970">
              <w:rPr>
                <w:rStyle w:val="ECCHLbold"/>
              </w:rPr>
              <w:t>GMSK</w:t>
            </w:r>
          </w:p>
          <w:p w14:paraId="56F15733" w14:textId="2061394C" w:rsidR="00C54ADF" w:rsidRPr="00325970" w:rsidRDefault="00C54ADF" w:rsidP="004930E1">
            <w:pPr>
              <w:pStyle w:val="ECCTabletext"/>
              <w:rPr>
                <w:rStyle w:val="ECCHLbold"/>
                <w:lang w:eastAsia="en-US"/>
              </w:rPr>
            </w:pPr>
            <w:r w:rsidRPr="00325970">
              <w:rPr>
                <w:rStyle w:val="ECCHLbold"/>
              </w:rPr>
              <w:t>GSM</w:t>
            </w:r>
          </w:p>
          <w:p w14:paraId="4CDFCAD0" w14:textId="5AB03697" w:rsidR="00C54ADF" w:rsidRPr="006129F5" w:rsidRDefault="00C54ADF" w:rsidP="004930E1">
            <w:pPr>
              <w:pStyle w:val="ECCTabletext"/>
              <w:rPr>
                <w:rStyle w:val="ECCHLbold"/>
                <w:lang w:eastAsia="en-US"/>
              </w:rPr>
            </w:pPr>
            <w:r w:rsidRPr="006129F5">
              <w:rPr>
                <w:rStyle w:val="ECCHLbold"/>
              </w:rPr>
              <w:t>GSM-R</w:t>
            </w:r>
          </w:p>
          <w:p w14:paraId="352B3240" w14:textId="10E47D37" w:rsidR="001F5566" w:rsidRPr="006129F5" w:rsidRDefault="001F5566" w:rsidP="004930E1">
            <w:pPr>
              <w:pStyle w:val="ECCTabletext"/>
              <w:rPr>
                <w:rStyle w:val="ECCHLbold"/>
                <w:lang w:eastAsia="en-US"/>
              </w:rPr>
            </w:pPr>
            <w:r w:rsidRPr="006129F5">
              <w:rPr>
                <w:rStyle w:val="ECCHLbold"/>
              </w:rPr>
              <w:t>HPBW</w:t>
            </w:r>
          </w:p>
          <w:p w14:paraId="57E5E09D" w14:textId="0BD60933" w:rsidR="00C306AE" w:rsidRPr="006129F5" w:rsidRDefault="00C306AE" w:rsidP="004930E1">
            <w:pPr>
              <w:pStyle w:val="ECCTabletext"/>
              <w:rPr>
                <w:rStyle w:val="ECCHLbold"/>
                <w:lang w:eastAsia="en-US"/>
              </w:rPr>
            </w:pPr>
            <w:r w:rsidRPr="006129F5">
              <w:rPr>
                <w:rStyle w:val="ECCHLbold"/>
              </w:rPr>
              <w:t>I</w:t>
            </w:r>
          </w:p>
          <w:p w14:paraId="568CA717" w14:textId="202261D6" w:rsidR="003923C4" w:rsidRPr="006129F5" w:rsidRDefault="003923C4" w:rsidP="004930E1">
            <w:pPr>
              <w:pStyle w:val="ECCTabletext"/>
              <w:rPr>
                <w:rStyle w:val="ECCHLbold"/>
                <w:lang w:eastAsia="en-US"/>
              </w:rPr>
            </w:pPr>
            <w:r w:rsidRPr="006129F5">
              <w:rPr>
                <w:rStyle w:val="ECCHLbold"/>
              </w:rPr>
              <w:t>ITU-R</w:t>
            </w:r>
          </w:p>
          <w:p w14:paraId="62101A1E" w14:textId="5888B967" w:rsidR="00C306AE" w:rsidRPr="006129F5" w:rsidRDefault="00C306AE" w:rsidP="004930E1">
            <w:pPr>
              <w:pStyle w:val="ECCTabletext"/>
              <w:rPr>
                <w:rStyle w:val="ECCHLbold"/>
                <w:lang w:eastAsia="en-US"/>
              </w:rPr>
            </w:pPr>
            <w:r w:rsidRPr="006129F5">
              <w:rPr>
                <w:rStyle w:val="ECCHLbold"/>
              </w:rPr>
              <w:t>LOS</w:t>
            </w:r>
          </w:p>
          <w:p w14:paraId="185CB98F" w14:textId="26247308" w:rsidR="00C54ADF" w:rsidRPr="006129F5" w:rsidRDefault="00C54ADF" w:rsidP="004930E1">
            <w:pPr>
              <w:pStyle w:val="ECCTabletext"/>
              <w:rPr>
                <w:rStyle w:val="ECCHLbold"/>
                <w:lang w:eastAsia="en-US"/>
              </w:rPr>
            </w:pPr>
            <w:r w:rsidRPr="006129F5">
              <w:rPr>
                <w:rStyle w:val="ECCHLbold"/>
              </w:rPr>
              <w:t>MCL</w:t>
            </w:r>
          </w:p>
          <w:p w14:paraId="5F5DC150" w14:textId="221862A8" w:rsidR="001F5566" w:rsidRPr="006129F5" w:rsidRDefault="001F5566" w:rsidP="004930E1">
            <w:pPr>
              <w:pStyle w:val="ECCTabletext"/>
              <w:rPr>
                <w:rStyle w:val="ECCHLbold"/>
                <w:lang w:eastAsia="en-US"/>
              </w:rPr>
            </w:pPr>
            <w:r w:rsidRPr="006129F5">
              <w:rPr>
                <w:rStyle w:val="ECCHLbold"/>
              </w:rPr>
              <w:t>MS</w:t>
            </w:r>
          </w:p>
          <w:p w14:paraId="20B0C29F" w14:textId="66F35661" w:rsidR="00C306AE" w:rsidRPr="006129F5" w:rsidRDefault="00C306AE" w:rsidP="004930E1">
            <w:pPr>
              <w:pStyle w:val="ECCTabletext"/>
              <w:rPr>
                <w:rStyle w:val="ECCHLbold"/>
                <w:lang w:eastAsia="en-US"/>
              </w:rPr>
            </w:pPr>
            <w:r w:rsidRPr="006129F5">
              <w:rPr>
                <w:rStyle w:val="ECCHLbold"/>
              </w:rPr>
              <w:t>N</w:t>
            </w:r>
          </w:p>
          <w:p w14:paraId="2221EA74" w14:textId="08DF70CF" w:rsidR="003923C4" w:rsidRPr="006129F5" w:rsidRDefault="003923C4" w:rsidP="004930E1">
            <w:pPr>
              <w:pStyle w:val="ECCTabletext"/>
              <w:rPr>
                <w:rStyle w:val="ECCHLbold"/>
                <w:lang w:eastAsia="en-US"/>
              </w:rPr>
            </w:pPr>
            <w:r w:rsidRPr="006129F5">
              <w:rPr>
                <w:rStyle w:val="ECCHLbold"/>
              </w:rPr>
              <w:t>NAP</w:t>
            </w:r>
          </w:p>
          <w:p w14:paraId="7EF777CF" w14:textId="3C89E858" w:rsidR="003923C4" w:rsidRPr="006129F5" w:rsidRDefault="003923C4" w:rsidP="004930E1">
            <w:pPr>
              <w:pStyle w:val="ECCTabletext"/>
              <w:rPr>
                <w:rStyle w:val="ECCHLbold"/>
                <w:lang w:eastAsia="en-US"/>
              </w:rPr>
            </w:pPr>
            <w:r w:rsidRPr="006129F5">
              <w:rPr>
                <w:rStyle w:val="ECCHLbold"/>
              </w:rPr>
              <w:t>NBN</w:t>
            </w:r>
          </w:p>
          <w:p w14:paraId="291BE73A" w14:textId="7BBB41A1" w:rsidR="00F122FC" w:rsidRPr="006129F5" w:rsidRDefault="003923C4" w:rsidP="004930E1">
            <w:pPr>
              <w:pStyle w:val="ECCTabletext"/>
              <w:rPr>
                <w:rStyle w:val="ECCHLbold"/>
              </w:rPr>
            </w:pPr>
            <w:r w:rsidRPr="006129F5">
              <w:rPr>
                <w:rStyle w:val="ECCHLbold"/>
              </w:rPr>
              <w:t>NN</w:t>
            </w:r>
          </w:p>
          <w:p w14:paraId="7CB8DE28" w14:textId="4DC6BEDF" w:rsidR="00C54ADF" w:rsidRPr="006129F5" w:rsidRDefault="00C54ADF" w:rsidP="004930E1">
            <w:pPr>
              <w:pStyle w:val="ECCTabletext"/>
              <w:rPr>
                <w:rStyle w:val="ECCHLbold"/>
              </w:rPr>
            </w:pPr>
            <w:r w:rsidRPr="006129F5">
              <w:rPr>
                <w:rStyle w:val="ECCHLbold"/>
              </w:rPr>
              <w:t>RFID</w:t>
            </w:r>
          </w:p>
          <w:p w14:paraId="166A730C" w14:textId="49980A54" w:rsidR="00C54ADF" w:rsidRPr="006129F5" w:rsidRDefault="00C54ADF" w:rsidP="004930E1">
            <w:pPr>
              <w:pStyle w:val="ECCTabletext"/>
              <w:rPr>
                <w:rStyle w:val="ECCHLbold"/>
              </w:rPr>
            </w:pPr>
            <w:r w:rsidRPr="006129F5">
              <w:rPr>
                <w:rStyle w:val="ECCHLbold"/>
              </w:rPr>
              <w:t>SRD</w:t>
            </w:r>
          </w:p>
          <w:p w14:paraId="68D102FE" w14:textId="34659891" w:rsidR="003923C4" w:rsidRPr="006129F5" w:rsidRDefault="003923C4" w:rsidP="004930E1">
            <w:pPr>
              <w:pStyle w:val="ECCTabletext"/>
              <w:rPr>
                <w:rStyle w:val="ECCHLbold"/>
              </w:rPr>
            </w:pPr>
            <w:r w:rsidRPr="006129F5">
              <w:rPr>
                <w:rStyle w:val="ECCHLbold"/>
              </w:rPr>
              <w:t>TN</w:t>
            </w:r>
          </w:p>
          <w:p w14:paraId="389AD3C9" w14:textId="056270AE" w:rsidR="001601D3" w:rsidRPr="006129F5" w:rsidRDefault="001601D3" w:rsidP="004930E1">
            <w:pPr>
              <w:pStyle w:val="ECCTabletext"/>
              <w:rPr>
                <w:rStyle w:val="ECCHLbold"/>
              </w:rPr>
            </w:pPr>
            <w:r w:rsidRPr="006129F5">
              <w:rPr>
                <w:rStyle w:val="ECCHLbold"/>
              </w:rPr>
              <w:t>TR</w:t>
            </w:r>
          </w:p>
          <w:p w14:paraId="1029A6D3" w14:textId="46A1A695" w:rsidR="003923C4" w:rsidRPr="006129F5" w:rsidRDefault="003923C4" w:rsidP="004930E1">
            <w:pPr>
              <w:pStyle w:val="ECCTabletext"/>
              <w:rPr>
                <w:rStyle w:val="ECCHLbold"/>
              </w:rPr>
            </w:pPr>
            <w:r w:rsidRPr="006129F5">
              <w:rPr>
                <w:rStyle w:val="ECCHLbold"/>
              </w:rPr>
              <w:t>UNB</w:t>
            </w:r>
          </w:p>
          <w:p w14:paraId="484DFEA9" w14:textId="0BAD1660" w:rsidR="003923C4" w:rsidRPr="006129F5" w:rsidRDefault="003923C4" w:rsidP="004930E1">
            <w:pPr>
              <w:pStyle w:val="ECCTabletext"/>
              <w:rPr>
                <w:rStyle w:val="ECCHLbold"/>
              </w:rPr>
            </w:pPr>
            <w:r w:rsidRPr="006129F5">
              <w:rPr>
                <w:rStyle w:val="ECCHLbold"/>
              </w:rPr>
              <w:t>WB</w:t>
            </w:r>
          </w:p>
        </w:tc>
        <w:tc>
          <w:tcPr>
            <w:tcW w:w="7659" w:type="dxa"/>
          </w:tcPr>
          <w:p w14:paraId="23D2D082" w14:textId="348AA257" w:rsidR="00930439" w:rsidRPr="006129F5" w:rsidRDefault="00930439" w:rsidP="004930E1">
            <w:pPr>
              <w:pStyle w:val="ECCTabletext"/>
            </w:pPr>
            <w:r w:rsidRPr="006129F5">
              <w:t>Electronic Communications Committee</w:t>
            </w:r>
          </w:p>
          <w:p w14:paraId="4582B414" w14:textId="5B518DF5" w:rsidR="00C54ADF" w:rsidRPr="006129F5" w:rsidRDefault="00C54ADF" w:rsidP="004930E1">
            <w:pPr>
              <w:pStyle w:val="ECCTabletext"/>
            </w:pPr>
            <w:r w:rsidRPr="006129F5">
              <w:t>Extended Global System for Mobile Communications for Railways</w:t>
            </w:r>
          </w:p>
          <w:p w14:paraId="62BFD647" w14:textId="19B3F3C5" w:rsidR="001601D3" w:rsidRPr="006129F5" w:rsidRDefault="00CF00EC" w:rsidP="004930E1">
            <w:pPr>
              <w:pStyle w:val="ECCTabletext"/>
            </w:pPr>
            <w:r>
              <w:t>e</w:t>
            </w:r>
            <w:r w:rsidR="001601D3" w:rsidRPr="006129F5">
              <w:t xml:space="preserve">quivalent </w:t>
            </w:r>
            <w:proofErr w:type="spellStart"/>
            <w:r>
              <w:t>i</w:t>
            </w:r>
            <w:r w:rsidR="001601D3" w:rsidRPr="006129F5">
              <w:t>sotropically</w:t>
            </w:r>
            <w:proofErr w:type="spellEnd"/>
            <w:r w:rsidR="001601D3" w:rsidRPr="006129F5">
              <w:t xml:space="preserve"> </w:t>
            </w:r>
            <w:r>
              <w:t>r</w:t>
            </w:r>
            <w:r w:rsidR="001601D3" w:rsidRPr="006129F5">
              <w:t xml:space="preserve">adiated </w:t>
            </w:r>
            <w:r>
              <w:t>p</w:t>
            </w:r>
            <w:r w:rsidR="001601D3" w:rsidRPr="006129F5">
              <w:t>ower</w:t>
            </w:r>
          </w:p>
          <w:p w14:paraId="615479F0" w14:textId="45AE55ED" w:rsidR="001601D3" w:rsidRPr="006129F5" w:rsidRDefault="001601D3" w:rsidP="004930E1">
            <w:pPr>
              <w:pStyle w:val="ECCTabletext"/>
            </w:pPr>
            <w:r w:rsidRPr="006129F5">
              <w:t>European Norm</w:t>
            </w:r>
          </w:p>
          <w:p w14:paraId="450C66A4" w14:textId="64F75442" w:rsidR="00C306AE" w:rsidRPr="006129F5" w:rsidRDefault="00C306AE" w:rsidP="004930E1">
            <w:pPr>
              <w:pStyle w:val="ECCTabletext"/>
            </w:pPr>
            <w:r w:rsidRPr="006129F5">
              <w:t>European Train Control System</w:t>
            </w:r>
          </w:p>
          <w:p w14:paraId="7F684F13" w14:textId="471FBE90" w:rsidR="001601D3" w:rsidRPr="006129F5" w:rsidRDefault="001601D3" w:rsidP="004930E1">
            <w:pPr>
              <w:pStyle w:val="ECCTabletext"/>
            </w:pPr>
            <w:r w:rsidRPr="006129F5">
              <w:t>European Telecommunications Standards Institute</w:t>
            </w:r>
          </w:p>
          <w:p w14:paraId="7BE9A3B7" w14:textId="0421E7D1" w:rsidR="00C306AE" w:rsidRPr="006129F5" w:rsidRDefault="00C306AE" w:rsidP="004930E1">
            <w:pPr>
              <w:pStyle w:val="ECCTabletext"/>
            </w:pPr>
            <w:r w:rsidRPr="006129F5">
              <w:t>European Union</w:t>
            </w:r>
          </w:p>
          <w:p w14:paraId="23C6EAA2" w14:textId="00651B80" w:rsidR="001F5566" w:rsidRPr="006129F5" w:rsidRDefault="001F5566" w:rsidP="004930E1">
            <w:pPr>
              <w:pStyle w:val="ECCTabletext"/>
            </w:pPr>
            <w:r w:rsidRPr="006129F5">
              <w:t>Gaussian Minimum Shift Keying</w:t>
            </w:r>
          </w:p>
          <w:p w14:paraId="52FD997E" w14:textId="6DAEDA5D" w:rsidR="00C54ADF" w:rsidRPr="006129F5" w:rsidRDefault="00C54ADF" w:rsidP="004930E1">
            <w:pPr>
              <w:pStyle w:val="ECCTabletext"/>
            </w:pPr>
            <w:r w:rsidRPr="006129F5">
              <w:t>Global System for Mobile Communications</w:t>
            </w:r>
          </w:p>
          <w:p w14:paraId="67FC03CA" w14:textId="7DF007D3" w:rsidR="00C54ADF" w:rsidRPr="006129F5" w:rsidRDefault="00C54ADF" w:rsidP="004930E1">
            <w:pPr>
              <w:pStyle w:val="ECCTabletext"/>
            </w:pPr>
            <w:r w:rsidRPr="006129F5">
              <w:t>Global System for Mobile Communications for Railways</w:t>
            </w:r>
          </w:p>
          <w:p w14:paraId="7C693564" w14:textId="54DE27C8" w:rsidR="001F5566" w:rsidRPr="006129F5" w:rsidRDefault="001F5566" w:rsidP="004930E1">
            <w:pPr>
              <w:pStyle w:val="ECCTabletext"/>
            </w:pPr>
            <w:r w:rsidRPr="006129F5">
              <w:t>Half Power Band Width</w:t>
            </w:r>
          </w:p>
          <w:p w14:paraId="25A4B813" w14:textId="396E7911" w:rsidR="00C306AE" w:rsidRPr="006129F5" w:rsidRDefault="00C306AE" w:rsidP="004930E1">
            <w:pPr>
              <w:pStyle w:val="ECCTabletext"/>
            </w:pPr>
            <w:r w:rsidRPr="006129F5">
              <w:t>Interference</w:t>
            </w:r>
          </w:p>
          <w:p w14:paraId="08CFE546" w14:textId="68A08918" w:rsidR="003923C4" w:rsidRPr="006129F5" w:rsidRDefault="003923C4" w:rsidP="004930E1">
            <w:pPr>
              <w:pStyle w:val="ECCTabletext"/>
            </w:pPr>
            <w:r w:rsidRPr="006129F5">
              <w:t>International Telecommunication Union – Radiocommunication Sector</w:t>
            </w:r>
          </w:p>
          <w:p w14:paraId="71B84FD5" w14:textId="4E250619" w:rsidR="00C306AE" w:rsidRPr="006129F5" w:rsidRDefault="00C306AE" w:rsidP="004930E1">
            <w:pPr>
              <w:pStyle w:val="ECCTabletext"/>
            </w:pPr>
            <w:r w:rsidRPr="006129F5">
              <w:t xml:space="preserve">Line </w:t>
            </w:r>
            <w:proofErr w:type="gramStart"/>
            <w:r w:rsidRPr="006129F5">
              <w:t>Of</w:t>
            </w:r>
            <w:proofErr w:type="gramEnd"/>
            <w:r w:rsidRPr="006129F5">
              <w:t xml:space="preserve"> Sight</w:t>
            </w:r>
          </w:p>
          <w:p w14:paraId="39980EC0" w14:textId="2CF0E88F" w:rsidR="00C54ADF" w:rsidRPr="006129F5" w:rsidRDefault="00C54ADF" w:rsidP="004930E1">
            <w:pPr>
              <w:pStyle w:val="ECCTabletext"/>
            </w:pPr>
            <w:r w:rsidRPr="006129F5">
              <w:t>Minimum Coupling Loss</w:t>
            </w:r>
          </w:p>
          <w:p w14:paraId="31167A49" w14:textId="72A87542" w:rsidR="001F5566" w:rsidRPr="006129F5" w:rsidRDefault="001F5566" w:rsidP="004930E1">
            <w:pPr>
              <w:pStyle w:val="ECCTabletext"/>
            </w:pPr>
            <w:r w:rsidRPr="006129F5">
              <w:t>Mobile Station</w:t>
            </w:r>
          </w:p>
          <w:p w14:paraId="3D259657" w14:textId="5F15AC81" w:rsidR="00C306AE" w:rsidRPr="006129F5" w:rsidRDefault="00C306AE" w:rsidP="004930E1">
            <w:pPr>
              <w:pStyle w:val="ECCTabletext"/>
            </w:pPr>
            <w:r w:rsidRPr="006129F5">
              <w:t>Noise</w:t>
            </w:r>
          </w:p>
          <w:p w14:paraId="55BB7858" w14:textId="15812276" w:rsidR="003923C4" w:rsidRPr="006129F5" w:rsidRDefault="003923C4" w:rsidP="004930E1">
            <w:pPr>
              <w:pStyle w:val="ECCTabletext"/>
            </w:pPr>
            <w:r w:rsidRPr="006129F5">
              <w:t>Network Access Point</w:t>
            </w:r>
          </w:p>
          <w:p w14:paraId="1613C2DD" w14:textId="44EAEBFE" w:rsidR="003923C4" w:rsidRPr="006129F5" w:rsidRDefault="003923C4" w:rsidP="004930E1">
            <w:pPr>
              <w:pStyle w:val="ECCTabletext"/>
            </w:pPr>
            <w:r w:rsidRPr="006129F5">
              <w:t>Narrow Band Networked</w:t>
            </w:r>
          </w:p>
          <w:p w14:paraId="67367782" w14:textId="59D1AC4E" w:rsidR="00F122FC" w:rsidRPr="006129F5" w:rsidRDefault="003923C4" w:rsidP="004930E1">
            <w:pPr>
              <w:pStyle w:val="ECCTabletext"/>
            </w:pPr>
            <w:r w:rsidRPr="006129F5">
              <w:t>Network Node</w:t>
            </w:r>
          </w:p>
          <w:p w14:paraId="3BFD6740" w14:textId="2F1C9BED" w:rsidR="00C54ADF" w:rsidRPr="006129F5" w:rsidRDefault="00C54ADF" w:rsidP="004930E1">
            <w:pPr>
              <w:pStyle w:val="ECCTabletext"/>
            </w:pPr>
            <w:r w:rsidRPr="006129F5">
              <w:t>Radio Frequency Identification</w:t>
            </w:r>
          </w:p>
          <w:p w14:paraId="1907FE9F" w14:textId="6B45C40E" w:rsidR="00C54ADF" w:rsidRPr="006129F5" w:rsidRDefault="00C54ADF" w:rsidP="004930E1">
            <w:pPr>
              <w:pStyle w:val="ECCTabletext"/>
            </w:pPr>
            <w:r w:rsidRPr="006129F5">
              <w:t>Short Range Device</w:t>
            </w:r>
          </w:p>
          <w:p w14:paraId="6E7F4FD5" w14:textId="1044B452" w:rsidR="003923C4" w:rsidRPr="006129F5" w:rsidRDefault="003923C4" w:rsidP="004930E1">
            <w:pPr>
              <w:pStyle w:val="ECCTabletext"/>
            </w:pPr>
            <w:r w:rsidRPr="006129F5">
              <w:t>Terminal Node</w:t>
            </w:r>
          </w:p>
          <w:p w14:paraId="36C679B1" w14:textId="77234882" w:rsidR="001601D3" w:rsidRPr="006129F5" w:rsidRDefault="001601D3" w:rsidP="004930E1">
            <w:pPr>
              <w:pStyle w:val="ECCTabletext"/>
            </w:pPr>
            <w:r w:rsidRPr="006129F5">
              <w:t>Technical Report</w:t>
            </w:r>
          </w:p>
          <w:p w14:paraId="202119B2" w14:textId="5163C9D2" w:rsidR="003923C4" w:rsidRPr="006129F5" w:rsidRDefault="003923C4" w:rsidP="004930E1">
            <w:pPr>
              <w:pStyle w:val="ECCTabletext"/>
            </w:pPr>
            <w:r w:rsidRPr="006129F5">
              <w:t>Ultra Narrow Band</w:t>
            </w:r>
          </w:p>
          <w:p w14:paraId="732F69F1" w14:textId="68B1C0ED" w:rsidR="003923C4" w:rsidRPr="006129F5" w:rsidRDefault="003923C4">
            <w:pPr>
              <w:pStyle w:val="ECCTabletext"/>
            </w:pPr>
            <w:r w:rsidRPr="006129F5">
              <w:t>Wide Band</w:t>
            </w:r>
          </w:p>
        </w:tc>
      </w:tr>
    </w:tbl>
    <w:p w14:paraId="2D895172" w14:textId="18BC4F39" w:rsidR="00797D4C" w:rsidRPr="006129F5" w:rsidRDefault="00797D4C" w:rsidP="009465E0">
      <w:pPr>
        <w:pStyle w:val="Heading1"/>
        <w:rPr>
          <w:lang w:val="en-GB"/>
        </w:rPr>
      </w:pPr>
      <w:bookmarkStart w:id="7" w:name="_Toc36210970"/>
      <w:bookmarkStart w:id="8" w:name="_Toc39503504"/>
      <w:bookmarkStart w:id="9" w:name="_Toc380056497"/>
      <w:bookmarkStart w:id="10" w:name="_Toc380059748"/>
      <w:bookmarkStart w:id="11" w:name="_Toc380059785"/>
      <w:bookmarkStart w:id="12" w:name="_Toc396153636"/>
      <w:bookmarkStart w:id="13" w:name="_Toc396383863"/>
      <w:bookmarkStart w:id="14" w:name="_Toc396917296"/>
      <w:bookmarkStart w:id="15" w:name="_Toc396917345"/>
      <w:bookmarkStart w:id="16" w:name="_Toc396917407"/>
      <w:bookmarkStart w:id="17" w:name="_Toc396917460"/>
      <w:bookmarkStart w:id="18" w:name="_Toc396917627"/>
      <w:bookmarkStart w:id="19" w:name="_Toc396917642"/>
      <w:bookmarkStart w:id="20" w:name="_Toc396917747"/>
      <w:bookmarkStart w:id="21" w:name="_Toc41548439"/>
      <w:r w:rsidRPr="006129F5">
        <w:rPr>
          <w:rStyle w:val="ECCParagraph"/>
        </w:rPr>
        <w:lastRenderedPageBreak/>
        <w:t>Introduction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8064807" w14:textId="49096CA8" w:rsidR="00E74E60" w:rsidRPr="006129F5" w:rsidRDefault="00037E0C" w:rsidP="005C53F4">
      <w:r w:rsidRPr="006129F5">
        <w:t xml:space="preserve">ECC </w:t>
      </w:r>
      <w:r w:rsidR="003B10E3" w:rsidRPr="006129F5">
        <w:t>R</w:t>
      </w:r>
      <w:r w:rsidRPr="006129F5">
        <w:t>eport 200</w:t>
      </w:r>
      <w:r w:rsidR="008E025D" w:rsidRPr="006129F5">
        <w:t xml:space="preserve"> </w:t>
      </w:r>
      <w:r w:rsidR="008E025D" w:rsidRPr="006129F5">
        <w:fldChar w:fldCharType="begin"/>
      </w:r>
      <w:r w:rsidR="008E025D" w:rsidRPr="006129F5">
        <w:instrText xml:space="preserve"> REF _Ref36027852 \r \h </w:instrText>
      </w:r>
      <w:r w:rsidR="008E025D" w:rsidRPr="006129F5">
        <w:fldChar w:fldCharType="separate"/>
      </w:r>
      <w:r w:rsidR="004C4401" w:rsidRPr="006129F5">
        <w:t>[1]</w:t>
      </w:r>
      <w:r w:rsidR="008E025D" w:rsidRPr="006129F5">
        <w:fldChar w:fldCharType="end"/>
      </w:r>
      <w:r w:rsidRPr="006129F5">
        <w:t xml:space="preserve"> </w:t>
      </w:r>
      <w:r w:rsidR="000C78F3" w:rsidRPr="006129F5">
        <w:t xml:space="preserve">investigated </w:t>
      </w:r>
      <w:r w:rsidRPr="006129F5">
        <w:t xml:space="preserve">sharing between </w:t>
      </w:r>
      <w:r w:rsidR="00730A0F" w:rsidRPr="006129F5">
        <w:t>S</w:t>
      </w:r>
      <w:r w:rsidRPr="006129F5">
        <w:t>hort</w:t>
      </w:r>
      <w:r w:rsidR="00536345" w:rsidRPr="006129F5">
        <w:t xml:space="preserve"> </w:t>
      </w:r>
      <w:r w:rsidR="00730A0F" w:rsidRPr="006129F5">
        <w:t>R</w:t>
      </w:r>
      <w:r w:rsidRPr="006129F5">
        <w:t xml:space="preserve">ange </w:t>
      </w:r>
      <w:r w:rsidR="00730A0F" w:rsidRPr="006129F5">
        <w:t>D</w:t>
      </w:r>
      <w:r w:rsidRPr="006129F5">
        <w:t xml:space="preserve">evices (SRDs) and </w:t>
      </w:r>
      <w:r w:rsidR="00760657" w:rsidRPr="006129F5">
        <w:t>different incumbent systems operating in the frequency bands 870</w:t>
      </w:r>
      <w:r w:rsidR="00536345" w:rsidRPr="006129F5">
        <w:t>-</w:t>
      </w:r>
      <w:r w:rsidR="00760657" w:rsidRPr="006129F5">
        <w:t>876 MHz and 915</w:t>
      </w:r>
      <w:r w:rsidR="00536345" w:rsidRPr="006129F5">
        <w:t>-</w:t>
      </w:r>
      <w:r w:rsidR="00760657" w:rsidRPr="006129F5">
        <w:t xml:space="preserve">921 MHz. </w:t>
      </w:r>
      <w:r w:rsidR="008042A5" w:rsidRPr="006129F5">
        <w:t>Among other systems</w:t>
      </w:r>
      <w:r w:rsidR="00760657" w:rsidRPr="006129F5">
        <w:t xml:space="preserve">, the </w:t>
      </w:r>
      <w:r w:rsidRPr="006129F5">
        <w:t>E-GSM-R</w:t>
      </w:r>
      <w:r w:rsidR="00760657" w:rsidRPr="006129F5">
        <w:t xml:space="preserve"> </w:t>
      </w:r>
      <w:r w:rsidR="000C78F3" w:rsidRPr="006129F5">
        <w:t xml:space="preserve">was </w:t>
      </w:r>
      <w:r w:rsidR="00760657" w:rsidRPr="006129F5">
        <w:t>studied as well.</w:t>
      </w:r>
      <w:r w:rsidRPr="006129F5">
        <w:t xml:space="preserve"> </w:t>
      </w:r>
      <w:r w:rsidR="00E74E60" w:rsidRPr="006129F5">
        <w:t xml:space="preserve">It </w:t>
      </w:r>
      <w:r w:rsidR="000C78F3" w:rsidRPr="006129F5">
        <w:t xml:space="preserve">was </w:t>
      </w:r>
      <w:r w:rsidR="00E74E60" w:rsidRPr="006129F5">
        <w:t>concluded that co-frequency sharing with E-GSM</w:t>
      </w:r>
      <w:r w:rsidR="003B10E3" w:rsidRPr="006129F5">
        <w:t>-R</w:t>
      </w:r>
      <w:r w:rsidR="00E74E60" w:rsidRPr="006129F5">
        <w:t xml:space="preserve"> </w:t>
      </w:r>
      <w:r w:rsidR="000C78F3" w:rsidRPr="006129F5">
        <w:t xml:space="preserve">was </w:t>
      </w:r>
      <w:r w:rsidR="00E74E60" w:rsidRPr="006129F5">
        <w:t>not generally possible without addition</w:t>
      </w:r>
      <w:r w:rsidR="003B10E3" w:rsidRPr="006129F5">
        <w:t>al</w:t>
      </w:r>
      <w:r w:rsidR="00E74E60" w:rsidRPr="006129F5">
        <w:t xml:space="preserve"> mitigation. Low duty cycle, low deployment density or cognitive approach </w:t>
      </w:r>
      <w:r w:rsidR="000C78F3" w:rsidRPr="006129F5">
        <w:t xml:space="preserve">were </w:t>
      </w:r>
      <w:r w:rsidR="00E74E60" w:rsidRPr="006129F5">
        <w:t>identified as possible mitigation technique</w:t>
      </w:r>
      <w:r w:rsidR="00763528" w:rsidRPr="006129F5">
        <w:t>s</w:t>
      </w:r>
      <w:r w:rsidR="00E74E60" w:rsidRPr="006129F5">
        <w:t xml:space="preserve">. </w:t>
      </w:r>
      <w:r w:rsidR="00CA6E9D" w:rsidRPr="006129F5">
        <w:t xml:space="preserve">Separation </w:t>
      </w:r>
      <w:r w:rsidR="00E74E60" w:rsidRPr="006129F5">
        <w:t xml:space="preserve">distances </w:t>
      </w:r>
      <w:r w:rsidR="00CA6E9D" w:rsidRPr="006129F5">
        <w:t>between SRDs/RFIDs and</w:t>
      </w:r>
      <w:r w:rsidR="00E74E60" w:rsidRPr="006129F5">
        <w:t xml:space="preserve"> E-GSM-R </w:t>
      </w:r>
      <w:r w:rsidR="000C78F3" w:rsidRPr="006129F5">
        <w:t xml:space="preserve">were </w:t>
      </w:r>
      <w:r w:rsidR="00E74E60" w:rsidRPr="006129F5">
        <w:t>not evaluated.</w:t>
      </w:r>
    </w:p>
    <w:p w14:paraId="202A4A6F" w14:textId="00B617A6" w:rsidR="00763528" w:rsidRPr="006129F5" w:rsidRDefault="005C53F4" w:rsidP="005C53F4">
      <w:r w:rsidRPr="006129F5">
        <w:t>The frequency bands 873</w:t>
      </w:r>
      <w:r w:rsidR="00536345" w:rsidRPr="006129F5">
        <w:t>-</w:t>
      </w:r>
      <w:r w:rsidRPr="006129F5">
        <w:t>876 MHz and 918</w:t>
      </w:r>
      <w:r w:rsidR="00536345" w:rsidRPr="006129F5">
        <w:t>-</w:t>
      </w:r>
      <w:r w:rsidRPr="006129F5">
        <w:t>921 MHz are used for E-GSM-R i</w:t>
      </w:r>
      <w:r w:rsidR="008042A5" w:rsidRPr="006129F5">
        <w:t>n some countries</w:t>
      </w:r>
      <w:r w:rsidRPr="006129F5">
        <w:t xml:space="preserve">. </w:t>
      </w:r>
      <w:r w:rsidR="007867BE" w:rsidRPr="006129F5">
        <w:t xml:space="preserve">The EC SRD Decision </w:t>
      </w:r>
      <w:r w:rsidR="00307E45" w:rsidRPr="006129F5">
        <w:t>(2018/1538)</w:t>
      </w:r>
      <w:r w:rsidR="00730A0F" w:rsidRPr="006129F5">
        <w:t xml:space="preserve"> </w:t>
      </w:r>
      <w:r w:rsidR="00730A0F" w:rsidRPr="006129F5">
        <w:fldChar w:fldCharType="begin"/>
      </w:r>
      <w:r w:rsidR="00730A0F" w:rsidRPr="006129F5">
        <w:instrText xml:space="preserve"> REF _Ref35324237 \r \h </w:instrText>
      </w:r>
      <w:r w:rsidR="00730A0F" w:rsidRPr="006129F5">
        <w:fldChar w:fldCharType="separate"/>
      </w:r>
      <w:r w:rsidR="004C4401" w:rsidRPr="006129F5">
        <w:t>[6]</w:t>
      </w:r>
      <w:r w:rsidR="00730A0F" w:rsidRPr="006129F5">
        <w:fldChar w:fldCharType="end"/>
      </w:r>
      <w:r w:rsidR="007867BE" w:rsidRPr="006129F5">
        <w:t xml:space="preserve"> does not define specific mitigation techniques regarding co-existence between SRDs and E-GSM-R.</w:t>
      </w:r>
    </w:p>
    <w:p w14:paraId="7FA38101" w14:textId="33BFF89D" w:rsidR="00854314" w:rsidRPr="006129F5" w:rsidRDefault="00730A0F" w:rsidP="004930E1">
      <w:pPr>
        <w:rPr>
          <w:rStyle w:val="ECCParagraph"/>
        </w:rPr>
      </w:pPr>
      <w:r w:rsidRPr="006129F5">
        <w:t>Accordingly,</w:t>
      </w:r>
      <w:r w:rsidR="004939D0" w:rsidRPr="006129F5">
        <w:t xml:space="preserve"> separation distances are evaluated </w:t>
      </w:r>
      <w:r w:rsidR="005E4EA6" w:rsidRPr="006129F5">
        <w:t xml:space="preserve">for </w:t>
      </w:r>
      <w:r w:rsidR="003A1EE2" w:rsidRPr="006129F5">
        <w:t xml:space="preserve">as possible </w:t>
      </w:r>
      <w:r w:rsidR="005E4EA6" w:rsidRPr="006129F5">
        <w:t>co-exist</w:t>
      </w:r>
      <w:r w:rsidR="00C45EBE" w:rsidRPr="006129F5">
        <w:t>e</w:t>
      </w:r>
      <w:r w:rsidR="005E4EA6" w:rsidRPr="006129F5">
        <w:t xml:space="preserve">nce </w:t>
      </w:r>
      <w:r w:rsidR="003A1EE2" w:rsidRPr="006129F5">
        <w:t xml:space="preserve">mechanism </w:t>
      </w:r>
      <w:r w:rsidR="005E4EA6" w:rsidRPr="006129F5">
        <w:t>between</w:t>
      </w:r>
      <w:r w:rsidR="004939D0" w:rsidRPr="006129F5">
        <w:t xml:space="preserve"> E-GSM-R </w:t>
      </w:r>
      <w:r w:rsidR="005E4EA6" w:rsidRPr="006129F5">
        <w:t xml:space="preserve">and </w:t>
      </w:r>
      <w:r w:rsidR="004939D0" w:rsidRPr="006129F5">
        <w:t>SRD.</w:t>
      </w:r>
    </w:p>
    <w:p w14:paraId="483C8695" w14:textId="0144257B" w:rsidR="008A54FC" w:rsidRPr="006129F5" w:rsidRDefault="00307E45" w:rsidP="009465E0">
      <w:pPr>
        <w:pStyle w:val="Heading1"/>
        <w:rPr>
          <w:lang w:val="en-GB"/>
        </w:rPr>
      </w:pPr>
      <w:bookmarkStart w:id="22" w:name="_Toc36210971"/>
      <w:bookmarkStart w:id="23" w:name="_Toc41548440"/>
      <w:bookmarkStart w:id="24" w:name="_Toc380056499"/>
      <w:bookmarkStart w:id="25" w:name="_Toc380059750"/>
      <w:bookmarkStart w:id="26" w:name="_Toc380059787"/>
      <w:bookmarkStart w:id="27" w:name="_Toc396153638"/>
      <w:bookmarkStart w:id="28" w:name="_Toc396383865"/>
      <w:bookmarkStart w:id="29" w:name="_Toc396917298"/>
      <w:bookmarkStart w:id="30" w:name="_Toc396917347"/>
      <w:bookmarkStart w:id="31" w:name="_Toc396917409"/>
      <w:bookmarkStart w:id="32" w:name="_Toc396917462"/>
      <w:bookmarkStart w:id="33" w:name="_Toc396917629"/>
      <w:bookmarkStart w:id="34" w:name="_Toc396917644"/>
      <w:bookmarkStart w:id="35" w:name="_Toc396917749"/>
      <w:bookmarkStart w:id="36" w:name="_Toc39503505"/>
      <w:r w:rsidRPr="006129F5">
        <w:rPr>
          <w:lang w:val="en-GB"/>
        </w:rPr>
        <w:lastRenderedPageBreak/>
        <w:t xml:space="preserve">Separation </w:t>
      </w:r>
      <w:r w:rsidR="001951E4" w:rsidRPr="006129F5">
        <w:rPr>
          <w:lang w:val="en-GB"/>
        </w:rPr>
        <w:t xml:space="preserve">distances </w:t>
      </w:r>
      <w:r w:rsidR="00252734" w:rsidRPr="006129F5">
        <w:rPr>
          <w:lang w:val="en-GB"/>
        </w:rPr>
        <w:t xml:space="preserve">considered </w:t>
      </w:r>
      <w:r w:rsidR="007867BE" w:rsidRPr="006129F5">
        <w:rPr>
          <w:lang w:val="en-GB"/>
        </w:rPr>
        <w:t>for co-existence between SRDs and E-</w:t>
      </w:r>
      <w:r w:rsidRPr="006129F5">
        <w:rPr>
          <w:lang w:val="en-GB"/>
        </w:rPr>
        <w:t>GSM</w:t>
      </w:r>
      <w:r w:rsidR="001951E4" w:rsidRPr="006129F5">
        <w:rPr>
          <w:lang w:val="en-GB"/>
        </w:rPr>
        <w:t>-</w:t>
      </w:r>
      <w:r w:rsidRPr="006129F5">
        <w:rPr>
          <w:lang w:val="en-GB"/>
        </w:rPr>
        <w:t>R</w:t>
      </w:r>
      <w:bookmarkEnd w:id="22"/>
      <w:bookmarkEnd w:id="23"/>
      <w:r w:rsidRPr="006129F5">
        <w:rPr>
          <w:lang w:val="en-GB"/>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p>
    <w:p w14:paraId="5503CDA8" w14:textId="3C9C4674" w:rsidR="000C3E6D" w:rsidRPr="006129F5" w:rsidRDefault="000C3E6D" w:rsidP="000C3E6D">
      <w:r w:rsidRPr="006129F5">
        <w:t>The “Decision (EU) 2018/1538 on the harmoni</w:t>
      </w:r>
      <w:r w:rsidR="00730A0F" w:rsidRPr="006129F5">
        <w:t>s</w:t>
      </w:r>
      <w:r w:rsidRPr="006129F5">
        <w:t xml:space="preserve">ation of radio spectrum for use by SRDs within the 874-876 and 915-921 MHz frequency bands” </w:t>
      </w:r>
      <w:r w:rsidR="00730A0F" w:rsidRPr="006129F5">
        <w:fldChar w:fldCharType="begin"/>
      </w:r>
      <w:r w:rsidR="00730A0F" w:rsidRPr="006129F5">
        <w:instrText xml:space="preserve"> REF _Ref35324237 \r \h </w:instrText>
      </w:r>
      <w:r w:rsidR="00730A0F" w:rsidRPr="006129F5">
        <w:fldChar w:fldCharType="separate"/>
      </w:r>
      <w:r w:rsidR="004C4401" w:rsidRPr="006129F5">
        <w:t>[6]</w:t>
      </w:r>
      <w:r w:rsidR="00730A0F" w:rsidRPr="006129F5">
        <w:fldChar w:fldCharType="end"/>
      </w:r>
      <w:r w:rsidRPr="006129F5">
        <w:t xml:space="preserve"> defines operational parameters without considering technical mitigation techniques. Instead, geographical restrictions amongst others </w:t>
      </w:r>
      <w:r w:rsidR="00482537" w:rsidRPr="006129F5">
        <w:t xml:space="preserve">were </w:t>
      </w:r>
      <w:r w:rsidRPr="006129F5">
        <w:t xml:space="preserve">identified </w:t>
      </w:r>
      <w:r w:rsidR="00482537" w:rsidRPr="006129F5">
        <w:t xml:space="preserve">in ECC Report 200 </w:t>
      </w:r>
      <w:r w:rsidRPr="006129F5">
        <w:t xml:space="preserve">as </w:t>
      </w:r>
      <w:r w:rsidR="007867BE" w:rsidRPr="006129F5">
        <w:t xml:space="preserve">possible co-existence </w:t>
      </w:r>
      <w:r w:rsidRPr="006129F5">
        <w:t>mechanism</w:t>
      </w:r>
      <w:r w:rsidR="007867BE" w:rsidRPr="006129F5">
        <w:t xml:space="preserve"> between SRDs and</w:t>
      </w:r>
      <w:r w:rsidRPr="006129F5">
        <w:t xml:space="preserve"> E-GSM</w:t>
      </w:r>
      <w:r w:rsidR="00C54ADF" w:rsidRPr="006129F5">
        <w:t>-R</w:t>
      </w:r>
      <w:r w:rsidRPr="006129F5">
        <w:t xml:space="preserve">. </w:t>
      </w:r>
      <w:r w:rsidR="00482537" w:rsidRPr="006129F5">
        <w:t xml:space="preserve">This addendum evaluates </w:t>
      </w:r>
      <w:r w:rsidRPr="006129F5">
        <w:t xml:space="preserve">separation distances </w:t>
      </w:r>
      <w:r w:rsidR="00C33E35" w:rsidRPr="006129F5">
        <w:t xml:space="preserve">to meet the protection </w:t>
      </w:r>
      <w:r w:rsidR="00383CC8" w:rsidRPr="006129F5">
        <w:t>criteria</w:t>
      </w:r>
      <w:r w:rsidR="00C33E35" w:rsidRPr="006129F5">
        <w:t xml:space="preserve"> </w:t>
      </w:r>
      <w:r w:rsidRPr="006129F5">
        <w:t xml:space="preserve">as shown in </w:t>
      </w:r>
      <w:r w:rsidR="003923C4" w:rsidRPr="006129F5">
        <w:fldChar w:fldCharType="begin"/>
      </w:r>
      <w:r w:rsidR="003923C4" w:rsidRPr="006129F5">
        <w:instrText xml:space="preserve"> REF _Ref31141865 \h </w:instrText>
      </w:r>
      <w:r w:rsidR="003923C4" w:rsidRPr="006129F5">
        <w:fldChar w:fldCharType="separate"/>
      </w:r>
      <w:r w:rsidR="004C4401" w:rsidRPr="006129F5">
        <w:t xml:space="preserve">Table </w:t>
      </w:r>
      <w:r w:rsidR="004C4401" w:rsidRPr="006129F5">
        <w:rPr>
          <w:noProof/>
        </w:rPr>
        <w:t>1</w:t>
      </w:r>
      <w:r w:rsidR="003923C4" w:rsidRPr="006129F5">
        <w:fldChar w:fldCharType="end"/>
      </w:r>
      <w:r w:rsidRPr="006129F5">
        <w:t>.</w:t>
      </w:r>
    </w:p>
    <w:p w14:paraId="0DF58378" w14:textId="001011F3" w:rsidR="000C3E6D" w:rsidRPr="006129F5" w:rsidRDefault="00AB21B4" w:rsidP="00FB5C5F">
      <w:pPr>
        <w:pStyle w:val="Heading2"/>
        <w:rPr>
          <w:lang w:val="en-GB"/>
        </w:rPr>
      </w:pPr>
      <w:bookmarkStart w:id="37" w:name="_Toc36210972"/>
      <w:bookmarkStart w:id="38" w:name="_Toc39503506"/>
      <w:bookmarkStart w:id="39" w:name="_Ref39559170"/>
      <w:bookmarkStart w:id="40" w:name="_Toc41548441"/>
      <w:r w:rsidRPr="006129F5">
        <w:rPr>
          <w:lang w:val="en-GB"/>
        </w:rPr>
        <w:t xml:space="preserve">Study A - </w:t>
      </w:r>
      <w:r w:rsidR="000C3E6D" w:rsidRPr="006129F5">
        <w:rPr>
          <w:lang w:val="en-GB"/>
        </w:rPr>
        <w:t xml:space="preserve">Results of MCL </w:t>
      </w:r>
      <w:r w:rsidR="00C45EBE" w:rsidRPr="006129F5">
        <w:rPr>
          <w:lang w:val="en-GB"/>
        </w:rPr>
        <w:t>analysis</w:t>
      </w:r>
      <w:bookmarkEnd w:id="37"/>
      <w:bookmarkEnd w:id="38"/>
      <w:bookmarkEnd w:id="39"/>
      <w:bookmarkEnd w:id="40"/>
    </w:p>
    <w:p w14:paraId="1EC1597A" w14:textId="66B01102" w:rsidR="000C3E6D" w:rsidRPr="006129F5" w:rsidRDefault="00C306AE" w:rsidP="000C3E6D">
      <w:r w:rsidRPr="006129F5">
        <w:fldChar w:fldCharType="begin"/>
      </w:r>
      <w:r w:rsidRPr="006129F5">
        <w:instrText xml:space="preserve"> REF _Ref31141865 \h </w:instrText>
      </w:r>
      <w:r w:rsidRPr="006129F5">
        <w:fldChar w:fldCharType="separate"/>
      </w:r>
      <w:r w:rsidR="004C4401" w:rsidRPr="006129F5">
        <w:t xml:space="preserve">Table </w:t>
      </w:r>
      <w:r w:rsidR="004C4401" w:rsidRPr="006129F5">
        <w:rPr>
          <w:noProof/>
        </w:rPr>
        <w:t>1</w:t>
      </w:r>
      <w:r w:rsidRPr="006129F5">
        <w:fldChar w:fldCharType="end"/>
      </w:r>
      <w:r w:rsidRPr="006129F5">
        <w:t xml:space="preserve"> </w:t>
      </w:r>
      <w:r w:rsidR="000C3E6D" w:rsidRPr="006129F5">
        <w:t>below summari</w:t>
      </w:r>
      <w:r w:rsidR="00730A0F" w:rsidRPr="006129F5">
        <w:t>s</w:t>
      </w:r>
      <w:r w:rsidR="000C3E6D" w:rsidRPr="006129F5">
        <w:t xml:space="preserve">es calculated separation distances </w:t>
      </w:r>
      <w:r w:rsidR="00482537" w:rsidRPr="006129F5">
        <w:t xml:space="preserve">between </w:t>
      </w:r>
      <w:r w:rsidR="000C3E6D" w:rsidRPr="006129F5">
        <w:t xml:space="preserve">SRDs </w:t>
      </w:r>
      <w:r w:rsidR="00482537" w:rsidRPr="006129F5">
        <w:t xml:space="preserve">and E-GSM-R </w:t>
      </w:r>
      <w:r w:rsidR="000C3E6D" w:rsidRPr="006129F5">
        <w:t xml:space="preserve">in co-channel operation based on a I/N = -6 dB protection criterion. Thereby three different propagation environments are </w:t>
      </w:r>
      <w:proofErr w:type="gramStart"/>
      <w:r w:rsidR="000C3E6D" w:rsidRPr="006129F5">
        <w:t>taken into account</w:t>
      </w:r>
      <w:proofErr w:type="gramEnd"/>
      <w:r w:rsidR="000C3E6D" w:rsidRPr="006129F5">
        <w:t xml:space="preserve">: rural, suburban and urban. It should be noted that the propagation model is applied in </w:t>
      </w:r>
      <w:r w:rsidR="009449CB" w:rsidRPr="006129F5">
        <w:t xml:space="preserve">such </w:t>
      </w:r>
      <w:r w:rsidR="000C3E6D" w:rsidRPr="006129F5">
        <w:t xml:space="preserve">a manner that the calculated separation distances guarantee protection for 80% of the time and 80% of places. During 20% of the time, propagation conditions occur which </w:t>
      </w:r>
      <w:r w:rsidR="00BB676E" w:rsidRPr="006129F5">
        <w:t xml:space="preserve">may result </w:t>
      </w:r>
      <w:r w:rsidR="009449CB" w:rsidRPr="006129F5">
        <w:t xml:space="preserve">in </w:t>
      </w:r>
      <w:r w:rsidR="000C3E6D" w:rsidRPr="006129F5">
        <w:t>longer separation distances in the considered interference scenarios. This case was not studied.</w:t>
      </w:r>
      <w:r w:rsidR="00BB676E" w:rsidRPr="006129F5">
        <w:t xml:space="preserve"> </w:t>
      </w:r>
      <w:r w:rsidR="009449CB" w:rsidRPr="006129F5">
        <w:t>The a</w:t>
      </w:r>
      <w:r w:rsidR="00C33E35" w:rsidRPr="006129F5">
        <w:t xml:space="preserve">ssumptions made for the studies are based on </w:t>
      </w:r>
      <w:r w:rsidR="009449CB" w:rsidRPr="006129F5">
        <w:t xml:space="preserve">the </w:t>
      </w:r>
      <w:r w:rsidR="00C33E35" w:rsidRPr="006129F5">
        <w:t xml:space="preserve">relevant ITU-R, ETSI and CEPT documentation. </w:t>
      </w:r>
      <w:r w:rsidR="001D0B8C" w:rsidRPr="006129F5">
        <w:t xml:space="preserve">For other scenarios and different assumptions (as transmit power, antenna height etc.), </w:t>
      </w:r>
      <w:r w:rsidR="005E4EA6" w:rsidRPr="006129F5">
        <w:t xml:space="preserve">are </w:t>
      </w:r>
      <w:r w:rsidR="001D0B8C" w:rsidRPr="006129F5">
        <w:t xml:space="preserve">not covered in this addendum, </w:t>
      </w:r>
      <w:r w:rsidR="00BB676E" w:rsidRPr="006129F5">
        <w:t xml:space="preserve">other propagation models may </w:t>
      </w:r>
      <w:r w:rsidR="001D0B8C" w:rsidRPr="006129F5">
        <w:t xml:space="preserve">be </w:t>
      </w:r>
      <w:r w:rsidR="00C33E35" w:rsidRPr="006129F5">
        <w:t>preferred</w:t>
      </w:r>
      <w:r w:rsidR="00B61264" w:rsidRPr="006129F5">
        <w:t>:</w:t>
      </w:r>
      <w:r w:rsidR="00252734" w:rsidRPr="006129F5" w:rsidDel="00252734">
        <w:rPr>
          <w:rStyle w:val="FootnoteReference"/>
        </w:rPr>
        <w:t xml:space="preserve"> </w:t>
      </w:r>
    </w:p>
    <w:p w14:paraId="3456EB5F" w14:textId="0B8968D9" w:rsidR="00C45EBE" w:rsidRPr="006129F5" w:rsidRDefault="00C45EBE" w:rsidP="002F39F6">
      <w:pPr>
        <w:pStyle w:val="ECCBulletsLv1"/>
      </w:pPr>
      <w:r w:rsidRPr="006129F5">
        <w:t xml:space="preserve">Scenario A: Median cell edge coverage </w:t>
      </w:r>
      <w:r w:rsidR="00F92FFF" w:rsidRPr="006129F5">
        <w:t xml:space="preserve">wanted signal </w:t>
      </w:r>
      <w:r w:rsidRPr="006129F5">
        <w:t>level for 95% confidence:</w:t>
      </w:r>
      <w:r w:rsidRPr="006129F5">
        <w:tab/>
        <w:t>-83 dBm</w:t>
      </w:r>
      <w:r w:rsidR="003143E9" w:rsidRPr="006129F5">
        <w:t>;</w:t>
      </w:r>
    </w:p>
    <w:p w14:paraId="05905B21" w14:textId="4A85C110" w:rsidR="00C45EBE" w:rsidRPr="006129F5" w:rsidRDefault="00C45EBE" w:rsidP="002F39F6">
      <w:pPr>
        <w:pStyle w:val="ECCBulletsLv1"/>
      </w:pPr>
      <w:r w:rsidRPr="006129F5">
        <w:t xml:space="preserve">Scenario B: Median coverage </w:t>
      </w:r>
      <w:r w:rsidR="00F92FFF" w:rsidRPr="006129F5">
        <w:t xml:space="preserve">wanted </w:t>
      </w:r>
      <w:r w:rsidRPr="006129F5">
        <w:t>signal level for “good link” condition:</w:t>
      </w:r>
      <w:r w:rsidRPr="006129F5">
        <w:tab/>
      </w:r>
      <w:r w:rsidR="00C26B8E" w:rsidRPr="006129F5">
        <w:tab/>
      </w:r>
      <w:r w:rsidRPr="006129F5">
        <w:t>-73 dBm</w:t>
      </w:r>
      <w:r w:rsidR="00B61264" w:rsidRPr="006129F5">
        <w:t>.</w:t>
      </w:r>
    </w:p>
    <w:p w14:paraId="6DDE0A65" w14:textId="77777777" w:rsidR="00C45EBE" w:rsidRPr="006129F5" w:rsidRDefault="00C45EBE" w:rsidP="002F39F6">
      <w:pPr>
        <w:spacing w:before="0"/>
        <w:rPr>
          <w:sz w:val="10"/>
          <w:szCs w:val="10"/>
        </w:rPr>
      </w:pPr>
    </w:p>
    <w:p w14:paraId="3BB25CCE" w14:textId="31880E9F" w:rsidR="000C1FC6" w:rsidRPr="006129F5" w:rsidRDefault="00032B3C" w:rsidP="00351E7F">
      <w:pPr>
        <w:pStyle w:val="Caption"/>
        <w:rPr>
          <w:lang w:val="en-GB"/>
        </w:rPr>
      </w:pPr>
      <w:bookmarkStart w:id="41" w:name="_Ref31141865"/>
      <w:bookmarkStart w:id="42" w:name="_Ref526751708"/>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w:t>
      </w:r>
      <w:r w:rsidRPr="006129F5">
        <w:rPr>
          <w:lang w:val="en-GB"/>
        </w:rPr>
        <w:fldChar w:fldCharType="end"/>
      </w:r>
      <w:bookmarkEnd w:id="41"/>
      <w:r w:rsidRPr="006129F5">
        <w:rPr>
          <w:lang w:val="en-GB"/>
        </w:rPr>
        <w:t>:</w:t>
      </w:r>
      <w:bookmarkEnd w:id="42"/>
      <w:r w:rsidR="000C3E6D" w:rsidRPr="006129F5">
        <w:rPr>
          <w:lang w:val="en-GB"/>
        </w:rPr>
        <w:t xml:space="preserve"> </w:t>
      </w:r>
      <w:r w:rsidR="001D0B8C" w:rsidRPr="006129F5">
        <w:rPr>
          <w:lang w:val="en-GB"/>
        </w:rPr>
        <w:t>S</w:t>
      </w:r>
      <w:r w:rsidR="000C3E6D" w:rsidRPr="006129F5">
        <w:rPr>
          <w:lang w:val="en-GB"/>
        </w:rPr>
        <w:t>eparation distances between SRD/RFIDs and E-GSM</w:t>
      </w:r>
      <w:r w:rsidR="000C1FC6" w:rsidRPr="006129F5">
        <w:rPr>
          <w:lang w:val="en-GB"/>
        </w:rPr>
        <w:t>-R</w:t>
      </w:r>
      <w:r w:rsidR="000C3E6D" w:rsidRPr="006129F5">
        <w:rPr>
          <w:lang w:val="en-GB"/>
        </w:rPr>
        <w:t xml:space="preserve"> devices </w:t>
      </w:r>
      <w:r w:rsidR="00ED41F2" w:rsidRPr="006129F5">
        <w:rPr>
          <w:lang w:val="en-GB"/>
        </w:rPr>
        <w:t>with flat terrain</w:t>
      </w:r>
      <w:r w:rsidR="00A07E03" w:rsidRPr="006129F5">
        <w:rPr>
          <w:lang w:val="en-GB"/>
        </w:rPr>
        <w:t xml:space="preserve"> and </w:t>
      </w:r>
      <w:r w:rsidR="00314803" w:rsidRPr="006129F5">
        <w:rPr>
          <w:lang w:val="en-GB"/>
        </w:rPr>
        <w:t xml:space="preserve">additional assessed terminal surroundings </w:t>
      </w:r>
      <w:r w:rsidR="00235703" w:rsidRPr="006129F5">
        <w:rPr>
          <w:lang w:val="en-GB"/>
        </w:rPr>
        <w:t>clutter</w:t>
      </w:r>
      <w:r w:rsidR="00ED41F2" w:rsidRPr="006129F5">
        <w:rPr>
          <w:lang w:val="en-GB"/>
        </w:rPr>
        <w:t xml:space="preserve">  </w:t>
      </w:r>
      <w:r w:rsidR="000C3E6D" w:rsidRPr="006129F5">
        <w:rPr>
          <w:lang w:val="en-GB"/>
        </w:rPr>
        <w:t xml:space="preserve">for co-channel operation </w:t>
      </w:r>
      <w:r w:rsidR="007E3D7C" w:rsidRPr="006129F5">
        <w:rPr>
          <w:lang w:val="en-GB"/>
        </w:rPr>
        <w:t xml:space="preserve">representative for 20% of locations </w:t>
      </w:r>
      <w:r w:rsidR="000C3E6D" w:rsidRPr="006129F5">
        <w:rPr>
          <w:lang w:val="en-GB"/>
        </w:rPr>
        <w:t>(calculations based on propagation model Recommendation ITU-R P. 2001)</w:t>
      </w:r>
      <w:r w:rsidR="000C1FC6" w:rsidRPr="006129F5">
        <w:rPr>
          <w:lang w:val="en-GB"/>
        </w:rPr>
        <w:t>:</w:t>
      </w:r>
      <w:r w:rsidR="00BB676E" w:rsidRPr="006129F5">
        <w:rPr>
          <w:lang w:val="en-GB"/>
        </w:rPr>
        <w:t xml:space="preserve"> </w:t>
      </w:r>
    </w:p>
    <w:tbl>
      <w:tblPr>
        <w:tblStyle w:val="ECCTable-redheader"/>
        <w:tblW w:w="4841" w:type="pct"/>
        <w:tblInd w:w="0" w:type="dxa"/>
        <w:tblLook w:val="04A0" w:firstRow="1" w:lastRow="0" w:firstColumn="1" w:lastColumn="0" w:noHBand="0" w:noVBand="1"/>
      </w:tblPr>
      <w:tblGrid>
        <w:gridCol w:w="1398"/>
        <w:gridCol w:w="2739"/>
        <w:gridCol w:w="1061"/>
        <w:gridCol w:w="6"/>
        <w:gridCol w:w="1357"/>
        <w:gridCol w:w="1421"/>
        <w:gridCol w:w="1341"/>
      </w:tblGrid>
      <w:tr w:rsidR="00487DD5" w:rsidRPr="006129F5" w14:paraId="7AF9E801" w14:textId="77777777" w:rsidTr="004C1144">
        <w:trPr>
          <w:cnfStyle w:val="100000000000" w:firstRow="1" w:lastRow="0" w:firstColumn="0" w:lastColumn="0" w:oddVBand="0" w:evenVBand="0" w:oddHBand="0" w:evenHBand="0" w:firstRowFirstColumn="0" w:firstRowLastColumn="0" w:lastRowFirstColumn="0" w:lastRowLastColumn="0"/>
        </w:trPr>
        <w:tc>
          <w:tcPr>
            <w:tcW w:w="2791" w:type="pct"/>
            <w:gridSpan w:val="4"/>
            <w:tcBorders>
              <w:top w:val="single" w:sz="4" w:space="0" w:color="FFFFFF" w:themeColor="background1"/>
              <w:left w:val="single" w:sz="4" w:space="0" w:color="FFFFFF" w:themeColor="background1"/>
              <w:bottom w:val="single" w:sz="4" w:space="0" w:color="FFFFFF" w:themeColor="background1"/>
            </w:tcBorders>
          </w:tcPr>
          <w:p w14:paraId="5DBCCE77" w14:textId="3D2A8869" w:rsidR="000C3E6D" w:rsidRPr="006129F5" w:rsidRDefault="000C3E6D" w:rsidP="00032B3C">
            <w:pPr>
              <w:pStyle w:val="ECCTableHeaderwhitefont"/>
            </w:pPr>
            <w:r w:rsidRPr="006129F5">
              <w:t>Interferer</w:t>
            </w:r>
          </w:p>
        </w:tc>
        <w:tc>
          <w:tcPr>
            <w:tcW w:w="2209" w:type="pct"/>
            <w:gridSpan w:val="3"/>
            <w:tcBorders>
              <w:top w:val="single" w:sz="4" w:space="0" w:color="FFFFFF" w:themeColor="background1"/>
              <w:bottom w:val="single" w:sz="4" w:space="0" w:color="FFFFFF" w:themeColor="background1"/>
              <w:right w:val="single" w:sz="4" w:space="0" w:color="FFFFFF" w:themeColor="background1"/>
            </w:tcBorders>
          </w:tcPr>
          <w:p w14:paraId="3770BC70" w14:textId="42683CAC" w:rsidR="000C3E6D" w:rsidRPr="006129F5" w:rsidRDefault="000C3E6D">
            <w:pPr>
              <w:pStyle w:val="ECCTableHeaderwhitefont"/>
            </w:pPr>
            <w:r w:rsidRPr="006129F5">
              <w:t>Separation distances for different environments</w:t>
            </w:r>
            <w:r w:rsidR="00252734" w:rsidRPr="006129F5">
              <w:t xml:space="preserve"> </w:t>
            </w:r>
          </w:p>
        </w:tc>
      </w:tr>
      <w:tr w:rsidR="00487DD5" w:rsidRPr="006129F5" w14:paraId="253F6EEB" w14:textId="77777777" w:rsidTr="004C1144">
        <w:trPr>
          <w:trHeight w:val="500"/>
        </w:trPr>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091564D1" w14:textId="73893992" w:rsidR="007A732E" w:rsidRPr="006129F5" w:rsidRDefault="00032B3C" w:rsidP="002F39F6">
            <w:pPr>
              <w:pStyle w:val="ECCTabletext"/>
              <w:spacing w:before="120" w:after="120"/>
              <w:jc w:val="center"/>
              <w:rPr>
                <w:b/>
                <w:bCs/>
                <w:color w:val="FFFFFF" w:themeColor="background1"/>
              </w:rPr>
            </w:pPr>
            <w:r w:rsidRPr="006129F5">
              <w:rPr>
                <w:b/>
                <w:bCs/>
                <w:color w:val="FFFFFF" w:themeColor="background1"/>
              </w:rPr>
              <w:t>Frequency range</w:t>
            </w:r>
            <w:r w:rsidR="001364C1" w:rsidRPr="006129F5">
              <w:rPr>
                <w:b/>
                <w:bCs/>
                <w:color w:val="FFFFFF" w:themeColor="background1"/>
              </w:rPr>
              <w:t xml:space="preserve"> </w:t>
            </w:r>
            <w:r w:rsidR="007A732E" w:rsidRPr="006129F5">
              <w:rPr>
                <w:b/>
                <w:bCs/>
                <w:color w:val="FFFFFF" w:themeColor="background1"/>
              </w:rPr>
              <w:t>(MHz)</w:t>
            </w:r>
          </w:p>
        </w:tc>
        <w:tc>
          <w:tcPr>
            <w:tcW w:w="14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4C9568F" w14:textId="79E44D38" w:rsidR="00032B3C" w:rsidRPr="006129F5" w:rsidRDefault="00032B3C" w:rsidP="002F39F6">
            <w:pPr>
              <w:pStyle w:val="ECCTabletext"/>
              <w:spacing w:before="120" w:after="120"/>
              <w:jc w:val="center"/>
              <w:rPr>
                <w:b/>
                <w:bCs/>
                <w:color w:val="FFFFFF" w:themeColor="background1"/>
              </w:rPr>
            </w:pPr>
            <w:r w:rsidRPr="006129F5">
              <w:rPr>
                <w:b/>
                <w:bCs/>
                <w:color w:val="FFFFFF" w:themeColor="background1"/>
              </w:rPr>
              <w:t>Device</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B0A5B02" w14:textId="7DB7BFC6" w:rsidR="00032B3C" w:rsidRPr="006129F5" w:rsidRDefault="00032B3C" w:rsidP="002F39F6">
            <w:pPr>
              <w:pStyle w:val="ECCTabletext"/>
              <w:spacing w:before="120" w:after="120"/>
              <w:jc w:val="center"/>
              <w:rPr>
                <w:b/>
                <w:bCs/>
                <w:color w:val="FFFFFF" w:themeColor="background1"/>
              </w:rPr>
            </w:pPr>
            <w:r w:rsidRPr="006129F5">
              <w:rPr>
                <w:b/>
                <w:bCs/>
                <w:color w:val="FFFFFF" w:themeColor="background1"/>
              </w:rPr>
              <w:t>Scenario</w:t>
            </w:r>
          </w:p>
        </w:tc>
        <w:tc>
          <w:tcPr>
            <w:tcW w:w="73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275211E7" w14:textId="6700B263" w:rsidR="00032B3C" w:rsidRPr="006129F5" w:rsidRDefault="00032B3C" w:rsidP="002F39F6">
            <w:pPr>
              <w:pStyle w:val="ECCTableHeaderwhitefont"/>
              <w:spacing w:before="120" w:after="120"/>
              <w:outlineLvl w:val="0"/>
              <w:rPr>
                <w:b/>
                <w:bCs w:val="0"/>
              </w:rPr>
            </w:pPr>
            <w:r w:rsidRPr="006129F5">
              <w:rPr>
                <w:b/>
                <w:bCs w:val="0"/>
              </w:rPr>
              <w:t>Rural</w:t>
            </w:r>
          </w:p>
        </w:tc>
        <w:tc>
          <w:tcPr>
            <w:tcW w:w="7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12858AE9" w14:textId="04235C8D" w:rsidR="00032B3C" w:rsidRPr="006129F5" w:rsidRDefault="00032B3C" w:rsidP="002F39F6">
            <w:pPr>
              <w:pStyle w:val="ECCTableHeaderwhitefont"/>
              <w:spacing w:before="120" w:after="120"/>
              <w:outlineLvl w:val="0"/>
              <w:rPr>
                <w:b/>
                <w:bCs w:val="0"/>
              </w:rPr>
            </w:pPr>
            <w:r w:rsidRPr="006129F5">
              <w:rPr>
                <w:b/>
                <w:bCs w:val="0"/>
              </w:rPr>
              <w:t>Suburban</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282EC4C5" w14:textId="3C241F3B" w:rsidR="00032B3C" w:rsidRPr="006129F5" w:rsidRDefault="00032B3C" w:rsidP="002F39F6">
            <w:pPr>
              <w:pStyle w:val="ECCTableHeaderwhitefont"/>
              <w:spacing w:before="120" w:after="120"/>
              <w:outlineLvl w:val="0"/>
              <w:rPr>
                <w:b/>
                <w:bCs w:val="0"/>
              </w:rPr>
            </w:pPr>
            <w:r w:rsidRPr="006129F5">
              <w:rPr>
                <w:b/>
                <w:bCs w:val="0"/>
              </w:rPr>
              <w:t>urban</w:t>
            </w:r>
          </w:p>
        </w:tc>
      </w:tr>
      <w:tr w:rsidR="00487DD5" w:rsidRPr="006129F5" w14:paraId="399EE614" w14:textId="77777777" w:rsidTr="004C1144">
        <w:trPr>
          <w:trHeight w:val="265"/>
        </w:trPr>
        <w:tc>
          <w:tcPr>
            <w:tcW w:w="750" w:type="pct"/>
            <w:tcBorders>
              <w:top w:val="single" w:sz="4" w:space="0" w:color="FFFFFF" w:themeColor="background1"/>
            </w:tcBorders>
            <w:vAlign w:val="top"/>
          </w:tcPr>
          <w:p w14:paraId="60466DF7" w14:textId="566618A8" w:rsidR="000C3E6D" w:rsidRPr="006129F5" w:rsidRDefault="000C3E6D" w:rsidP="00487DD5">
            <w:pPr>
              <w:pStyle w:val="ECCTabletext"/>
              <w:jc w:val="left"/>
            </w:pPr>
            <w:r w:rsidRPr="006129F5">
              <w:t>874</w:t>
            </w:r>
            <w:r w:rsidR="00730A0F" w:rsidRPr="006129F5">
              <w:t>-</w:t>
            </w:r>
            <w:r w:rsidRPr="006129F5">
              <w:t>874.4</w:t>
            </w:r>
          </w:p>
        </w:tc>
        <w:tc>
          <w:tcPr>
            <w:tcW w:w="1469" w:type="pct"/>
            <w:tcBorders>
              <w:top w:val="single" w:sz="4" w:space="0" w:color="FFFFFF" w:themeColor="background1"/>
            </w:tcBorders>
          </w:tcPr>
          <w:p w14:paraId="08F58376" w14:textId="77777777" w:rsidR="000C3E6D" w:rsidRPr="006129F5" w:rsidRDefault="000C3E6D" w:rsidP="00487DD5">
            <w:pPr>
              <w:pStyle w:val="ECCTabletext"/>
              <w:jc w:val="left"/>
            </w:pPr>
            <w:r w:rsidRPr="006129F5">
              <w:t>NBN NAP</w:t>
            </w:r>
          </w:p>
        </w:tc>
        <w:tc>
          <w:tcPr>
            <w:tcW w:w="569" w:type="pct"/>
            <w:tcBorders>
              <w:top w:val="single" w:sz="4" w:space="0" w:color="FFFFFF" w:themeColor="background1"/>
            </w:tcBorders>
          </w:tcPr>
          <w:p w14:paraId="4DC0FA77" w14:textId="77777777" w:rsidR="000C3E6D" w:rsidRPr="006129F5" w:rsidRDefault="000C3E6D" w:rsidP="00487DD5">
            <w:pPr>
              <w:pStyle w:val="ECCTabletext"/>
              <w:jc w:val="left"/>
            </w:pPr>
            <w:r w:rsidRPr="006129F5">
              <w:t>A</w:t>
            </w:r>
          </w:p>
        </w:tc>
        <w:tc>
          <w:tcPr>
            <w:tcW w:w="731" w:type="pct"/>
            <w:gridSpan w:val="2"/>
            <w:tcBorders>
              <w:top w:val="single" w:sz="4" w:space="0" w:color="FFFFFF" w:themeColor="background1"/>
            </w:tcBorders>
            <w:vAlign w:val="bottom"/>
          </w:tcPr>
          <w:p w14:paraId="7F5594B2" w14:textId="77777777" w:rsidR="000C3E6D" w:rsidRPr="006129F5" w:rsidRDefault="000C3E6D" w:rsidP="00487DD5">
            <w:pPr>
              <w:pStyle w:val="ECCTabletext"/>
              <w:jc w:val="left"/>
            </w:pPr>
            <w:r w:rsidRPr="006129F5">
              <w:t>47.8 km</w:t>
            </w:r>
          </w:p>
        </w:tc>
        <w:tc>
          <w:tcPr>
            <w:tcW w:w="762" w:type="pct"/>
            <w:tcBorders>
              <w:top w:val="single" w:sz="4" w:space="0" w:color="FFFFFF" w:themeColor="background1"/>
            </w:tcBorders>
            <w:vAlign w:val="bottom"/>
          </w:tcPr>
          <w:p w14:paraId="11367F55" w14:textId="77777777" w:rsidR="000C3E6D" w:rsidRPr="006129F5" w:rsidRDefault="000C3E6D" w:rsidP="00487DD5">
            <w:pPr>
              <w:pStyle w:val="ECCTabletext"/>
              <w:jc w:val="left"/>
            </w:pPr>
            <w:r w:rsidRPr="006129F5">
              <w:t>40.2 km</w:t>
            </w:r>
          </w:p>
        </w:tc>
        <w:tc>
          <w:tcPr>
            <w:tcW w:w="717" w:type="pct"/>
            <w:tcBorders>
              <w:top w:val="single" w:sz="4" w:space="0" w:color="FFFFFF" w:themeColor="background1"/>
            </w:tcBorders>
            <w:vAlign w:val="bottom"/>
          </w:tcPr>
          <w:p w14:paraId="72BF8D5C" w14:textId="77777777" w:rsidR="000C3E6D" w:rsidRPr="006129F5" w:rsidRDefault="000C3E6D" w:rsidP="00487DD5">
            <w:pPr>
              <w:pStyle w:val="ECCTabletext"/>
              <w:jc w:val="left"/>
            </w:pPr>
            <w:r w:rsidRPr="006129F5">
              <w:t>33 km</w:t>
            </w:r>
          </w:p>
        </w:tc>
      </w:tr>
      <w:tr w:rsidR="00487DD5" w:rsidRPr="006129F5" w14:paraId="58EC3957" w14:textId="77777777" w:rsidTr="004C1144">
        <w:trPr>
          <w:trHeight w:val="265"/>
        </w:trPr>
        <w:tc>
          <w:tcPr>
            <w:tcW w:w="750" w:type="pct"/>
            <w:vAlign w:val="top"/>
          </w:tcPr>
          <w:p w14:paraId="1FED5739" w14:textId="3C8F2DFE" w:rsidR="000C3E6D" w:rsidRPr="006129F5" w:rsidRDefault="000C3E6D" w:rsidP="00487DD5">
            <w:pPr>
              <w:pStyle w:val="ECCTabletext"/>
              <w:jc w:val="left"/>
            </w:pPr>
            <w:r w:rsidRPr="006129F5">
              <w:t>874</w:t>
            </w:r>
            <w:r w:rsidR="00730A0F" w:rsidRPr="006129F5">
              <w:t>-</w:t>
            </w:r>
            <w:r w:rsidRPr="006129F5">
              <w:t>874.4</w:t>
            </w:r>
          </w:p>
        </w:tc>
        <w:tc>
          <w:tcPr>
            <w:tcW w:w="1469" w:type="pct"/>
          </w:tcPr>
          <w:p w14:paraId="6F37E3E5" w14:textId="77777777" w:rsidR="000C3E6D" w:rsidRPr="006129F5" w:rsidRDefault="000C3E6D" w:rsidP="00487DD5">
            <w:pPr>
              <w:pStyle w:val="ECCTabletext"/>
              <w:jc w:val="left"/>
            </w:pPr>
            <w:r w:rsidRPr="006129F5">
              <w:t>UNB</w:t>
            </w:r>
            <w:r w:rsidR="00730520" w:rsidRPr="006129F5">
              <w:t>/CSS</w:t>
            </w:r>
            <w:r w:rsidRPr="006129F5">
              <w:t xml:space="preserve"> NAP</w:t>
            </w:r>
          </w:p>
        </w:tc>
        <w:tc>
          <w:tcPr>
            <w:tcW w:w="569" w:type="pct"/>
          </w:tcPr>
          <w:p w14:paraId="4E2EBF40" w14:textId="77777777" w:rsidR="000C3E6D" w:rsidRPr="006129F5" w:rsidRDefault="000C3E6D" w:rsidP="00487DD5">
            <w:pPr>
              <w:pStyle w:val="ECCTabletext"/>
              <w:jc w:val="left"/>
            </w:pPr>
            <w:r w:rsidRPr="006129F5">
              <w:t>A</w:t>
            </w:r>
          </w:p>
        </w:tc>
        <w:tc>
          <w:tcPr>
            <w:tcW w:w="731" w:type="pct"/>
            <w:gridSpan w:val="2"/>
            <w:vAlign w:val="bottom"/>
          </w:tcPr>
          <w:p w14:paraId="726BEC37" w14:textId="77777777" w:rsidR="000C3E6D" w:rsidRPr="006129F5" w:rsidRDefault="000C3E6D" w:rsidP="00487DD5">
            <w:pPr>
              <w:pStyle w:val="ECCTabletext"/>
              <w:jc w:val="left"/>
            </w:pPr>
            <w:r w:rsidRPr="006129F5">
              <w:t>64.4</w:t>
            </w:r>
          </w:p>
        </w:tc>
        <w:tc>
          <w:tcPr>
            <w:tcW w:w="762" w:type="pct"/>
            <w:vAlign w:val="bottom"/>
          </w:tcPr>
          <w:p w14:paraId="3151DE63" w14:textId="77777777" w:rsidR="000C3E6D" w:rsidRPr="006129F5" w:rsidRDefault="000C3E6D" w:rsidP="00487DD5">
            <w:pPr>
              <w:pStyle w:val="ECCTabletext"/>
              <w:jc w:val="left"/>
            </w:pPr>
            <w:r w:rsidRPr="006129F5">
              <w:t>64.4</w:t>
            </w:r>
          </w:p>
        </w:tc>
        <w:tc>
          <w:tcPr>
            <w:tcW w:w="717" w:type="pct"/>
            <w:vAlign w:val="bottom"/>
          </w:tcPr>
          <w:p w14:paraId="2CCD3EBA" w14:textId="77777777" w:rsidR="000C3E6D" w:rsidRPr="006129F5" w:rsidRDefault="000C3E6D" w:rsidP="00487DD5">
            <w:pPr>
              <w:pStyle w:val="ECCTabletext"/>
              <w:jc w:val="left"/>
            </w:pPr>
            <w:r w:rsidRPr="006129F5">
              <w:t>64.4 km</w:t>
            </w:r>
          </w:p>
        </w:tc>
      </w:tr>
      <w:tr w:rsidR="00487DD5" w:rsidRPr="006129F5" w14:paraId="526D113F" w14:textId="77777777" w:rsidTr="004C1144">
        <w:trPr>
          <w:trHeight w:val="265"/>
        </w:trPr>
        <w:tc>
          <w:tcPr>
            <w:tcW w:w="750" w:type="pct"/>
            <w:vAlign w:val="top"/>
          </w:tcPr>
          <w:p w14:paraId="79609B4A" w14:textId="5BE43B78" w:rsidR="000C3E6D" w:rsidRPr="006129F5" w:rsidRDefault="000C3E6D" w:rsidP="002F39F6">
            <w:pPr>
              <w:pStyle w:val="ECCTabletext"/>
              <w:jc w:val="left"/>
            </w:pPr>
            <w:r w:rsidRPr="006129F5">
              <w:t>916.1</w:t>
            </w:r>
            <w:r w:rsidR="00032B3C" w:rsidRPr="006129F5">
              <w:t>-</w:t>
            </w:r>
            <w:r w:rsidRPr="006129F5">
              <w:t>918.9</w:t>
            </w:r>
          </w:p>
        </w:tc>
        <w:tc>
          <w:tcPr>
            <w:tcW w:w="1469" w:type="pct"/>
          </w:tcPr>
          <w:p w14:paraId="0A325A2D" w14:textId="30F51DE7" w:rsidR="000C3E6D" w:rsidRPr="006129F5" w:rsidRDefault="000C3E6D" w:rsidP="002F39F6">
            <w:pPr>
              <w:pStyle w:val="ECCTabletext"/>
              <w:jc w:val="left"/>
            </w:pPr>
            <w:r w:rsidRPr="006129F5">
              <w:t>RFID, indoor@h=1.5</w:t>
            </w:r>
            <w:r w:rsidR="00CF00EC">
              <w:t xml:space="preserve"> </w:t>
            </w:r>
            <w:r w:rsidRPr="006129F5">
              <w:t>m</w:t>
            </w:r>
          </w:p>
        </w:tc>
        <w:tc>
          <w:tcPr>
            <w:tcW w:w="569" w:type="pct"/>
          </w:tcPr>
          <w:p w14:paraId="48BA203A" w14:textId="77777777" w:rsidR="000C3E6D" w:rsidRPr="006129F5" w:rsidRDefault="000C3E6D" w:rsidP="002F39F6">
            <w:pPr>
              <w:pStyle w:val="ECCTabletext"/>
              <w:jc w:val="left"/>
            </w:pPr>
            <w:r w:rsidRPr="006129F5">
              <w:t>A</w:t>
            </w:r>
          </w:p>
        </w:tc>
        <w:tc>
          <w:tcPr>
            <w:tcW w:w="731" w:type="pct"/>
            <w:gridSpan w:val="2"/>
            <w:vAlign w:val="bottom"/>
          </w:tcPr>
          <w:p w14:paraId="27732D89" w14:textId="77777777" w:rsidR="000C3E6D" w:rsidRPr="006129F5" w:rsidRDefault="000C3E6D" w:rsidP="002F39F6">
            <w:pPr>
              <w:pStyle w:val="ECCTabletext"/>
              <w:jc w:val="left"/>
            </w:pPr>
            <w:r w:rsidRPr="006129F5">
              <w:t>2.5 km</w:t>
            </w:r>
          </w:p>
        </w:tc>
        <w:tc>
          <w:tcPr>
            <w:tcW w:w="762" w:type="pct"/>
            <w:vAlign w:val="bottom"/>
          </w:tcPr>
          <w:p w14:paraId="08A699CB" w14:textId="77777777" w:rsidR="000C3E6D" w:rsidRPr="006129F5" w:rsidRDefault="000C3E6D" w:rsidP="002F39F6">
            <w:pPr>
              <w:pStyle w:val="ECCTabletext"/>
              <w:jc w:val="left"/>
            </w:pPr>
            <w:r w:rsidRPr="006129F5">
              <w:t>1.3 km</w:t>
            </w:r>
          </w:p>
        </w:tc>
        <w:tc>
          <w:tcPr>
            <w:tcW w:w="717" w:type="pct"/>
            <w:vAlign w:val="bottom"/>
          </w:tcPr>
          <w:p w14:paraId="7A66BCFC" w14:textId="77777777" w:rsidR="000C3E6D" w:rsidRPr="006129F5" w:rsidRDefault="000C3E6D" w:rsidP="002F39F6">
            <w:pPr>
              <w:pStyle w:val="ECCTabletext"/>
              <w:jc w:val="left"/>
            </w:pPr>
            <w:r w:rsidRPr="006129F5">
              <w:t>0.7 km</w:t>
            </w:r>
          </w:p>
        </w:tc>
      </w:tr>
      <w:tr w:rsidR="00487DD5" w:rsidRPr="006129F5" w14:paraId="3D0CFAC6" w14:textId="77777777" w:rsidTr="004C1144">
        <w:trPr>
          <w:trHeight w:val="265"/>
        </w:trPr>
        <w:tc>
          <w:tcPr>
            <w:tcW w:w="750" w:type="pct"/>
            <w:vAlign w:val="top"/>
          </w:tcPr>
          <w:p w14:paraId="3D3B87E9" w14:textId="5DCA4E66" w:rsidR="000C3E6D" w:rsidRPr="006129F5" w:rsidRDefault="000C3E6D" w:rsidP="002F39F6">
            <w:pPr>
              <w:pStyle w:val="ECCTabletext"/>
              <w:jc w:val="left"/>
            </w:pPr>
            <w:r w:rsidRPr="006129F5">
              <w:t>916.1</w:t>
            </w:r>
            <w:r w:rsidR="00032B3C" w:rsidRPr="006129F5">
              <w:t>-</w:t>
            </w:r>
            <w:r w:rsidRPr="006129F5">
              <w:t xml:space="preserve">918.9 </w:t>
            </w:r>
          </w:p>
        </w:tc>
        <w:tc>
          <w:tcPr>
            <w:tcW w:w="1469" w:type="pct"/>
          </w:tcPr>
          <w:p w14:paraId="2FD9D04F" w14:textId="12C88077" w:rsidR="000C3E6D" w:rsidRPr="006129F5" w:rsidRDefault="000C3E6D" w:rsidP="002F39F6">
            <w:pPr>
              <w:pStyle w:val="ECCTabletext"/>
              <w:jc w:val="left"/>
            </w:pPr>
            <w:r w:rsidRPr="006129F5">
              <w:t>RFID, outdoor@h=1</w:t>
            </w:r>
            <w:r w:rsidR="006B623D">
              <w:t>.5 m</w:t>
            </w:r>
          </w:p>
        </w:tc>
        <w:tc>
          <w:tcPr>
            <w:tcW w:w="569" w:type="pct"/>
          </w:tcPr>
          <w:p w14:paraId="5219384C" w14:textId="77777777" w:rsidR="000C3E6D" w:rsidRPr="006129F5" w:rsidRDefault="000C3E6D" w:rsidP="002F39F6">
            <w:pPr>
              <w:pStyle w:val="ECCTabletext"/>
              <w:jc w:val="left"/>
            </w:pPr>
            <w:r w:rsidRPr="006129F5">
              <w:t>A</w:t>
            </w:r>
          </w:p>
        </w:tc>
        <w:tc>
          <w:tcPr>
            <w:tcW w:w="731" w:type="pct"/>
            <w:gridSpan w:val="2"/>
            <w:vAlign w:val="bottom"/>
          </w:tcPr>
          <w:p w14:paraId="2C918E08" w14:textId="77777777" w:rsidR="000C3E6D" w:rsidRPr="006129F5" w:rsidRDefault="000C3E6D" w:rsidP="002F39F6">
            <w:pPr>
              <w:pStyle w:val="ECCTabletext"/>
              <w:jc w:val="left"/>
            </w:pPr>
            <w:r w:rsidRPr="006129F5">
              <w:t>12.0 km</w:t>
            </w:r>
          </w:p>
        </w:tc>
        <w:tc>
          <w:tcPr>
            <w:tcW w:w="762" w:type="pct"/>
            <w:vAlign w:val="bottom"/>
          </w:tcPr>
          <w:p w14:paraId="67029B40" w14:textId="77777777" w:rsidR="000C3E6D" w:rsidRPr="006129F5" w:rsidRDefault="000C3E6D" w:rsidP="002F39F6">
            <w:pPr>
              <w:pStyle w:val="ECCTabletext"/>
              <w:jc w:val="left"/>
            </w:pPr>
            <w:r w:rsidRPr="006129F5">
              <w:t>5.2 km</w:t>
            </w:r>
          </w:p>
        </w:tc>
        <w:tc>
          <w:tcPr>
            <w:tcW w:w="717" w:type="pct"/>
            <w:vAlign w:val="bottom"/>
          </w:tcPr>
          <w:p w14:paraId="6A0AD7FD" w14:textId="77777777" w:rsidR="000C3E6D" w:rsidRPr="006129F5" w:rsidRDefault="000C3E6D" w:rsidP="002F39F6">
            <w:pPr>
              <w:pStyle w:val="ECCTabletext"/>
              <w:jc w:val="left"/>
            </w:pPr>
            <w:r w:rsidRPr="006129F5">
              <w:t>2.1 km</w:t>
            </w:r>
          </w:p>
        </w:tc>
      </w:tr>
      <w:tr w:rsidR="00487DD5" w:rsidRPr="006129F5" w14:paraId="0BE8BE4A" w14:textId="77777777" w:rsidTr="004C1144">
        <w:trPr>
          <w:trHeight w:val="265"/>
        </w:trPr>
        <w:tc>
          <w:tcPr>
            <w:tcW w:w="750" w:type="pct"/>
            <w:vAlign w:val="top"/>
          </w:tcPr>
          <w:p w14:paraId="35FD4D0E" w14:textId="352E76CC" w:rsidR="000C3E6D" w:rsidRPr="006129F5" w:rsidRDefault="000C3E6D" w:rsidP="002F39F6">
            <w:pPr>
              <w:pStyle w:val="ECCTabletext"/>
              <w:jc w:val="left"/>
            </w:pPr>
            <w:r w:rsidRPr="006129F5">
              <w:t>916.1</w:t>
            </w:r>
            <w:r w:rsidR="00032B3C" w:rsidRPr="006129F5">
              <w:t>-</w:t>
            </w:r>
            <w:r w:rsidRPr="006129F5">
              <w:t xml:space="preserve">918.9 </w:t>
            </w:r>
          </w:p>
        </w:tc>
        <w:tc>
          <w:tcPr>
            <w:tcW w:w="1469" w:type="pct"/>
          </w:tcPr>
          <w:p w14:paraId="5181E4BB" w14:textId="30F513F2" w:rsidR="000C3E6D" w:rsidRPr="006129F5" w:rsidRDefault="000C3E6D" w:rsidP="002F39F6">
            <w:pPr>
              <w:pStyle w:val="ECCTabletext"/>
              <w:jc w:val="left"/>
            </w:pPr>
            <w:r w:rsidRPr="006129F5">
              <w:t>RFID, indoor@h=4</w:t>
            </w:r>
            <w:r w:rsidR="006B623D">
              <w:t>.5 m</w:t>
            </w:r>
          </w:p>
        </w:tc>
        <w:tc>
          <w:tcPr>
            <w:tcW w:w="569" w:type="pct"/>
          </w:tcPr>
          <w:p w14:paraId="7F30C12E" w14:textId="77777777" w:rsidR="000C3E6D" w:rsidRPr="006129F5" w:rsidRDefault="000C3E6D" w:rsidP="002F39F6">
            <w:pPr>
              <w:pStyle w:val="ECCTabletext"/>
              <w:jc w:val="left"/>
            </w:pPr>
            <w:r w:rsidRPr="006129F5">
              <w:t>A</w:t>
            </w:r>
          </w:p>
        </w:tc>
        <w:tc>
          <w:tcPr>
            <w:tcW w:w="731" w:type="pct"/>
            <w:gridSpan w:val="2"/>
            <w:vAlign w:val="bottom"/>
          </w:tcPr>
          <w:p w14:paraId="0C700D75" w14:textId="77777777" w:rsidR="000C3E6D" w:rsidRPr="006129F5" w:rsidRDefault="000C3E6D" w:rsidP="002F39F6">
            <w:pPr>
              <w:pStyle w:val="ECCTabletext"/>
              <w:jc w:val="left"/>
            </w:pPr>
            <w:r w:rsidRPr="006129F5">
              <w:t>3.8 km</w:t>
            </w:r>
          </w:p>
        </w:tc>
        <w:tc>
          <w:tcPr>
            <w:tcW w:w="762" w:type="pct"/>
            <w:vAlign w:val="bottom"/>
          </w:tcPr>
          <w:p w14:paraId="41C0EBD7" w14:textId="77777777" w:rsidR="000C3E6D" w:rsidRPr="006129F5" w:rsidRDefault="000C3E6D" w:rsidP="002F39F6">
            <w:pPr>
              <w:pStyle w:val="ECCTabletext"/>
              <w:jc w:val="left"/>
            </w:pPr>
            <w:r w:rsidRPr="006129F5">
              <w:t>2.1 km</w:t>
            </w:r>
          </w:p>
        </w:tc>
        <w:tc>
          <w:tcPr>
            <w:tcW w:w="717" w:type="pct"/>
            <w:vAlign w:val="bottom"/>
          </w:tcPr>
          <w:p w14:paraId="212462A3" w14:textId="77777777" w:rsidR="000C3E6D" w:rsidRPr="006129F5" w:rsidRDefault="000C3E6D" w:rsidP="002F39F6">
            <w:pPr>
              <w:pStyle w:val="ECCTabletext"/>
              <w:jc w:val="left"/>
            </w:pPr>
            <w:r w:rsidRPr="006129F5">
              <w:t>1.2 km</w:t>
            </w:r>
          </w:p>
        </w:tc>
      </w:tr>
      <w:tr w:rsidR="00487DD5" w:rsidRPr="006129F5" w14:paraId="7401BC4E" w14:textId="77777777" w:rsidTr="004C1144">
        <w:trPr>
          <w:trHeight w:val="265"/>
        </w:trPr>
        <w:tc>
          <w:tcPr>
            <w:tcW w:w="750" w:type="pct"/>
            <w:vAlign w:val="top"/>
          </w:tcPr>
          <w:p w14:paraId="7AD8E3C3" w14:textId="52903E7C" w:rsidR="000C3E6D" w:rsidRPr="006129F5" w:rsidRDefault="000C3E6D" w:rsidP="002F39F6">
            <w:pPr>
              <w:pStyle w:val="ECCTabletext"/>
              <w:jc w:val="left"/>
            </w:pPr>
            <w:r w:rsidRPr="006129F5">
              <w:t>916.1</w:t>
            </w:r>
            <w:r w:rsidR="00032B3C" w:rsidRPr="006129F5">
              <w:t>-</w:t>
            </w:r>
            <w:r w:rsidRPr="006129F5">
              <w:t>918.9</w:t>
            </w:r>
          </w:p>
        </w:tc>
        <w:tc>
          <w:tcPr>
            <w:tcW w:w="1469" w:type="pct"/>
          </w:tcPr>
          <w:p w14:paraId="6DA6A999" w14:textId="450B0607" w:rsidR="000C3E6D" w:rsidRPr="006129F5" w:rsidRDefault="000C3E6D" w:rsidP="002F39F6">
            <w:pPr>
              <w:pStyle w:val="ECCTabletext"/>
              <w:jc w:val="left"/>
            </w:pPr>
            <w:r w:rsidRPr="006129F5">
              <w:t>RFID, outdoor@h=4</w:t>
            </w:r>
            <w:r w:rsidR="006B623D">
              <w:t>.5 m</w:t>
            </w:r>
          </w:p>
        </w:tc>
        <w:tc>
          <w:tcPr>
            <w:tcW w:w="569" w:type="pct"/>
          </w:tcPr>
          <w:p w14:paraId="2DC532DE" w14:textId="77777777" w:rsidR="000C3E6D" w:rsidRPr="006129F5" w:rsidRDefault="000C3E6D" w:rsidP="002F39F6">
            <w:pPr>
              <w:pStyle w:val="ECCTabletext"/>
              <w:jc w:val="left"/>
            </w:pPr>
            <w:r w:rsidRPr="006129F5">
              <w:t>A</w:t>
            </w:r>
          </w:p>
        </w:tc>
        <w:tc>
          <w:tcPr>
            <w:tcW w:w="731" w:type="pct"/>
            <w:gridSpan w:val="2"/>
            <w:vAlign w:val="bottom"/>
          </w:tcPr>
          <w:p w14:paraId="013D31DD" w14:textId="77777777" w:rsidR="000C3E6D" w:rsidRPr="006129F5" w:rsidRDefault="000C3E6D" w:rsidP="002F39F6">
            <w:pPr>
              <w:pStyle w:val="ECCTabletext"/>
              <w:jc w:val="left"/>
            </w:pPr>
            <w:r w:rsidRPr="006129F5">
              <w:t>12.5 km</w:t>
            </w:r>
          </w:p>
        </w:tc>
        <w:tc>
          <w:tcPr>
            <w:tcW w:w="762" w:type="pct"/>
            <w:vAlign w:val="bottom"/>
          </w:tcPr>
          <w:p w14:paraId="23AE9C24" w14:textId="77777777" w:rsidR="000C3E6D" w:rsidRPr="006129F5" w:rsidRDefault="000C3E6D" w:rsidP="002F39F6">
            <w:pPr>
              <w:pStyle w:val="ECCTabletext"/>
              <w:jc w:val="left"/>
            </w:pPr>
            <w:r w:rsidRPr="006129F5">
              <w:t>6.4 km</w:t>
            </w:r>
          </w:p>
        </w:tc>
        <w:tc>
          <w:tcPr>
            <w:tcW w:w="717" w:type="pct"/>
            <w:vAlign w:val="bottom"/>
          </w:tcPr>
          <w:p w14:paraId="7CA8D509" w14:textId="77777777" w:rsidR="000C3E6D" w:rsidRPr="006129F5" w:rsidRDefault="000C3E6D" w:rsidP="002F39F6">
            <w:pPr>
              <w:pStyle w:val="ECCTabletext"/>
              <w:jc w:val="left"/>
            </w:pPr>
            <w:r w:rsidRPr="006129F5">
              <w:t>3.3 km</w:t>
            </w:r>
          </w:p>
        </w:tc>
      </w:tr>
      <w:tr w:rsidR="00487DD5" w:rsidRPr="006129F5" w14:paraId="71AC6F1A" w14:textId="77777777" w:rsidTr="004C1144">
        <w:trPr>
          <w:trHeight w:val="265"/>
        </w:trPr>
        <w:tc>
          <w:tcPr>
            <w:tcW w:w="750" w:type="pct"/>
            <w:vAlign w:val="top"/>
          </w:tcPr>
          <w:p w14:paraId="01A1F281" w14:textId="02B9F4BD" w:rsidR="000C3E6D" w:rsidRPr="006129F5" w:rsidRDefault="000C3E6D" w:rsidP="002F39F6">
            <w:pPr>
              <w:pStyle w:val="ECCTabletext"/>
              <w:jc w:val="left"/>
            </w:pPr>
            <w:r w:rsidRPr="006129F5">
              <w:t>916.1</w:t>
            </w:r>
            <w:r w:rsidR="00032B3C" w:rsidRPr="006129F5">
              <w:t>-</w:t>
            </w:r>
            <w:r w:rsidRPr="006129F5">
              <w:t>918.9</w:t>
            </w:r>
          </w:p>
        </w:tc>
        <w:tc>
          <w:tcPr>
            <w:tcW w:w="1469" w:type="pct"/>
          </w:tcPr>
          <w:p w14:paraId="3CE0DD36" w14:textId="52F30F96" w:rsidR="000C3E6D" w:rsidRPr="006129F5" w:rsidRDefault="000C3E6D" w:rsidP="002F39F6">
            <w:pPr>
              <w:pStyle w:val="ECCTabletext"/>
              <w:jc w:val="left"/>
            </w:pPr>
            <w:r w:rsidRPr="006129F5">
              <w:t>RFID, indoor@h=7</w:t>
            </w:r>
            <w:r w:rsidR="006B623D">
              <w:t>.5 m</w:t>
            </w:r>
          </w:p>
        </w:tc>
        <w:tc>
          <w:tcPr>
            <w:tcW w:w="569" w:type="pct"/>
          </w:tcPr>
          <w:p w14:paraId="199329C0" w14:textId="77777777" w:rsidR="000C3E6D" w:rsidRPr="006129F5" w:rsidRDefault="000C3E6D" w:rsidP="002F39F6">
            <w:pPr>
              <w:pStyle w:val="ECCTabletext"/>
              <w:jc w:val="left"/>
            </w:pPr>
            <w:r w:rsidRPr="006129F5">
              <w:t>A</w:t>
            </w:r>
          </w:p>
        </w:tc>
        <w:tc>
          <w:tcPr>
            <w:tcW w:w="731" w:type="pct"/>
            <w:gridSpan w:val="2"/>
            <w:vAlign w:val="bottom"/>
          </w:tcPr>
          <w:p w14:paraId="3DB5747B" w14:textId="77777777" w:rsidR="000C3E6D" w:rsidRPr="006129F5" w:rsidRDefault="000C3E6D" w:rsidP="002F39F6">
            <w:pPr>
              <w:pStyle w:val="ECCTabletext"/>
              <w:jc w:val="left"/>
            </w:pPr>
            <w:r w:rsidRPr="006129F5">
              <w:t>6.1 km</w:t>
            </w:r>
          </w:p>
        </w:tc>
        <w:tc>
          <w:tcPr>
            <w:tcW w:w="762" w:type="pct"/>
            <w:vAlign w:val="bottom"/>
          </w:tcPr>
          <w:p w14:paraId="75426254" w14:textId="77777777" w:rsidR="000C3E6D" w:rsidRPr="006129F5" w:rsidRDefault="000C3E6D" w:rsidP="002F39F6">
            <w:pPr>
              <w:pStyle w:val="ECCTabletext"/>
              <w:jc w:val="left"/>
            </w:pPr>
            <w:r w:rsidRPr="006129F5">
              <w:t>3.5 km</w:t>
            </w:r>
          </w:p>
        </w:tc>
        <w:tc>
          <w:tcPr>
            <w:tcW w:w="717" w:type="pct"/>
            <w:vAlign w:val="bottom"/>
          </w:tcPr>
          <w:p w14:paraId="0EC333F1" w14:textId="77777777" w:rsidR="000C3E6D" w:rsidRPr="006129F5" w:rsidRDefault="000C3E6D" w:rsidP="002F39F6">
            <w:pPr>
              <w:pStyle w:val="ECCTabletext"/>
              <w:jc w:val="left"/>
            </w:pPr>
            <w:r w:rsidRPr="006129F5">
              <w:t>1.7 km</w:t>
            </w:r>
          </w:p>
        </w:tc>
      </w:tr>
      <w:tr w:rsidR="00487DD5" w:rsidRPr="006129F5" w14:paraId="6506F87A" w14:textId="77777777" w:rsidTr="004C1144">
        <w:trPr>
          <w:trHeight w:val="265"/>
        </w:trPr>
        <w:tc>
          <w:tcPr>
            <w:tcW w:w="750" w:type="pct"/>
            <w:vAlign w:val="top"/>
          </w:tcPr>
          <w:p w14:paraId="7F2F2E61" w14:textId="32EEBA65" w:rsidR="000C3E6D" w:rsidRPr="006129F5" w:rsidRDefault="000C3E6D" w:rsidP="002F39F6">
            <w:pPr>
              <w:pStyle w:val="ECCTabletext"/>
              <w:jc w:val="left"/>
            </w:pPr>
            <w:r w:rsidRPr="006129F5">
              <w:t>916.1</w:t>
            </w:r>
            <w:r w:rsidR="00032B3C" w:rsidRPr="006129F5">
              <w:t>-</w:t>
            </w:r>
            <w:r w:rsidRPr="006129F5">
              <w:t>918.9</w:t>
            </w:r>
          </w:p>
        </w:tc>
        <w:tc>
          <w:tcPr>
            <w:tcW w:w="1469" w:type="pct"/>
          </w:tcPr>
          <w:p w14:paraId="50133BD8" w14:textId="51A9CD8D" w:rsidR="000C3E6D" w:rsidRPr="006129F5" w:rsidRDefault="000C3E6D" w:rsidP="002F39F6">
            <w:pPr>
              <w:pStyle w:val="ECCTabletext"/>
              <w:jc w:val="left"/>
            </w:pPr>
            <w:r w:rsidRPr="006129F5">
              <w:t>RFID, outdoor@h=7</w:t>
            </w:r>
            <w:r w:rsidR="006B623D">
              <w:t>.5 m</w:t>
            </w:r>
          </w:p>
        </w:tc>
        <w:tc>
          <w:tcPr>
            <w:tcW w:w="569" w:type="pct"/>
          </w:tcPr>
          <w:p w14:paraId="0CEBAA02" w14:textId="77777777" w:rsidR="000C3E6D" w:rsidRPr="006129F5" w:rsidRDefault="000C3E6D" w:rsidP="002F39F6">
            <w:pPr>
              <w:pStyle w:val="ECCTabletext"/>
              <w:jc w:val="left"/>
            </w:pPr>
            <w:r w:rsidRPr="006129F5">
              <w:t>A</w:t>
            </w:r>
          </w:p>
        </w:tc>
        <w:tc>
          <w:tcPr>
            <w:tcW w:w="731" w:type="pct"/>
            <w:gridSpan w:val="2"/>
            <w:vAlign w:val="bottom"/>
          </w:tcPr>
          <w:p w14:paraId="47E5CEB7" w14:textId="77777777" w:rsidR="000C3E6D" w:rsidRPr="006129F5" w:rsidRDefault="000C3E6D" w:rsidP="002F39F6">
            <w:pPr>
              <w:pStyle w:val="ECCTabletext"/>
              <w:jc w:val="left"/>
            </w:pPr>
            <w:r w:rsidRPr="006129F5">
              <w:t>17.6 km</w:t>
            </w:r>
          </w:p>
        </w:tc>
        <w:tc>
          <w:tcPr>
            <w:tcW w:w="762" w:type="pct"/>
            <w:vAlign w:val="bottom"/>
          </w:tcPr>
          <w:p w14:paraId="563820F7" w14:textId="77777777" w:rsidR="000C3E6D" w:rsidRPr="006129F5" w:rsidRDefault="000C3E6D" w:rsidP="002F39F6">
            <w:pPr>
              <w:pStyle w:val="ECCTabletext"/>
              <w:jc w:val="left"/>
            </w:pPr>
            <w:r w:rsidRPr="006129F5">
              <w:t>10.2 km</w:t>
            </w:r>
          </w:p>
        </w:tc>
        <w:tc>
          <w:tcPr>
            <w:tcW w:w="717" w:type="pct"/>
            <w:vAlign w:val="bottom"/>
          </w:tcPr>
          <w:p w14:paraId="42557F71" w14:textId="77777777" w:rsidR="000C3E6D" w:rsidRPr="006129F5" w:rsidRDefault="000C3E6D" w:rsidP="002F39F6">
            <w:pPr>
              <w:pStyle w:val="ECCTabletext"/>
              <w:jc w:val="left"/>
            </w:pPr>
            <w:r w:rsidRPr="006129F5">
              <w:t>4.6 km</w:t>
            </w:r>
          </w:p>
        </w:tc>
      </w:tr>
      <w:tr w:rsidR="00487DD5" w:rsidRPr="006129F5" w14:paraId="6CDCC814" w14:textId="77777777" w:rsidTr="004C1144">
        <w:trPr>
          <w:trHeight w:val="265"/>
        </w:trPr>
        <w:tc>
          <w:tcPr>
            <w:tcW w:w="750" w:type="pct"/>
            <w:vAlign w:val="top"/>
          </w:tcPr>
          <w:p w14:paraId="577745C6" w14:textId="0B719654" w:rsidR="000C3E6D" w:rsidRPr="006129F5" w:rsidRDefault="000C3E6D" w:rsidP="002F39F6">
            <w:pPr>
              <w:pStyle w:val="ECCTabletext"/>
              <w:jc w:val="left"/>
            </w:pPr>
            <w:r w:rsidRPr="006129F5">
              <w:t>917.3</w:t>
            </w:r>
            <w:r w:rsidR="00032B3C" w:rsidRPr="006129F5">
              <w:t>-</w:t>
            </w:r>
            <w:r w:rsidRPr="006129F5">
              <w:t>918.9</w:t>
            </w:r>
          </w:p>
        </w:tc>
        <w:tc>
          <w:tcPr>
            <w:tcW w:w="1469" w:type="pct"/>
          </w:tcPr>
          <w:p w14:paraId="15BC9486" w14:textId="77777777" w:rsidR="000C3E6D" w:rsidRPr="006129F5" w:rsidRDefault="000C3E6D" w:rsidP="002F39F6">
            <w:pPr>
              <w:pStyle w:val="ECCTabletext"/>
              <w:jc w:val="left"/>
            </w:pPr>
            <w:r w:rsidRPr="006129F5">
              <w:t>NBN NAP</w:t>
            </w:r>
          </w:p>
        </w:tc>
        <w:tc>
          <w:tcPr>
            <w:tcW w:w="569" w:type="pct"/>
          </w:tcPr>
          <w:p w14:paraId="7E9A991D" w14:textId="77777777" w:rsidR="000C3E6D" w:rsidRPr="006129F5" w:rsidRDefault="000C3E6D" w:rsidP="002F39F6">
            <w:pPr>
              <w:pStyle w:val="ECCTabletext"/>
              <w:jc w:val="left"/>
            </w:pPr>
            <w:r w:rsidRPr="006129F5">
              <w:t>A</w:t>
            </w:r>
          </w:p>
        </w:tc>
        <w:tc>
          <w:tcPr>
            <w:tcW w:w="731" w:type="pct"/>
            <w:gridSpan w:val="2"/>
            <w:vAlign w:val="bottom"/>
          </w:tcPr>
          <w:p w14:paraId="0BF0F5D5" w14:textId="77777777" w:rsidR="000C3E6D" w:rsidRPr="006129F5" w:rsidRDefault="000C3E6D" w:rsidP="002F39F6">
            <w:pPr>
              <w:pStyle w:val="ECCTabletext"/>
              <w:jc w:val="left"/>
            </w:pPr>
            <w:r w:rsidRPr="006129F5">
              <w:t>21.4 km</w:t>
            </w:r>
          </w:p>
        </w:tc>
        <w:tc>
          <w:tcPr>
            <w:tcW w:w="762" w:type="pct"/>
            <w:vAlign w:val="bottom"/>
          </w:tcPr>
          <w:p w14:paraId="3613AF71" w14:textId="77777777" w:rsidR="000C3E6D" w:rsidRPr="006129F5" w:rsidRDefault="000C3E6D" w:rsidP="002F39F6">
            <w:pPr>
              <w:pStyle w:val="ECCTabletext"/>
              <w:jc w:val="left"/>
            </w:pPr>
            <w:r w:rsidRPr="006129F5">
              <w:t>8.8 km</w:t>
            </w:r>
          </w:p>
        </w:tc>
        <w:tc>
          <w:tcPr>
            <w:tcW w:w="717" w:type="pct"/>
            <w:vAlign w:val="bottom"/>
          </w:tcPr>
          <w:p w14:paraId="2C3E4B55" w14:textId="77777777" w:rsidR="000C3E6D" w:rsidRPr="006129F5" w:rsidRDefault="000C3E6D" w:rsidP="002F39F6">
            <w:pPr>
              <w:pStyle w:val="ECCTabletext"/>
              <w:jc w:val="left"/>
            </w:pPr>
            <w:r w:rsidRPr="006129F5">
              <w:t>3.6 km</w:t>
            </w:r>
          </w:p>
        </w:tc>
      </w:tr>
      <w:tr w:rsidR="00487DD5" w:rsidRPr="006129F5" w14:paraId="5D12FED4" w14:textId="77777777" w:rsidTr="004C1144">
        <w:trPr>
          <w:trHeight w:val="265"/>
        </w:trPr>
        <w:tc>
          <w:tcPr>
            <w:tcW w:w="750" w:type="pct"/>
            <w:vAlign w:val="top"/>
          </w:tcPr>
          <w:p w14:paraId="6CF49D0D" w14:textId="1FA0D2A2" w:rsidR="000C3E6D" w:rsidRPr="006129F5" w:rsidRDefault="000C3E6D" w:rsidP="002F39F6">
            <w:pPr>
              <w:pStyle w:val="ECCTabletext"/>
              <w:jc w:val="left"/>
            </w:pPr>
            <w:r w:rsidRPr="006129F5">
              <w:t>917.3</w:t>
            </w:r>
            <w:r w:rsidR="00032B3C" w:rsidRPr="006129F5">
              <w:t>-</w:t>
            </w:r>
            <w:r w:rsidRPr="006129F5">
              <w:t>918.9</w:t>
            </w:r>
          </w:p>
        </w:tc>
        <w:tc>
          <w:tcPr>
            <w:tcW w:w="1469" w:type="pct"/>
          </w:tcPr>
          <w:p w14:paraId="7F39EA3D" w14:textId="77777777" w:rsidR="000C3E6D" w:rsidRPr="006129F5" w:rsidRDefault="000C3E6D" w:rsidP="002F39F6">
            <w:pPr>
              <w:pStyle w:val="ECCTabletext"/>
              <w:jc w:val="left"/>
            </w:pPr>
            <w:r w:rsidRPr="006129F5">
              <w:t>UNB</w:t>
            </w:r>
            <w:r w:rsidR="00730520" w:rsidRPr="006129F5">
              <w:t>/CSS</w:t>
            </w:r>
            <w:r w:rsidRPr="006129F5">
              <w:t xml:space="preserve"> NAP</w:t>
            </w:r>
          </w:p>
        </w:tc>
        <w:tc>
          <w:tcPr>
            <w:tcW w:w="569" w:type="pct"/>
          </w:tcPr>
          <w:p w14:paraId="6BDC235D" w14:textId="77777777" w:rsidR="000C3E6D" w:rsidRPr="006129F5" w:rsidRDefault="000C3E6D" w:rsidP="002F39F6">
            <w:pPr>
              <w:pStyle w:val="ECCTabletext"/>
              <w:jc w:val="left"/>
            </w:pPr>
            <w:r w:rsidRPr="006129F5">
              <w:t>A</w:t>
            </w:r>
          </w:p>
        </w:tc>
        <w:tc>
          <w:tcPr>
            <w:tcW w:w="731" w:type="pct"/>
            <w:gridSpan w:val="2"/>
            <w:vAlign w:val="bottom"/>
          </w:tcPr>
          <w:p w14:paraId="774594B4" w14:textId="77777777" w:rsidR="000C3E6D" w:rsidRPr="006129F5" w:rsidRDefault="000C3E6D" w:rsidP="002F39F6">
            <w:pPr>
              <w:pStyle w:val="ECCTabletext"/>
              <w:jc w:val="left"/>
            </w:pPr>
            <w:r w:rsidRPr="006129F5">
              <w:t>30.0 km</w:t>
            </w:r>
          </w:p>
        </w:tc>
        <w:tc>
          <w:tcPr>
            <w:tcW w:w="762" w:type="pct"/>
            <w:vAlign w:val="bottom"/>
          </w:tcPr>
          <w:p w14:paraId="4366A936" w14:textId="77777777" w:rsidR="000C3E6D" w:rsidRPr="006129F5" w:rsidRDefault="000C3E6D" w:rsidP="002F39F6">
            <w:pPr>
              <w:pStyle w:val="ECCTabletext"/>
              <w:jc w:val="left"/>
            </w:pPr>
            <w:r w:rsidRPr="006129F5">
              <w:t>21.9 km</w:t>
            </w:r>
          </w:p>
        </w:tc>
        <w:tc>
          <w:tcPr>
            <w:tcW w:w="717" w:type="pct"/>
            <w:vAlign w:val="bottom"/>
          </w:tcPr>
          <w:p w14:paraId="54766524" w14:textId="77777777" w:rsidR="000C3E6D" w:rsidRPr="006129F5" w:rsidRDefault="000C3E6D" w:rsidP="002F39F6">
            <w:pPr>
              <w:pStyle w:val="ECCTabletext"/>
              <w:jc w:val="left"/>
            </w:pPr>
            <w:r w:rsidRPr="006129F5">
              <w:t>17.0 km</w:t>
            </w:r>
          </w:p>
        </w:tc>
      </w:tr>
      <w:tr w:rsidR="00487DD5" w:rsidRPr="006129F5" w14:paraId="4636CC61" w14:textId="77777777" w:rsidTr="004C1144">
        <w:trPr>
          <w:trHeight w:val="265"/>
        </w:trPr>
        <w:tc>
          <w:tcPr>
            <w:tcW w:w="750" w:type="pct"/>
            <w:vAlign w:val="top"/>
          </w:tcPr>
          <w:p w14:paraId="3CC6E24F" w14:textId="77BD5A94" w:rsidR="000C3E6D" w:rsidRPr="006129F5" w:rsidRDefault="000C3E6D" w:rsidP="002F39F6">
            <w:pPr>
              <w:pStyle w:val="ECCTabletext"/>
              <w:jc w:val="left"/>
            </w:pPr>
            <w:r w:rsidRPr="006129F5">
              <w:t>917.4</w:t>
            </w:r>
            <w:r w:rsidR="00032B3C" w:rsidRPr="006129F5">
              <w:t>-</w:t>
            </w:r>
            <w:r w:rsidRPr="006129F5">
              <w:t>919.4</w:t>
            </w:r>
          </w:p>
        </w:tc>
        <w:tc>
          <w:tcPr>
            <w:tcW w:w="1469" w:type="pct"/>
          </w:tcPr>
          <w:p w14:paraId="34E4BBA1" w14:textId="7A3F6ED0" w:rsidR="000C3E6D" w:rsidRPr="006129F5" w:rsidRDefault="000C3E6D" w:rsidP="002F39F6">
            <w:pPr>
              <w:pStyle w:val="ECCTabletext"/>
              <w:jc w:val="left"/>
            </w:pPr>
            <w:r w:rsidRPr="006129F5">
              <w:t>WB @200kHz BW 1</w:t>
            </w:r>
            <w:r w:rsidR="006B623D">
              <w:t>.5 m</w:t>
            </w:r>
          </w:p>
        </w:tc>
        <w:tc>
          <w:tcPr>
            <w:tcW w:w="569" w:type="pct"/>
          </w:tcPr>
          <w:p w14:paraId="45FEDB8A" w14:textId="77777777" w:rsidR="000C3E6D" w:rsidRPr="006129F5" w:rsidRDefault="000C3E6D" w:rsidP="002F39F6">
            <w:pPr>
              <w:pStyle w:val="ECCTabletext"/>
              <w:jc w:val="left"/>
            </w:pPr>
            <w:r w:rsidRPr="006129F5">
              <w:t>A</w:t>
            </w:r>
          </w:p>
        </w:tc>
        <w:tc>
          <w:tcPr>
            <w:tcW w:w="731" w:type="pct"/>
            <w:gridSpan w:val="2"/>
            <w:vAlign w:val="bottom"/>
          </w:tcPr>
          <w:p w14:paraId="5D3924FB" w14:textId="77777777" w:rsidR="000C3E6D" w:rsidRPr="006129F5" w:rsidRDefault="000C3E6D" w:rsidP="002F39F6">
            <w:pPr>
              <w:pStyle w:val="ECCTabletext"/>
              <w:jc w:val="left"/>
            </w:pPr>
            <w:r w:rsidRPr="006129F5">
              <w:t>1.4 km</w:t>
            </w:r>
          </w:p>
        </w:tc>
        <w:tc>
          <w:tcPr>
            <w:tcW w:w="762" w:type="pct"/>
            <w:vAlign w:val="bottom"/>
          </w:tcPr>
          <w:p w14:paraId="744CA7F1" w14:textId="77777777" w:rsidR="000C3E6D" w:rsidRPr="006129F5" w:rsidRDefault="000C3E6D" w:rsidP="002F39F6">
            <w:pPr>
              <w:pStyle w:val="ECCTabletext"/>
              <w:jc w:val="left"/>
            </w:pPr>
            <w:r w:rsidRPr="006129F5">
              <w:t>0.8 km</w:t>
            </w:r>
          </w:p>
        </w:tc>
        <w:tc>
          <w:tcPr>
            <w:tcW w:w="717" w:type="pct"/>
            <w:vAlign w:val="bottom"/>
          </w:tcPr>
          <w:p w14:paraId="3BD3C4EF" w14:textId="77777777" w:rsidR="000C3E6D" w:rsidRPr="006129F5" w:rsidRDefault="000C3E6D" w:rsidP="002F39F6">
            <w:pPr>
              <w:pStyle w:val="ECCTabletext"/>
              <w:jc w:val="left"/>
            </w:pPr>
            <w:r w:rsidRPr="006129F5">
              <w:t>0.4 km</w:t>
            </w:r>
          </w:p>
        </w:tc>
      </w:tr>
      <w:tr w:rsidR="00487DD5" w:rsidRPr="006129F5" w14:paraId="7D7C8000" w14:textId="77777777" w:rsidTr="004C1144">
        <w:trPr>
          <w:trHeight w:val="265"/>
        </w:trPr>
        <w:tc>
          <w:tcPr>
            <w:tcW w:w="750" w:type="pct"/>
            <w:vAlign w:val="top"/>
          </w:tcPr>
          <w:p w14:paraId="3F4B90FC" w14:textId="3648D5C7" w:rsidR="000C3E6D" w:rsidRPr="006129F5" w:rsidRDefault="000C3E6D" w:rsidP="00032B3C">
            <w:pPr>
              <w:pStyle w:val="ECCTabletext"/>
            </w:pPr>
            <w:r w:rsidRPr="006129F5">
              <w:t>917.4</w:t>
            </w:r>
            <w:r w:rsidR="00032B3C" w:rsidRPr="006129F5">
              <w:t>-</w:t>
            </w:r>
            <w:r w:rsidRPr="006129F5">
              <w:t>919.4</w:t>
            </w:r>
          </w:p>
        </w:tc>
        <w:tc>
          <w:tcPr>
            <w:tcW w:w="1469" w:type="pct"/>
          </w:tcPr>
          <w:p w14:paraId="5105F507" w14:textId="6E8B2489" w:rsidR="000C3E6D" w:rsidRPr="006129F5" w:rsidRDefault="000C3E6D" w:rsidP="00032B3C">
            <w:pPr>
              <w:pStyle w:val="ECCTabletext"/>
            </w:pPr>
            <w:r w:rsidRPr="006129F5">
              <w:t>WB @200kHz BW 4</w:t>
            </w:r>
            <w:r w:rsidR="006B623D">
              <w:t>.5 m</w:t>
            </w:r>
          </w:p>
        </w:tc>
        <w:tc>
          <w:tcPr>
            <w:tcW w:w="569" w:type="pct"/>
          </w:tcPr>
          <w:p w14:paraId="6C95F371" w14:textId="77777777" w:rsidR="000C3E6D" w:rsidRPr="006129F5" w:rsidRDefault="000C3E6D" w:rsidP="00032B3C">
            <w:pPr>
              <w:pStyle w:val="ECCTabletext"/>
            </w:pPr>
            <w:r w:rsidRPr="006129F5">
              <w:t>A</w:t>
            </w:r>
          </w:p>
        </w:tc>
        <w:tc>
          <w:tcPr>
            <w:tcW w:w="731" w:type="pct"/>
            <w:gridSpan w:val="2"/>
            <w:vAlign w:val="bottom"/>
          </w:tcPr>
          <w:p w14:paraId="4FA93774" w14:textId="77777777" w:rsidR="000C3E6D" w:rsidRPr="006129F5" w:rsidRDefault="000C3E6D" w:rsidP="005969E1">
            <w:pPr>
              <w:pStyle w:val="ECCTabletext"/>
            </w:pPr>
            <w:r w:rsidRPr="006129F5">
              <w:t>2.3 km</w:t>
            </w:r>
          </w:p>
        </w:tc>
        <w:tc>
          <w:tcPr>
            <w:tcW w:w="762" w:type="pct"/>
            <w:vAlign w:val="bottom"/>
          </w:tcPr>
          <w:p w14:paraId="29C12B4B" w14:textId="77777777" w:rsidR="000C3E6D" w:rsidRPr="006129F5" w:rsidRDefault="000C3E6D" w:rsidP="005969E1">
            <w:pPr>
              <w:pStyle w:val="ECCTabletext"/>
            </w:pPr>
            <w:r w:rsidRPr="006129F5">
              <w:t>1.3 km</w:t>
            </w:r>
          </w:p>
        </w:tc>
        <w:tc>
          <w:tcPr>
            <w:tcW w:w="717" w:type="pct"/>
            <w:vAlign w:val="bottom"/>
          </w:tcPr>
          <w:p w14:paraId="72A6A107" w14:textId="77777777" w:rsidR="000C3E6D" w:rsidRPr="006129F5" w:rsidRDefault="000C3E6D" w:rsidP="005969E1">
            <w:pPr>
              <w:pStyle w:val="ECCTabletext"/>
            </w:pPr>
            <w:r w:rsidRPr="006129F5">
              <w:t>0.7 km</w:t>
            </w:r>
          </w:p>
        </w:tc>
      </w:tr>
      <w:tr w:rsidR="00487DD5" w:rsidRPr="006129F5" w14:paraId="2FAE9E22" w14:textId="77777777" w:rsidTr="004C1144">
        <w:trPr>
          <w:trHeight w:val="265"/>
        </w:trPr>
        <w:tc>
          <w:tcPr>
            <w:tcW w:w="750" w:type="pct"/>
            <w:vAlign w:val="top"/>
          </w:tcPr>
          <w:p w14:paraId="2C4786F3" w14:textId="233E106E" w:rsidR="000C3E6D" w:rsidRPr="006129F5" w:rsidRDefault="000C3E6D" w:rsidP="002F39F6">
            <w:pPr>
              <w:pStyle w:val="ECCTabletext"/>
            </w:pPr>
            <w:r w:rsidRPr="006129F5">
              <w:t>917.4</w:t>
            </w:r>
            <w:r w:rsidR="00032B3C" w:rsidRPr="006129F5">
              <w:t>-</w:t>
            </w:r>
            <w:r w:rsidRPr="006129F5">
              <w:t>919.4</w:t>
            </w:r>
          </w:p>
        </w:tc>
        <w:tc>
          <w:tcPr>
            <w:tcW w:w="1469" w:type="pct"/>
          </w:tcPr>
          <w:p w14:paraId="4F10D0FF" w14:textId="6B058916" w:rsidR="000C3E6D" w:rsidRPr="006129F5" w:rsidRDefault="000C3E6D" w:rsidP="002F39F6">
            <w:pPr>
              <w:pStyle w:val="ECCTabletext"/>
            </w:pPr>
            <w:r w:rsidRPr="006129F5">
              <w:t>WB @200kHz BW 7</w:t>
            </w:r>
            <w:r w:rsidR="006B623D">
              <w:t>.5 m</w:t>
            </w:r>
          </w:p>
        </w:tc>
        <w:tc>
          <w:tcPr>
            <w:tcW w:w="569" w:type="pct"/>
          </w:tcPr>
          <w:p w14:paraId="532EB3BB" w14:textId="77777777" w:rsidR="000C3E6D" w:rsidRPr="006129F5" w:rsidRDefault="000C3E6D" w:rsidP="002F39F6">
            <w:pPr>
              <w:pStyle w:val="ECCTabletext"/>
            </w:pPr>
            <w:r w:rsidRPr="006129F5">
              <w:t>A</w:t>
            </w:r>
          </w:p>
        </w:tc>
        <w:tc>
          <w:tcPr>
            <w:tcW w:w="731" w:type="pct"/>
            <w:gridSpan w:val="2"/>
            <w:vAlign w:val="bottom"/>
          </w:tcPr>
          <w:p w14:paraId="41B1F8C1" w14:textId="77777777" w:rsidR="000C3E6D" w:rsidRPr="006129F5" w:rsidRDefault="000C3E6D" w:rsidP="002F39F6">
            <w:pPr>
              <w:pStyle w:val="ECCTabletext"/>
            </w:pPr>
            <w:r w:rsidRPr="006129F5">
              <w:t>3.6 km</w:t>
            </w:r>
          </w:p>
        </w:tc>
        <w:tc>
          <w:tcPr>
            <w:tcW w:w="762" w:type="pct"/>
            <w:vAlign w:val="bottom"/>
          </w:tcPr>
          <w:p w14:paraId="63A0EC90" w14:textId="77777777" w:rsidR="000C3E6D" w:rsidRPr="006129F5" w:rsidRDefault="000C3E6D" w:rsidP="002F39F6">
            <w:pPr>
              <w:pStyle w:val="ECCTabletext"/>
            </w:pPr>
            <w:r w:rsidRPr="006129F5">
              <w:t>2.2 km</w:t>
            </w:r>
          </w:p>
        </w:tc>
        <w:tc>
          <w:tcPr>
            <w:tcW w:w="717" w:type="pct"/>
            <w:vAlign w:val="bottom"/>
          </w:tcPr>
          <w:p w14:paraId="2FA03218" w14:textId="77777777" w:rsidR="000C3E6D" w:rsidRPr="006129F5" w:rsidRDefault="000C3E6D" w:rsidP="002F39F6">
            <w:pPr>
              <w:pStyle w:val="ECCTabletext"/>
            </w:pPr>
            <w:r w:rsidRPr="006129F5">
              <w:t>0.9</w:t>
            </w:r>
          </w:p>
        </w:tc>
      </w:tr>
      <w:tr w:rsidR="00487DD5" w:rsidRPr="006129F5" w14:paraId="7C5C5585" w14:textId="77777777" w:rsidTr="004C1144">
        <w:trPr>
          <w:trHeight w:val="265"/>
        </w:trPr>
        <w:tc>
          <w:tcPr>
            <w:tcW w:w="750" w:type="pct"/>
            <w:vAlign w:val="top"/>
          </w:tcPr>
          <w:p w14:paraId="58F548E7" w14:textId="1F091D56" w:rsidR="000C3E6D" w:rsidRPr="006129F5" w:rsidRDefault="000C3E6D" w:rsidP="002F39F6">
            <w:pPr>
              <w:pStyle w:val="ECCTabletext"/>
            </w:pPr>
            <w:r w:rsidRPr="006129F5">
              <w:t>917.4</w:t>
            </w:r>
            <w:r w:rsidR="00032B3C" w:rsidRPr="006129F5">
              <w:t>-</w:t>
            </w:r>
            <w:r w:rsidRPr="006129F5">
              <w:t>919.4</w:t>
            </w:r>
          </w:p>
        </w:tc>
        <w:tc>
          <w:tcPr>
            <w:tcW w:w="1469" w:type="pct"/>
          </w:tcPr>
          <w:p w14:paraId="54FABBDB" w14:textId="2FDC7BE1" w:rsidR="000C3E6D" w:rsidRPr="00325970" w:rsidRDefault="00B61264" w:rsidP="002F39F6">
            <w:pPr>
              <w:pStyle w:val="ECCTabletext"/>
            </w:pPr>
            <w:r w:rsidRPr="00325970">
              <w:t xml:space="preserve">Non-specific </w:t>
            </w:r>
            <w:proofErr w:type="spellStart"/>
            <w:r w:rsidR="000C3E6D" w:rsidRPr="00325970">
              <w:t>SRD@h</w:t>
            </w:r>
            <w:proofErr w:type="spellEnd"/>
            <w:r w:rsidR="000C3E6D" w:rsidRPr="00325970">
              <w:t>=1</w:t>
            </w:r>
            <w:r w:rsidR="006B623D" w:rsidRPr="00325970">
              <w:t>.5 m</w:t>
            </w:r>
          </w:p>
        </w:tc>
        <w:tc>
          <w:tcPr>
            <w:tcW w:w="569" w:type="pct"/>
          </w:tcPr>
          <w:p w14:paraId="320596A7" w14:textId="77777777" w:rsidR="000C3E6D" w:rsidRPr="006129F5" w:rsidRDefault="000C3E6D" w:rsidP="002F39F6">
            <w:pPr>
              <w:pStyle w:val="ECCTabletext"/>
            </w:pPr>
            <w:r w:rsidRPr="006129F5">
              <w:t>A</w:t>
            </w:r>
          </w:p>
        </w:tc>
        <w:tc>
          <w:tcPr>
            <w:tcW w:w="731" w:type="pct"/>
            <w:gridSpan w:val="2"/>
            <w:vAlign w:val="bottom"/>
          </w:tcPr>
          <w:p w14:paraId="1B715332" w14:textId="77777777" w:rsidR="000C3E6D" w:rsidRPr="006129F5" w:rsidRDefault="000C3E6D" w:rsidP="002F39F6">
            <w:pPr>
              <w:pStyle w:val="ECCTabletext"/>
            </w:pPr>
            <w:r w:rsidRPr="006129F5">
              <w:t>2.4 km</w:t>
            </w:r>
          </w:p>
        </w:tc>
        <w:tc>
          <w:tcPr>
            <w:tcW w:w="762" w:type="pct"/>
            <w:vAlign w:val="bottom"/>
          </w:tcPr>
          <w:p w14:paraId="6591666D" w14:textId="77777777" w:rsidR="000C3E6D" w:rsidRPr="006129F5" w:rsidRDefault="000C3E6D" w:rsidP="002F39F6">
            <w:pPr>
              <w:pStyle w:val="ECCTabletext"/>
            </w:pPr>
            <w:r w:rsidRPr="006129F5">
              <w:t>1.2 km</w:t>
            </w:r>
          </w:p>
        </w:tc>
        <w:tc>
          <w:tcPr>
            <w:tcW w:w="717" w:type="pct"/>
            <w:vAlign w:val="bottom"/>
          </w:tcPr>
          <w:p w14:paraId="16134575" w14:textId="77777777" w:rsidR="000C3E6D" w:rsidRPr="006129F5" w:rsidRDefault="000C3E6D" w:rsidP="002F39F6">
            <w:pPr>
              <w:pStyle w:val="ECCTabletext"/>
            </w:pPr>
            <w:r w:rsidRPr="006129F5">
              <w:t>0.7 km</w:t>
            </w:r>
          </w:p>
        </w:tc>
      </w:tr>
      <w:tr w:rsidR="00487DD5" w:rsidRPr="006129F5" w14:paraId="2D5FCB9A" w14:textId="77777777" w:rsidTr="004C1144">
        <w:trPr>
          <w:trHeight w:val="298"/>
        </w:trPr>
        <w:tc>
          <w:tcPr>
            <w:tcW w:w="750" w:type="pct"/>
            <w:vAlign w:val="top"/>
          </w:tcPr>
          <w:p w14:paraId="7D49BC1C" w14:textId="3BB729C2" w:rsidR="000C3E6D" w:rsidRPr="006129F5" w:rsidRDefault="000C3E6D" w:rsidP="002F39F6">
            <w:pPr>
              <w:pStyle w:val="ECCTabletext"/>
            </w:pPr>
            <w:r w:rsidRPr="006129F5">
              <w:t>917.4</w:t>
            </w:r>
            <w:r w:rsidR="00032B3C" w:rsidRPr="006129F5">
              <w:t>-</w:t>
            </w:r>
            <w:r w:rsidRPr="006129F5">
              <w:t>919.4</w:t>
            </w:r>
          </w:p>
        </w:tc>
        <w:tc>
          <w:tcPr>
            <w:tcW w:w="1469" w:type="pct"/>
          </w:tcPr>
          <w:p w14:paraId="10C2747D" w14:textId="00888D18" w:rsidR="000C3E6D" w:rsidRPr="00325970" w:rsidRDefault="00B61264" w:rsidP="002F39F6">
            <w:pPr>
              <w:pStyle w:val="ECCTabletext"/>
            </w:pPr>
            <w:r w:rsidRPr="00325970">
              <w:t>Non-specific</w:t>
            </w:r>
            <w:r w:rsidR="001364C1" w:rsidRPr="00325970">
              <w:t xml:space="preserve"> </w:t>
            </w:r>
            <w:proofErr w:type="spellStart"/>
            <w:r w:rsidR="000C3E6D" w:rsidRPr="00325970">
              <w:t>SRD@h</w:t>
            </w:r>
            <w:proofErr w:type="spellEnd"/>
            <w:r w:rsidR="000C3E6D" w:rsidRPr="00325970">
              <w:t>=4</w:t>
            </w:r>
            <w:r w:rsidR="006B623D" w:rsidRPr="00325970">
              <w:t>.5 m</w:t>
            </w:r>
          </w:p>
        </w:tc>
        <w:tc>
          <w:tcPr>
            <w:tcW w:w="569" w:type="pct"/>
          </w:tcPr>
          <w:p w14:paraId="0EFB8BB2" w14:textId="77777777" w:rsidR="000C3E6D" w:rsidRPr="006129F5" w:rsidRDefault="000C3E6D" w:rsidP="002F39F6">
            <w:pPr>
              <w:pStyle w:val="ECCTabletext"/>
            </w:pPr>
            <w:r w:rsidRPr="006129F5">
              <w:t>A</w:t>
            </w:r>
          </w:p>
        </w:tc>
        <w:tc>
          <w:tcPr>
            <w:tcW w:w="731" w:type="pct"/>
            <w:gridSpan w:val="2"/>
            <w:vAlign w:val="bottom"/>
          </w:tcPr>
          <w:p w14:paraId="632AEC8D" w14:textId="77777777" w:rsidR="000C3E6D" w:rsidRPr="006129F5" w:rsidRDefault="000C3E6D" w:rsidP="002F39F6">
            <w:pPr>
              <w:pStyle w:val="ECCTabletext"/>
            </w:pPr>
            <w:r w:rsidRPr="006129F5">
              <w:t>3.6 km</w:t>
            </w:r>
          </w:p>
        </w:tc>
        <w:tc>
          <w:tcPr>
            <w:tcW w:w="762" w:type="pct"/>
            <w:vAlign w:val="bottom"/>
          </w:tcPr>
          <w:p w14:paraId="00C1C29B" w14:textId="77777777" w:rsidR="000C3E6D" w:rsidRPr="006129F5" w:rsidRDefault="000C3E6D" w:rsidP="002F39F6">
            <w:pPr>
              <w:pStyle w:val="ECCTabletext"/>
            </w:pPr>
            <w:r w:rsidRPr="006129F5">
              <w:t>2.0 km</w:t>
            </w:r>
          </w:p>
        </w:tc>
        <w:tc>
          <w:tcPr>
            <w:tcW w:w="717" w:type="pct"/>
            <w:vAlign w:val="bottom"/>
          </w:tcPr>
          <w:p w14:paraId="24535E92" w14:textId="77777777" w:rsidR="000C3E6D" w:rsidRPr="006129F5" w:rsidRDefault="000C3E6D" w:rsidP="002F39F6">
            <w:pPr>
              <w:pStyle w:val="ECCTabletext"/>
            </w:pPr>
            <w:r w:rsidRPr="006129F5">
              <w:t>1.1 km</w:t>
            </w:r>
          </w:p>
        </w:tc>
      </w:tr>
      <w:tr w:rsidR="00487DD5" w:rsidRPr="006129F5" w14:paraId="1BD745FD" w14:textId="77777777" w:rsidTr="004C1144">
        <w:trPr>
          <w:trHeight w:val="265"/>
        </w:trPr>
        <w:tc>
          <w:tcPr>
            <w:tcW w:w="750" w:type="pct"/>
            <w:tcBorders>
              <w:bottom w:val="single" w:sz="4" w:space="0" w:color="FFFFFF" w:themeColor="background1"/>
            </w:tcBorders>
            <w:vAlign w:val="top"/>
          </w:tcPr>
          <w:p w14:paraId="4F1299A4" w14:textId="7CC9D62F" w:rsidR="000C3E6D" w:rsidRPr="006129F5" w:rsidRDefault="000C3E6D" w:rsidP="00500947">
            <w:pPr>
              <w:pStyle w:val="ECCTabletext"/>
            </w:pPr>
            <w:r w:rsidRPr="006129F5">
              <w:t>917.4</w:t>
            </w:r>
            <w:r w:rsidR="00032B3C" w:rsidRPr="006129F5">
              <w:t>-</w:t>
            </w:r>
            <w:r w:rsidRPr="006129F5">
              <w:t>919.4</w:t>
            </w:r>
          </w:p>
        </w:tc>
        <w:tc>
          <w:tcPr>
            <w:tcW w:w="1469" w:type="pct"/>
            <w:tcBorders>
              <w:bottom w:val="single" w:sz="4" w:space="0" w:color="FFFFFF" w:themeColor="background1"/>
            </w:tcBorders>
          </w:tcPr>
          <w:p w14:paraId="179CFDBD" w14:textId="491086EA" w:rsidR="000C3E6D" w:rsidRPr="00325970" w:rsidRDefault="00B61264" w:rsidP="00500947">
            <w:pPr>
              <w:pStyle w:val="ECCTabletext"/>
            </w:pPr>
            <w:r w:rsidRPr="00325970">
              <w:t>Non-specific</w:t>
            </w:r>
            <w:r w:rsidR="001364C1" w:rsidRPr="00325970">
              <w:t xml:space="preserve"> </w:t>
            </w:r>
            <w:proofErr w:type="spellStart"/>
            <w:r w:rsidR="000C3E6D" w:rsidRPr="00325970">
              <w:t>SRD@h</w:t>
            </w:r>
            <w:proofErr w:type="spellEnd"/>
            <w:r w:rsidR="000C3E6D" w:rsidRPr="00325970">
              <w:t>=7</w:t>
            </w:r>
            <w:r w:rsidR="006B623D" w:rsidRPr="00325970">
              <w:t>.5 m</w:t>
            </w:r>
          </w:p>
        </w:tc>
        <w:tc>
          <w:tcPr>
            <w:tcW w:w="569" w:type="pct"/>
            <w:tcBorders>
              <w:bottom w:val="single" w:sz="4" w:space="0" w:color="FFFFFF" w:themeColor="background1"/>
            </w:tcBorders>
          </w:tcPr>
          <w:p w14:paraId="7CBEECA9" w14:textId="77777777" w:rsidR="000C3E6D" w:rsidRPr="006129F5" w:rsidRDefault="000C3E6D" w:rsidP="00500947">
            <w:pPr>
              <w:pStyle w:val="ECCTabletext"/>
            </w:pPr>
            <w:r w:rsidRPr="006129F5">
              <w:t>A</w:t>
            </w:r>
          </w:p>
        </w:tc>
        <w:tc>
          <w:tcPr>
            <w:tcW w:w="731" w:type="pct"/>
            <w:gridSpan w:val="2"/>
            <w:tcBorders>
              <w:bottom w:val="single" w:sz="4" w:space="0" w:color="FFFFFF" w:themeColor="background1"/>
            </w:tcBorders>
            <w:vAlign w:val="bottom"/>
          </w:tcPr>
          <w:p w14:paraId="438A07A8" w14:textId="77777777" w:rsidR="000C3E6D" w:rsidRPr="006129F5" w:rsidRDefault="000C3E6D" w:rsidP="00500947">
            <w:pPr>
              <w:pStyle w:val="ECCTabletext"/>
            </w:pPr>
            <w:r w:rsidRPr="006129F5">
              <w:t>5.7 km</w:t>
            </w:r>
          </w:p>
        </w:tc>
        <w:tc>
          <w:tcPr>
            <w:tcW w:w="762" w:type="pct"/>
            <w:tcBorders>
              <w:bottom w:val="single" w:sz="4" w:space="0" w:color="FFFFFF" w:themeColor="background1"/>
            </w:tcBorders>
            <w:vAlign w:val="bottom"/>
          </w:tcPr>
          <w:p w14:paraId="2154800A" w14:textId="77777777" w:rsidR="000C3E6D" w:rsidRPr="006129F5" w:rsidRDefault="000C3E6D" w:rsidP="00500947">
            <w:pPr>
              <w:pStyle w:val="ECCTabletext"/>
            </w:pPr>
            <w:r w:rsidRPr="006129F5">
              <w:t>3.3 km</w:t>
            </w:r>
          </w:p>
        </w:tc>
        <w:tc>
          <w:tcPr>
            <w:tcW w:w="717" w:type="pct"/>
            <w:tcBorders>
              <w:bottom w:val="single" w:sz="4" w:space="0" w:color="FFFFFF" w:themeColor="background1"/>
            </w:tcBorders>
            <w:vAlign w:val="bottom"/>
          </w:tcPr>
          <w:p w14:paraId="41C0C877" w14:textId="77777777" w:rsidR="000C3E6D" w:rsidRPr="006129F5" w:rsidRDefault="000C3E6D" w:rsidP="00500947">
            <w:pPr>
              <w:pStyle w:val="ECCTabletext"/>
            </w:pPr>
            <w:r w:rsidRPr="006129F5">
              <w:t>1.6 km</w:t>
            </w:r>
          </w:p>
        </w:tc>
      </w:tr>
      <w:tr w:rsidR="004C1144" w:rsidRPr="006129F5" w14:paraId="4480CA08" w14:textId="77777777" w:rsidTr="004C1144">
        <w:trPr>
          <w:trHeight w:val="265"/>
        </w:trPr>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0B6FCCAE" w14:textId="02DDAA80" w:rsidR="004C1144" w:rsidRPr="004C1144" w:rsidRDefault="004C1144" w:rsidP="004C1144">
            <w:pPr>
              <w:spacing w:before="120" w:after="120"/>
              <w:jc w:val="center"/>
              <w:rPr>
                <w:color w:val="FFFFFF" w:themeColor="background1"/>
              </w:rPr>
            </w:pPr>
            <w:r w:rsidRPr="004C1144">
              <w:rPr>
                <w:b/>
                <w:bCs/>
                <w:color w:val="FFFFFF" w:themeColor="background1"/>
              </w:rPr>
              <w:lastRenderedPageBreak/>
              <w:t>Frequency range (MHz)</w:t>
            </w:r>
          </w:p>
        </w:tc>
        <w:tc>
          <w:tcPr>
            <w:tcW w:w="14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B0BE8D4" w14:textId="0CE2A9C0" w:rsidR="004C1144" w:rsidRPr="004C1144" w:rsidRDefault="004C1144" w:rsidP="004C1144">
            <w:pPr>
              <w:spacing w:before="120" w:after="120"/>
              <w:jc w:val="center"/>
              <w:rPr>
                <w:color w:val="FFFFFF" w:themeColor="background1"/>
              </w:rPr>
            </w:pPr>
            <w:r w:rsidRPr="004C1144">
              <w:rPr>
                <w:b/>
                <w:bCs/>
                <w:color w:val="FFFFFF" w:themeColor="background1"/>
              </w:rPr>
              <w:t>Device</w:t>
            </w:r>
          </w:p>
        </w:tc>
        <w:tc>
          <w:tcPr>
            <w:tcW w:w="5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2F00100" w14:textId="6E96D589" w:rsidR="004C1144" w:rsidRPr="004C1144" w:rsidRDefault="004C1144" w:rsidP="004C1144">
            <w:pPr>
              <w:spacing w:before="120" w:after="120"/>
              <w:jc w:val="center"/>
              <w:rPr>
                <w:color w:val="FFFFFF" w:themeColor="background1"/>
              </w:rPr>
            </w:pPr>
            <w:r w:rsidRPr="004C1144">
              <w:rPr>
                <w:b/>
                <w:bCs/>
                <w:color w:val="FFFFFF" w:themeColor="background1"/>
              </w:rPr>
              <w:t>Scenario</w:t>
            </w:r>
          </w:p>
        </w:tc>
        <w:tc>
          <w:tcPr>
            <w:tcW w:w="73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7C636418" w14:textId="2B8ACEBD" w:rsidR="004C1144" w:rsidRPr="004C1144" w:rsidRDefault="004C1144" w:rsidP="004C1144">
            <w:pPr>
              <w:spacing w:before="120" w:after="120"/>
              <w:jc w:val="center"/>
              <w:rPr>
                <w:color w:val="FFFFFF" w:themeColor="background1"/>
              </w:rPr>
            </w:pPr>
            <w:r w:rsidRPr="004C1144">
              <w:rPr>
                <w:b/>
                <w:bCs/>
                <w:color w:val="FFFFFF" w:themeColor="background1"/>
              </w:rPr>
              <w:t>Rural</w:t>
            </w:r>
          </w:p>
        </w:tc>
        <w:tc>
          <w:tcPr>
            <w:tcW w:w="7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0C03D9BE" w14:textId="0729FB76" w:rsidR="004C1144" w:rsidRPr="004C1144" w:rsidRDefault="004C1144" w:rsidP="004C1144">
            <w:pPr>
              <w:spacing w:before="120" w:after="120"/>
              <w:jc w:val="center"/>
              <w:rPr>
                <w:color w:val="FFFFFF" w:themeColor="background1"/>
              </w:rPr>
            </w:pPr>
            <w:r w:rsidRPr="004C1144">
              <w:rPr>
                <w:b/>
                <w:bCs/>
                <w:color w:val="FFFFFF" w:themeColor="background1"/>
              </w:rPr>
              <w:t>Suburban</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0AC50C98" w14:textId="70A08653" w:rsidR="004C1144" w:rsidRPr="004C1144" w:rsidRDefault="004C1144" w:rsidP="004C1144">
            <w:pPr>
              <w:spacing w:before="120" w:after="120"/>
              <w:jc w:val="center"/>
              <w:rPr>
                <w:color w:val="FFFFFF" w:themeColor="background1"/>
              </w:rPr>
            </w:pPr>
            <w:r w:rsidRPr="004C1144">
              <w:rPr>
                <w:b/>
                <w:bCs/>
                <w:color w:val="FFFFFF" w:themeColor="background1"/>
              </w:rPr>
              <w:t>urban</w:t>
            </w:r>
          </w:p>
        </w:tc>
      </w:tr>
      <w:tr w:rsidR="00487DD5" w:rsidRPr="006129F5" w14:paraId="2782DD6B" w14:textId="77777777" w:rsidTr="004C1144">
        <w:trPr>
          <w:trHeight w:val="265"/>
        </w:trPr>
        <w:tc>
          <w:tcPr>
            <w:tcW w:w="750" w:type="pct"/>
            <w:tcBorders>
              <w:top w:val="single" w:sz="4" w:space="0" w:color="FFFFFF" w:themeColor="background1"/>
            </w:tcBorders>
            <w:vAlign w:val="top"/>
          </w:tcPr>
          <w:p w14:paraId="2CA4BCB3" w14:textId="662AB9B0" w:rsidR="000C3E6D" w:rsidRPr="006129F5" w:rsidRDefault="000C3E6D" w:rsidP="00500947">
            <w:pPr>
              <w:spacing w:before="0"/>
            </w:pPr>
            <w:r w:rsidRPr="006129F5">
              <w:t>874</w:t>
            </w:r>
            <w:r w:rsidR="00032B3C" w:rsidRPr="006129F5">
              <w:t>-</w:t>
            </w:r>
            <w:r w:rsidRPr="006129F5">
              <w:t>874.4</w:t>
            </w:r>
          </w:p>
        </w:tc>
        <w:tc>
          <w:tcPr>
            <w:tcW w:w="1469" w:type="pct"/>
            <w:tcBorders>
              <w:top w:val="single" w:sz="4" w:space="0" w:color="FFFFFF" w:themeColor="background1"/>
            </w:tcBorders>
          </w:tcPr>
          <w:p w14:paraId="46E7E4EF" w14:textId="77777777" w:rsidR="000C3E6D" w:rsidRPr="006129F5" w:rsidRDefault="000C3E6D" w:rsidP="00500947">
            <w:pPr>
              <w:spacing w:before="0"/>
            </w:pPr>
            <w:r w:rsidRPr="006129F5">
              <w:t>NBN NAP</w:t>
            </w:r>
          </w:p>
        </w:tc>
        <w:tc>
          <w:tcPr>
            <w:tcW w:w="569" w:type="pct"/>
            <w:tcBorders>
              <w:top w:val="single" w:sz="4" w:space="0" w:color="FFFFFF" w:themeColor="background1"/>
            </w:tcBorders>
          </w:tcPr>
          <w:p w14:paraId="494690B9" w14:textId="77777777" w:rsidR="000C3E6D" w:rsidRPr="006129F5" w:rsidRDefault="000C3E6D" w:rsidP="00500947">
            <w:pPr>
              <w:spacing w:before="0"/>
            </w:pPr>
            <w:r w:rsidRPr="006129F5">
              <w:t>B</w:t>
            </w:r>
          </w:p>
        </w:tc>
        <w:tc>
          <w:tcPr>
            <w:tcW w:w="731" w:type="pct"/>
            <w:gridSpan w:val="2"/>
            <w:tcBorders>
              <w:top w:val="single" w:sz="4" w:space="0" w:color="FFFFFF" w:themeColor="background1"/>
            </w:tcBorders>
            <w:vAlign w:val="bottom"/>
          </w:tcPr>
          <w:p w14:paraId="332AD243" w14:textId="77777777" w:rsidR="000C3E6D" w:rsidRPr="006129F5" w:rsidRDefault="000C3E6D" w:rsidP="00500947">
            <w:pPr>
              <w:spacing w:before="0"/>
            </w:pPr>
            <w:r w:rsidRPr="006129F5">
              <w:t>31.4 km</w:t>
            </w:r>
          </w:p>
        </w:tc>
        <w:tc>
          <w:tcPr>
            <w:tcW w:w="762" w:type="pct"/>
            <w:tcBorders>
              <w:top w:val="single" w:sz="4" w:space="0" w:color="FFFFFF" w:themeColor="background1"/>
            </w:tcBorders>
            <w:vAlign w:val="bottom"/>
          </w:tcPr>
          <w:p w14:paraId="0CD13201" w14:textId="77777777" w:rsidR="000C3E6D" w:rsidRPr="006129F5" w:rsidRDefault="000C3E6D" w:rsidP="00500947">
            <w:pPr>
              <w:spacing w:before="0"/>
            </w:pPr>
            <w:r w:rsidRPr="006129F5">
              <w:t>24.4 km</w:t>
            </w:r>
          </w:p>
        </w:tc>
        <w:tc>
          <w:tcPr>
            <w:tcW w:w="717" w:type="pct"/>
            <w:tcBorders>
              <w:top w:val="single" w:sz="4" w:space="0" w:color="FFFFFF" w:themeColor="background1"/>
            </w:tcBorders>
            <w:vAlign w:val="bottom"/>
          </w:tcPr>
          <w:p w14:paraId="507805C9" w14:textId="77777777" w:rsidR="000C3E6D" w:rsidRPr="006129F5" w:rsidRDefault="000C3E6D" w:rsidP="00500947">
            <w:pPr>
              <w:spacing w:before="0"/>
            </w:pPr>
            <w:r w:rsidRPr="006129F5">
              <w:t>17.2 km</w:t>
            </w:r>
          </w:p>
        </w:tc>
      </w:tr>
      <w:tr w:rsidR="00487DD5" w:rsidRPr="006129F5" w14:paraId="24F0ED62" w14:textId="77777777" w:rsidTr="004C1144">
        <w:trPr>
          <w:trHeight w:val="265"/>
        </w:trPr>
        <w:tc>
          <w:tcPr>
            <w:tcW w:w="750" w:type="pct"/>
            <w:vAlign w:val="top"/>
          </w:tcPr>
          <w:p w14:paraId="62750CD6" w14:textId="10229571" w:rsidR="000C3E6D" w:rsidRPr="006129F5" w:rsidRDefault="000C3E6D" w:rsidP="00500947">
            <w:pPr>
              <w:pStyle w:val="ECCTabletext"/>
            </w:pPr>
            <w:r w:rsidRPr="006129F5">
              <w:t>874</w:t>
            </w:r>
            <w:r w:rsidR="00032B3C" w:rsidRPr="006129F5">
              <w:t>-</w:t>
            </w:r>
            <w:r w:rsidRPr="006129F5">
              <w:t>874.4</w:t>
            </w:r>
          </w:p>
        </w:tc>
        <w:tc>
          <w:tcPr>
            <w:tcW w:w="1469" w:type="pct"/>
          </w:tcPr>
          <w:p w14:paraId="3F7A6C12" w14:textId="77777777" w:rsidR="000C3E6D" w:rsidRPr="006129F5" w:rsidRDefault="000C3E6D" w:rsidP="00500947">
            <w:pPr>
              <w:pStyle w:val="ECCTabletext"/>
            </w:pPr>
            <w:r w:rsidRPr="006129F5">
              <w:t>UNB</w:t>
            </w:r>
            <w:r w:rsidR="00730520" w:rsidRPr="006129F5">
              <w:t>/CSS</w:t>
            </w:r>
            <w:r w:rsidRPr="006129F5">
              <w:t xml:space="preserve"> NAP</w:t>
            </w:r>
          </w:p>
        </w:tc>
        <w:tc>
          <w:tcPr>
            <w:tcW w:w="569" w:type="pct"/>
          </w:tcPr>
          <w:p w14:paraId="5690D1D1" w14:textId="77777777" w:rsidR="000C3E6D" w:rsidRPr="006129F5" w:rsidRDefault="000C3E6D" w:rsidP="00500947">
            <w:pPr>
              <w:pStyle w:val="ECCTabletext"/>
            </w:pPr>
            <w:r w:rsidRPr="006129F5">
              <w:t>B</w:t>
            </w:r>
          </w:p>
        </w:tc>
        <w:tc>
          <w:tcPr>
            <w:tcW w:w="731" w:type="pct"/>
            <w:gridSpan w:val="2"/>
            <w:vAlign w:val="bottom"/>
          </w:tcPr>
          <w:p w14:paraId="0CCE329E" w14:textId="77777777" w:rsidR="000C3E6D" w:rsidRPr="006129F5" w:rsidRDefault="000C3E6D" w:rsidP="00500947">
            <w:pPr>
              <w:pStyle w:val="ECCTabletext"/>
            </w:pPr>
            <w:r w:rsidRPr="006129F5">
              <w:t>44.7 km</w:t>
            </w:r>
          </w:p>
        </w:tc>
        <w:tc>
          <w:tcPr>
            <w:tcW w:w="762" w:type="pct"/>
            <w:vAlign w:val="bottom"/>
          </w:tcPr>
          <w:p w14:paraId="5D789C42" w14:textId="77777777" w:rsidR="000C3E6D" w:rsidRPr="006129F5" w:rsidRDefault="000C3E6D" w:rsidP="00500947">
            <w:pPr>
              <w:pStyle w:val="ECCTabletext"/>
            </w:pPr>
            <w:r w:rsidRPr="006129F5">
              <w:t>44.7 km</w:t>
            </w:r>
          </w:p>
        </w:tc>
        <w:tc>
          <w:tcPr>
            <w:tcW w:w="717" w:type="pct"/>
            <w:vAlign w:val="bottom"/>
          </w:tcPr>
          <w:p w14:paraId="770F670A" w14:textId="77777777" w:rsidR="000C3E6D" w:rsidRPr="006129F5" w:rsidRDefault="000C3E6D" w:rsidP="00500947">
            <w:pPr>
              <w:pStyle w:val="ECCTabletext"/>
            </w:pPr>
            <w:r w:rsidRPr="006129F5">
              <w:t>44.7 km</w:t>
            </w:r>
          </w:p>
        </w:tc>
      </w:tr>
      <w:tr w:rsidR="00487DD5" w:rsidRPr="006129F5" w14:paraId="5E58125F" w14:textId="77777777" w:rsidTr="004C1144">
        <w:trPr>
          <w:trHeight w:val="265"/>
        </w:trPr>
        <w:tc>
          <w:tcPr>
            <w:tcW w:w="750" w:type="pct"/>
            <w:vAlign w:val="top"/>
          </w:tcPr>
          <w:p w14:paraId="49CFA117" w14:textId="19CBD73C" w:rsidR="000C3E6D" w:rsidRPr="006129F5" w:rsidRDefault="000C3E6D" w:rsidP="00500947">
            <w:pPr>
              <w:pStyle w:val="ECCTabletext"/>
            </w:pPr>
            <w:r w:rsidRPr="006129F5">
              <w:t>916.1</w:t>
            </w:r>
            <w:r w:rsidR="00032B3C" w:rsidRPr="006129F5">
              <w:t>-</w:t>
            </w:r>
            <w:r w:rsidRPr="006129F5">
              <w:t>918.9</w:t>
            </w:r>
          </w:p>
        </w:tc>
        <w:tc>
          <w:tcPr>
            <w:tcW w:w="1469" w:type="pct"/>
          </w:tcPr>
          <w:p w14:paraId="3D63DD0D" w14:textId="1A14A5C6" w:rsidR="000C3E6D" w:rsidRPr="006129F5" w:rsidRDefault="000C3E6D" w:rsidP="00500947">
            <w:pPr>
              <w:pStyle w:val="ECCTabletext"/>
            </w:pPr>
            <w:r w:rsidRPr="006129F5">
              <w:t>RFID, indoor@h=1</w:t>
            </w:r>
            <w:r w:rsidR="006B623D">
              <w:t>.5 m</w:t>
            </w:r>
          </w:p>
        </w:tc>
        <w:tc>
          <w:tcPr>
            <w:tcW w:w="569" w:type="pct"/>
          </w:tcPr>
          <w:p w14:paraId="3B241291" w14:textId="77777777" w:rsidR="000C3E6D" w:rsidRPr="006129F5" w:rsidRDefault="000C3E6D" w:rsidP="00500947">
            <w:pPr>
              <w:pStyle w:val="ECCTabletext"/>
            </w:pPr>
            <w:r w:rsidRPr="006129F5">
              <w:t>B</w:t>
            </w:r>
          </w:p>
        </w:tc>
        <w:tc>
          <w:tcPr>
            <w:tcW w:w="731" w:type="pct"/>
            <w:gridSpan w:val="2"/>
            <w:vAlign w:val="bottom"/>
          </w:tcPr>
          <w:p w14:paraId="71E90C28" w14:textId="77777777" w:rsidR="000C3E6D" w:rsidRPr="006129F5" w:rsidRDefault="000C3E6D" w:rsidP="00500947">
            <w:pPr>
              <w:pStyle w:val="ECCTabletext"/>
            </w:pPr>
            <w:r w:rsidRPr="006129F5">
              <w:t>0.8 km</w:t>
            </w:r>
          </w:p>
        </w:tc>
        <w:tc>
          <w:tcPr>
            <w:tcW w:w="762" w:type="pct"/>
            <w:vAlign w:val="bottom"/>
          </w:tcPr>
          <w:p w14:paraId="14843F50" w14:textId="77777777" w:rsidR="000C3E6D" w:rsidRPr="006129F5" w:rsidRDefault="000C3E6D" w:rsidP="00500947">
            <w:pPr>
              <w:pStyle w:val="ECCTabletext"/>
            </w:pPr>
            <w:r w:rsidRPr="006129F5">
              <w:t>0.5 km</w:t>
            </w:r>
          </w:p>
        </w:tc>
        <w:tc>
          <w:tcPr>
            <w:tcW w:w="717" w:type="pct"/>
            <w:vAlign w:val="bottom"/>
          </w:tcPr>
          <w:p w14:paraId="307D9F61" w14:textId="77777777" w:rsidR="000C3E6D" w:rsidRPr="006129F5" w:rsidRDefault="000C3E6D" w:rsidP="00500947">
            <w:pPr>
              <w:pStyle w:val="ECCTabletext"/>
            </w:pPr>
            <w:r w:rsidRPr="006129F5">
              <w:t>0.3 km</w:t>
            </w:r>
          </w:p>
        </w:tc>
      </w:tr>
      <w:tr w:rsidR="00487DD5" w:rsidRPr="006129F5" w14:paraId="6AA81AF8" w14:textId="77777777" w:rsidTr="004C1144">
        <w:trPr>
          <w:trHeight w:val="265"/>
        </w:trPr>
        <w:tc>
          <w:tcPr>
            <w:tcW w:w="750" w:type="pct"/>
            <w:vAlign w:val="top"/>
          </w:tcPr>
          <w:p w14:paraId="73C5A0F3" w14:textId="3C0CE1B4" w:rsidR="000C3E6D" w:rsidRPr="006129F5" w:rsidRDefault="000C3E6D" w:rsidP="00500947">
            <w:pPr>
              <w:pStyle w:val="ECCTabletext"/>
            </w:pPr>
            <w:r w:rsidRPr="006129F5">
              <w:t>916.1</w:t>
            </w:r>
            <w:r w:rsidR="00032B3C" w:rsidRPr="006129F5">
              <w:t>-</w:t>
            </w:r>
            <w:r w:rsidRPr="006129F5">
              <w:t>918.9</w:t>
            </w:r>
          </w:p>
        </w:tc>
        <w:tc>
          <w:tcPr>
            <w:tcW w:w="1469" w:type="pct"/>
          </w:tcPr>
          <w:p w14:paraId="7FBC6D54" w14:textId="25286829" w:rsidR="000C3E6D" w:rsidRPr="006129F5" w:rsidRDefault="000C3E6D" w:rsidP="00500947">
            <w:pPr>
              <w:pStyle w:val="ECCTabletext"/>
            </w:pPr>
            <w:r w:rsidRPr="006129F5">
              <w:t>RFID, outdoor@h=1</w:t>
            </w:r>
            <w:r w:rsidR="006B623D">
              <w:t>.5 m</w:t>
            </w:r>
          </w:p>
        </w:tc>
        <w:tc>
          <w:tcPr>
            <w:tcW w:w="569" w:type="pct"/>
          </w:tcPr>
          <w:p w14:paraId="7ABB34CF" w14:textId="77777777" w:rsidR="000C3E6D" w:rsidRPr="006129F5" w:rsidRDefault="000C3E6D" w:rsidP="00500947">
            <w:pPr>
              <w:pStyle w:val="ECCTabletext"/>
            </w:pPr>
            <w:r w:rsidRPr="006129F5">
              <w:t>B</w:t>
            </w:r>
          </w:p>
        </w:tc>
        <w:tc>
          <w:tcPr>
            <w:tcW w:w="731" w:type="pct"/>
            <w:gridSpan w:val="2"/>
            <w:vAlign w:val="bottom"/>
          </w:tcPr>
          <w:p w14:paraId="7AE5EECB" w14:textId="77777777" w:rsidR="000C3E6D" w:rsidRPr="006129F5" w:rsidRDefault="000C3E6D" w:rsidP="00500947">
            <w:pPr>
              <w:pStyle w:val="ECCTabletext"/>
            </w:pPr>
            <w:r w:rsidRPr="006129F5">
              <w:t>2.7 km</w:t>
            </w:r>
          </w:p>
        </w:tc>
        <w:tc>
          <w:tcPr>
            <w:tcW w:w="762" w:type="pct"/>
            <w:vAlign w:val="bottom"/>
          </w:tcPr>
          <w:p w14:paraId="6206DCDA" w14:textId="77777777" w:rsidR="000C3E6D" w:rsidRPr="006129F5" w:rsidRDefault="000C3E6D" w:rsidP="00500947">
            <w:pPr>
              <w:pStyle w:val="ECCTabletext"/>
            </w:pPr>
            <w:r w:rsidRPr="006129F5">
              <w:t>1.4 km</w:t>
            </w:r>
          </w:p>
        </w:tc>
        <w:tc>
          <w:tcPr>
            <w:tcW w:w="717" w:type="pct"/>
            <w:vAlign w:val="bottom"/>
          </w:tcPr>
          <w:p w14:paraId="3C5381D2" w14:textId="77777777" w:rsidR="000C3E6D" w:rsidRPr="006129F5" w:rsidRDefault="000C3E6D" w:rsidP="00500947">
            <w:pPr>
              <w:pStyle w:val="ECCTabletext"/>
            </w:pPr>
            <w:r w:rsidRPr="006129F5">
              <w:t>0.7 km</w:t>
            </w:r>
          </w:p>
        </w:tc>
      </w:tr>
      <w:tr w:rsidR="00487DD5" w:rsidRPr="006129F5" w14:paraId="7A5165BE" w14:textId="77777777" w:rsidTr="004C1144">
        <w:trPr>
          <w:trHeight w:val="265"/>
        </w:trPr>
        <w:tc>
          <w:tcPr>
            <w:tcW w:w="750" w:type="pct"/>
            <w:vAlign w:val="top"/>
          </w:tcPr>
          <w:p w14:paraId="4E1F9973" w14:textId="553B861D" w:rsidR="000C3E6D" w:rsidRPr="006129F5" w:rsidRDefault="000C3E6D" w:rsidP="00500947">
            <w:pPr>
              <w:pStyle w:val="ECCTabletext"/>
            </w:pPr>
            <w:r w:rsidRPr="006129F5">
              <w:t>917.3</w:t>
            </w:r>
            <w:r w:rsidR="00032B3C" w:rsidRPr="006129F5">
              <w:t>-</w:t>
            </w:r>
            <w:r w:rsidRPr="006129F5">
              <w:t xml:space="preserve">18.9 </w:t>
            </w:r>
          </w:p>
        </w:tc>
        <w:tc>
          <w:tcPr>
            <w:tcW w:w="1469" w:type="pct"/>
          </w:tcPr>
          <w:p w14:paraId="2D4EA632" w14:textId="77777777" w:rsidR="000C3E6D" w:rsidRPr="006129F5" w:rsidRDefault="000C3E6D" w:rsidP="00500947">
            <w:pPr>
              <w:pStyle w:val="ECCTabletext"/>
            </w:pPr>
            <w:r w:rsidRPr="006129F5">
              <w:t>NBN NAP</w:t>
            </w:r>
          </w:p>
        </w:tc>
        <w:tc>
          <w:tcPr>
            <w:tcW w:w="569" w:type="pct"/>
          </w:tcPr>
          <w:p w14:paraId="3D4AA8B3" w14:textId="77777777" w:rsidR="000C3E6D" w:rsidRPr="006129F5" w:rsidRDefault="000C3E6D" w:rsidP="00500947">
            <w:pPr>
              <w:pStyle w:val="ECCTabletext"/>
            </w:pPr>
            <w:r w:rsidRPr="006129F5">
              <w:t>B</w:t>
            </w:r>
          </w:p>
        </w:tc>
        <w:tc>
          <w:tcPr>
            <w:tcW w:w="731" w:type="pct"/>
            <w:gridSpan w:val="2"/>
            <w:vAlign w:val="bottom"/>
          </w:tcPr>
          <w:p w14:paraId="7436C160" w14:textId="77777777" w:rsidR="000C3E6D" w:rsidRPr="006129F5" w:rsidRDefault="000C3E6D" w:rsidP="00500947">
            <w:pPr>
              <w:pStyle w:val="ECCTabletext"/>
            </w:pPr>
            <w:r w:rsidRPr="006129F5">
              <w:t>8.4 km</w:t>
            </w:r>
          </w:p>
        </w:tc>
        <w:tc>
          <w:tcPr>
            <w:tcW w:w="762" w:type="pct"/>
            <w:vAlign w:val="bottom"/>
          </w:tcPr>
          <w:p w14:paraId="73A584B8" w14:textId="77777777" w:rsidR="000C3E6D" w:rsidRPr="006129F5" w:rsidRDefault="000C3E6D" w:rsidP="00500947">
            <w:pPr>
              <w:pStyle w:val="ECCTabletext"/>
            </w:pPr>
            <w:r w:rsidRPr="006129F5">
              <w:t>3.2 km</w:t>
            </w:r>
          </w:p>
        </w:tc>
        <w:tc>
          <w:tcPr>
            <w:tcW w:w="717" w:type="pct"/>
            <w:vAlign w:val="bottom"/>
          </w:tcPr>
          <w:p w14:paraId="2FE188FF" w14:textId="77777777" w:rsidR="000C3E6D" w:rsidRPr="006129F5" w:rsidRDefault="000C3E6D" w:rsidP="00500947">
            <w:pPr>
              <w:pStyle w:val="ECCTabletext"/>
            </w:pPr>
            <w:r w:rsidRPr="006129F5">
              <w:t>1.4 km</w:t>
            </w:r>
          </w:p>
        </w:tc>
      </w:tr>
      <w:tr w:rsidR="00487DD5" w:rsidRPr="006129F5" w14:paraId="007DD6A4" w14:textId="77777777" w:rsidTr="004C1144">
        <w:trPr>
          <w:trHeight w:val="265"/>
        </w:trPr>
        <w:tc>
          <w:tcPr>
            <w:tcW w:w="750" w:type="pct"/>
            <w:vAlign w:val="top"/>
          </w:tcPr>
          <w:p w14:paraId="1FB91253" w14:textId="6794EA90" w:rsidR="000C3E6D" w:rsidRPr="006129F5" w:rsidRDefault="000C3E6D" w:rsidP="00500947">
            <w:pPr>
              <w:pStyle w:val="ECCTabletext"/>
            </w:pPr>
            <w:r w:rsidRPr="006129F5">
              <w:t>917.3</w:t>
            </w:r>
            <w:r w:rsidR="00032B3C" w:rsidRPr="006129F5">
              <w:t>-</w:t>
            </w:r>
            <w:r w:rsidRPr="006129F5">
              <w:t>918.9</w:t>
            </w:r>
          </w:p>
        </w:tc>
        <w:tc>
          <w:tcPr>
            <w:tcW w:w="1469" w:type="pct"/>
          </w:tcPr>
          <w:p w14:paraId="1A00CE00" w14:textId="77777777" w:rsidR="000C3E6D" w:rsidRPr="006129F5" w:rsidRDefault="000C3E6D" w:rsidP="00500947">
            <w:pPr>
              <w:pStyle w:val="ECCTabletext"/>
            </w:pPr>
            <w:r w:rsidRPr="006129F5">
              <w:t>UNB</w:t>
            </w:r>
            <w:r w:rsidR="00730520" w:rsidRPr="006129F5">
              <w:t>/CSS</w:t>
            </w:r>
            <w:r w:rsidRPr="006129F5">
              <w:t xml:space="preserve"> NAP</w:t>
            </w:r>
          </w:p>
        </w:tc>
        <w:tc>
          <w:tcPr>
            <w:tcW w:w="569" w:type="pct"/>
          </w:tcPr>
          <w:p w14:paraId="2BEB934B" w14:textId="77777777" w:rsidR="000C3E6D" w:rsidRPr="006129F5" w:rsidRDefault="000C3E6D" w:rsidP="00500947">
            <w:pPr>
              <w:pStyle w:val="ECCTabletext"/>
            </w:pPr>
            <w:r w:rsidRPr="006129F5">
              <w:t>B</w:t>
            </w:r>
          </w:p>
        </w:tc>
        <w:tc>
          <w:tcPr>
            <w:tcW w:w="731" w:type="pct"/>
            <w:gridSpan w:val="2"/>
            <w:vAlign w:val="bottom"/>
          </w:tcPr>
          <w:p w14:paraId="077E6E0E" w14:textId="77777777" w:rsidR="000C3E6D" w:rsidRPr="006129F5" w:rsidRDefault="000C3E6D" w:rsidP="00500947">
            <w:pPr>
              <w:pStyle w:val="ECCTabletext"/>
            </w:pPr>
            <w:r w:rsidRPr="006129F5">
              <w:t>15.0</w:t>
            </w:r>
          </w:p>
        </w:tc>
        <w:tc>
          <w:tcPr>
            <w:tcW w:w="762" w:type="pct"/>
            <w:vAlign w:val="bottom"/>
          </w:tcPr>
          <w:p w14:paraId="1850BF58" w14:textId="77777777" w:rsidR="000C3E6D" w:rsidRPr="006129F5" w:rsidRDefault="000C3E6D" w:rsidP="00500947">
            <w:pPr>
              <w:pStyle w:val="ECCTabletext"/>
            </w:pPr>
            <w:r w:rsidRPr="006129F5">
              <w:t>10.0 km</w:t>
            </w:r>
          </w:p>
        </w:tc>
        <w:tc>
          <w:tcPr>
            <w:tcW w:w="717" w:type="pct"/>
            <w:vAlign w:val="bottom"/>
          </w:tcPr>
          <w:p w14:paraId="6CC9458B" w14:textId="77777777" w:rsidR="000C3E6D" w:rsidRPr="006129F5" w:rsidRDefault="000C3E6D" w:rsidP="00500947">
            <w:pPr>
              <w:pStyle w:val="ECCTabletext"/>
            </w:pPr>
            <w:r w:rsidRPr="006129F5">
              <w:t>7.4 km</w:t>
            </w:r>
          </w:p>
        </w:tc>
      </w:tr>
      <w:tr w:rsidR="00487DD5" w:rsidRPr="006129F5" w14:paraId="498EDBE2" w14:textId="77777777" w:rsidTr="004C1144">
        <w:trPr>
          <w:trHeight w:val="265"/>
        </w:trPr>
        <w:tc>
          <w:tcPr>
            <w:tcW w:w="750" w:type="pct"/>
            <w:vAlign w:val="top"/>
          </w:tcPr>
          <w:p w14:paraId="76A00FD7" w14:textId="56F782F5" w:rsidR="000C3E6D" w:rsidRPr="006129F5" w:rsidRDefault="000C3E6D" w:rsidP="00500947">
            <w:pPr>
              <w:pStyle w:val="ECCTabletext"/>
            </w:pPr>
            <w:r w:rsidRPr="006129F5">
              <w:t>917.4</w:t>
            </w:r>
            <w:r w:rsidR="00032B3C" w:rsidRPr="006129F5">
              <w:t>-</w:t>
            </w:r>
            <w:r w:rsidRPr="006129F5">
              <w:t>919.4</w:t>
            </w:r>
          </w:p>
        </w:tc>
        <w:tc>
          <w:tcPr>
            <w:tcW w:w="1469" w:type="pct"/>
          </w:tcPr>
          <w:p w14:paraId="758CA922" w14:textId="77777777" w:rsidR="000C3E6D" w:rsidRPr="006129F5" w:rsidRDefault="000C3E6D" w:rsidP="00500947">
            <w:pPr>
              <w:pStyle w:val="ECCTabletext"/>
            </w:pPr>
            <w:r w:rsidRPr="006129F5">
              <w:t>WB @200kHz BW</w:t>
            </w:r>
          </w:p>
        </w:tc>
        <w:tc>
          <w:tcPr>
            <w:tcW w:w="569" w:type="pct"/>
          </w:tcPr>
          <w:p w14:paraId="304176A9" w14:textId="77777777" w:rsidR="000C3E6D" w:rsidRPr="006129F5" w:rsidRDefault="000C3E6D" w:rsidP="00500947">
            <w:pPr>
              <w:pStyle w:val="ECCTabletext"/>
            </w:pPr>
            <w:r w:rsidRPr="006129F5">
              <w:t>B</w:t>
            </w:r>
          </w:p>
        </w:tc>
        <w:tc>
          <w:tcPr>
            <w:tcW w:w="731" w:type="pct"/>
            <w:gridSpan w:val="2"/>
            <w:vAlign w:val="bottom"/>
          </w:tcPr>
          <w:p w14:paraId="5A720E3B" w14:textId="77777777" w:rsidR="000C3E6D" w:rsidRPr="006129F5" w:rsidRDefault="000C3E6D" w:rsidP="00500947">
            <w:pPr>
              <w:pStyle w:val="ECCTabletext"/>
            </w:pPr>
            <w:r w:rsidRPr="006129F5">
              <w:t>0.52</w:t>
            </w:r>
          </w:p>
        </w:tc>
        <w:tc>
          <w:tcPr>
            <w:tcW w:w="762" w:type="pct"/>
            <w:vAlign w:val="bottom"/>
          </w:tcPr>
          <w:p w14:paraId="6498C94B" w14:textId="77777777" w:rsidR="000C3E6D" w:rsidRPr="006129F5" w:rsidRDefault="000C3E6D" w:rsidP="00500947">
            <w:pPr>
              <w:pStyle w:val="ECCTabletext"/>
            </w:pPr>
            <w:r w:rsidRPr="006129F5">
              <w:t>0.3 km</w:t>
            </w:r>
          </w:p>
        </w:tc>
        <w:tc>
          <w:tcPr>
            <w:tcW w:w="717" w:type="pct"/>
            <w:vAlign w:val="bottom"/>
          </w:tcPr>
          <w:p w14:paraId="546F369C" w14:textId="77777777" w:rsidR="000C3E6D" w:rsidRPr="006129F5" w:rsidRDefault="000C3E6D" w:rsidP="00500947">
            <w:pPr>
              <w:pStyle w:val="ECCTabletext"/>
            </w:pPr>
            <w:r w:rsidRPr="006129F5">
              <w:t>0.1 km</w:t>
            </w:r>
          </w:p>
        </w:tc>
      </w:tr>
      <w:tr w:rsidR="00487DD5" w:rsidRPr="006129F5" w14:paraId="65BCA28F" w14:textId="77777777" w:rsidTr="004C1144">
        <w:trPr>
          <w:trHeight w:val="265"/>
        </w:trPr>
        <w:tc>
          <w:tcPr>
            <w:tcW w:w="750" w:type="pct"/>
            <w:vAlign w:val="top"/>
          </w:tcPr>
          <w:p w14:paraId="08964572" w14:textId="7067D960" w:rsidR="000C3E6D" w:rsidRPr="006129F5" w:rsidRDefault="000C3E6D" w:rsidP="00500947">
            <w:pPr>
              <w:pStyle w:val="ECCTabletext"/>
            </w:pPr>
            <w:r w:rsidRPr="006129F5">
              <w:t>917.4</w:t>
            </w:r>
            <w:r w:rsidR="00032B3C" w:rsidRPr="006129F5">
              <w:t>-</w:t>
            </w:r>
            <w:r w:rsidRPr="006129F5">
              <w:t>919.4</w:t>
            </w:r>
          </w:p>
        </w:tc>
        <w:tc>
          <w:tcPr>
            <w:tcW w:w="1469" w:type="pct"/>
          </w:tcPr>
          <w:p w14:paraId="07F2DFD0" w14:textId="233089A8" w:rsidR="000C3E6D" w:rsidRPr="006129F5" w:rsidRDefault="00B61264" w:rsidP="00500947">
            <w:pPr>
              <w:pStyle w:val="ECCTabletext"/>
            </w:pPr>
            <w:r w:rsidRPr="006129F5">
              <w:t>Non-specific</w:t>
            </w:r>
            <w:r w:rsidR="000C3E6D" w:rsidRPr="006129F5">
              <w:t xml:space="preserve"> SRD</w:t>
            </w:r>
          </w:p>
        </w:tc>
        <w:tc>
          <w:tcPr>
            <w:tcW w:w="569" w:type="pct"/>
          </w:tcPr>
          <w:p w14:paraId="0B80E749" w14:textId="77777777" w:rsidR="000C3E6D" w:rsidRPr="006129F5" w:rsidRDefault="000C3E6D" w:rsidP="00500947">
            <w:pPr>
              <w:pStyle w:val="ECCTabletext"/>
            </w:pPr>
            <w:r w:rsidRPr="006129F5">
              <w:t>B</w:t>
            </w:r>
          </w:p>
        </w:tc>
        <w:tc>
          <w:tcPr>
            <w:tcW w:w="731" w:type="pct"/>
            <w:gridSpan w:val="2"/>
            <w:vAlign w:val="bottom"/>
          </w:tcPr>
          <w:p w14:paraId="6B35A240" w14:textId="77777777" w:rsidR="000C3E6D" w:rsidRPr="006129F5" w:rsidRDefault="000C3E6D" w:rsidP="00500947">
            <w:pPr>
              <w:pStyle w:val="ECCTabletext"/>
            </w:pPr>
            <w:r w:rsidRPr="006129F5">
              <w:t>0.8</w:t>
            </w:r>
          </w:p>
        </w:tc>
        <w:tc>
          <w:tcPr>
            <w:tcW w:w="762" w:type="pct"/>
            <w:vAlign w:val="bottom"/>
          </w:tcPr>
          <w:p w14:paraId="039E5D13" w14:textId="77777777" w:rsidR="000C3E6D" w:rsidRPr="006129F5" w:rsidRDefault="000C3E6D" w:rsidP="00500947">
            <w:pPr>
              <w:pStyle w:val="ECCTabletext"/>
            </w:pPr>
            <w:r w:rsidRPr="006129F5">
              <w:t>0.5 km</w:t>
            </w:r>
          </w:p>
        </w:tc>
        <w:tc>
          <w:tcPr>
            <w:tcW w:w="717" w:type="pct"/>
            <w:vAlign w:val="bottom"/>
          </w:tcPr>
          <w:p w14:paraId="6D656410" w14:textId="77777777" w:rsidR="000C3E6D" w:rsidRPr="006129F5" w:rsidRDefault="000C3E6D" w:rsidP="00500947">
            <w:pPr>
              <w:pStyle w:val="ECCTabletext"/>
            </w:pPr>
            <w:r w:rsidRPr="006129F5">
              <w:t>0.3 km</w:t>
            </w:r>
          </w:p>
        </w:tc>
      </w:tr>
    </w:tbl>
    <w:p w14:paraId="19BAC1FF" w14:textId="64C27B93" w:rsidR="000C3E6D" w:rsidRPr="006129F5" w:rsidRDefault="000C3E6D" w:rsidP="000C3E6D">
      <w:r w:rsidRPr="006129F5">
        <w:t xml:space="preserve">Details of calculated separation distances taking different scenarios into account, can be found in </w:t>
      </w:r>
      <w:r w:rsidR="00CF00EC">
        <w:fldChar w:fldCharType="begin"/>
      </w:r>
      <w:r w:rsidR="00CF00EC">
        <w:instrText xml:space="preserve"> REF _Ref35324092 \r \h </w:instrText>
      </w:r>
      <w:r w:rsidR="00CF00EC">
        <w:fldChar w:fldCharType="separate"/>
      </w:r>
      <w:r w:rsidR="00CF00EC">
        <w:t>ANNEX 1</w:t>
      </w:r>
      <w:r w:rsidR="00CF00EC">
        <w:fldChar w:fldCharType="end"/>
      </w:r>
      <w:r w:rsidR="00B537BC" w:rsidRPr="006129F5">
        <w:t>.</w:t>
      </w:r>
      <w:r w:rsidR="00BE32C7" w:rsidRPr="006129F5">
        <w:t xml:space="preserve"> </w:t>
      </w:r>
      <w:r w:rsidRPr="006129F5">
        <w:t xml:space="preserve">It should be noted that the minimum separation distances are calculated with the propagation model P.2001 </w:t>
      </w:r>
      <w:proofErr w:type="gramStart"/>
      <w:r w:rsidRPr="006129F5">
        <w:t>taking into account</w:t>
      </w:r>
      <w:proofErr w:type="gramEnd"/>
      <w:r w:rsidRPr="006129F5">
        <w:t xml:space="preserve"> a typical terrain profile, which is representative for those 20% of places which have the smallest propagation attenuation. It should be further noted that in case SRD/RFIDs and E-GSM</w:t>
      </w:r>
      <w:r w:rsidR="00F72208" w:rsidRPr="006129F5">
        <w:t>-R</w:t>
      </w:r>
      <w:r w:rsidRPr="006129F5">
        <w:t xml:space="preserve"> systems do not operate on the same channel, the </w:t>
      </w:r>
      <w:r w:rsidR="003D5639" w:rsidRPr="006129F5">
        <w:t xml:space="preserve">calculated </w:t>
      </w:r>
      <w:r w:rsidRPr="006129F5">
        <w:t xml:space="preserve">separation distance </w:t>
      </w:r>
      <w:r w:rsidR="003D5639" w:rsidRPr="006129F5">
        <w:t>is</w:t>
      </w:r>
      <w:r w:rsidRPr="006129F5">
        <w:t xml:space="preserve"> significantly reduced as also shown in</w:t>
      </w:r>
      <w:r w:rsidR="00B01477" w:rsidRPr="006129F5">
        <w:t xml:space="preserve"> </w:t>
      </w:r>
      <w:r w:rsidR="00CF00EC">
        <w:fldChar w:fldCharType="begin"/>
      </w:r>
      <w:r w:rsidR="00CF00EC">
        <w:instrText xml:space="preserve"> REF _Ref35324092 \r \h </w:instrText>
      </w:r>
      <w:r w:rsidR="00CF00EC">
        <w:fldChar w:fldCharType="separate"/>
      </w:r>
      <w:r w:rsidR="00CF00EC">
        <w:t>ANNEX 1</w:t>
      </w:r>
      <w:r w:rsidR="00CF00EC">
        <w:fldChar w:fldCharType="end"/>
      </w:r>
      <w:r w:rsidR="00136F25" w:rsidRPr="006129F5">
        <w:t xml:space="preserve">. </w:t>
      </w:r>
      <w:r w:rsidRPr="006129F5">
        <w:t xml:space="preserve">In </w:t>
      </w:r>
      <w:r w:rsidR="00CF00EC">
        <w:fldChar w:fldCharType="begin"/>
      </w:r>
      <w:r w:rsidR="00CF00EC">
        <w:instrText xml:space="preserve"> REF _Ref35324092 \r \h </w:instrText>
      </w:r>
      <w:r w:rsidR="00CF00EC">
        <w:fldChar w:fldCharType="separate"/>
      </w:r>
      <w:r w:rsidR="00CF00EC">
        <w:t>ANNEX 1</w:t>
      </w:r>
      <w:r w:rsidR="00CF00EC">
        <w:fldChar w:fldCharType="end"/>
      </w:r>
      <w:r w:rsidR="00CF00EC">
        <w:t xml:space="preserve"> </w:t>
      </w:r>
      <w:r w:rsidRPr="006129F5">
        <w:t>information is also given on possible interference area for scenarios considering directive BTS antennas. This interference area is shown for the specific geographical situation of the city of Basel, where a BTS antenna is installed at Basel main station area, with 18 dBi gain heading in the direction of the city of Mulhouse. The interference area simulation is done with real terrain data of the considered area, applied to the propagation ITU-R P.2001</w:t>
      </w:r>
      <w:r w:rsidR="009C3DE2" w:rsidRPr="006129F5">
        <w:t xml:space="preserve"> model</w:t>
      </w:r>
      <w:r w:rsidRPr="006129F5">
        <w:t>. It can be shown that based on the results of that simulation, the separation distance for some SRD technologies and interference scenarios are even longer than calculated with MCL calculations based on the typical terrain profile. However, it appears that the situation of the "Basel scenario" represent a worst-case situation, because it represents a geographical situation with very long LOS distances to densely populated areas. Average geographical situations may be different. Accordingly</w:t>
      </w:r>
      <w:r w:rsidR="007A732E" w:rsidRPr="006129F5">
        <w:t>,</w:t>
      </w:r>
      <w:r w:rsidRPr="006129F5">
        <w:t xml:space="preserve"> the long separation distances of several tens of kilometres, may not apply for an average case, where eventually mountains or high hills are surrounding the location of the </w:t>
      </w:r>
      <w:r w:rsidR="00E95216" w:rsidRPr="006129F5">
        <w:t>E-</w:t>
      </w:r>
      <w:r w:rsidR="001B31BB" w:rsidRPr="006129F5">
        <w:t xml:space="preserve">GSM-R </w:t>
      </w:r>
      <w:r w:rsidRPr="006129F5">
        <w:t>BTS antenna and limiting the interference range accordingly.</w:t>
      </w:r>
      <w:r w:rsidR="00952A17" w:rsidRPr="006129F5">
        <w:t xml:space="preserve"> </w:t>
      </w:r>
    </w:p>
    <w:p w14:paraId="50288523" w14:textId="7067ED75" w:rsidR="00AB21B4" w:rsidRPr="006129F5" w:rsidRDefault="00AB21B4" w:rsidP="00AB21B4">
      <w:pPr>
        <w:pStyle w:val="Heading2"/>
        <w:rPr>
          <w:lang w:val="en-GB"/>
        </w:rPr>
      </w:pPr>
      <w:bookmarkStart w:id="43" w:name="_Toc36210973"/>
      <w:bookmarkStart w:id="44" w:name="_Toc39503507"/>
      <w:bookmarkStart w:id="45" w:name="_Ref39559190"/>
      <w:bookmarkStart w:id="46" w:name="_Toc41548442"/>
      <w:r w:rsidRPr="006129F5">
        <w:rPr>
          <w:lang w:val="en-GB"/>
        </w:rPr>
        <w:t>Study B - Results of</w:t>
      </w:r>
      <w:r w:rsidR="00310F4F" w:rsidRPr="006129F5">
        <w:rPr>
          <w:lang w:val="en-GB"/>
        </w:rPr>
        <w:t xml:space="preserve"> statistical</w:t>
      </w:r>
      <w:r w:rsidRPr="006129F5">
        <w:rPr>
          <w:lang w:val="en-GB"/>
        </w:rPr>
        <w:t xml:space="preserve"> </w:t>
      </w:r>
      <w:r w:rsidR="00575EA5" w:rsidRPr="006129F5">
        <w:rPr>
          <w:lang w:val="en-GB"/>
        </w:rPr>
        <w:t>analysis</w:t>
      </w:r>
      <w:bookmarkEnd w:id="43"/>
      <w:bookmarkEnd w:id="44"/>
      <w:bookmarkEnd w:id="45"/>
      <w:bookmarkEnd w:id="46"/>
    </w:p>
    <w:p w14:paraId="49E1F84A" w14:textId="7E872C7D" w:rsidR="00AF3BDC" w:rsidRPr="006129F5" w:rsidRDefault="00AF3BDC" w:rsidP="00AF3BDC">
      <w:bookmarkStart w:id="47" w:name="_Toc35701644"/>
      <w:bookmarkStart w:id="48" w:name="_Ref35703827"/>
      <w:bookmarkStart w:id="49" w:name="_Toc380056507"/>
      <w:bookmarkStart w:id="50" w:name="_Toc380059757"/>
      <w:bookmarkStart w:id="51" w:name="_Toc380059795"/>
      <w:r w:rsidRPr="006129F5">
        <w:t xml:space="preserve">The aim of this statistical analysis is to evaluate the interference probability of </w:t>
      </w:r>
      <w:r w:rsidR="00E95216" w:rsidRPr="006129F5">
        <w:t>E-</w:t>
      </w:r>
      <w:r w:rsidRPr="006129F5">
        <w:t xml:space="preserve">GSM-R BTS in several specific scenarios. </w:t>
      </w:r>
    </w:p>
    <w:p w14:paraId="7CFF0B57" w14:textId="77777777" w:rsidR="00AF3BDC" w:rsidRPr="006129F5" w:rsidRDefault="00AF3BDC" w:rsidP="004A1797">
      <w:pPr>
        <w:pStyle w:val="Heading3"/>
        <w:rPr>
          <w:lang w:val="en-GB"/>
        </w:rPr>
      </w:pPr>
      <w:bookmarkStart w:id="52" w:name="_Toc39503508"/>
      <w:bookmarkStart w:id="53" w:name="_Toc41548443"/>
      <w:bookmarkEnd w:id="47"/>
      <w:bookmarkEnd w:id="48"/>
      <w:r w:rsidRPr="006129F5">
        <w:rPr>
          <w:lang w:val="en-GB"/>
        </w:rPr>
        <w:t>Interference scenarios</w:t>
      </w:r>
      <w:bookmarkEnd w:id="52"/>
      <w:bookmarkEnd w:id="53"/>
    </w:p>
    <w:p w14:paraId="5F630E5A" w14:textId="2577FE90" w:rsidR="00AF3BDC" w:rsidRPr="006129F5" w:rsidRDefault="00AF3BDC" w:rsidP="00AF3BDC">
      <w:r w:rsidRPr="006129F5">
        <w:t xml:space="preserve">The aim of this Monte Carlo analysis is to assess the interference probability for </w:t>
      </w:r>
      <w:r w:rsidR="00E95216" w:rsidRPr="006129F5">
        <w:t>E-</w:t>
      </w:r>
      <w:r w:rsidRPr="006129F5">
        <w:t xml:space="preserve">GSM-R victim receivers operating in different reception scenarios, which are defined based on </w:t>
      </w:r>
      <w:r w:rsidR="00E95216" w:rsidRPr="006129F5">
        <w:t>E-</w:t>
      </w:r>
      <w:r w:rsidRPr="006129F5">
        <w:t xml:space="preserve">GSM-R network planning. In Annex 2 of this Addendum, some basic parameters used in </w:t>
      </w:r>
      <w:r w:rsidR="00E95216" w:rsidRPr="006129F5">
        <w:t>E-</w:t>
      </w:r>
      <w:r w:rsidRPr="006129F5">
        <w:t>GSM-R Network planning are introduced including the minimum recommended coverage signal level at the locomotive of -95 dBm for 95% of locations is set out.  Experience shows, that for a -95 dBm reception level with a 95% confidence, the median signal level in the network planning process must be -81 dBm with standard deviation of 8.5 dB. Furthermore, networks are set up such that neighbouring cells have the median level that is 31.8 dB lower with a confidence of 95%, also with a standard deviation of 8.5 dB in order for the serving cell to maintain a minimum C/I ratio of 12 dB. The balanced nature of the duplex link is such that the signal received at the base station will have a similar statistical nature.</w:t>
      </w:r>
    </w:p>
    <w:p w14:paraId="762A755F" w14:textId="77777777" w:rsidR="00AF3BDC" w:rsidRPr="006129F5" w:rsidRDefault="00AF3BDC" w:rsidP="00AF3BDC">
      <w:r w:rsidRPr="006129F5">
        <w:t>Based on these radio network planning basics, the following level settings for the serving and interfering cell are defined for the Monte Carlo simulation:</w:t>
      </w:r>
    </w:p>
    <w:p w14:paraId="55E5C62E" w14:textId="076DA3BF" w:rsidR="00AF3BDC" w:rsidRPr="006129F5" w:rsidRDefault="00AF3BDC" w:rsidP="00806C8B">
      <w:pPr>
        <w:pStyle w:val="ECCBulletsLv1"/>
      </w:pPr>
      <w:r w:rsidRPr="006129F5">
        <w:lastRenderedPageBreak/>
        <w:t>The wanted signal field strength at the base station has a log-normal distribution with the median values of -81 dBm, and the standard deviation of 8.5 dB</w:t>
      </w:r>
      <w:r w:rsidR="00733864">
        <w:t>;</w:t>
      </w:r>
    </w:p>
    <w:p w14:paraId="6AF0B889" w14:textId="77777777" w:rsidR="00AF3BDC" w:rsidRPr="006129F5" w:rsidRDefault="00AF3BDC" w:rsidP="00806C8B">
      <w:pPr>
        <w:pStyle w:val="ECCBulletsLv1"/>
      </w:pPr>
      <w:r w:rsidRPr="006129F5">
        <w:t>The interfering cell field strength from adjacent cells has a log-normal distribution with the median values of -112.8 dBm and the standard deviation of 8.5 dB.</w:t>
      </w:r>
    </w:p>
    <w:p w14:paraId="2FE45A34" w14:textId="22C2B8BD" w:rsidR="00AF3BDC" w:rsidRPr="006129F5" w:rsidRDefault="00AF3BDC" w:rsidP="00AF3BDC">
      <w:r w:rsidRPr="006129F5">
        <w:t xml:space="preserve">Different interference scenarios based on a topology as shown in Figure 1 are analysed for </w:t>
      </w:r>
      <w:r w:rsidR="00E95216" w:rsidRPr="006129F5">
        <w:t>E-</w:t>
      </w:r>
      <w:r w:rsidRPr="006129F5">
        <w:t>GSM-R BTS as victim receivers. All scenarios include the following three radio links</w:t>
      </w:r>
      <w:r w:rsidR="00B537BC" w:rsidRPr="006129F5">
        <w:t>:</w:t>
      </w:r>
      <w:r w:rsidRPr="006129F5">
        <w:t xml:space="preserve"> </w:t>
      </w:r>
    </w:p>
    <w:p w14:paraId="66654F3C" w14:textId="2335F1EB" w:rsidR="00AF3BDC" w:rsidRPr="006129F5" w:rsidRDefault="00AF3BDC" w:rsidP="00B537BC">
      <w:pPr>
        <w:pStyle w:val="ECCBulletsLv1"/>
      </w:pPr>
      <w:r w:rsidRPr="006129F5">
        <w:t>Victim link (with a cab radio as victim link transmitter)</w:t>
      </w:r>
      <w:r w:rsidR="00B537BC" w:rsidRPr="006129F5">
        <w:t>;</w:t>
      </w:r>
    </w:p>
    <w:p w14:paraId="579DA289" w14:textId="706353BE" w:rsidR="00AF3BDC" w:rsidRPr="006129F5" w:rsidRDefault="00AF3BDC" w:rsidP="00B537BC">
      <w:pPr>
        <w:pStyle w:val="ECCBulletsLv1"/>
      </w:pPr>
      <w:r w:rsidRPr="006129F5">
        <w:t>Intra-system interference link (with an interfering cell as intra-system interference source)</w:t>
      </w:r>
      <w:r w:rsidR="00B537BC" w:rsidRPr="006129F5">
        <w:t>;</w:t>
      </w:r>
    </w:p>
    <w:p w14:paraId="557157A1" w14:textId="2D90840E" w:rsidR="00AF3BDC" w:rsidRPr="006129F5" w:rsidRDefault="00AF3BDC" w:rsidP="00B537BC">
      <w:pPr>
        <w:pStyle w:val="ECCBulletsLv1"/>
      </w:pPr>
      <w:r w:rsidRPr="006129F5">
        <w:t>SRD links as interfering links</w:t>
      </w:r>
      <w:r w:rsidR="00B537BC" w:rsidRPr="006129F5">
        <w:t>;</w:t>
      </w:r>
    </w:p>
    <w:p w14:paraId="783BB0F9" w14:textId="47729832" w:rsidR="00AF3BDC" w:rsidRPr="006129F5" w:rsidRDefault="00AF3BDC" w:rsidP="00806C8B">
      <w:pPr>
        <w:pStyle w:val="ECCBulletsLv2"/>
      </w:pPr>
      <w:r w:rsidRPr="006129F5">
        <w:t>Two distinct type of in</w:t>
      </w:r>
      <w:r w:rsidR="003947D3" w:rsidRPr="006129F5">
        <w:t>ter</w:t>
      </w:r>
      <w:r w:rsidRPr="006129F5">
        <w:t>ference situations are considered:</w:t>
      </w:r>
    </w:p>
    <w:p w14:paraId="25013978" w14:textId="678E943E" w:rsidR="00AF3BDC" w:rsidRPr="006129F5" w:rsidRDefault="00AF3BDC" w:rsidP="00806C8B">
      <w:pPr>
        <w:pStyle w:val="ECCBulletsLv3"/>
      </w:pPr>
      <w:r w:rsidRPr="006129F5">
        <w:t xml:space="preserve">Handover zone: The train moves on a short track length, such that a median reception level of -81 dBm can be assumed as constant over the entire considered track length. Then the interference probability is evaluated for the reception situation with a single </w:t>
      </w:r>
      <w:r w:rsidR="00E95216" w:rsidRPr="006129F5">
        <w:t>E-</w:t>
      </w:r>
      <w:r w:rsidRPr="006129F5">
        <w:t>GSM-R signal level</w:t>
      </w:r>
      <w:r w:rsidR="00B537BC" w:rsidRPr="006129F5">
        <w:t>;</w:t>
      </w:r>
    </w:p>
    <w:p w14:paraId="3B06718F" w14:textId="7ED43470" w:rsidR="00AF3BDC" w:rsidRPr="006129F5" w:rsidRDefault="00AF3BDC" w:rsidP="00806C8B">
      <w:pPr>
        <w:pStyle w:val="ECCBulletsLv3"/>
      </w:pPr>
      <w:r w:rsidRPr="006129F5">
        <w:t xml:space="preserve">Outermost 25%: The train moves on a track that crosses the outermost 25% of the cell radius. For studies of the interfered BTS, the following relative locations of the SRD deployment with respect to the BTS locations are considered in order to </w:t>
      </w:r>
      <w:proofErr w:type="gramStart"/>
      <w:r w:rsidRPr="006129F5">
        <w:t>take into account</w:t>
      </w:r>
      <w:proofErr w:type="gramEnd"/>
      <w:r w:rsidRPr="006129F5">
        <w:t xml:space="preserve"> the effect of the BTS antenna directivity</w:t>
      </w:r>
      <w:r w:rsidR="00B537BC" w:rsidRPr="006129F5">
        <w:t>.</w:t>
      </w:r>
    </w:p>
    <w:p w14:paraId="6EC44250" w14:textId="08CAC122" w:rsidR="003947D3" w:rsidRPr="006129F5" w:rsidRDefault="003947D3" w:rsidP="00806C8B">
      <w:pPr>
        <w:pStyle w:val="ECCBulletsLv1"/>
      </w:pPr>
      <w:r w:rsidRPr="006129F5">
        <w:t>The assumed orientation between BTS and interfering links are:</w:t>
      </w:r>
    </w:p>
    <w:p w14:paraId="013F40F0" w14:textId="50664F8E" w:rsidR="00AF3BDC" w:rsidRPr="006129F5" w:rsidRDefault="00AF3BDC" w:rsidP="00806C8B">
      <w:pPr>
        <w:pStyle w:val="ECCBulletsLv3"/>
      </w:pPr>
      <w:r w:rsidRPr="006129F5">
        <w:t xml:space="preserve">The </w:t>
      </w:r>
      <w:r w:rsidR="002A787A" w:rsidRPr="006129F5">
        <w:t xml:space="preserve">location of the </w:t>
      </w:r>
      <w:r w:rsidRPr="006129F5">
        <w:t>interfering links are in the direction of the BTS main beam</w:t>
      </w:r>
      <w:r w:rsidR="00B537BC" w:rsidRPr="006129F5">
        <w:t>;</w:t>
      </w:r>
    </w:p>
    <w:p w14:paraId="72AADD53" w14:textId="0006E42A" w:rsidR="00AF3BDC" w:rsidRPr="006129F5" w:rsidRDefault="00AF3BDC" w:rsidP="00806C8B">
      <w:pPr>
        <w:pStyle w:val="ECCBulletsLv3"/>
      </w:pPr>
      <w:r w:rsidRPr="006129F5">
        <w:t xml:space="preserve">The </w:t>
      </w:r>
      <w:r w:rsidR="002A787A" w:rsidRPr="006129F5">
        <w:t xml:space="preserve">location of the </w:t>
      </w:r>
      <w:r w:rsidRPr="006129F5">
        <w:t>interfering links are oriented at 45° to the BTS main beam</w:t>
      </w:r>
      <w:r w:rsidR="00B537BC" w:rsidRPr="006129F5">
        <w:t>;</w:t>
      </w:r>
    </w:p>
    <w:p w14:paraId="1FF9A474" w14:textId="12B561F3" w:rsidR="00AF3BDC" w:rsidRPr="006129F5" w:rsidRDefault="00AF3BDC" w:rsidP="00806C8B">
      <w:pPr>
        <w:pStyle w:val="ECCBulletsLv3"/>
      </w:pPr>
      <w:r w:rsidRPr="006129F5">
        <w:t xml:space="preserve">The </w:t>
      </w:r>
      <w:r w:rsidR="002A787A" w:rsidRPr="006129F5">
        <w:t xml:space="preserve">location of the </w:t>
      </w:r>
      <w:r w:rsidRPr="006129F5">
        <w:t>interfering links are oriented at 90° to the BTS main beam</w:t>
      </w:r>
      <w:r w:rsidR="00B537BC" w:rsidRPr="006129F5">
        <w:t>.</w:t>
      </w:r>
    </w:p>
    <w:p w14:paraId="4726B95A" w14:textId="6927D5CD" w:rsidR="00AF3BDC" w:rsidRPr="006129F5" w:rsidRDefault="00AF3BDC" w:rsidP="00AF3BDC">
      <w:r w:rsidRPr="006129F5">
        <w:t xml:space="preserve">The deployment of the interference links is simulated over a circular area for the urban case (5% of population) and an additional concentric in an annular area for the suburban case. The diameter of the urban area is half the outer diameter of the annular area. This above made definitions </w:t>
      </w:r>
      <w:proofErr w:type="gramStart"/>
      <w:r w:rsidRPr="006129F5">
        <w:t>are based on the assumption</w:t>
      </w:r>
      <w:proofErr w:type="gramEnd"/>
      <w:r w:rsidRPr="006129F5">
        <w:t>, that the population density in urban areas is 4 times higher than in suburban areas.</w:t>
      </w:r>
    </w:p>
    <w:p w14:paraId="33A188EA" w14:textId="77777777" w:rsidR="00AF3BDC" w:rsidRPr="006129F5" w:rsidRDefault="00AF3BDC" w:rsidP="00AF3BDC">
      <w:r w:rsidRPr="006129F5">
        <w:t>The separation distance between SRDs and victim receivers are measured between the centre of the circle describing the urban area and the victim receiver.</w:t>
      </w:r>
    </w:p>
    <w:p w14:paraId="570E3CF7" w14:textId="6AC2345B" w:rsidR="00AF3BDC" w:rsidRPr="006129F5" w:rsidRDefault="00AF3BDC" w:rsidP="00AF3BDC">
      <w:r w:rsidRPr="006129F5">
        <w:t>The victim receiver and transmitter locations, as well as the interfering cell locations within the simulation area are fixed at a single position for each transmitter or receiver. The distance between victim transmitter, respectively interfering cell transmitter and victim receiver are not relevant, because the wanted signal level as well as the signal level of the interfering cell at the victim receiver input is adjusted to the above mentioned signal levels by adjusting the transmitter e</w:t>
      </w:r>
      <w:r w:rsidR="00B537BC" w:rsidRPr="006129F5">
        <w:t>.</w:t>
      </w:r>
      <w:r w:rsidRPr="006129F5">
        <w:t>i</w:t>
      </w:r>
      <w:r w:rsidR="00B537BC" w:rsidRPr="006129F5">
        <w:t>.</w:t>
      </w:r>
      <w:r w:rsidRPr="006129F5">
        <w:t>r</w:t>
      </w:r>
      <w:r w:rsidR="00B537BC" w:rsidRPr="006129F5">
        <w:t>.</w:t>
      </w:r>
      <w:r w:rsidRPr="006129F5">
        <w:t>p</w:t>
      </w:r>
      <w:r w:rsidR="00B537BC" w:rsidRPr="006129F5">
        <w:t>.</w:t>
      </w:r>
      <w:r w:rsidRPr="006129F5">
        <w:t xml:space="preserve"> accordingly.</w:t>
      </w:r>
    </w:p>
    <w:p w14:paraId="5845C644" w14:textId="3D519FD1" w:rsidR="00AF3BDC" w:rsidRPr="006129F5" w:rsidRDefault="00AF3BDC" w:rsidP="00AF3BDC">
      <w:r w:rsidRPr="006129F5">
        <w:t xml:space="preserve">A graphical representation of the topology is shown in </w:t>
      </w:r>
      <w:r w:rsidRPr="006129F5">
        <w:fldChar w:fldCharType="begin"/>
      </w:r>
      <w:r w:rsidRPr="006129F5">
        <w:instrText xml:space="preserve"> REF _Ref32481890 \h </w:instrText>
      </w:r>
      <w:r w:rsidRPr="006129F5">
        <w:fldChar w:fldCharType="separate"/>
      </w:r>
      <w:r w:rsidR="004C4401" w:rsidRPr="006129F5">
        <w:t xml:space="preserve">Figure </w:t>
      </w:r>
      <w:r w:rsidR="004C4401" w:rsidRPr="006129F5">
        <w:rPr>
          <w:noProof/>
        </w:rPr>
        <w:t>1</w:t>
      </w:r>
      <w:r w:rsidRPr="006129F5">
        <w:fldChar w:fldCharType="end"/>
      </w:r>
      <w:r w:rsidR="00F31A15" w:rsidRPr="006129F5">
        <w:t xml:space="preserve"> </w:t>
      </w:r>
      <w:r w:rsidRPr="006129F5">
        <w:t xml:space="preserve">and the respective SEAMCAT implementation in </w:t>
      </w:r>
      <w:r w:rsidRPr="006129F5">
        <w:fldChar w:fldCharType="begin"/>
      </w:r>
      <w:r w:rsidRPr="006129F5">
        <w:instrText xml:space="preserve"> REF _Ref36284251 \h </w:instrText>
      </w:r>
      <w:r w:rsidRPr="006129F5">
        <w:fldChar w:fldCharType="separate"/>
      </w:r>
      <w:r w:rsidR="004C4401" w:rsidRPr="006129F5">
        <w:t xml:space="preserve">Figure </w:t>
      </w:r>
      <w:r w:rsidR="004C4401" w:rsidRPr="006129F5">
        <w:rPr>
          <w:noProof/>
        </w:rPr>
        <w:t>2</w:t>
      </w:r>
      <w:r w:rsidRPr="006129F5">
        <w:fldChar w:fldCharType="end"/>
      </w:r>
      <w:r w:rsidRPr="006129F5">
        <w:t>.</w:t>
      </w:r>
    </w:p>
    <w:p w14:paraId="618B40FE" w14:textId="77777777" w:rsidR="0050301D" w:rsidRPr="00587517" w:rsidRDefault="0050301D" w:rsidP="00AF3BDC">
      <w:pPr>
        <w:pStyle w:val="Caption"/>
        <w:rPr>
          <w:lang w:val="en-GB"/>
        </w:rPr>
      </w:pPr>
      <w:bookmarkStart w:id="54" w:name="_Ref32481890"/>
      <w:r w:rsidRPr="00587517">
        <w:rPr>
          <w:noProof/>
          <w:lang w:val="en-GB"/>
        </w:rPr>
        <w:lastRenderedPageBreak/>
        <w:drawing>
          <wp:inline distT="0" distB="0" distL="0" distR="0" wp14:anchorId="0DA5BD19" wp14:editId="5F896DC5">
            <wp:extent cx="3734085" cy="2527441"/>
            <wp:effectExtent l="19050" t="19050" r="19050" b="2540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326"/>
                    <a:stretch/>
                  </pic:blipFill>
                  <pic:spPr bwMode="auto">
                    <a:xfrm>
                      <a:off x="0" y="0"/>
                      <a:ext cx="3764675" cy="25481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F5A8F67" w14:textId="1504505A" w:rsidR="00AF3BDC" w:rsidRPr="00587517" w:rsidRDefault="00AF3BDC" w:rsidP="00AF3BDC">
      <w:pPr>
        <w:pStyle w:val="Caption"/>
        <w:rPr>
          <w:lang w:val="en-GB"/>
        </w:rPr>
      </w:pPr>
      <w:r w:rsidRPr="00587517">
        <w:rPr>
          <w:lang w:val="en-GB"/>
        </w:rPr>
        <w:t xml:space="preserve">Figure </w:t>
      </w:r>
      <w:r w:rsidRPr="00587517">
        <w:rPr>
          <w:lang w:val="en-GB"/>
        </w:rPr>
        <w:fldChar w:fldCharType="begin"/>
      </w:r>
      <w:r w:rsidRPr="00587517">
        <w:rPr>
          <w:lang w:val="en-GB"/>
        </w:rPr>
        <w:instrText xml:space="preserve"> SEQ Figure \* ARABIC </w:instrText>
      </w:r>
      <w:r w:rsidRPr="00587517">
        <w:rPr>
          <w:lang w:val="en-GB"/>
        </w:rPr>
        <w:fldChar w:fldCharType="separate"/>
      </w:r>
      <w:r w:rsidR="004C4401" w:rsidRPr="00587517">
        <w:rPr>
          <w:noProof/>
          <w:lang w:val="en-GB"/>
        </w:rPr>
        <w:t>1</w:t>
      </w:r>
      <w:r w:rsidRPr="00587517">
        <w:rPr>
          <w:lang w:val="en-GB"/>
        </w:rPr>
        <w:fldChar w:fldCharType="end"/>
      </w:r>
      <w:bookmarkEnd w:id="54"/>
      <w:r w:rsidRPr="00587517">
        <w:rPr>
          <w:lang w:val="en-GB"/>
        </w:rPr>
        <w:t>: Scenario description and SEAMCAT representation</w:t>
      </w:r>
    </w:p>
    <w:p w14:paraId="603C5488" w14:textId="77777777" w:rsidR="00AF3BDC" w:rsidRPr="006129F5" w:rsidRDefault="00AF3BDC" w:rsidP="00B537BC">
      <w:pPr>
        <w:jc w:val="center"/>
      </w:pPr>
      <w:r w:rsidRPr="00587517">
        <w:rPr>
          <w:noProof/>
          <w:lang w:eastAsia="fr-FR"/>
        </w:rPr>
        <w:drawing>
          <wp:inline distT="0" distB="0" distL="0" distR="0" wp14:anchorId="64D136B6" wp14:editId="6CB26E70">
            <wp:extent cx="3508929" cy="3288323"/>
            <wp:effectExtent l="0" t="0" r="0" b="7620"/>
            <wp:docPr id="460"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7649" cy="3446435"/>
                    </a:xfrm>
                    <a:prstGeom prst="rect">
                      <a:avLst/>
                    </a:prstGeom>
                  </pic:spPr>
                </pic:pic>
              </a:graphicData>
            </a:graphic>
          </wp:inline>
        </w:drawing>
      </w:r>
    </w:p>
    <w:p w14:paraId="0583D7C0" w14:textId="38420479" w:rsidR="00AF3BDC" w:rsidRPr="00587517" w:rsidRDefault="00AF3BDC" w:rsidP="00AF3BDC">
      <w:pPr>
        <w:pStyle w:val="Caption"/>
        <w:rPr>
          <w:lang w:val="en-GB"/>
        </w:rPr>
      </w:pPr>
      <w:bookmarkStart w:id="55" w:name="_Ref36284251"/>
      <w:r w:rsidRPr="00587517">
        <w:rPr>
          <w:lang w:val="en-GB"/>
        </w:rPr>
        <w:t xml:space="preserve">Figure </w:t>
      </w:r>
      <w:r w:rsidRPr="00587517">
        <w:rPr>
          <w:lang w:val="en-GB"/>
        </w:rPr>
        <w:fldChar w:fldCharType="begin"/>
      </w:r>
      <w:r w:rsidRPr="00587517">
        <w:rPr>
          <w:lang w:val="en-GB"/>
        </w:rPr>
        <w:instrText xml:space="preserve"> SEQ Figure \* ARABIC </w:instrText>
      </w:r>
      <w:r w:rsidRPr="00587517">
        <w:rPr>
          <w:lang w:val="en-GB"/>
        </w:rPr>
        <w:fldChar w:fldCharType="separate"/>
      </w:r>
      <w:r w:rsidR="004C4401" w:rsidRPr="00587517">
        <w:rPr>
          <w:noProof/>
          <w:lang w:val="en-GB"/>
        </w:rPr>
        <w:t>2</w:t>
      </w:r>
      <w:r w:rsidRPr="00587517">
        <w:rPr>
          <w:lang w:val="en-GB"/>
        </w:rPr>
        <w:fldChar w:fldCharType="end"/>
      </w:r>
      <w:bookmarkEnd w:id="55"/>
      <w:r w:rsidR="00B537BC" w:rsidRPr="00587517">
        <w:rPr>
          <w:lang w:val="en-GB"/>
        </w:rPr>
        <w:t>:</w:t>
      </w:r>
      <w:r w:rsidRPr="00587517">
        <w:rPr>
          <w:lang w:val="en-GB"/>
        </w:rPr>
        <w:t xml:space="preserve"> SEAMCAT implementation of </w:t>
      </w:r>
      <w:r w:rsidR="0077767F">
        <w:rPr>
          <w:lang w:val="en-GB"/>
        </w:rPr>
        <w:t>the</w:t>
      </w:r>
      <w:r w:rsidR="0077767F" w:rsidRPr="00587517">
        <w:rPr>
          <w:lang w:val="en-GB"/>
        </w:rPr>
        <w:t xml:space="preserve"> </w:t>
      </w:r>
      <w:r w:rsidRPr="00587517">
        <w:rPr>
          <w:lang w:val="en-GB"/>
        </w:rPr>
        <w:t>scenario</w:t>
      </w:r>
    </w:p>
    <w:p w14:paraId="35697A96" w14:textId="62C80E50" w:rsidR="00AF3BDC" w:rsidRPr="006129F5" w:rsidRDefault="00AF3BDC" w:rsidP="00AF3BDC">
      <w:bookmarkStart w:id="56" w:name="_Toc35701645"/>
      <w:r w:rsidRPr="006129F5">
        <w:t>The different SRD devices do not operate at a fixed duty cycle, but the value of the duty cycle follows a statistical distribution. However, the statistical distribution of the duty cycle value is unknown. Therefore, simulations are done by using an average duty cycle value. It should be noted, that calculating with average duty cycle values may introduce some errors, such that the result may represent rather an underestimate of interference probability.</w:t>
      </w:r>
    </w:p>
    <w:p w14:paraId="2A90A223" w14:textId="77777777" w:rsidR="00AF3BDC" w:rsidRPr="006129F5" w:rsidRDefault="00AF3BDC" w:rsidP="00AF3BDC">
      <w:pPr>
        <w:pStyle w:val="Heading3"/>
        <w:rPr>
          <w:rStyle w:val="ECCParagraph"/>
        </w:rPr>
      </w:pPr>
      <w:bookmarkStart w:id="57" w:name="_Toc39503509"/>
      <w:bookmarkStart w:id="58" w:name="_Toc41548444"/>
      <w:bookmarkStart w:id="59" w:name="_Ref32397478"/>
      <w:bookmarkEnd w:id="56"/>
      <w:r w:rsidRPr="006129F5">
        <w:rPr>
          <w:rStyle w:val="ECCParagraph"/>
        </w:rPr>
        <w:t>Interfered channels</w:t>
      </w:r>
      <w:bookmarkEnd w:id="57"/>
      <w:bookmarkEnd w:id="58"/>
    </w:p>
    <w:p w14:paraId="09A8E3CC" w14:textId="4DAB56BB" w:rsidR="00AF3BDC" w:rsidRPr="006129F5" w:rsidRDefault="00AF3BDC" w:rsidP="00AF3BDC">
      <w:pPr>
        <w:rPr>
          <w:rStyle w:val="ECCParagraph"/>
        </w:rPr>
      </w:pPr>
      <w:r w:rsidRPr="006129F5">
        <w:rPr>
          <w:rStyle w:val="ECCParagraph"/>
        </w:rPr>
        <w:t xml:space="preserve">The frequency bands under study are shown in </w:t>
      </w:r>
      <w:r w:rsidR="006A799B">
        <w:rPr>
          <w:rStyle w:val="ECCParagraph"/>
        </w:rPr>
        <w:fldChar w:fldCharType="begin"/>
      </w:r>
      <w:r w:rsidR="006A799B">
        <w:rPr>
          <w:rStyle w:val="ECCParagraph"/>
        </w:rPr>
        <w:instrText xml:space="preserve"> REF _Ref36110139 \h </w:instrText>
      </w:r>
      <w:r w:rsidR="006A799B">
        <w:rPr>
          <w:rStyle w:val="ECCParagraph"/>
        </w:rPr>
      </w:r>
      <w:r w:rsidR="006A799B">
        <w:rPr>
          <w:rStyle w:val="ECCParagraph"/>
        </w:rPr>
        <w:fldChar w:fldCharType="separate"/>
      </w:r>
      <w:r w:rsidR="006A799B" w:rsidRPr="006129F5">
        <w:t xml:space="preserve">Table </w:t>
      </w:r>
      <w:r w:rsidR="006A799B" w:rsidRPr="006129F5">
        <w:rPr>
          <w:noProof/>
        </w:rPr>
        <w:t>2</w:t>
      </w:r>
      <w:r w:rsidR="006A799B">
        <w:rPr>
          <w:rStyle w:val="ECCParagraph"/>
        </w:rPr>
        <w:fldChar w:fldCharType="end"/>
      </w:r>
      <w:r w:rsidRPr="006129F5">
        <w:rPr>
          <w:rStyle w:val="ECCParagraph"/>
        </w:rPr>
        <w:t xml:space="preserve">. </w:t>
      </w:r>
      <w:r w:rsidRPr="006129F5">
        <w:t xml:space="preserve">It should be noted that the frequency band 916.1-916.5 MHz and its availability for 500 </w:t>
      </w:r>
      <w:proofErr w:type="spellStart"/>
      <w:r w:rsidRPr="006129F5">
        <w:t>mW</w:t>
      </w:r>
      <w:proofErr w:type="spellEnd"/>
      <w:r w:rsidRPr="006129F5">
        <w:t xml:space="preserve"> SRD operation are currently under study in ECC</w:t>
      </w:r>
      <w:r w:rsidRPr="006129F5">
        <w:rPr>
          <w:rStyle w:val="ECCParagraph"/>
        </w:rPr>
        <w:t xml:space="preserve">. </w:t>
      </w:r>
    </w:p>
    <w:p w14:paraId="2F37BCBC" w14:textId="33C13A99" w:rsidR="00AF3BDC" w:rsidRPr="006129F5" w:rsidRDefault="00AF3BDC" w:rsidP="00AF3BDC">
      <w:pPr>
        <w:rPr>
          <w:rStyle w:val="ECCParagraph"/>
        </w:rPr>
      </w:pPr>
      <w:r w:rsidRPr="006129F5">
        <w:rPr>
          <w:rStyle w:val="ECCParagraph"/>
        </w:rPr>
        <w:t>It is assumed, that the SRD devices are uniformly distributed over the three available frequency bands 865-868</w:t>
      </w:r>
      <w:r w:rsidR="00806C8B" w:rsidRPr="006129F5">
        <w:rPr>
          <w:rStyle w:val="ECCParagraph"/>
        </w:rPr>
        <w:t xml:space="preserve"> </w:t>
      </w:r>
      <w:r w:rsidRPr="006129F5">
        <w:rPr>
          <w:rStyle w:val="ECCParagraph"/>
        </w:rPr>
        <w:t xml:space="preserve">MHz, 874-874.4 MHz, 917.3-917.7 MHz coupled with 918.5-918.9 MHz, as shown in </w:t>
      </w:r>
      <w:r w:rsidR="00FB7AB2">
        <w:rPr>
          <w:rStyle w:val="ECCParagraph"/>
        </w:rPr>
        <w:fldChar w:fldCharType="begin"/>
      </w:r>
      <w:r w:rsidR="00FB7AB2">
        <w:rPr>
          <w:rStyle w:val="ECCParagraph"/>
        </w:rPr>
        <w:instrText xml:space="preserve"> REF _Ref32398121 \h </w:instrText>
      </w:r>
      <w:r w:rsidR="00FB7AB2">
        <w:rPr>
          <w:rStyle w:val="ECCParagraph"/>
        </w:rPr>
      </w:r>
      <w:r w:rsidR="00FB7AB2">
        <w:rPr>
          <w:rStyle w:val="ECCParagraph"/>
        </w:rPr>
        <w:fldChar w:fldCharType="separate"/>
      </w:r>
      <w:r w:rsidR="00FB7AB2" w:rsidRPr="00F40C7B">
        <w:t xml:space="preserve">Table </w:t>
      </w:r>
      <w:r w:rsidR="00FB7AB2" w:rsidRPr="00F40C7B">
        <w:rPr>
          <w:noProof/>
        </w:rPr>
        <w:t>20</w:t>
      </w:r>
      <w:r w:rsidR="00FB7AB2">
        <w:rPr>
          <w:rStyle w:val="ECCParagraph"/>
        </w:rPr>
        <w:fldChar w:fldCharType="end"/>
      </w:r>
      <w:r w:rsidRPr="006129F5">
        <w:rPr>
          <w:rStyle w:val="ECCParagraph"/>
        </w:rPr>
        <w:t xml:space="preserve">. It is also assumed that all the three types of SRDs (NAPs, NNs and TNs) are operating in the same geographical area. </w:t>
      </w:r>
      <w:r w:rsidRPr="006129F5">
        <w:rPr>
          <w:rStyle w:val="ECCParagraph"/>
        </w:rPr>
        <w:lastRenderedPageBreak/>
        <w:t xml:space="preserve">Therefore, the densities for different types of SRDs (NAPs, NNs and TNs shown in </w:t>
      </w:r>
      <w:r w:rsidRPr="006129F5">
        <w:rPr>
          <w:rStyle w:val="ECCParagraph"/>
        </w:rPr>
        <w:fldChar w:fldCharType="begin"/>
      </w:r>
      <w:r w:rsidRPr="006129F5">
        <w:rPr>
          <w:rStyle w:val="ECCParagraph"/>
        </w:rPr>
        <w:instrText xml:space="preserve"> REF _Ref32398121 \h </w:instrText>
      </w:r>
      <w:r w:rsidRPr="006129F5">
        <w:rPr>
          <w:rStyle w:val="ECCParagraph"/>
        </w:rPr>
      </w:r>
      <w:r w:rsidRPr="006129F5">
        <w:rPr>
          <w:rStyle w:val="ECCParagraph"/>
        </w:rPr>
        <w:fldChar w:fldCharType="separate"/>
      </w:r>
      <w:r w:rsidRPr="006129F5">
        <w:t>Table 2</w:t>
      </w:r>
      <w:r w:rsidRPr="006129F5">
        <w:rPr>
          <w:rStyle w:val="ECCParagraph"/>
        </w:rPr>
        <w:fldChar w:fldCharType="end"/>
      </w:r>
      <w:r w:rsidRPr="006129F5">
        <w:rPr>
          <w:rStyle w:val="ECCParagraph"/>
        </w:rPr>
        <w:t xml:space="preserve">) need to be divided by 3, when used to define the total density of the SRDs, which are interfering within a single </w:t>
      </w:r>
      <w:r w:rsidR="00E95216" w:rsidRPr="006129F5">
        <w:rPr>
          <w:rStyle w:val="ECCParagraph"/>
        </w:rPr>
        <w:t>E-</w:t>
      </w:r>
      <w:r w:rsidRPr="006129F5">
        <w:rPr>
          <w:rStyle w:val="ECCParagraph"/>
        </w:rPr>
        <w:t xml:space="preserve">GSM-R channel. </w:t>
      </w:r>
    </w:p>
    <w:p w14:paraId="085057E9" w14:textId="7ECF4998" w:rsidR="00AF3BDC" w:rsidRPr="006129F5" w:rsidRDefault="00AF3BDC" w:rsidP="00AF3BDC">
      <w:pPr>
        <w:pStyle w:val="Caption"/>
        <w:rPr>
          <w:lang w:val="en-GB"/>
        </w:rPr>
      </w:pPr>
      <w:bookmarkStart w:id="60" w:name="_Ref36110139"/>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2</w:t>
      </w:r>
      <w:r w:rsidRPr="006129F5">
        <w:rPr>
          <w:lang w:val="en-GB"/>
        </w:rPr>
        <w:fldChar w:fldCharType="end"/>
      </w:r>
      <w:bookmarkEnd w:id="59"/>
      <w:bookmarkEnd w:id="60"/>
      <w:r w:rsidRPr="006129F5">
        <w:rPr>
          <w:lang w:val="en-GB"/>
        </w:rPr>
        <w:t xml:space="preserve">: Harmonised EC Networked SRD Frequency bands </w:t>
      </w:r>
    </w:p>
    <w:tbl>
      <w:tblPr>
        <w:tblStyle w:val="ECCTable-redheader"/>
        <w:tblW w:w="6135" w:type="dxa"/>
        <w:tblInd w:w="0" w:type="dxa"/>
        <w:tblLayout w:type="fixed"/>
        <w:tblLook w:val="04A0" w:firstRow="1" w:lastRow="0" w:firstColumn="1" w:lastColumn="0" w:noHBand="0" w:noVBand="1"/>
      </w:tblPr>
      <w:tblGrid>
        <w:gridCol w:w="1873"/>
        <w:gridCol w:w="2123"/>
        <w:gridCol w:w="2139"/>
      </w:tblGrid>
      <w:tr w:rsidR="00AF3BDC" w:rsidRPr="006129F5" w14:paraId="573439AF" w14:textId="77777777" w:rsidTr="00AF3BDC">
        <w:trPr>
          <w:cnfStyle w:val="100000000000" w:firstRow="1" w:lastRow="0" w:firstColumn="0" w:lastColumn="0" w:oddVBand="0" w:evenVBand="0" w:oddHBand="0" w:evenHBand="0" w:firstRowFirstColumn="0" w:firstRowLastColumn="0" w:lastRowFirstColumn="0" w:lastRowLastColumn="0"/>
          <w:cantSplit/>
        </w:trPr>
        <w:tc>
          <w:tcPr>
            <w:tcW w:w="1873" w:type="dxa"/>
          </w:tcPr>
          <w:p w14:paraId="0D49306F" w14:textId="77777777" w:rsidR="00AF3BDC" w:rsidRPr="006129F5" w:rsidRDefault="00AF3BDC" w:rsidP="00AF3BDC">
            <w:r w:rsidRPr="006129F5">
              <w:t>Parameter</w:t>
            </w:r>
          </w:p>
        </w:tc>
        <w:tc>
          <w:tcPr>
            <w:tcW w:w="2123" w:type="dxa"/>
          </w:tcPr>
          <w:p w14:paraId="4BD3BAEF" w14:textId="77777777" w:rsidR="00AF3BDC" w:rsidRPr="006129F5" w:rsidRDefault="00AF3BDC" w:rsidP="00AF3BDC">
            <w:r w:rsidRPr="006129F5">
              <w:t>Value</w:t>
            </w:r>
          </w:p>
        </w:tc>
        <w:tc>
          <w:tcPr>
            <w:tcW w:w="2139" w:type="dxa"/>
          </w:tcPr>
          <w:p w14:paraId="14B74DE6" w14:textId="77777777" w:rsidR="00AF3BDC" w:rsidRPr="006129F5" w:rsidRDefault="00AF3BDC" w:rsidP="00AF3BDC">
            <w:r w:rsidRPr="006129F5">
              <w:t>Technology</w:t>
            </w:r>
          </w:p>
        </w:tc>
      </w:tr>
      <w:tr w:rsidR="00AF3BDC" w:rsidRPr="006129F5" w14:paraId="0CF812DF" w14:textId="77777777" w:rsidTr="00AF3BDC">
        <w:trPr>
          <w:cantSplit/>
        </w:trPr>
        <w:tc>
          <w:tcPr>
            <w:tcW w:w="1873" w:type="dxa"/>
            <w:vMerge w:val="restart"/>
            <w:tcBorders>
              <w:top w:val="single" w:sz="4" w:space="0" w:color="D22A23"/>
              <w:left w:val="single" w:sz="4" w:space="0" w:color="D22A23"/>
              <w:right w:val="single" w:sz="4" w:space="0" w:color="D22A23"/>
            </w:tcBorders>
          </w:tcPr>
          <w:p w14:paraId="0995D335" w14:textId="77777777" w:rsidR="00AF3BDC" w:rsidRPr="006129F5" w:rsidRDefault="00AF3BDC" w:rsidP="00AF3BDC">
            <w:r w:rsidRPr="006129F5">
              <w:t>Frequency bands</w:t>
            </w:r>
          </w:p>
        </w:tc>
        <w:tc>
          <w:tcPr>
            <w:tcW w:w="2123" w:type="dxa"/>
            <w:tcBorders>
              <w:top w:val="single" w:sz="4" w:space="0" w:color="D22A23"/>
              <w:left w:val="single" w:sz="4" w:space="0" w:color="D22A23"/>
              <w:bottom w:val="single" w:sz="4" w:space="0" w:color="D22A23"/>
              <w:right w:val="single" w:sz="4" w:space="0" w:color="D22A23"/>
            </w:tcBorders>
          </w:tcPr>
          <w:p w14:paraId="53D4498E" w14:textId="37BF848E" w:rsidR="00AF3BDC" w:rsidRPr="006129F5" w:rsidRDefault="00AF3BDC" w:rsidP="00AF3BDC">
            <w:r w:rsidRPr="006129F5">
              <w:t>865-868</w:t>
            </w:r>
            <w:r w:rsidR="0050301D" w:rsidRPr="006129F5">
              <w:t xml:space="preserve"> </w:t>
            </w:r>
            <w:r w:rsidRPr="006129F5">
              <w:t>MHz</w:t>
            </w:r>
          </w:p>
        </w:tc>
        <w:tc>
          <w:tcPr>
            <w:tcW w:w="2139" w:type="dxa"/>
            <w:tcBorders>
              <w:top w:val="single" w:sz="4" w:space="0" w:color="D22A23"/>
              <w:left w:val="single" w:sz="4" w:space="0" w:color="D22A23"/>
              <w:bottom w:val="single" w:sz="4" w:space="0" w:color="D22A23"/>
              <w:right w:val="single" w:sz="4" w:space="0" w:color="D22A23"/>
            </w:tcBorders>
          </w:tcPr>
          <w:p w14:paraId="1216BA5C" w14:textId="77777777" w:rsidR="00AF3BDC" w:rsidRPr="006129F5" w:rsidRDefault="00AF3BDC" w:rsidP="00AF3BDC">
            <w:r w:rsidRPr="006129F5">
              <w:t>All</w:t>
            </w:r>
          </w:p>
        </w:tc>
      </w:tr>
      <w:tr w:rsidR="00AF3BDC" w:rsidRPr="006129F5" w14:paraId="43E39907" w14:textId="77777777" w:rsidTr="00AF3BDC">
        <w:trPr>
          <w:cantSplit/>
        </w:trPr>
        <w:tc>
          <w:tcPr>
            <w:tcW w:w="1873" w:type="dxa"/>
            <w:vMerge/>
            <w:tcBorders>
              <w:left w:val="single" w:sz="4" w:space="0" w:color="D22A23"/>
              <w:right w:val="single" w:sz="4" w:space="0" w:color="D22A23"/>
            </w:tcBorders>
          </w:tcPr>
          <w:p w14:paraId="23F8B860" w14:textId="77777777" w:rsidR="00AF3BDC" w:rsidRPr="006129F5" w:rsidRDefault="00AF3BDC" w:rsidP="00AF3BDC"/>
        </w:tc>
        <w:tc>
          <w:tcPr>
            <w:tcW w:w="2123" w:type="dxa"/>
            <w:tcBorders>
              <w:top w:val="single" w:sz="4" w:space="0" w:color="D22A23"/>
              <w:left w:val="single" w:sz="4" w:space="0" w:color="D22A23"/>
              <w:bottom w:val="single" w:sz="4" w:space="0" w:color="D22A23"/>
              <w:right w:val="single" w:sz="4" w:space="0" w:color="D22A23"/>
            </w:tcBorders>
          </w:tcPr>
          <w:p w14:paraId="17C5F9AB" w14:textId="77777777" w:rsidR="00AF3BDC" w:rsidRPr="006129F5" w:rsidRDefault="00AF3BDC" w:rsidP="00AF3BDC">
            <w:r w:rsidRPr="006129F5">
              <w:t>874-874.4 MHz</w:t>
            </w:r>
            <w:bookmarkStart w:id="61" w:name="_Ref533605664"/>
            <w:r w:rsidRPr="006129F5">
              <w:rPr>
                <w:rStyle w:val="FootnoteReference"/>
              </w:rPr>
              <w:footnoteReference w:id="2"/>
            </w:r>
            <w:bookmarkEnd w:id="61"/>
          </w:p>
        </w:tc>
        <w:tc>
          <w:tcPr>
            <w:tcW w:w="2139" w:type="dxa"/>
            <w:tcBorders>
              <w:top w:val="single" w:sz="4" w:space="0" w:color="D22A23"/>
              <w:left w:val="single" w:sz="4" w:space="0" w:color="D22A23"/>
              <w:bottom w:val="single" w:sz="4" w:space="0" w:color="D22A23"/>
              <w:right w:val="single" w:sz="4" w:space="0" w:color="D22A23"/>
            </w:tcBorders>
          </w:tcPr>
          <w:p w14:paraId="2107D0D7" w14:textId="77777777" w:rsidR="00AF3BDC" w:rsidRPr="006129F5" w:rsidRDefault="00AF3BDC" w:rsidP="00AF3BDC">
            <w:r w:rsidRPr="006129F5">
              <w:t>All</w:t>
            </w:r>
          </w:p>
        </w:tc>
      </w:tr>
      <w:tr w:rsidR="00AF3BDC" w:rsidRPr="006129F5" w14:paraId="72FD9063" w14:textId="77777777" w:rsidTr="00AF3BDC">
        <w:trPr>
          <w:cantSplit/>
        </w:trPr>
        <w:tc>
          <w:tcPr>
            <w:tcW w:w="1873" w:type="dxa"/>
            <w:vMerge/>
            <w:tcBorders>
              <w:left w:val="single" w:sz="4" w:space="0" w:color="D22A23"/>
              <w:bottom w:val="single" w:sz="4" w:space="0" w:color="D22A23"/>
              <w:right w:val="single" w:sz="4" w:space="0" w:color="D22A23"/>
            </w:tcBorders>
          </w:tcPr>
          <w:p w14:paraId="0D7281FB" w14:textId="77777777" w:rsidR="00AF3BDC" w:rsidRPr="006129F5" w:rsidRDefault="00AF3BDC" w:rsidP="00AF3BDC"/>
        </w:tc>
        <w:tc>
          <w:tcPr>
            <w:tcW w:w="2123" w:type="dxa"/>
            <w:tcBorders>
              <w:top w:val="single" w:sz="4" w:space="0" w:color="D22A23"/>
              <w:left w:val="single" w:sz="4" w:space="0" w:color="D22A23"/>
              <w:bottom w:val="single" w:sz="4" w:space="0" w:color="D22A23"/>
              <w:right w:val="single" w:sz="4" w:space="0" w:color="D22A23"/>
            </w:tcBorders>
          </w:tcPr>
          <w:p w14:paraId="7CF124E4" w14:textId="038D0B9B" w:rsidR="00AF3BDC" w:rsidRPr="006129F5" w:rsidRDefault="00AF3BDC" w:rsidP="00AF3BDC">
            <w:r w:rsidRPr="006129F5">
              <w:t>916.1-916.5 MHz</w:t>
            </w:r>
          </w:p>
          <w:p w14:paraId="4A212D32" w14:textId="77777777" w:rsidR="00AF3BDC" w:rsidRPr="006129F5" w:rsidRDefault="00AF3BDC" w:rsidP="00AF3BDC">
            <w:r w:rsidRPr="006129F5">
              <w:t>917.3-917.7 MHz</w:t>
            </w:r>
          </w:p>
          <w:p w14:paraId="75CFC66E" w14:textId="77777777" w:rsidR="00AF3BDC" w:rsidRPr="006129F5" w:rsidRDefault="00AF3BDC" w:rsidP="00AF3BDC">
            <w:r w:rsidRPr="006129F5">
              <w:t>918.5-918.9 MHz</w:t>
            </w:r>
          </w:p>
        </w:tc>
        <w:tc>
          <w:tcPr>
            <w:tcW w:w="2139" w:type="dxa"/>
            <w:tcBorders>
              <w:top w:val="single" w:sz="4" w:space="0" w:color="D22A23"/>
              <w:left w:val="single" w:sz="4" w:space="0" w:color="D22A23"/>
              <w:bottom w:val="single" w:sz="4" w:space="0" w:color="D22A23"/>
              <w:right w:val="single" w:sz="4" w:space="0" w:color="D22A23"/>
            </w:tcBorders>
          </w:tcPr>
          <w:p w14:paraId="3EFC600C" w14:textId="77777777" w:rsidR="00AF3BDC" w:rsidRPr="006129F5" w:rsidRDefault="00AF3BDC" w:rsidP="00AF3BDC">
            <w:r w:rsidRPr="006129F5">
              <w:t>All</w:t>
            </w:r>
          </w:p>
        </w:tc>
      </w:tr>
    </w:tbl>
    <w:p w14:paraId="0499129D" w14:textId="7EC2D98A" w:rsidR="00AF3BDC" w:rsidRPr="006129F5" w:rsidRDefault="00AF3BDC" w:rsidP="00AF3BDC">
      <w:r w:rsidRPr="006129F5">
        <w:t>The detailed spectrum position in the 870</w:t>
      </w:r>
      <w:r w:rsidR="00FD0854" w:rsidRPr="006129F5">
        <w:t xml:space="preserve"> </w:t>
      </w:r>
      <w:r w:rsidRPr="006129F5">
        <w:t xml:space="preserve">MHz band </w:t>
      </w:r>
      <w:r w:rsidR="0065050F" w:rsidRPr="006129F5">
        <w:t xml:space="preserve">used by SRD versus </w:t>
      </w:r>
      <w:r w:rsidRPr="006129F5">
        <w:t xml:space="preserve"> E</w:t>
      </w:r>
      <w:r w:rsidR="00E95216" w:rsidRPr="006129F5">
        <w:t>-</w:t>
      </w:r>
      <w:r w:rsidRPr="006129F5">
        <w:t xml:space="preserve">GSM-R </w:t>
      </w:r>
      <w:r w:rsidR="0065050F" w:rsidRPr="006129F5">
        <w:t>band is</w:t>
      </w:r>
      <w:r w:rsidRPr="006129F5">
        <w:t xml:space="preserve"> shown in the example below.</w:t>
      </w:r>
    </w:p>
    <w:p w14:paraId="7F6BD331" w14:textId="77777777" w:rsidR="00AF3BDC" w:rsidRPr="006129F5" w:rsidRDefault="00AF3BDC" w:rsidP="006E6588">
      <w:pPr>
        <w:jc w:val="center"/>
      </w:pPr>
      <w:r w:rsidRPr="00587517">
        <w:rPr>
          <w:noProof/>
          <w:lang w:eastAsia="fr-FR"/>
        </w:rPr>
        <w:drawing>
          <wp:inline distT="0" distB="0" distL="0" distR="0" wp14:anchorId="55B3C3D6" wp14:editId="24E0450F">
            <wp:extent cx="5683303" cy="2795954"/>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6287" cy="2856457"/>
                    </a:xfrm>
                    <a:prstGeom prst="rect">
                      <a:avLst/>
                    </a:prstGeom>
                    <a:noFill/>
                    <a:ln>
                      <a:noFill/>
                    </a:ln>
                  </pic:spPr>
                </pic:pic>
              </a:graphicData>
            </a:graphic>
          </wp:inline>
        </w:drawing>
      </w:r>
    </w:p>
    <w:p w14:paraId="66920DE9" w14:textId="66CD472E" w:rsidR="00AF3BDC" w:rsidRPr="00587517" w:rsidRDefault="0050301D" w:rsidP="00B537BC">
      <w:pPr>
        <w:pStyle w:val="Caption"/>
        <w:rPr>
          <w:lang w:val="en-GB"/>
        </w:rPr>
      </w:pPr>
      <w:r w:rsidRPr="00587517">
        <w:rPr>
          <w:lang w:val="en-GB"/>
        </w:rPr>
        <w:t xml:space="preserve">Figure </w:t>
      </w:r>
      <w:r w:rsidRPr="00587517">
        <w:rPr>
          <w:lang w:val="en-GB"/>
        </w:rPr>
        <w:fldChar w:fldCharType="begin"/>
      </w:r>
      <w:r w:rsidRPr="00587517">
        <w:rPr>
          <w:lang w:val="en-GB"/>
        </w:rPr>
        <w:instrText xml:space="preserve"> SEQ Figure \* ARABIC </w:instrText>
      </w:r>
      <w:r w:rsidRPr="00587517">
        <w:rPr>
          <w:lang w:val="en-GB"/>
        </w:rPr>
        <w:fldChar w:fldCharType="separate"/>
      </w:r>
      <w:r w:rsidRPr="00587517">
        <w:rPr>
          <w:noProof/>
          <w:lang w:val="en-GB"/>
        </w:rPr>
        <w:t>3</w:t>
      </w:r>
      <w:r w:rsidRPr="00587517">
        <w:rPr>
          <w:lang w:val="en-GB"/>
        </w:rPr>
        <w:fldChar w:fldCharType="end"/>
      </w:r>
      <w:r w:rsidR="00AF3BDC" w:rsidRPr="00587517">
        <w:rPr>
          <w:lang w:val="en-GB"/>
        </w:rPr>
        <w:t>: ECC harmonised spectrum</w:t>
      </w:r>
    </w:p>
    <w:p w14:paraId="0C2CA174" w14:textId="2A5BE961" w:rsidR="00AF3BDC" w:rsidRPr="006129F5" w:rsidRDefault="00AF3BDC" w:rsidP="00AF3BDC">
      <w:r w:rsidRPr="006129F5">
        <w:t>In th</w:t>
      </w:r>
      <w:r w:rsidR="00FD0854" w:rsidRPr="006129F5">
        <w:t>e</w:t>
      </w:r>
      <w:r w:rsidRPr="006129F5">
        <w:t xml:space="preserve"> configuration</w:t>
      </w:r>
      <w:r w:rsidR="00FD0854" w:rsidRPr="006129F5">
        <w:t xml:space="preserve"> shown in Figure 3</w:t>
      </w:r>
      <w:r w:rsidRPr="006129F5">
        <w:t>, the channel centred on 874.2</w:t>
      </w:r>
      <w:r w:rsidR="00FD0854" w:rsidRPr="006129F5">
        <w:t xml:space="preserve"> </w:t>
      </w:r>
      <w:r w:rsidRPr="006129F5">
        <w:t>MHz is most acutely affected, and calculations are carried out to predict the interference to this channel. The two adjacent channels will suffer marginally less interference. Under these circumstances</w:t>
      </w:r>
      <w:r w:rsidR="003143E9" w:rsidRPr="006129F5">
        <w:t xml:space="preserve"> </w:t>
      </w:r>
      <w:r w:rsidRPr="006129F5">
        <w:t xml:space="preserve">and </w:t>
      </w:r>
      <w:proofErr w:type="gramStart"/>
      <w:r w:rsidRPr="006129F5">
        <w:t>taking into account</w:t>
      </w:r>
      <w:proofErr w:type="gramEnd"/>
      <w:r w:rsidRPr="006129F5">
        <w:t xml:space="preserve"> the exact number of channels available in the three bands, the density of devices associated with these two channels is reduced by a factor of 5.5</w:t>
      </w:r>
      <w:r w:rsidRPr="006129F5">
        <w:rPr>
          <w:rStyle w:val="FootnoteReference"/>
        </w:rPr>
        <w:footnoteReference w:id="3"/>
      </w:r>
      <w:r w:rsidRPr="006129F5">
        <w:t xml:space="preserve"> (rather than three for the base case).</w:t>
      </w:r>
    </w:p>
    <w:p w14:paraId="273A91A5" w14:textId="19B818DD" w:rsidR="00AF3BDC" w:rsidRPr="006129F5" w:rsidRDefault="00AF3BDC" w:rsidP="00AF3BDC">
      <w:bookmarkStart w:id="62" w:name="_Toc35701646"/>
      <w:bookmarkStart w:id="63" w:name="_Toc35701651"/>
      <w:r w:rsidRPr="006129F5">
        <w:t xml:space="preserve">Due to </w:t>
      </w:r>
      <w:r w:rsidR="00E95216" w:rsidRPr="006129F5">
        <w:t>E-</w:t>
      </w:r>
      <w:r w:rsidRPr="006129F5">
        <w:t xml:space="preserve">GSM-R channel planning the SRD signal does not fully overlap the </w:t>
      </w:r>
      <w:r w:rsidR="00E95216" w:rsidRPr="006129F5">
        <w:t>E-</w:t>
      </w:r>
      <w:r w:rsidRPr="006129F5">
        <w:t xml:space="preserve">GSM-R victim channel. The adjacent channel blocking mask of </w:t>
      </w:r>
      <w:r w:rsidR="00E95216" w:rsidRPr="006129F5">
        <w:t>E-</w:t>
      </w:r>
      <w:r w:rsidRPr="006129F5">
        <w:t>GSM-R receivers is typically -9</w:t>
      </w:r>
      <w:r w:rsidR="00F31A15" w:rsidRPr="006129F5">
        <w:t xml:space="preserve"> </w:t>
      </w:r>
      <w:r w:rsidRPr="006129F5">
        <w:t xml:space="preserve">dB, but the 50% channel overlap between </w:t>
      </w:r>
      <w:r w:rsidR="00E95216" w:rsidRPr="006129F5">
        <w:t>E-</w:t>
      </w:r>
      <w:r w:rsidRPr="006129F5">
        <w:t>GSM</w:t>
      </w:r>
      <w:r w:rsidR="00E95216" w:rsidRPr="006129F5">
        <w:t>-R</w:t>
      </w:r>
      <w:r w:rsidRPr="006129F5">
        <w:t xml:space="preserve"> and SRD does not cover the whole of the adjacent channel.</w:t>
      </w:r>
    </w:p>
    <w:p w14:paraId="415EF05A" w14:textId="3BE514C4" w:rsidR="00AF3BDC" w:rsidRPr="006129F5" w:rsidRDefault="00AF3BDC" w:rsidP="00806C8B">
      <w:pPr>
        <w:jc w:val="center"/>
      </w:pPr>
      <w:r w:rsidRPr="00587517">
        <w:rPr>
          <w:noProof/>
          <w:lang w:eastAsia="fr-FR"/>
        </w:rPr>
        <w:lastRenderedPageBreak/>
        <w:drawing>
          <wp:inline distT="0" distB="0" distL="0" distR="0" wp14:anchorId="2648DF15" wp14:editId="599171CC">
            <wp:extent cx="4835769" cy="2822497"/>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5355" cy="2892296"/>
                    </a:xfrm>
                    <a:prstGeom prst="rect">
                      <a:avLst/>
                    </a:prstGeom>
                    <a:noFill/>
                    <a:ln>
                      <a:noFill/>
                    </a:ln>
                  </pic:spPr>
                </pic:pic>
              </a:graphicData>
            </a:graphic>
          </wp:inline>
        </w:drawing>
      </w:r>
    </w:p>
    <w:p w14:paraId="7237760C" w14:textId="4BCB2DDC" w:rsidR="00AF3BDC" w:rsidRPr="00587517" w:rsidRDefault="0050301D" w:rsidP="0050301D">
      <w:pPr>
        <w:pStyle w:val="Caption"/>
        <w:rPr>
          <w:lang w:val="en-GB"/>
        </w:rPr>
      </w:pPr>
      <w:r w:rsidRPr="00587517">
        <w:rPr>
          <w:lang w:val="en-GB"/>
        </w:rPr>
        <w:t xml:space="preserve">Figure </w:t>
      </w:r>
      <w:r w:rsidRPr="00587517">
        <w:rPr>
          <w:lang w:val="en-GB"/>
        </w:rPr>
        <w:fldChar w:fldCharType="begin"/>
      </w:r>
      <w:r w:rsidRPr="00587517">
        <w:rPr>
          <w:lang w:val="en-GB"/>
        </w:rPr>
        <w:instrText xml:space="preserve"> SEQ Figure \* ARABIC </w:instrText>
      </w:r>
      <w:r w:rsidRPr="00587517">
        <w:rPr>
          <w:lang w:val="en-GB"/>
        </w:rPr>
        <w:fldChar w:fldCharType="separate"/>
      </w:r>
      <w:r w:rsidRPr="00587517">
        <w:rPr>
          <w:noProof/>
          <w:lang w:val="en-GB"/>
        </w:rPr>
        <w:t>4</w:t>
      </w:r>
      <w:r w:rsidRPr="00587517">
        <w:rPr>
          <w:lang w:val="en-GB"/>
        </w:rPr>
        <w:fldChar w:fldCharType="end"/>
      </w:r>
      <w:r w:rsidR="00AF3BDC" w:rsidRPr="00587517">
        <w:rPr>
          <w:lang w:val="en-GB"/>
        </w:rPr>
        <w:t xml:space="preserve">: </w:t>
      </w:r>
      <w:r w:rsidR="00806C8B" w:rsidRPr="00587517">
        <w:rPr>
          <w:lang w:val="en-GB"/>
        </w:rPr>
        <w:t>ERC Recommendation</w:t>
      </w:r>
      <w:r w:rsidR="00AF3BDC" w:rsidRPr="00587517">
        <w:rPr>
          <w:lang w:val="en-GB"/>
        </w:rPr>
        <w:t xml:space="preserve"> 70-03 harmonised spectrum </w:t>
      </w:r>
    </w:p>
    <w:p w14:paraId="54B8A3E4" w14:textId="23BA2DD0" w:rsidR="00AF3BDC" w:rsidRPr="006129F5" w:rsidRDefault="00AF3BDC" w:rsidP="00AF3BDC">
      <w:r w:rsidRPr="006129F5">
        <w:t>In this configuration, the channels from 873-874.2</w:t>
      </w:r>
      <w:r w:rsidR="00F31A15" w:rsidRPr="006129F5">
        <w:t xml:space="preserve"> </w:t>
      </w:r>
      <w:r w:rsidRPr="006129F5">
        <w:t xml:space="preserve">MHz are most acutely affected, and calculations are carried out to predict the interference to each of these channels. Under these circumstances and </w:t>
      </w:r>
      <w:proofErr w:type="gramStart"/>
      <w:r w:rsidRPr="006129F5">
        <w:t>taking into account</w:t>
      </w:r>
      <w:proofErr w:type="gramEnd"/>
      <w:r w:rsidRPr="006129F5">
        <w:t xml:space="preserve"> the exact number of channels available in the three bands, the density of devices associated with these two channels is reduced by a factor of 4.4</w:t>
      </w:r>
      <w:r w:rsidRPr="006129F5">
        <w:rPr>
          <w:rStyle w:val="FootnoteReference"/>
        </w:rPr>
        <w:footnoteReference w:id="4"/>
      </w:r>
      <w:r w:rsidRPr="006129F5">
        <w:t xml:space="preserve"> (rather than three for the base case).</w:t>
      </w:r>
    </w:p>
    <w:p w14:paraId="4A7453A5" w14:textId="77777777" w:rsidR="00AF3BDC" w:rsidRPr="006129F5" w:rsidRDefault="00AF3BDC" w:rsidP="00AF3BDC">
      <w:pPr>
        <w:pStyle w:val="Heading3"/>
        <w:rPr>
          <w:rStyle w:val="ECCParagraph"/>
        </w:rPr>
      </w:pPr>
      <w:bookmarkStart w:id="64" w:name="_Toc39503510"/>
      <w:bookmarkStart w:id="65" w:name="_Toc41548445"/>
      <w:r w:rsidRPr="006129F5">
        <w:rPr>
          <w:rStyle w:val="ECCParagraph"/>
        </w:rPr>
        <w:t>Issues to be considered for worst case and best case scenarios</w:t>
      </w:r>
      <w:bookmarkEnd w:id="62"/>
      <w:bookmarkEnd w:id="64"/>
      <w:bookmarkEnd w:id="65"/>
    </w:p>
    <w:p w14:paraId="6BB9B768" w14:textId="7099545B" w:rsidR="00AF3BDC" w:rsidRPr="006129F5" w:rsidRDefault="00AF3BDC" w:rsidP="00AF3BDC">
      <w:r w:rsidRPr="006129F5">
        <w:t xml:space="preserve">Deployment definitions and assumed parameters represent an average interference situation, although maximum deployment density figures are considered. Namely with the duty cycle and the power control settings used in simulations, the SRD </w:t>
      </w:r>
      <w:r w:rsidR="00534A17" w:rsidRPr="006129F5">
        <w:t xml:space="preserve">radiate at its maximum power with a probability of 0.7% and the level of 5 </w:t>
      </w:r>
      <w:proofErr w:type="spellStart"/>
      <w:r w:rsidR="00534A17" w:rsidRPr="006129F5">
        <w:t>mW</w:t>
      </w:r>
      <w:proofErr w:type="spellEnd"/>
      <w:r w:rsidR="00534A17" w:rsidRPr="006129F5">
        <w:t xml:space="preserve"> is not exceeded with the probability greater than 79%. </w:t>
      </w:r>
      <w:r w:rsidRPr="006129F5">
        <w:t>Furthermore</w:t>
      </w:r>
      <w:r w:rsidR="00534A17" w:rsidRPr="006129F5">
        <w:t>,</w:t>
      </w:r>
      <w:r w:rsidRPr="006129F5">
        <w:t xml:space="preserve"> the simulations account for the SRD frequency channels are considered which are identified by the EC Decision 1538</w:t>
      </w:r>
      <w:r w:rsidR="004C1144">
        <w:t xml:space="preserve"> </w:t>
      </w:r>
      <w:r w:rsidR="004C1144">
        <w:fldChar w:fldCharType="begin"/>
      </w:r>
      <w:r w:rsidR="004C1144">
        <w:instrText xml:space="preserve"> REF _Ref41561979 \r \h </w:instrText>
      </w:r>
      <w:r w:rsidR="004C1144">
        <w:fldChar w:fldCharType="separate"/>
      </w:r>
      <w:r w:rsidR="004C1144">
        <w:t>[6]</w:t>
      </w:r>
      <w:r w:rsidR="004C1144">
        <w:fldChar w:fldCharType="end"/>
      </w:r>
      <w:r w:rsidRPr="006129F5">
        <w:t>. Interference assessment using SRD deployments in other frequency channels is done for information purpose only. In addition</w:t>
      </w:r>
      <w:r w:rsidR="00F31A15" w:rsidRPr="006129F5">
        <w:t>,</w:t>
      </w:r>
      <w:r w:rsidRPr="006129F5">
        <w:t xml:space="preserve"> it can be shown, that available deployment density figures of some technologies figures may be too low. Nevertheless</w:t>
      </w:r>
      <w:r w:rsidR="00F31A15" w:rsidRPr="006129F5">
        <w:t>,</w:t>
      </w:r>
      <w:r w:rsidRPr="006129F5">
        <w:t xml:space="preserve"> no corrections on the density figures are made. The above mentioned considerations</w:t>
      </w:r>
      <w:r w:rsidR="00FD0854" w:rsidRPr="006129F5">
        <w:t xml:space="preserve"> </w:t>
      </w:r>
      <w:r w:rsidRPr="006129F5">
        <w:t>are given in more det</w:t>
      </w:r>
      <w:r w:rsidR="00FD0854" w:rsidRPr="006129F5">
        <w:t>a</w:t>
      </w:r>
      <w:r w:rsidRPr="006129F5">
        <w:t>ils in what follows:</w:t>
      </w:r>
    </w:p>
    <w:p w14:paraId="4EBE0226" w14:textId="77777777" w:rsidR="00AF3BDC" w:rsidRPr="00587517" w:rsidRDefault="00AF3BDC" w:rsidP="00AF3BDC">
      <w:pPr>
        <w:pStyle w:val="Heading4"/>
        <w:rPr>
          <w:lang w:val="en-GB"/>
        </w:rPr>
      </w:pPr>
      <w:bookmarkStart w:id="66" w:name="_Toc35701647"/>
      <w:bookmarkStart w:id="67" w:name="_Toc39503511"/>
      <w:bookmarkStart w:id="68" w:name="_Toc41548446"/>
      <w:r w:rsidRPr="00587517">
        <w:rPr>
          <w:lang w:val="en-GB"/>
        </w:rPr>
        <w:t>Effects of automatic power control parameter settings on interference probability</w:t>
      </w:r>
      <w:bookmarkEnd w:id="66"/>
      <w:bookmarkEnd w:id="67"/>
      <w:bookmarkEnd w:id="68"/>
    </w:p>
    <w:p w14:paraId="6A653EE6" w14:textId="7E665D75" w:rsidR="00AF3BDC" w:rsidRPr="006129F5" w:rsidRDefault="00AF3BDC" w:rsidP="00AF3BDC">
      <w:r w:rsidRPr="006129F5">
        <w:t xml:space="preserve">The MCL calculations are based on the interference from SRD transmitters which are operating on maximum transmit power only. The Monte Carlo study on the other hand </w:t>
      </w:r>
      <w:proofErr w:type="gramStart"/>
      <w:r w:rsidRPr="006129F5">
        <w:t>takes into account</w:t>
      </w:r>
      <w:proofErr w:type="gramEnd"/>
      <w:r w:rsidRPr="006129F5">
        <w:t xml:space="preserve"> the effects of power control. To understand the statistical behaviour of the effective radiated power of the different SRD transmitter types, SEAMCAT simulations are done considering one specific scenario: The Victim Link Transmitter (VLT) and the interference link transmitter (ILT) are placed on opposite sides of the Victim Link Receiver (VLR) at a fixed identical distance. For both, the Victim System Link (VLT to VLR) and the Interference Link (ILT to VLR) the same propagation model is used. The VLT radiation power is adjusted to the same radiation power of the ILT, when the latter is operating at its minimum transmit power. The ILR is placed at an arbitrary position within a range of 300</w:t>
      </w:r>
      <w:r w:rsidR="00F31A15" w:rsidRPr="006129F5">
        <w:t xml:space="preserve"> </w:t>
      </w:r>
      <w:r w:rsidRPr="006129F5">
        <w:t>m from the ILT. Running this scenario in SEAMCAT, the ILT radiated power statistics can be evaluated by analysing the C/I value. The following can be observed:</w:t>
      </w:r>
    </w:p>
    <w:p w14:paraId="492AE841" w14:textId="5F1F31A8" w:rsidR="00AF3BDC" w:rsidRPr="006129F5" w:rsidRDefault="00AF3BDC" w:rsidP="00AF3BDC">
      <w:pPr>
        <w:pStyle w:val="ECCBulletsLv1"/>
      </w:pPr>
      <w:r w:rsidRPr="006129F5">
        <w:t xml:space="preserve">For NBN systems operating in a range of </w:t>
      </w:r>
      <w:r w:rsidR="00FD0854" w:rsidRPr="006129F5">
        <w:t>100</w:t>
      </w:r>
      <w:r w:rsidRPr="006129F5">
        <w:t xml:space="preserve"> m, the maximum power of the transmitter </w:t>
      </w:r>
      <w:r w:rsidR="00FD0854" w:rsidRPr="006129F5">
        <w:t>of 500</w:t>
      </w:r>
      <w:r w:rsidRPr="006129F5">
        <w:t> </w:t>
      </w:r>
      <w:proofErr w:type="spellStart"/>
      <w:r w:rsidRPr="006129F5">
        <w:t>mW</w:t>
      </w:r>
      <w:proofErr w:type="spellEnd"/>
      <w:r w:rsidRPr="006129F5">
        <w:t xml:space="preserve"> </w:t>
      </w:r>
      <w:r w:rsidR="00D61EC2" w:rsidRPr="006129F5">
        <w:t>is radiate</w:t>
      </w:r>
      <w:r w:rsidR="00FD0854" w:rsidRPr="006129F5">
        <w:t>d</w:t>
      </w:r>
      <w:r w:rsidR="00D61EC2" w:rsidRPr="006129F5">
        <w:t xml:space="preserve"> </w:t>
      </w:r>
      <w:r w:rsidR="00FD0854" w:rsidRPr="006129F5">
        <w:t xml:space="preserve">with a probability of 0.7% </w:t>
      </w:r>
      <w:r w:rsidRPr="006129F5">
        <w:t xml:space="preserve">and the level of </w:t>
      </w:r>
      <w:r w:rsidR="00FD0854" w:rsidRPr="006129F5">
        <w:t>5</w:t>
      </w:r>
      <w:r w:rsidRPr="006129F5">
        <w:t xml:space="preserve"> </w:t>
      </w:r>
      <w:proofErr w:type="spellStart"/>
      <w:r w:rsidRPr="006129F5">
        <w:t>mW</w:t>
      </w:r>
      <w:proofErr w:type="spellEnd"/>
      <w:r w:rsidRPr="006129F5">
        <w:t xml:space="preserve"> is not exceeded with the probability greater than </w:t>
      </w:r>
      <w:r w:rsidR="00FD0854" w:rsidRPr="006129F5">
        <w:t>79</w:t>
      </w:r>
      <w:r w:rsidRPr="006129F5">
        <w:t xml:space="preserve">%. An APC threshold increase by 10 dB would cause a transmit power increase such that </w:t>
      </w:r>
      <w:r w:rsidR="00FD0854" w:rsidRPr="006129F5">
        <w:t>11</w:t>
      </w:r>
      <w:r w:rsidRPr="006129F5">
        <w:t>% of the devices would radiate with the maximum e.i.r.p.</w:t>
      </w:r>
      <w:r w:rsidR="00B537BC" w:rsidRPr="006129F5">
        <w:t>;</w:t>
      </w:r>
    </w:p>
    <w:p w14:paraId="0E1CD245" w14:textId="7665EC81" w:rsidR="00AF3BDC" w:rsidRPr="006129F5" w:rsidRDefault="00AF3BDC" w:rsidP="00AF3BDC">
      <w:pPr>
        <w:pStyle w:val="ECCBulletsLv1"/>
      </w:pPr>
      <w:r w:rsidRPr="006129F5">
        <w:rPr>
          <w:rStyle w:val="ECCParagraph"/>
        </w:rPr>
        <w:lastRenderedPageBreak/>
        <w:t>In ERC Rec</w:t>
      </w:r>
      <w:r w:rsidR="00806C8B" w:rsidRPr="006129F5">
        <w:rPr>
          <w:rStyle w:val="ECCParagraph"/>
        </w:rPr>
        <w:t>ommendation</w:t>
      </w:r>
      <w:r w:rsidRPr="006129F5">
        <w:rPr>
          <w:rStyle w:val="ECCParagraph"/>
        </w:rPr>
        <w:t xml:space="preserve"> 70-03, the application of APC is required for 500 </w:t>
      </w:r>
      <w:proofErr w:type="spellStart"/>
      <w:r w:rsidRPr="006129F5">
        <w:rPr>
          <w:rStyle w:val="ECCParagraph"/>
        </w:rPr>
        <w:t>mW</w:t>
      </w:r>
      <w:proofErr w:type="spellEnd"/>
      <w:r w:rsidRPr="006129F5">
        <w:rPr>
          <w:rStyle w:val="ECCParagraph"/>
        </w:rPr>
        <w:t xml:space="preserve"> network SRDs. However, the requirements for </w:t>
      </w:r>
      <w:r w:rsidR="00534A17" w:rsidRPr="006129F5">
        <w:rPr>
          <w:rStyle w:val="ECCParagraph"/>
        </w:rPr>
        <w:t>some important</w:t>
      </w:r>
      <w:r w:rsidRPr="006129F5">
        <w:rPr>
          <w:rStyle w:val="ECCParagraph"/>
        </w:rPr>
        <w:t xml:space="preserve"> APC parameter values</w:t>
      </w:r>
      <w:r w:rsidR="00534A17" w:rsidRPr="006129F5">
        <w:rPr>
          <w:rStyle w:val="ECCParagraph"/>
        </w:rPr>
        <w:t>, such as the APC threshold,</w:t>
      </w:r>
      <w:r w:rsidRPr="006129F5">
        <w:rPr>
          <w:rStyle w:val="ECCParagraph"/>
        </w:rPr>
        <w:t xml:space="preserve"> are not</w:t>
      </w:r>
      <w:r w:rsidR="00534A17" w:rsidRPr="006129F5">
        <w:rPr>
          <w:rStyle w:val="ECCParagraph"/>
        </w:rPr>
        <w:t xml:space="preserve"> </w:t>
      </w:r>
      <w:r w:rsidR="00D61EC2" w:rsidRPr="006129F5">
        <w:rPr>
          <w:rStyle w:val="ECCParagraph"/>
        </w:rPr>
        <w:t xml:space="preserve"> </w:t>
      </w:r>
      <w:r w:rsidRPr="006129F5">
        <w:rPr>
          <w:rStyle w:val="ECCParagraph"/>
        </w:rPr>
        <w:t>defined. The APC parameters used in this study seem to be optimized for noise-limited SRD networks. In case of interference-limited SRD networks, modified APC parameters may be more appropriate or even required and could, in turn, significantly increase the interference potential of SRDs.</w:t>
      </w:r>
    </w:p>
    <w:p w14:paraId="02BB4D94" w14:textId="77777777" w:rsidR="00AF3BDC" w:rsidRPr="00587517" w:rsidRDefault="00AF3BDC" w:rsidP="00AF3BDC">
      <w:pPr>
        <w:pStyle w:val="Heading4"/>
        <w:rPr>
          <w:lang w:val="en-GB"/>
        </w:rPr>
      </w:pPr>
      <w:bookmarkStart w:id="69" w:name="_Toc35701649"/>
      <w:bookmarkStart w:id="70" w:name="_Toc39503512"/>
      <w:bookmarkStart w:id="71" w:name="_Toc41548447"/>
      <w:r w:rsidRPr="00587517">
        <w:rPr>
          <w:lang w:val="en-GB"/>
        </w:rPr>
        <w:t>Deployment density of UNB NAP</w:t>
      </w:r>
      <w:bookmarkEnd w:id="69"/>
      <w:bookmarkEnd w:id="70"/>
      <w:bookmarkEnd w:id="71"/>
    </w:p>
    <w:p w14:paraId="669BD631" w14:textId="3F2F13D7" w:rsidR="00AF3BDC" w:rsidRPr="006129F5" w:rsidRDefault="00AF3BDC" w:rsidP="00AF3BDC">
      <w:r w:rsidRPr="006129F5">
        <w:t>Deployment density figures available for UNB NAPs are comparably low. Based on that NAP density figure</w:t>
      </w:r>
      <w:r w:rsidR="00FD0854" w:rsidRPr="006129F5">
        <w:t xml:space="preserve"> and deployments</w:t>
      </w:r>
      <w:r w:rsidRPr="006129F5">
        <w:t>, the coverage area for a UNB NAP can be calculated. The coverage area determine the required range for the UNB transmitters. It turns out, that the possible maximum range of a UNB NAP is too short for a coverage area calculated based on the considered density figure. Consequently</w:t>
      </w:r>
      <w:r w:rsidR="00F31A15" w:rsidRPr="006129F5">
        <w:t>,</w:t>
      </w:r>
      <w:r w:rsidRPr="006129F5">
        <w:t xml:space="preserve"> the simulated UNB interference probability, and the corresponding separation distance </w:t>
      </w:r>
      <w:r w:rsidR="00AF6BE1" w:rsidRPr="006129F5">
        <w:t>may be</w:t>
      </w:r>
      <w:r w:rsidRPr="006129F5">
        <w:t xml:space="preserve"> underestimate</w:t>
      </w:r>
      <w:r w:rsidR="00AF6BE1" w:rsidRPr="006129F5">
        <w:t>d</w:t>
      </w:r>
      <w:r w:rsidRPr="006129F5">
        <w:t>.</w:t>
      </w:r>
    </w:p>
    <w:p w14:paraId="0375152F" w14:textId="77777777" w:rsidR="00AF3BDC" w:rsidRPr="00587517" w:rsidRDefault="00AF3BDC" w:rsidP="00AF3BDC">
      <w:pPr>
        <w:pStyle w:val="Heading3"/>
        <w:rPr>
          <w:lang w:val="en-GB"/>
        </w:rPr>
      </w:pPr>
      <w:bookmarkStart w:id="72" w:name="_Toc35701650"/>
      <w:bookmarkStart w:id="73" w:name="_Toc39503513"/>
      <w:bookmarkStart w:id="74" w:name="_Toc41548448"/>
      <w:r w:rsidRPr="00587517">
        <w:rPr>
          <w:lang w:val="en-GB"/>
        </w:rPr>
        <w:t>Propagation model</w:t>
      </w:r>
      <w:bookmarkEnd w:id="72"/>
      <w:bookmarkEnd w:id="73"/>
      <w:bookmarkEnd w:id="74"/>
    </w:p>
    <w:p w14:paraId="3DBA6E76" w14:textId="07D31A6C" w:rsidR="00AF3BDC" w:rsidRPr="006129F5" w:rsidRDefault="00AF3BDC" w:rsidP="00AF3BDC">
      <w:r w:rsidRPr="006129F5">
        <w:t xml:space="preserve">The propagation model for the ILT - VLR link applied in these studies is the same as used in the studies of section </w:t>
      </w:r>
      <w:r w:rsidRPr="006129F5">
        <w:fldChar w:fldCharType="begin"/>
      </w:r>
      <w:r w:rsidRPr="006129F5">
        <w:instrText xml:space="preserve"> REF _Ref35961773 \r \h </w:instrText>
      </w:r>
      <w:r w:rsidRPr="006129F5">
        <w:fldChar w:fldCharType="separate"/>
      </w:r>
      <w:r w:rsidRPr="006129F5">
        <w:t>2.1</w:t>
      </w:r>
      <w:r w:rsidRPr="006129F5">
        <w:fldChar w:fldCharType="end"/>
      </w:r>
      <w:r w:rsidRPr="006129F5">
        <w:t>. Accordingly</w:t>
      </w:r>
      <w:r w:rsidR="00806C8B" w:rsidRPr="006129F5">
        <w:t>,</w:t>
      </w:r>
      <w:r w:rsidRPr="006129F5">
        <w:t xml:space="preserve"> geographical situations which represent those 20% of </w:t>
      </w:r>
      <w:r w:rsidR="00E95216" w:rsidRPr="006129F5">
        <w:t>E-</w:t>
      </w:r>
      <w:r w:rsidRPr="006129F5">
        <w:t xml:space="preserve">GSM-R receiver locations, where minimum propagation losses can be found. It should be noted that the propagation losses in real terrain may be higher for most of the cases but may also be lower for less than 20% of cases. Sharing studies on this approach focus on a protection of 80% of situation. When considering propagation models for median propagation loss prediction, the protection probability reduces to 50%. A comparison between the path loss values calculated based on the explained model and values calculated based on a path specific analysis as well as free space loss is shown in </w:t>
      </w:r>
      <w:r w:rsidRPr="006129F5">
        <w:fldChar w:fldCharType="begin"/>
      </w:r>
      <w:r w:rsidRPr="006129F5">
        <w:instrText xml:space="preserve"> REF _Ref35962687 \r \h </w:instrText>
      </w:r>
      <w:r w:rsidRPr="006129F5">
        <w:fldChar w:fldCharType="separate"/>
      </w:r>
      <w:r w:rsidRPr="006129F5">
        <w:t>A4.3.1</w:t>
      </w:r>
      <w:r w:rsidRPr="006129F5">
        <w:fldChar w:fldCharType="end"/>
      </w:r>
      <w:r w:rsidRPr="006129F5">
        <w:t xml:space="preserve">. It is interesting to note, that calculations with the Longley Rice model, when configured for 20% location probability, give very similar results as the calculation with the explained model.  A detailed description of the applied propagation models, including those applied for the </w:t>
      </w:r>
      <w:proofErr w:type="spellStart"/>
      <w:r w:rsidRPr="006129F5">
        <w:t>ILsis</w:t>
      </w:r>
      <w:proofErr w:type="spellEnd"/>
      <w:r w:rsidRPr="006129F5">
        <w:t xml:space="preserve"> given in </w:t>
      </w:r>
      <w:r w:rsidRPr="006129F5">
        <w:fldChar w:fldCharType="begin"/>
      </w:r>
      <w:r w:rsidRPr="006129F5">
        <w:instrText xml:space="preserve"> REF _Ref35774077 \r \h </w:instrText>
      </w:r>
      <w:r w:rsidRPr="006129F5">
        <w:fldChar w:fldCharType="separate"/>
      </w:r>
      <w:r w:rsidRPr="006129F5">
        <w:t>A4.3</w:t>
      </w:r>
      <w:r w:rsidRPr="006129F5">
        <w:fldChar w:fldCharType="end"/>
      </w:r>
    </w:p>
    <w:p w14:paraId="342C7C29" w14:textId="02579D6D" w:rsidR="00AF3BDC" w:rsidRPr="00587517" w:rsidRDefault="00AF3BDC" w:rsidP="00AF3BDC">
      <w:pPr>
        <w:pStyle w:val="Heading3"/>
        <w:rPr>
          <w:lang w:val="en-GB"/>
        </w:rPr>
      </w:pPr>
      <w:bookmarkStart w:id="75" w:name="_Toc39503514"/>
      <w:bookmarkStart w:id="76" w:name="_Toc41548449"/>
      <w:r w:rsidRPr="00587517">
        <w:rPr>
          <w:lang w:val="en-GB"/>
        </w:rPr>
        <w:t>Separation distance evaluation</w:t>
      </w:r>
      <w:bookmarkEnd w:id="75"/>
      <w:bookmarkEnd w:id="76"/>
    </w:p>
    <w:p w14:paraId="29A3FBD3" w14:textId="491E489F" w:rsidR="00AF3BDC" w:rsidRPr="006129F5" w:rsidRDefault="00AF3BDC" w:rsidP="00AF3BDC">
      <w:r w:rsidRPr="006129F5">
        <w:t>Separation distances are evaluated for the case, where the C/I = 12 dB criterion is exceeded for more than 7</w:t>
      </w:r>
      <w:r w:rsidR="002538A5" w:rsidRPr="006129F5">
        <w:t>%</w:t>
      </w:r>
      <w:r w:rsidRPr="006129F5">
        <w:t xml:space="preserve"> of links, noting that 5</w:t>
      </w:r>
      <w:r w:rsidR="002538A5" w:rsidRPr="006129F5">
        <w:t>%</w:t>
      </w:r>
      <w:r w:rsidRPr="006129F5">
        <w:t xml:space="preserve"> of links are inviable due to </w:t>
      </w:r>
      <w:r w:rsidR="00E95216" w:rsidRPr="006129F5">
        <w:t>E-</w:t>
      </w:r>
      <w:r w:rsidRPr="006129F5">
        <w:t>GSM-R self-interference (causing an outage increase of  40</w:t>
      </w:r>
      <w:r w:rsidR="002538A5" w:rsidRPr="006129F5">
        <w:t>%</w:t>
      </w:r>
      <w:r w:rsidRPr="006129F5">
        <w:t>). The separation distance is measured between the centre of the circular area deployed with the SRDs and the victim receiver.</w:t>
      </w:r>
    </w:p>
    <w:p w14:paraId="130099B5" w14:textId="77777777" w:rsidR="00AF3BDC" w:rsidRPr="00587517" w:rsidRDefault="00AF3BDC" w:rsidP="00AF3BDC">
      <w:pPr>
        <w:pStyle w:val="Heading3"/>
        <w:rPr>
          <w:lang w:val="en-GB"/>
        </w:rPr>
      </w:pPr>
      <w:bookmarkStart w:id="77" w:name="_Toc39503515"/>
      <w:bookmarkStart w:id="78" w:name="_Toc41548450"/>
      <w:bookmarkEnd w:id="63"/>
      <w:r w:rsidRPr="00587517">
        <w:rPr>
          <w:lang w:val="en-GB"/>
        </w:rPr>
        <w:t>Results</w:t>
      </w:r>
      <w:bookmarkEnd w:id="77"/>
      <w:bookmarkEnd w:id="78"/>
    </w:p>
    <w:p w14:paraId="1915763E" w14:textId="51FD4A41" w:rsidR="00AF3BDC" w:rsidRPr="006129F5" w:rsidRDefault="00AF3BDC" w:rsidP="00AF3BDC">
      <w:r w:rsidRPr="006129F5">
        <w:t>The SEAMCAT simulation results are summarized in Table 3. In the third column the respective scenario is indicated. The scenario "</w:t>
      </w:r>
      <w:r w:rsidR="00FD0854" w:rsidRPr="006129F5">
        <w:t>Handover zone</w:t>
      </w:r>
      <w:r w:rsidRPr="006129F5">
        <w:t xml:space="preserve">" simulates the situation, where the train moves on short track length, such that a median reception level of -81 dBm can be assumed as constant over the entire considered track length. Then the interference probability is evaluated for the reception situation with a single </w:t>
      </w:r>
      <w:r w:rsidR="00E95216" w:rsidRPr="006129F5">
        <w:t>E-</w:t>
      </w:r>
      <w:r w:rsidRPr="006129F5">
        <w:t>GSM-R signal level. The scenario "</w:t>
      </w:r>
      <w:r w:rsidR="00FD0854" w:rsidRPr="006129F5">
        <w:t>Outermost 25</w:t>
      </w:r>
      <w:r w:rsidR="002538A5" w:rsidRPr="006129F5">
        <w:t>%</w:t>
      </w:r>
      <w:r w:rsidRPr="006129F5">
        <w:t>" simulates the situation, where the train moves on track that crosses the outermost 25</w:t>
      </w:r>
      <w:r w:rsidR="002538A5" w:rsidRPr="006129F5">
        <w:t>%</w:t>
      </w:r>
      <w:r w:rsidRPr="006129F5">
        <w:t xml:space="preserve"> of the cell radius.</w:t>
      </w:r>
    </w:p>
    <w:p w14:paraId="6765F8EB" w14:textId="5915B6B0" w:rsidR="00AF3BDC" w:rsidRPr="00587517" w:rsidRDefault="00AF3BDC" w:rsidP="00E866D9">
      <w:pPr>
        <w:pStyle w:val="Caption"/>
        <w:keepNext/>
        <w:keepLines w:val="0"/>
        <w:rPr>
          <w:lang w:val="en-GB"/>
        </w:rPr>
      </w:pPr>
      <w:r w:rsidRPr="00587517">
        <w:rPr>
          <w:lang w:val="en-GB"/>
        </w:rPr>
        <w:lastRenderedPageBreak/>
        <w:t xml:space="preserve">Table </w:t>
      </w:r>
      <w:r w:rsidRPr="00587517">
        <w:rPr>
          <w:lang w:val="en-GB"/>
        </w:rPr>
        <w:fldChar w:fldCharType="begin"/>
      </w:r>
      <w:r w:rsidRPr="00587517">
        <w:rPr>
          <w:lang w:val="en-GB"/>
        </w:rPr>
        <w:instrText xml:space="preserve"> SEQ Table \* ARABIC </w:instrText>
      </w:r>
      <w:r w:rsidRPr="00587517">
        <w:rPr>
          <w:lang w:val="en-GB"/>
        </w:rPr>
        <w:fldChar w:fldCharType="separate"/>
      </w:r>
      <w:r w:rsidR="004C4401" w:rsidRPr="00587517">
        <w:rPr>
          <w:noProof/>
          <w:lang w:val="en-GB"/>
        </w:rPr>
        <w:t>3</w:t>
      </w:r>
      <w:r w:rsidRPr="00587517">
        <w:rPr>
          <w:lang w:val="en-GB"/>
        </w:rPr>
        <w:fldChar w:fldCharType="end"/>
      </w:r>
      <w:r w:rsidR="0050301D" w:rsidRPr="00587517">
        <w:rPr>
          <w:lang w:val="en-GB"/>
        </w:rPr>
        <w:t>:</w:t>
      </w:r>
      <w:r w:rsidRPr="00587517">
        <w:rPr>
          <w:lang w:val="en-GB"/>
        </w:rPr>
        <w:t xml:space="preserve"> Evaluated separation distances when considering different scenarios of SRDs deployments and interference to the base station</w:t>
      </w:r>
    </w:p>
    <w:tbl>
      <w:tblPr>
        <w:tblStyle w:val="ECCTable-redheader"/>
        <w:tblW w:w="5255" w:type="pct"/>
        <w:jc w:val="left"/>
        <w:tblInd w:w="115" w:type="dxa"/>
        <w:tblLook w:val="01E0" w:firstRow="1" w:lastRow="1" w:firstColumn="1" w:lastColumn="1" w:noHBand="0" w:noVBand="0"/>
      </w:tblPr>
      <w:tblGrid>
        <w:gridCol w:w="1095"/>
        <w:gridCol w:w="1643"/>
        <w:gridCol w:w="1161"/>
        <w:gridCol w:w="1250"/>
        <w:gridCol w:w="872"/>
        <w:gridCol w:w="4099"/>
      </w:tblGrid>
      <w:tr w:rsidR="00D33BCA" w:rsidRPr="006129F5" w14:paraId="71D1F5B9" w14:textId="77777777" w:rsidTr="00D33BCA">
        <w:trPr>
          <w:cnfStyle w:val="100000000000" w:firstRow="1" w:lastRow="0" w:firstColumn="0" w:lastColumn="0" w:oddVBand="0" w:evenVBand="0" w:oddHBand="0" w:evenHBand="0" w:firstRowFirstColumn="0" w:firstRowLastColumn="0" w:lastRowFirstColumn="0" w:lastRowLastColumn="0"/>
          <w:jc w:val="left"/>
        </w:trPr>
        <w:tc>
          <w:tcPr>
            <w:tcW w:w="529" w:type="pct"/>
          </w:tcPr>
          <w:p w14:paraId="4E0B4BC0" w14:textId="77777777" w:rsidR="00AF3BDC" w:rsidRPr="006129F5" w:rsidRDefault="00AF3BDC" w:rsidP="00E866D9">
            <w:pPr>
              <w:keepNext/>
              <w:spacing w:before="40" w:after="40"/>
            </w:pPr>
            <w:r w:rsidRPr="006129F5">
              <w:t>Interferer</w:t>
            </w:r>
          </w:p>
        </w:tc>
        <w:tc>
          <w:tcPr>
            <w:tcW w:w="837" w:type="pct"/>
          </w:tcPr>
          <w:p w14:paraId="2265F2AC" w14:textId="77777777" w:rsidR="00AF3BDC" w:rsidRPr="006129F5" w:rsidRDefault="00AF3BDC" w:rsidP="00E866D9">
            <w:pPr>
              <w:keepNext/>
              <w:spacing w:before="40" w:after="40"/>
            </w:pPr>
            <w:r w:rsidRPr="006129F5">
              <w:t>Scenario</w:t>
            </w:r>
          </w:p>
        </w:tc>
        <w:tc>
          <w:tcPr>
            <w:tcW w:w="560" w:type="pct"/>
          </w:tcPr>
          <w:p w14:paraId="3C1B75DE" w14:textId="77777777" w:rsidR="00AF3BDC" w:rsidRPr="006129F5" w:rsidRDefault="00AF3BDC" w:rsidP="00E866D9">
            <w:pPr>
              <w:keepNext/>
              <w:spacing w:before="40" w:after="40"/>
            </w:pPr>
            <w:r w:rsidRPr="006129F5">
              <w:t>Victim antenna alignment</w:t>
            </w:r>
          </w:p>
        </w:tc>
        <w:tc>
          <w:tcPr>
            <w:tcW w:w="603" w:type="pct"/>
          </w:tcPr>
          <w:p w14:paraId="0485A722" w14:textId="77777777" w:rsidR="00AF3BDC" w:rsidRPr="006129F5" w:rsidRDefault="00AF3BDC" w:rsidP="00E866D9">
            <w:pPr>
              <w:keepNext/>
              <w:spacing w:before="40" w:after="40"/>
            </w:pPr>
            <w:r w:rsidRPr="006129F5">
              <w:t>Separation distance</w:t>
            </w:r>
          </w:p>
        </w:tc>
        <w:tc>
          <w:tcPr>
            <w:tcW w:w="421" w:type="pct"/>
          </w:tcPr>
          <w:p w14:paraId="166982E5" w14:textId="77777777" w:rsidR="00AF3BDC" w:rsidRPr="006129F5" w:rsidRDefault="00AF3BDC" w:rsidP="00E866D9">
            <w:pPr>
              <w:keepNext/>
              <w:spacing w:before="40" w:after="40"/>
            </w:pPr>
            <w:r w:rsidRPr="006129F5">
              <w:t>C/I outage</w:t>
            </w:r>
          </w:p>
        </w:tc>
        <w:tc>
          <w:tcPr>
            <w:tcW w:w="2050" w:type="pct"/>
          </w:tcPr>
          <w:p w14:paraId="68CF3FDD" w14:textId="77777777" w:rsidR="00AF3BDC" w:rsidRPr="006129F5" w:rsidRDefault="00AF3BDC" w:rsidP="00E866D9">
            <w:pPr>
              <w:keepNext/>
              <w:spacing w:before="40" w:after="40"/>
            </w:pPr>
            <w:r w:rsidRPr="006129F5">
              <w:t>Remarks</w:t>
            </w:r>
          </w:p>
        </w:tc>
      </w:tr>
      <w:tr w:rsidR="00D33BCA" w:rsidRPr="006129F5" w14:paraId="01E915A5" w14:textId="77777777" w:rsidTr="00D33BCA">
        <w:trPr>
          <w:jc w:val="left"/>
        </w:trPr>
        <w:tc>
          <w:tcPr>
            <w:tcW w:w="529" w:type="pct"/>
          </w:tcPr>
          <w:p w14:paraId="1ECC9E63" w14:textId="77777777" w:rsidR="00AF3BDC" w:rsidRPr="006129F5" w:rsidRDefault="00AF3BDC" w:rsidP="00E866D9">
            <w:pPr>
              <w:keepNext/>
              <w:spacing w:before="40" w:after="40"/>
              <w:jc w:val="left"/>
            </w:pPr>
            <w:r w:rsidRPr="006129F5">
              <w:t>NBN</w:t>
            </w:r>
          </w:p>
        </w:tc>
        <w:tc>
          <w:tcPr>
            <w:tcW w:w="837" w:type="pct"/>
          </w:tcPr>
          <w:p w14:paraId="2AE51043" w14:textId="77777777" w:rsidR="00AF3BDC" w:rsidRPr="006129F5" w:rsidRDefault="00AF3BDC" w:rsidP="00E866D9">
            <w:pPr>
              <w:keepNext/>
              <w:spacing w:before="40" w:after="40"/>
              <w:jc w:val="left"/>
            </w:pPr>
            <w:r w:rsidRPr="006129F5">
              <w:t>Handover Zone</w:t>
            </w:r>
          </w:p>
        </w:tc>
        <w:tc>
          <w:tcPr>
            <w:tcW w:w="560" w:type="pct"/>
          </w:tcPr>
          <w:p w14:paraId="30AD9B14" w14:textId="77777777" w:rsidR="00AF3BDC" w:rsidRPr="006129F5" w:rsidRDefault="00AF3BDC" w:rsidP="00E866D9">
            <w:pPr>
              <w:keepNext/>
              <w:spacing w:before="40" w:after="40"/>
              <w:jc w:val="left"/>
            </w:pPr>
            <w:r w:rsidRPr="006129F5">
              <w:t>Main lobe</w:t>
            </w:r>
          </w:p>
        </w:tc>
        <w:tc>
          <w:tcPr>
            <w:tcW w:w="603" w:type="pct"/>
          </w:tcPr>
          <w:p w14:paraId="0F2325B6" w14:textId="7D16897C" w:rsidR="00AF3BDC" w:rsidRPr="006129F5" w:rsidRDefault="004E71B4" w:rsidP="00E866D9">
            <w:pPr>
              <w:keepNext/>
              <w:spacing w:before="40" w:after="40"/>
              <w:jc w:val="left"/>
            </w:pPr>
            <w:r w:rsidRPr="006129F5">
              <w:t>30</w:t>
            </w:r>
            <w:r w:rsidR="00AF3BDC" w:rsidRPr="006129F5">
              <w:t xml:space="preserve"> km</w:t>
            </w:r>
          </w:p>
        </w:tc>
        <w:tc>
          <w:tcPr>
            <w:tcW w:w="421" w:type="pct"/>
          </w:tcPr>
          <w:p w14:paraId="526A699E" w14:textId="1D7F2B5E" w:rsidR="00AF3BDC" w:rsidRPr="006129F5" w:rsidRDefault="004E71B4" w:rsidP="00E866D9">
            <w:pPr>
              <w:keepNext/>
              <w:spacing w:before="40" w:after="40"/>
              <w:jc w:val="left"/>
            </w:pPr>
            <w:r w:rsidRPr="006129F5">
              <w:t>8.2</w:t>
            </w:r>
            <w:r w:rsidR="002538A5" w:rsidRPr="006129F5">
              <w:t>%</w:t>
            </w:r>
          </w:p>
        </w:tc>
        <w:tc>
          <w:tcPr>
            <w:tcW w:w="2050" w:type="pct"/>
          </w:tcPr>
          <w:p w14:paraId="5762BC92" w14:textId="77777777" w:rsidR="00AF3BDC" w:rsidRPr="006129F5" w:rsidRDefault="00AF3BDC" w:rsidP="00E866D9">
            <w:pPr>
              <w:keepNext/>
              <w:spacing w:before="40" w:after="40"/>
              <w:jc w:val="left"/>
            </w:pPr>
            <w:r w:rsidRPr="006129F5">
              <w:t>Assumes traffic divided evenly on Harmonised EC Networked SRD Frequency bands</w:t>
            </w:r>
          </w:p>
        </w:tc>
      </w:tr>
      <w:tr w:rsidR="00D33BCA" w:rsidRPr="006129F5" w14:paraId="1AA544BD" w14:textId="77777777" w:rsidTr="00D33BCA">
        <w:trPr>
          <w:jc w:val="left"/>
        </w:trPr>
        <w:tc>
          <w:tcPr>
            <w:tcW w:w="529" w:type="pct"/>
          </w:tcPr>
          <w:p w14:paraId="65EFFDEE" w14:textId="77777777" w:rsidR="00AF3BDC" w:rsidRPr="006129F5" w:rsidRDefault="00AF3BDC" w:rsidP="00E866D9">
            <w:pPr>
              <w:keepNext/>
              <w:spacing w:before="40" w:after="40"/>
              <w:jc w:val="left"/>
            </w:pPr>
            <w:r w:rsidRPr="006129F5">
              <w:t>NBN</w:t>
            </w:r>
          </w:p>
        </w:tc>
        <w:tc>
          <w:tcPr>
            <w:tcW w:w="837" w:type="pct"/>
          </w:tcPr>
          <w:p w14:paraId="42ED8CFF" w14:textId="77777777" w:rsidR="00AF3BDC" w:rsidRPr="006129F5" w:rsidRDefault="00AF3BDC" w:rsidP="00E866D9">
            <w:pPr>
              <w:keepNext/>
              <w:spacing w:before="40" w:after="40"/>
              <w:jc w:val="left"/>
            </w:pPr>
            <w:r w:rsidRPr="006129F5">
              <w:t>Outermost 25%</w:t>
            </w:r>
          </w:p>
        </w:tc>
        <w:tc>
          <w:tcPr>
            <w:tcW w:w="560" w:type="pct"/>
          </w:tcPr>
          <w:p w14:paraId="2E46F4F2" w14:textId="77777777" w:rsidR="00AF3BDC" w:rsidRPr="006129F5" w:rsidRDefault="00AF3BDC" w:rsidP="00E866D9">
            <w:pPr>
              <w:keepNext/>
              <w:spacing w:before="40" w:after="40"/>
              <w:jc w:val="left"/>
            </w:pPr>
            <w:r w:rsidRPr="006129F5">
              <w:t>Main lobe</w:t>
            </w:r>
          </w:p>
        </w:tc>
        <w:tc>
          <w:tcPr>
            <w:tcW w:w="603" w:type="pct"/>
          </w:tcPr>
          <w:p w14:paraId="732FA760" w14:textId="124FC5A1" w:rsidR="00AF3BDC" w:rsidRPr="006129F5" w:rsidRDefault="004E71B4" w:rsidP="00E866D9">
            <w:pPr>
              <w:keepNext/>
              <w:spacing w:before="40" w:after="40"/>
              <w:jc w:val="left"/>
            </w:pPr>
            <w:r w:rsidRPr="006129F5">
              <w:t>25</w:t>
            </w:r>
            <w:r w:rsidR="00AF3BDC" w:rsidRPr="006129F5">
              <w:t xml:space="preserve"> km</w:t>
            </w:r>
          </w:p>
        </w:tc>
        <w:tc>
          <w:tcPr>
            <w:tcW w:w="421" w:type="pct"/>
          </w:tcPr>
          <w:p w14:paraId="06350850" w14:textId="32A31F1D" w:rsidR="00AF3BDC" w:rsidRPr="006129F5" w:rsidRDefault="004E71B4" w:rsidP="00E866D9">
            <w:pPr>
              <w:keepNext/>
              <w:spacing w:before="40" w:after="40"/>
              <w:jc w:val="left"/>
            </w:pPr>
            <w:r w:rsidRPr="006129F5">
              <w:t>7.2</w:t>
            </w:r>
            <w:r w:rsidR="002538A5" w:rsidRPr="006129F5">
              <w:t>%</w:t>
            </w:r>
          </w:p>
        </w:tc>
        <w:tc>
          <w:tcPr>
            <w:tcW w:w="2050" w:type="pct"/>
          </w:tcPr>
          <w:p w14:paraId="3B8C910C" w14:textId="3AAACE57" w:rsidR="00AF3BDC" w:rsidRPr="006129F5" w:rsidRDefault="004F0806" w:rsidP="00E866D9">
            <w:pPr>
              <w:keepNext/>
              <w:spacing w:before="40" w:after="40"/>
              <w:jc w:val="left"/>
            </w:pPr>
            <w:r w:rsidRPr="006129F5">
              <w:t>Assumes traffic divided evenly on Harmonised EC Networked SRD Frequency bands</w:t>
            </w:r>
          </w:p>
        </w:tc>
      </w:tr>
      <w:tr w:rsidR="00D33BCA" w:rsidRPr="006129F5" w14:paraId="18683337" w14:textId="77777777" w:rsidTr="00D33BCA">
        <w:trPr>
          <w:jc w:val="left"/>
        </w:trPr>
        <w:tc>
          <w:tcPr>
            <w:tcW w:w="529" w:type="pct"/>
          </w:tcPr>
          <w:p w14:paraId="514AD629" w14:textId="7CCDD0B9" w:rsidR="00AF3BDC" w:rsidRPr="006129F5" w:rsidRDefault="00AF3BDC" w:rsidP="00E866D9">
            <w:pPr>
              <w:keepNext/>
              <w:spacing w:before="40" w:after="40"/>
              <w:jc w:val="left"/>
            </w:pPr>
            <w:r w:rsidRPr="006129F5">
              <w:t>NBN</w:t>
            </w:r>
          </w:p>
        </w:tc>
        <w:tc>
          <w:tcPr>
            <w:tcW w:w="837" w:type="pct"/>
          </w:tcPr>
          <w:p w14:paraId="3F06B205" w14:textId="1A4FA731" w:rsidR="00AF3BDC" w:rsidRPr="006129F5" w:rsidRDefault="00AF3BDC" w:rsidP="00E866D9">
            <w:pPr>
              <w:keepNext/>
              <w:spacing w:before="40" w:after="40"/>
              <w:jc w:val="left"/>
            </w:pPr>
            <w:r w:rsidRPr="006129F5">
              <w:t>Outermost 25%</w:t>
            </w:r>
          </w:p>
        </w:tc>
        <w:tc>
          <w:tcPr>
            <w:tcW w:w="560" w:type="pct"/>
          </w:tcPr>
          <w:p w14:paraId="7EE83C75" w14:textId="48A954DC" w:rsidR="00AF3BDC" w:rsidRPr="006129F5" w:rsidRDefault="00AF3BDC" w:rsidP="00E866D9">
            <w:pPr>
              <w:keepNext/>
              <w:spacing w:before="40" w:after="40"/>
              <w:jc w:val="left"/>
            </w:pPr>
            <w:r w:rsidRPr="006129F5">
              <w:t>45°</w:t>
            </w:r>
          </w:p>
        </w:tc>
        <w:tc>
          <w:tcPr>
            <w:tcW w:w="603" w:type="pct"/>
          </w:tcPr>
          <w:p w14:paraId="2E64621F" w14:textId="4DF09EBA" w:rsidR="00AF3BDC" w:rsidRPr="006129F5" w:rsidRDefault="00F31A15" w:rsidP="00E866D9">
            <w:pPr>
              <w:keepNext/>
              <w:spacing w:before="40" w:after="40"/>
              <w:jc w:val="left"/>
            </w:pPr>
            <w:r w:rsidRPr="006129F5">
              <w:t>16.7</w:t>
            </w:r>
            <w:r w:rsidR="00AF3BDC" w:rsidRPr="006129F5">
              <w:t xml:space="preserve"> km</w:t>
            </w:r>
          </w:p>
        </w:tc>
        <w:tc>
          <w:tcPr>
            <w:tcW w:w="421" w:type="pct"/>
          </w:tcPr>
          <w:p w14:paraId="5C14FE6D" w14:textId="40794814" w:rsidR="00AF3BDC" w:rsidRPr="006129F5" w:rsidRDefault="00F31A15" w:rsidP="00E866D9">
            <w:pPr>
              <w:keepNext/>
              <w:spacing w:before="40" w:after="40"/>
              <w:jc w:val="left"/>
            </w:pPr>
            <w:r w:rsidRPr="006129F5">
              <w:t>6.8</w:t>
            </w:r>
            <w:r w:rsidR="002538A5" w:rsidRPr="006129F5">
              <w:t>%</w:t>
            </w:r>
          </w:p>
        </w:tc>
        <w:tc>
          <w:tcPr>
            <w:tcW w:w="2050" w:type="pct"/>
            <w:vAlign w:val="top"/>
          </w:tcPr>
          <w:p w14:paraId="2C717A29" w14:textId="291848B0" w:rsidR="00AF3BDC" w:rsidRPr="006129F5" w:rsidRDefault="004F0806" w:rsidP="00E866D9">
            <w:pPr>
              <w:keepNext/>
              <w:spacing w:before="40" w:after="40"/>
              <w:jc w:val="left"/>
            </w:pPr>
            <w:r w:rsidRPr="006129F5">
              <w:t>Assumes traffic divided evenly on Harmonised EC Networked SRD Frequency bands</w:t>
            </w:r>
          </w:p>
        </w:tc>
      </w:tr>
      <w:tr w:rsidR="00D33BCA" w:rsidRPr="006129F5" w14:paraId="05E9847F" w14:textId="77777777" w:rsidTr="00D33BCA">
        <w:trPr>
          <w:jc w:val="left"/>
        </w:trPr>
        <w:tc>
          <w:tcPr>
            <w:tcW w:w="529" w:type="pct"/>
          </w:tcPr>
          <w:p w14:paraId="708180EC" w14:textId="77777777" w:rsidR="00AF3BDC" w:rsidRPr="006129F5" w:rsidRDefault="00AF3BDC" w:rsidP="00E866D9">
            <w:pPr>
              <w:keepNext/>
              <w:spacing w:before="40" w:after="40"/>
              <w:jc w:val="left"/>
            </w:pPr>
            <w:r w:rsidRPr="006129F5">
              <w:t>NBN</w:t>
            </w:r>
          </w:p>
        </w:tc>
        <w:tc>
          <w:tcPr>
            <w:tcW w:w="837" w:type="pct"/>
          </w:tcPr>
          <w:p w14:paraId="333BC390" w14:textId="77777777" w:rsidR="00AF3BDC" w:rsidRPr="006129F5" w:rsidRDefault="00AF3BDC" w:rsidP="00E866D9">
            <w:pPr>
              <w:keepNext/>
              <w:spacing w:before="40" w:after="40"/>
              <w:jc w:val="left"/>
            </w:pPr>
            <w:r w:rsidRPr="006129F5">
              <w:t>Outermost 25%</w:t>
            </w:r>
          </w:p>
        </w:tc>
        <w:tc>
          <w:tcPr>
            <w:tcW w:w="560" w:type="pct"/>
          </w:tcPr>
          <w:p w14:paraId="16CA3F76" w14:textId="23295B88" w:rsidR="00AF3BDC" w:rsidRPr="006129F5" w:rsidRDefault="00AF3BDC" w:rsidP="00E866D9">
            <w:pPr>
              <w:keepNext/>
              <w:spacing w:before="40" w:after="40"/>
              <w:jc w:val="left"/>
            </w:pPr>
            <w:r w:rsidRPr="006129F5">
              <w:t>90°</w:t>
            </w:r>
          </w:p>
        </w:tc>
        <w:tc>
          <w:tcPr>
            <w:tcW w:w="603" w:type="pct"/>
          </w:tcPr>
          <w:p w14:paraId="67F144AB" w14:textId="2C479086" w:rsidR="00AF3BDC" w:rsidRPr="006129F5" w:rsidRDefault="00F31A15" w:rsidP="00E866D9">
            <w:pPr>
              <w:keepNext/>
              <w:spacing w:before="40" w:after="40"/>
              <w:jc w:val="left"/>
            </w:pPr>
            <w:r w:rsidRPr="006129F5">
              <w:t>11</w:t>
            </w:r>
            <w:r w:rsidR="00AF3BDC" w:rsidRPr="006129F5">
              <w:t xml:space="preserve"> km</w:t>
            </w:r>
          </w:p>
        </w:tc>
        <w:tc>
          <w:tcPr>
            <w:tcW w:w="421" w:type="pct"/>
          </w:tcPr>
          <w:p w14:paraId="2DE433CE" w14:textId="614A78BD" w:rsidR="00AF3BDC" w:rsidRPr="006129F5" w:rsidRDefault="00F31A15" w:rsidP="00E866D9">
            <w:pPr>
              <w:keepNext/>
              <w:spacing w:before="40" w:after="40"/>
              <w:jc w:val="left"/>
            </w:pPr>
            <w:r w:rsidRPr="006129F5">
              <w:t>7.2</w:t>
            </w:r>
            <w:r w:rsidR="002538A5" w:rsidRPr="006129F5">
              <w:t>%</w:t>
            </w:r>
          </w:p>
        </w:tc>
        <w:tc>
          <w:tcPr>
            <w:tcW w:w="2050" w:type="pct"/>
            <w:vAlign w:val="top"/>
          </w:tcPr>
          <w:p w14:paraId="26A43DF4" w14:textId="3360E93E" w:rsidR="00AF3BDC" w:rsidRPr="006129F5" w:rsidRDefault="004F0806" w:rsidP="00E866D9">
            <w:pPr>
              <w:keepNext/>
              <w:spacing w:before="40" w:after="40"/>
              <w:jc w:val="left"/>
            </w:pPr>
            <w:r w:rsidRPr="006129F5">
              <w:t>Assumes traffic divided evenly on Harmonised EC Networked SRD Frequency bands</w:t>
            </w:r>
          </w:p>
        </w:tc>
      </w:tr>
      <w:tr w:rsidR="00D33BCA" w:rsidRPr="006129F5" w14:paraId="36E2E29E" w14:textId="77777777" w:rsidTr="00D33BCA">
        <w:trPr>
          <w:jc w:val="left"/>
        </w:trPr>
        <w:tc>
          <w:tcPr>
            <w:tcW w:w="529" w:type="pct"/>
          </w:tcPr>
          <w:p w14:paraId="6A8CC138" w14:textId="77777777" w:rsidR="00AF3BDC" w:rsidRPr="006129F5" w:rsidRDefault="00AF3BDC" w:rsidP="00E866D9">
            <w:pPr>
              <w:keepNext/>
              <w:spacing w:before="40" w:after="40"/>
              <w:jc w:val="left"/>
            </w:pPr>
            <w:r w:rsidRPr="006129F5">
              <w:t>NBN</w:t>
            </w:r>
          </w:p>
        </w:tc>
        <w:tc>
          <w:tcPr>
            <w:tcW w:w="837" w:type="pct"/>
          </w:tcPr>
          <w:p w14:paraId="34DD6D51" w14:textId="77777777" w:rsidR="00AF3BDC" w:rsidRPr="006129F5" w:rsidRDefault="00AF3BDC" w:rsidP="00E866D9">
            <w:pPr>
              <w:keepNext/>
              <w:spacing w:before="40" w:after="40"/>
              <w:jc w:val="left"/>
            </w:pPr>
            <w:r w:rsidRPr="006129F5">
              <w:t>Outermost 25%</w:t>
            </w:r>
          </w:p>
        </w:tc>
        <w:tc>
          <w:tcPr>
            <w:tcW w:w="560" w:type="pct"/>
          </w:tcPr>
          <w:p w14:paraId="2DB78C73" w14:textId="04A9418F" w:rsidR="00AF3BDC" w:rsidRPr="006129F5" w:rsidRDefault="00AF3BDC" w:rsidP="00E866D9">
            <w:pPr>
              <w:keepNext/>
              <w:spacing w:before="40" w:after="40"/>
              <w:jc w:val="left"/>
            </w:pPr>
            <w:r w:rsidRPr="006129F5">
              <w:t>90°</w:t>
            </w:r>
          </w:p>
        </w:tc>
        <w:tc>
          <w:tcPr>
            <w:tcW w:w="603" w:type="pct"/>
          </w:tcPr>
          <w:p w14:paraId="7593F150" w14:textId="0106DA28" w:rsidR="00AF3BDC" w:rsidRPr="006129F5" w:rsidRDefault="00F31A15" w:rsidP="00E866D9">
            <w:pPr>
              <w:keepNext/>
              <w:spacing w:before="40" w:after="40"/>
              <w:jc w:val="left"/>
            </w:pPr>
            <w:r w:rsidRPr="006129F5">
              <w:t>7.8</w:t>
            </w:r>
            <w:r w:rsidR="00AF3BDC" w:rsidRPr="006129F5">
              <w:t xml:space="preserve"> km</w:t>
            </w:r>
          </w:p>
        </w:tc>
        <w:tc>
          <w:tcPr>
            <w:tcW w:w="421" w:type="pct"/>
          </w:tcPr>
          <w:p w14:paraId="479D8C96" w14:textId="3C34DFC7" w:rsidR="00AF3BDC" w:rsidRPr="006129F5" w:rsidRDefault="00F31A15" w:rsidP="00E866D9">
            <w:pPr>
              <w:keepNext/>
              <w:spacing w:before="40" w:after="40"/>
              <w:jc w:val="left"/>
            </w:pPr>
            <w:r w:rsidRPr="006129F5">
              <w:t>7.1</w:t>
            </w:r>
            <w:r w:rsidR="002538A5" w:rsidRPr="006129F5">
              <w:t>%</w:t>
            </w:r>
          </w:p>
        </w:tc>
        <w:tc>
          <w:tcPr>
            <w:tcW w:w="2050" w:type="pct"/>
            <w:vAlign w:val="top"/>
          </w:tcPr>
          <w:p w14:paraId="02274085" w14:textId="579D2E71" w:rsidR="00AF3BDC" w:rsidRPr="006129F5" w:rsidRDefault="00AF3BDC" w:rsidP="00E866D9">
            <w:pPr>
              <w:keepNext/>
              <w:spacing w:before="40" w:after="40"/>
              <w:jc w:val="left"/>
            </w:pPr>
            <w:r w:rsidRPr="006129F5">
              <w:t>ECC harmonised spectrum</w:t>
            </w:r>
          </w:p>
        </w:tc>
      </w:tr>
      <w:tr w:rsidR="00D33BCA" w:rsidRPr="006129F5" w14:paraId="414F6C61" w14:textId="77777777" w:rsidTr="00D33BCA">
        <w:trPr>
          <w:jc w:val="left"/>
        </w:trPr>
        <w:tc>
          <w:tcPr>
            <w:tcW w:w="529" w:type="pct"/>
          </w:tcPr>
          <w:p w14:paraId="391C9900" w14:textId="77777777" w:rsidR="00AF3BDC" w:rsidRPr="006129F5" w:rsidRDefault="00AF3BDC" w:rsidP="00E866D9">
            <w:pPr>
              <w:keepNext/>
              <w:spacing w:before="40" w:after="40"/>
              <w:jc w:val="left"/>
            </w:pPr>
            <w:r w:rsidRPr="006129F5">
              <w:t>NBN</w:t>
            </w:r>
          </w:p>
        </w:tc>
        <w:tc>
          <w:tcPr>
            <w:tcW w:w="837" w:type="pct"/>
          </w:tcPr>
          <w:p w14:paraId="19265810" w14:textId="77777777" w:rsidR="00AF3BDC" w:rsidRPr="006129F5" w:rsidRDefault="00AF3BDC" w:rsidP="00E866D9">
            <w:pPr>
              <w:keepNext/>
              <w:spacing w:before="40" w:after="40"/>
              <w:jc w:val="left"/>
            </w:pPr>
            <w:r w:rsidRPr="006129F5">
              <w:t>Outermost 25%</w:t>
            </w:r>
          </w:p>
        </w:tc>
        <w:tc>
          <w:tcPr>
            <w:tcW w:w="560" w:type="pct"/>
          </w:tcPr>
          <w:p w14:paraId="6F0D2717" w14:textId="77777777" w:rsidR="00AF3BDC" w:rsidRPr="006129F5" w:rsidRDefault="00AF3BDC" w:rsidP="00E866D9">
            <w:pPr>
              <w:keepNext/>
              <w:spacing w:before="40" w:after="40"/>
              <w:jc w:val="left"/>
            </w:pPr>
            <w:r w:rsidRPr="006129F5">
              <w:t>Main lobe</w:t>
            </w:r>
          </w:p>
        </w:tc>
        <w:tc>
          <w:tcPr>
            <w:tcW w:w="603" w:type="pct"/>
          </w:tcPr>
          <w:p w14:paraId="66A18FEB" w14:textId="5379A83D" w:rsidR="00AF3BDC" w:rsidRPr="006129F5" w:rsidRDefault="00F31A15" w:rsidP="00E866D9">
            <w:pPr>
              <w:keepNext/>
              <w:spacing w:before="40" w:after="40"/>
              <w:jc w:val="left"/>
            </w:pPr>
            <w:r w:rsidRPr="006129F5">
              <w:t>22.5</w:t>
            </w:r>
            <w:r w:rsidR="00AF3BDC" w:rsidRPr="006129F5">
              <w:t xml:space="preserve"> km</w:t>
            </w:r>
          </w:p>
        </w:tc>
        <w:tc>
          <w:tcPr>
            <w:tcW w:w="421" w:type="pct"/>
          </w:tcPr>
          <w:p w14:paraId="5F1B203B" w14:textId="69BB1AA0" w:rsidR="00AF3BDC" w:rsidRPr="006129F5" w:rsidRDefault="00F31A15" w:rsidP="00E866D9">
            <w:pPr>
              <w:keepNext/>
              <w:spacing w:before="40" w:after="40"/>
              <w:jc w:val="left"/>
            </w:pPr>
            <w:r w:rsidRPr="006129F5">
              <w:t>7.8</w:t>
            </w:r>
            <w:r w:rsidR="002538A5" w:rsidRPr="006129F5">
              <w:t>%</w:t>
            </w:r>
          </w:p>
        </w:tc>
        <w:tc>
          <w:tcPr>
            <w:tcW w:w="2050" w:type="pct"/>
            <w:vAlign w:val="top"/>
          </w:tcPr>
          <w:p w14:paraId="2EB06CEC" w14:textId="06DF2882" w:rsidR="00AF3BDC" w:rsidRPr="006129F5" w:rsidDel="00AF0B9E" w:rsidRDefault="00AF3BDC" w:rsidP="00E866D9">
            <w:pPr>
              <w:keepNext/>
              <w:spacing w:before="40" w:after="40"/>
              <w:jc w:val="left"/>
            </w:pPr>
            <w:r w:rsidRPr="006129F5">
              <w:t>ECC harmonised spectrum</w:t>
            </w:r>
          </w:p>
        </w:tc>
      </w:tr>
      <w:tr w:rsidR="00D33BCA" w:rsidRPr="006129F5" w14:paraId="68C3EC96" w14:textId="77777777" w:rsidTr="00D33BCA">
        <w:trPr>
          <w:trHeight w:val="390"/>
          <w:jc w:val="left"/>
        </w:trPr>
        <w:tc>
          <w:tcPr>
            <w:tcW w:w="529" w:type="pct"/>
          </w:tcPr>
          <w:p w14:paraId="1EFDAC7E" w14:textId="77777777" w:rsidR="00AF3BDC" w:rsidRPr="006129F5" w:rsidRDefault="00AF3BDC" w:rsidP="00E866D9">
            <w:pPr>
              <w:keepNext/>
              <w:spacing w:before="40" w:after="40"/>
              <w:jc w:val="left"/>
            </w:pPr>
            <w:r w:rsidRPr="006129F5">
              <w:t>NBN</w:t>
            </w:r>
          </w:p>
        </w:tc>
        <w:tc>
          <w:tcPr>
            <w:tcW w:w="837" w:type="pct"/>
          </w:tcPr>
          <w:p w14:paraId="04CF1CCB" w14:textId="77777777" w:rsidR="00AF3BDC" w:rsidRPr="006129F5" w:rsidRDefault="00AF3BDC" w:rsidP="00E866D9">
            <w:pPr>
              <w:keepNext/>
              <w:spacing w:before="40" w:after="40"/>
              <w:jc w:val="left"/>
            </w:pPr>
            <w:r w:rsidRPr="006129F5">
              <w:t>Outermost 25%</w:t>
            </w:r>
          </w:p>
        </w:tc>
        <w:tc>
          <w:tcPr>
            <w:tcW w:w="560" w:type="pct"/>
          </w:tcPr>
          <w:p w14:paraId="18904202" w14:textId="6C44B38F" w:rsidR="00AF3BDC" w:rsidRPr="006129F5" w:rsidRDefault="00AF3BDC" w:rsidP="00E866D9">
            <w:pPr>
              <w:keepNext/>
              <w:spacing w:before="40" w:after="40"/>
              <w:jc w:val="left"/>
            </w:pPr>
            <w:r w:rsidRPr="006129F5">
              <w:t>90°</w:t>
            </w:r>
          </w:p>
        </w:tc>
        <w:tc>
          <w:tcPr>
            <w:tcW w:w="603" w:type="pct"/>
          </w:tcPr>
          <w:p w14:paraId="71410B49" w14:textId="7F987160" w:rsidR="00AF3BDC" w:rsidRPr="006129F5" w:rsidRDefault="00F31A15" w:rsidP="00E866D9">
            <w:pPr>
              <w:keepNext/>
              <w:spacing w:before="40" w:after="40"/>
              <w:jc w:val="left"/>
            </w:pPr>
            <w:r w:rsidRPr="006129F5">
              <w:t>6</w:t>
            </w:r>
            <w:r w:rsidR="00AF3BDC" w:rsidRPr="006129F5">
              <w:t xml:space="preserve"> km</w:t>
            </w:r>
          </w:p>
        </w:tc>
        <w:tc>
          <w:tcPr>
            <w:tcW w:w="421" w:type="pct"/>
          </w:tcPr>
          <w:p w14:paraId="675AD113" w14:textId="47F3B8CD" w:rsidR="00AF3BDC" w:rsidRPr="006129F5" w:rsidRDefault="00F31A15" w:rsidP="00E866D9">
            <w:pPr>
              <w:keepNext/>
              <w:spacing w:before="40" w:after="40"/>
              <w:jc w:val="left"/>
            </w:pPr>
            <w:r w:rsidRPr="006129F5">
              <w:t>7.1</w:t>
            </w:r>
            <w:r w:rsidR="002538A5" w:rsidRPr="006129F5">
              <w:t>%</w:t>
            </w:r>
          </w:p>
        </w:tc>
        <w:tc>
          <w:tcPr>
            <w:tcW w:w="2050" w:type="pct"/>
            <w:vAlign w:val="top"/>
          </w:tcPr>
          <w:p w14:paraId="2213B2ED" w14:textId="27114DA2" w:rsidR="00AF3BDC" w:rsidRPr="006129F5" w:rsidRDefault="00AF3BDC" w:rsidP="00E866D9">
            <w:pPr>
              <w:keepNext/>
              <w:spacing w:before="40" w:after="40"/>
              <w:jc w:val="left"/>
            </w:pPr>
            <w:r w:rsidRPr="006129F5">
              <w:t>REC 70-03 harmonised spectrum</w:t>
            </w:r>
          </w:p>
        </w:tc>
      </w:tr>
      <w:tr w:rsidR="00D33BCA" w:rsidRPr="006129F5" w14:paraId="531E5729" w14:textId="77777777" w:rsidTr="00D33BCA">
        <w:trPr>
          <w:jc w:val="left"/>
        </w:trPr>
        <w:tc>
          <w:tcPr>
            <w:tcW w:w="529" w:type="pct"/>
          </w:tcPr>
          <w:p w14:paraId="3F582310" w14:textId="77777777" w:rsidR="00AF3BDC" w:rsidRPr="006129F5" w:rsidRDefault="00AF3BDC" w:rsidP="00E866D9">
            <w:pPr>
              <w:keepNext/>
              <w:spacing w:before="40" w:after="40"/>
              <w:jc w:val="left"/>
            </w:pPr>
            <w:r w:rsidRPr="006129F5">
              <w:t>NBN</w:t>
            </w:r>
          </w:p>
        </w:tc>
        <w:tc>
          <w:tcPr>
            <w:tcW w:w="837" w:type="pct"/>
          </w:tcPr>
          <w:p w14:paraId="3345FE38" w14:textId="77777777" w:rsidR="00AF3BDC" w:rsidRPr="006129F5" w:rsidRDefault="00AF3BDC" w:rsidP="00E866D9">
            <w:pPr>
              <w:keepNext/>
              <w:spacing w:before="40" w:after="40"/>
              <w:jc w:val="left"/>
            </w:pPr>
            <w:r w:rsidRPr="006129F5">
              <w:t>Outermost 25%</w:t>
            </w:r>
          </w:p>
        </w:tc>
        <w:tc>
          <w:tcPr>
            <w:tcW w:w="560" w:type="pct"/>
          </w:tcPr>
          <w:p w14:paraId="1F368948" w14:textId="22A96006" w:rsidR="00AF3BDC" w:rsidRPr="006129F5" w:rsidRDefault="00AF3BDC" w:rsidP="00E866D9">
            <w:pPr>
              <w:keepNext/>
              <w:spacing w:before="40" w:after="40"/>
              <w:jc w:val="left"/>
            </w:pPr>
            <w:r w:rsidRPr="006129F5">
              <w:t>90°</w:t>
            </w:r>
          </w:p>
        </w:tc>
        <w:tc>
          <w:tcPr>
            <w:tcW w:w="603" w:type="pct"/>
          </w:tcPr>
          <w:p w14:paraId="0A3D47F5" w14:textId="13BC44CB" w:rsidR="00AF3BDC" w:rsidRPr="006129F5" w:rsidRDefault="00F31A15" w:rsidP="00E866D9">
            <w:pPr>
              <w:keepNext/>
              <w:spacing w:before="40" w:after="40"/>
              <w:jc w:val="left"/>
            </w:pPr>
            <w:r w:rsidRPr="006129F5">
              <w:t xml:space="preserve">5 </w:t>
            </w:r>
            <w:r w:rsidR="00AF3BDC" w:rsidRPr="006129F5">
              <w:t>km</w:t>
            </w:r>
          </w:p>
        </w:tc>
        <w:tc>
          <w:tcPr>
            <w:tcW w:w="421" w:type="pct"/>
          </w:tcPr>
          <w:p w14:paraId="6BFE2957" w14:textId="4DC96CDB" w:rsidR="00AF3BDC" w:rsidRPr="006129F5" w:rsidRDefault="00F31A15" w:rsidP="00E866D9">
            <w:pPr>
              <w:keepNext/>
              <w:spacing w:before="40" w:after="40"/>
              <w:jc w:val="left"/>
            </w:pPr>
            <w:r w:rsidRPr="006129F5">
              <w:t>8</w:t>
            </w:r>
            <w:r w:rsidR="002538A5" w:rsidRPr="006129F5">
              <w:t>%</w:t>
            </w:r>
          </w:p>
        </w:tc>
        <w:tc>
          <w:tcPr>
            <w:tcW w:w="2050" w:type="pct"/>
            <w:vAlign w:val="top"/>
          </w:tcPr>
          <w:p w14:paraId="1084D64F" w14:textId="388C94B1" w:rsidR="00AF3BDC" w:rsidRPr="006129F5" w:rsidRDefault="00AF3BDC" w:rsidP="00E866D9">
            <w:pPr>
              <w:keepNext/>
              <w:spacing w:before="40" w:after="40"/>
              <w:jc w:val="left"/>
            </w:pPr>
            <w:r w:rsidRPr="006129F5">
              <w:t>REC 70-03 harmonised spectrum, average density</w:t>
            </w:r>
          </w:p>
        </w:tc>
      </w:tr>
      <w:tr w:rsidR="00D33BCA" w:rsidRPr="006129F5" w14:paraId="737114B7" w14:textId="77777777" w:rsidTr="00D33BCA">
        <w:trPr>
          <w:jc w:val="left"/>
        </w:trPr>
        <w:tc>
          <w:tcPr>
            <w:tcW w:w="529" w:type="pct"/>
          </w:tcPr>
          <w:p w14:paraId="4E029E27" w14:textId="77777777" w:rsidR="00AF3BDC" w:rsidRPr="006129F5" w:rsidRDefault="00AF3BDC" w:rsidP="00E866D9">
            <w:pPr>
              <w:keepNext/>
              <w:spacing w:before="40" w:after="40"/>
              <w:jc w:val="left"/>
            </w:pPr>
            <w:r w:rsidRPr="006129F5">
              <w:t xml:space="preserve">NBN </w:t>
            </w:r>
          </w:p>
        </w:tc>
        <w:tc>
          <w:tcPr>
            <w:tcW w:w="837" w:type="pct"/>
          </w:tcPr>
          <w:p w14:paraId="557A2B56" w14:textId="77777777" w:rsidR="00AF3BDC" w:rsidRPr="006129F5" w:rsidRDefault="00AF3BDC" w:rsidP="00E866D9">
            <w:pPr>
              <w:keepNext/>
              <w:spacing w:before="40" w:after="40"/>
              <w:jc w:val="left"/>
            </w:pPr>
            <w:r w:rsidRPr="006129F5">
              <w:t>Outermost 25%</w:t>
            </w:r>
          </w:p>
        </w:tc>
        <w:tc>
          <w:tcPr>
            <w:tcW w:w="560" w:type="pct"/>
          </w:tcPr>
          <w:p w14:paraId="4ADD7508" w14:textId="77777777" w:rsidR="00AF3BDC" w:rsidRPr="006129F5" w:rsidRDefault="00AF3BDC" w:rsidP="00E866D9">
            <w:pPr>
              <w:keepNext/>
              <w:spacing w:before="40" w:after="40"/>
              <w:jc w:val="left"/>
            </w:pPr>
            <w:r w:rsidRPr="006129F5">
              <w:t>Main lobe</w:t>
            </w:r>
          </w:p>
        </w:tc>
        <w:tc>
          <w:tcPr>
            <w:tcW w:w="603" w:type="pct"/>
          </w:tcPr>
          <w:p w14:paraId="2CDF983D" w14:textId="20EDE396" w:rsidR="00AF3BDC" w:rsidRPr="006129F5" w:rsidRDefault="00F31A15" w:rsidP="00E866D9">
            <w:pPr>
              <w:keepNext/>
              <w:spacing w:before="40" w:after="40"/>
              <w:jc w:val="left"/>
            </w:pPr>
            <w:r w:rsidRPr="006129F5">
              <w:t>26</w:t>
            </w:r>
            <w:r w:rsidR="00AF3BDC" w:rsidRPr="006129F5">
              <w:t xml:space="preserve"> km</w:t>
            </w:r>
          </w:p>
        </w:tc>
        <w:tc>
          <w:tcPr>
            <w:tcW w:w="421" w:type="pct"/>
          </w:tcPr>
          <w:p w14:paraId="18E017F5" w14:textId="0CFA5C64" w:rsidR="00AF3BDC" w:rsidRPr="006129F5" w:rsidRDefault="00F31A15" w:rsidP="00E866D9">
            <w:pPr>
              <w:keepNext/>
              <w:spacing w:before="40" w:after="40"/>
              <w:jc w:val="left"/>
            </w:pPr>
            <w:r w:rsidRPr="006129F5">
              <w:t>7.1</w:t>
            </w:r>
            <w:r w:rsidR="002538A5" w:rsidRPr="006129F5">
              <w:t>%</w:t>
            </w:r>
          </w:p>
        </w:tc>
        <w:tc>
          <w:tcPr>
            <w:tcW w:w="2050" w:type="pct"/>
            <w:vAlign w:val="top"/>
          </w:tcPr>
          <w:p w14:paraId="6803C388" w14:textId="060CDB2C" w:rsidR="00AF3BDC" w:rsidRPr="006129F5" w:rsidRDefault="00AF3BDC" w:rsidP="00E866D9">
            <w:pPr>
              <w:keepNext/>
              <w:spacing w:before="40" w:after="40"/>
              <w:jc w:val="left"/>
            </w:pPr>
            <w:r w:rsidRPr="006129F5">
              <w:t>ECC harmonised spectrum, APC threshold = - 81 dBm</w:t>
            </w:r>
          </w:p>
        </w:tc>
      </w:tr>
      <w:tr w:rsidR="00D33BCA" w:rsidRPr="006129F5" w14:paraId="6A4C5DAA" w14:textId="77777777" w:rsidTr="00D33BCA">
        <w:trPr>
          <w:jc w:val="left"/>
        </w:trPr>
        <w:tc>
          <w:tcPr>
            <w:tcW w:w="529" w:type="pct"/>
          </w:tcPr>
          <w:p w14:paraId="5434A84A" w14:textId="77777777" w:rsidR="00AF3BDC" w:rsidRPr="006129F5" w:rsidRDefault="00AF3BDC" w:rsidP="00E866D9">
            <w:pPr>
              <w:keepNext/>
              <w:spacing w:before="40" w:after="40"/>
              <w:jc w:val="left"/>
            </w:pPr>
            <w:r w:rsidRPr="006129F5">
              <w:t>UNB</w:t>
            </w:r>
          </w:p>
        </w:tc>
        <w:tc>
          <w:tcPr>
            <w:tcW w:w="837" w:type="pct"/>
          </w:tcPr>
          <w:p w14:paraId="032909CF" w14:textId="77777777" w:rsidR="00AF3BDC" w:rsidRPr="006129F5" w:rsidRDefault="00AF3BDC" w:rsidP="00E866D9">
            <w:pPr>
              <w:keepNext/>
              <w:spacing w:before="40" w:after="40"/>
              <w:jc w:val="left"/>
            </w:pPr>
            <w:r w:rsidRPr="006129F5">
              <w:t>Outermost 25%</w:t>
            </w:r>
          </w:p>
        </w:tc>
        <w:tc>
          <w:tcPr>
            <w:tcW w:w="560" w:type="pct"/>
          </w:tcPr>
          <w:p w14:paraId="586A0564" w14:textId="77777777" w:rsidR="00AF3BDC" w:rsidRPr="006129F5" w:rsidRDefault="00AF3BDC" w:rsidP="00E866D9">
            <w:pPr>
              <w:keepNext/>
              <w:spacing w:before="40" w:after="40"/>
              <w:jc w:val="left"/>
            </w:pPr>
            <w:r w:rsidRPr="006129F5">
              <w:t>Main lobe</w:t>
            </w:r>
          </w:p>
        </w:tc>
        <w:tc>
          <w:tcPr>
            <w:tcW w:w="603" w:type="pct"/>
          </w:tcPr>
          <w:p w14:paraId="765DBA33" w14:textId="77777777" w:rsidR="00AF3BDC" w:rsidRPr="006129F5" w:rsidRDefault="00AF3BDC" w:rsidP="00E866D9">
            <w:pPr>
              <w:keepNext/>
              <w:spacing w:before="40" w:after="40"/>
              <w:jc w:val="left"/>
            </w:pPr>
            <w:r w:rsidRPr="006129F5">
              <w:t>22 km</w:t>
            </w:r>
          </w:p>
        </w:tc>
        <w:tc>
          <w:tcPr>
            <w:tcW w:w="421" w:type="pct"/>
          </w:tcPr>
          <w:p w14:paraId="04BD2473" w14:textId="7BB715BB" w:rsidR="00AF3BDC" w:rsidRPr="006129F5" w:rsidRDefault="00AF3BDC" w:rsidP="00E866D9">
            <w:pPr>
              <w:keepNext/>
              <w:spacing w:before="40" w:after="40"/>
              <w:jc w:val="left"/>
            </w:pPr>
            <w:r w:rsidRPr="006129F5">
              <w:t>8.4</w:t>
            </w:r>
            <w:r w:rsidR="002538A5" w:rsidRPr="006129F5">
              <w:t>%</w:t>
            </w:r>
          </w:p>
        </w:tc>
        <w:tc>
          <w:tcPr>
            <w:tcW w:w="2050" w:type="pct"/>
          </w:tcPr>
          <w:p w14:paraId="672C153C" w14:textId="77777777" w:rsidR="00AF3BDC" w:rsidRPr="006129F5" w:rsidRDefault="00AF3BDC" w:rsidP="00E866D9">
            <w:pPr>
              <w:keepNext/>
              <w:spacing w:before="40" w:after="40"/>
              <w:jc w:val="left"/>
            </w:pPr>
            <w:r w:rsidRPr="006129F5">
              <w:t>Assumes traffic divided evenly on Harmonised EC Networked SRD Frequency bands.</w:t>
            </w:r>
          </w:p>
          <w:p w14:paraId="21378740" w14:textId="77777777" w:rsidR="00AF3BDC" w:rsidRPr="006129F5" w:rsidRDefault="00AF3BDC" w:rsidP="00E866D9">
            <w:pPr>
              <w:keepNext/>
              <w:spacing w:before="40" w:after="40"/>
              <w:jc w:val="left"/>
            </w:pPr>
            <w:r w:rsidRPr="006129F5">
              <w:t>Because of low UNB NAP deployment density and low average DC, the interference is dominated by UNB TN.</w:t>
            </w:r>
          </w:p>
        </w:tc>
      </w:tr>
      <w:tr w:rsidR="00D33BCA" w:rsidRPr="006129F5" w14:paraId="5C253583" w14:textId="77777777" w:rsidTr="00D33BCA">
        <w:trPr>
          <w:jc w:val="left"/>
        </w:trPr>
        <w:tc>
          <w:tcPr>
            <w:tcW w:w="529" w:type="pct"/>
          </w:tcPr>
          <w:p w14:paraId="0EB24489" w14:textId="77777777" w:rsidR="00AF3BDC" w:rsidRPr="006129F5" w:rsidDel="00081D29" w:rsidRDefault="00AF3BDC" w:rsidP="00E866D9">
            <w:pPr>
              <w:keepNext/>
              <w:spacing w:before="40" w:after="40"/>
              <w:jc w:val="left"/>
            </w:pPr>
            <w:r w:rsidRPr="006129F5">
              <w:t>UNB</w:t>
            </w:r>
          </w:p>
        </w:tc>
        <w:tc>
          <w:tcPr>
            <w:tcW w:w="837" w:type="pct"/>
          </w:tcPr>
          <w:p w14:paraId="67FC0652" w14:textId="77777777" w:rsidR="00AF3BDC" w:rsidRPr="006129F5" w:rsidRDefault="00AF3BDC" w:rsidP="00E866D9">
            <w:pPr>
              <w:keepNext/>
              <w:spacing w:before="40" w:after="40"/>
              <w:jc w:val="left"/>
            </w:pPr>
            <w:r w:rsidRPr="006129F5">
              <w:t>Outermost 25%</w:t>
            </w:r>
          </w:p>
        </w:tc>
        <w:tc>
          <w:tcPr>
            <w:tcW w:w="560" w:type="pct"/>
          </w:tcPr>
          <w:p w14:paraId="4A8B6DBA" w14:textId="77777777" w:rsidR="00AF3BDC" w:rsidRPr="006129F5" w:rsidRDefault="00AF3BDC" w:rsidP="00E866D9">
            <w:pPr>
              <w:keepNext/>
              <w:spacing w:before="40" w:after="40"/>
              <w:jc w:val="left"/>
            </w:pPr>
            <w:r w:rsidRPr="006129F5">
              <w:t>Main lobe</w:t>
            </w:r>
          </w:p>
        </w:tc>
        <w:tc>
          <w:tcPr>
            <w:tcW w:w="603" w:type="pct"/>
          </w:tcPr>
          <w:p w14:paraId="61FD4EA9" w14:textId="77777777" w:rsidR="00AF3BDC" w:rsidRPr="006129F5" w:rsidRDefault="00AF3BDC" w:rsidP="00E866D9">
            <w:pPr>
              <w:keepNext/>
              <w:spacing w:before="40" w:after="40"/>
              <w:jc w:val="left"/>
            </w:pPr>
            <w:r w:rsidRPr="006129F5">
              <w:t>39 km</w:t>
            </w:r>
          </w:p>
        </w:tc>
        <w:tc>
          <w:tcPr>
            <w:tcW w:w="421" w:type="pct"/>
          </w:tcPr>
          <w:p w14:paraId="4DBF9E48" w14:textId="38CCADBB" w:rsidR="00AF3BDC" w:rsidRPr="006129F5" w:rsidRDefault="00AF3BDC" w:rsidP="00E866D9">
            <w:pPr>
              <w:keepNext/>
              <w:spacing w:before="40" w:after="40"/>
              <w:jc w:val="left"/>
            </w:pPr>
            <w:r w:rsidRPr="006129F5">
              <w:t>6.8%</w:t>
            </w:r>
          </w:p>
        </w:tc>
        <w:tc>
          <w:tcPr>
            <w:tcW w:w="2050" w:type="pct"/>
          </w:tcPr>
          <w:p w14:paraId="4B2817C8" w14:textId="56D58F62" w:rsidR="00AF3BDC" w:rsidRPr="006129F5" w:rsidRDefault="00AF3BDC" w:rsidP="00E866D9">
            <w:pPr>
              <w:keepNext/>
              <w:spacing w:before="40" w:after="40"/>
              <w:jc w:val="left"/>
            </w:pPr>
            <w:r w:rsidRPr="006129F5">
              <w:t>Ditto. Operation with maximum DC = 10</w:t>
            </w:r>
            <w:r w:rsidR="002538A5" w:rsidRPr="006129F5">
              <w:t>%</w:t>
            </w:r>
            <w:r w:rsidRPr="006129F5">
              <w:t xml:space="preserve"> assumed. APC threshold value is not specified for the UNB technology. For the simulations a value of -112 dBm is assumed.</w:t>
            </w:r>
          </w:p>
        </w:tc>
      </w:tr>
      <w:tr w:rsidR="00D33BCA" w:rsidRPr="006129F5" w14:paraId="0821BE0A" w14:textId="77777777" w:rsidTr="00D33BCA">
        <w:trPr>
          <w:jc w:val="left"/>
        </w:trPr>
        <w:tc>
          <w:tcPr>
            <w:tcW w:w="529" w:type="pct"/>
          </w:tcPr>
          <w:p w14:paraId="49AB4D89" w14:textId="1960C0F1" w:rsidR="00163B20" w:rsidRPr="006129F5" w:rsidRDefault="00163B20" w:rsidP="00E866D9">
            <w:pPr>
              <w:keepNext/>
              <w:spacing w:before="40" w:after="40"/>
              <w:jc w:val="left"/>
            </w:pPr>
            <w:r w:rsidRPr="006129F5">
              <w:t>CSS</w:t>
            </w:r>
          </w:p>
        </w:tc>
        <w:tc>
          <w:tcPr>
            <w:tcW w:w="837" w:type="pct"/>
          </w:tcPr>
          <w:p w14:paraId="4BCA6D57" w14:textId="2FD68BA2" w:rsidR="00163B20" w:rsidRPr="006129F5" w:rsidRDefault="00163B20" w:rsidP="00E866D9">
            <w:pPr>
              <w:keepNext/>
              <w:spacing w:before="40" w:after="40"/>
              <w:jc w:val="left"/>
            </w:pPr>
            <w:r w:rsidRPr="006129F5">
              <w:t>Outermost 25%</w:t>
            </w:r>
          </w:p>
        </w:tc>
        <w:tc>
          <w:tcPr>
            <w:tcW w:w="560" w:type="pct"/>
          </w:tcPr>
          <w:p w14:paraId="2FD18403" w14:textId="54B79486" w:rsidR="00163B20" w:rsidRPr="006129F5" w:rsidRDefault="00163B20" w:rsidP="00E866D9">
            <w:pPr>
              <w:keepNext/>
              <w:spacing w:before="40" w:after="40"/>
              <w:jc w:val="left"/>
            </w:pPr>
            <w:r w:rsidRPr="006129F5">
              <w:t>Main lobe</w:t>
            </w:r>
          </w:p>
        </w:tc>
        <w:tc>
          <w:tcPr>
            <w:tcW w:w="603" w:type="pct"/>
          </w:tcPr>
          <w:p w14:paraId="13C24607" w14:textId="21C9CE3F" w:rsidR="00163B20" w:rsidRPr="006129F5" w:rsidRDefault="00163B20" w:rsidP="00E866D9">
            <w:pPr>
              <w:keepNext/>
              <w:spacing w:before="40" w:after="40"/>
              <w:jc w:val="left"/>
            </w:pPr>
            <w:r w:rsidRPr="006129F5">
              <w:t>39 km</w:t>
            </w:r>
          </w:p>
        </w:tc>
        <w:tc>
          <w:tcPr>
            <w:tcW w:w="421" w:type="pct"/>
          </w:tcPr>
          <w:p w14:paraId="1F053357" w14:textId="55F9FA23" w:rsidR="00163B20" w:rsidRPr="006129F5" w:rsidRDefault="00163B20" w:rsidP="00E866D9">
            <w:pPr>
              <w:keepNext/>
              <w:spacing w:before="40" w:after="40"/>
              <w:jc w:val="left"/>
            </w:pPr>
            <w:r w:rsidRPr="006129F5">
              <w:t>6.4%</w:t>
            </w:r>
          </w:p>
        </w:tc>
        <w:tc>
          <w:tcPr>
            <w:tcW w:w="2050" w:type="pct"/>
          </w:tcPr>
          <w:p w14:paraId="258F5E4F" w14:textId="71FDF3D8" w:rsidR="00163B20" w:rsidRPr="006129F5" w:rsidRDefault="00163B20" w:rsidP="00E866D9">
            <w:pPr>
              <w:keepNext/>
              <w:spacing w:before="40" w:after="40"/>
              <w:jc w:val="left"/>
            </w:pPr>
            <w:r w:rsidRPr="006129F5">
              <w:t>Assumes traffic divided evenly on Harmonised EC Networked SRD Frequency bands</w:t>
            </w:r>
          </w:p>
        </w:tc>
      </w:tr>
      <w:tr w:rsidR="00D33BCA" w:rsidRPr="006129F5" w14:paraId="7555D907" w14:textId="77777777" w:rsidTr="00D33BCA">
        <w:trPr>
          <w:jc w:val="left"/>
        </w:trPr>
        <w:tc>
          <w:tcPr>
            <w:tcW w:w="529" w:type="pct"/>
          </w:tcPr>
          <w:p w14:paraId="73E85ABD" w14:textId="4791735D" w:rsidR="00163B20" w:rsidRPr="006129F5" w:rsidRDefault="00163B20" w:rsidP="00E866D9">
            <w:pPr>
              <w:keepNext/>
              <w:spacing w:before="40" w:after="40"/>
              <w:jc w:val="left"/>
            </w:pPr>
            <w:r w:rsidRPr="006129F5">
              <w:t>CSS</w:t>
            </w:r>
          </w:p>
        </w:tc>
        <w:tc>
          <w:tcPr>
            <w:tcW w:w="837" w:type="pct"/>
          </w:tcPr>
          <w:p w14:paraId="33EE0337" w14:textId="32038024" w:rsidR="00163B20" w:rsidRPr="006129F5" w:rsidRDefault="00163B20" w:rsidP="00E866D9">
            <w:pPr>
              <w:keepNext/>
              <w:spacing w:before="40" w:after="40"/>
              <w:jc w:val="left"/>
            </w:pPr>
            <w:r w:rsidRPr="006129F5">
              <w:t>Outermost 25%</w:t>
            </w:r>
          </w:p>
        </w:tc>
        <w:tc>
          <w:tcPr>
            <w:tcW w:w="560" w:type="pct"/>
          </w:tcPr>
          <w:p w14:paraId="4CFE26E0" w14:textId="59EA8E33" w:rsidR="00163B20" w:rsidRPr="006129F5" w:rsidRDefault="00163B20" w:rsidP="00E866D9">
            <w:pPr>
              <w:keepNext/>
              <w:spacing w:before="40" w:after="40"/>
              <w:jc w:val="left"/>
            </w:pPr>
            <w:r w:rsidRPr="006129F5">
              <w:t>45°</w:t>
            </w:r>
          </w:p>
        </w:tc>
        <w:tc>
          <w:tcPr>
            <w:tcW w:w="603" w:type="pct"/>
          </w:tcPr>
          <w:p w14:paraId="4D264DAB" w14:textId="7F443A8D" w:rsidR="00163B20" w:rsidRPr="006129F5" w:rsidRDefault="00163B20" w:rsidP="00E866D9">
            <w:pPr>
              <w:keepNext/>
              <w:spacing w:before="40" w:after="40"/>
              <w:jc w:val="left"/>
            </w:pPr>
            <w:r w:rsidRPr="006129F5">
              <w:t>19 km</w:t>
            </w:r>
          </w:p>
        </w:tc>
        <w:tc>
          <w:tcPr>
            <w:tcW w:w="421" w:type="pct"/>
          </w:tcPr>
          <w:p w14:paraId="517E8158" w14:textId="7787221D" w:rsidR="00163B20" w:rsidRPr="006129F5" w:rsidRDefault="00163B20" w:rsidP="00E866D9">
            <w:pPr>
              <w:keepNext/>
              <w:spacing w:before="40" w:after="40"/>
              <w:jc w:val="left"/>
            </w:pPr>
            <w:r w:rsidRPr="006129F5">
              <w:t>8.4%</w:t>
            </w:r>
          </w:p>
        </w:tc>
        <w:tc>
          <w:tcPr>
            <w:tcW w:w="2050" w:type="pct"/>
          </w:tcPr>
          <w:p w14:paraId="7D350034" w14:textId="1634AC26" w:rsidR="00163B20" w:rsidRPr="006129F5" w:rsidRDefault="00163B20" w:rsidP="00E866D9">
            <w:pPr>
              <w:keepNext/>
              <w:spacing w:before="40" w:after="40"/>
              <w:jc w:val="left"/>
            </w:pPr>
            <w:r w:rsidRPr="006129F5">
              <w:t>Assumes traffic divided evenly on Harmonised EC Networked SRD Frequency bands</w:t>
            </w:r>
          </w:p>
        </w:tc>
      </w:tr>
      <w:tr w:rsidR="00D33BCA" w:rsidRPr="006129F5" w14:paraId="4EFD6C5A" w14:textId="77777777" w:rsidTr="00D33BCA">
        <w:trPr>
          <w:jc w:val="left"/>
        </w:trPr>
        <w:tc>
          <w:tcPr>
            <w:tcW w:w="529" w:type="pct"/>
          </w:tcPr>
          <w:p w14:paraId="307D352B" w14:textId="58E471CC" w:rsidR="00163B20" w:rsidRPr="006129F5" w:rsidRDefault="00163B20" w:rsidP="00E866D9">
            <w:pPr>
              <w:keepNext/>
              <w:spacing w:before="40" w:after="40"/>
              <w:jc w:val="left"/>
            </w:pPr>
            <w:r w:rsidRPr="006129F5">
              <w:t>CSS</w:t>
            </w:r>
          </w:p>
        </w:tc>
        <w:tc>
          <w:tcPr>
            <w:tcW w:w="837" w:type="pct"/>
          </w:tcPr>
          <w:p w14:paraId="4E6D845E" w14:textId="4EEE7BF2" w:rsidR="00163B20" w:rsidRPr="006129F5" w:rsidRDefault="00163B20" w:rsidP="00E866D9">
            <w:pPr>
              <w:keepNext/>
              <w:spacing w:before="40" w:after="40"/>
              <w:jc w:val="left"/>
            </w:pPr>
            <w:r w:rsidRPr="006129F5">
              <w:t>Outermost 25%</w:t>
            </w:r>
          </w:p>
        </w:tc>
        <w:tc>
          <w:tcPr>
            <w:tcW w:w="560" w:type="pct"/>
          </w:tcPr>
          <w:p w14:paraId="5A7BEA81" w14:textId="165E0E13" w:rsidR="00163B20" w:rsidRPr="006129F5" w:rsidRDefault="00163B20" w:rsidP="00E866D9">
            <w:pPr>
              <w:keepNext/>
              <w:spacing w:before="40" w:after="40"/>
              <w:jc w:val="left"/>
            </w:pPr>
            <w:r w:rsidRPr="006129F5">
              <w:t>90°</w:t>
            </w:r>
          </w:p>
        </w:tc>
        <w:tc>
          <w:tcPr>
            <w:tcW w:w="603" w:type="pct"/>
          </w:tcPr>
          <w:p w14:paraId="5EE04754" w14:textId="15AA764C" w:rsidR="00163B20" w:rsidRPr="006129F5" w:rsidRDefault="00163B20" w:rsidP="00E866D9">
            <w:pPr>
              <w:keepNext/>
              <w:spacing w:before="40" w:after="40"/>
              <w:jc w:val="left"/>
            </w:pPr>
            <w:r w:rsidRPr="006129F5">
              <w:t>16 km</w:t>
            </w:r>
          </w:p>
        </w:tc>
        <w:tc>
          <w:tcPr>
            <w:tcW w:w="421" w:type="pct"/>
          </w:tcPr>
          <w:p w14:paraId="5D1D5401" w14:textId="4788F875" w:rsidR="00163B20" w:rsidRPr="006129F5" w:rsidRDefault="00163B20" w:rsidP="00E866D9">
            <w:pPr>
              <w:keepNext/>
              <w:spacing w:before="40" w:after="40"/>
              <w:jc w:val="left"/>
            </w:pPr>
            <w:r w:rsidRPr="006129F5">
              <w:t>9.1%</w:t>
            </w:r>
          </w:p>
        </w:tc>
        <w:tc>
          <w:tcPr>
            <w:tcW w:w="2050" w:type="pct"/>
          </w:tcPr>
          <w:p w14:paraId="492C992F" w14:textId="6CB078D8" w:rsidR="00163B20" w:rsidRPr="006129F5" w:rsidRDefault="00163B20" w:rsidP="00E866D9">
            <w:pPr>
              <w:keepNext/>
              <w:spacing w:before="40" w:after="40"/>
              <w:jc w:val="left"/>
            </w:pPr>
            <w:r w:rsidRPr="006129F5">
              <w:t>Assumes traffic divided evenly on Harmonised EC Networked SRD Frequency bands</w:t>
            </w:r>
          </w:p>
        </w:tc>
      </w:tr>
      <w:tr w:rsidR="00D33BCA" w:rsidRPr="006129F5" w14:paraId="41BDAC75" w14:textId="77777777" w:rsidTr="00D33BCA">
        <w:trPr>
          <w:jc w:val="left"/>
        </w:trPr>
        <w:tc>
          <w:tcPr>
            <w:tcW w:w="529" w:type="pct"/>
          </w:tcPr>
          <w:p w14:paraId="6A452084" w14:textId="4918D63A" w:rsidR="00163B20" w:rsidRPr="006129F5" w:rsidRDefault="00163B20" w:rsidP="00E866D9">
            <w:pPr>
              <w:keepNext/>
              <w:spacing w:before="40" w:after="40"/>
              <w:jc w:val="left"/>
            </w:pPr>
            <w:r w:rsidRPr="006129F5">
              <w:t>CSS</w:t>
            </w:r>
          </w:p>
        </w:tc>
        <w:tc>
          <w:tcPr>
            <w:tcW w:w="837" w:type="pct"/>
          </w:tcPr>
          <w:p w14:paraId="78FD672E" w14:textId="58DF4E4E" w:rsidR="00163B20" w:rsidRPr="006129F5" w:rsidRDefault="00163B20" w:rsidP="00E866D9">
            <w:pPr>
              <w:keepNext/>
              <w:spacing w:before="40" w:after="40"/>
              <w:jc w:val="left"/>
            </w:pPr>
            <w:r w:rsidRPr="006129F5">
              <w:t>Outermost 25%</w:t>
            </w:r>
          </w:p>
        </w:tc>
        <w:tc>
          <w:tcPr>
            <w:tcW w:w="560" w:type="pct"/>
          </w:tcPr>
          <w:p w14:paraId="2C6C39E3" w14:textId="314EB6AF" w:rsidR="00163B20" w:rsidRPr="006129F5" w:rsidRDefault="00163B20" w:rsidP="00E866D9">
            <w:pPr>
              <w:keepNext/>
              <w:spacing w:before="40" w:after="40"/>
              <w:jc w:val="left"/>
            </w:pPr>
            <w:r w:rsidRPr="006129F5">
              <w:t>90°</w:t>
            </w:r>
          </w:p>
        </w:tc>
        <w:tc>
          <w:tcPr>
            <w:tcW w:w="603" w:type="pct"/>
          </w:tcPr>
          <w:p w14:paraId="4EF57BC7" w14:textId="6C9D98F1" w:rsidR="00163B20" w:rsidRPr="006129F5" w:rsidRDefault="00163B20" w:rsidP="00E866D9">
            <w:pPr>
              <w:keepNext/>
              <w:spacing w:before="40" w:after="40"/>
              <w:jc w:val="left"/>
            </w:pPr>
            <w:r w:rsidRPr="006129F5">
              <w:t>15 km</w:t>
            </w:r>
          </w:p>
        </w:tc>
        <w:tc>
          <w:tcPr>
            <w:tcW w:w="421" w:type="pct"/>
          </w:tcPr>
          <w:p w14:paraId="3A9A519E" w14:textId="75013EBF" w:rsidR="00163B20" w:rsidRPr="006129F5" w:rsidRDefault="00163B20" w:rsidP="00E866D9">
            <w:pPr>
              <w:keepNext/>
              <w:spacing w:before="40" w:after="40"/>
              <w:jc w:val="left"/>
            </w:pPr>
            <w:r w:rsidRPr="006129F5">
              <w:t>8.5%</w:t>
            </w:r>
          </w:p>
        </w:tc>
        <w:tc>
          <w:tcPr>
            <w:tcW w:w="2050" w:type="pct"/>
          </w:tcPr>
          <w:p w14:paraId="4D39E973" w14:textId="4BD1267D" w:rsidR="00163B20" w:rsidRPr="006129F5" w:rsidRDefault="00163B20" w:rsidP="00E866D9">
            <w:pPr>
              <w:keepNext/>
              <w:spacing w:before="40" w:after="40"/>
              <w:jc w:val="left"/>
            </w:pPr>
            <w:r w:rsidRPr="006129F5">
              <w:t>ECC harmonised spectrum</w:t>
            </w:r>
          </w:p>
        </w:tc>
      </w:tr>
      <w:tr w:rsidR="00D33BCA" w:rsidRPr="006129F5" w14:paraId="22564271" w14:textId="77777777" w:rsidTr="00D33BCA">
        <w:trPr>
          <w:jc w:val="left"/>
        </w:trPr>
        <w:tc>
          <w:tcPr>
            <w:tcW w:w="529" w:type="pct"/>
          </w:tcPr>
          <w:p w14:paraId="1A4F074E" w14:textId="6FB45BA8" w:rsidR="00163B20" w:rsidRPr="006129F5" w:rsidRDefault="00163B20" w:rsidP="00E866D9">
            <w:pPr>
              <w:keepNext/>
              <w:spacing w:before="40" w:after="40"/>
              <w:jc w:val="left"/>
            </w:pPr>
            <w:r w:rsidRPr="006129F5">
              <w:t>CSS</w:t>
            </w:r>
          </w:p>
        </w:tc>
        <w:tc>
          <w:tcPr>
            <w:tcW w:w="837" w:type="pct"/>
          </w:tcPr>
          <w:p w14:paraId="64D7FA20" w14:textId="752D34E3" w:rsidR="00163B20" w:rsidRPr="006129F5" w:rsidRDefault="00163B20" w:rsidP="00E866D9">
            <w:pPr>
              <w:keepNext/>
              <w:spacing w:before="40" w:after="40"/>
              <w:jc w:val="left"/>
            </w:pPr>
            <w:r w:rsidRPr="006129F5">
              <w:t>Outermost 25%</w:t>
            </w:r>
          </w:p>
        </w:tc>
        <w:tc>
          <w:tcPr>
            <w:tcW w:w="560" w:type="pct"/>
          </w:tcPr>
          <w:p w14:paraId="4CA37FB5" w14:textId="33C331DD" w:rsidR="00163B20" w:rsidRPr="006129F5" w:rsidRDefault="00163B20" w:rsidP="00E866D9">
            <w:pPr>
              <w:keepNext/>
              <w:spacing w:before="40" w:after="40"/>
              <w:jc w:val="left"/>
            </w:pPr>
            <w:r w:rsidRPr="006129F5">
              <w:t>90°</w:t>
            </w:r>
          </w:p>
        </w:tc>
        <w:tc>
          <w:tcPr>
            <w:tcW w:w="603" w:type="pct"/>
          </w:tcPr>
          <w:p w14:paraId="376713AD" w14:textId="21A37AA5" w:rsidR="00163B20" w:rsidRPr="006129F5" w:rsidRDefault="00163B20" w:rsidP="00E866D9">
            <w:pPr>
              <w:keepNext/>
              <w:spacing w:before="40" w:after="40"/>
              <w:jc w:val="left"/>
            </w:pPr>
            <w:r w:rsidRPr="006129F5">
              <w:t>11 km</w:t>
            </w:r>
          </w:p>
        </w:tc>
        <w:tc>
          <w:tcPr>
            <w:tcW w:w="421" w:type="pct"/>
          </w:tcPr>
          <w:p w14:paraId="086AB449" w14:textId="17A4DEAA" w:rsidR="00163B20" w:rsidRPr="006129F5" w:rsidRDefault="00163B20" w:rsidP="00E866D9">
            <w:pPr>
              <w:keepNext/>
              <w:spacing w:before="40" w:after="40"/>
              <w:jc w:val="left"/>
            </w:pPr>
            <w:r w:rsidRPr="006129F5">
              <w:t>6.8%</w:t>
            </w:r>
          </w:p>
        </w:tc>
        <w:tc>
          <w:tcPr>
            <w:tcW w:w="2050" w:type="pct"/>
            <w:vAlign w:val="top"/>
          </w:tcPr>
          <w:p w14:paraId="0092FF3C" w14:textId="5DFDA9B9" w:rsidR="00163B20" w:rsidRPr="006129F5" w:rsidRDefault="00163B20" w:rsidP="00E866D9">
            <w:pPr>
              <w:keepNext/>
              <w:spacing w:before="40" w:after="40"/>
              <w:jc w:val="left"/>
            </w:pPr>
            <w:r w:rsidRPr="006129F5">
              <w:t>REC 70-03 harmonised spectrum</w:t>
            </w:r>
          </w:p>
        </w:tc>
      </w:tr>
    </w:tbl>
    <w:p w14:paraId="5AE6081A" w14:textId="54B8E792" w:rsidR="008A54FC" w:rsidRPr="006129F5" w:rsidRDefault="007037B0" w:rsidP="009465E0">
      <w:pPr>
        <w:pStyle w:val="Heading1"/>
        <w:rPr>
          <w:lang w:val="en-GB"/>
        </w:rPr>
      </w:pPr>
      <w:bookmarkStart w:id="79" w:name="_Toc396153645"/>
      <w:bookmarkStart w:id="80" w:name="_Toc396383873"/>
      <w:bookmarkStart w:id="81" w:name="_Toc396917306"/>
      <w:bookmarkStart w:id="82" w:name="_Toc396917417"/>
      <w:bookmarkStart w:id="83" w:name="_Toc396917637"/>
      <w:bookmarkStart w:id="84" w:name="_Toc396917652"/>
      <w:bookmarkStart w:id="85" w:name="_Toc396917757"/>
      <w:bookmarkStart w:id="86" w:name="_Ref35324076"/>
      <w:bookmarkStart w:id="87" w:name="_Ref36030117"/>
      <w:bookmarkStart w:id="88" w:name="_Ref36030118"/>
      <w:bookmarkStart w:id="89" w:name="_Toc36210974"/>
      <w:bookmarkStart w:id="90" w:name="_Toc39503516"/>
      <w:bookmarkStart w:id="91" w:name="_Toc41548451"/>
      <w:r w:rsidRPr="006129F5">
        <w:rPr>
          <w:lang w:val="en-GB"/>
        </w:rPr>
        <w:lastRenderedPageBreak/>
        <w:t>Co</w:t>
      </w:r>
      <w:r w:rsidR="008A54FC" w:rsidRPr="006129F5">
        <w:rPr>
          <w:lang w:val="en-GB"/>
        </w:rPr>
        <w:t>nclusions</w:t>
      </w:r>
      <w:bookmarkEnd w:id="49"/>
      <w:bookmarkEnd w:id="50"/>
      <w:bookmarkEnd w:id="51"/>
      <w:bookmarkEnd w:id="79"/>
      <w:bookmarkEnd w:id="80"/>
      <w:bookmarkEnd w:id="81"/>
      <w:bookmarkEnd w:id="82"/>
      <w:bookmarkEnd w:id="83"/>
      <w:bookmarkEnd w:id="84"/>
      <w:bookmarkEnd w:id="85"/>
      <w:bookmarkEnd w:id="86"/>
      <w:bookmarkEnd w:id="87"/>
      <w:bookmarkEnd w:id="88"/>
      <w:bookmarkEnd w:id="89"/>
      <w:bookmarkEnd w:id="90"/>
      <w:bookmarkEnd w:id="91"/>
    </w:p>
    <w:p w14:paraId="0299FAEB" w14:textId="77777777" w:rsidR="00AF3BDC" w:rsidRPr="006129F5" w:rsidRDefault="007A4A66" w:rsidP="00FB2F3E">
      <w:bookmarkStart w:id="92" w:name="_Toc169147730"/>
      <w:bookmarkStart w:id="93" w:name="_Toc380059616"/>
      <w:bookmarkStart w:id="94" w:name="_Toc380059758"/>
      <w:r w:rsidRPr="006129F5">
        <w:t>Co</w:t>
      </w:r>
      <w:r w:rsidR="00FB2F3E" w:rsidRPr="006129F5">
        <w:t>-frequency sharing with E-GSM</w:t>
      </w:r>
      <w:r w:rsidRPr="006129F5">
        <w:t>-R</w:t>
      </w:r>
      <w:r w:rsidR="00FB2F3E" w:rsidRPr="006129F5">
        <w:t xml:space="preserve"> </w:t>
      </w:r>
      <w:r w:rsidR="00AF3BDC" w:rsidRPr="006129F5">
        <w:t xml:space="preserve">requires large separation distances and/or </w:t>
      </w:r>
      <w:r w:rsidRPr="006129F5">
        <w:t xml:space="preserve">may need </w:t>
      </w:r>
      <w:r w:rsidR="00FB2F3E" w:rsidRPr="006129F5">
        <w:t xml:space="preserve">additional mitigation techniques. </w:t>
      </w:r>
    </w:p>
    <w:p w14:paraId="346D8BD5" w14:textId="4896FE07" w:rsidR="00AF3BDC" w:rsidRPr="006129F5" w:rsidRDefault="007A4A66" w:rsidP="00FB2F3E">
      <w:r w:rsidRPr="006129F5">
        <w:t xml:space="preserve">The EC SRD Decision </w:t>
      </w:r>
      <w:r w:rsidR="00307E45" w:rsidRPr="006129F5">
        <w:t>(2018/1538)</w:t>
      </w:r>
      <w:r w:rsidRPr="006129F5">
        <w:t xml:space="preserve"> </w:t>
      </w:r>
      <w:r w:rsidR="00733864">
        <w:fldChar w:fldCharType="begin"/>
      </w:r>
      <w:r w:rsidR="00733864">
        <w:instrText xml:space="preserve"> REF _Ref41545396 \r \h </w:instrText>
      </w:r>
      <w:r w:rsidR="00733864">
        <w:fldChar w:fldCharType="separate"/>
      </w:r>
      <w:r w:rsidR="00733864">
        <w:t>[6]</w:t>
      </w:r>
      <w:r w:rsidR="00733864">
        <w:fldChar w:fldCharType="end"/>
      </w:r>
      <w:r w:rsidR="00733864" w:rsidRPr="006129F5">
        <w:t xml:space="preserve"> </w:t>
      </w:r>
      <w:r w:rsidRPr="006129F5">
        <w:t>does not define specific mitigation techniques regarding co-existence between SRDs and E-GSM-R</w:t>
      </w:r>
      <w:r w:rsidR="00AF3BDC" w:rsidRPr="006129F5">
        <w:t xml:space="preserve"> however, interference could be mitigated to a certain extent by arranging channels in order to avoid clashing with critical base stations</w:t>
      </w:r>
      <w:r w:rsidR="00FB2F3E" w:rsidRPr="006129F5">
        <w:t xml:space="preserve">. </w:t>
      </w:r>
      <w:r w:rsidR="00AF3BDC" w:rsidRPr="006129F5">
        <w:t>MCL calculations show that</w:t>
      </w:r>
      <w:r w:rsidR="004C26BB" w:rsidRPr="006129F5">
        <w:t xml:space="preserve"> for</w:t>
      </w:r>
      <w:r w:rsidR="00770273" w:rsidRPr="006129F5">
        <w:t xml:space="preserve"> </w:t>
      </w:r>
      <w:r w:rsidR="00E251B3" w:rsidRPr="006129F5">
        <w:t>co-existence between E-GSM-R and</w:t>
      </w:r>
      <w:r w:rsidR="00FB2F3E" w:rsidRPr="006129F5">
        <w:t xml:space="preserve"> </w:t>
      </w:r>
      <w:r w:rsidR="00E251B3" w:rsidRPr="006129F5">
        <w:t>SRDs</w:t>
      </w:r>
      <w:r w:rsidR="00FB2F3E" w:rsidRPr="006129F5">
        <w:t xml:space="preserve"> operating </w:t>
      </w:r>
      <w:r w:rsidR="00575EA5" w:rsidRPr="006129F5">
        <w:t xml:space="preserve">co-frequency </w:t>
      </w:r>
      <w:r w:rsidR="00FB2F3E" w:rsidRPr="006129F5">
        <w:t>in the frequency bands 874</w:t>
      </w:r>
      <w:r w:rsidR="00536345" w:rsidRPr="006129F5">
        <w:t>-</w:t>
      </w:r>
      <w:r w:rsidR="00FB2F3E" w:rsidRPr="006129F5">
        <w:t>874.4 MHz</w:t>
      </w:r>
      <w:r w:rsidR="00575EA5" w:rsidRPr="006129F5">
        <w:t xml:space="preserve"> and</w:t>
      </w:r>
      <w:r w:rsidR="00FB2F3E" w:rsidRPr="006129F5">
        <w:t xml:space="preserve"> 918</w:t>
      </w:r>
      <w:r w:rsidR="00536345" w:rsidRPr="006129F5">
        <w:t>-</w:t>
      </w:r>
      <w:r w:rsidR="00FB2F3E" w:rsidRPr="006129F5">
        <w:t>919.4 MHz</w:t>
      </w:r>
      <w:r w:rsidR="00AE6544" w:rsidRPr="006129F5">
        <w:t xml:space="preserve"> separation distances range up to 64 km</w:t>
      </w:r>
      <w:r w:rsidR="004C26BB" w:rsidRPr="006129F5">
        <w:t xml:space="preserve"> in worst case scenario</w:t>
      </w:r>
      <w:r w:rsidR="00FB2F3E" w:rsidRPr="006129F5">
        <w:t xml:space="preserve">. </w:t>
      </w:r>
    </w:p>
    <w:p w14:paraId="5AB9F23C" w14:textId="0D1AF4F3" w:rsidR="00AF3BDC" w:rsidRPr="006129F5" w:rsidRDefault="00AF3BDC" w:rsidP="00FB2F3E">
      <w:r w:rsidRPr="006129F5">
        <w:t>Statistical analysis in the 870-874.4 MHz band shows that separation distances lie between 7 km and 39 km. The exact spectrum used by SRDs in neighbouring countries affects the probability of interference to any one GSM-R channel, but also the number of channels affected.</w:t>
      </w:r>
    </w:p>
    <w:p w14:paraId="45D1BF1D" w14:textId="3A0BB6DF" w:rsidR="007037B0" w:rsidRPr="006129F5" w:rsidRDefault="00FB2F3E" w:rsidP="00FB2F3E">
      <w:pPr>
        <w:rPr>
          <w:rStyle w:val="ECCParagraph"/>
        </w:rPr>
      </w:pPr>
      <w:r w:rsidRPr="006129F5">
        <w:t xml:space="preserve">It should be noted that the long separation distances of several tens of kilometres are calculated for those </w:t>
      </w:r>
      <w:r w:rsidR="007A4A66" w:rsidRPr="006129F5">
        <w:t>20</w:t>
      </w:r>
      <w:r w:rsidR="002538A5" w:rsidRPr="006129F5">
        <w:t>%</w:t>
      </w:r>
      <w:r w:rsidR="007A4A66" w:rsidRPr="006129F5">
        <w:t xml:space="preserve"> of </w:t>
      </w:r>
      <w:r w:rsidRPr="006129F5">
        <w:t>locations representing low propagation losses and may not apply for case</w:t>
      </w:r>
      <w:r w:rsidR="006827D4" w:rsidRPr="006129F5">
        <w:t>s</w:t>
      </w:r>
      <w:r w:rsidRPr="006129F5">
        <w:t xml:space="preserve"> where </w:t>
      </w:r>
      <w:r w:rsidR="003830FE" w:rsidRPr="006129F5">
        <w:t>for example,</w:t>
      </w:r>
      <w:r w:rsidR="00575EA5" w:rsidRPr="006129F5">
        <w:t xml:space="preserve"> </w:t>
      </w:r>
      <w:r w:rsidRPr="006129F5">
        <w:t>mountains or high hills</w:t>
      </w:r>
      <w:r w:rsidR="003830FE" w:rsidRPr="006129F5">
        <w:t xml:space="preserve"> </w:t>
      </w:r>
      <w:r w:rsidRPr="006129F5">
        <w:t>are surrounding the location of the</w:t>
      </w:r>
      <w:r w:rsidR="0064217F" w:rsidRPr="006129F5">
        <w:t xml:space="preserve"> GSM-R</w:t>
      </w:r>
      <w:r w:rsidRPr="006129F5">
        <w:t xml:space="preserve"> BTS antenna and are limiting the SRD interference range accordingly.</w:t>
      </w:r>
    </w:p>
    <w:p w14:paraId="1A9D8411" w14:textId="18318B7A" w:rsidR="00BB6404" w:rsidRPr="00587517" w:rsidRDefault="00307E45" w:rsidP="001364C1">
      <w:pPr>
        <w:pStyle w:val="ECCAnnexheading1"/>
        <w:rPr>
          <w:rStyle w:val="ECCHLyellow"/>
          <w:szCs w:val="20"/>
          <w:shd w:val="clear" w:color="auto" w:fill="auto"/>
        </w:rPr>
      </w:pPr>
      <w:bookmarkStart w:id="95" w:name="_Ref35324092"/>
      <w:bookmarkStart w:id="96" w:name="_Ref35325069"/>
      <w:bookmarkStart w:id="97" w:name="_Toc36210975"/>
      <w:bookmarkStart w:id="98" w:name="_Toc39503517"/>
      <w:bookmarkStart w:id="99" w:name="_Toc41548452"/>
      <w:r w:rsidRPr="00587517">
        <w:rPr>
          <w:rStyle w:val="ECCHLyellow"/>
          <w:szCs w:val="20"/>
          <w:shd w:val="clear" w:color="auto" w:fill="auto"/>
        </w:rPr>
        <w:lastRenderedPageBreak/>
        <w:t xml:space="preserve">Separation </w:t>
      </w:r>
      <w:r w:rsidR="00BB6404" w:rsidRPr="00587517">
        <w:rPr>
          <w:rStyle w:val="ECCHLyellow"/>
          <w:szCs w:val="20"/>
          <w:shd w:val="clear" w:color="auto" w:fill="auto"/>
        </w:rPr>
        <w:t>distance calculations for E-GSM-R and Short Range Devices</w:t>
      </w:r>
      <w:bookmarkEnd w:id="95"/>
      <w:bookmarkEnd w:id="96"/>
      <w:bookmarkEnd w:id="97"/>
      <w:bookmarkEnd w:id="98"/>
      <w:bookmarkEnd w:id="99"/>
    </w:p>
    <w:p w14:paraId="27E0536C" w14:textId="77777777" w:rsidR="00BB6404" w:rsidRPr="006129F5" w:rsidRDefault="00BB6404" w:rsidP="00BB6404">
      <w:pPr>
        <w:pStyle w:val="ECCAnnexheading2"/>
        <w:rPr>
          <w:lang w:val="en-GB"/>
        </w:rPr>
      </w:pPr>
      <w:bookmarkStart w:id="100" w:name="_Ref35326483"/>
      <w:r w:rsidRPr="006129F5">
        <w:rPr>
          <w:lang w:val="en-GB"/>
        </w:rPr>
        <w:t>MCL calculations</w:t>
      </w:r>
      <w:bookmarkEnd w:id="100"/>
    </w:p>
    <w:p w14:paraId="63ED2881" w14:textId="0F418111" w:rsidR="00BB6404" w:rsidRPr="006129F5" w:rsidRDefault="000709F6" w:rsidP="00BB6404">
      <w:r w:rsidRPr="006129F5">
        <w:t xml:space="preserve">Separation </w:t>
      </w:r>
      <w:r w:rsidR="00BB6404" w:rsidRPr="006129F5">
        <w:t>distances between different type of short</w:t>
      </w:r>
      <w:r w:rsidR="0047157B" w:rsidRPr="006129F5">
        <w:t xml:space="preserve"> </w:t>
      </w:r>
      <w:r w:rsidR="00BB6404" w:rsidRPr="006129F5">
        <w:t>range devices operating according the «EC Decision (EU) 2018/1538 on the harmoni</w:t>
      </w:r>
      <w:r w:rsidR="00833EE4" w:rsidRPr="006129F5">
        <w:t>s</w:t>
      </w:r>
      <w:r w:rsidR="00BB6404" w:rsidRPr="006129F5">
        <w:t>ation of radio spectrum for use by short</w:t>
      </w:r>
      <w:r w:rsidR="0047157B" w:rsidRPr="006129F5">
        <w:t xml:space="preserve"> </w:t>
      </w:r>
      <w:r w:rsidR="00BB6404" w:rsidRPr="006129F5">
        <w:t>range devices within the 874-876 and 915-921 MHz frequency bands"</w:t>
      </w:r>
      <w:r w:rsidR="00733864">
        <w:t xml:space="preserve"> </w:t>
      </w:r>
      <w:r w:rsidR="00733864">
        <w:fldChar w:fldCharType="begin"/>
      </w:r>
      <w:r w:rsidR="00733864">
        <w:instrText xml:space="preserve"> REF _Ref41545396 \r \h </w:instrText>
      </w:r>
      <w:r w:rsidR="00733864">
        <w:fldChar w:fldCharType="separate"/>
      </w:r>
      <w:r w:rsidR="00733864">
        <w:t>[6]</w:t>
      </w:r>
      <w:r w:rsidR="00733864">
        <w:fldChar w:fldCharType="end"/>
      </w:r>
      <w:r w:rsidR="00BB6404" w:rsidRPr="006129F5">
        <w:t xml:space="preserve">, and E-GSM-R receivers are calculated based on the MCL method. Rural, urban, and suburban environments are considered for SRDs operating in co- and adjacent </w:t>
      </w:r>
      <w:r w:rsidR="00325905" w:rsidRPr="006129F5">
        <w:t>E-</w:t>
      </w:r>
      <w:r w:rsidR="00BB6404" w:rsidRPr="006129F5">
        <w:t>GSM-R channels.</w:t>
      </w:r>
    </w:p>
    <w:p w14:paraId="1C37C7A3" w14:textId="77777777" w:rsidR="00BB6404" w:rsidRPr="006129F5" w:rsidRDefault="00BB6404" w:rsidP="00BB6404">
      <w:pPr>
        <w:pStyle w:val="ECCAnnexheading3"/>
        <w:rPr>
          <w:lang w:val="en-GB"/>
        </w:rPr>
      </w:pPr>
      <w:r w:rsidRPr="006129F5">
        <w:rPr>
          <w:lang w:val="en-GB"/>
        </w:rPr>
        <w:t>SRD characteristics</w:t>
      </w:r>
    </w:p>
    <w:p w14:paraId="22F28BD6" w14:textId="790AB13B" w:rsidR="00BB6404" w:rsidRPr="006129F5" w:rsidRDefault="00BB6404" w:rsidP="00BB6404">
      <w:r w:rsidRPr="006129F5">
        <w:t>The studied SRD device types are described below. The main operational parameters of the considered SRD/RFIDs are summari</w:t>
      </w:r>
      <w:r w:rsidR="00B50BDB" w:rsidRPr="006129F5">
        <w:t>s</w:t>
      </w:r>
      <w:r w:rsidRPr="006129F5">
        <w:t xml:space="preserve">ed in </w:t>
      </w:r>
      <w:r w:rsidR="0077767F">
        <w:fldChar w:fldCharType="begin"/>
      </w:r>
      <w:r w:rsidR="0077767F">
        <w:instrText xml:space="preserve"> REF _Ref41482319 \h </w:instrText>
      </w:r>
      <w:r w:rsidR="0077767F">
        <w:fldChar w:fldCharType="separate"/>
      </w:r>
      <w:r w:rsidR="0077767F" w:rsidRPr="006129F5">
        <w:t xml:space="preserve">Table </w:t>
      </w:r>
      <w:r w:rsidR="0077767F" w:rsidRPr="006129F5">
        <w:rPr>
          <w:noProof/>
        </w:rPr>
        <w:t>4</w:t>
      </w:r>
      <w:r w:rsidR="0077767F">
        <w:fldChar w:fldCharType="end"/>
      </w:r>
      <w:r w:rsidR="006E6588">
        <w:t>:</w:t>
      </w:r>
    </w:p>
    <w:p w14:paraId="4DEB5F7E" w14:textId="1F94E27B" w:rsidR="00BB6404" w:rsidRPr="006129F5" w:rsidRDefault="00BB6404" w:rsidP="00BB6404">
      <w:pPr>
        <w:pStyle w:val="ECCBulletsLv1"/>
      </w:pPr>
      <w:r w:rsidRPr="006129F5">
        <w:t>Radio Frequency Identification Devices (RFID): As pointed out in</w:t>
      </w:r>
      <w:r w:rsidR="001364C1" w:rsidRPr="006129F5">
        <w:t xml:space="preserve"> ECC Report 200,</w:t>
      </w:r>
      <w:r w:rsidRPr="006129F5">
        <w:t xml:space="preserve"> </w:t>
      </w:r>
      <w:r w:rsidR="001364C1" w:rsidRPr="006129F5">
        <w:t>a</w:t>
      </w:r>
      <w:r w:rsidRPr="006129F5">
        <w:t>nnex 2.5</w:t>
      </w:r>
      <w:r w:rsidR="001364C1" w:rsidRPr="006129F5">
        <w:t xml:space="preserve"> </w:t>
      </w:r>
      <w:r w:rsidR="001364C1" w:rsidRPr="006129F5">
        <w:fldChar w:fldCharType="begin"/>
      </w:r>
      <w:r w:rsidR="001364C1" w:rsidRPr="006129F5">
        <w:instrText xml:space="preserve"> REF _Ref36027852 \r \h </w:instrText>
      </w:r>
      <w:r w:rsidR="001364C1" w:rsidRPr="006129F5">
        <w:fldChar w:fldCharType="separate"/>
      </w:r>
      <w:r w:rsidR="004C4401" w:rsidRPr="006129F5">
        <w:t>[1]</w:t>
      </w:r>
      <w:r w:rsidR="001364C1" w:rsidRPr="006129F5">
        <w:fldChar w:fldCharType="end"/>
      </w:r>
      <w:r w:rsidRPr="006129F5">
        <w:t xml:space="preserve">, RFID are mostly used in indoor environment. The building entry loss (BEL) reduces the effective radiated power to be considered in compatibility studies to 22 dBm </w:t>
      </w:r>
      <w:r w:rsidR="00536345" w:rsidRPr="006129F5">
        <w:t>e.i.r.p.</w:t>
      </w:r>
      <w:r w:rsidRPr="006129F5">
        <w:t xml:space="preserve"> in average. However, some applications are used outdoor. According to the RFID emission mask shown in </w:t>
      </w:r>
      <w:r w:rsidR="001364C1" w:rsidRPr="006129F5">
        <w:t xml:space="preserve">ECC Report 200, </w:t>
      </w:r>
      <w:r w:rsidR="00B50BDB" w:rsidRPr="006129F5">
        <w:t>a</w:t>
      </w:r>
      <w:r w:rsidRPr="006129F5">
        <w:t>nnex 2.5, Figure 31, 90</w:t>
      </w:r>
      <w:r w:rsidR="00730A0F" w:rsidRPr="006129F5">
        <w:t>%</w:t>
      </w:r>
      <w:r w:rsidRPr="006129F5">
        <w:t xml:space="preserve"> of the transmit power is radiated within a 400 kHz bandwidth. Accordingly, a bandwidth correction factor of -3.5 dB is applied with respect to the </w:t>
      </w:r>
      <w:r w:rsidR="00164B64" w:rsidRPr="006129F5">
        <w:t>E-</w:t>
      </w:r>
      <w:r w:rsidRPr="006129F5">
        <w:t xml:space="preserve">GSM-R receiver bandwidth. With a maximum power of 38.2 dBm </w:t>
      </w:r>
      <w:r w:rsidR="00536345" w:rsidRPr="006129F5">
        <w:t>e.i.r.p.</w:t>
      </w:r>
      <w:r w:rsidRPr="006129F5">
        <w:t>, a BEL of 16 dB and a bandwidth correction factor of 3</w:t>
      </w:r>
      <w:r w:rsidR="00164B64" w:rsidRPr="006129F5">
        <w:t>.</w:t>
      </w:r>
      <w:r w:rsidRPr="006129F5">
        <w:t xml:space="preserve">5 dB, a radiated power of 18.7 dBm </w:t>
      </w:r>
      <w:r w:rsidR="00536345" w:rsidRPr="006129F5">
        <w:t>e.i.r.p.</w:t>
      </w:r>
      <w:r w:rsidRPr="006129F5">
        <w:t xml:space="preserve"> has to be considered for most cases. In some rare scenarios, a radiated power of 34.7 dBm </w:t>
      </w:r>
      <w:r w:rsidR="00536345" w:rsidRPr="006129F5">
        <w:t>e.i.r.p.</w:t>
      </w:r>
      <w:r w:rsidRPr="006129F5">
        <w:t xml:space="preserve"> has to be considered.  Because no typical antenna height is defined for this application, the three different antenna heights h=1.5 m, h=4.5 m and h=7.5 m are considered</w:t>
      </w:r>
      <w:r w:rsidR="00162384" w:rsidRPr="006129F5">
        <w:t>;</w:t>
      </w:r>
    </w:p>
    <w:p w14:paraId="59BB3AF1" w14:textId="33499BE7" w:rsidR="00BB6404" w:rsidRPr="006129F5" w:rsidRDefault="00BB6404" w:rsidP="00BB6404">
      <w:pPr>
        <w:pStyle w:val="ECCBulletsLv1"/>
      </w:pPr>
      <w:r w:rsidRPr="006129F5">
        <w:t xml:space="preserve">Short </w:t>
      </w:r>
      <w:r w:rsidR="00B20DBB" w:rsidRPr="006129F5">
        <w:t>R</w:t>
      </w:r>
      <w:r w:rsidRPr="006129F5">
        <w:t xml:space="preserve">ange </w:t>
      </w:r>
      <w:r w:rsidR="00B20DBB" w:rsidRPr="006129F5">
        <w:t>D</w:t>
      </w:r>
      <w:r w:rsidRPr="006129F5">
        <w:t xml:space="preserve">evices in data networks: SRD in data networks can be used as Network Access Point  (NAP), Network Nodes (NN) and Terminal Nodes (TN). Compatibility for mesh networks (NBN) are studied for the NAP devices </w:t>
      </w:r>
      <w:proofErr w:type="gramStart"/>
      <w:r w:rsidRPr="006129F5">
        <w:t>only, because</w:t>
      </w:r>
      <w:proofErr w:type="gramEnd"/>
      <w:r w:rsidRPr="006129F5">
        <w:t xml:space="preserve"> the NAP represent that NBN device with the highest interference potential. The NAP is radiating with 29 dBm </w:t>
      </w:r>
      <w:r w:rsidR="00536345" w:rsidRPr="006129F5">
        <w:t>e.i.r.p</w:t>
      </w:r>
      <w:r w:rsidRPr="006129F5">
        <w:t>. with an antenna at a height of 7 m. The bandwidth of a NAP signal is 200 kHz, such that no bandwidth correction factor need to be applied for co</w:t>
      </w:r>
      <w:r w:rsidR="00487DD5" w:rsidRPr="006129F5">
        <w:t>-</w:t>
      </w:r>
      <w:r w:rsidRPr="006129F5">
        <w:t xml:space="preserve">existence studies with </w:t>
      </w:r>
      <w:r w:rsidR="00164B64" w:rsidRPr="006129F5">
        <w:t>E-</w:t>
      </w:r>
      <w:r w:rsidRPr="006129F5">
        <w:t>GSM-R. The out of band emissions are given in document ETSI EN 303 204</w:t>
      </w:r>
      <w:r w:rsidR="00B20DBB" w:rsidRPr="006129F5">
        <w:t xml:space="preserve"> </w:t>
      </w:r>
      <w:r w:rsidR="00B20DBB" w:rsidRPr="006129F5">
        <w:fldChar w:fldCharType="begin"/>
      </w:r>
      <w:r w:rsidR="00B20DBB" w:rsidRPr="006129F5">
        <w:instrText xml:space="preserve"> REF _Ref35325883 \r \h </w:instrText>
      </w:r>
      <w:r w:rsidR="00B20DBB" w:rsidRPr="006129F5">
        <w:fldChar w:fldCharType="separate"/>
      </w:r>
      <w:r w:rsidR="004C4401" w:rsidRPr="006129F5">
        <w:t>[7]</w:t>
      </w:r>
      <w:r w:rsidR="00B20DBB" w:rsidRPr="006129F5">
        <w:fldChar w:fldCharType="end"/>
      </w:r>
      <w:r w:rsidRPr="006129F5">
        <w:t>. The assumption of a 200 kHz SRD signal bandwidth represents a worst case in terms of Out-of-band emission impact. In that case, the adjacent channel power is calculated by integrating the emission mask and results in maximum 14 dBm, the second and third adjacent channel power levels are maximum -13 dBm</w:t>
      </w:r>
      <w:r w:rsidR="00162384" w:rsidRPr="006129F5">
        <w:t>;</w:t>
      </w:r>
      <w:r w:rsidRPr="006129F5">
        <w:t xml:space="preserve"> </w:t>
      </w:r>
    </w:p>
    <w:p w14:paraId="7ED1050A" w14:textId="492EE7EE" w:rsidR="00BB6404" w:rsidRPr="006129F5" w:rsidRDefault="00BB6404" w:rsidP="00BB6404">
      <w:pPr>
        <w:pStyle w:val="ECCBulletsLv1"/>
      </w:pPr>
      <w:r w:rsidRPr="006129F5">
        <w:t>Ultra</w:t>
      </w:r>
      <w:r w:rsidR="00032B3C" w:rsidRPr="006129F5">
        <w:t>-</w:t>
      </w:r>
      <w:r w:rsidRPr="006129F5">
        <w:t xml:space="preserve">narrowband one-hop network (UNB): Compatibility with UNB is studied for the Network Access Point (NAP) devices only, because the NAP represents that UNB device with the highest interference potential. The NAP is radiating with 29 dBm </w:t>
      </w:r>
      <w:r w:rsidR="00536345" w:rsidRPr="006129F5">
        <w:t>e.i.r.p.</w:t>
      </w:r>
      <w:r w:rsidRPr="006129F5">
        <w:t xml:space="preserve"> with an antenna at a height of 25 m. The bandwidth of a NAP signal is smaller than 1 kHz, such that no bandwidth correction factor needs to be applied. The out-of-band emissions are given in document ETSI TR 103 435</w:t>
      </w:r>
      <w:r w:rsidR="00B20DBB" w:rsidRPr="006129F5">
        <w:t xml:space="preserve"> </w:t>
      </w:r>
      <w:r w:rsidR="00B20DBB" w:rsidRPr="006129F5">
        <w:fldChar w:fldCharType="begin"/>
      </w:r>
      <w:r w:rsidR="00B20DBB" w:rsidRPr="006129F5">
        <w:instrText xml:space="preserve"> REF _Ref35325861 \r \h </w:instrText>
      </w:r>
      <w:r w:rsidR="00B20DBB" w:rsidRPr="006129F5">
        <w:fldChar w:fldCharType="separate"/>
      </w:r>
      <w:r w:rsidR="004C4401" w:rsidRPr="006129F5">
        <w:t>[8]</w:t>
      </w:r>
      <w:r w:rsidR="00B20DBB" w:rsidRPr="006129F5">
        <w:fldChar w:fldCharType="end"/>
      </w:r>
      <w:r w:rsidRPr="006129F5">
        <w:t xml:space="preserve">. Because of the very narrow bandwidth of the interfering signal, it is very likely that the interference in adjacent channel is -13 dBm as it is in the </w:t>
      </w:r>
      <w:r w:rsidR="00162384" w:rsidRPr="006129F5">
        <w:t>secon</w:t>
      </w:r>
      <w:r w:rsidR="00B20DBB" w:rsidRPr="006129F5">
        <w:t>d</w:t>
      </w:r>
      <w:r w:rsidRPr="006129F5">
        <w:t xml:space="preserve"> and </w:t>
      </w:r>
      <w:r w:rsidR="00B20DBB" w:rsidRPr="006129F5">
        <w:t>third</w:t>
      </w:r>
      <w:r w:rsidRPr="006129F5">
        <w:t xml:space="preserve"> adjacent channel</w:t>
      </w:r>
      <w:r w:rsidR="00162384" w:rsidRPr="006129F5">
        <w:t>;</w:t>
      </w:r>
    </w:p>
    <w:p w14:paraId="33BB5A80" w14:textId="697D0131" w:rsidR="00BB6404" w:rsidRPr="006129F5" w:rsidRDefault="00035695" w:rsidP="00BB6404">
      <w:pPr>
        <w:pStyle w:val="ECCBulletsLv1"/>
      </w:pPr>
      <w:r w:rsidRPr="006129F5">
        <w:t>Chirp s</w:t>
      </w:r>
      <w:r w:rsidR="00BB6404" w:rsidRPr="006129F5">
        <w:t xml:space="preserve">pread spectrum one-hop networks (CSS): For CSS the NAP </w:t>
      </w:r>
      <w:r w:rsidRPr="006129F5">
        <w:t xml:space="preserve">of CSS </w:t>
      </w:r>
      <w:r w:rsidR="00BB6404" w:rsidRPr="006129F5">
        <w:t>represent</w:t>
      </w:r>
      <w:r w:rsidRPr="006129F5">
        <w:t>s</w:t>
      </w:r>
      <w:r w:rsidR="00BB6404" w:rsidRPr="006129F5">
        <w:t xml:space="preserve"> that NBN - device with the highest interference potential because of the antenna height of 25</w:t>
      </w:r>
      <w:r w:rsidR="00162384" w:rsidRPr="006129F5">
        <w:t xml:space="preserve"> </w:t>
      </w:r>
      <w:r w:rsidR="00BB6404" w:rsidRPr="006129F5">
        <w:t xml:space="preserve">m and the </w:t>
      </w:r>
      <w:r w:rsidR="00536345" w:rsidRPr="006129F5">
        <w:t>e.i.r.p.</w:t>
      </w:r>
      <w:r w:rsidR="00BB6404" w:rsidRPr="006129F5">
        <w:t xml:space="preserve"> of 29 dBm. But according to ETSI TR 103 526 V1.1.1</w:t>
      </w:r>
      <w:r w:rsidR="00162384" w:rsidRPr="006129F5">
        <w:t xml:space="preserve"> </w:t>
      </w:r>
      <w:r w:rsidR="00162384" w:rsidRPr="006129F5">
        <w:fldChar w:fldCharType="begin"/>
      </w:r>
      <w:r w:rsidR="00162384" w:rsidRPr="006129F5">
        <w:instrText xml:space="preserve"> REF _Ref35325797 \r \h </w:instrText>
      </w:r>
      <w:r w:rsidR="00162384" w:rsidRPr="006129F5">
        <w:fldChar w:fldCharType="separate"/>
      </w:r>
      <w:r w:rsidR="004C4401" w:rsidRPr="006129F5">
        <w:t>[10]</w:t>
      </w:r>
      <w:r w:rsidR="00162384" w:rsidRPr="006129F5">
        <w:fldChar w:fldCharType="end"/>
      </w:r>
      <w:r w:rsidR="00BB6404" w:rsidRPr="006129F5">
        <w:t xml:space="preserve"> only the frequency 869.525 MHz is used for 500 </w:t>
      </w:r>
      <w:proofErr w:type="spellStart"/>
      <w:r w:rsidR="00BB6404" w:rsidRPr="006129F5">
        <w:t>mW</w:t>
      </w:r>
      <w:proofErr w:type="spellEnd"/>
      <w:r w:rsidR="00BB6404" w:rsidRPr="006129F5">
        <w:t xml:space="preserve"> downlink. This frequency is below the E-GSM-R frequencies and would therefore not need to be studied in this context. However, in the case where E-GSM-R frequencies for CSS NAP would be used, results for</w:t>
      </w:r>
      <w:r w:rsidR="00F523EF" w:rsidRPr="006129F5">
        <w:t xml:space="preserve"> t</w:t>
      </w:r>
      <w:r w:rsidRPr="006129F5">
        <w:t>he same</w:t>
      </w:r>
      <w:r w:rsidR="00BB6404" w:rsidRPr="006129F5">
        <w:t xml:space="preserve"> separation distances in co</w:t>
      </w:r>
      <w:r w:rsidR="00032B3C" w:rsidRPr="006129F5">
        <w:t>-</w:t>
      </w:r>
      <w:r w:rsidR="00BB6404" w:rsidRPr="006129F5">
        <w:t>channel interference scenarios obtained from studies with UNB would apply</w:t>
      </w:r>
      <w:r w:rsidR="00C410D7" w:rsidRPr="006129F5">
        <w:t xml:space="preserve"> also to CSS.</w:t>
      </w:r>
      <w:r w:rsidR="00BB6404" w:rsidRPr="006129F5">
        <w:t xml:space="preserve"> It should be noted that </w:t>
      </w:r>
      <w:r w:rsidRPr="006129F5">
        <w:t>both</w:t>
      </w:r>
      <w:r w:rsidR="00BB6404" w:rsidRPr="006129F5">
        <w:t xml:space="preserve"> CSS </w:t>
      </w:r>
      <w:r w:rsidRPr="006129F5">
        <w:t xml:space="preserve">and UNB transmission </w:t>
      </w:r>
      <w:r w:rsidR="00BB6404" w:rsidRPr="006129F5">
        <w:t>signal bandwidth</w:t>
      </w:r>
      <w:r w:rsidRPr="006129F5">
        <w:t>s</w:t>
      </w:r>
      <w:r w:rsidR="00BB6404" w:rsidRPr="006129F5">
        <w:t xml:space="preserve"> for most of the CSS signal configuration options as well as the UNB signal bandwidth are smaller than the </w:t>
      </w:r>
      <w:r w:rsidR="00164B64" w:rsidRPr="006129F5">
        <w:t>E-</w:t>
      </w:r>
      <w:r w:rsidR="00BB6404" w:rsidRPr="006129F5">
        <w:t>GSM-R receiver bandwidth and the antenna height of CSS NAPs and UNB NAP are the same</w:t>
      </w:r>
      <w:r w:rsidR="00162384" w:rsidRPr="006129F5">
        <w:t>;</w:t>
      </w:r>
    </w:p>
    <w:p w14:paraId="358BC2BB" w14:textId="013BADA9" w:rsidR="00BB6404" w:rsidRPr="006129F5" w:rsidRDefault="00BB6404" w:rsidP="00BB6404">
      <w:pPr>
        <w:pStyle w:val="ECCBulletsLv1"/>
      </w:pPr>
      <w:r w:rsidRPr="006129F5">
        <w:t>Wide band data transmission systems (WB): Because no typical antenna height is defined for WB systems, the three different antenna heights h</w:t>
      </w:r>
      <w:r w:rsidR="001601D3" w:rsidRPr="006129F5">
        <w:t xml:space="preserve"> </w:t>
      </w:r>
      <w:r w:rsidRPr="006129F5">
        <w:t>=</w:t>
      </w:r>
      <w:r w:rsidR="001601D3" w:rsidRPr="006129F5">
        <w:t xml:space="preserve"> </w:t>
      </w:r>
      <w:r w:rsidRPr="006129F5">
        <w:t>1.5</w:t>
      </w:r>
      <w:r w:rsidR="001601D3" w:rsidRPr="006129F5">
        <w:t xml:space="preserve"> </w:t>
      </w:r>
      <w:r w:rsidRPr="006129F5">
        <w:t>m, h</w:t>
      </w:r>
      <w:r w:rsidR="001601D3" w:rsidRPr="006129F5">
        <w:t xml:space="preserve"> </w:t>
      </w:r>
      <w:r w:rsidRPr="006129F5">
        <w:t>=</w:t>
      </w:r>
      <w:r w:rsidR="001601D3" w:rsidRPr="006129F5">
        <w:t xml:space="preserve"> </w:t>
      </w:r>
      <w:r w:rsidRPr="006129F5">
        <w:t>4.5</w:t>
      </w:r>
      <w:r w:rsidR="001601D3" w:rsidRPr="006129F5">
        <w:t xml:space="preserve"> </w:t>
      </w:r>
      <w:r w:rsidRPr="006129F5">
        <w:t>m and h</w:t>
      </w:r>
      <w:r w:rsidR="001601D3" w:rsidRPr="006129F5">
        <w:t xml:space="preserve"> </w:t>
      </w:r>
      <w:r w:rsidRPr="006129F5">
        <w:t>=</w:t>
      </w:r>
      <w:r w:rsidR="001601D3" w:rsidRPr="006129F5">
        <w:t xml:space="preserve"> </w:t>
      </w:r>
      <w:r w:rsidRPr="006129F5">
        <w:t>7.5</w:t>
      </w:r>
      <w:r w:rsidR="001601D3" w:rsidRPr="006129F5">
        <w:t xml:space="preserve"> </w:t>
      </w:r>
      <w:r w:rsidRPr="006129F5">
        <w:t>m are considered</w:t>
      </w:r>
      <w:r w:rsidR="00162384" w:rsidRPr="006129F5">
        <w:t>;</w:t>
      </w:r>
    </w:p>
    <w:p w14:paraId="479CEAF0" w14:textId="634AD2BD" w:rsidR="00351E7F" w:rsidRPr="006129F5" w:rsidRDefault="00BB6404" w:rsidP="002F39F6">
      <w:pPr>
        <w:pStyle w:val="ECCBulletsLv1"/>
        <w:rPr>
          <w:rFonts w:eastAsia="Times New Roman"/>
          <w:b/>
          <w:bCs/>
          <w:color w:val="D2232A"/>
          <w:szCs w:val="20"/>
        </w:rPr>
      </w:pPr>
      <w:r w:rsidRPr="006129F5">
        <w:t xml:space="preserve">Non-specific Short Range Devices (SRD): Because no typical antenna height is defined for </w:t>
      </w:r>
      <w:r w:rsidR="00896A1F" w:rsidRPr="006129F5">
        <w:t xml:space="preserve">non-specific </w:t>
      </w:r>
      <w:r w:rsidRPr="006129F5">
        <w:t>SRD , the three different antenna heights h=1.5</w:t>
      </w:r>
      <w:r w:rsidR="001601D3" w:rsidRPr="006129F5">
        <w:t xml:space="preserve"> </w:t>
      </w:r>
      <w:r w:rsidRPr="006129F5">
        <w:t>m, h</w:t>
      </w:r>
      <w:r w:rsidR="00896A1F" w:rsidRPr="006129F5">
        <w:t>=</w:t>
      </w:r>
      <w:r w:rsidRPr="006129F5">
        <w:t>4.5</w:t>
      </w:r>
      <w:r w:rsidR="001601D3" w:rsidRPr="006129F5">
        <w:t xml:space="preserve"> </w:t>
      </w:r>
      <w:r w:rsidRPr="006129F5">
        <w:t>m and h</w:t>
      </w:r>
      <w:r w:rsidR="00896A1F" w:rsidRPr="006129F5">
        <w:t>=</w:t>
      </w:r>
      <w:r w:rsidRPr="006129F5">
        <w:t>7.5</w:t>
      </w:r>
      <w:r w:rsidR="001601D3" w:rsidRPr="006129F5">
        <w:t xml:space="preserve"> </w:t>
      </w:r>
      <w:r w:rsidRPr="006129F5">
        <w:t>m are considered.</w:t>
      </w:r>
    </w:p>
    <w:p w14:paraId="01D369F1" w14:textId="6981CCB0" w:rsidR="00BB6404" w:rsidRPr="006129F5" w:rsidRDefault="00BB6404" w:rsidP="002F39F6">
      <w:pPr>
        <w:pStyle w:val="Caption"/>
        <w:keepNext/>
        <w:rPr>
          <w:lang w:val="en-GB"/>
        </w:rPr>
      </w:pPr>
      <w:bookmarkStart w:id="101" w:name="_Ref41482319"/>
      <w:r w:rsidRPr="006129F5">
        <w:rPr>
          <w:lang w:val="en-GB"/>
        </w:rPr>
        <w:lastRenderedPageBreak/>
        <w:t xml:space="preserve">Table </w:t>
      </w:r>
      <w:r w:rsidR="00032B3C" w:rsidRPr="006129F5">
        <w:rPr>
          <w:lang w:val="en-GB"/>
        </w:rPr>
        <w:fldChar w:fldCharType="begin"/>
      </w:r>
      <w:r w:rsidR="00032B3C" w:rsidRPr="006129F5">
        <w:rPr>
          <w:lang w:val="en-GB"/>
        </w:rPr>
        <w:instrText xml:space="preserve"> SEQ Table \* ARABIC </w:instrText>
      </w:r>
      <w:r w:rsidR="00032B3C" w:rsidRPr="006129F5">
        <w:rPr>
          <w:lang w:val="en-GB"/>
        </w:rPr>
        <w:fldChar w:fldCharType="separate"/>
      </w:r>
      <w:r w:rsidR="004C4401" w:rsidRPr="006129F5">
        <w:rPr>
          <w:noProof/>
          <w:lang w:val="en-GB"/>
        </w:rPr>
        <w:t>4</w:t>
      </w:r>
      <w:r w:rsidR="00032B3C" w:rsidRPr="006129F5">
        <w:rPr>
          <w:noProof/>
          <w:lang w:val="en-GB"/>
        </w:rPr>
        <w:fldChar w:fldCharType="end"/>
      </w:r>
      <w:bookmarkEnd w:id="101"/>
      <w:r w:rsidR="00032B3C" w:rsidRPr="006129F5">
        <w:rPr>
          <w:noProof/>
          <w:lang w:val="en-GB"/>
        </w:rPr>
        <w:t>:</w:t>
      </w:r>
      <w:r w:rsidRPr="006129F5">
        <w:rPr>
          <w:lang w:val="en-GB"/>
        </w:rPr>
        <w:t xml:space="preserve"> Main operational SRD parameters</w:t>
      </w:r>
    </w:p>
    <w:tbl>
      <w:tblPr>
        <w:tblStyle w:val="ECCTable-redheader"/>
        <w:tblW w:w="5000" w:type="pct"/>
        <w:jc w:val="left"/>
        <w:tblInd w:w="0" w:type="dxa"/>
        <w:tblLook w:val="01E0" w:firstRow="1" w:lastRow="1" w:firstColumn="1" w:lastColumn="1" w:noHBand="0" w:noVBand="0"/>
      </w:tblPr>
      <w:tblGrid>
        <w:gridCol w:w="760"/>
        <w:gridCol w:w="1439"/>
        <w:gridCol w:w="1962"/>
        <w:gridCol w:w="2375"/>
        <w:gridCol w:w="3093"/>
      </w:tblGrid>
      <w:tr w:rsidR="00BB6404" w:rsidRPr="006129F5" w14:paraId="6E8C14D1" w14:textId="77777777" w:rsidTr="005D4CD7">
        <w:trPr>
          <w:cnfStyle w:val="100000000000" w:firstRow="1" w:lastRow="0" w:firstColumn="0" w:lastColumn="0" w:oddVBand="0" w:evenVBand="0" w:oddHBand="0" w:evenHBand="0" w:firstRowFirstColumn="0" w:firstRowLastColumn="0" w:lastRowFirstColumn="0" w:lastRowLastColumn="0"/>
          <w:jc w:val="left"/>
        </w:trPr>
        <w:tc>
          <w:tcPr>
            <w:tcW w:w="395" w:type="pct"/>
          </w:tcPr>
          <w:p w14:paraId="2693EE03" w14:textId="386EDA1F" w:rsidR="00BB6404" w:rsidRPr="006129F5" w:rsidRDefault="00BB6404" w:rsidP="002F39F6">
            <w:pPr>
              <w:keepNext/>
            </w:pPr>
            <w:r w:rsidRPr="006129F5">
              <w:t>Band no</w:t>
            </w:r>
            <w:r w:rsidR="00500947" w:rsidRPr="006129F5">
              <w:t>.</w:t>
            </w:r>
          </w:p>
        </w:tc>
        <w:tc>
          <w:tcPr>
            <w:tcW w:w="747" w:type="pct"/>
          </w:tcPr>
          <w:p w14:paraId="0E75780E" w14:textId="77777777" w:rsidR="00B20DBB" w:rsidRPr="006129F5" w:rsidRDefault="00BB6404" w:rsidP="002F39F6">
            <w:pPr>
              <w:keepNext/>
              <w:rPr>
                <w:b w:val="0"/>
              </w:rPr>
            </w:pPr>
            <w:r w:rsidRPr="006129F5">
              <w:t xml:space="preserve">Frequency band </w:t>
            </w:r>
          </w:p>
          <w:p w14:paraId="141EAA0F" w14:textId="1A7B7CF5" w:rsidR="00BB6404" w:rsidRPr="006129F5" w:rsidRDefault="00BB6404" w:rsidP="002F39F6">
            <w:pPr>
              <w:keepNext/>
            </w:pPr>
            <w:r w:rsidRPr="006129F5">
              <w:t xml:space="preserve">[MHz] </w:t>
            </w:r>
          </w:p>
        </w:tc>
        <w:tc>
          <w:tcPr>
            <w:tcW w:w="1019" w:type="pct"/>
          </w:tcPr>
          <w:p w14:paraId="776EB812" w14:textId="45B203B0" w:rsidR="00BB6404" w:rsidRPr="006129F5" w:rsidRDefault="00BB6404" w:rsidP="002F39F6">
            <w:pPr>
              <w:keepNext/>
            </w:pPr>
            <w:r w:rsidRPr="006129F5">
              <w:t>Category of short</w:t>
            </w:r>
            <w:r w:rsidR="0047157B" w:rsidRPr="006129F5">
              <w:t xml:space="preserve"> </w:t>
            </w:r>
            <w:r w:rsidRPr="006129F5">
              <w:t xml:space="preserve">range devices </w:t>
            </w:r>
          </w:p>
        </w:tc>
        <w:tc>
          <w:tcPr>
            <w:tcW w:w="1233" w:type="pct"/>
          </w:tcPr>
          <w:p w14:paraId="6D987456" w14:textId="77777777" w:rsidR="00BB6404" w:rsidRPr="006129F5" w:rsidRDefault="00BB6404" w:rsidP="002F39F6">
            <w:pPr>
              <w:keepNext/>
            </w:pPr>
            <w:r w:rsidRPr="006129F5">
              <w:t xml:space="preserve">Transmit power limit/ field strength limit/power density limit </w:t>
            </w:r>
          </w:p>
        </w:tc>
        <w:tc>
          <w:tcPr>
            <w:tcW w:w="1606" w:type="pct"/>
          </w:tcPr>
          <w:p w14:paraId="0CB3F35E" w14:textId="77777777" w:rsidR="00BB6404" w:rsidRPr="006129F5" w:rsidRDefault="00BB6404" w:rsidP="002F39F6">
            <w:pPr>
              <w:keepNext/>
            </w:pPr>
            <w:r w:rsidRPr="006129F5">
              <w:t xml:space="preserve">Additional parameters (antenna height, channelling and/or channel access and occupation rules) </w:t>
            </w:r>
          </w:p>
        </w:tc>
      </w:tr>
      <w:tr w:rsidR="00BB6404" w:rsidRPr="006129F5" w14:paraId="2AD34067" w14:textId="77777777" w:rsidTr="005D4CD7">
        <w:trPr>
          <w:jc w:val="left"/>
        </w:trPr>
        <w:tc>
          <w:tcPr>
            <w:tcW w:w="395" w:type="pct"/>
          </w:tcPr>
          <w:p w14:paraId="0F07948F" w14:textId="77777777" w:rsidR="00BB6404" w:rsidRPr="006129F5" w:rsidRDefault="00BB6404" w:rsidP="002F39F6">
            <w:pPr>
              <w:keepNext/>
              <w:jc w:val="left"/>
            </w:pPr>
            <w:r w:rsidRPr="006129F5">
              <w:t>1</w:t>
            </w:r>
          </w:p>
        </w:tc>
        <w:tc>
          <w:tcPr>
            <w:tcW w:w="747" w:type="pct"/>
          </w:tcPr>
          <w:p w14:paraId="30DAE487" w14:textId="660C123B" w:rsidR="00BB6404" w:rsidRPr="006129F5" w:rsidRDefault="00BB6404" w:rsidP="002F39F6">
            <w:pPr>
              <w:keepNext/>
              <w:jc w:val="left"/>
            </w:pPr>
            <w:r w:rsidRPr="006129F5">
              <w:t>874.0-874.4</w:t>
            </w:r>
          </w:p>
        </w:tc>
        <w:tc>
          <w:tcPr>
            <w:tcW w:w="1019" w:type="pct"/>
          </w:tcPr>
          <w:p w14:paraId="587DD9D2" w14:textId="5120F5F1" w:rsidR="00BB6404" w:rsidRPr="006129F5" w:rsidRDefault="00BB6404" w:rsidP="002F39F6">
            <w:pPr>
              <w:keepNext/>
              <w:jc w:val="left"/>
            </w:pPr>
            <w:r w:rsidRPr="006129F5">
              <w:t>Non-specific short</w:t>
            </w:r>
            <w:r w:rsidR="0047157B" w:rsidRPr="006129F5">
              <w:t xml:space="preserve"> </w:t>
            </w:r>
            <w:r w:rsidRPr="006129F5">
              <w:t>range devices: NBN NAP</w:t>
            </w:r>
          </w:p>
          <w:p w14:paraId="6F1A31C4" w14:textId="77777777" w:rsidR="00BB6404" w:rsidRPr="006129F5" w:rsidRDefault="00BB6404" w:rsidP="002F39F6">
            <w:pPr>
              <w:keepNext/>
              <w:jc w:val="left"/>
            </w:pPr>
            <w:r w:rsidRPr="006129F5">
              <w:t>UNB NAP</w:t>
            </w:r>
          </w:p>
        </w:tc>
        <w:tc>
          <w:tcPr>
            <w:tcW w:w="1233" w:type="pct"/>
          </w:tcPr>
          <w:p w14:paraId="5AF41C4B" w14:textId="77DEE208" w:rsidR="00BB6404" w:rsidRPr="006129F5" w:rsidRDefault="00BB6404" w:rsidP="002F39F6">
            <w:pPr>
              <w:keepNext/>
              <w:jc w:val="left"/>
            </w:pPr>
            <w:r w:rsidRPr="006129F5">
              <w:t xml:space="preserve">29 dBm </w:t>
            </w:r>
            <w:r w:rsidR="00536345" w:rsidRPr="006129F5">
              <w:t>e.i.r.p</w:t>
            </w:r>
            <w:r w:rsidRPr="006129F5">
              <w:t>. APC</w:t>
            </w:r>
          </w:p>
        </w:tc>
        <w:tc>
          <w:tcPr>
            <w:tcW w:w="1606" w:type="pct"/>
          </w:tcPr>
          <w:p w14:paraId="61EE5F42" w14:textId="48837A18" w:rsidR="00BB6404" w:rsidRPr="006129F5" w:rsidRDefault="00BB6404" w:rsidP="002F39F6">
            <w:pPr>
              <w:keepNext/>
              <w:jc w:val="left"/>
            </w:pPr>
            <w:r w:rsidRPr="006129F5">
              <w:t>h</w:t>
            </w:r>
            <w:r w:rsidR="00896A1F" w:rsidRPr="006129F5">
              <w:t>=</w:t>
            </w:r>
            <w:r w:rsidRPr="006129F5">
              <w:t xml:space="preserve">7 m / 25 m </w:t>
            </w:r>
          </w:p>
          <w:p w14:paraId="10C9440A" w14:textId="77777777" w:rsidR="00BB6404" w:rsidRPr="006129F5" w:rsidRDefault="00BB6404" w:rsidP="002F39F6">
            <w:pPr>
              <w:keepNext/>
              <w:jc w:val="left"/>
            </w:pPr>
            <w:r w:rsidRPr="006129F5">
              <w:t>Bandwidth: ≤ 200 kHz</w:t>
            </w:r>
          </w:p>
          <w:p w14:paraId="1443FE0A" w14:textId="77777777" w:rsidR="00BB6404" w:rsidRPr="006129F5" w:rsidRDefault="00BB6404" w:rsidP="002F39F6">
            <w:pPr>
              <w:keepNext/>
              <w:jc w:val="left"/>
            </w:pPr>
            <w:r w:rsidRPr="006129F5">
              <w:t>Duty cycle: ≤ 10% for network access points</w:t>
            </w:r>
          </w:p>
          <w:p w14:paraId="0F758746" w14:textId="77777777" w:rsidR="00BB6404" w:rsidRPr="006129F5" w:rsidRDefault="00BB6404" w:rsidP="002F39F6">
            <w:pPr>
              <w:keepNext/>
              <w:jc w:val="left"/>
            </w:pPr>
            <w:r w:rsidRPr="006129F5">
              <w:t>Duty cycle: 2.5% otherwise</w:t>
            </w:r>
          </w:p>
        </w:tc>
      </w:tr>
      <w:tr w:rsidR="00BB6404" w:rsidRPr="006129F5" w14:paraId="1350417C" w14:textId="77777777" w:rsidTr="005D4CD7">
        <w:trPr>
          <w:jc w:val="left"/>
        </w:trPr>
        <w:tc>
          <w:tcPr>
            <w:tcW w:w="395" w:type="pct"/>
          </w:tcPr>
          <w:p w14:paraId="055A7D33" w14:textId="77777777" w:rsidR="00BB6404" w:rsidRPr="006129F5" w:rsidRDefault="00BB6404" w:rsidP="002F39F6">
            <w:pPr>
              <w:keepNext/>
              <w:jc w:val="left"/>
            </w:pPr>
            <w:r w:rsidRPr="006129F5">
              <w:t>2</w:t>
            </w:r>
          </w:p>
        </w:tc>
        <w:tc>
          <w:tcPr>
            <w:tcW w:w="747" w:type="pct"/>
          </w:tcPr>
          <w:p w14:paraId="7B81AF77" w14:textId="77777777" w:rsidR="00BB6404" w:rsidRPr="006129F5" w:rsidRDefault="00BB6404" w:rsidP="002F39F6">
            <w:pPr>
              <w:keepNext/>
              <w:jc w:val="left"/>
            </w:pPr>
            <w:r w:rsidRPr="006129F5">
              <w:t xml:space="preserve">917.4-919.4 </w:t>
            </w:r>
          </w:p>
        </w:tc>
        <w:tc>
          <w:tcPr>
            <w:tcW w:w="1019" w:type="pct"/>
          </w:tcPr>
          <w:p w14:paraId="3935734C" w14:textId="77777777" w:rsidR="00BB6404" w:rsidRPr="006129F5" w:rsidRDefault="00BB6404" w:rsidP="002F39F6">
            <w:pPr>
              <w:keepNext/>
              <w:jc w:val="left"/>
            </w:pPr>
            <w:r w:rsidRPr="006129F5">
              <w:t>Wideband data transmission devices</w:t>
            </w:r>
          </w:p>
        </w:tc>
        <w:tc>
          <w:tcPr>
            <w:tcW w:w="1233" w:type="pct"/>
          </w:tcPr>
          <w:p w14:paraId="5295093E" w14:textId="6B49083D" w:rsidR="00BB6404" w:rsidRPr="006129F5" w:rsidRDefault="00BB6404" w:rsidP="002F39F6">
            <w:pPr>
              <w:keepNext/>
              <w:jc w:val="left"/>
            </w:pPr>
            <w:r w:rsidRPr="006129F5">
              <w:t>14 dBm e</w:t>
            </w:r>
            <w:r w:rsidR="00536345" w:rsidRPr="006129F5">
              <w:t>.</w:t>
            </w:r>
            <w:r w:rsidRPr="006129F5">
              <w:t>r</w:t>
            </w:r>
            <w:r w:rsidR="00536345" w:rsidRPr="006129F5">
              <w:t>.</w:t>
            </w:r>
            <w:r w:rsidRPr="006129F5">
              <w:t>p</w:t>
            </w:r>
            <w:r w:rsidR="00536345" w:rsidRPr="006129F5">
              <w:t>.</w:t>
            </w:r>
          </w:p>
        </w:tc>
        <w:tc>
          <w:tcPr>
            <w:tcW w:w="1606" w:type="pct"/>
          </w:tcPr>
          <w:p w14:paraId="3A90792C" w14:textId="7BA3B094" w:rsidR="00BB6404" w:rsidRPr="006129F5" w:rsidRDefault="00BB6404" w:rsidP="002F39F6">
            <w:pPr>
              <w:keepNext/>
              <w:jc w:val="left"/>
            </w:pPr>
            <w:r w:rsidRPr="006129F5">
              <w:t>h ≥ 1</w:t>
            </w:r>
            <w:r w:rsidR="006B623D">
              <w:t>.5 m</w:t>
            </w:r>
          </w:p>
          <w:p w14:paraId="53856B2B" w14:textId="77777777" w:rsidR="00BB6404" w:rsidRPr="006129F5" w:rsidRDefault="00BB6404" w:rsidP="002F39F6">
            <w:pPr>
              <w:keepNext/>
              <w:jc w:val="left"/>
            </w:pPr>
            <w:r w:rsidRPr="006129F5">
              <w:t>Bandwidth: ≤ 1 MHz</w:t>
            </w:r>
          </w:p>
          <w:p w14:paraId="406D36D3" w14:textId="77777777" w:rsidR="00BB6404" w:rsidRPr="006129F5" w:rsidRDefault="00BB6404" w:rsidP="002F39F6">
            <w:pPr>
              <w:keepNext/>
              <w:jc w:val="left"/>
            </w:pPr>
            <w:r w:rsidRPr="006129F5">
              <w:t>Duty cycle: ≤ 10% for network access points</w:t>
            </w:r>
          </w:p>
          <w:p w14:paraId="38DD0D33" w14:textId="77777777" w:rsidR="00BB6404" w:rsidRPr="006129F5" w:rsidRDefault="00BB6404" w:rsidP="002F39F6">
            <w:pPr>
              <w:keepNext/>
              <w:jc w:val="left"/>
            </w:pPr>
            <w:r w:rsidRPr="006129F5">
              <w:t>Duty cycle: ≤ 2.8% otherwise</w:t>
            </w:r>
          </w:p>
        </w:tc>
      </w:tr>
      <w:tr w:rsidR="00BB6404" w:rsidRPr="006129F5" w14:paraId="1AC81E27" w14:textId="77777777" w:rsidTr="005D4CD7">
        <w:trPr>
          <w:jc w:val="left"/>
        </w:trPr>
        <w:tc>
          <w:tcPr>
            <w:tcW w:w="395" w:type="pct"/>
          </w:tcPr>
          <w:p w14:paraId="08ECF15D" w14:textId="77777777" w:rsidR="00BB6404" w:rsidRPr="006129F5" w:rsidRDefault="00BB6404" w:rsidP="002F39F6">
            <w:pPr>
              <w:keepNext/>
              <w:jc w:val="left"/>
            </w:pPr>
            <w:r w:rsidRPr="006129F5">
              <w:t>3</w:t>
            </w:r>
          </w:p>
        </w:tc>
        <w:tc>
          <w:tcPr>
            <w:tcW w:w="747" w:type="pct"/>
          </w:tcPr>
          <w:p w14:paraId="04F442EC" w14:textId="77777777" w:rsidR="00BB6404" w:rsidRPr="006129F5" w:rsidRDefault="00BB6404" w:rsidP="002F39F6">
            <w:pPr>
              <w:keepNext/>
              <w:jc w:val="left"/>
            </w:pPr>
            <w:r w:rsidRPr="006129F5">
              <w:t>916.1-918.9</w:t>
            </w:r>
          </w:p>
        </w:tc>
        <w:tc>
          <w:tcPr>
            <w:tcW w:w="1019" w:type="pct"/>
          </w:tcPr>
          <w:p w14:paraId="29B80BD0" w14:textId="77777777" w:rsidR="00BB6404" w:rsidRPr="006129F5" w:rsidRDefault="00BB6404" w:rsidP="002F39F6">
            <w:pPr>
              <w:keepNext/>
              <w:jc w:val="left"/>
            </w:pPr>
            <w:r w:rsidRPr="006129F5">
              <w:t>Radio Frequency Identification (RFID) Devices</w:t>
            </w:r>
          </w:p>
        </w:tc>
        <w:tc>
          <w:tcPr>
            <w:tcW w:w="1233" w:type="pct"/>
          </w:tcPr>
          <w:p w14:paraId="14A9E742" w14:textId="5A0AEE51" w:rsidR="00BB6404" w:rsidRPr="006129F5" w:rsidRDefault="00BB6404" w:rsidP="002F39F6">
            <w:pPr>
              <w:keepNext/>
              <w:jc w:val="left"/>
            </w:pPr>
            <w:r w:rsidRPr="006129F5">
              <w:t xml:space="preserve">38.2 dBm </w:t>
            </w:r>
            <w:r w:rsidR="00536345" w:rsidRPr="006129F5">
              <w:t>e.i.r.p</w:t>
            </w:r>
            <w:r w:rsidRPr="006129F5">
              <w:t>. @ 916.3 MHz, 917.5 MHz, 918.7 MHz</w:t>
            </w:r>
          </w:p>
          <w:p w14:paraId="55198766" w14:textId="76EFD7F6" w:rsidR="00BB6404" w:rsidRPr="006129F5" w:rsidRDefault="00BB6404" w:rsidP="002F39F6">
            <w:pPr>
              <w:keepNext/>
              <w:jc w:val="left"/>
            </w:pPr>
            <w:r w:rsidRPr="006129F5">
              <w:t xml:space="preserve">18.7 dBm </w:t>
            </w:r>
            <w:r w:rsidR="00536345" w:rsidRPr="006129F5">
              <w:t>e.i.r.p.</w:t>
            </w:r>
            <w:r w:rsidRPr="006129F5">
              <w:t xml:space="preserve"> @BW</w:t>
            </w:r>
            <w:r w:rsidR="00896A1F" w:rsidRPr="006129F5">
              <w:t>=</w:t>
            </w:r>
            <w:r w:rsidRPr="006129F5">
              <w:t xml:space="preserve">200kHz, indoor </w:t>
            </w:r>
          </w:p>
          <w:p w14:paraId="02DEEABD" w14:textId="6A3CF220" w:rsidR="00BB6404" w:rsidRPr="006129F5" w:rsidRDefault="00BB6404" w:rsidP="002F39F6">
            <w:pPr>
              <w:keepNext/>
              <w:jc w:val="left"/>
            </w:pPr>
            <w:r w:rsidRPr="006129F5">
              <w:t xml:space="preserve">34.7 dBm </w:t>
            </w:r>
            <w:r w:rsidR="00536345" w:rsidRPr="006129F5">
              <w:t>e.i.r.p.</w:t>
            </w:r>
            <w:r w:rsidRPr="006129F5">
              <w:t xml:space="preserve"> @BW</w:t>
            </w:r>
            <w:r w:rsidR="00896A1F" w:rsidRPr="006129F5">
              <w:t>=</w:t>
            </w:r>
            <w:r w:rsidRPr="006129F5">
              <w:t xml:space="preserve">200kHz, outdoor </w:t>
            </w:r>
          </w:p>
        </w:tc>
        <w:tc>
          <w:tcPr>
            <w:tcW w:w="1606" w:type="pct"/>
          </w:tcPr>
          <w:p w14:paraId="3CE01540" w14:textId="51BA20AA" w:rsidR="00BB6404" w:rsidRPr="006129F5" w:rsidRDefault="00BB6404" w:rsidP="002F39F6">
            <w:pPr>
              <w:keepNext/>
              <w:jc w:val="left"/>
            </w:pPr>
            <w:r w:rsidRPr="006129F5">
              <w:t>h ≥ 1</w:t>
            </w:r>
            <w:r w:rsidR="006B623D">
              <w:t>.5 m</w:t>
            </w:r>
          </w:p>
          <w:p w14:paraId="7B9C01C1" w14:textId="77777777" w:rsidR="00BB6404" w:rsidRPr="006129F5" w:rsidRDefault="00BB6404" w:rsidP="002F39F6">
            <w:pPr>
              <w:keepNext/>
              <w:jc w:val="left"/>
            </w:pPr>
            <w:r w:rsidRPr="006129F5">
              <w:t>Primarily indoor use with BEL=16dB</w:t>
            </w:r>
          </w:p>
          <w:p w14:paraId="2A5F0824" w14:textId="596C7DEA" w:rsidR="00BB6404" w:rsidRPr="006129F5" w:rsidRDefault="00BB6404" w:rsidP="002F39F6">
            <w:pPr>
              <w:keepNext/>
              <w:jc w:val="left"/>
            </w:pPr>
            <w:r w:rsidRPr="006129F5">
              <w:t>Bandwidth: ≤ 400 kHz</w:t>
            </w:r>
          </w:p>
        </w:tc>
      </w:tr>
      <w:tr w:rsidR="00BB6404" w:rsidRPr="006129F5" w14:paraId="4FB48458" w14:textId="77777777" w:rsidTr="005D4CD7">
        <w:trPr>
          <w:jc w:val="left"/>
        </w:trPr>
        <w:tc>
          <w:tcPr>
            <w:tcW w:w="395" w:type="pct"/>
          </w:tcPr>
          <w:p w14:paraId="0A39862D" w14:textId="77777777" w:rsidR="00BB6404" w:rsidRPr="006129F5" w:rsidRDefault="00BB6404" w:rsidP="002F39F6">
            <w:pPr>
              <w:keepNext/>
              <w:jc w:val="left"/>
            </w:pPr>
            <w:r w:rsidRPr="006129F5">
              <w:t>4</w:t>
            </w:r>
          </w:p>
        </w:tc>
        <w:tc>
          <w:tcPr>
            <w:tcW w:w="747" w:type="pct"/>
          </w:tcPr>
          <w:p w14:paraId="5BDD352D" w14:textId="77777777" w:rsidR="00BB6404" w:rsidRPr="006129F5" w:rsidRDefault="00BB6404" w:rsidP="002F39F6">
            <w:pPr>
              <w:keepNext/>
              <w:jc w:val="left"/>
            </w:pPr>
            <w:r w:rsidRPr="006129F5">
              <w:t>917.3-918.9</w:t>
            </w:r>
          </w:p>
        </w:tc>
        <w:tc>
          <w:tcPr>
            <w:tcW w:w="1019" w:type="pct"/>
          </w:tcPr>
          <w:p w14:paraId="504DEE77" w14:textId="58028E31" w:rsidR="00BB6404" w:rsidRPr="006129F5" w:rsidRDefault="00BB6404" w:rsidP="002F39F6">
            <w:pPr>
              <w:keepNext/>
              <w:jc w:val="left"/>
            </w:pPr>
            <w:r w:rsidRPr="006129F5">
              <w:t>Non-specific short</w:t>
            </w:r>
            <w:r w:rsidR="0047157B" w:rsidRPr="006129F5">
              <w:t xml:space="preserve"> </w:t>
            </w:r>
            <w:r w:rsidRPr="006129F5">
              <w:t>range devices</w:t>
            </w:r>
          </w:p>
          <w:p w14:paraId="58C23361" w14:textId="77777777" w:rsidR="00BB6404" w:rsidRPr="006129F5" w:rsidRDefault="00BB6404" w:rsidP="002F39F6">
            <w:pPr>
              <w:keepNext/>
              <w:jc w:val="left"/>
            </w:pPr>
            <w:r w:rsidRPr="006129F5">
              <w:t>NBN NAP</w:t>
            </w:r>
          </w:p>
          <w:p w14:paraId="2D39FC83" w14:textId="77777777" w:rsidR="00BB6404" w:rsidRPr="006129F5" w:rsidRDefault="00BB6404" w:rsidP="002F39F6">
            <w:pPr>
              <w:keepNext/>
              <w:jc w:val="left"/>
            </w:pPr>
            <w:r w:rsidRPr="006129F5">
              <w:t>UNB NAP</w:t>
            </w:r>
          </w:p>
        </w:tc>
        <w:tc>
          <w:tcPr>
            <w:tcW w:w="1233" w:type="pct"/>
          </w:tcPr>
          <w:p w14:paraId="2498F320" w14:textId="6516E4F5" w:rsidR="00BB6404" w:rsidRPr="006129F5" w:rsidRDefault="00BB6404" w:rsidP="002F39F6">
            <w:pPr>
              <w:keepNext/>
              <w:jc w:val="left"/>
            </w:pPr>
            <w:r w:rsidRPr="006129F5">
              <w:t xml:space="preserve">29 dBm </w:t>
            </w:r>
            <w:r w:rsidR="00536345" w:rsidRPr="006129F5">
              <w:t>e.i.r.p.</w:t>
            </w:r>
          </w:p>
          <w:p w14:paraId="1AB3DBAF" w14:textId="77777777" w:rsidR="00BB6404" w:rsidRPr="006129F5" w:rsidRDefault="00BB6404" w:rsidP="002F39F6">
            <w:pPr>
              <w:keepNext/>
              <w:jc w:val="left"/>
            </w:pPr>
            <w:r w:rsidRPr="006129F5">
              <w:t xml:space="preserve">@ 917.3-917.7 MHz, 918.5-918.9 MHz  with APC </w:t>
            </w:r>
          </w:p>
        </w:tc>
        <w:tc>
          <w:tcPr>
            <w:tcW w:w="1606" w:type="pct"/>
          </w:tcPr>
          <w:p w14:paraId="00FF7FE0" w14:textId="3F2195E9" w:rsidR="00BB6404" w:rsidRPr="006129F5" w:rsidRDefault="00BB6404" w:rsidP="002F39F6">
            <w:pPr>
              <w:keepNext/>
              <w:jc w:val="left"/>
            </w:pPr>
            <w:r w:rsidRPr="006129F5">
              <w:t>h</w:t>
            </w:r>
            <w:r w:rsidR="00896A1F" w:rsidRPr="006129F5">
              <w:t>=</w:t>
            </w:r>
            <w:r w:rsidRPr="006129F5">
              <w:t>7 m / 25 m</w:t>
            </w:r>
          </w:p>
          <w:p w14:paraId="64D969CC" w14:textId="77777777" w:rsidR="00BB6404" w:rsidRPr="006129F5" w:rsidRDefault="00BB6404" w:rsidP="002F39F6">
            <w:pPr>
              <w:keepNext/>
              <w:jc w:val="left"/>
            </w:pPr>
            <w:r w:rsidRPr="006129F5">
              <w:t>Bandwidth: ≤ 200 kHz</w:t>
            </w:r>
          </w:p>
          <w:p w14:paraId="03BCA483" w14:textId="77777777" w:rsidR="00BB6404" w:rsidRPr="006129F5" w:rsidRDefault="00BB6404" w:rsidP="002F39F6">
            <w:pPr>
              <w:keepNext/>
              <w:jc w:val="left"/>
            </w:pPr>
            <w:r w:rsidRPr="006129F5">
              <w:t>Duty cycle: ≤ 10% for network access points</w:t>
            </w:r>
          </w:p>
          <w:p w14:paraId="76FFD5A8" w14:textId="77777777" w:rsidR="00BB6404" w:rsidRPr="006129F5" w:rsidRDefault="00BB6404" w:rsidP="002F39F6">
            <w:pPr>
              <w:keepNext/>
              <w:jc w:val="left"/>
            </w:pPr>
            <w:r w:rsidRPr="006129F5">
              <w:t>Duty cycle: ≤ 2.5% otherwise</w:t>
            </w:r>
          </w:p>
        </w:tc>
      </w:tr>
      <w:tr w:rsidR="00BB6404" w:rsidRPr="006129F5" w14:paraId="46E671A9" w14:textId="77777777" w:rsidTr="005D4CD7">
        <w:trPr>
          <w:jc w:val="left"/>
        </w:trPr>
        <w:tc>
          <w:tcPr>
            <w:tcW w:w="395" w:type="pct"/>
          </w:tcPr>
          <w:p w14:paraId="5B45F69D" w14:textId="77777777" w:rsidR="00BB6404" w:rsidRPr="006129F5" w:rsidRDefault="00BB6404" w:rsidP="002F39F6">
            <w:pPr>
              <w:keepNext/>
              <w:jc w:val="left"/>
            </w:pPr>
            <w:r w:rsidRPr="006129F5">
              <w:t>5</w:t>
            </w:r>
          </w:p>
        </w:tc>
        <w:tc>
          <w:tcPr>
            <w:tcW w:w="747" w:type="pct"/>
          </w:tcPr>
          <w:p w14:paraId="2612CC4A" w14:textId="77777777" w:rsidR="00BB6404" w:rsidRPr="006129F5" w:rsidRDefault="00BB6404" w:rsidP="002F39F6">
            <w:pPr>
              <w:keepNext/>
              <w:jc w:val="left"/>
            </w:pPr>
            <w:r w:rsidRPr="006129F5">
              <w:t>917.4-919.4</w:t>
            </w:r>
          </w:p>
        </w:tc>
        <w:tc>
          <w:tcPr>
            <w:tcW w:w="1019" w:type="pct"/>
          </w:tcPr>
          <w:p w14:paraId="3A33F1E6" w14:textId="2DC14886" w:rsidR="00BB6404" w:rsidRPr="006129F5" w:rsidRDefault="00BB6404" w:rsidP="002F39F6">
            <w:pPr>
              <w:keepNext/>
              <w:jc w:val="left"/>
            </w:pPr>
            <w:r w:rsidRPr="006129F5">
              <w:t>Non-specific short</w:t>
            </w:r>
            <w:r w:rsidR="0047157B" w:rsidRPr="006129F5">
              <w:t xml:space="preserve"> </w:t>
            </w:r>
            <w:r w:rsidRPr="006129F5">
              <w:t>range devices</w:t>
            </w:r>
          </w:p>
        </w:tc>
        <w:tc>
          <w:tcPr>
            <w:tcW w:w="1233" w:type="pct"/>
          </w:tcPr>
          <w:p w14:paraId="75D3D52D" w14:textId="5039C6C4" w:rsidR="00BB6404" w:rsidRPr="006129F5" w:rsidRDefault="00BB6404" w:rsidP="002F39F6">
            <w:pPr>
              <w:keepNext/>
              <w:jc w:val="left"/>
            </w:pPr>
            <w:r w:rsidRPr="006129F5">
              <w:t>14 dBm e</w:t>
            </w:r>
            <w:r w:rsidR="00536345" w:rsidRPr="006129F5">
              <w:t>.</w:t>
            </w:r>
            <w:r w:rsidRPr="006129F5">
              <w:t>r</w:t>
            </w:r>
            <w:r w:rsidR="00536345" w:rsidRPr="006129F5">
              <w:t>.</w:t>
            </w:r>
            <w:r w:rsidRPr="006129F5">
              <w:t>p</w:t>
            </w:r>
            <w:r w:rsidR="00536345" w:rsidRPr="006129F5">
              <w:t>.</w:t>
            </w:r>
          </w:p>
        </w:tc>
        <w:tc>
          <w:tcPr>
            <w:tcW w:w="1606" w:type="pct"/>
          </w:tcPr>
          <w:p w14:paraId="5AA60A45" w14:textId="6C84002F" w:rsidR="00BB6404" w:rsidRPr="006129F5" w:rsidRDefault="00BB6404" w:rsidP="002F39F6">
            <w:pPr>
              <w:keepNext/>
              <w:jc w:val="left"/>
            </w:pPr>
            <w:r w:rsidRPr="006129F5">
              <w:t>h ≥ 1</w:t>
            </w:r>
            <w:r w:rsidR="006B623D">
              <w:t>.5 m</w:t>
            </w:r>
          </w:p>
          <w:p w14:paraId="2EE4DAB3" w14:textId="77777777" w:rsidR="00BB6404" w:rsidRPr="006129F5" w:rsidRDefault="00BB6404" w:rsidP="002F39F6">
            <w:pPr>
              <w:keepNext/>
              <w:jc w:val="left"/>
            </w:pPr>
            <w:r w:rsidRPr="006129F5">
              <w:t xml:space="preserve">Bandwidth: ≤ 600 kHz </w:t>
            </w:r>
          </w:p>
          <w:p w14:paraId="1CA6D281" w14:textId="77777777" w:rsidR="00BB6404" w:rsidRPr="006129F5" w:rsidRDefault="00BB6404" w:rsidP="002F39F6">
            <w:pPr>
              <w:keepNext/>
              <w:jc w:val="left"/>
            </w:pPr>
            <w:r w:rsidRPr="006129F5">
              <w:t xml:space="preserve">Duty cycle: ≤ 1% </w:t>
            </w:r>
          </w:p>
        </w:tc>
      </w:tr>
    </w:tbl>
    <w:p w14:paraId="11A32F39" w14:textId="2934BEF3" w:rsidR="00BB6404" w:rsidRPr="006129F5" w:rsidRDefault="00BB6404" w:rsidP="00BB6404">
      <w:r w:rsidRPr="006129F5">
        <w:t>The adjacent channel leakage ratio</w:t>
      </w:r>
      <w:r w:rsidR="00CA268B">
        <w:t>s</w:t>
      </w:r>
      <w:r w:rsidRPr="006129F5">
        <w:t xml:space="preserve"> of the different SRD devices are summarised in </w:t>
      </w:r>
      <w:r w:rsidRPr="006129F5">
        <w:fldChar w:fldCharType="begin"/>
      </w:r>
      <w:r w:rsidRPr="006129F5">
        <w:instrText xml:space="preserve"> REF _Ref25562657 \h </w:instrText>
      </w:r>
      <w:r w:rsidRPr="006129F5">
        <w:fldChar w:fldCharType="separate"/>
      </w:r>
      <w:r w:rsidR="004C4401" w:rsidRPr="006129F5">
        <w:t xml:space="preserve">Table </w:t>
      </w:r>
      <w:r w:rsidR="004C4401" w:rsidRPr="006129F5">
        <w:rPr>
          <w:noProof/>
        </w:rPr>
        <w:t>5</w:t>
      </w:r>
      <w:r w:rsidRPr="006129F5">
        <w:fldChar w:fldCharType="end"/>
      </w:r>
      <w:r w:rsidRPr="006129F5">
        <w:t xml:space="preserve">. The respective values can be found in, </w:t>
      </w:r>
      <w:r w:rsidR="00162384" w:rsidRPr="006129F5">
        <w:t xml:space="preserve">ETSI </w:t>
      </w:r>
      <w:r w:rsidRPr="006129F5">
        <w:t xml:space="preserve">EN 303 204 </w:t>
      </w:r>
      <w:r w:rsidR="00B20DBB" w:rsidRPr="006129F5">
        <w:fldChar w:fldCharType="begin"/>
      </w:r>
      <w:r w:rsidR="00B20DBB" w:rsidRPr="006129F5">
        <w:instrText xml:space="preserve"> REF _Ref35325883 \r \h </w:instrText>
      </w:r>
      <w:r w:rsidR="00B20DBB" w:rsidRPr="006129F5">
        <w:fldChar w:fldCharType="separate"/>
      </w:r>
      <w:r w:rsidR="004C4401" w:rsidRPr="006129F5">
        <w:t>[7]</w:t>
      </w:r>
      <w:r w:rsidR="00B20DBB" w:rsidRPr="006129F5">
        <w:fldChar w:fldCharType="end"/>
      </w:r>
      <w:r w:rsidR="00B20DBB" w:rsidRPr="006129F5">
        <w:t xml:space="preserve"> and ETSI</w:t>
      </w:r>
      <w:r w:rsidRPr="006129F5">
        <w:t xml:space="preserve"> TR 102 886 </w:t>
      </w:r>
      <w:r w:rsidR="00B20DBB" w:rsidRPr="006129F5">
        <w:fldChar w:fldCharType="begin"/>
      </w:r>
      <w:r w:rsidR="00B20DBB" w:rsidRPr="006129F5">
        <w:instrText xml:space="preserve"> REF _Ref35326206 \r \h </w:instrText>
      </w:r>
      <w:r w:rsidR="00B20DBB" w:rsidRPr="006129F5">
        <w:fldChar w:fldCharType="separate"/>
      </w:r>
      <w:r w:rsidR="004C4401" w:rsidRPr="006129F5">
        <w:t>[11]</w:t>
      </w:r>
      <w:r w:rsidR="00B20DBB" w:rsidRPr="006129F5">
        <w:fldChar w:fldCharType="end"/>
      </w:r>
      <w:r w:rsidR="00B20DBB" w:rsidRPr="006129F5">
        <w:t xml:space="preserve"> </w:t>
      </w:r>
      <w:r w:rsidRPr="006129F5">
        <w:t xml:space="preserve">for NBN, </w:t>
      </w:r>
      <w:r w:rsidR="00B20DBB" w:rsidRPr="006129F5">
        <w:t xml:space="preserve">ETSI </w:t>
      </w:r>
      <w:r w:rsidRPr="006129F5">
        <w:t xml:space="preserve">TR 103 435 </w:t>
      </w:r>
      <w:r w:rsidR="00B20DBB" w:rsidRPr="006129F5">
        <w:fldChar w:fldCharType="begin"/>
      </w:r>
      <w:r w:rsidR="00B20DBB" w:rsidRPr="006129F5">
        <w:instrText xml:space="preserve"> REF _Ref35325861 \r \h </w:instrText>
      </w:r>
      <w:r w:rsidR="00B20DBB" w:rsidRPr="006129F5">
        <w:fldChar w:fldCharType="separate"/>
      </w:r>
      <w:r w:rsidR="004C4401" w:rsidRPr="006129F5">
        <w:t>[8]</w:t>
      </w:r>
      <w:r w:rsidR="00B20DBB" w:rsidRPr="006129F5">
        <w:fldChar w:fldCharType="end"/>
      </w:r>
      <w:r w:rsidR="00B20DBB" w:rsidRPr="006129F5">
        <w:t xml:space="preserve"> </w:t>
      </w:r>
      <w:r w:rsidRPr="006129F5">
        <w:t xml:space="preserve">for UNB and </w:t>
      </w:r>
      <w:r w:rsidR="00B20DBB" w:rsidRPr="006129F5">
        <w:t xml:space="preserve">ETSI </w:t>
      </w:r>
      <w:r w:rsidRPr="006129F5">
        <w:t>EN 300 220</w:t>
      </w:r>
      <w:r w:rsidR="00B20DBB" w:rsidRPr="006129F5">
        <w:t xml:space="preserve"> </w:t>
      </w:r>
      <w:r w:rsidR="00B20DBB" w:rsidRPr="006129F5">
        <w:fldChar w:fldCharType="begin"/>
      </w:r>
      <w:r w:rsidR="00B20DBB" w:rsidRPr="006129F5">
        <w:instrText xml:space="preserve"> REF _Ref35326239 \r \h </w:instrText>
      </w:r>
      <w:r w:rsidR="00B20DBB" w:rsidRPr="006129F5">
        <w:fldChar w:fldCharType="separate"/>
      </w:r>
      <w:r w:rsidR="004C4401" w:rsidRPr="006129F5">
        <w:t>[9]</w:t>
      </w:r>
      <w:r w:rsidR="00B20DBB" w:rsidRPr="006129F5">
        <w:fldChar w:fldCharType="end"/>
      </w:r>
      <w:r w:rsidRPr="006129F5">
        <w:t xml:space="preserve"> for non-specific SRDs. The respective emission masks are shown in </w:t>
      </w:r>
      <w:r w:rsidRPr="006129F5">
        <w:fldChar w:fldCharType="begin"/>
      </w:r>
      <w:r w:rsidRPr="006129F5">
        <w:instrText xml:space="preserve"> REF _Ref25675195 \h </w:instrText>
      </w:r>
      <w:r w:rsidRPr="006129F5">
        <w:fldChar w:fldCharType="separate"/>
      </w:r>
      <w:r w:rsidR="004C4401" w:rsidRPr="006129F5">
        <w:t xml:space="preserve">Figure </w:t>
      </w:r>
      <w:r w:rsidR="004C4401" w:rsidRPr="006129F5">
        <w:rPr>
          <w:noProof/>
        </w:rPr>
        <w:t>3</w:t>
      </w:r>
      <w:r w:rsidRPr="006129F5">
        <w:fldChar w:fldCharType="end"/>
      </w:r>
      <w:r w:rsidRPr="006129F5">
        <w:t xml:space="preserve"> to </w:t>
      </w:r>
      <w:r w:rsidRPr="006129F5">
        <w:fldChar w:fldCharType="begin"/>
      </w:r>
      <w:r w:rsidRPr="006129F5">
        <w:instrText xml:space="preserve"> REF _Ref25675213 \h </w:instrText>
      </w:r>
      <w:r w:rsidRPr="006129F5">
        <w:fldChar w:fldCharType="separate"/>
      </w:r>
      <w:r w:rsidR="004C4401" w:rsidRPr="006129F5">
        <w:t xml:space="preserve">Figure </w:t>
      </w:r>
      <w:r w:rsidR="004C4401" w:rsidRPr="006129F5">
        <w:rPr>
          <w:noProof/>
        </w:rPr>
        <w:t>6</w:t>
      </w:r>
      <w:r w:rsidRPr="006129F5">
        <w:fldChar w:fldCharType="end"/>
      </w:r>
      <w:r w:rsidRPr="006129F5">
        <w:t>.</w:t>
      </w:r>
    </w:p>
    <w:p w14:paraId="7D50C40D" w14:textId="67F501DA" w:rsidR="00BB6404" w:rsidRPr="006129F5" w:rsidRDefault="00BB6404" w:rsidP="00BB6404">
      <w:r w:rsidRPr="006129F5">
        <w:t>The NBN adjacent channel power is calculated by integrating the emission mask and results in maximum 14 dBm, the second and third adjacent channel power levels are maximum -13 dBm. The adjacent channel power is calculated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162384" w:rsidRPr="006129F5" w14:paraId="49DE4405" w14:textId="77777777" w:rsidTr="00F7781E">
        <w:tc>
          <w:tcPr>
            <w:tcW w:w="330" w:type="pct"/>
          </w:tcPr>
          <w:p w14:paraId="41E8E248" w14:textId="77777777" w:rsidR="00162384" w:rsidRPr="006129F5" w:rsidRDefault="00162384" w:rsidP="006E6588">
            <w:pPr>
              <w:spacing w:before="120" w:after="120"/>
              <w:rPr>
                <w:rStyle w:val="ECCParagraph"/>
              </w:rPr>
            </w:pPr>
            <w:bookmarkStart w:id="102" w:name="_Hlk34915033"/>
          </w:p>
        </w:tc>
        <w:tc>
          <w:tcPr>
            <w:tcW w:w="4444" w:type="pct"/>
          </w:tcPr>
          <w:p w14:paraId="1E3DCDCF" w14:textId="312D26D5" w:rsidR="00162384" w:rsidRPr="006129F5" w:rsidRDefault="00930AFF" w:rsidP="006E6588">
            <w:pPr>
              <w:spacing w:before="120" w:after="120"/>
              <w:rPr>
                <w:rStyle w:val="ECCParagraph"/>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adj</m:t>
                    </m:r>
                  </m:sub>
                </m:sSub>
                <m:r>
                  <w:rPr>
                    <w:rFonts w:ascii="Cambria Math" w:hAnsi="Cambria Math"/>
                  </w:rPr>
                  <m:t>=</m:t>
                </m:r>
                <m:f>
                  <m:fPr>
                    <m:ctrlPr>
                      <w:rPr>
                        <w:rFonts w:ascii="Cambria Math" w:hAnsi="Cambria Math"/>
                      </w:rPr>
                    </m:ctrlPr>
                  </m:fPr>
                  <m:num>
                    <m:r>
                      <w:rPr>
                        <w:rFonts w:ascii="Cambria Math" w:hAnsi="Cambria Math"/>
                      </w:rPr>
                      <m:t>1</m:t>
                    </m:r>
                    <m:r>
                      <m:rPr>
                        <m:sty m:val="p"/>
                      </m:rPr>
                      <w:rPr>
                        <w:rFonts w:ascii="Cambria Math" w:hAnsi="Cambria Math"/>
                      </w:rPr>
                      <m:t>mW</m:t>
                    </m:r>
                  </m:num>
                  <m:den>
                    <m:r>
                      <w:rPr>
                        <w:rFonts w:ascii="Cambria Math" w:hAnsi="Cambria Math"/>
                      </w:rPr>
                      <m:t>1</m:t>
                    </m:r>
                    <m:r>
                      <m:rPr>
                        <m:sty m:val="p"/>
                      </m:rPr>
                      <w:rPr>
                        <w:rFonts w:ascii="Cambria Math" w:hAnsi="Cambria Math"/>
                      </w:rPr>
                      <m:t>kHz</m:t>
                    </m:r>
                  </m:den>
                </m:f>
                <m:nary>
                  <m:naryPr>
                    <m:limLoc m:val="subSup"/>
                    <m:ctrlPr>
                      <w:rPr>
                        <w:rFonts w:ascii="Cambria Math" w:hAnsi="Cambria Math"/>
                      </w:rPr>
                    </m:ctrlPr>
                  </m:naryPr>
                  <m:sub>
                    <m:r>
                      <w:rPr>
                        <w:rFonts w:ascii="Cambria Math" w:hAnsi="Cambria Math"/>
                      </w:rPr>
                      <m:t>0</m:t>
                    </m:r>
                  </m:sub>
                  <m:sup>
                    <m:r>
                      <w:rPr>
                        <w:rFonts w:ascii="Cambria Math" w:hAnsi="Cambria Math"/>
                      </w:rPr>
                      <m:t>200</m:t>
                    </m:r>
                    <m:r>
                      <m:rPr>
                        <m:sty m:val="p"/>
                      </m:rPr>
                      <w:rPr>
                        <w:rFonts w:ascii="Cambria Math" w:hAnsi="Cambria Math"/>
                      </w:rPr>
                      <m:t>kHz</m:t>
                    </m:r>
                  </m:sup>
                  <m:e>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 f</m:t>
                            </m:r>
                          </m:num>
                          <m:den>
                            <m:r>
                              <w:rPr>
                                <w:rFonts w:ascii="Cambria Math" w:hAnsi="Cambria Math"/>
                              </w:rPr>
                              <m:t>24.114kHz</m:t>
                            </m:r>
                          </m:den>
                        </m:f>
                      </m:sup>
                    </m:sSup>
                    <m:r>
                      <w:rPr>
                        <w:rFonts w:ascii="Cambria Math" w:hAnsi="Cambria Math"/>
                      </w:rPr>
                      <m:t>df</m:t>
                    </m:r>
                  </m:e>
                </m:nary>
                <m:r>
                  <w:rPr>
                    <w:rFonts w:ascii="Cambria Math" w:hAnsi="Cambria Math"/>
                  </w:rPr>
                  <m:t xml:space="preserve">=13.82 </m:t>
                </m:r>
                <m:r>
                  <m:rPr>
                    <m:sty m:val="p"/>
                  </m:rPr>
                  <w:rPr>
                    <w:rFonts w:ascii="Cambria Math" w:hAnsi="Cambria Math"/>
                  </w:rPr>
                  <m:t>dBm</m:t>
                </m:r>
              </m:oMath>
            </m:oMathPara>
          </w:p>
        </w:tc>
        <w:tc>
          <w:tcPr>
            <w:tcW w:w="226" w:type="pct"/>
          </w:tcPr>
          <w:p w14:paraId="440D3605" w14:textId="5EE34F47" w:rsidR="00162384" w:rsidRPr="006129F5" w:rsidRDefault="00162384" w:rsidP="006E6588">
            <w:pPr>
              <w:spacing w:before="120" w:after="120"/>
              <w:jc w:val="right"/>
              <w:rPr>
                <w:rStyle w:val="ECCParagraph"/>
                <w:rFonts w:eastAsiaTheme="minorEastAsia"/>
                <w:lang w:eastAsia="da-DK"/>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1</w:t>
            </w:r>
            <w:r w:rsidRPr="006129F5">
              <w:fldChar w:fldCharType="end"/>
            </w:r>
            <w:r w:rsidRPr="006129F5">
              <w:t>)</w:t>
            </w:r>
          </w:p>
        </w:tc>
      </w:tr>
    </w:tbl>
    <w:bookmarkEnd w:id="102"/>
    <w:p w14:paraId="569C8B4A" w14:textId="32E2D135" w:rsidR="00BB6404" w:rsidRPr="006129F5" w:rsidRDefault="00BB6404" w:rsidP="00BB6404">
      <w:r w:rsidRPr="006129F5">
        <w:t xml:space="preserve">Due to the very narrow UNB bandwidth, the adjacent channel power is 13 dBm as well as in the </w:t>
      </w:r>
      <w:r w:rsidR="00B20DBB" w:rsidRPr="006129F5">
        <w:t>second</w:t>
      </w:r>
      <w:r w:rsidRPr="006129F5">
        <w:t xml:space="preserve"> and </w:t>
      </w:r>
      <w:r w:rsidR="00B20DBB" w:rsidRPr="006129F5">
        <w:t>third</w:t>
      </w:r>
      <w:r w:rsidRPr="006129F5">
        <w:t xml:space="preserve"> adjacent channel.</w:t>
      </w:r>
    </w:p>
    <w:p w14:paraId="4AF9E73F" w14:textId="6C58B491" w:rsidR="00BB6404" w:rsidRPr="006129F5" w:rsidRDefault="00BB6404" w:rsidP="00BB6404">
      <w:r w:rsidRPr="006129F5">
        <w:t>For non</w:t>
      </w:r>
      <w:r w:rsidR="00032B3C" w:rsidRPr="006129F5">
        <w:t>-</w:t>
      </w:r>
      <w:r w:rsidRPr="006129F5">
        <w:t xml:space="preserve">specific SRDs, the operational bandwidth for the adjacent channel study is assumed to be 200 kHz. The adjacent channel power is calculated by integrating the emission mask. This results in a maximum of </w:t>
      </w:r>
      <w:r w:rsidRPr="006129F5">
        <w:lastRenderedPageBreak/>
        <w:t>14</w:t>
      </w:r>
      <w:r w:rsidR="00B20DBB" w:rsidRPr="006129F5">
        <w:t> </w:t>
      </w:r>
      <w:r w:rsidRPr="006129F5">
        <w:t>dBm. The second and third adjacent channel power levels are maximum -13 dBm. The adjacent channel power calculation is similar to the calculation for NBN.</w:t>
      </w:r>
    </w:p>
    <w:p w14:paraId="70293CFE" w14:textId="339D8828" w:rsidR="00BB6404" w:rsidRPr="006129F5" w:rsidRDefault="00BB6404" w:rsidP="00BB6404">
      <w:r w:rsidRPr="006129F5">
        <w:t>For RFID the adjacent channel power is calculated similar as it is calculated for the NBN:</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9073"/>
        <w:gridCol w:w="461"/>
      </w:tblGrid>
      <w:tr w:rsidR="00B20DBB" w:rsidRPr="006129F5" w14:paraId="3F26BCE7" w14:textId="77777777" w:rsidTr="00325270">
        <w:tc>
          <w:tcPr>
            <w:tcW w:w="674" w:type="dxa"/>
          </w:tcPr>
          <w:p w14:paraId="6D6FBCCC" w14:textId="23C570F3" w:rsidR="00B20DBB" w:rsidRPr="006129F5" w:rsidRDefault="00B20DBB" w:rsidP="006E6588">
            <w:pPr>
              <w:spacing w:before="120" w:after="120"/>
              <w:rPr>
                <w:rStyle w:val="ECCParagraph"/>
              </w:rPr>
            </w:pPr>
          </w:p>
        </w:tc>
        <w:tc>
          <w:tcPr>
            <w:tcW w:w="9073" w:type="dxa"/>
          </w:tcPr>
          <w:p w14:paraId="72AAC8E1" w14:textId="5491982A" w:rsidR="00B20DBB" w:rsidRPr="006129F5" w:rsidRDefault="00930AFF" w:rsidP="006E6588">
            <w:pPr>
              <w:spacing w:before="120" w:after="120"/>
              <w:jc w:val="center"/>
              <w:rPr>
                <w:rStyle w:val="ECCParagraph"/>
              </w:rPr>
            </w:pPr>
            <m:oMathPara>
              <m:oMath>
                <m:sSub>
                  <m:sSubPr>
                    <m:ctrlPr>
                      <w:rPr>
                        <w:rFonts w:ascii="Cambria Math" w:hAnsi="Cambria Math"/>
                      </w:rPr>
                    </m:ctrlPr>
                  </m:sSubPr>
                  <m:e>
                    <m:r>
                      <w:rPr>
                        <w:rFonts w:ascii="Cambria Math" w:hAnsi="Cambria Math"/>
                      </w:rPr>
                      <m:t>p</m:t>
                    </m:r>
                  </m:e>
                  <m:sub>
                    <m:r>
                      <w:rPr>
                        <w:rFonts w:ascii="Cambria Math" w:hAnsi="Cambria Math"/>
                      </w:rPr>
                      <m:t>adj</m:t>
                    </m:r>
                  </m:sub>
                </m:sSub>
                <m:r>
                  <w:rPr>
                    <w:rFonts w:ascii="Cambria Math" w:hAnsi="Cambria Math"/>
                  </w:rPr>
                  <m:t>=</m:t>
                </m:r>
                <m:f>
                  <m:fPr>
                    <m:ctrlPr>
                      <w:rPr>
                        <w:rFonts w:ascii="Cambria Math" w:hAnsi="Cambria Math"/>
                      </w:rPr>
                    </m:ctrlPr>
                  </m:fPr>
                  <m:num>
                    <m:r>
                      <w:rPr>
                        <w:rFonts w:ascii="Cambria Math" w:hAnsi="Cambria Math"/>
                      </w:rPr>
                      <m:t>4</m:t>
                    </m:r>
                    <m:r>
                      <m:rPr>
                        <m:sty m:val="p"/>
                      </m:rPr>
                      <w:rPr>
                        <w:rFonts w:ascii="Cambria Math" w:hAnsi="Cambria Math"/>
                      </w:rPr>
                      <m:t>mW</m:t>
                    </m:r>
                  </m:num>
                  <m:den>
                    <m:r>
                      <w:rPr>
                        <w:rFonts w:ascii="Cambria Math" w:hAnsi="Cambria Math"/>
                      </w:rPr>
                      <m:t>1</m:t>
                    </m:r>
                    <m:r>
                      <m:rPr>
                        <m:sty m:val="p"/>
                      </m:rPr>
                      <w:rPr>
                        <w:rFonts w:ascii="Cambria Math" w:hAnsi="Cambria Math"/>
                      </w:rPr>
                      <m:t>kHz</m:t>
                    </m:r>
                  </m:den>
                </m:f>
                <m:nary>
                  <m:naryPr>
                    <m:limLoc m:val="subSup"/>
                    <m:ctrlPr>
                      <w:rPr>
                        <w:rFonts w:ascii="Cambria Math" w:hAnsi="Cambria Math"/>
                      </w:rPr>
                    </m:ctrlPr>
                  </m:naryPr>
                  <m:sub>
                    <m:r>
                      <w:rPr>
                        <w:rFonts w:ascii="Cambria Math" w:hAnsi="Cambria Math"/>
                      </w:rPr>
                      <m:t>0</m:t>
                    </m:r>
                  </m:sub>
                  <m:sup>
                    <m:r>
                      <w:rPr>
                        <w:rFonts w:ascii="Cambria Math" w:hAnsi="Cambria Math"/>
                      </w:rPr>
                      <m:t>200kHz</m:t>
                    </m:r>
                  </m:sup>
                  <m:e>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 f</m:t>
                            </m:r>
                          </m:num>
                          <m:den>
                            <m:r>
                              <w:rPr>
                                <w:rFonts w:ascii="Cambria Math" w:hAnsi="Cambria Math"/>
                              </w:rPr>
                              <m:t>20.661kHz</m:t>
                            </m:r>
                          </m:den>
                        </m:f>
                      </m:sup>
                    </m:sSup>
                    <m:r>
                      <w:rPr>
                        <w:rFonts w:ascii="Cambria Math" w:hAnsi="Cambria Math"/>
                      </w:rPr>
                      <m:t>df</m:t>
                    </m:r>
                  </m:e>
                </m:nary>
                <m:r>
                  <w:rPr>
                    <w:rFonts w:ascii="Cambria Math" w:hAnsi="Cambria Math"/>
                  </w:rPr>
                  <m:t xml:space="preserve">=19.17 </m:t>
                </m:r>
                <m:r>
                  <m:rPr>
                    <m:sty m:val="p"/>
                  </m:rPr>
                  <w:rPr>
                    <w:rFonts w:ascii="Cambria Math" w:hAnsi="Cambria Math"/>
                  </w:rPr>
                  <m:t>dBm</m:t>
                </m:r>
              </m:oMath>
            </m:oMathPara>
          </w:p>
        </w:tc>
        <w:tc>
          <w:tcPr>
            <w:tcW w:w="461" w:type="dxa"/>
          </w:tcPr>
          <w:p w14:paraId="1CE959CD" w14:textId="178DF5D8" w:rsidR="00B20DBB" w:rsidRPr="006129F5" w:rsidRDefault="00B20DBB" w:rsidP="006E6588">
            <w:pPr>
              <w:spacing w:before="120" w:after="120"/>
              <w:jc w:val="right"/>
              <w:rPr>
                <w:rStyle w:val="ECCParagraph"/>
                <w:rFonts w:eastAsiaTheme="minorEastAsia"/>
                <w:lang w:eastAsia="da-DK"/>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2</w:t>
            </w:r>
            <w:r w:rsidRPr="006129F5">
              <w:fldChar w:fldCharType="end"/>
            </w:r>
            <w:r w:rsidRPr="006129F5">
              <w:t>)</w:t>
            </w:r>
          </w:p>
        </w:tc>
      </w:tr>
    </w:tbl>
    <w:p w14:paraId="534E2D62" w14:textId="77777777" w:rsidR="00BB6404" w:rsidRPr="006129F5" w:rsidRDefault="00BB6404" w:rsidP="00351E7F">
      <w:pPr>
        <w:jc w:val="center"/>
      </w:pPr>
      <w:r w:rsidRPr="00587517">
        <w:rPr>
          <w:noProof/>
          <w:lang w:eastAsia="fr-FR"/>
        </w:rPr>
        <w:drawing>
          <wp:inline distT="0" distB="0" distL="0" distR="0" wp14:anchorId="49490A28" wp14:editId="444DE602">
            <wp:extent cx="5433646" cy="2569411"/>
            <wp:effectExtent l="0" t="0" r="0" b="2540"/>
            <wp:docPr id="4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7744" cy="2609178"/>
                    </a:xfrm>
                    <a:prstGeom prst="rect">
                      <a:avLst/>
                    </a:prstGeom>
                  </pic:spPr>
                </pic:pic>
              </a:graphicData>
            </a:graphic>
          </wp:inline>
        </w:drawing>
      </w:r>
    </w:p>
    <w:p w14:paraId="792FDBD8" w14:textId="7B9D1903" w:rsidR="00BB6404" w:rsidRPr="006129F5" w:rsidRDefault="00BB6404" w:rsidP="00BB6404">
      <w:pPr>
        <w:pStyle w:val="Caption"/>
        <w:rPr>
          <w:lang w:val="en-GB"/>
        </w:rPr>
      </w:pPr>
      <w:bookmarkStart w:id="103" w:name="_Ref25675195"/>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3</w:t>
      </w:r>
      <w:r w:rsidR="00032B3C" w:rsidRPr="006129F5">
        <w:rPr>
          <w:lang w:val="en-GB"/>
        </w:rPr>
        <w:fldChar w:fldCharType="end"/>
      </w:r>
      <w:bookmarkEnd w:id="103"/>
      <w:r w:rsidR="00977A83" w:rsidRPr="006129F5">
        <w:rPr>
          <w:lang w:val="en-GB"/>
        </w:rPr>
        <w:t>:</w:t>
      </w:r>
      <w:r w:rsidRPr="006129F5">
        <w:rPr>
          <w:lang w:val="en-GB"/>
        </w:rPr>
        <w:t xml:space="preserve"> Emission according to </w:t>
      </w:r>
      <w:r w:rsidR="00B20DBB" w:rsidRPr="006129F5">
        <w:rPr>
          <w:lang w:val="en-GB"/>
        </w:rPr>
        <w:t xml:space="preserve">ETSI </w:t>
      </w:r>
      <w:r w:rsidRPr="006129F5">
        <w:rPr>
          <w:lang w:val="en-GB"/>
        </w:rPr>
        <w:t>EN 303 204 (NBN)</w:t>
      </w:r>
      <w:r w:rsidR="00B20DBB" w:rsidRPr="006129F5">
        <w:rPr>
          <w:lang w:val="en-GB"/>
        </w:rPr>
        <w:t xml:space="preserve"> </w:t>
      </w:r>
      <w:r w:rsidR="00B20DBB" w:rsidRPr="006129F5">
        <w:rPr>
          <w:lang w:val="en-GB"/>
        </w:rPr>
        <w:fldChar w:fldCharType="begin"/>
      </w:r>
      <w:r w:rsidR="00B20DBB" w:rsidRPr="006129F5">
        <w:rPr>
          <w:lang w:val="en-GB"/>
        </w:rPr>
        <w:instrText xml:space="preserve"> REF _Ref35325883 \r \h </w:instrText>
      </w:r>
      <w:r w:rsidR="00B20DBB" w:rsidRPr="006129F5">
        <w:rPr>
          <w:lang w:val="en-GB"/>
        </w:rPr>
      </w:r>
      <w:r w:rsidR="00B20DBB" w:rsidRPr="006129F5">
        <w:rPr>
          <w:lang w:val="en-GB"/>
        </w:rPr>
        <w:fldChar w:fldCharType="separate"/>
      </w:r>
      <w:r w:rsidR="004C4401" w:rsidRPr="006129F5">
        <w:rPr>
          <w:lang w:val="en-GB"/>
        </w:rPr>
        <w:t>[7]</w:t>
      </w:r>
      <w:r w:rsidR="00B20DBB" w:rsidRPr="006129F5">
        <w:rPr>
          <w:lang w:val="en-GB"/>
        </w:rPr>
        <w:fldChar w:fldCharType="end"/>
      </w:r>
      <w:r w:rsidR="00B20DBB" w:rsidRPr="006129F5">
        <w:rPr>
          <w:lang w:val="en-GB"/>
        </w:rPr>
        <w:t xml:space="preserve"> </w:t>
      </w:r>
    </w:p>
    <w:p w14:paraId="3C11E61B" w14:textId="77777777" w:rsidR="00BB6404" w:rsidRPr="006129F5" w:rsidRDefault="00BB6404" w:rsidP="00351E7F">
      <w:pPr>
        <w:jc w:val="center"/>
      </w:pPr>
      <w:r w:rsidRPr="00587517">
        <w:rPr>
          <w:noProof/>
          <w:lang w:eastAsia="fr-FR"/>
        </w:rPr>
        <w:drawing>
          <wp:inline distT="0" distB="0" distL="0" distR="0" wp14:anchorId="2AD253C5" wp14:editId="1883237B">
            <wp:extent cx="5169291" cy="3825888"/>
            <wp:effectExtent l="0" t="0" r="0" b="3175"/>
            <wp:docPr id="4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0785" cy="3834395"/>
                    </a:xfrm>
                    <a:prstGeom prst="rect">
                      <a:avLst/>
                    </a:prstGeom>
                  </pic:spPr>
                </pic:pic>
              </a:graphicData>
            </a:graphic>
          </wp:inline>
        </w:drawing>
      </w:r>
    </w:p>
    <w:p w14:paraId="15B55E5F" w14:textId="7F1C80F6" w:rsidR="00BB6404" w:rsidRPr="006129F5" w:rsidRDefault="00BB6404" w:rsidP="00BB6404">
      <w:pPr>
        <w:pStyle w:val="Caption"/>
        <w:rPr>
          <w:lang w:val="en-GB"/>
        </w:rPr>
      </w:pPr>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4</w:t>
      </w:r>
      <w:r w:rsidR="00032B3C" w:rsidRPr="006129F5">
        <w:rPr>
          <w:lang w:val="en-GB"/>
        </w:rPr>
        <w:fldChar w:fldCharType="end"/>
      </w:r>
      <w:r w:rsidR="00977A83" w:rsidRPr="006129F5">
        <w:rPr>
          <w:lang w:val="en-GB"/>
        </w:rPr>
        <w:t>:</w:t>
      </w:r>
      <w:r w:rsidRPr="006129F5">
        <w:rPr>
          <w:lang w:val="en-GB"/>
        </w:rPr>
        <w:t xml:space="preserve"> Emission according to </w:t>
      </w:r>
      <w:r w:rsidR="00B20DBB" w:rsidRPr="006129F5">
        <w:rPr>
          <w:lang w:val="en-GB"/>
        </w:rPr>
        <w:t xml:space="preserve">ETSI </w:t>
      </w:r>
      <w:r w:rsidRPr="006129F5">
        <w:rPr>
          <w:lang w:val="en-GB"/>
        </w:rPr>
        <w:t>TR 103 435 (UNB)</w:t>
      </w:r>
      <w:r w:rsidR="00B20DBB" w:rsidRPr="006129F5">
        <w:rPr>
          <w:lang w:val="en-GB"/>
        </w:rPr>
        <w:t xml:space="preserve"> </w:t>
      </w:r>
      <w:r w:rsidR="00B20DBB" w:rsidRPr="006129F5">
        <w:rPr>
          <w:lang w:val="en-GB"/>
        </w:rPr>
        <w:fldChar w:fldCharType="begin"/>
      </w:r>
      <w:r w:rsidR="00B20DBB" w:rsidRPr="006129F5">
        <w:rPr>
          <w:lang w:val="en-GB"/>
        </w:rPr>
        <w:instrText xml:space="preserve"> REF _Ref35325861 \r \h </w:instrText>
      </w:r>
      <w:r w:rsidR="00B20DBB" w:rsidRPr="006129F5">
        <w:rPr>
          <w:lang w:val="en-GB"/>
        </w:rPr>
      </w:r>
      <w:r w:rsidR="00B20DBB" w:rsidRPr="006129F5">
        <w:rPr>
          <w:lang w:val="en-GB"/>
        </w:rPr>
        <w:fldChar w:fldCharType="separate"/>
      </w:r>
      <w:r w:rsidR="004C4401" w:rsidRPr="006129F5">
        <w:rPr>
          <w:lang w:val="en-GB"/>
        </w:rPr>
        <w:t>[8]</w:t>
      </w:r>
      <w:r w:rsidR="00B20DBB" w:rsidRPr="006129F5">
        <w:rPr>
          <w:lang w:val="en-GB"/>
        </w:rPr>
        <w:fldChar w:fldCharType="end"/>
      </w:r>
    </w:p>
    <w:p w14:paraId="69F21DB4" w14:textId="77777777" w:rsidR="00BB6404" w:rsidRPr="006129F5" w:rsidRDefault="00BB6404" w:rsidP="00BB6404"/>
    <w:p w14:paraId="086A6F44" w14:textId="77777777" w:rsidR="00BB6404" w:rsidRPr="006129F5" w:rsidRDefault="00BB6404" w:rsidP="00351E7F">
      <w:pPr>
        <w:jc w:val="center"/>
      </w:pPr>
      <w:r w:rsidRPr="00587517">
        <w:rPr>
          <w:noProof/>
          <w:lang w:eastAsia="fr-FR"/>
        </w:rPr>
        <w:lastRenderedPageBreak/>
        <w:drawing>
          <wp:inline distT="0" distB="0" distL="0" distR="0" wp14:anchorId="1527EAED" wp14:editId="4B2C33B0">
            <wp:extent cx="5109883" cy="2499544"/>
            <wp:effectExtent l="0" t="0" r="0" b="0"/>
            <wp:docPr id="4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8795" cy="2523470"/>
                    </a:xfrm>
                    <a:prstGeom prst="rect">
                      <a:avLst/>
                    </a:prstGeom>
                  </pic:spPr>
                </pic:pic>
              </a:graphicData>
            </a:graphic>
          </wp:inline>
        </w:drawing>
      </w:r>
    </w:p>
    <w:p w14:paraId="763B3441" w14:textId="11C3F663" w:rsidR="00BB6404" w:rsidRPr="006129F5" w:rsidRDefault="00BB6404" w:rsidP="00BB6404">
      <w:pPr>
        <w:pStyle w:val="Caption"/>
        <w:rPr>
          <w:lang w:val="en-GB"/>
        </w:rPr>
      </w:pPr>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5</w:t>
      </w:r>
      <w:r w:rsidR="00032B3C" w:rsidRPr="006129F5">
        <w:rPr>
          <w:lang w:val="en-GB"/>
        </w:rPr>
        <w:fldChar w:fldCharType="end"/>
      </w:r>
      <w:r w:rsidR="00977A83" w:rsidRPr="006129F5">
        <w:rPr>
          <w:lang w:val="en-GB"/>
        </w:rPr>
        <w:t>:</w:t>
      </w:r>
      <w:r w:rsidRPr="006129F5">
        <w:rPr>
          <w:lang w:val="en-GB"/>
        </w:rPr>
        <w:t xml:space="preserve"> Emission mask according to </w:t>
      </w:r>
      <w:r w:rsidR="00B20DBB" w:rsidRPr="006129F5">
        <w:rPr>
          <w:lang w:val="en-GB"/>
        </w:rPr>
        <w:t xml:space="preserve">ETSI </w:t>
      </w:r>
      <w:r w:rsidRPr="006129F5">
        <w:rPr>
          <w:lang w:val="en-GB"/>
        </w:rPr>
        <w:t>EN 300 220 (non</w:t>
      </w:r>
      <w:r w:rsidR="005D4CD7" w:rsidRPr="006129F5">
        <w:rPr>
          <w:lang w:val="en-GB"/>
        </w:rPr>
        <w:t>-</w:t>
      </w:r>
      <w:r w:rsidRPr="006129F5">
        <w:rPr>
          <w:lang w:val="en-GB"/>
        </w:rPr>
        <w:t>specific SRD)</w:t>
      </w:r>
      <w:r w:rsidR="00B20DBB" w:rsidRPr="006129F5">
        <w:rPr>
          <w:lang w:val="en-GB"/>
        </w:rPr>
        <w:t xml:space="preserve"> </w:t>
      </w:r>
      <w:r w:rsidR="00B20DBB" w:rsidRPr="006129F5">
        <w:rPr>
          <w:lang w:val="en-GB"/>
        </w:rPr>
        <w:fldChar w:fldCharType="begin"/>
      </w:r>
      <w:r w:rsidR="00B20DBB" w:rsidRPr="006129F5">
        <w:rPr>
          <w:lang w:val="en-GB"/>
        </w:rPr>
        <w:instrText xml:space="preserve"> REF _Ref35326239 \r \h </w:instrText>
      </w:r>
      <w:r w:rsidR="00B20DBB" w:rsidRPr="006129F5">
        <w:rPr>
          <w:lang w:val="en-GB"/>
        </w:rPr>
      </w:r>
      <w:r w:rsidR="00B20DBB" w:rsidRPr="006129F5">
        <w:rPr>
          <w:lang w:val="en-GB"/>
        </w:rPr>
        <w:fldChar w:fldCharType="separate"/>
      </w:r>
      <w:r w:rsidR="004C4401" w:rsidRPr="006129F5">
        <w:rPr>
          <w:lang w:val="en-GB"/>
        </w:rPr>
        <w:t>[9]</w:t>
      </w:r>
      <w:r w:rsidR="00B20DBB" w:rsidRPr="006129F5">
        <w:rPr>
          <w:lang w:val="en-GB"/>
        </w:rPr>
        <w:fldChar w:fldCharType="end"/>
      </w:r>
    </w:p>
    <w:p w14:paraId="5850966D" w14:textId="77777777" w:rsidR="00BB6404" w:rsidRPr="006129F5" w:rsidRDefault="00BB6404" w:rsidP="00351E7F">
      <w:pPr>
        <w:jc w:val="center"/>
      </w:pPr>
      <w:r w:rsidRPr="00587517">
        <w:rPr>
          <w:noProof/>
          <w:lang w:eastAsia="fr-FR"/>
        </w:rPr>
        <w:drawing>
          <wp:inline distT="0" distB="0" distL="0" distR="0" wp14:anchorId="4CE119F9" wp14:editId="340F78DB">
            <wp:extent cx="4639143" cy="3048000"/>
            <wp:effectExtent l="0" t="0" r="9525" b="0"/>
            <wp:docPr id="5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0374" cy="3081660"/>
                    </a:xfrm>
                    <a:prstGeom prst="rect">
                      <a:avLst/>
                    </a:prstGeom>
                  </pic:spPr>
                </pic:pic>
              </a:graphicData>
            </a:graphic>
          </wp:inline>
        </w:drawing>
      </w:r>
    </w:p>
    <w:p w14:paraId="26A7B455" w14:textId="25CFF78D" w:rsidR="00BB6404" w:rsidRPr="006129F5" w:rsidRDefault="00BB6404" w:rsidP="00BB6404">
      <w:pPr>
        <w:pStyle w:val="Caption"/>
        <w:rPr>
          <w:lang w:val="en-GB"/>
        </w:rPr>
      </w:pPr>
      <w:bookmarkStart w:id="104" w:name="_Ref25675213"/>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6</w:t>
      </w:r>
      <w:r w:rsidR="00032B3C" w:rsidRPr="006129F5">
        <w:rPr>
          <w:lang w:val="en-GB"/>
        </w:rPr>
        <w:fldChar w:fldCharType="end"/>
      </w:r>
      <w:bookmarkEnd w:id="104"/>
      <w:r w:rsidR="00977A83" w:rsidRPr="006129F5">
        <w:rPr>
          <w:lang w:val="en-GB"/>
        </w:rPr>
        <w:t>:</w:t>
      </w:r>
      <w:r w:rsidRPr="006129F5">
        <w:rPr>
          <w:lang w:val="en-GB"/>
        </w:rPr>
        <w:t xml:space="preserve"> Emission mask according to </w:t>
      </w:r>
      <w:r w:rsidR="00B20DBB" w:rsidRPr="006129F5">
        <w:rPr>
          <w:lang w:val="en-GB"/>
        </w:rPr>
        <w:t xml:space="preserve">ETSI </w:t>
      </w:r>
      <w:r w:rsidRPr="006129F5">
        <w:rPr>
          <w:lang w:val="en-GB"/>
        </w:rPr>
        <w:t>EN 302 208 (RFID)</w:t>
      </w:r>
      <w:r w:rsidR="00B20DBB" w:rsidRPr="006129F5">
        <w:rPr>
          <w:lang w:val="en-GB"/>
        </w:rPr>
        <w:t xml:space="preserve"> </w:t>
      </w:r>
      <w:r w:rsidR="00B20DBB" w:rsidRPr="006129F5">
        <w:rPr>
          <w:lang w:val="en-GB"/>
        </w:rPr>
        <w:fldChar w:fldCharType="begin"/>
      </w:r>
      <w:r w:rsidR="00B20DBB" w:rsidRPr="006129F5">
        <w:rPr>
          <w:lang w:val="en-GB"/>
        </w:rPr>
        <w:instrText xml:space="preserve"> REF _Ref35326443 \r \h </w:instrText>
      </w:r>
      <w:r w:rsidR="00B20DBB" w:rsidRPr="006129F5">
        <w:rPr>
          <w:lang w:val="en-GB"/>
        </w:rPr>
      </w:r>
      <w:r w:rsidR="00B20DBB" w:rsidRPr="006129F5">
        <w:rPr>
          <w:lang w:val="en-GB"/>
        </w:rPr>
        <w:fldChar w:fldCharType="separate"/>
      </w:r>
      <w:r w:rsidR="004C4401" w:rsidRPr="006129F5">
        <w:rPr>
          <w:lang w:val="en-GB"/>
        </w:rPr>
        <w:t>[12]</w:t>
      </w:r>
      <w:r w:rsidR="00B20DBB" w:rsidRPr="006129F5">
        <w:rPr>
          <w:lang w:val="en-GB"/>
        </w:rPr>
        <w:fldChar w:fldCharType="end"/>
      </w:r>
    </w:p>
    <w:p w14:paraId="0ABDE777" w14:textId="77777777" w:rsidR="00BB6404" w:rsidRPr="006129F5" w:rsidRDefault="00BB6404" w:rsidP="00BB6404">
      <w:r w:rsidRPr="006129F5">
        <w:t>Because no emission mask for WB is available, no adjacent channel scenarios are considered for this application.</w:t>
      </w:r>
    </w:p>
    <w:p w14:paraId="326577C1" w14:textId="5A7C6580" w:rsidR="00BB6404" w:rsidRPr="006129F5" w:rsidRDefault="00BB6404" w:rsidP="00BB6404">
      <w:pPr>
        <w:pStyle w:val="Caption"/>
        <w:rPr>
          <w:lang w:val="en-GB"/>
        </w:rPr>
      </w:pPr>
      <w:bookmarkStart w:id="105" w:name="_Ref25562657"/>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5</w:t>
      </w:r>
      <w:r w:rsidRPr="006129F5">
        <w:rPr>
          <w:lang w:val="en-GB"/>
        </w:rPr>
        <w:fldChar w:fldCharType="end"/>
      </w:r>
      <w:bookmarkEnd w:id="105"/>
      <w:r w:rsidR="00536345" w:rsidRPr="006129F5">
        <w:rPr>
          <w:lang w:val="en-GB"/>
        </w:rPr>
        <w:t>:</w:t>
      </w:r>
      <w:r w:rsidRPr="006129F5">
        <w:rPr>
          <w:lang w:val="en-GB"/>
        </w:rPr>
        <w:t xml:space="preserve"> </w:t>
      </w:r>
      <w:r w:rsidR="000C1FC6" w:rsidRPr="006129F5">
        <w:rPr>
          <w:lang w:val="en-GB"/>
        </w:rPr>
        <w:t xml:space="preserve">Adjacent </w:t>
      </w:r>
      <w:r w:rsidRPr="006129F5">
        <w:rPr>
          <w:lang w:val="en-GB"/>
        </w:rPr>
        <w:t>channel leakage ratio of the different SRD devices</w:t>
      </w:r>
    </w:p>
    <w:tbl>
      <w:tblPr>
        <w:tblStyle w:val="ECCTable-redheader"/>
        <w:tblW w:w="0" w:type="auto"/>
        <w:tblInd w:w="0" w:type="dxa"/>
        <w:tblLook w:val="04A0" w:firstRow="1" w:lastRow="0" w:firstColumn="1" w:lastColumn="0" w:noHBand="0" w:noVBand="1"/>
      </w:tblPr>
      <w:tblGrid>
        <w:gridCol w:w="1843"/>
        <w:gridCol w:w="3118"/>
        <w:gridCol w:w="1276"/>
        <w:gridCol w:w="1624"/>
        <w:gridCol w:w="906"/>
      </w:tblGrid>
      <w:tr w:rsidR="00BB6404" w:rsidRPr="006129F5" w14:paraId="54226647" w14:textId="77777777" w:rsidTr="00F7781E">
        <w:trPr>
          <w:cnfStyle w:val="100000000000" w:firstRow="1" w:lastRow="0" w:firstColumn="0" w:lastColumn="0" w:oddVBand="0" w:evenVBand="0" w:oddHBand="0" w:evenHBand="0" w:firstRowFirstColumn="0" w:firstRowLastColumn="0" w:lastRowFirstColumn="0" w:lastRowLastColumn="0"/>
        </w:trPr>
        <w:tc>
          <w:tcPr>
            <w:tcW w:w="1843" w:type="dxa"/>
          </w:tcPr>
          <w:p w14:paraId="79AFF170" w14:textId="77777777" w:rsidR="00BB6404" w:rsidRPr="006129F5" w:rsidRDefault="00BB6404" w:rsidP="00BB6404">
            <w:pPr>
              <w:pStyle w:val="ECCTableHeaderwhitefont"/>
            </w:pPr>
            <w:r w:rsidRPr="006129F5">
              <w:t>SRD type</w:t>
            </w:r>
          </w:p>
        </w:tc>
        <w:tc>
          <w:tcPr>
            <w:tcW w:w="3118" w:type="dxa"/>
          </w:tcPr>
          <w:p w14:paraId="6DCE5D15" w14:textId="77777777" w:rsidR="00BB6404" w:rsidRPr="006129F5" w:rsidRDefault="00BB6404" w:rsidP="00BB6404">
            <w:pPr>
              <w:pStyle w:val="ECCTableHeaderwhitefont"/>
            </w:pPr>
            <w:r w:rsidRPr="006129F5">
              <w:t>Radiated power</w:t>
            </w:r>
          </w:p>
        </w:tc>
        <w:tc>
          <w:tcPr>
            <w:tcW w:w="2900" w:type="dxa"/>
            <w:gridSpan w:val="2"/>
          </w:tcPr>
          <w:p w14:paraId="20D5D129" w14:textId="362F6AF1" w:rsidR="00BB6404" w:rsidRPr="006129F5" w:rsidRDefault="00BB6404" w:rsidP="00BB6404">
            <w:pPr>
              <w:pStyle w:val="ECCTableHeaderwhitefont"/>
            </w:pPr>
            <w:r w:rsidRPr="006129F5">
              <w:t xml:space="preserve">Adjacent </w:t>
            </w:r>
            <w:r w:rsidR="00E95216" w:rsidRPr="006129F5">
              <w:t>E-</w:t>
            </w:r>
            <w:r w:rsidRPr="006129F5">
              <w:t>GSM-R channel power (ACI)</w:t>
            </w:r>
          </w:p>
        </w:tc>
        <w:tc>
          <w:tcPr>
            <w:tcW w:w="0" w:type="auto"/>
          </w:tcPr>
          <w:p w14:paraId="45C5E657" w14:textId="77777777" w:rsidR="00BB6404" w:rsidRPr="006129F5" w:rsidRDefault="00BB6404" w:rsidP="00BB6404">
            <w:pPr>
              <w:pStyle w:val="ECCTableHeaderwhitefont"/>
            </w:pPr>
            <w:r w:rsidRPr="006129F5">
              <w:t>ACLR</w:t>
            </w:r>
          </w:p>
        </w:tc>
      </w:tr>
      <w:tr w:rsidR="00BB6404" w:rsidRPr="006129F5" w14:paraId="07F55DAA" w14:textId="77777777" w:rsidTr="00F7781E">
        <w:trPr>
          <w:trHeight w:val="265"/>
        </w:trPr>
        <w:tc>
          <w:tcPr>
            <w:tcW w:w="1843" w:type="dxa"/>
            <w:vMerge w:val="restart"/>
          </w:tcPr>
          <w:p w14:paraId="46BAA75B" w14:textId="77777777" w:rsidR="00BB6404" w:rsidRPr="006129F5" w:rsidRDefault="00BB6404" w:rsidP="00BB6404">
            <w:pPr>
              <w:pStyle w:val="ECCTabletext"/>
            </w:pPr>
            <w:r w:rsidRPr="006129F5">
              <w:t>NBN NAP</w:t>
            </w:r>
          </w:p>
        </w:tc>
        <w:tc>
          <w:tcPr>
            <w:tcW w:w="3118" w:type="dxa"/>
            <w:vMerge w:val="restart"/>
          </w:tcPr>
          <w:p w14:paraId="01B327AD" w14:textId="263E41D6" w:rsidR="00BB6404" w:rsidRPr="006129F5" w:rsidRDefault="00BB6404" w:rsidP="00BB6404">
            <w:pPr>
              <w:pStyle w:val="ECCTabletext"/>
            </w:pPr>
            <w:r w:rsidRPr="006129F5">
              <w:t xml:space="preserve">29 dBm </w:t>
            </w:r>
            <w:r w:rsidR="00536345" w:rsidRPr="006129F5">
              <w:t>e.i.r.p.</w:t>
            </w:r>
          </w:p>
        </w:tc>
        <w:tc>
          <w:tcPr>
            <w:tcW w:w="1276" w:type="dxa"/>
          </w:tcPr>
          <w:p w14:paraId="5105D49D" w14:textId="68A51D9E" w:rsidR="00BB6404" w:rsidRPr="006129F5" w:rsidRDefault="00D813B4" w:rsidP="00BB6404">
            <w:pPr>
              <w:pStyle w:val="ECCTabletext"/>
            </w:pPr>
            <w:r w:rsidRPr="006129F5">
              <w:t>first</w:t>
            </w:r>
          </w:p>
        </w:tc>
        <w:tc>
          <w:tcPr>
            <w:tcW w:w="1624" w:type="dxa"/>
          </w:tcPr>
          <w:p w14:paraId="67BA70CA" w14:textId="77777777" w:rsidR="00BB6404" w:rsidRPr="006129F5" w:rsidRDefault="00BB6404" w:rsidP="00BB6404">
            <w:pPr>
              <w:pStyle w:val="ECCTabletext"/>
            </w:pPr>
            <w:r w:rsidRPr="006129F5">
              <w:t>14 dBm</w:t>
            </w:r>
          </w:p>
        </w:tc>
        <w:tc>
          <w:tcPr>
            <w:tcW w:w="0" w:type="auto"/>
          </w:tcPr>
          <w:p w14:paraId="7685D97C" w14:textId="77777777" w:rsidR="00BB6404" w:rsidRPr="006129F5" w:rsidRDefault="00BB6404" w:rsidP="00BB6404">
            <w:pPr>
              <w:pStyle w:val="ECCTabletext"/>
            </w:pPr>
            <w:r w:rsidRPr="006129F5">
              <w:t>15 dB</w:t>
            </w:r>
          </w:p>
        </w:tc>
      </w:tr>
      <w:tr w:rsidR="00BB6404" w:rsidRPr="006129F5" w14:paraId="04059BE7" w14:textId="77777777" w:rsidTr="00F7781E">
        <w:trPr>
          <w:trHeight w:val="265"/>
        </w:trPr>
        <w:tc>
          <w:tcPr>
            <w:tcW w:w="1843" w:type="dxa"/>
            <w:vMerge/>
          </w:tcPr>
          <w:p w14:paraId="6B1700B9" w14:textId="77777777" w:rsidR="00BB6404" w:rsidRPr="006129F5" w:rsidRDefault="00BB6404" w:rsidP="00BB6404">
            <w:pPr>
              <w:pStyle w:val="ECCTabletext"/>
            </w:pPr>
          </w:p>
        </w:tc>
        <w:tc>
          <w:tcPr>
            <w:tcW w:w="3118" w:type="dxa"/>
            <w:vMerge/>
          </w:tcPr>
          <w:p w14:paraId="6C839B5C" w14:textId="77777777" w:rsidR="00BB6404" w:rsidRPr="006129F5" w:rsidRDefault="00BB6404" w:rsidP="00BB6404">
            <w:pPr>
              <w:pStyle w:val="ECCTabletext"/>
            </w:pPr>
          </w:p>
        </w:tc>
        <w:tc>
          <w:tcPr>
            <w:tcW w:w="1276" w:type="dxa"/>
          </w:tcPr>
          <w:p w14:paraId="0FEC16D4" w14:textId="7B0198C0" w:rsidR="00BB6404" w:rsidRPr="006129F5" w:rsidRDefault="00B20DBB" w:rsidP="00BB6404">
            <w:pPr>
              <w:pStyle w:val="ECCTabletext"/>
            </w:pPr>
            <w:r w:rsidRPr="006129F5">
              <w:t>second</w:t>
            </w:r>
          </w:p>
        </w:tc>
        <w:tc>
          <w:tcPr>
            <w:tcW w:w="1624" w:type="dxa"/>
          </w:tcPr>
          <w:p w14:paraId="6F3486F9" w14:textId="77777777" w:rsidR="00BB6404" w:rsidRPr="006129F5" w:rsidRDefault="00BB6404" w:rsidP="00BB6404">
            <w:pPr>
              <w:pStyle w:val="ECCTabletext"/>
            </w:pPr>
            <w:r w:rsidRPr="006129F5">
              <w:t>-13 dBm</w:t>
            </w:r>
          </w:p>
        </w:tc>
        <w:tc>
          <w:tcPr>
            <w:tcW w:w="0" w:type="auto"/>
          </w:tcPr>
          <w:p w14:paraId="4D2AF4FE" w14:textId="77777777" w:rsidR="00BB6404" w:rsidRPr="006129F5" w:rsidRDefault="00BB6404" w:rsidP="00BB6404">
            <w:pPr>
              <w:pStyle w:val="ECCTabletext"/>
            </w:pPr>
            <w:r w:rsidRPr="006129F5">
              <w:t>42 dB</w:t>
            </w:r>
          </w:p>
        </w:tc>
      </w:tr>
      <w:tr w:rsidR="00BB6404" w:rsidRPr="006129F5" w14:paraId="7BD095A5" w14:textId="77777777" w:rsidTr="00F7781E">
        <w:trPr>
          <w:trHeight w:val="265"/>
        </w:trPr>
        <w:tc>
          <w:tcPr>
            <w:tcW w:w="1843" w:type="dxa"/>
            <w:vMerge/>
          </w:tcPr>
          <w:p w14:paraId="663AA869" w14:textId="77777777" w:rsidR="00BB6404" w:rsidRPr="006129F5" w:rsidRDefault="00BB6404" w:rsidP="00BB6404">
            <w:pPr>
              <w:pStyle w:val="ECCTabletext"/>
            </w:pPr>
          </w:p>
        </w:tc>
        <w:tc>
          <w:tcPr>
            <w:tcW w:w="3118" w:type="dxa"/>
            <w:vMerge/>
          </w:tcPr>
          <w:p w14:paraId="735BA686" w14:textId="77777777" w:rsidR="00BB6404" w:rsidRPr="006129F5" w:rsidRDefault="00BB6404" w:rsidP="00BB6404">
            <w:pPr>
              <w:pStyle w:val="ECCTabletext"/>
            </w:pPr>
          </w:p>
        </w:tc>
        <w:tc>
          <w:tcPr>
            <w:tcW w:w="1276" w:type="dxa"/>
          </w:tcPr>
          <w:p w14:paraId="1E104F7A" w14:textId="15F2A63E" w:rsidR="00BB6404" w:rsidRPr="006129F5" w:rsidRDefault="00B20DBB" w:rsidP="00BB6404">
            <w:pPr>
              <w:pStyle w:val="ECCTabletext"/>
            </w:pPr>
            <w:r w:rsidRPr="006129F5">
              <w:t>third</w:t>
            </w:r>
          </w:p>
        </w:tc>
        <w:tc>
          <w:tcPr>
            <w:tcW w:w="1624" w:type="dxa"/>
          </w:tcPr>
          <w:p w14:paraId="72C5CB44" w14:textId="77777777" w:rsidR="00BB6404" w:rsidRPr="006129F5" w:rsidRDefault="00BB6404" w:rsidP="00BB6404">
            <w:pPr>
              <w:pStyle w:val="ECCTabletext"/>
            </w:pPr>
            <w:r w:rsidRPr="006129F5">
              <w:t>-13 dBm</w:t>
            </w:r>
          </w:p>
        </w:tc>
        <w:tc>
          <w:tcPr>
            <w:tcW w:w="0" w:type="auto"/>
          </w:tcPr>
          <w:p w14:paraId="2913E8A4" w14:textId="77777777" w:rsidR="00BB6404" w:rsidRPr="006129F5" w:rsidRDefault="00BB6404" w:rsidP="00BB6404">
            <w:pPr>
              <w:pStyle w:val="ECCTabletext"/>
            </w:pPr>
            <w:r w:rsidRPr="006129F5">
              <w:t>42 dB</w:t>
            </w:r>
          </w:p>
        </w:tc>
      </w:tr>
      <w:tr w:rsidR="00BB6404" w:rsidRPr="006129F5" w14:paraId="6AA2F0DF" w14:textId="77777777" w:rsidTr="00F7781E">
        <w:trPr>
          <w:trHeight w:val="265"/>
        </w:trPr>
        <w:tc>
          <w:tcPr>
            <w:tcW w:w="1843" w:type="dxa"/>
            <w:vMerge w:val="restart"/>
          </w:tcPr>
          <w:p w14:paraId="0C09D261" w14:textId="77777777" w:rsidR="00BB6404" w:rsidRPr="006129F5" w:rsidRDefault="00BB6404" w:rsidP="00BB6404">
            <w:pPr>
              <w:pStyle w:val="ECCTabletext"/>
            </w:pPr>
            <w:r w:rsidRPr="006129F5">
              <w:t>UNB NAP</w:t>
            </w:r>
          </w:p>
        </w:tc>
        <w:tc>
          <w:tcPr>
            <w:tcW w:w="3118" w:type="dxa"/>
            <w:vMerge w:val="restart"/>
          </w:tcPr>
          <w:p w14:paraId="6FD89B64" w14:textId="3D7085E2" w:rsidR="00BB6404" w:rsidRPr="006129F5" w:rsidRDefault="00BB6404" w:rsidP="00BB6404">
            <w:pPr>
              <w:pStyle w:val="ECCTabletext"/>
            </w:pPr>
            <w:r w:rsidRPr="006129F5">
              <w:t xml:space="preserve">29 dBm </w:t>
            </w:r>
            <w:r w:rsidR="00536345" w:rsidRPr="006129F5">
              <w:t>e.i.r.p.</w:t>
            </w:r>
          </w:p>
        </w:tc>
        <w:tc>
          <w:tcPr>
            <w:tcW w:w="1276" w:type="dxa"/>
          </w:tcPr>
          <w:p w14:paraId="63CE4875" w14:textId="77AE62C9" w:rsidR="00BB6404" w:rsidRPr="006129F5" w:rsidRDefault="00D813B4" w:rsidP="00BB6404">
            <w:pPr>
              <w:pStyle w:val="ECCTabletext"/>
            </w:pPr>
            <w:r w:rsidRPr="006129F5">
              <w:t>first</w:t>
            </w:r>
          </w:p>
        </w:tc>
        <w:tc>
          <w:tcPr>
            <w:tcW w:w="1624" w:type="dxa"/>
          </w:tcPr>
          <w:p w14:paraId="7BBE9787" w14:textId="77777777" w:rsidR="00BB6404" w:rsidRPr="006129F5" w:rsidRDefault="00BB6404" w:rsidP="00BB6404">
            <w:pPr>
              <w:pStyle w:val="ECCTabletext"/>
            </w:pPr>
            <w:r w:rsidRPr="006129F5">
              <w:t>-13 dBm</w:t>
            </w:r>
          </w:p>
        </w:tc>
        <w:tc>
          <w:tcPr>
            <w:tcW w:w="0" w:type="auto"/>
          </w:tcPr>
          <w:p w14:paraId="59C80CE1" w14:textId="77777777" w:rsidR="00BB6404" w:rsidRPr="006129F5" w:rsidRDefault="00BB6404" w:rsidP="00BB6404">
            <w:pPr>
              <w:pStyle w:val="ECCTabletext"/>
            </w:pPr>
            <w:r w:rsidRPr="006129F5">
              <w:t>42 dB</w:t>
            </w:r>
          </w:p>
        </w:tc>
      </w:tr>
      <w:tr w:rsidR="00BB6404" w:rsidRPr="006129F5" w14:paraId="7C39827E" w14:textId="77777777" w:rsidTr="00F7781E">
        <w:trPr>
          <w:trHeight w:val="265"/>
        </w:trPr>
        <w:tc>
          <w:tcPr>
            <w:tcW w:w="1843" w:type="dxa"/>
            <w:vMerge/>
          </w:tcPr>
          <w:p w14:paraId="07FF92C0" w14:textId="77777777" w:rsidR="00BB6404" w:rsidRPr="006129F5" w:rsidRDefault="00BB6404" w:rsidP="00BB6404">
            <w:pPr>
              <w:pStyle w:val="ECCTabletext"/>
            </w:pPr>
          </w:p>
        </w:tc>
        <w:tc>
          <w:tcPr>
            <w:tcW w:w="3118" w:type="dxa"/>
            <w:vMerge/>
          </w:tcPr>
          <w:p w14:paraId="72AD8D43" w14:textId="77777777" w:rsidR="00BB6404" w:rsidRPr="006129F5" w:rsidRDefault="00BB6404" w:rsidP="00BB6404">
            <w:pPr>
              <w:pStyle w:val="ECCTabletext"/>
            </w:pPr>
          </w:p>
        </w:tc>
        <w:tc>
          <w:tcPr>
            <w:tcW w:w="1276" w:type="dxa"/>
          </w:tcPr>
          <w:p w14:paraId="0711486B" w14:textId="53D7A70A" w:rsidR="00BB6404" w:rsidRPr="006129F5" w:rsidRDefault="00B20DBB" w:rsidP="00BB6404">
            <w:pPr>
              <w:pStyle w:val="ECCTabletext"/>
            </w:pPr>
            <w:r w:rsidRPr="006129F5">
              <w:t>second</w:t>
            </w:r>
          </w:p>
        </w:tc>
        <w:tc>
          <w:tcPr>
            <w:tcW w:w="1624" w:type="dxa"/>
          </w:tcPr>
          <w:p w14:paraId="3D13D4C3" w14:textId="77777777" w:rsidR="00BB6404" w:rsidRPr="006129F5" w:rsidRDefault="00BB6404" w:rsidP="00BB6404">
            <w:pPr>
              <w:pStyle w:val="ECCTabletext"/>
            </w:pPr>
            <w:r w:rsidRPr="006129F5">
              <w:t>-13 dBm</w:t>
            </w:r>
          </w:p>
        </w:tc>
        <w:tc>
          <w:tcPr>
            <w:tcW w:w="0" w:type="auto"/>
          </w:tcPr>
          <w:p w14:paraId="3CD616E7" w14:textId="77777777" w:rsidR="00BB6404" w:rsidRPr="006129F5" w:rsidRDefault="00BB6404" w:rsidP="00BB6404">
            <w:pPr>
              <w:pStyle w:val="ECCTabletext"/>
            </w:pPr>
            <w:r w:rsidRPr="006129F5">
              <w:t>42 dB</w:t>
            </w:r>
          </w:p>
        </w:tc>
      </w:tr>
      <w:tr w:rsidR="00BB6404" w:rsidRPr="006129F5" w14:paraId="7EB1A251" w14:textId="77777777" w:rsidTr="00F7781E">
        <w:trPr>
          <w:trHeight w:val="265"/>
        </w:trPr>
        <w:tc>
          <w:tcPr>
            <w:tcW w:w="1843" w:type="dxa"/>
            <w:vMerge/>
          </w:tcPr>
          <w:p w14:paraId="45500F2A" w14:textId="77777777" w:rsidR="00BB6404" w:rsidRPr="006129F5" w:rsidRDefault="00BB6404" w:rsidP="00BB6404">
            <w:pPr>
              <w:pStyle w:val="ECCTabletext"/>
            </w:pPr>
          </w:p>
        </w:tc>
        <w:tc>
          <w:tcPr>
            <w:tcW w:w="3118" w:type="dxa"/>
            <w:vMerge/>
          </w:tcPr>
          <w:p w14:paraId="2B628D9C" w14:textId="77777777" w:rsidR="00BB6404" w:rsidRPr="006129F5" w:rsidRDefault="00BB6404" w:rsidP="00BB6404">
            <w:pPr>
              <w:pStyle w:val="ECCTabletext"/>
            </w:pPr>
          </w:p>
        </w:tc>
        <w:tc>
          <w:tcPr>
            <w:tcW w:w="1276" w:type="dxa"/>
          </w:tcPr>
          <w:p w14:paraId="7EDF5ADB" w14:textId="31A00BC9" w:rsidR="00BB6404" w:rsidRPr="006129F5" w:rsidRDefault="00B20DBB" w:rsidP="00BB6404">
            <w:pPr>
              <w:pStyle w:val="ECCTabletext"/>
            </w:pPr>
            <w:r w:rsidRPr="006129F5">
              <w:t>third</w:t>
            </w:r>
          </w:p>
        </w:tc>
        <w:tc>
          <w:tcPr>
            <w:tcW w:w="1624" w:type="dxa"/>
          </w:tcPr>
          <w:p w14:paraId="59AD84CF" w14:textId="77777777" w:rsidR="00BB6404" w:rsidRPr="006129F5" w:rsidRDefault="00BB6404" w:rsidP="00BB6404">
            <w:pPr>
              <w:pStyle w:val="ECCTabletext"/>
            </w:pPr>
            <w:r w:rsidRPr="006129F5">
              <w:t>-13 dBm</w:t>
            </w:r>
          </w:p>
        </w:tc>
        <w:tc>
          <w:tcPr>
            <w:tcW w:w="0" w:type="auto"/>
          </w:tcPr>
          <w:p w14:paraId="70CCDFC6" w14:textId="77777777" w:rsidR="00BB6404" w:rsidRPr="006129F5" w:rsidRDefault="00BB6404" w:rsidP="00BB6404">
            <w:pPr>
              <w:pStyle w:val="ECCTabletext"/>
            </w:pPr>
            <w:r w:rsidRPr="006129F5">
              <w:t>42 dB</w:t>
            </w:r>
          </w:p>
        </w:tc>
      </w:tr>
      <w:tr w:rsidR="00BB6404" w:rsidRPr="006129F5" w14:paraId="51338FBA" w14:textId="77777777" w:rsidTr="00F7781E">
        <w:trPr>
          <w:trHeight w:val="265"/>
        </w:trPr>
        <w:tc>
          <w:tcPr>
            <w:tcW w:w="1843" w:type="dxa"/>
            <w:vMerge w:val="restart"/>
          </w:tcPr>
          <w:p w14:paraId="7FACF322" w14:textId="12716B43" w:rsidR="00BB6404" w:rsidRPr="006129F5" w:rsidRDefault="00B61264" w:rsidP="00BB6404">
            <w:pPr>
              <w:pStyle w:val="ECCTabletext"/>
            </w:pPr>
            <w:r w:rsidRPr="006129F5">
              <w:t>Non-specific</w:t>
            </w:r>
            <w:r w:rsidR="00BB6404" w:rsidRPr="006129F5">
              <w:t xml:space="preserve"> SRD</w:t>
            </w:r>
          </w:p>
        </w:tc>
        <w:tc>
          <w:tcPr>
            <w:tcW w:w="3118" w:type="dxa"/>
            <w:vMerge w:val="restart"/>
          </w:tcPr>
          <w:p w14:paraId="28F86D58" w14:textId="20CD1275" w:rsidR="00BB6404" w:rsidRPr="006129F5" w:rsidRDefault="00BB6404" w:rsidP="00BB6404">
            <w:pPr>
              <w:pStyle w:val="ECCTabletext"/>
            </w:pPr>
            <w:r w:rsidRPr="006129F5">
              <w:t xml:space="preserve">16.2 dBm </w:t>
            </w:r>
            <w:r w:rsidR="00536345" w:rsidRPr="006129F5">
              <w:t>e.i.r.p.</w:t>
            </w:r>
          </w:p>
        </w:tc>
        <w:tc>
          <w:tcPr>
            <w:tcW w:w="1276" w:type="dxa"/>
          </w:tcPr>
          <w:p w14:paraId="5D878489" w14:textId="31BF5C31" w:rsidR="00BB6404" w:rsidRPr="006129F5" w:rsidRDefault="00D813B4" w:rsidP="00BB6404">
            <w:pPr>
              <w:pStyle w:val="ECCTabletext"/>
            </w:pPr>
            <w:r w:rsidRPr="006129F5">
              <w:t>first</w:t>
            </w:r>
          </w:p>
        </w:tc>
        <w:tc>
          <w:tcPr>
            <w:tcW w:w="1624" w:type="dxa"/>
          </w:tcPr>
          <w:p w14:paraId="32F4651F" w14:textId="77777777" w:rsidR="00BB6404" w:rsidRPr="006129F5" w:rsidRDefault="00BB6404" w:rsidP="00BB6404">
            <w:pPr>
              <w:pStyle w:val="ECCTabletext"/>
            </w:pPr>
            <w:r w:rsidRPr="006129F5">
              <w:t>14 dBm</w:t>
            </w:r>
          </w:p>
        </w:tc>
        <w:tc>
          <w:tcPr>
            <w:tcW w:w="0" w:type="auto"/>
          </w:tcPr>
          <w:p w14:paraId="64D81892" w14:textId="77777777" w:rsidR="00BB6404" w:rsidRPr="006129F5" w:rsidRDefault="00BB6404" w:rsidP="00BB6404">
            <w:pPr>
              <w:pStyle w:val="ECCTabletext"/>
            </w:pPr>
            <w:r w:rsidRPr="006129F5">
              <w:t>2.2 dB</w:t>
            </w:r>
          </w:p>
        </w:tc>
      </w:tr>
      <w:tr w:rsidR="00BB6404" w:rsidRPr="006129F5" w14:paraId="7C4A0BC1" w14:textId="77777777" w:rsidTr="00F7781E">
        <w:trPr>
          <w:trHeight w:val="265"/>
        </w:trPr>
        <w:tc>
          <w:tcPr>
            <w:tcW w:w="1843" w:type="dxa"/>
            <w:vMerge/>
          </w:tcPr>
          <w:p w14:paraId="421DA19F" w14:textId="77777777" w:rsidR="00BB6404" w:rsidRPr="006129F5" w:rsidRDefault="00BB6404" w:rsidP="00BB6404">
            <w:pPr>
              <w:pStyle w:val="ECCTabletext"/>
            </w:pPr>
          </w:p>
        </w:tc>
        <w:tc>
          <w:tcPr>
            <w:tcW w:w="3118" w:type="dxa"/>
            <w:vMerge/>
          </w:tcPr>
          <w:p w14:paraId="05CE1C71" w14:textId="77777777" w:rsidR="00BB6404" w:rsidRPr="006129F5" w:rsidRDefault="00BB6404" w:rsidP="00BB6404">
            <w:pPr>
              <w:pStyle w:val="ECCTabletext"/>
            </w:pPr>
          </w:p>
        </w:tc>
        <w:tc>
          <w:tcPr>
            <w:tcW w:w="1276" w:type="dxa"/>
          </w:tcPr>
          <w:p w14:paraId="4F25E00F" w14:textId="445C71E5" w:rsidR="00BB6404" w:rsidRPr="006129F5" w:rsidRDefault="00B20DBB" w:rsidP="00BB6404">
            <w:pPr>
              <w:pStyle w:val="ECCTabletext"/>
            </w:pPr>
            <w:r w:rsidRPr="006129F5">
              <w:t>second</w:t>
            </w:r>
          </w:p>
        </w:tc>
        <w:tc>
          <w:tcPr>
            <w:tcW w:w="1624" w:type="dxa"/>
          </w:tcPr>
          <w:p w14:paraId="7B118473" w14:textId="77777777" w:rsidR="00BB6404" w:rsidRPr="006129F5" w:rsidRDefault="00BB6404" w:rsidP="00BB6404">
            <w:pPr>
              <w:pStyle w:val="ECCTabletext"/>
            </w:pPr>
            <w:r w:rsidRPr="006129F5">
              <w:t>-13 dBm</w:t>
            </w:r>
          </w:p>
        </w:tc>
        <w:tc>
          <w:tcPr>
            <w:tcW w:w="0" w:type="auto"/>
          </w:tcPr>
          <w:p w14:paraId="6A132A48" w14:textId="77777777" w:rsidR="00BB6404" w:rsidRPr="006129F5" w:rsidRDefault="00BB6404" w:rsidP="00BB6404">
            <w:pPr>
              <w:pStyle w:val="ECCTabletext"/>
            </w:pPr>
            <w:r w:rsidRPr="006129F5">
              <w:t>29.2 dB</w:t>
            </w:r>
          </w:p>
        </w:tc>
      </w:tr>
      <w:tr w:rsidR="00BB6404" w:rsidRPr="006129F5" w14:paraId="6980C1BC" w14:textId="77777777" w:rsidTr="00F7781E">
        <w:trPr>
          <w:trHeight w:val="265"/>
        </w:trPr>
        <w:tc>
          <w:tcPr>
            <w:tcW w:w="1843" w:type="dxa"/>
            <w:vMerge/>
          </w:tcPr>
          <w:p w14:paraId="3FB1F821" w14:textId="77777777" w:rsidR="00BB6404" w:rsidRPr="006129F5" w:rsidRDefault="00BB6404" w:rsidP="00BB6404">
            <w:pPr>
              <w:pStyle w:val="ECCTabletext"/>
            </w:pPr>
          </w:p>
        </w:tc>
        <w:tc>
          <w:tcPr>
            <w:tcW w:w="3118" w:type="dxa"/>
            <w:vMerge/>
          </w:tcPr>
          <w:p w14:paraId="2988DE22" w14:textId="77777777" w:rsidR="00BB6404" w:rsidRPr="006129F5" w:rsidRDefault="00BB6404" w:rsidP="00BB6404">
            <w:pPr>
              <w:pStyle w:val="ECCTabletext"/>
            </w:pPr>
          </w:p>
        </w:tc>
        <w:tc>
          <w:tcPr>
            <w:tcW w:w="1276" w:type="dxa"/>
          </w:tcPr>
          <w:p w14:paraId="02BE9785" w14:textId="08AD4528" w:rsidR="00BB6404" w:rsidRPr="006129F5" w:rsidRDefault="00B20DBB" w:rsidP="00BB6404">
            <w:pPr>
              <w:pStyle w:val="ECCTabletext"/>
            </w:pPr>
            <w:r w:rsidRPr="006129F5">
              <w:t>third</w:t>
            </w:r>
          </w:p>
        </w:tc>
        <w:tc>
          <w:tcPr>
            <w:tcW w:w="1624" w:type="dxa"/>
          </w:tcPr>
          <w:p w14:paraId="64C782A2" w14:textId="77777777" w:rsidR="00BB6404" w:rsidRPr="006129F5" w:rsidRDefault="00BB6404" w:rsidP="00BB6404">
            <w:pPr>
              <w:pStyle w:val="ECCTabletext"/>
            </w:pPr>
            <w:r w:rsidRPr="006129F5">
              <w:t>-13 dBm</w:t>
            </w:r>
          </w:p>
        </w:tc>
        <w:tc>
          <w:tcPr>
            <w:tcW w:w="0" w:type="auto"/>
          </w:tcPr>
          <w:p w14:paraId="54EB7F55" w14:textId="77777777" w:rsidR="00BB6404" w:rsidRPr="006129F5" w:rsidRDefault="00BB6404" w:rsidP="00BB6404">
            <w:pPr>
              <w:pStyle w:val="ECCTabletext"/>
            </w:pPr>
            <w:r w:rsidRPr="006129F5">
              <w:t>29.2 dB</w:t>
            </w:r>
          </w:p>
        </w:tc>
      </w:tr>
      <w:tr w:rsidR="00BB6404" w:rsidRPr="006129F5" w14:paraId="0CD565A3" w14:textId="77777777" w:rsidTr="00F7781E">
        <w:trPr>
          <w:trHeight w:val="265"/>
        </w:trPr>
        <w:tc>
          <w:tcPr>
            <w:tcW w:w="1843" w:type="dxa"/>
            <w:vMerge w:val="restart"/>
          </w:tcPr>
          <w:p w14:paraId="0B952BAE" w14:textId="77777777" w:rsidR="00BB6404" w:rsidRPr="006129F5" w:rsidRDefault="00BB6404" w:rsidP="00BB6404">
            <w:pPr>
              <w:pStyle w:val="ECCTabletext"/>
            </w:pPr>
            <w:r w:rsidRPr="006129F5">
              <w:t>RFID</w:t>
            </w:r>
          </w:p>
        </w:tc>
        <w:tc>
          <w:tcPr>
            <w:tcW w:w="3118" w:type="dxa"/>
            <w:vMerge w:val="restart"/>
          </w:tcPr>
          <w:p w14:paraId="74B978A4" w14:textId="5741D5F0" w:rsidR="00BB6404" w:rsidRPr="006129F5" w:rsidRDefault="00BB6404" w:rsidP="008B5964">
            <w:pPr>
              <w:pStyle w:val="ECCTabletext"/>
              <w:jc w:val="left"/>
            </w:pPr>
            <w:r w:rsidRPr="006129F5">
              <w:t xml:space="preserve">34.7 dBm </w:t>
            </w:r>
            <w:r w:rsidR="00536345" w:rsidRPr="006129F5">
              <w:t>e.i.r.p.</w:t>
            </w:r>
            <w:r w:rsidRPr="006129F5">
              <w:t xml:space="preserve"> @BW</w:t>
            </w:r>
            <w:r w:rsidR="00896A1F" w:rsidRPr="006129F5">
              <w:t>=</w:t>
            </w:r>
            <w:r w:rsidRPr="006129F5">
              <w:t>200 kHz</w:t>
            </w:r>
          </w:p>
        </w:tc>
        <w:tc>
          <w:tcPr>
            <w:tcW w:w="1276" w:type="dxa"/>
          </w:tcPr>
          <w:p w14:paraId="0A5621E5" w14:textId="6D8F519B" w:rsidR="00BB6404" w:rsidRPr="006129F5" w:rsidRDefault="00D813B4" w:rsidP="00BB6404">
            <w:pPr>
              <w:pStyle w:val="ECCTabletext"/>
            </w:pPr>
            <w:r w:rsidRPr="006129F5">
              <w:t>first</w:t>
            </w:r>
          </w:p>
        </w:tc>
        <w:tc>
          <w:tcPr>
            <w:tcW w:w="1624" w:type="dxa"/>
          </w:tcPr>
          <w:p w14:paraId="255EFA7A" w14:textId="77777777" w:rsidR="00BB6404" w:rsidRPr="006129F5" w:rsidRDefault="00BB6404" w:rsidP="00BB6404">
            <w:pPr>
              <w:pStyle w:val="ECCTabletext"/>
            </w:pPr>
            <w:r w:rsidRPr="006129F5">
              <w:t>19 dBm</w:t>
            </w:r>
          </w:p>
        </w:tc>
        <w:tc>
          <w:tcPr>
            <w:tcW w:w="0" w:type="auto"/>
          </w:tcPr>
          <w:p w14:paraId="47BBDB35" w14:textId="77777777" w:rsidR="00BB6404" w:rsidRPr="006129F5" w:rsidRDefault="00BB6404" w:rsidP="00BB6404">
            <w:pPr>
              <w:pStyle w:val="ECCTabletext"/>
            </w:pPr>
            <w:r w:rsidRPr="006129F5">
              <w:t>15.7 dB</w:t>
            </w:r>
          </w:p>
        </w:tc>
      </w:tr>
      <w:tr w:rsidR="00BB6404" w:rsidRPr="006129F5" w14:paraId="3062A69F" w14:textId="77777777" w:rsidTr="00F7781E">
        <w:trPr>
          <w:trHeight w:val="265"/>
        </w:trPr>
        <w:tc>
          <w:tcPr>
            <w:tcW w:w="1843" w:type="dxa"/>
            <w:vMerge/>
          </w:tcPr>
          <w:p w14:paraId="71A8C879" w14:textId="77777777" w:rsidR="00BB6404" w:rsidRPr="006129F5" w:rsidRDefault="00BB6404" w:rsidP="00BB6404">
            <w:pPr>
              <w:pStyle w:val="ECCTabletext"/>
            </w:pPr>
          </w:p>
        </w:tc>
        <w:tc>
          <w:tcPr>
            <w:tcW w:w="3118" w:type="dxa"/>
            <w:vMerge/>
          </w:tcPr>
          <w:p w14:paraId="731FB4E0" w14:textId="77777777" w:rsidR="00BB6404" w:rsidRPr="006129F5" w:rsidRDefault="00BB6404" w:rsidP="00BB6404">
            <w:pPr>
              <w:pStyle w:val="ECCTabletext"/>
            </w:pPr>
          </w:p>
        </w:tc>
        <w:tc>
          <w:tcPr>
            <w:tcW w:w="1276" w:type="dxa"/>
          </w:tcPr>
          <w:p w14:paraId="226AFD5F" w14:textId="2DB379D2" w:rsidR="00BB6404" w:rsidRPr="006129F5" w:rsidRDefault="00B20DBB" w:rsidP="00BB6404">
            <w:pPr>
              <w:pStyle w:val="ECCTabletext"/>
            </w:pPr>
            <w:r w:rsidRPr="006129F5">
              <w:t>second</w:t>
            </w:r>
          </w:p>
        </w:tc>
        <w:tc>
          <w:tcPr>
            <w:tcW w:w="1624" w:type="dxa"/>
          </w:tcPr>
          <w:p w14:paraId="7D86F30F" w14:textId="77777777" w:rsidR="00BB6404" w:rsidRPr="006129F5" w:rsidRDefault="00BB6404" w:rsidP="00BB6404">
            <w:pPr>
              <w:pStyle w:val="ECCTabletext"/>
            </w:pPr>
            <w:r w:rsidRPr="006129F5">
              <w:t>-13 dBm</w:t>
            </w:r>
          </w:p>
        </w:tc>
        <w:tc>
          <w:tcPr>
            <w:tcW w:w="0" w:type="auto"/>
          </w:tcPr>
          <w:p w14:paraId="3D278694" w14:textId="77777777" w:rsidR="00BB6404" w:rsidRPr="006129F5" w:rsidRDefault="00BB6404" w:rsidP="00BB6404">
            <w:pPr>
              <w:pStyle w:val="ECCTabletext"/>
            </w:pPr>
            <w:r w:rsidRPr="006129F5">
              <w:t>47.7 dB</w:t>
            </w:r>
          </w:p>
        </w:tc>
      </w:tr>
      <w:tr w:rsidR="00BB6404" w:rsidRPr="006129F5" w14:paraId="4E55957E" w14:textId="77777777" w:rsidTr="00F7781E">
        <w:trPr>
          <w:trHeight w:val="265"/>
        </w:trPr>
        <w:tc>
          <w:tcPr>
            <w:tcW w:w="1843" w:type="dxa"/>
            <w:vMerge/>
          </w:tcPr>
          <w:p w14:paraId="539EE6D8" w14:textId="77777777" w:rsidR="00BB6404" w:rsidRPr="006129F5" w:rsidRDefault="00BB6404" w:rsidP="00BB6404">
            <w:pPr>
              <w:pStyle w:val="ECCTabletext"/>
            </w:pPr>
          </w:p>
        </w:tc>
        <w:tc>
          <w:tcPr>
            <w:tcW w:w="3118" w:type="dxa"/>
            <w:vMerge/>
          </w:tcPr>
          <w:p w14:paraId="120AD872" w14:textId="77777777" w:rsidR="00BB6404" w:rsidRPr="006129F5" w:rsidRDefault="00BB6404" w:rsidP="00BB6404">
            <w:pPr>
              <w:pStyle w:val="ECCTabletext"/>
            </w:pPr>
          </w:p>
        </w:tc>
        <w:tc>
          <w:tcPr>
            <w:tcW w:w="1276" w:type="dxa"/>
          </w:tcPr>
          <w:p w14:paraId="451E3713" w14:textId="5A792502" w:rsidR="00BB6404" w:rsidRPr="006129F5" w:rsidRDefault="00B20DBB" w:rsidP="00BB6404">
            <w:pPr>
              <w:pStyle w:val="ECCTabletext"/>
            </w:pPr>
            <w:r w:rsidRPr="006129F5">
              <w:t>third</w:t>
            </w:r>
          </w:p>
        </w:tc>
        <w:tc>
          <w:tcPr>
            <w:tcW w:w="1624" w:type="dxa"/>
          </w:tcPr>
          <w:p w14:paraId="3333AD71" w14:textId="77777777" w:rsidR="00BB6404" w:rsidRPr="006129F5" w:rsidRDefault="00BB6404" w:rsidP="00BB6404">
            <w:pPr>
              <w:pStyle w:val="ECCTabletext"/>
            </w:pPr>
            <w:r w:rsidRPr="006129F5">
              <w:t>-13 dBm</w:t>
            </w:r>
          </w:p>
        </w:tc>
        <w:tc>
          <w:tcPr>
            <w:tcW w:w="0" w:type="auto"/>
          </w:tcPr>
          <w:p w14:paraId="6091A436" w14:textId="77777777" w:rsidR="00BB6404" w:rsidRPr="006129F5" w:rsidRDefault="00BB6404" w:rsidP="00BB6404">
            <w:pPr>
              <w:pStyle w:val="ECCTabletext"/>
            </w:pPr>
            <w:r w:rsidRPr="006129F5">
              <w:t>47.7 dB</w:t>
            </w:r>
          </w:p>
        </w:tc>
      </w:tr>
    </w:tbl>
    <w:p w14:paraId="04A93B58" w14:textId="77777777" w:rsidR="00BB6404" w:rsidRPr="006129F5" w:rsidRDefault="00BB6404" w:rsidP="00BB6404">
      <w:pPr>
        <w:pStyle w:val="ECCAnnexheading3"/>
        <w:rPr>
          <w:lang w:val="en-GB"/>
        </w:rPr>
      </w:pPr>
      <w:bookmarkStart w:id="106" w:name="_Ref525134176"/>
      <w:r w:rsidRPr="006129F5">
        <w:rPr>
          <w:lang w:val="en-GB"/>
        </w:rPr>
        <w:t>Technical characteristics of the E-GSM-R Victim Link</w:t>
      </w:r>
      <w:bookmarkEnd w:id="106"/>
    </w:p>
    <w:p w14:paraId="686C5F2E" w14:textId="6B5316B9" w:rsidR="00BB6404" w:rsidRPr="006129F5" w:rsidRDefault="00BB6404" w:rsidP="00BB6404">
      <w:r w:rsidRPr="006129F5">
        <w:t xml:space="preserve">For the MCL studies, the same main parameters of the E-GSM-R system are used as shown in Annex 1, section </w:t>
      </w:r>
      <w:r w:rsidR="00D813B4" w:rsidRPr="006129F5">
        <w:fldChar w:fldCharType="begin"/>
      </w:r>
      <w:r w:rsidR="00D813B4" w:rsidRPr="006129F5">
        <w:instrText xml:space="preserve"> REF _Ref35326483 \r \h </w:instrText>
      </w:r>
      <w:r w:rsidR="00D813B4" w:rsidRPr="006129F5">
        <w:fldChar w:fldCharType="separate"/>
      </w:r>
      <w:r w:rsidR="004C4401" w:rsidRPr="006129F5">
        <w:t>A1.1</w:t>
      </w:r>
      <w:r w:rsidR="00D813B4" w:rsidRPr="006129F5">
        <w:fldChar w:fldCharType="end"/>
      </w:r>
      <w:r w:rsidRPr="006129F5">
        <w:t xml:space="preserve"> and are shown in </w:t>
      </w:r>
      <w:r w:rsidRPr="006129F5">
        <w:fldChar w:fldCharType="begin"/>
      </w:r>
      <w:r w:rsidRPr="006129F5">
        <w:instrText xml:space="preserve"> REF _Ref526758147 \h </w:instrText>
      </w:r>
      <w:r w:rsidRPr="006129F5">
        <w:fldChar w:fldCharType="separate"/>
      </w:r>
      <w:r w:rsidR="004C4401" w:rsidRPr="006129F5">
        <w:t xml:space="preserve">Table </w:t>
      </w:r>
      <w:r w:rsidR="004C4401" w:rsidRPr="006129F5">
        <w:rPr>
          <w:noProof/>
        </w:rPr>
        <w:t>6</w:t>
      </w:r>
      <w:r w:rsidRPr="006129F5">
        <w:fldChar w:fldCharType="end"/>
      </w:r>
      <w:r w:rsidR="00D813B4" w:rsidRPr="006129F5">
        <w:t>.</w:t>
      </w:r>
    </w:p>
    <w:p w14:paraId="208C5C60" w14:textId="5E9B76CE" w:rsidR="00BB6404" w:rsidRPr="006129F5" w:rsidRDefault="00BB6404" w:rsidP="00BB6404">
      <w:r w:rsidRPr="006129F5">
        <w:t xml:space="preserve">There are two types of E-GSM-R </w:t>
      </w:r>
      <w:r w:rsidR="00CE3614" w:rsidRPr="006129F5">
        <w:t>Mobile Station (</w:t>
      </w:r>
      <w:r w:rsidRPr="006129F5">
        <w:t>MS</w:t>
      </w:r>
      <w:r w:rsidR="00CE3614" w:rsidRPr="006129F5">
        <w:t>)</w:t>
      </w:r>
      <w:r w:rsidRPr="006129F5">
        <w:t xml:space="preserve">: </w:t>
      </w:r>
      <w:r w:rsidR="00D813B4" w:rsidRPr="006129F5">
        <w:t>hand-held</w:t>
      </w:r>
      <w:r w:rsidRPr="006129F5">
        <w:t xml:space="preserve"> MS and train-mounted MS. The train</w:t>
      </w:r>
      <w:r w:rsidR="00CE3614" w:rsidRPr="006129F5">
        <w:t>-</w:t>
      </w:r>
      <w:r w:rsidRPr="006129F5">
        <w:t>mounted MS is permanently inside the driver’s cabin. It uses the train’s electricity main supply to transmit at greater power levels. The external antenna mounted on the roof of the train improves the propagation conditions with the BTS as well. Hand</w:t>
      </w:r>
      <w:r w:rsidR="00CE3614" w:rsidRPr="006129F5">
        <w:t>-</w:t>
      </w:r>
      <w:r w:rsidRPr="006129F5">
        <w:t>held MS may be used by railway personnel.</w:t>
      </w:r>
    </w:p>
    <w:p w14:paraId="43C0A199" w14:textId="7DD13442" w:rsidR="00BB6404" w:rsidRPr="006129F5" w:rsidRDefault="00BB6404" w:rsidP="00BB6404">
      <w:r w:rsidRPr="006129F5">
        <w:t xml:space="preserve">The HPBW of the E-GSM-R BTS antennas are around 30 degrees and the respective gain is up to 21 dBi. For the MCL calculations, </w:t>
      </w:r>
      <w:r w:rsidR="00E17B19" w:rsidRPr="006129F5">
        <w:t>a</w:t>
      </w:r>
      <w:r w:rsidRPr="006129F5">
        <w:t>n average gain of 18 dBi is assumed for the MCL calculations. The signal is typically split between two antennas with a splitting loss of 3 dB and a cable loss of additional 3 dB, therefore an efficient antenna gain reduction of 6 dB may be assumed in order to calculate the e.i.r.p.</w:t>
      </w:r>
    </w:p>
    <w:p w14:paraId="50043270" w14:textId="074D16E4" w:rsidR="00BB6404" w:rsidRPr="006129F5" w:rsidRDefault="00BB6404" w:rsidP="00BB6404">
      <w:pPr>
        <w:pStyle w:val="Caption"/>
        <w:rPr>
          <w:lang w:val="en-GB"/>
        </w:rPr>
      </w:pPr>
      <w:bookmarkStart w:id="107" w:name="_Ref526758147"/>
      <w:bookmarkStart w:id="108" w:name="_Ref25130932"/>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6</w:t>
      </w:r>
      <w:r w:rsidRPr="006129F5">
        <w:rPr>
          <w:lang w:val="en-GB"/>
        </w:rPr>
        <w:fldChar w:fldCharType="end"/>
      </w:r>
      <w:bookmarkEnd w:id="107"/>
      <w:r w:rsidRPr="006129F5">
        <w:rPr>
          <w:lang w:val="en-GB"/>
        </w:rPr>
        <w:t>: Main ER-GSM</w:t>
      </w:r>
      <w:r w:rsidR="003852CC" w:rsidRPr="00587517">
        <w:rPr>
          <w:lang w:val="en-GB"/>
        </w:rPr>
        <w:t>-R</w:t>
      </w:r>
      <w:r w:rsidRPr="006129F5">
        <w:rPr>
          <w:lang w:val="en-GB"/>
        </w:rPr>
        <w:t xml:space="preserve"> system parameters</w:t>
      </w:r>
      <w:bookmarkEnd w:id="108"/>
    </w:p>
    <w:tbl>
      <w:tblPr>
        <w:tblStyle w:val="ECCTable-redheader"/>
        <w:tblW w:w="0" w:type="auto"/>
        <w:tblInd w:w="0" w:type="dxa"/>
        <w:tblLook w:val="01E0" w:firstRow="1" w:lastRow="1" w:firstColumn="1" w:lastColumn="1" w:noHBand="0" w:noVBand="0"/>
      </w:tblPr>
      <w:tblGrid>
        <w:gridCol w:w="3119"/>
        <w:gridCol w:w="1793"/>
        <w:gridCol w:w="1495"/>
        <w:gridCol w:w="1696"/>
        <w:gridCol w:w="7"/>
      </w:tblGrid>
      <w:tr w:rsidR="00BB6404" w:rsidRPr="006129F5" w14:paraId="192FC10C" w14:textId="77777777" w:rsidTr="004E7ED7">
        <w:trPr>
          <w:cnfStyle w:val="100000000000" w:firstRow="1" w:lastRow="0" w:firstColumn="0" w:lastColumn="0" w:oddVBand="0" w:evenVBand="0" w:oddHBand="0" w:evenHBand="0" w:firstRowFirstColumn="0" w:firstRowLastColumn="0" w:lastRowFirstColumn="0" w:lastRowLastColumn="0"/>
        </w:trPr>
        <w:tc>
          <w:tcPr>
            <w:tcW w:w="0" w:type="auto"/>
            <w:hideMark/>
          </w:tcPr>
          <w:p w14:paraId="4C0FD3F2" w14:textId="77777777" w:rsidR="00BB6404" w:rsidRPr="006129F5" w:rsidRDefault="00BB6404" w:rsidP="00BB6404">
            <w:r w:rsidRPr="006129F5">
              <w:t>Parameter</w:t>
            </w:r>
          </w:p>
        </w:tc>
        <w:tc>
          <w:tcPr>
            <w:tcW w:w="4991" w:type="dxa"/>
            <w:gridSpan w:val="4"/>
            <w:hideMark/>
          </w:tcPr>
          <w:p w14:paraId="1642BBEA" w14:textId="77777777" w:rsidR="00BB6404" w:rsidRPr="006129F5" w:rsidRDefault="00BB6404" w:rsidP="00BB6404">
            <w:r w:rsidRPr="006129F5">
              <w:t>Values</w:t>
            </w:r>
          </w:p>
        </w:tc>
      </w:tr>
      <w:tr w:rsidR="00BB6404" w:rsidRPr="006129F5" w14:paraId="2C7D51B9" w14:textId="77777777" w:rsidTr="004E7ED7">
        <w:tc>
          <w:tcPr>
            <w:tcW w:w="0" w:type="auto"/>
            <w:hideMark/>
          </w:tcPr>
          <w:p w14:paraId="580DB64F" w14:textId="77777777" w:rsidR="00BB6404" w:rsidRPr="006129F5" w:rsidRDefault="00BB6404" w:rsidP="00BB6404">
            <w:r w:rsidRPr="006129F5">
              <w:t>Channel bandwidth, kHz</w:t>
            </w:r>
          </w:p>
        </w:tc>
        <w:tc>
          <w:tcPr>
            <w:tcW w:w="4991" w:type="dxa"/>
            <w:gridSpan w:val="4"/>
            <w:hideMark/>
          </w:tcPr>
          <w:p w14:paraId="2117E372" w14:textId="77777777" w:rsidR="00BB6404" w:rsidRPr="006129F5" w:rsidRDefault="00BB6404" w:rsidP="00BB6404">
            <w:r w:rsidRPr="006129F5">
              <w:t>200</w:t>
            </w:r>
          </w:p>
        </w:tc>
      </w:tr>
      <w:tr w:rsidR="00BB6404" w:rsidRPr="006129F5" w14:paraId="78682B4F" w14:textId="77777777" w:rsidTr="004E7ED7">
        <w:tc>
          <w:tcPr>
            <w:tcW w:w="0" w:type="auto"/>
          </w:tcPr>
          <w:p w14:paraId="5EB500B8" w14:textId="77777777" w:rsidR="00BB6404" w:rsidRPr="006129F5" w:rsidRDefault="00BB6404" w:rsidP="00BB6404">
            <w:r w:rsidRPr="006129F5">
              <w:t>Receiver Bandwidth</w:t>
            </w:r>
          </w:p>
        </w:tc>
        <w:tc>
          <w:tcPr>
            <w:tcW w:w="4991" w:type="dxa"/>
            <w:gridSpan w:val="4"/>
          </w:tcPr>
          <w:p w14:paraId="60E97CDE" w14:textId="77777777" w:rsidR="00BB6404" w:rsidRPr="006129F5" w:rsidRDefault="00BB6404" w:rsidP="00BB6404">
            <w:r w:rsidRPr="006129F5">
              <w:t>180</w:t>
            </w:r>
          </w:p>
        </w:tc>
      </w:tr>
      <w:tr w:rsidR="00BB6404" w:rsidRPr="006129F5" w14:paraId="16B90A25" w14:textId="77777777" w:rsidTr="004E7ED7">
        <w:tc>
          <w:tcPr>
            <w:tcW w:w="0" w:type="auto"/>
            <w:hideMark/>
          </w:tcPr>
          <w:p w14:paraId="4F526DA9" w14:textId="77777777" w:rsidR="00BB6404" w:rsidRPr="006129F5" w:rsidRDefault="00BB6404" w:rsidP="00BB6404">
            <w:r w:rsidRPr="006129F5">
              <w:t>Modulation</w:t>
            </w:r>
          </w:p>
        </w:tc>
        <w:tc>
          <w:tcPr>
            <w:tcW w:w="4991" w:type="dxa"/>
            <w:gridSpan w:val="4"/>
            <w:hideMark/>
          </w:tcPr>
          <w:p w14:paraId="2845BEE4" w14:textId="77777777" w:rsidR="00BB6404" w:rsidRPr="006129F5" w:rsidRDefault="00BB6404" w:rsidP="00BB6404">
            <w:r w:rsidRPr="006129F5">
              <w:t>GMSK</w:t>
            </w:r>
          </w:p>
        </w:tc>
      </w:tr>
      <w:tr w:rsidR="00BB6404" w:rsidRPr="006129F5" w14:paraId="7AEE94F7" w14:textId="77777777" w:rsidTr="004E7ED7">
        <w:trPr>
          <w:gridAfter w:val="1"/>
          <w:wAfter w:w="7" w:type="dxa"/>
        </w:trPr>
        <w:tc>
          <w:tcPr>
            <w:tcW w:w="0" w:type="auto"/>
            <w:hideMark/>
          </w:tcPr>
          <w:p w14:paraId="53C6F4B3" w14:textId="77777777" w:rsidR="00BB6404" w:rsidRPr="006129F5" w:rsidRDefault="00BB6404" w:rsidP="00BB6404">
            <w:r w:rsidRPr="006129F5">
              <w:t>Considered transceiver types</w:t>
            </w:r>
          </w:p>
        </w:tc>
        <w:tc>
          <w:tcPr>
            <w:tcW w:w="1793" w:type="dxa"/>
            <w:hideMark/>
          </w:tcPr>
          <w:p w14:paraId="12A646E7" w14:textId="77777777" w:rsidR="00BB6404" w:rsidRPr="006129F5" w:rsidRDefault="00BB6404" w:rsidP="00BB6404">
            <w:r w:rsidRPr="006129F5">
              <w:t>BTS</w:t>
            </w:r>
          </w:p>
        </w:tc>
        <w:tc>
          <w:tcPr>
            <w:tcW w:w="0" w:type="auto"/>
            <w:hideMark/>
          </w:tcPr>
          <w:p w14:paraId="0FFAD786" w14:textId="4E11BC32" w:rsidR="00BB6404" w:rsidRPr="006129F5" w:rsidRDefault="00BB6404" w:rsidP="00BB6404">
            <w:r w:rsidRPr="006129F5">
              <w:t>Hand</w:t>
            </w:r>
            <w:r w:rsidR="00D813B4" w:rsidRPr="006129F5">
              <w:t>-</w:t>
            </w:r>
            <w:r w:rsidRPr="006129F5">
              <w:t>held MS</w:t>
            </w:r>
          </w:p>
        </w:tc>
        <w:tc>
          <w:tcPr>
            <w:tcW w:w="1696" w:type="dxa"/>
            <w:hideMark/>
          </w:tcPr>
          <w:p w14:paraId="252AEDB9" w14:textId="77777777" w:rsidR="00BB6404" w:rsidRPr="006129F5" w:rsidRDefault="00BB6404" w:rsidP="00BB6404">
            <w:r w:rsidRPr="006129F5">
              <w:t>Train MS</w:t>
            </w:r>
          </w:p>
        </w:tc>
      </w:tr>
      <w:tr w:rsidR="00BB6404" w:rsidRPr="006129F5" w14:paraId="19593920" w14:textId="77777777" w:rsidTr="004E7ED7">
        <w:tc>
          <w:tcPr>
            <w:tcW w:w="0" w:type="auto"/>
            <w:hideMark/>
          </w:tcPr>
          <w:p w14:paraId="2DD5C1DD" w14:textId="77777777" w:rsidR="00BB6404" w:rsidRPr="006129F5" w:rsidRDefault="00BB6404" w:rsidP="00BB6404">
            <w:r w:rsidRPr="006129F5">
              <w:t>Thermal noise, dBm</w:t>
            </w:r>
          </w:p>
        </w:tc>
        <w:tc>
          <w:tcPr>
            <w:tcW w:w="4991" w:type="dxa"/>
            <w:gridSpan w:val="4"/>
            <w:hideMark/>
          </w:tcPr>
          <w:p w14:paraId="7C7B181E" w14:textId="77777777" w:rsidR="00BB6404" w:rsidRPr="006129F5" w:rsidRDefault="00BB6404" w:rsidP="00BB6404">
            <w:r w:rsidRPr="006129F5">
              <w:t>-121.5</w:t>
            </w:r>
          </w:p>
        </w:tc>
      </w:tr>
      <w:tr w:rsidR="00BB6404" w:rsidRPr="006129F5" w14:paraId="1721CD4A" w14:textId="77777777" w:rsidTr="004E7ED7">
        <w:trPr>
          <w:gridAfter w:val="1"/>
          <w:wAfter w:w="7" w:type="dxa"/>
        </w:trPr>
        <w:tc>
          <w:tcPr>
            <w:tcW w:w="0" w:type="auto"/>
            <w:hideMark/>
          </w:tcPr>
          <w:p w14:paraId="0EF14EC7" w14:textId="77777777" w:rsidR="00BB6404" w:rsidRPr="006129F5" w:rsidRDefault="00BB6404" w:rsidP="00BB6404">
            <w:r w:rsidRPr="006129F5">
              <w:t>Rx noise figure, dB</w:t>
            </w:r>
          </w:p>
        </w:tc>
        <w:tc>
          <w:tcPr>
            <w:tcW w:w="1793" w:type="dxa"/>
            <w:hideMark/>
          </w:tcPr>
          <w:p w14:paraId="5A67ED13" w14:textId="77777777" w:rsidR="00BB6404" w:rsidRPr="006129F5" w:rsidRDefault="00BB6404" w:rsidP="00BB6404">
            <w:r w:rsidRPr="006129F5">
              <w:t>5</w:t>
            </w:r>
          </w:p>
        </w:tc>
        <w:tc>
          <w:tcPr>
            <w:tcW w:w="0" w:type="auto"/>
            <w:hideMark/>
          </w:tcPr>
          <w:p w14:paraId="5FFEE85D" w14:textId="77777777" w:rsidR="00BB6404" w:rsidRPr="006129F5" w:rsidRDefault="00BB6404" w:rsidP="00BB6404">
            <w:r w:rsidRPr="006129F5">
              <w:t>9</w:t>
            </w:r>
          </w:p>
        </w:tc>
        <w:tc>
          <w:tcPr>
            <w:tcW w:w="1696" w:type="dxa"/>
            <w:hideMark/>
          </w:tcPr>
          <w:p w14:paraId="5125184B" w14:textId="77777777" w:rsidR="00BB6404" w:rsidRPr="006129F5" w:rsidRDefault="00BB6404" w:rsidP="00BB6404">
            <w:r w:rsidRPr="006129F5">
              <w:t>7</w:t>
            </w:r>
          </w:p>
        </w:tc>
      </w:tr>
      <w:tr w:rsidR="00BB6404" w:rsidRPr="006129F5" w14:paraId="291A8E9E" w14:textId="77777777" w:rsidTr="004E7ED7">
        <w:trPr>
          <w:gridAfter w:val="1"/>
          <w:wAfter w:w="7" w:type="dxa"/>
        </w:trPr>
        <w:tc>
          <w:tcPr>
            <w:tcW w:w="0" w:type="auto"/>
            <w:hideMark/>
          </w:tcPr>
          <w:p w14:paraId="06CD53C6" w14:textId="77777777" w:rsidR="00BB6404" w:rsidRPr="006129F5" w:rsidRDefault="00BB6404" w:rsidP="00BB6404">
            <w:r w:rsidRPr="006129F5">
              <w:t>Noise floor, dBm</w:t>
            </w:r>
          </w:p>
        </w:tc>
        <w:tc>
          <w:tcPr>
            <w:tcW w:w="1793" w:type="dxa"/>
            <w:hideMark/>
          </w:tcPr>
          <w:p w14:paraId="0E1375C6" w14:textId="77777777" w:rsidR="00BB6404" w:rsidRPr="006129F5" w:rsidRDefault="00BB6404" w:rsidP="00BB6404">
            <w:r w:rsidRPr="006129F5">
              <w:t>-116.5</w:t>
            </w:r>
          </w:p>
        </w:tc>
        <w:tc>
          <w:tcPr>
            <w:tcW w:w="0" w:type="auto"/>
            <w:hideMark/>
          </w:tcPr>
          <w:p w14:paraId="1B99F22A" w14:textId="77777777" w:rsidR="00BB6404" w:rsidRPr="006129F5" w:rsidRDefault="00BB6404" w:rsidP="00BB6404">
            <w:r w:rsidRPr="006129F5">
              <w:t>-112.5</w:t>
            </w:r>
          </w:p>
        </w:tc>
        <w:tc>
          <w:tcPr>
            <w:tcW w:w="1696" w:type="dxa"/>
            <w:hideMark/>
          </w:tcPr>
          <w:p w14:paraId="7BEC08CD" w14:textId="77777777" w:rsidR="00BB6404" w:rsidRPr="006129F5" w:rsidRDefault="00BB6404" w:rsidP="00BB6404">
            <w:r w:rsidRPr="006129F5">
              <w:t>-114.5</w:t>
            </w:r>
          </w:p>
        </w:tc>
      </w:tr>
      <w:tr w:rsidR="00BB6404" w:rsidRPr="006129F5" w14:paraId="60B68A22" w14:textId="77777777" w:rsidTr="004E7ED7">
        <w:trPr>
          <w:gridAfter w:val="1"/>
          <w:wAfter w:w="7" w:type="dxa"/>
        </w:trPr>
        <w:tc>
          <w:tcPr>
            <w:tcW w:w="0" w:type="auto"/>
            <w:hideMark/>
          </w:tcPr>
          <w:p w14:paraId="7ADE1DD5" w14:textId="77777777" w:rsidR="00BB6404" w:rsidRPr="006129F5" w:rsidRDefault="00BB6404" w:rsidP="00BB6404">
            <w:r w:rsidRPr="006129F5">
              <w:t>Antenna height above ground, m</w:t>
            </w:r>
          </w:p>
        </w:tc>
        <w:tc>
          <w:tcPr>
            <w:tcW w:w="1793" w:type="dxa"/>
            <w:hideMark/>
          </w:tcPr>
          <w:p w14:paraId="362B7DCC" w14:textId="77777777" w:rsidR="00BB6404" w:rsidRPr="006129F5" w:rsidRDefault="00BB6404" w:rsidP="00BB6404">
            <w:r w:rsidRPr="006129F5">
              <w:t>20 m (urban)</w:t>
            </w:r>
          </w:p>
          <w:p w14:paraId="3D85DA0B" w14:textId="77777777" w:rsidR="00BB6404" w:rsidRPr="006129F5" w:rsidRDefault="00BB6404" w:rsidP="00BB6404">
            <w:r w:rsidRPr="006129F5">
              <w:t>20/45 m (rural)</w:t>
            </w:r>
          </w:p>
        </w:tc>
        <w:tc>
          <w:tcPr>
            <w:tcW w:w="0" w:type="auto"/>
            <w:hideMark/>
          </w:tcPr>
          <w:p w14:paraId="530AB727" w14:textId="77777777" w:rsidR="00BB6404" w:rsidRPr="006129F5" w:rsidRDefault="00BB6404" w:rsidP="00BB6404">
            <w:r w:rsidRPr="006129F5">
              <w:t>1.5</w:t>
            </w:r>
          </w:p>
        </w:tc>
        <w:tc>
          <w:tcPr>
            <w:tcW w:w="1696" w:type="dxa"/>
            <w:hideMark/>
          </w:tcPr>
          <w:p w14:paraId="5D21473B" w14:textId="77777777" w:rsidR="00BB6404" w:rsidRPr="006129F5" w:rsidRDefault="00BB6404" w:rsidP="00BB6404">
            <w:r w:rsidRPr="006129F5">
              <w:t>4.5</w:t>
            </w:r>
          </w:p>
        </w:tc>
      </w:tr>
      <w:tr w:rsidR="00BB6404" w:rsidRPr="006129F5" w14:paraId="790AC37F" w14:textId="77777777" w:rsidTr="004E7ED7">
        <w:trPr>
          <w:gridAfter w:val="1"/>
          <w:wAfter w:w="7" w:type="dxa"/>
        </w:trPr>
        <w:tc>
          <w:tcPr>
            <w:tcW w:w="0" w:type="auto"/>
            <w:hideMark/>
          </w:tcPr>
          <w:p w14:paraId="55DE232D" w14:textId="77777777" w:rsidR="00BB6404" w:rsidRPr="006129F5" w:rsidRDefault="00BB6404" w:rsidP="00BB6404">
            <w:r w:rsidRPr="006129F5">
              <w:t>Antenna gain, dBi</w:t>
            </w:r>
          </w:p>
        </w:tc>
        <w:tc>
          <w:tcPr>
            <w:tcW w:w="1793" w:type="dxa"/>
            <w:hideMark/>
          </w:tcPr>
          <w:p w14:paraId="45F8539B" w14:textId="77777777" w:rsidR="00BB6404" w:rsidRPr="006129F5" w:rsidRDefault="00BB6404" w:rsidP="00BB6404">
            <w:r w:rsidRPr="006129F5">
              <w:t>18</w:t>
            </w:r>
          </w:p>
        </w:tc>
        <w:tc>
          <w:tcPr>
            <w:tcW w:w="0" w:type="auto"/>
            <w:hideMark/>
          </w:tcPr>
          <w:p w14:paraId="62AC4E7A" w14:textId="77777777" w:rsidR="00BB6404" w:rsidRPr="006129F5" w:rsidRDefault="00BB6404" w:rsidP="00BB6404">
            <w:r w:rsidRPr="006129F5">
              <w:t>0</w:t>
            </w:r>
          </w:p>
        </w:tc>
        <w:tc>
          <w:tcPr>
            <w:tcW w:w="1696" w:type="dxa"/>
            <w:hideMark/>
          </w:tcPr>
          <w:p w14:paraId="074B911D" w14:textId="77777777" w:rsidR="00BB6404" w:rsidRPr="006129F5" w:rsidRDefault="00BB6404" w:rsidP="00BB6404">
            <w:r w:rsidRPr="006129F5">
              <w:t>0</w:t>
            </w:r>
          </w:p>
        </w:tc>
      </w:tr>
      <w:tr w:rsidR="00BB6404" w:rsidRPr="006129F5" w14:paraId="6DB6A817" w14:textId="77777777" w:rsidTr="004E7ED7">
        <w:trPr>
          <w:gridAfter w:val="1"/>
          <w:wAfter w:w="7" w:type="dxa"/>
        </w:trPr>
        <w:tc>
          <w:tcPr>
            <w:tcW w:w="0" w:type="auto"/>
            <w:hideMark/>
          </w:tcPr>
          <w:p w14:paraId="2CFAE7A8" w14:textId="77777777" w:rsidR="00BB6404" w:rsidRPr="006129F5" w:rsidRDefault="00BB6404" w:rsidP="00BB6404">
            <w:r w:rsidRPr="006129F5">
              <w:t>Feeder loss, dB</w:t>
            </w:r>
          </w:p>
        </w:tc>
        <w:tc>
          <w:tcPr>
            <w:tcW w:w="1793" w:type="dxa"/>
            <w:hideMark/>
          </w:tcPr>
          <w:p w14:paraId="3095F013" w14:textId="77777777" w:rsidR="00BB6404" w:rsidRPr="006129F5" w:rsidRDefault="00BB6404" w:rsidP="00BB6404">
            <w:r w:rsidRPr="006129F5">
              <w:t>3</w:t>
            </w:r>
          </w:p>
        </w:tc>
        <w:tc>
          <w:tcPr>
            <w:tcW w:w="0" w:type="auto"/>
            <w:hideMark/>
          </w:tcPr>
          <w:p w14:paraId="0327CCCB" w14:textId="77777777" w:rsidR="00BB6404" w:rsidRPr="006129F5" w:rsidRDefault="00BB6404" w:rsidP="00BB6404">
            <w:r w:rsidRPr="006129F5">
              <w:t>0</w:t>
            </w:r>
          </w:p>
        </w:tc>
        <w:tc>
          <w:tcPr>
            <w:tcW w:w="1696" w:type="dxa"/>
            <w:hideMark/>
          </w:tcPr>
          <w:p w14:paraId="28E82A97" w14:textId="77777777" w:rsidR="00BB6404" w:rsidRPr="006129F5" w:rsidRDefault="00BB6404" w:rsidP="00BB6404">
            <w:r w:rsidRPr="006129F5">
              <w:t>0</w:t>
            </w:r>
          </w:p>
        </w:tc>
      </w:tr>
      <w:tr w:rsidR="00BB6404" w:rsidRPr="006129F5" w14:paraId="48B86536" w14:textId="77777777" w:rsidTr="004E7ED7">
        <w:trPr>
          <w:gridAfter w:val="1"/>
          <w:wAfter w:w="7" w:type="dxa"/>
        </w:trPr>
        <w:tc>
          <w:tcPr>
            <w:tcW w:w="0" w:type="auto"/>
            <w:hideMark/>
          </w:tcPr>
          <w:p w14:paraId="135B64E8" w14:textId="77777777" w:rsidR="00BB6404" w:rsidRPr="006129F5" w:rsidRDefault="00BB6404" w:rsidP="00BB6404">
            <w:r w:rsidRPr="006129F5">
              <w:t>Splitter loss, dB</w:t>
            </w:r>
          </w:p>
        </w:tc>
        <w:tc>
          <w:tcPr>
            <w:tcW w:w="1793" w:type="dxa"/>
            <w:hideMark/>
          </w:tcPr>
          <w:p w14:paraId="343AD726" w14:textId="77777777" w:rsidR="00BB6404" w:rsidRPr="006129F5" w:rsidRDefault="00BB6404" w:rsidP="00BB6404">
            <w:r w:rsidRPr="006129F5">
              <w:t>3</w:t>
            </w:r>
          </w:p>
        </w:tc>
        <w:tc>
          <w:tcPr>
            <w:tcW w:w="0" w:type="auto"/>
            <w:hideMark/>
          </w:tcPr>
          <w:p w14:paraId="505C8F7D" w14:textId="77777777" w:rsidR="00BB6404" w:rsidRPr="006129F5" w:rsidRDefault="00BB6404" w:rsidP="00BB6404">
            <w:r w:rsidRPr="006129F5">
              <w:t>0</w:t>
            </w:r>
          </w:p>
        </w:tc>
        <w:tc>
          <w:tcPr>
            <w:tcW w:w="1696" w:type="dxa"/>
            <w:hideMark/>
          </w:tcPr>
          <w:p w14:paraId="09F9A194" w14:textId="77777777" w:rsidR="00BB6404" w:rsidRPr="006129F5" w:rsidRDefault="00BB6404" w:rsidP="00BB6404">
            <w:r w:rsidRPr="006129F5">
              <w:t>0</w:t>
            </w:r>
          </w:p>
        </w:tc>
      </w:tr>
    </w:tbl>
    <w:p w14:paraId="650F962B" w14:textId="42C22BAD" w:rsidR="00BB6404" w:rsidRPr="006129F5" w:rsidRDefault="00BB6404" w:rsidP="00BB6404">
      <w:r w:rsidRPr="006129F5">
        <w:t>Reference interference ratio values, respectively adjacent channel selectivity (ACS) for E-GSM-R receivers are given in ETS</w:t>
      </w:r>
      <w:r w:rsidR="00D813B4" w:rsidRPr="006129F5">
        <w:t>I</w:t>
      </w:r>
      <w:r w:rsidRPr="006129F5">
        <w:t xml:space="preserve"> </w:t>
      </w:r>
      <w:r w:rsidR="003C0244" w:rsidRPr="006129F5">
        <w:t>TS</w:t>
      </w:r>
      <w:r w:rsidRPr="006129F5">
        <w:t xml:space="preserve"> 145</w:t>
      </w:r>
      <w:r w:rsidR="00D813B4" w:rsidRPr="006129F5">
        <w:t xml:space="preserve"> </w:t>
      </w:r>
      <w:r w:rsidRPr="006129F5">
        <w:t>005</w:t>
      </w:r>
      <w:r w:rsidR="00D813B4" w:rsidRPr="006129F5">
        <w:t xml:space="preserve"> </w:t>
      </w:r>
      <w:r w:rsidR="00D813B4" w:rsidRPr="006129F5">
        <w:fldChar w:fldCharType="begin"/>
      </w:r>
      <w:r w:rsidR="00D813B4" w:rsidRPr="006129F5">
        <w:instrText xml:space="preserve"> REF _Ref35326689 \r \h </w:instrText>
      </w:r>
      <w:r w:rsidR="00D813B4" w:rsidRPr="006129F5">
        <w:fldChar w:fldCharType="separate"/>
      </w:r>
      <w:r w:rsidR="004C4401" w:rsidRPr="006129F5">
        <w:t>[13]</w:t>
      </w:r>
      <w:r w:rsidR="00D813B4" w:rsidRPr="006129F5">
        <w:fldChar w:fldCharType="end"/>
      </w:r>
      <w:r w:rsidRPr="006129F5">
        <w:t xml:space="preserve"> and shown in the </w:t>
      </w:r>
      <w:r w:rsidR="0095331C" w:rsidRPr="006129F5">
        <w:fldChar w:fldCharType="begin"/>
      </w:r>
      <w:r w:rsidR="0095331C" w:rsidRPr="006129F5">
        <w:instrText xml:space="preserve"> REF _Ref36028963 \h </w:instrText>
      </w:r>
      <w:r w:rsidR="0095331C" w:rsidRPr="006129F5">
        <w:fldChar w:fldCharType="separate"/>
      </w:r>
      <w:r w:rsidR="004C4401" w:rsidRPr="006129F5">
        <w:t xml:space="preserve">Table </w:t>
      </w:r>
      <w:r w:rsidR="004C4401" w:rsidRPr="006129F5">
        <w:rPr>
          <w:noProof/>
        </w:rPr>
        <w:t>7</w:t>
      </w:r>
      <w:r w:rsidR="0095331C" w:rsidRPr="006129F5">
        <w:fldChar w:fldCharType="end"/>
      </w:r>
      <w:r w:rsidRPr="006129F5">
        <w:t>.</w:t>
      </w:r>
    </w:p>
    <w:p w14:paraId="133AA5AC" w14:textId="6639C157" w:rsidR="00BB6404" w:rsidRPr="006129F5" w:rsidRDefault="00BB6404" w:rsidP="00BB6404">
      <w:pPr>
        <w:pStyle w:val="Caption"/>
        <w:rPr>
          <w:lang w:val="en-GB"/>
        </w:rPr>
      </w:pPr>
      <w:bookmarkStart w:id="109" w:name="_Ref526758257"/>
      <w:bookmarkStart w:id="110" w:name="_Ref36028963"/>
      <w:bookmarkStart w:id="111" w:name="_Ref36028959"/>
      <w:r w:rsidRPr="006129F5">
        <w:rPr>
          <w:lang w:val="en-GB"/>
        </w:rPr>
        <w:lastRenderedPageBreak/>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7</w:t>
      </w:r>
      <w:r w:rsidRPr="006129F5">
        <w:rPr>
          <w:lang w:val="en-GB"/>
        </w:rPr>
        <w:fldChar w:fldCharType="end"/>
      </w:r>
      <w:bookmarkEnd w:id="109"/>
      <w:bookmarkEnd w:id="110"/>
      <w:r w:rsidRPr="006129F5">
        <w:rPr>
          <w:lang w:val="en-GB"/>
        </w:rPr>
        <w:t xml:space="preserve">: Adjacent </w:t>
      </w:r>
      <w:r w:rsidR="000A6F92" w:rsidRPr="006E6588">
        <w:rPr>
          <w:lang w:val="en-GB"/>
        </w:rPr>
        <w:t>C</w:t>
      </w:r>
      <w:r w:rsidRPr="006129F5">
        <w:rPr>
          <w:lang w:val="en-GB"/>
        </w:rPr>
        <w:t xml:space="preserve">hannel Selectivity (ACS) according </w:t>
      </w:r>
      <w:r w:rsidR="00CE3614" w:rsidRPr="006129F5">
        <w:rPr>
          <w:lang w:val="en-GB"/>
        </w:rPr>
        <w:t xml:space="preserve">ETSI </w:t>
      </w:r>
      <w:r w:rsidR="003C0244" w:rsidRPr="006129F5">
        <w:rPr>
          <w:lang w:val="en-GB"/>
        </w:rPr>
        <w:t>TS</w:t>
      </w:r>
      <w:r w:rsidR="00CE3614" w:rsidRPr="006129F5">
        <w:rPr>
          <w:lang w:val="en-GB"/>
        </w:rPr>
        <w:t xml:space="preserve"> 1</w:t>
      </w:r>
      <w:r w:rsidRPr="006129F5">
        <w:rPr>
          <w:lang w:val="en-GB"/>
        </w:rPr>
        <w:t>45.005</w:t>
      </w:r>
      <w:bookmarkEnd w:id="111"/>
    </w:p>
    <w:tbl>
      <w:tblPr>
        <w:tblStyle w:val="ECCTable-redheader"/>
        <w:tblW w:w="0" w:type="auto"/>
        <w:tblInd w:w="0" w:type="dxa"/>
        <w:tblLook w:val="01E0" w:firstRow="1" w:lastRow="1" w:firstColumn="1" w:lastColumn="1" w:noHBand="0" w:noVBand="0"/>
      </w:tblPr>
      <w:tblGrid>
        <w:gridCol w:w="3256"/>
        <w:gridCol w:w="1985"/>
        <w:gridCol w:w="1701"/>
        <w:gridCol w:w="2120"/>
      </w:tblGrid>
      <w:tr w:rsidR="00BB6404" w:rsidRPr="006129F5" w14:paraId="58CFD49D" w14:textId="77777777" w:rsidTr="00500947">
        <w:trPr>
          <w:cnfStyle w:val="100000000000" w:firstRow="1" w:lastRow="0" w:firstColumn="0" w:lastColumn="0" w:oddVBand="0" w:evenVBand="0" w:oddHBand="0" w:evenHBand="0" w:firstRowFirstColumn="0" w:firstRowLastColumn="0" w:lastRowFirstColumn="0" w:lastRowLastColumn="0"/>
        </w:trPr>
        <w:tc>
          <w:tcPr>
            <w:tcW w:w="3256" w:type="dxa"/>
            <w:hideMark/>
          </w:tcPr>
          <w:p w14:paraId="4BF26EA2" w14:textId="77777777" w:rsidR="00BB6404" w:rsidRPr="006129F5" w:rsidRDefault="00BB6404" w:rsidP="00BB6404">
            <w:r w:rsidRPr="006129F5">
              <w:t xml:space="preserve">Frequency range </w:t>
            </w:r>
          </w:p>
        </w:tc>
        <w:tc>
          <w:tcPr>
            <w:tcW w:w="1985" w:type="dxa"/>
            <w:hideMark/>
          </w:tcPr>
          <w:p w14:paraId="2E8B0AB4" w14:textId="461D5954" w:rsidR="00BB6404" w:rsidRPr="006129F5" w:rsidRDefault="00BB6404" w:rsidP="00BB6404">
            <w:r w:rsidRPr="006129F5">
              <w:t>Hand</w:t>
            </w:r>
            <w:r w:rsidR="00CE3614" w:rsidRPr="006129F5">
              <w:t>-</w:t>
            </w:r>
            <w:r w:rsidRPr="006129F5">
              <w:t>held MS</w:t>
            </w:r>
          </w:p>
        </w:tc>
        <w:tc>
          <w:tcPr>
            <w:tcW w:w="1701" w:type="dxa"/>
            <w:hideMark/>
          </w:tcPr>
          <w:p w14:paraId="27266AAB" w14:textId="77777777" w:rsidR="00BB6404" w:rsidRPr="006129F5" w:rsidRDefault="00BB6404" w:rsidP="00BB6404">
            <w:r w:rsidRPr="006129F5">
              <w:t>Train MS</w:t>
            </w:r>
          </w:p>
        </w:tc>
        <w:tc>
          <w:tcPr>
            <w:tcW w:w="2120" w:type="dxa"/>
            <w:hideMark/>
          </w:tcPr>
          <w:p w14:paraId="07D6DC58" w14:textId="77777777" w:rsidR="00BB6404" w:rsidRPr="006129F5" w:rsidRDefault="00BB6404" w:rsidP="00BB6404">
            <w:r w:rsidRPr="006129F5">
              <w:t>BTS</w:t>
            </w:r>
          </w:p>
        </w:tc>
      </w:tr>
      <w:tr w:rsidR="00BB6404" w:rsidRPr="006129F5" w14:paraId="2722C217" w14:textId="77777777" w:rsidTr="00500947">
        <w:tc>
          <w:tcPr>
            <w:tcW w:w="3256" w:type="dxa"/>
          </w:tcPr>
          <w:p w14:paraId="381C712A" w14:textId="77777777" w:rsidR="00BB6404" w:rsidRPr="006129F5" w:rsidRDefault="00BB6404" w:rsidP="00BB6404">
            <w:r w:rsidRPr="006129F5">
              <w:t>Adjacent channel C/I</w:t>
            </w:r>
          </w:p>
        </w:tc>
        <w:tc>
          <w:tcPr>
            <w:tcW w:w="1985" w:type="dxa"/>
          </w:tcPr>
          <w:p w14:paraId="362E21D7" w14:textId="77777777" w:rsidR="00BB6404" w:rsidRPr="006129F5" w:rsidRDefault="00BB6404" w:rsidP="00BB6404">
            <w:r w:rsidRPr="006129F5">
              <w:t>-18 dB</w:t>
            </w:r>
          </w:p>
        </w:tc>
        <w:tc>
          <w:tcPr>
            <w:tcW w:w="1701" w:type="dxa"/>
          </w:tcPr>
          <w:p w14:paraId="22D4F6D2" w14:textId="77777777" w:rsidR="00BB6404" w:rsidRPr="006129F5" w:rsidRDefault="00BB6404" w:rsidP="00BB6404">
            <w:r w:rsidRPr="006129F5">
              <w:t>-18 dB</w:t>
            </w:r>
          </w:p>
        </w:tc>
        <w:tc>
          <w:tcPr>
            <w:tcW w:w="2120" w:type="dxa"/>
          </w:tcPr>
          <w:p w14:paraId="5F0D953A" w14:textId="77777777" w:rsidR="00BB6404" w:rsidRPr="006129F5" w:rsidRDefault="00BB6404" w:rsidP="00BB6404">
            <w:r w:rsidRPr="006129F5">
              <w:t>-18 dB</w:t>
            </w:r>
          </w:p>
        </w:tc>
      </w:tr>
      <w:tr w:rsidR="00BB6404" w:rsidRPr="006129F5" w14:paraId="4C810D3A" w14:textId="77777777" w:rsidTr="00500947">
        <w:tc>
          <w:tcPr>
            <w:tcW w:w="3256" w:type="dxa"/>
          </w:tcPr>
          <w:p w14:paraId="7B7CB508" w14:textId="2BCCB0D3" w:rsidR="00BB6404" w:rsidRPr="006129F5" w:rsidRDefault="00CE3614" w:rsidP="00BB6404">
            <w:r w:rsidRPr="006129F5">
              <w:t>S</w:t>
            </w:r>
            <w:r w:rsidR="00B20DBB" w:rsidRPr="006129F5">
              <w:t>econd</w:t>
            </w:r>
            <w:r w:rsidR="00BB6404" w:rsidRPr="006129F5">
              <w:t xml:space="preserve"> adjacent channel C/I</w:t>
            </w:r>
          </w:p>
          <w:p w14:paraId="7A39FB73" w14:textId="48A2FD1E" w:rsidR="00BB6404" w:rsidRPr="006129F5" w:rsidRDefault="00CE3614" w:rsidP="00BB6404">
            <w:r w:rsidRPr="006129F5">
              <w:t>T</w:t>
            </w:r>
            <w:r w:rsidR="00B20DBB" w:rsidRPr="006129F5">
              <w:t>hird</w:t>
            </w:r>
            <w:r w:rsidR="00BB6404" w:rsidRPr="006129F5">
              <w:t xml:space="preserve"> adjacent channel C/I</w:t>
            </w:r>
          </w:p>
        </w:tc>
        <w:tc>
          <w:tcPr>
            <w:tcW w:w="1985" w:type="dxa"/>
          </w:tcPr>
          <w:p w14:paraId="1D705B3F" w14:textId="77777777" w:rsidR="00BB6404" w:rsidRPr="006129F5" w:rsidRDefault="00BB6404" w:rsidP="00BB6404">
            <w:r w:rsidRPr="006129F5">
              <w:t>-50 dB</w:t>
            </w:r>
          </w:p>
          <w:p w14:paraId="7A694C16" w14:textId="77777777" w:rsidR="00BB6404" w:rsidRPr="006129F5" w:rsidRDefault="00BB6404" w:rsidP="00BB6404">
            <w:r w:rsidRPr="006129F5">
              <w:t>-58 dB</w:t>
            </w:r>
          </w:p>
        </w:tc>
        <w:tc>
          <w:tcPr>
            <w:tcW w:w="1701" w:type="dxa"/>
          </w:tcPr>
          <w:p w14:paraId="3498DDC8" w14:textId="77777777" w:rsidR="00BB6404" w:rsidRPr="006129F5" w:rsidRDefault="00BB6404" w:rsidP="00BB6404">
            <w:r w:rsidRPr="006129F5">
              <w:t>-50 dB</w:t>
            </w:r>
          </w:p>
          <w:p w14:paraId="678109CF" w14:textId="77777777" w:rsidR="00BB6404" w:rsidRPr="006129F5" w:rsidRDefault="00BB6404" w:rsidP="00BB6404">
            <w:r w:rsidRPr="006129F5">
              <w:t>-58 dB</w:t>
            </w:r>
          </w:p>
        </w:tc>
        <w:tc>
          <w:tcPr>
            <w:tcW w:w="2120" w:type="dxa"/>
          </w:tcPr>
          <w:p w14:paraId="5C624754" w14:textId="77777777" w:rsidR="00BB6404" w:rsidRPr="006129F5" w:rsidRDefault="00BB6404" w:rsidP="00BB6404">
            <w:r w:rsidRPr="006129F5">
              <w:t>-50 dB</w:t>
            </w:r>
          </w:p>
          <w:p w14:paraId="41574864" w14:textId="77777777" w:rsidR="00BB6404" w:rsidRPr="006129F5" w:rsidRDefault="00BB6404" w:rsidP="00BB6404">
            <w:r w:rsidRPr="006129F5">
              <w:t>-58 dB</w:t>
            </w:r>
          </w:p>
        </w:tc>
      </w:tr>
    </w:tbl>
    <w:p w14:paraId="0DE54F4D" w14:textId="77777777" w:rsidR="00BB6404" w:rsidRPr="006129F5" w:rsidRDefault="00BB6404" w:rsidP="00BB6404">
      <w:pPr>
        <w:pStyle w:val="ECCAnnexheading3"/>
        <w:rPr>
          <w:lang w:val="en-GB"/>
        </w:rPr>
      </w:pPr>
      <w:r w:rsidRPr="006129F5">
        <w:rPr>
          <w:lang w:val="en-GB"/>
        </w:rPr>
        <w:t>Interference scenarios</w:t>
      </w:r>
    </w:p>
    <w:p w14:paraId="311FFFA9" w14:textId="0949071D" w:rsidR="00BB6404" w:rsidRPr="006129F5" w:rsidRDefault="00BB6404" w:rsidP="00BB6404">
      <w:r w:rsidRPr="006129F5">
        <w:t>With respect to E-GSM-R victim receivers, three different interference scenarios are studied. In two scenarios, E-GSM-R MS are considered as victim receivers with omnidirectional antenna patterns, while in the scenario with the E-GSM-R BTS as victim receiver directional antennas are considered.</w:t>
      </w:r>
    </w:p>
    <w:p w14:paraId="339FC332" w14:textId="113B0544" w:rsidR="00BB6404" w:rsidRPr="006129F5" w:rsidRDefault="00BB6404" w:rsidP="00BB6404">
      <w:r w:rsidRPr="00587517">
        <w:rPr>
          <w:noProof/>
          <w:lang w:eastAsia="fr-FR"/>
        </w:rPr>
        <mc:AlternateContent>
          <mc:Choice Requires="wpc">
            <w:drawing>
              <wp:inline distT="0" distB="0" distL="0" distR="0" wp14:anchorId="210160D2" wp14:editId="27B03073">
                <wp:extent cx="6120765" cy="3448050"/>
                <wp:effectExtent l="0" t="0" r="0" b="0"/>
                <wp:docPr id="139" name="Zeichenbereich 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 name="Textfeld 39"/>
                        <wps:cNvSpPr txBox="1"/>
                        <wps:spPr>
                          <a:xfrm>
                            <a:off x="3382009" y="157776"/>
                            <a:ext cx="1882141" cy="910167"/>
                          </a:xfrm>
                          <a:prstGeom prst="rect">
                            <a:avLst/>
                          </a:prstGeom>
                          <a:solidFill>
                            <a:schemeClr val="lt1"/>
                          </a:solidFill>
                          <a:ln w="6350">
                            <a:noFill/>
                          </a:ln>
                        </wps:spPr>
                        <wps:txbx>
                          <w:txbxContent>
                            <w:p w14:paraId="06C9F50F" w14:textId="05634235" w:rsidR="00B4602A" w:rsidRPr="00E671FC" w:rsidRDefault="00B4602A" w:rsidP="004C1144">
                              <w:pPr>
                                <w:jc w:val="left"/>
                                <w:rPr>
                                  <w:sz w:val="16"/>
                                  <w:szCs w:val="16"/>
                                  <w:vertAlign w:val="subscript"/>
                                  <w:lang w:val="sv-SE"/>
                                </w:rPr>
                              </w:pPr>
                              <w:r w:rsidRPr="00B959BE">
                                <w:rPr>
                                  <w:sz w:val="16"/>
                                  <w:szCs w:val="16"/>
                                  <w:lang w:val="de-CH"/>
                                </w:rPr>
                                <w:t>RFID; h</w:t>
                              </w:r>
                              <w:r w:rsidRPr="00B959BE">
                                <w:rPr>
                                  <w:sz w:val="16"/>
                                  <w:szCs w:val="16"/>
                                  <w:vertAlign w:val="subscript"/>
                                  <w:lang w:val="de-CH"/>
                                </w:rPr>
                                <w:t xml:space="preserve">antenna </w:t>
                              </w:r>
                              <w:r>
                                <w:rPr>
                                  <w:rFonts w:cs="Arial"/>
                                  <w:sz w:val="16"/>
                                  <w:szCs w:val="16"/>
                                  <w:lang w:val="de-CH"/>
                                </w:rPr>
                                <w:t>≥</w:t>
                              </w:r>
                              <w:r w:rsidRPr="00B959BE">
                                <w:rPr>
                                  <w:sz w:val="16"/>
                                  <w:szCs w:val="16"/>
                                  <w:lang w:val="de-CH"/>
                                </w:rPr>
                                <w:t xml:space="preserve"> 1.5</w:t>
                              </w:r>
                              <w:r>
                                <w:rPr>
                                  <w:sz w:val="16"/>
                                  <w:szCs w:val="16"/>
                                  <w:lang w:val="de-CH"/>
                                </w:rPr>
                                <w:t xml:space="preserve"> </w:t>
                              </w:r>
                              <w:r w:rsidRPr="00B959BE">
                                <w:rPr>
                                  <w:sz w:val="16"/>
                                  <w:szCs w:val="16"/>
                                  <w:lang w:val="de-CH"/>
                                </w:rPr>
                                <w:t xml:space="preserve">m; </w:t>
                              </w:r>
                              <w:r w:rsidRPr="00E671FC">
                                <w:rPr>
                                  <w:lang w:val="sv-SE"/>
                                </w:rPr>
                                <w:br/>
                              </w:r>
                              <w:r w:rsidRPr="00B959BE">
                                <w:rPr>
                                  <w:sz w:val="16"/>
                                  <w:szCs w:val="16"/>
                                  <w:lang w:val="it-CH"/>
                                </w:rPr>
                                <w:t xml:space="preserve">NBN /UNB; </w:t>
                              </w:r>
                              <w:r w:rsidRPr="00B959BE">
                                <w:rPr>
                                  <w:sz w:val="16"/>
                                  <w:szCs w:val="16"/>
                                  <w:vertAlign w:val="subscript"/>
                                  <w:lang w:val="it-CH"/>
                                </w:rPr>
                                <w:t xml:space="preserve"> </w:t>
                              </w:r>
                              <w:r w:rsidRPr="00B959BE">
                                <w:rPr>
                                  <w:sz w:val="16"/>
                                  <w:szCs w:val="16"/>
                                  <w:lang w:val="it-CH"/>
                                </w:rPr>
                                <w:t>h</w:t>
                              </w:r>
                              <w:r w:rsidRPr="00B959BE">
                                <w:rPr>
                                  <w:sz w:val="16"/>
                                  <w:szCs w:val="16"/>
                                  <w:vertAlign w:val="subscript"/>
                                  <w:lang w:val="it-CH"/>
                                </w:rPr>
                                <w:t xml:space="preserve">antenna </w:t>
                              </w:r>
                              <w:r w:rsidRPr="00B959BE">
                                <w:rPr>
                                  <w:sz w:val="16"/>
                                  <w:szCs w:val="16"/>
                                  <w:lang w:val="it-CH"/>
                                </w:rPr>
                                <w:t>= 7 m / 25</w:t>
                              </w:r>
                              <w:r>
                                <w:rPr>
                                  <w:sz w:val="16"/>
                                  <w:szCs w:val="16"/>
                                  <w:lang w:val="it-CH"/>
                                </w:rPr>
                                <w:t xml:space="preserve"> </w:t>
                              </w:r>
                              <w:r w:rsidRPr="00B959BE">
                                <w:rPr>
                                  <w:sz w:val="16"/>
                                  <w:szCs w:val="16"/>
                                  <w:lang w:val="it-CH"/>
                                </w:rPr>
                                <w:t>m</w:t>
                              </w:r>
                              <w:r w:rsidRPr="00E671FC">
                                <w:rPr>
                                  <w:lang w:val="sv-SE"/>
                                </w:rPr>
                                <w:t xml:space="preserve"> </w:t>
                              </w:r>
                              <w:r w:rsidRPr="00E671FC">
                                <w:rPr>
                                  <w:lang w:val="sv-SE"/>
                                </w:rPr>
                                <w:br/>
                              </w:r>
                              <w:r w:rsidRPr="00E671FC">
                                <w:rPr>
                                  <w:sz w:val="16"/>
                                  <w:szCs w:val="16"/>
                                  <w:lang w:val="sv-SE"/>
                                </w:rPr>
                                <w:t>WB SRD; h</w:t>
                              </w:r>
                              <w:r w:rsidRPr="00E671FC">
                                <w:rPr>
                                  <w:sz w:val="16"/>
                                  <w:szCs w:val="16"/>
                                  <w:vertAlign w:val="subscript"/>
                                  <w:lang w:val="sv-SE"/>
                                </w:rPr>
                                <w:t xml:space="preserve">antenna </w:t>
                              </w:r>
                              <w:r w:rsidRPr="00E671FC">
                                <w:rPr>
                                  <w:rFonts w:cs="Arial"/>
                                  <w:sz w:val="16"/>
                                  <w:szCs w:val="16"/>
                                  <w:lang w:val="sv-SE"/>
                                </w:rPr>
                                <w:t>≥</w:t>
                              </w:r>
                              <w:r w:rsidRPr="00E671FC">
                                <w:rPr>
                                  <w:sz w:val="16"/>
                                  <w:szCs w:val="16"/>
                                  <w:lang w:val="sv-SE"/>
                                </w:rPr>
                                <w:t xml:space="preserve"> 1.5</w:t>
                              </w:r>
                              <w:r>
                                <w:rPr>
                                  <w:sz w:val="16"/>
                                  <w:szCs w:val="16"/>
                                  <w:lang w:val="sv-SE"/>
                                </w:rPr>
                                <w:t xml:space="preserve"> </w:t>
                              </w:r>
                              <w:r w:rsidRPr="00E671FC">
                                <w:rPr>
                                  <w:sz w:val="16"/>
                                  <w:szCs w:val="16"/>
                                  <w:lang w:val="sv-SE"/>
                                </w:rPr>
                                <w:t xml:space="preserve">m </w:t>
                              </w:r>
                              <w:r w:rsidRPr="00E671FC">
                                <w:rPr>
                                  <w:lang w:val="sv-SE"/>
                                </w:rPr>
                                <w:br/>
                              </w:r>
                              <w:r w:rsidRPr="00E671FC">
                                <w:rPr>
                                  <w:sz w:val="16"/>
                                  <w:szCs w:val="16"/>
                                  <w:lang w:val="sv-SE"/>
                                </w:rPr>
                                <w:t>nsSRD; h</w:t>
                              </w:r>
                              <w:r w:rsidRPr="00E671FC">
                                <w:rPr>
                                  <w:sz w:val="16"/>
                                  <w:szCs w:val="16"/>
                                  <w:vertAlign w:val="subscript"/>
                                  <w:lang w:val="sv-SE"/>
                                </w:rPr>
                                <w:t xml:space="preserve">antenna </w:t>
                              </w:r>
                              <w:r w:rsidRPr="00E671FC">
                                <w:rPr>
                                  <w:rFonts w:cs="Arial"/>
                                  <w:sz w:val="16"/>
                                  <w:szCs w:val="16"/>
                                  <w:lang w:val="sv-SE"/>
                                </w:rPr>
                                <w:t>≥</w:t>
                              </w:r>
                              <w:r w:rsidRPr="00E671FC">
                                <w:rPr>
                                  <w:sz w:val="16"/>
                                  <w:szCs w:val="16"/>
                                  <w:lang w:val="sv-SE"/>
                                </w:rPr>
                                <w:t xml:space="preserve"> 1.5</w:t>
                              </w:r>
                              <w:r>
                                <w:rPr>
                                  <w:sz w:val="16"/>
                                  <w:szCs w:val="16"/>
                                  <w:lang w:val="sv-SE"/>
                                </w:rPr>
                                <w:t xml:space="preserve"> </w:t>
                              </w:r>
                              <w:r w:rsidRPr="00E671FC">
                                <w:rPr>
                                  <w:sz w:val="16"/>
                                  <w:szCs w:val="16"/>
                                  <w:lang w:val="sv-SE"/>
                                </w:rPr>
                                <w:t xml:space="preserve">m </w:t>
                              </w:r>
                            </w:p>
                            <w:p w14:paraId="0CCAE3AB" w14:textId="77777777" w:rsidR="00B4602A" w:rsidRPr="00E671FC" w:rsidRDefault="00B4602A" w:rsidP="00BB6404">
                              <w:pPr>
                                <w:rPr>
                                  <w:vertAlign w:val="subscript"/>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25"/>
                        <wps:cNvSpPr txBox="1"/>
                        <wps:spPr>
                          <a:xfrm>
                            <a:off x="3356610" y="1355887"/>
                            <a:ext cx="2717800" cy="1075746"/>
                          </a:xfrm>
                          <a:prstGeom prst="rect">
                            <a:avLst/>
                          </a:prstGeom>
                          <a:solidFill>
                            <a:schemeClr val="lt1"/>
                          </a:solidFill>
                          <a:ln w="6350">
                            <a:noFill/>
                          </a:ln>
                        </wps:spPr>
                        <wps:txbx>
                          <w:txbxContent>
                            <w:p w14:paraId="5C6748AE" w14:textId="71DE7F5A" w:rsidR="00B4602A" w:rsidRPr="00E671FC" w:rsidRDefault="00B4602A" w:rsidP="00932EE1">
                              <w:pPr>
                                <w:spacing w:before="0" w:line="360" w:lineRule="auto"/>
                                <w:rPr>
                                  <w:sz w:val="16"/>
                                  <w:szCs w:val="16"/>
                                  <w:lang w:val="sv-SE"/>
                                </w:rPr>
                              </w:pPr>
                              <w:r w:rsidRPr="00E671FC">
                                <w:rPr>
                                  <w:color w:val="008080"/>
                                  <w:sz w:val="16"/>
                                  <w:szCs w:val="16"/>
                                  <w:u w:val="single"/>
                                  <w:lang w:val="sv-SE"/>
                                </w:rPr>
                                <w:t>RFID; h</w:t>
                              </w:r>
                              <w:r w:rsidRPr="00E671FC">
                                <w:rPr>
                                  <w:color w:val="008080"/>
                                  <w:position w:val="-5"/>
                                  <w:sz w:val="16"/>
                                  <w:szCs w:val="16"/>
                                  <w:u w:val="single"/>
                                  <w:vertAlign w:val="subscript"/>
                                  <w:lang w:val="sv-SE"/>
                                </w:rPr>
                                <w:t xml:space="preserve">antenna </w:t>
                              </w:r>
                              <w:r w:rsidRPr="00E671FC">
                                <w:rPr>
                                  <w:color w:val="008080"/>
                                  <w:sz w:val="16"/>
                                  <w:szCs w:val="16"/>
                                  <w:u w:val="single"/>
                                  <w:lang w:val="sv-SE"/>
                                </w:rPr>
                                <w:t xml:space="preserve"> </w:t>
                              </w:r>
                              <w:r w:rsidRPr="00E671FC">
                                <w:rPr>
                                  <w:rFonts w:cs="Arial"/>
                                  <w:color w:val="008080"/>
                                  <w:sz w:val="16"/>
                                  <w:szCs w:val="16"/>
                                  <w:u w:val="single"/>
                                  <w:lang w:val="sv-SE"/>
                                </w:rPr>
                                <w:t>≥</w:t>
                              </w:r>
                              <w:r w:rsidRPr="00E671FC">
                                <w:rPr>
                                  <w:color w:val="008080"/>
                                  <w:sz w:val="16"/>
                                  <w:szCs w:val="16"/>
                                  <w:u w:val="single"/>
                                  <w:lang w:val="sv-SE"/>
                                </w:rPr>
                                <w:t>1.5</w:t>
                              </w:r>
                              <w:r>
                                <w:rPr>
                                  <w:color w:val="008080"/>
                                  <w:sz w:val="16"/>
                                  <w:szCs w:val="16"/>
                                  <w:u w:val="single"/>
                                  <w:lang w:val="sv-SE"/>
                                </w:rPr>
                                <w:t xml:space="preserve"> </w:t>
                              </w:r>
                              <w:r w:rsidRPr="00E671FC">
                                <w:rPr>
                                  <w:color w:val="008080"/>
                                  <w:sz w:val="16"/>
                                  <w:szCs w:val="16"/>
                                  <w:u w:val="single"/>
                                  <w:lang w:val="sv-SE"/>
                                </w:rPr>
                                <w:t xml:space="preserve">m </w:t>
                              </w:r>
                            </w:p>
                            <w:p w14:paraId="015C2B3C" w14:textId="05754FC0" w:rsidR="00B4602A" w:rsidRPr="00573BCF" w:rsidRDefault="00B4602A" w:rsidP="00932EE1">
                              <w:pPr>
                                <w:spacing w:before="0" w:after="0" w:line="360" w:lineRule="auto"/>
                                <w:rPr>
                                  <w:sz w:val="16"/>
                                  <w:szCs w:val="16"/>
                                  <w:lang w:val="it-CH"/>
                                </w:rPr>
                              </w:pPr>
                              <w:r w:rsidRPr="00573BCF">
                                <w:rPr>
                                  <w:color w:val="008080"/>
                                  <w:sz w:val="16"/>
                                  <w:szCs w:val="16"/>
                                  <w:u w:val="single"/>
                                  <w:lang w:val="it-CH"/>
                                </w:rPr>
                                <w:t xml:space="preserve">NBN/UNB; </w:t>
                              </w:r>
                              <w:r w:rsidRPr="00573BCF">
                                <w:rPr>
                                  <w:color w:val="008080"/>
                                  <w:position w:val="-5"/>
                                  <w:sz w:val="16"/>
                                  <w:szCs w:val="16"/>
                                  <w:u w:val="single"/>
                                  <w:vertAlign w:val="subscript"/>
                                  <w:lang w:val="it-CH"/>
                                </w:rPr>
                                <w:t xml:space="preserve"> </w:t>
                              </w:r>
                              <w:r w:rsidRPr="00573BCF">
                                <w:rPr>
                                  <w:color w:val="008080"/>
                                  <w:sz w:val="16"/>
                                  <w:szCs w:val="16"/>
                                  <w:u w:val="single"/>
                                  <w:lang w:val="it-CH"/>
                                </w:rPr>
                                <w:t>h</w:t>
                              </w:r>
                              <w:r w:rsidRPr="00573BCF">
                                <w:rPr>
                                  <w:color w:val="008080"/>
                                  <w:position w:val="-5"/>
                                  <w:sz w:val="16"/>
                                  <w:szCs w:val="16"/>
                                  <w:u w:val="single"/>
                                  <w:vertAlign w:val="subscript"/>
                                  <w:lang w:val="it-CH"/>
                                </w:rPr>
                                <w:t xml:space="preserve">antenna </w:t>
                              </w:r>
                              <w:r w:rsidRPr="00573BCF">
                                <w:rPr>
                                  <w:color w:val="008080"/>
                                  <w:sz w:val="16"/>
                                  <w:szCs w:val="16"/>
                                  <w:u w:val="single"/>
                                  <w:lang w:val="it-CH"/>
                                </w:rPr>
                                <w:t>= 7 m</w:t>
                              </w:r>
                              <w:r>
                                <w:rPr>
                                  <w:color w:val="008080"/>
                                  <w:sz w:val="16"/>
                                  <w:szCs w:val="16"/>
                                  <w:u w:val="single"/>
                                  <w:lang w:val="it-CH"/>
                                </w:rPr>
                                <w:t xml:space="preserve"> </w:t>
                              </w:r>
                              <w:r w:rsidRPr="00573BCF">
                                <w:rPr>
                                  <w:color w:val="008080"/>
                                  <w:sz w:val="16"/>
                                  <w:szCs w:val="16"/>
                                  <w:u w:val="single"/>
                                  <w:lang w:val="it-CH"/>
                                </w:rPr>
                                <w:t>/</w:t>
                              </w:r>
                              <w:r>
                                <w:rPr>
                                  <w:color w:val="008080"/>
                                  <w:sz w:val="16"/>
                                  <w:szCs w:val="16"/>
                                  <w:u w:val="single"/>
                                  <w:lang w:val="it-CH"/>
                                </w:rPr>
                                <w:t xml:space="preserve"> </w:t>
                              </w:r>
                              <w:r w:rsidRPr="00573BCF">
                                <w:rPr>
                                  <w:color w:val="008080"/>
                                  <w:sz w:val="16"/>
                                  <w:szCs w:val="16"/>
                                  <w:u w:val="single"/>
                                  <w:lang w:val="it-CH"/>
                                </w:rPr>
                                <w:t>25</w:t>
                              </w:r>
                              <w:r>
                                <w:rPr>
                                  <w:color w:val="008080"/>
                                  <w:sz w:val="16"/>
                                  <w:szCs w:val="16"/>
                                  <w:u w:val="single"/>
                                  <w:lang w:val="it-CH"/>
                                </w:rPr>
                                <w:t xml:space="preserve"> </w:t>
                              </w:r>
                              <w:r w:rsidRPr="00573BCF">
                                <w:rPr>
                                  <w:color w:val="008080"/>
                                  <w:sz w:val="16"/>
                                  <w:szCs w:val="16"/>
                                  <w:u w:val="single"/>
                                  <w:lang w:val="it-CH"/>
                                </w:rPr>
                                <w:t xml:space="preserve">m; </w:t>
                              </w:r>
                            </w:p>
                            <w:p w14:paraId="47F33F1D" w14:textId="06B2D1AB" w:rsidR="00B4602A" w:rsidRPr="00E671FC" w:rsidRDefault="00B4602A" w:rsidP="00932EE1">
                              <w:pPr>
                                <w:spacing w:before="0" w:after="0" w:line="360" w:lineRule="auto"/>
                                <w:rPr>
                                  <w:sz w:val="16"/>
                                  <w:szCs w:val="16"/>
                                  <w:lang w:val="sv-SE"/>
                                </w:rPr>
                              </w:pPr>
                              <w:r w:rsidRPr="00E671FC">
                                <w:rPr>
                                  <w:color w:val="008080"/>
                                  <w:sz w:val="16"/>
                                  <w:szCs w:val="16"/>
                                  <w:u w:val="single"/>
                                  <w:lang w:val="sv-SE"/>
                                </w:rPr>
                                <w:t>WB SRD; h</w:t>
                              </w:r>
                              <w:r w:rsidRPr="00E671FC">
                                <w:rPr>
                                  <w:color w:val="008080"/>
                                  <w:position w:val="-5"/>
                                  <w:sz w:val="16"/>
                                  <w:szCs w:val="16"/>
                                  <w:u w:val="single"/>
                                  <w:vertAlign w:val="subscript"/>
                                  <w:lang w:val="sv-SE"/>
                                </w:rPr>
                                <w:t xml:space="preserve">antenna </w:t>
                              </w:r>
                              <w:r w:rsidRPr="00E671FC">
                                <w:rPr>
                                  <w:rFonts w:cs="Arial"/>
                                  <w:color w:val="008080"/>
                                  <w:sz w:val="16"/>
                                  <w:szCs w:val="16"/>
                                  <w:u w:val="single"/>
                                  <w:lang w:val="sv-SE"/>
                                </w:rPr>
                                <w:t>≥</w:t>
                              </w:r>
                              <w:r w:rsidRPr="00E671FC">
                                <w:rPr>
                                  <w:color w:val="008080"/>
                                  <w:sz w:val="16"/>
                                  <w:szCs w:val="16"/>
                                  <w:u w:val="single"/>
                                  <w:lang w:val="sv-SE"/>
                                </w:rPr>
                                <w:t xml:space="preserve"> 1.5</w:t>
                              </w:r>
                              <w:r>
                                <w:rPr>
                                  <w:color w:val="008080"/>
                                  <w:sz w:val="16"/>
                                  <w:szCs w:val="16"/>
                                  <w:u w:val="single"/>
                                  <w:lang w:val="sv-SE"/>
                                </w:rPr>
                                <w:t xml:space="preserve"> </w:t>
                              </w:r>
                              <w:r w:rsidRPr="00E671FC">
                                <w:rPr>
                                  <w:color w:val="008080"/>
                                  <w:sz w:val="16"/>
                                  <w:szCs w:val="16"/>
                                  <w:u w:val="single"/>
                                  <w:lang w:val="sv-SE"/>
                                </w:rPr>
                                <w:t xml:space="preserve">m </w:t>
                              </w:r>
                            </w:p>
                            <w:p w14:paraId="59C91CB8" w14:textId="77777777" w:rsidR="00B4602A" w:rsidRPr="00E671FC" w:rsidRDefault="00B4602A" w:rsidP="00932EE1">
                              <w:pPr>
                                <w:spacing w:before="0" w:after="0" w:line="360" w:lineRule="auto"/>
                                <w:rPr>
                                  <w:sz w:val="16"/>
                                  <w:szCs w:val="16"/>
                                  <w:lang w:val="sv-SE"/>
                                </w:rPr>
                              </w:pPr>
                              <w:r w:rsidRPr="00E671FC">
                                <w:rPr>
                                  <w:color w:val="008080"/>
                                  <w:sz w:val="16"/>
                                  <w:szCs w:val="16"/>
                                  <w:u w:val="single"/>
                                  <w:lang w:val="sv-SE"/>
                                </w:rPr>
                                <w:t>nsSRD; h</w:t>
                              </w:r>
                              <w:r w:rsidRPr="00E671FC">
                                <w:rPr>
                                  <w:color w:val="008080"/>
                                  <w:position w:val="-5"/>
                                  <w:sz w:val="16"/>
                                  <w:szCs w:val="16"/>
                                  <w:u w:val="single"/>
                                  <w:vertAlign w:val="subscript"/>
                                  <w:lang w:val="sv-SE"/>
                                </w:rPr>
                                <w:t xml:space="preserve">antenna </w:t>
                              </w:r>
                              <w:r w:rsidRPr="00E671FC">
                                <w:rPr>
                                  <w:rFonts w:cs="Arial"/>
                                  <w:color w:val="008080"/>
                                  <w:sz w:val="16"/>
                                  <w:szCs w:val="16"/>
                                  <w:u w:val="single"/>
                                  <w:lang w:val="sv-SE"/>
                                </w:rPr>
                                <w:t>≥</w:t>
                              </w:r>
                              <w:r w:rsidRPr="00E671FC">
                                <w:rPr>
                                  <w:color w:val="008080"/>
                                  <w:sz w:val="16"/>
                                  <w:szCs w:val="16"/>
                                  <w:u w:val="single"/>
                                  <w:lang w:val="sv-SE"/>
                                </w:rPr>
                                <w:t xml:space="preserve"> 1.5m </w:t>
                              </w:r>
                            </w:p>
                            <w:p w14:paraId="135F9457" w14:textId="77777777" w:rsidR="00B4602A" w:rsidRPr="00E671FC" w:rsidRDefault="00B4602A" w:rsidP="00BB6404">
                              <w:pPr>
                                <w:rPr>
                                  <w:lang w:val="sv-SE"/>
                                </w:rPr>
                              </w:pPr>
                              <w:r w:rsidRPr="00E671FC">
                                <w:rPr>
                                  <w:position w:val="-5"/>
                                  <w:szCs w:val="20"/>
                                  <w:vertAlign w:val="subscript"/>
                                  <w:lang w:val="sv-SE"/>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feld 22"/>
                        <wps:cNvSpPr txBox="1"/>
                        <wps:spPr>
                          <a:xfrm rot="164645">
                            <a:off x="1411901" y="239266"/>
                            <a:ext cx="1371600" cy="655737"/>
                          </a:xfrm>
                          <a:prstGeom prst="rect">
                            <a:avLst/>
                          </a:prstGeom>
                          <a:solidFill>
                            <a:schemeClr val="lt1"/>
                          </a:solidFill>
                          <a:ln w="6350">
                            <a:noFill/>
                          </a:ln>
                        </wps:spPr>
                        <wps:txbx>
                          <w:txbxContent>
                            <w:p w14:paraId="7939A39D" w14:textId="77777777" w:rsidR="00B4602A" w:rsidRPr="00B959BE" w:rsidRDefault="00B4602A" w:rsidP="00BB6404">
                              <w:pPr>
                                <w:rPr>
                                  <w:sz w:val="16"/>
                                  <w:szCs w:val="16"/>
                                </w:rPr>
                              </w:pPr>
                              <w:r w:rsidRPr="00B959BE">
                                <w:rPr>
                                  <w:color w:val="008080"/>
                                  <w:sz w:val="16"/>
                                  <w:szCs w:val="16"/>
                                  <w:u w:val="single"/>
                                </w:rPr>
                                <w:t>916.1 – 918.9 MHz</w:t>
                              </w:r>
                            </w:p>
                            <w:p w14:paraId="3346C342" w14:textId="77777777" w:rsidR="00B4602A" w:rsidRPr="00B959BE" w:rsidRDefault="00B4602A" w:rsidP="00BB6404">
                              <w:pPr>
                                <w:rPr>
                                  <w:sz w:val="16"/>
                                  <w:szCs w:val="16"/>
                                </w:rPr>
                              </w:pPr>
                              <w:r w:rsidRPr="00B959BE">
                                <w:rPr>
                                  <w:color w:val="008080"/>
                                  <w:sz w:val="16"/>
                                  <w:szCs w:val="16"/>
                                  <w:u w:val="single"/>
                                </w:rPr>
                                <w:t>917.3 – 918.9 MHz</w:t>
                              </w:r>
                            </w:p>
                            <w:p w14:paraId="3CBD9351" w14:textId="77777777" w:rsidR="00B4602A" w:rsidRPr="00B959BE" w:rsidRDefault="00B4602A" w:rsidP="00BB6404">
                              <w:pPr>
                                <w:rPr>
                                  <w:sz w:val="16"/>
                                  <w:szCs w:val="16"/>
                                </w:rPr>
                              </w:pPr>
                              <w:r w:rsidRPr="00B959BE">
                                <w:rPr>
                                  <w:color w:val="008080"/>
                                  <w:sz w:val="16"/>
                                  <w:szCs w:val="16"/>
                                  <w:u w:val="single"/>
                                </w:rPr>
                                <w:t>917.4 – 919.4 MHz</w:t>
                              </w:r>
                            </w:p>
                            <w:p w14:paraId="4FC96A2F" w14:textId="77777777" w:rsidR="00B4602A" w:rsidRDefault="00B4602A" w:rsidP="00BB6404">
                              <w:r>
                                <w:rPr>
                                  <w:color w:val="008080"/>
                                  <w:szCs w:val="20"/>
                                  <w:u w:val="single"/>
                                </w:rPr>
                                <w:t> </w:t>
                              </w:r>
                            </w:p>
                            <w:p w14:paraId="7CFB6C28" w14:textId="77777777" w:rsidR="00B4602A" w:rsidRDefault="00B4602A" w:rsidP="00BB6404">
                              <w:r>
                                <w:rPr>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Textfeld 43"/>
                        <wps:cNvSpPr txBox="1"/>
                        <wps:spPr>
                          <a:xfrm rot="21432286">
                            <a:off x="1371751" y="1246279"/>
                            <a:ext cx="1110030" cy="1097507"/>
                          </a:xfrm>
                          <a:prstGeom prst="rect">
                            <a:avLst/>
                          </a:prstGeom>
                          <a:solidFill>
                            <a:schemeClr val="lt1"/>
                          </a:solidFill>
                          <a:ln w="6350">
                            <a:noFill/>
                          </a:ln>
                        </wps:spPr>
                        <wps:txbx>
                          <w:txbxContent>
                            <w:p w14:paraId="140A10F3" w14:textId="77777777" w:rsidR="00B4602A" w:rsidRDefault="00B4602A" w:rsidP="00BB6404">
                              <w:pPr>
                                <w:rPr>
                                  <w:lang w:val="de-CH"/>
                                </w:rPr>
                              </w:pPr>
                              <w:r w:rsidRPr="00B959BE">
                                <w:rPr>
                                  <w:sz w:val="16"/>
                                  <w:szCs w:val="16"/>
                                  <w:lang w:val="de-CH"/>
                                </w:rPr>
                                <w:t>916.1 – 918.9 MHz</w:t>
                              </w:r>
                              <w:r>
                                <w:br/>
                              </w:r>
                              <w:r w:rsidRPr="00B959BE">
                                <w:rPr>
                                  <w:sz w:val="16"/>
                                  <w:szCs w:val="16"/>
                                  <w:lang w:val="de-CH"/>
                                </w:rPr>
                                <w:t>917.3 – 918.9 MHz</w:t>
                              </w:r>
                              <w:r>
                                <w:br/>
                              </w:r>
                              <w:r w:rsidRPr="00B959BE">
                                <w:rPr>
                                  <w:sz w:val="16"/>
                                  <w:szCs w:val="16"/>
                                  <w:lang w:val="de-CH"/>
                                </w:rPr>
                                <w:t>917.4 – 919.4 MHz</w:t>
                              </w:r>
                              <w:r>
                                <w:br/>
                              </w:r>
                            </w:p>
                            <w:p w14:paraId="6138FC5D" w14:textId="77777777" w:rsidR="00B4602A" w:rsidRPr="004174A8" w:rsidRDefault="00B4602A" w:rsidP="00BB6404">
                              <w:pPr>
                                <w:rPr>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feld 44"/>
                        <wps:cNvSpPr txBox="1"/>
                        <wps:spPr>
                          <a:xfrm rot="230368">
                            <a:off x="1393618" y="2325722"/>
                            <a:ext cx="1236133" cy="531947"/>
                          </a:xfrm>
                          <a:prstGeom prst="rect">
                            <a:avLst/>
                          </a:prstGeom>
                          <a:solidFill>
                            <a:schemeClr val="lt1"/>
                          </a:solidFill>
                          <a:ln w="6350">
                            <a:noFill/>
                          </a:ln>
                        </wps:spPr>
                        <wps:txbx>
                          <w:txbxContent>
                            <w:p w14:paraId="5AB05F16" w14:textId="77777777" w:rsidR="00B4602A" w:rsidRPr="00B959BE" w:rsidRDefault="00B4602A" w:rsidP="00BB6404">
                              <w:pPr>
                                <w:rPr>
                                  <w:sz w:val="16"/>
                                  <w:szCs w:val="16"/>
                                  <w:lang w:val="de-CH"/>
                                </w:rPr>
                              </w:pPr>
                              <w:r w:rsidRPr="00B959BE">
                                <w:rPr>
                                  <w:sz w:val="16"/>
                                  <w:szCs w:val="16"/>
                                  <w:lang w:val="de-CH"/>
                                </w:rPr>
                                <w:t>874.0 - 874.4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Grafik 45"/>
                          <pic:cNvPicPr/>
                        </pic:nvPicPr>
                        <pic:blipFill>
                          <a:blip r:embed="rId16"/>
                          <a:stretch>
                            <a:fillRect/>
                          </a:stretch>
                        </pic:blipFill>
                        <pic:spPr>
                          <a:xfrm flipH="1">
                            <a:off x="179597" y="627793"/>
                            <a:ext cx="993474" cy="621750"/>
                          </a:xfrm>
                          <a:prstGeom prst="rect">
                            <a:avLst/>
                          </a:prstGeom>
                        </pic:spPr>
                      </pic:pic>
                      <pic:pic xmlns:pic="http://schemas.openxmlformats.org/drawingml/2006/picture">
                        <pic:nvPicPr>
                          <pic:cNvPr id="244" name="Grafik 46"/>
                          <pic:cNvPicPr/>
                        </pic:nvPicPr>
                        <pic:blipFill>
                          <a:blip r:embed="rId17"/>
                          <a:stretch>
                            <a:fillRect/>
                          </a:stretch>
                        </pic:blipFill>
                        <pic:spPr>
                          <a:xfrm>
                            <a:off x="335916" y="1591969"/>
                            <a:ext cx="260985" cy="643741"/>
                          </a:xfrm>
                          <a:prstGeom prst="rect">
                            <a:avLst/>
                          </a:prstGeom>
                        </pic:spPr>
                      </pic:pic>
                      <pic:pic xmlns:pic="http://schemas.openxmlformats.org/drawingml/2006/picture">
                        <pic:nvPicPr>
                          <pic:cNvPr id="245" name="Grafik 47"/>
                          <pic:cNvPicPr/>
                        </pic:nvPicPr>
                        <pic:blipFill>
                          <a:blip r:embed="rId18"/>
                          <a:stretch>
                            <a:fillRect/>
                          </a:stretch>
                        </pic:blipFill>
                        <pic:spPr>
                          <a:xfrm>
                            <a:off x="218099" y="2282890"/>
                            <a:ext cx="685800" cy="847660"/>
                          </a:xfrm>
                          <a:prstGeom prst="rect">
                            <a:avLst/>
                          </a:prstGeom>
                        </pic:spPr>
                      </pic:pic>
                      <pic:pic xmlns:pic="http://schemas.openxmlformats.org/drawingml/2006/picture">
                        <pic:nvPicPr>
                          <pic:cNvPr id="246" name="Grafik 48"/>
                          <pic:cNvPicPr/>
                        </pic:nvPicPr>
                        <pic:blipFill>
                          <a:blip r:embed="rId19"/>
                          <a:stretch>
                            <a:fillRect/>
                          </a:stretch>
                        </pic:blipFill>
                        <pic:spPr>
                          <a:xfrm>
                            <a:off x="2870200" y="472301"/>
                            <a:ext cx="486410" cy="597760"/>
                          </a:xfrm>
                          <a:prstGeom prst="rect">
                            <a:avLst/>
                          </a:prstGeom>
                        </pic:spPr>
                      </pic:pic>
                      <pic:pic xmlns:pic="http://schemas.openxmlformats.org/drawingml/2006/picture">
                        <pic:nvPicPr>
                          <pic:cNvPr id="247" name="Grafik 49"/>
                          <pic:cNvPicPr/>
                        </pic:nvPicPr>
                        <pic:blipFill>
                          <a:blip r:embed="rId19"/>
                          <a:stretch>
                            <a:fillRect/>
                          </a:stretch>
                        </pic:blipFill>
                        <pic:spPr>
                          <a:xfrm>
                            <a:off x="2895600" y="1395308"/>
                            <a:ext cx="486410" cy="597760"/>
                          </a:xfrm>
                          <a:prstGeom prst="rect">
                            <a:avLst/>
                          </a:prstGeom>
                        </pic:spPr>
                      </pic:pic>
                      <pic:pic xmlns:pic="http://schemas.openxmlformats.org/drawingml/2006/picture">
                        <pic:nvPicPr>
                          <pic:cNvPr id="248" name="Grafik 50"/>
                          <pic:cNvPicPr/>
                        </pic:nvPicPr>
                        <pic:blipFill>
                          <a:blip r:embed="rId19"/>
                          <a:stretch>
                            <a:fillRect/>
                          </a:stretch>
                        </pic:blipFill>
                        <pic:spPr>
                          <a:xfrm>
                            <a:off x="2895600" y="2336202"/>
                            <a:ext cx="486410" cy="597760"/>
                          </a:xfrm>
                          <a:prstGeom prst="rect">
                            <a:avLst/>
                          </a:prstGeom>
                        </pic:spPr>
                      </pic:pic>
                      <wps:wsp>
                        <wps:cNvPr id="249" name="Gerade Verbindung mit Pfeil 51"/>
                        <wps:cNvCnPr/>
                        <wps:spPr>
                          <a:xfrm flipH="1" flipV="1">
                            <a:off x="850901" y="627793"/>
                            <a:ext cx="2019299" cy="934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0" name="Gerade Verbindung mit Pfeil 52"/>
                        <wps:cNvCnPr/>
                        <wps:spPr>
                          <a:xfrm flipH="1">
                            <a:off x="575734" y="1627511"/>
                            <a:ext cx="2319866" cy="1249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1" name="Gerade Verbindung mit Pfeil 53"/>
                        <wps:cNvCnPr/>
                        <wps:spPr>
                          <a:xfrm flipH="1" flipV="1">
                            <a:off x="925067" y="2431633"/>
                            <a:ext cx="1945133" cy="121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Textfeld 54"/>
                        <wps:cNvSpPr txBox="1"/>
                        <wps:spPr>
                          <a:xfrm>
                            <a:off x="3403144" y="2485291"/>
                            <a:ext cx="2167467" cy="419517"/>
                          </a:xfrm>
                          <a:prstGeom prst="rect">
                            <a:avLst/>
                          </a:prstGeom>
                          <a:solidFill>
                            <a:schemeClr val="lt1"/>
                          </a:solidFill>
                          <a:ln w="6350">
                            <a:noFill/>
                          </a:ln>
                        </wps:spPr>
                        <wps:txbx>
                          <w:txbxContent>
                            <w:p w14:paraId="249B1D38" w14:textId="29F718AE" w:rsidR="00B4602A" w:rsidRPr="00B959BE" w:rsidRDefault="00B4602A" w:rsidP="00BB6404">
                              <w:pPr>
                                <w:rPr>
                                  <w:sz w:val="16"/>
                                  <w:szCs w:val="16"/>
                                  <w:lang w:val="it-CH"/>
                                </w:rPr>
                              </w:pPr>
                              <w:r w:rsidRPr="00B959BE">
                                <w:rPr>
                                  <w:color w:val="008080"/>
                                  <w:sz w:val="16"/>
                                  <w:szCs w:val="16"/>
                                  <w:u w:val="single"/>
                                  <w:lang w:val="it-CH"/>
                                </w:rPr>
                                <w:t xml:space="preserve">NBN/UNB; </w:t>
                              </w:r>
                              <w:r w:rsidRPr="00B959BE">
                                <w:rPr>
                                  <w:color w:val="008080"/>
                                  <w:position w:val="-5"/>
                                  <w:sz w:val="16"/>
                                  <w:szCs w:val="16"/>
                                  <w:u w:val="single"/>
                                  <w:vertAlign w:val="subscript"/>
                                  <w:lang w:val="it-CH"/>
                                </w:rPr>
                                <w:t xml:space="preserve"> </w:t>
                              </w:r>
                              <w:r w:rsidRPr="00B959BE">
                                <w:rPr>
                                  <w:color w:val="008080"/>
                                  <w:sz w:val="16"/>
                                  <w:szCs w:val="16"/>
                                  <w:u w:val="single"/>
                                  <w:lang w:val="it-CH"/>
                                </w:rPr>
                                <w:t>h</w:t>
                              </w:r>
                              <w:r w:rsidRPr="00B959BE">
                                <w:rPr>
                                  <w:color w:val="008080"/>
                                  <w:position w:val="-5"/>
                                  <w:sz w:val="16"/>
                                  <w:szCs w:val="16"/>
                                  <w:u w:val="single"/>
                                  <w:vertAlign w:val="subscript"/>
                                  <w:lang w:val="it-CH"/>
                                </w:rPr>
                                <w:t xml:space="preserve">antenna </w:t>
                              </w:r>
                              <w:r w:rsidRPr="00B959BE">
                                <w:rPr>
                                  <w:color w:val="008080"/>
                                  <w:sz w:val="16"/>
                                  <w:szCs w:val="16"/>
                                  <w:u w:val="single"/>
                                  <w:lang w:val="it-CH"/>
                                </w:rPr>
                                <w:t>= 7 m</w:t>
                              </w:r>
                              <w:r>
                                <w:rPr>
                                  <w:color w:val="008080"/>
                                  <w:sz w:val="16"/>
                                  <w:szCs w:val="16"/>
                                  <w:u w:val="single"/>
                                  <w:lang w:val="it-CH"/>
                                </w:rPr>
                                <w:t xml:space="preserve"> </w:t>
                              </w:r>
                              <w:r w:rsidRPr="00B959BE">
                                <w:rPr>
                                  <w:color w:val="008080"/>
                                  <w:sz w:val="16"/>
                                  <w:szCs w:val="16"/>
                                  <w:u w:val="single"/>
                                  <w:lang w:val="it-CH"/>
                                </w:rPr>
                                <w:t>/</w:t>
                              </w:r>
                              <w:r>
                                <w:rPr>
                                  <w:color w:val="008080"/>
                                  <w:sz w:val="16"/>
                                  <w:szCs w:val="16"/>
                                  <w:u w:val="single"/>
                                  <w:lang w:val="it-CH"/>
                                </w:rPr>
                                <w:t xml:space="preserve"> </w:t>
                              </w:r>
                              <w:r w:rsidRPr="00B959BE">
                                <w:rPr>
                                  <w:color w:val="008080"/>
                                  <w:sz w:val="16"/>
                                  <w:szCs w:val="16"/>
                                  <w:u w:val="single"/>
                                  <w:lang w:val="it-CH"/>
                                </w:rPr>
                                <w:t>25</w:t>
                              </w:r>
                              <w:r>
                                <w:rPr>
                                  <w:color w:val="008080"/>
                                  <w:sz w:val="16"/>
                                  <w:szCs w:val="16"/>
                                  <w:u w:val="single"/>
                                  <w:lang w:val="it-CH"/>
                                </w:rPr>
                                <w:t xml:space="preserve"> </w:t>
                              </w:r>
                              <w:r w:rsidRPr="00B959BE">
                                <w:rPr>
                                  <w:color w:val="008080"/>
                                  <w:sz w:val="16"/>
                                  <w:szCs w:val="16"/>
                                  <w:u w:val="single"/>
                                  <w:lang w:val="it-CH"/>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feld 55"/>
                        <wps:cNvSpPr txBox="1"/>
                        <wps:spPr>
                          <a:xfrm>
                            <a:off x="1168249" y="867833"/>
                            <a:ext cx="986502" cy="432035"/>
                          </a:xfrm>
                          <a:prstGeom prst="rect">
                            <a:avLst/>
                          </a:prstGeom>
                          <a:solidFill>
                            <a:schemeClr val="lt1"/>
                          </a:solidFill>
                          <a:ln w="6350">
                            <a:noFill/>
                          </a:ln>
                        </wps:spPr>
                        <wps:txbx>
                          <w:txbxContent>
                            <w:p w14:paraId="7DA26E35" w14:textId="77777777" w:rsidR="00B4602A" w:rsidRPr="00B959BE" w:rsidRDefault="00B4602A" w:rsidP="00BB6404">
                              <w:pPr>
                                <w:rPr>
                                  <w:sz w:val="16"/>
                                  <w:szCs w:val="16"/>
                                  <w:lang w:val="de-CH"/>
                                </w:rPr>
                              </w:pPr>
                              <w:r>
                                <w:rPr>
                                  <w:sz w:val="16"/>
                                  <w:szCs w:val="16"/>
                                  <w:lang w:val="de-CH"/>
                                </w:rPr>
                                <w:t>Train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feld 56"/>
                        <wps:cNvSpPr txBox="1"/>
                        <wps:spPr>
                          <a:xfrm>
                            <a:off x="706918" y="1803400"/>
                            <a:ext cx="638730" cy="432309"/>
                          </a:xfrm>
                          <a:prstGeom prst="rect">
                            <a:avLst/>
                          </a:prstGeom>
                          <a:solidFill>
                            <a:schemeClr val="lt1"/>
                          </a:solidFill>
                          <a:ln w="6350">
                            <a:noFill/>
                          </a:ln>
                        </wps:spPr>
                        <wps:txbx>
                          <w:txbxContent>
                            <w:p w14:paraId="314F2D75" w14:textId="77777777" w:rsidR="00B4602A" w:rsidRPr="00B959BE" w:rsidRDefault="00B4602A" w:rsidP="00BB6404">
                              <w:pPr>
                                <w:rPr>
                                  <w:sz w:val="16"/>
                                  <w:szCs w:val="16"/>
                                  <w:lang w:val="de-CH"/>
                                </w:rPr>
                              </w:pPr>
                              <w:r w:rsidRPr="00B959BE">
                                <w:rPr>
                                  <w:sz w:val="16"/>
                                  <w:szCs w:val="16"/>
                                  <w:lang w:val="de-CH"/>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feld 57"/>
                        <wps:cNvSpPr txBox="1"/>
                        <wps:spPr>
                          <a:xfrm>
                            <a:off x="903837" y="2743200"/>
                            <a:ext cx="781030" cy="387350"/>
                          </a:xfrm>
                          <a:prstGeom prst="rect">
                            <a:avLst/>
                          </a:prstGeom>
                          <a:solidFill>
                            <a:schemeClr val="lt1"/>
                          </a:solidFill>
                          <a:ln w="6350">
                            <a:noFill/>
                          </a:ln>
                        </wps:spPr>
                        <wps:txbx>
                          <w:txbxContent>
                            <w:p w14:paraId="32A63816" w14:textId="77777777" w:rsidR="00B4602A" w:rsidRPr="00B959BE" w:rsidRDefault="00B4602A" w:rsidP="00BB6404">
                              <w:pPr>
                                <w:rPr>
                                  <w:sz w:val="16"/>
                                  <w:szCs w:val="16"/>
                                  <w:lang w:val="de-CH"/>
                                </w:rPr>
                              </w:pPr>
                              <w:r w:rsidRPr="00B959BE">
                                <w:rPr>
                                  <w:sz w:val="16"/>
                                  <w:szCs w:val="16"/>
                                  <w:lang w:val="de-CH"/>
                                </w:rPr>
                                <w:t>BTS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10160D2" id="Zeichenbereich 58" o:spid="_x0000_s1035" editas="canvas" style="width:481.95pt;height:271.5pt;mso-position-horizontal-relative:char;mso-position-vertical-relative:line" coordsize="61207,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61207;height:34480;visibility:visible;mso-wrap-style:square">
                  <v:fill o:detectmouseclick="t"/>
                  <v:path o:connecttype="none"/>
                </v:shape>
                <v:shape id="Textfeld 39" o:spid="_x0000_s1037" type="#_x0000_t202" style="position:absolute;left:33820;top:1577;width:18821;height:9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06C9F50F" w14:textId="05634235" w:rsidR="00B4602A" w:rsidRPr="00E671FC" w:rsidRDefault="00B4602A" w:rsidP="004C1144">
                        <w:pPr>
                          <w:jc w:val="left"/>
                          <w:rPr>
                            <w:sz w:val="16"/>
                            <w:szCs w:val="16"/>
                            <w:vertAlign w:val="subscript"/>
                            <w:lang w:val="sv-SE"/>
                          </w:rPr>
                        </w:pPr>
                        <w:r w:rsidRPr="00B959BE">
                          <w:rPr>
                            <w:sz w:val="16"/>
                            <w:szCs w:val="16"/>
                            <w:lang w:val="de-CH"/>
                          </w:rPr>
                          <w:t>RFID; h</w:t>
                        </w:r>
                        <w:r w:rsidRPr="00B959BE">
                          <w:rPr>
                            <w:sz w:val="16"/>
                            <w:szCs w:val="16"/>
                            <w:vertAlign w:val="subscript"/>
                            <w:lang w:val="de-CH"/>
                          </w:rPr>
                          <w:t xml:space="preserve">antenna </w:t>
                        </w:r>
                        <w:r>
                          <w:rPr>
                            <w:rFonts w:cs="Arial"/>
                            <w:sz w:val="16"/>
                            <w:szCs w:val="16"/>
                            <w:lang w:val="de-CH"/>
                          </w:rPr>
                          <w:t>≥</w:t>
                        </w:r>
                        <w:r w:rsidRPr="00B959BE">
                          <w:rPr>
                            <w:sz w:val="16"/>
                            <w:szCs w:val="16"/>
                            <w:lang w:val="de-CH"/>
                          </w:rPr>
                          <w:t xml:space="preserve"> 1.5</w:t>
                        </w:r>
                        <w:r>
                          <w:rPr>
                            <w:sz w:val="16"/>
                            <w:szCs w:val="16"/>
                            <w:lang w:val="de-CH"/>
                          </w:rPr>
                          <w:t xml:space="preserve"> </w:t>
                        </w:r>
                        <w:r w:rsidRPr="00B959BE">
                          <w:rPr>
                            <w:sz w:val="16"/>
                            <w:szCs w:val="16"/>
                            <w:lang w:val="de-CH"/>
                          </w:rPr>
                          <w:t xml:space="preserve">m; </w:t>
                        </w:r>
                        <w:r w:rsidRPr="00E671FC">
                          <w:rPr>
                            <w:lang w:val="sv-SE"/>
                          </w:rPr>
                          <w:br/>
                        </w:r>
                        <w:r w:rsidRPr="00B959BE">
                          <w:rPr>
                            <w:sz w:val="16"/>
                            <w:szCs w:val="16"/>
                            <w:lang w:val="it-CH"/>
                          </w:rPr>
                          <w:t xml:space="preserve">NBN /UNB; </w:t>
                        </w:r>
                        <w:r w:rsidRPr="00B959BE">
                          <w:rPr>
                            <w:sz w:val="16"/>
                            <w:szCs w:val="16"/>
                            <w:vertAlign w:val="subscript"/>
                            <w:lang w:val="it-CH"/>
                          </w:rPr>
                          <w:t xml:space="preserve"> </w:t>
                        </w:r>
                        <w:r w:rsidRPr="00B959BE">
                          <w:rPr>
                            <w:sz w:val="16"/>
                            <w:szCs w:val="16"/>
                            <w:lang w:val="it-CH"/>
                          </w:rPr>
                          <w:t>h</w:t>
                        </w:r>
                        <w:r w:rsidRPr="00B959BE">
                          <w:rPr>
                            <w:sz w:val="16"/>
                            <w:szCs w:val="16"/>
                            <w:vertAlign w:val="subscript"/>
                            <w:lang w:val="it-CH"/>
                          </w:rPr>
                          <w:t xml:space="preserve">antenna </w:t>
                        </w:r>
                        <w:r w:rsidRPr="00B959BE">
                          <w:rPr>
                            <w:sz w:val="16"/>
                            <w:szCs w:val="16"/>
                            <w:lang w:val="it-CH"/>
                          </w:rPr>
                          <w:t>= 7 m / 25</w:t>
                        </w:r>
                        <w:r>
                          <w:rPr>
                            <w:sz w:val="16"/>
                            <w:szCs w:val="16"/>
                            <w:lang w:val="it-CH"/>
                          </w:rPr>
                          <w:t xml:space="preserve"> </w:t>
                        </w:r>
                        <w:r w:rsidRPr="00B959BE">
                          <w:rPr>
                            <w:sz w:val="16"/>
                            <w:szCs w:val="16"/>
                            <w:lang w:val="it-CH"/>
                          </w:rPr>
                          <w:t>m</w:t>
                        </w:r>
                        <w:r w:rsidRPr="00E671FC">
                          <w:rPr>
                            <w:lang w:val="sv-SE"/>
                          </w:rPr>
                          <w:t xml:space="preserve"> </w:t>
                        </w:r>
                        <w:r w:rsidRPr="00E671FC">
                          <w:rPr>
                            <w:lang w:val="sv-SE"/>
                          </w:rPr>
                          <w:br/>
                        </w:r>
                        <w:r w:rsidRPr="00E671FC">
                          <w:rPr>
                            <w:sz w:val="16"/>
                            <w:szCs w:val="16"/>
                            <w:lang w:val="sv-SE"/>
                          </w:rPr>
                          <w:t>WB SRD; h</w:t>
                        </w:r>
                        <w:r w:rsidRPr="00E671FC">
                          <w:rPr>
                            <w:sz w:val="16"/>
                            <w:szCs w:val="16"/>
                            <w:vertAlign w:val="subscript"/>
                            <w:lang w:val="sv-SE"/>
                          </w:rPr>
                          <w:t xml:space="preserve">antenna </w:t>
                        </w:r>
                        <w:r w:rsidRPr="00E671FC">
                          <w:rPr>
                            <w:rFonts w:cs="Arial"/>
                            <w:sz w:val="16"/>
                            <w:szCs w:val="16"/>
                            <w:lang w:val="sv-SE"/>
                          </w:rPr>
                          <w:t>≥</w:t>
                        </w:r>
                        <w:r w:rsidRPr="00E671FC">
                          <w:rPr>
                            <w:sz w:val="16"/>
                            <w:szCs w:val="16"/>
                            <w:lang w:val="sv-SE"/>
                          </w:rPr>
                          <w:t xml:space="preserve"> 1.5</w:t>
                        </w:r>
                        <w:r>
                          <w:rPr>
                            <w:sz w:val="16"/>
                            <w:szCs w:val="16"/>
                            <w:lang w:val="sv-SE"/>
                          </w:rPr>
                          <w:t xml:space="preserve"> </w:t>
                        </w:r>
                        <w:r w:rsidRPr="00E671FC">
                          <w:rPr>
                            <w:sz w:val="16"/>
                            <w:szCs w:val="16"/>
                            <w:lang w:val="sv-SE"/>
                          </w:rPr>
                          <w:t xml:space="preserve">m </w:t>
                        </w:r>
                        <w:r w:rsidRPr="00E671FC">
                          <w:rPr>
                            <w:lang w:val="sv-SE"/>
                          </w:rPr>
                          <w:br/>
                        </w:r>
                        <w:r w:rsidRPr="00E671FC">
                          <w:rPr>
                            <w:sz w:val="16"/>
                            <w:szCs w:val="16"/>
                            <w:lang w:val="sv-SE"/>
                          </w:rPr>
                          <w:t>nsSRD; h</w:t>
                        </w:r>
                        <w:r w:rsidRPr="00E671FC">
                          <w:rPr>
                            <w:sz w:val="16"/>
                            <w:szCs w:val="16"/>
                            <w:vertAlign w:val="subscript"/>
                            <w:lang w:val="sv-SE"/>
                          </w:rPr>
                          <w:t xml:space="preserve">antenna </w:t>
                        </w:r>
                        <w:r w:rsidRPr="00E671FC">
                          <w:rPr>
                            <w:rFonts w:cs="Arial"/>
                            <w:sz w:val="16"/>
                            <w:szCs w:val="16"/>
                            <w:lang w:val="sv-SE"/>
                          </w:rPr>
                          <w:t>≥</w:t>
                        </w:r>
                        <w:r w:rsidRPr="00E671FC">
                          <w:rPr>
                            <w:sz w:val="16"/>
                            <w:szCs w:val="16"/>
                            <w:lang w:val="sv-SE"/>
                          </w:rPr>
                          <w:t xml:space="preserve"> 1.5</w:t>
                        </w:r>
                        <w:r>
                          <w:rPr>
                            <w:sz w:val="16"/>
                            <w:szCs w:val="16"/>
                            <w:lang w:val="sv-SE"/>
                          </w:rPr>
                          <w:t xml:space="preserve"> </w:t>
                        </w:r>
                        <w:r w:rsidRPr="00E671FC">
                          <w:rPr>
                            <w:sz w:val="16"/>
                            <w:szCs w:val="16"/>
                            <w:lang w:val="sv-SE"/>
                          </w:rPr>
                          <w:t xml:space="preserve">m </w:t>
                        </w:r>
                      </w:p>
                      <w:p w14:paraId="0CCAE3AB" w14:textId="77777777" w:rsidR="00B4602A" w:rsidRPr="00E671FC" w:rsidRDefault="00B4602A" w:rsidP="00BB6404">
                        <w:pPr>
                          <w:rPr>
                            <w:vertAlign w:val="subscript"/>
                            <w:lang w:val="sv-SE"/>
                          </w:rPr>
                        </w:pPr>
                      </w:p>
                    </w:txbxContent>
                  </v:textbox>
                </v:shape>
                <v:shape id="Textfeld 25" o:spid="_x0000_s1038" type="#_x0000_t202" style="position:absolute;left:33566;top:13558;width:27178;height:10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5C6748AE" w14:textId="71DE7F5A" w:rsidR="00B4602A" w:rsidRPr="00E671FC" w:rsidRDefault="00B4602A" w:rsidP="00932EE1">
                        <w:pPr>
                          <w:spacing w:before="0" w:line="360" w:lineRule="auto"/>
                          <w:rPr>
                            <w:sz w:val="16"/>
                            <w:szCs w:val="16"/>
                            <w:lang w:val="sv-SE"/>
                          </w:rPr>
                        </w:pPr>
                        <w:r w:rsidRPr="00E671FC">
                          <w:rPr>
                            <w:color w:val="008080"/>
                            <w:sz w:val="16"/>
                            <w:szCs w:val="16"/>
                            <w:u w:val="single"/>
                            <w:lang w:val="sv-SE"/>
                          </w:rPr>
                          <w:t>RFID; h</w:t>
                        </w:r>
                        <w:r w:rsidRPr="00E671FC">
                          <w:rPr>
                            <w:color w:val="008080"/>
                            <w:position w:val="-5"/>
                            <w:sz w:val="16"/>
                            <w:szCs w:val="16"/>
                            <w:u w:val="single"/>
                            <w:vertAlign w:val="subscript"/>
                            <w:lang w:val="sv-SE"/>
                          </w:rPr>
                          <w:t xml:space="preserve">antenna </w:t>
                        </w:r>
                        <w:r w:rsidRPr="00E671FC">
                          <w:rPr>
                            <w:color w:val="008080"/>
                            <w:sz w:val="16"/>
                            <w:szCs w:val="16"/>
                            <w:u w:val="single"/>
                            <w:lang w:val="sv-SE"/>
                          </w:rPr>
                          <w:t xml:space="preserve"> </w:t>
                        </w:r>
                        <w:r w:rsidRPr="00E671FC">
                          <w:rPr>
                            <w:rFonts w:cs="Arial"/>
                            <w:color w:val="008080"/>
                            <w:sz w:val="16"/>
                            <w:szCs w:val="16"/>
                            <w:u w:val="single"/>
                            <w:lang w:val="sv-SE"/>
                          </w:rPr>
                          <w:t>≥</w:t>
                        </w:r>
                        <w:r w:rsidRPr="00E671FC">
                          <w:rPr>
                            <w:color w:val="008080"/>
                            <w:sz w:val="16"/>
                            <w:szCs w:val="16"/>
                            <w:u w:val="single"/>
                            <w:lang w:val="sv-SE"/>
                          </w:rPr>
                          <w:t>1.5</w:t>
                        </w:r>
                        <w:r>
                          <w:rPr>
                            <w:color w:val="008080"/>
                            <w:sz w:val="16"/>
                            <w:szCs w:val="16"/>
                            <w:u w:val="single"/>
                            <w:lang w:val="sv-SE"/>
                          </w:rPr>
                          <w:t xml:space="preserve"> </w:t>
                        </w:r>
                        <w:r w:rsidRPr="00E671FC">
                          <w:rPr>
                            <w:color w:val="008080"/>
                            <w:sz w:val="16"/>
                            <w:szCs w:val="16"/>
                            <w:u w:val="single"/>
                            <w:lang w:val="sv-SE"/>
                          </w:rPr>
                          <w:t xml:space="preserve">m </w:t>
                        </w:r>
                      </w:p>
                      <w:p w14:paraId="015C2B3C" w14:textId="05754FC0" w:rsidR="00B4602A" w:rsidRPr="00573BCF" w:rsidRDefault="00B4602A" w:rsidP="00932EE1">
                        <w:pPr>
                          <w:spacing w:before="0" w:after="0" w:line="360" w:lineRule="auto"/>
                          <w:rPr>
                            <w:sz w:val="16"/>
                            <w:szCs w:val="16"/>
                            <w:lang w:val="it-CH"/>
                          </w:rPr>
                        </w:pPr>
                        <w:r w:rsidRPr="00573BCF">
                          <w:rPr>
                            <w:color w:val="008080"/>
                            <w:sz w:val="16"/>
                            <w:szCs w:val="16"/>
                            <w:u w:val="single"/>
                            <w:lang w:val="it-CH"/>
                          </w:rPr>
                          <w:t xml:space="preserve">NBN/UNB; </w:t>
                        </w:r>
                        <w:r w:rsidRPr="00573BCF">
                          <w:rPr>
                            <w:color w:val="008080"/>
                            <w:position w:val="-5"/>
                            <w:sz w:val="16"/>
                            <w:szCs w:val="16"/>
                            <w:u w:val="single"/>
                            <w:vertAlign w:val="subscript"/>
                            <w:lang w:val="it-CH"/>
                          </w:rPr>
                          <w:t xml:space="preserve"> </w:t>
                        </w:r>
                        <w:r w:rsidRPr="00573BCF">
                          <w:rPr>
                            <w:color w:val="008080"/>
                            <w:sz w:val="16"/>
                            <w:szCs w:val="16"/>
                            <w:u w:val="single"/>
                            <w:lang w:val="it-CH"/>
                          </w:rPr>
                          <w:t>h</w:t>
                        </w:r>
                        <w:r w:rsidRPr="00573BCF">
                          <w:rPr>
                            <w:color w:val="008080"/>
                            <w:position w:val="-5"/>
                            <w:sz w:val="16"/>
                            <w:szCs w:val="16"/>
                            <w:u w:val="single"/>
                            <w:vertAlign w:val="subscript"/>
                            <w:lang w:val="it-CH"/>
                          </w:rPr>
                          <w:t xml:space="preserve">antenna </w:t>
                        </w:r>
                        <w:r w:rsidRPr="00573BCF">
                          <w:rPr>
                            <w:color w:val="008080"/>
                            <w:sz w:val="16"/>
                            <w:szCs w:val="16"/>
                            <w:u w:val="single"/>
                            <w:lang w:val="it-CH"/>
                          </w:rPr>
                          <w:t>= 7 m</w:t>
                        </w:r>
                        <w:r>
                          <w:rPr>
                            <w:color w:val="008080"/>
                            <w:sz w:val="16"/>
                            <w:szCs w:val="16"/>
                            <w:u w:val="single"/>
                            <w:lang w:val="it-CH"/>
                          </w:rPr>
                          <w:t xml:space="preserve"> </w:t>
                        </w:r>
                        <w:r w:rsidRPr="00573BCF">
                          <w:rPr>
                            <w:color w:val="008080"/>
                            <w:sz w:val="16"/>
                            <w:szCs w:val="16"/>
                            <w:u w:val="single"/>
                            <w:lang w:val="it-CH"/>
                          </w:rPr>
                          <w:t>/</w:t>
                        </w:r>
                        <w:r>
                          <w:rPr>
                            <w:color w:val="008080"/>
                            <w:sz w:val="16"/>
                            <w:szCs w:val="16"/>
                            <w:u w:val="single"/>
                            <w:lang w:val="it-CH"/>
                          </w:rPr>
                          <w:t xml:space="preserve"> </w:t>
                        </w:r>
                        <w:r w:rsidRPr="00573BCF">
                          <w:rPr>
                            <w:color w:val="008080"/>
                            <w:sz w:val="16"/>
                            <w:szCs w:val="16"/>
                            <w:u w:val="single"/>
                            <w:lang w:val="it-CH"/>
                          </w:rPr>
                          <w:t>25</w:t>
                        </w:r>
                        <w:r>
                          <w:rPr>
                            <w:color w:val="008080"/>
                            <w:sz w:val="16"/>
                            <w:szCs w:val="16"/>
                            <w:u w:val="single"/>
                            <w:lang w:val="it-CH"/>
                          </w:rPr>
                          <w:t xml:space="preserve"> </w:t>
                        </w:r>
                        <w:r w:rsidRPr="00573BCF">
                          <w:rPr>
                            <w:color w:val="008080"/>
                            <w:sz w:val="16"/>
                            <w:szCs w:val="16"/>
                            <w:u w:val="single"/>
                            <w:lang w:val="it-CH"/>
                          </w:rPr>
                          <w:t xml:space="preserve">m; </w:t>
                        </w:r>
                      </w:p>
                      <w:p w14:paraId="47F33F1D" w14:textId="06B2D1AB" w:rsidR="00B4602A" w:rsidRPr="00E671FC" w:rsidRDefault="00B4602A" w:rsidP="00932EE1">
                        <w:pPr>
                          <w:spacing w:before="0" w:after="0" w:line="360" w:lineRule="auto"/>
                          <w:rPr>
                            <w:sz w:val="16"/>
                            <w:szCs w:val="16"/>
                            <w:lang w:val="sv-SE"/>
                          </w:rPr>
                        </w:pPr>
                        <w:r w:rsidRPr="00E671FC">
                          <w:rPr>
                            <w:color w:val="008080"/>
                            <w:sz w:val="16"/>
                            <w:szCs w:val="16"/>
                            <w:u w:val="single"/>
                            <w:lang w:val="sv-SE"/>
                          </w:rPr>
                          <w:t>WB SRD; h</w:t>
                        </w:r>
                        <w:r w:rsidRPr="00E671FC">
                          <w:rPr>
                            <w:color w:val="008080"/>
                            <w:position w:val="-5"/>
                            <w:sz w:val="16"/>
                            <w:szCs w:val="16"/>
                            <w:u w:val="single"/>
                            <w:vertAlign w:val="subscript"/>
                            <w:lang w:val="sv-SE"/>
                          </w:rPr>
                          <w:t xml:space="preserve">antenna </w:t>
                        </w:r>
                        <w:r w:rsidRPr="00E671FC">
                          <w:rPr>
                            <w:rFonts w:cs="Arial"/>
                            <w:color w:val="008080"/>
                            <w:sz w:val="16"/>
                            <w:szCs w:val="16"/>
                            <w:u w:val="single"/>
                            <w:lang w:val="sv-SE"/>
                          </w:rPr>
                          <w:t>≥</w:t>
                        </w:r>
                        <w:r w:rsidRPr="00E671FC">
                          <w:rPr>
                            <w:color w:val="008080"/>
                            <w:sz w:val="16"/>
                            <w:szCs w:val="16"/>
                            <w:u w:val="single"/>
                            <w:lang w:val="sv-SE"/>
                          </w:rPr>
                          <w:t xml:space="preserve"> 1.5</w:t>
                        </w:r>
                        <w:r>
                          <w:rPr>
                            <w:color w:val="008080"/>
                            <w:sz w:val="16"/>
                            <w:szCs w:val="16"/>
                            <w:u w:val="single"/>
                            <w:lang w:val="sv-SE"/>
                          </w:rPr>
                          <w:t xml:space="preserve"> </w:t>
                        </w:r>
                        <w:r w:rsidRPr="00E671FC">
                          <w:rPr>
                            <w:color w:val="008080"/>
                            <w:sz w:val="16"/>
                            <w:szCs w:val="16"/>
                            <w:u w:val="single"/>
                            <w:lang w:val="sv-SE"/>
                          </w:rPr>
                          <w:t xml:space="preserve">m </w:t>
                        </w:r>
                      </w:p>
                      <w:p w14:paraId="59C91CB8" w14:textId="77777777" w:rsidR="00B4602A" w:rsidRPr="00E671FC" w:rsidRDefault="00B4602A" w:rsidP="00932EE1">
                        <w:pPr>
                          <w:spacing w:before="0" w:after="0" w:line="360" w:lineRule="auto"/>
                          <w:rPr>
                            <w:sz w:val="16"/>
                            <w:szCs w:val="16"/>
                            <w:lang w:val="sv-SE"/>
                          </w:rPr>
                        </w:pPr>
                        <w:r w:rsidRPr="00E671FC">
                          <w:rPr>
                            <w:color w:val="008080"/>
                            <w:sz w:val="16"/>
                            <w:szCs w:val="16"/>
                            <w:u w:val="single"/>
                            <w:lang w:val="sv-SE"/>
                          </w:rPr>
                          <w:t>nsSRD; h</w:t>
                        </w:r>
                        <w:r w:rsidRPr="00E671FC">
                          <w:rPr>
                            <w:color w:val="008080"/>
                            <w:position w:val="-5"/>
                            <w:sz w:val="16"/>
                            <w:szCs w:val="16"/>
                            <w:u w:val="single"/>
                            <w:vertAlign w:val="subscript"/>
                            <w:lang w:val="sv-SE"/>
                          </w:rPr>
                          <w:t xml:space="preserve">antenna </w:t>
                        </w:r>
                        <w:r w:rsidRPr="00E671FC">
                          <w:rPr>
                            <w:rFonts w:cs="Arial"/>
                            <w:color w:val="008080"/>
                            <w:sz w:val="16"/>
                            <w:szCs w:val="16"/>
                            <w:u w:val="single"/>
                            <w:lang w:val="sv-SE"/>
                          </w:rPr>
                          <w:t>≥</w:t>
                        </w:r>
                        <w:r w:rsidRPr="00E671FC">
                          <w:rPr>
                            <w:color w:val="008080"/>
                            <w:sz w:val="16"/>
                            <w:szCs w:val="16"/>
                            <w:u w:val="single"/>
                            <w:lang w:val="sv-SE"/>
                          </w:rPr>
                          <w:t xml:space="preserve"> 1.5m </w:t>
                        </w:r>
                      </w:p>
                      <w:p w14:paraId="135F9457" w14:textId="77777777" w:rsidR="00B4602A" w:rsidRPr="00E671FC" w:rsidRDefault="00B4602A" w:rsidP="00BB6404">
                        <w:pPr>
                          <w:rPr>
                            <w:lang w:val="sv-SE"/>
                          </w:rPr>
                        </w:pPr>
                        <w:r w:rsidRPr="00E671FC">
                          <w:rPr>
                            <w:position w:val="-5"/>
                            <w:szCs w:val="20"/>
                            <w:vertAlign w:val="subscript"/>
                            <w:lang w:val="sv-SE"/>
                          </w:rPr>
                          <w:t> </w:t>
                        </w:r>
                      </w:p>
                    </w:txbxContent>
                  </v:textbox>
                </v:shape>
                <v:shape id="Textfeld 22" o:spid="_x0000_s1039" type="#_x0000_t202" style="position:absolute;left:14119;top:2392;width:13716;height:6558;rotation:1798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" fillcolor="white [3201]" stroked="f" strokeweight=".5pt">
                  <v:textbox>
                    <w:txbxContent>
                      <w:p w14:paraId="7939A39D" w14:textId="77777777" w:rsidR="00B4602A" w:rsidRPr="00B959BE" w:rsidRDefault="00B4602A" w:rsidP="00BB6404">
                        <w:pPr>
                          <w:rPr>
                            <w:sz w:val="16"/>
                            <w:szCs w:val="16"/>
                          </w:rPr>
                        </w:pPr>
                        <w:r w:rsidRPr="00B959BE">
                          <w:rPr>
                            <w:color w:val="008080"/>
                            <w:sz w:val="16"/>
                            <w:szCs w:val="16"/>
                            <w:u w:val="single"/>
                          </w:rPr>
                          <w:t>916.1 – 918.9 MHz</w:t>
                        </w:r>
                      </w:p>
                      <w:p w14:paraId="3346C342" w14:textId="77777777" w:rsidR="00B4602A" w:rsidRPr="00B959BE" w:rsidRDefault="00B4602A" w:rsidP="00BB6404">
                        <w:pPr>
                          <w:rPr>
                            <w:sz w:val="16"/>
                            <w:szCs w:val="16"/>
                          </w:rPr>
                        </w:pPr>
                        <w:r w:rsidRPr="00B959BE">
                          <w:rPr>
                            <w:color w:val="008080"/>
                            <w:sz w:val="16"/>
                            <w:szCs w:val="16"/>
                            <w:u w:val="single"/>
                          </w:rPr>
                          <w:t>917.3 – 918.9 MHz</w:t>
                        </w:r>
                      </w:p>
                      <w:p w14:paraId="3CBD9351" w14:textId="77777777" w:rsidR="00B4602A" w:rsidRPr="00B959BE" w:rsidRDefault="00B4602A" w:rsidP="00BB6404">
                        <w:pPr>
                          <w:rPr>
                            <w:sz w:val="16"/>
                            <w:szCs w:val="16"/>
                          </w:rPr>
                        </w:pPr>
                        <w:r w:rsidRPr="00B959BE">
                          <w:rPr>
                            <w:color w:val="008080"/>
                            <w:sz w:val="16"/>
                            <w:szCs w:val="16"/>
                            <w:u w:val="single"/>
                          </w:rPr>
                          <w:t>917.4 – 919.4 MHz</w:t>
                        </w:r>
                      </w:p>
                      <w:p w14:paraId="4FC96A2F" w14:textId="77777777" w:rsidR="00B4602A" w:rsidRDefault="00B4602A" w:rsidP="00BB6404">
                        <w:r>
                          <w:rPr>
                            <w:color w:val="008080"/>
                            <w:szCs w:val="20"/>
                            <w:u w:val="single"/>
                          </w:rPr>
                          <w:t> </w:t>
                        </w:r>
                      </w:p>
                      <w:p w14:paraId="7CFB6C28" w14:textId="77777777" w:rsidR="00B4602A" w:rsidRDefault="00B4602A" w:rsidP="00BB6404">
                        <w:r>
                          <w:rPr>
                            <w:szCs w:val="20"/>
                          </w:rPr>
                          <w:t> </w:t>
                        </w:r>
                      </w:p>
                    </w:txbxContent>
                  </v:textbox>
                </v:shape>
                <v:shape id="Textfeld 43" o:spid="_x0000_s1040" type="#_x0000_t202" style="position:absolute;left:13717;top:12462;width:11100;height:10975;rotation:-1831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" fillcolor="white [3201]" stroked="f" strokeweight=".5pt">
                  <v:textbox>
                    <w:txbxContent>
                      <w:p w14:paraId="140A10F3" w14:textId="77777777" w:rsidR="00B4602A" w:rsidRDefault="00B4602A" w:rsidP="00BB6404">
                        <w:pPr>
                          <w:rPr>
                            <w:lang w:val="de-CH"/>
                          </w:rPr>
                        </w:pPr>
                        <w:r w:rsidRPr="00B959BE">
                          <w:rPr>
                            <w:sz w:val="16"/>
                            <w:szCs w:val="16"/>
                            <w:lang w:val="de-CH"/>
                          </w:rPr>
                          <w:t>916.1 – 918.9 MHz</w:t>
                        </w:r>
                        <w:r>
                          <w:br/>
                        </w:r>
                        <w:r w:rsidRPr="00B959BE">
                          <w:rPr>
                            <w:sz w:val="16"/>
                            <w:szCs w:val="16"/>
                            <w:lang w:val="de-CH"/>
                          </w:rPr>
                          <w:t>917.3 – 918.9 MHz</w:t>
                        </w:r>
                        <w:r>
                          <w:br/>
                        </w:r>
                        <w:r w:rsidRPr="00B959BE">
                          <w:rPr>
                            <w:sz w:val="16"/>
                            <w:szCs w:val="16"/>
                            <w:lang w:val="de-CH"/>
                          </w:rPr>
                          <w:t>917.4 – 919.4 MHz</w:t>
                        </w:r>
                        <w:r>
                          <w:br/>
                        </w:r>
                      </w:p>
                      <w:p w14:paraId="6138FC5D" w14:textId="77777777" w:rsidR="00B4602A" w:rsidRPr="004174A8" w:rsidRDefault="00B4602A" w:rsidP="00BB6404">
                        <w:pPr>
                          <w:rPr>
                            <w:lang w:val="de-CH"/>
                          </w:rPr>
                        </w:pPr>
                      </w:p>
                    </w:txbxContent>
                  </v:textbox>
                </v:shape>
                <v:shape id="Textfeld 44" o:spid="_x0000_s1041" type="#_x0000_t202" style="position:absolute;left:13936;top:23257;width:12361;height:5319;rotation:2516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" fillcolor="white [3201]" stroked="f" strokeweight=".5pt">
                  <v:textbox>
                    <w:txbxContent>
                      <w:p w14:paraId="5AB05F16" w14:textId="77777777" w:rsidR="00B4602A" w:rsidRPr="00B959BE" w:rsidRDefault="00B4602A" w:rsidP="00BB6404">
                        <w:pPr>
                          <w:rPr>
                            <w:sz w:val="16"/>
                            <w:szCs w:val="16"/>
                            <w:lang w:val="de-CH"/>
                          </w:rPr>
                        </w:pPr>
                        <w:r w:rsidRPr="00B959BE">
                          <w:rPr>
                            <w:sz w:val="16"/>
                            <w:szCs w:val="16"/>
                            <w:lang w:val="de-CH"/>
                          </w:rPr>
                          <w:t>874.0 - 874.4 MHz</w:t>
                        </w:r>
                      </w:p>
                    </w:txbxContent>
                  </v:textbox>
                </v:shape>
                <v:shape id="Grafik 45" o:spid="_x0000_s1042" type="#_x0000_t75" style="position:absolute;left:1795;top:6277;width:9935;height:62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">
                  <v:imagedata r:id="rId20" o:title=""/>
                </v:shape>
                <v:shape id="Grafik 46" o:spid="_x0000_s1043" type="#_x0000_t75" style="position:absolute;left:3359;top:15919;width:2610;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">
                  <v:imagedata r:id="rId21" o:title=""/>
                </v:shape>
                <v:shape id="Grafik 47" o:spid="_x0000_s1044" type="#_x0000_t75" style="position:absolute;left:2180;top:22828;width:685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">
                  <v:imagedata r:id="rId22" o:title=""/>
                </v:shape>
                <v:shape id="Grafik 48" o:spid="_x0000_s1045" type="#_x0000_t75" style="position:absolute;left:28702;top:4723;width:4864;height: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">
                  <v:imagedata r:id="rId23" o:title=""/>
                </v:shape>
                <v:shape id="Grafik 49" o:spid="_x0000_s1046" type="#_x0000_t75" style="position:absolute;left:28956;top:13953;width:4864;height: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">
                  <v:imagedata r:id="rId23" o:title=""/>
                </v:shape>
                <v:shape id="Grafik 50" o:spid="_x0000_s1047" type="#_x0000_t75" style="position:absolute;left:28956;top:23362;width:4864;height: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">
                  <v:imagedata r:id="rId23" o:title=""/>
                </v:shape>
                <v:shapetype id="_x0000_t32" coordsize="21600,21600" o:spt="32" o:oned="t" path="m,l21600,21600e" filled="f">
                  <v:path arrowok="t" fillok="f" o:connecttype="none"/>
                  <o:lock v:ext="edit" shapetype="t"/>
                </v:shapetype>
                <v:shape id="Gerade Verbindung mit Pfeil 51" o:spid="_x0000_s1048" type="#_x0000_t32" style="position:absolute;left:8509;top:6277;width:20193;height:9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" strokecolor="#4579b8 [3044]">
                  <v:stroke endarrow="block"/>
                </v:shape>
                <v:shape id="Gerade Verbindung mit Pfeil 52" o:spid="_x0000_s1049" type="#_x0000_t32" style="position:absolute;left:5757;top:16275;width:23199;height:1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" strokecolor="#4579b8 [3044]">
                  <v:stroke endarrow="block"/>
                </v:shape>
                <v:shape id="Gerade Verbindung mit Pfeil 53" o:spid="_x0000_s1050" type="#_x0000_t32" style="position:absolute;left:9250;top:24316;width:19452;height:1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" strokecolor="#4579b8 [3044]">
                  <v:stroke endarrow="block"/>
                </v:shape>
                <v:shape id="Textfeld 54" o:spid="_x0000_s1051" type="#_x0000_t202" style="position:absolute;left:34031;top:24852;width:21675;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" fillcolor="white [3201]" stroked="f" strokeweight=".5pt">
                  <v:textbox>
                    <w:txbxContent>
                      <w:p w14:paraId="249B1D38" w14:textId="29F718AE" w:rsidR="00B4602A" w:rsidRPr="00B959BE" w:rsidRDefault="00B4602A" w:rsidP="00BB6404">
                        <w:pPr>
                          <w:rPr>
                            <w:sz w:val="16"/>
                            <w:szCs w:val="16"/>
                            <w:lang w:val="it-CH"/>
                          </w:rPr>
                        </w:pPr>
                        <w:r w:rsidRPr="00B959BE">
                          <w:rPr>
                            <w:color w:val="008080"/>
                            <w:sz w:val="16"/>
                            <w:szCs w:val="16"/>
                            <w:u w:val="single"/>
                            <w:lang w:val="it-CH"/>
                          </w:rPr>
                          <w:t xml:space="preserve">NBN/UNB; </w:t>
                        </w:r>
                        <w:r w:rsidRPr="00B959BE">
                          <w:rPr>
                            <w:color w:val="008080"/>
                            <w:position w:val="-5"/>
                            <w:sz w:val="16"/>
                            <w:szCs w:val="16"/>
                            <w:u w:val="single"/>
                            <w:vertAlign w:val="subscript"/>
                            <w:lang w:val="it-CH"/>
                          </w:rPr>
                          <w:t xml:space="preserve"> </w:t>
                        </w:r>
                        <w:r w:rsidRPr="00B959BE">
                          <w:rPr>
                            <w:color w:val="008080"/>
                            <w:sz w:val="16"/>
                            <w:szCs w:val="16"/>
                            <w:u w:val="single"/>
                            <w:lang w:val="it-CH"/>
                          </w:rPr>
                          <w:t>h</w:t>
                        </w:r>
                        <w:r w:rsidRPr="00B959BE">
                          <w:rPr>
                            <w:color w:val="008080"/>
                            <w:position w:val="-5"/>
                            <w:sz w:val="16"/>
                            <w:szCs w:val="16"/>
                            <w:u w:val="single"/>
                            <w:vertAlign w:val="subscript"/>
                            <w:lang w:val="it-CH"/>
                          </w:rPr>
                          <w:t xml:space="preserve">antenna </w:t>
                        </w:r>
                        <w:r w:rsidRPr="00B959BE">
                          <w:rPr>
                            <w:color w:val="008080"/>
                            <w:sz w:val="16"/>
                            <w:szCs w:val="16"/>
                            <w:u w:val="single"/>
                            <w:lang w:val="it-CH"/>
                          </w:rPr>
                          <w:t>= 7 m</w:t>
                        </w:r>
                        <w:r>
                          <w:rPr>
                            <w:color w:val="008080"/>
                            <w:sz w:val="16"/>
                            <w:szCs w:val="16"/>
                            <w:u w:val="single"/>
                            <w:lang w:val="it-CH"/>
                          </w:rPr>
                          <w:t xml:space="preserve"> </w:t>
                        </w:r>
                        <w:r w:rsidRPr="00B959BE">
                          <w:rPr>
                            <w:color w:val="008080"/>
                            <w:sz w:val="16"/>
                            <w:szCs w:val="16"/>
                            <w:u w:val="single"/>
                            <w:lang w:val="it-CH"/>
                          </w:rPr>
                          <w:t>/</w:t>
                        </w:r>
                        <w:r>
                          <w:rPr>
                            <w:color w:val="008080"/>
                            <w:sz w:val="16"/>
                            <w:szCs w:val="16"/>
                            <w:u w:val="single"/>
                            <w:lang w:val="it-CH"/>
                          </w:rPr>
                          <w:t xml:space="preserve"> </w:t>
                        </w:r>
                        <w:r w:rsidRPr="00B959BE">
                          <w:rPr>
                            <w:color w:val="008080"/>
                            <w:sz w:val="16"/>
                            <w:szCs w:val="16"/>
                            <w:u w:val="single"/>
                            <w:lang w:val="it-CH"/>
                          </w:rPr>
                          <w:t>25</w:t>
                        </w:r>
                        <w:r>
                          <w:rPr>
                            <w:color w:val="008080"/>
                            <w:sz w:val="16"/>
                            <w:szCs w:val="16"/>
                            <w:u w:val="single"/>
                            <w:lang w:val="it-CH"/>
                          </w:rPr>
                          <w:t xml:space="preserve"> </w:t>
                        </w:r>
                        <w:r w:rsidRPr="00B959BE">
                          <w:rPr>
                            <w:color w:val="008080"/>
                            <w:sz w:val="16"/>
                            <w:szCs w:val="16"/>
                            <w:u w:val="single"/>
                            <w:lang w:val="it-CH"/>
                          </w:rPr>
                          <w:t>m</w:t>
                        </w:r>
                      </w:p>
                    </w:txbxContent>
                  </v:textbox>
                </v:shape>
                <v:shape id="Textfeld 55" o:spid="_x0000_s1052" type="#_x0000_t202" style="position:absolute;left:11682;top:8678;width:986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" fillcolor="white [3201]" stroked="f" strokeweight=".5pt">
                  <v:textbox>
                    <w:txbxContent>
                      <w:p w14:paraId="7DA26E35" w14:textId="77777777" w:rsidR="00B4602A" w:rsidRPr="00B959BE" w:rsidRDefault="00B4602A" w:rsidP="00BB6404">
                        <w:pPr>
                          <w:rPr>
                            <w:sz w:val="16"/>
                            <w:szCs w:val="16"/>
                            <w:lang w:val="de-CH"/>
                          </w:rPr>
                        </w:pPr>
                        <w:r>
                          <w:rPr>
                            <w:sz w:val="16"/>
                            <w:szCs w:val="16"/>
                            <w:lang w:val="de-CH"/>
                          </w:rPr>
                          <w:t>Train MS</w:t>
                        </w:r>
                      </w:p>
                    </w:txbxContent>
                  </v:textbox>
                </v:shape>
                <v:shape id="Textfeld 56" o:spid="_x0000_s1053" type="#_x0000_t202" style="position:absolute;left:7069;top:18034;width:6387;height:4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" fillcolor="white [3201]" stroked="f" strokeweight=".5pt">
                  <v:textbox>
                    <w:txbxContent>
                      <w:p w14:paraId="314F2D75" w14:textId="77777777" w:rsidR="00B4602A" w:rsidRPr="00B959BE" w:rsidRDefault="00B4602A" w:rsidP="00BB6404">
                        <w:pPr>
                          <w:rPr>
                            <w:sz w:val="16"/>
                            <w:szCs w:val="16"/>
                            <w:lang w:val="de-CH"/>
                          </w:rPr>
                        </w:pPr>
                        <w:r w:rsidRPr="00B959BE">
                          <w:rPr>
                            <w:sz w:val="16"/>
                            <w:szCs w:val="16"/>
                            <w:lang w:val="de-CH"/>
                          </w:rPr>
                          <w:t>MS</w:t>
                        </w:r>
                      </w:p>
                    </w:txbxContent>
                  </v:textbox>
                </v:shape>
                <v:shape id="Textfeld 57" o:spid="_x0000_s1054" type="#_x0000_t202" style="position:absolute;left:9038;top:27432;width:7810;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" fillcolor="white [3201]" stroked="f" strokeweight=".5pt">
                  <v:textbox>
                    <w:txbxContent>
                      <w:p w14:paraId="32A63816" w14:textId="77777777" w:rsidR="00B4602A" w:rsidRPr="00B959BE" w:rsidRDefault="00B4602A" w:rsidP="00BB6404">
                        <w:pPr>
                          <w:rPr>
                            <w:sz w:val="16"/>
                            <w:szCs w:val="16"/>
                            <w:lang w:val="de-CH"/>
                          </w:rPr>
                        </w:pPr>
                        <w:r w:rsidRPr="00B959BE">
                          <w:rPr>
                            <w:sz w:val="16"/>
                            <w:szCs w:val="16"/>
                            <w:lang w:val="de-CH"/>
                          </w:rPr>
                          <w:t>BTS</w:t>
                        </w:r>
                      </w:p>
                    </w:txbxContent>
                  </v:textbox>
                </v:shape>
                <w10:anchorlock/>
              </v:group>
            </w:pict>
          </mc:Fallback>
        </mc:AlternateContent>
      </w:r>
    </w:p>
    <w:p w14:paraId="131035F9" w14:textId="3EA10589" w:rsidR="00BB6404" w:rsidRPr="006129F5" w:rsidRDefault="00BB6404" w:rsidP="00BB6404">
      <w:pPr>
        <w:pStyle w:val="Caption"/>
        <w:rPr>
          <w:lang w:val="en-GB"/>
        </w:rPr>
      </w:pPr>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7</w:t>
      </w:r>
      <w:r w:rsidR="00032B3C" w:rsidRPr="006129F5">
        <w:rPr>
          <w:lang w:val="en-GB"/>
        </w:rPr>
        <w:fldChar w:fldCharType="end"/>
      </w:r>
      <w:r w:rsidR="00977A83" w:rsidRPr="006129F5">
        <w:rPr>
          <w:lang w:val="en-GB"/>
        </w:rPr>
        <w:t>:</w:t>
      </w:r>
      <w:r w:rsidRPr="006129F5">
        <w:rPr>
          <w:lang w:val="en-GB"/>
        </w:rPr>
        <w:t xml:space="preserve"> </w:t>
      </w:r>
      <w:bookmarkStart w:id="112" w:name="_Hlk41548079"/>
      <w:r w:rsidRPr="006129F5">
        <w:rPr>
          <w:lang w:val="en-GB"/>
        </w:rPr>
        <w:t>Scenarios studied in MCL calculations</w:t>
      </w:r>
      <w:bookmarkEnd w:id="112"/>
    </w:p>
    <w:p w14:paraId="6FF35F01" w14:textId="762B075A" w:rsidR="00BB6404" w:rsidRPr="006129F5" w:rsidRDefault="00BB6404" w:rsidP="00BB6404">
      <w:r w:rsidRPr="006129F5">
        <w:t xml:space="preserve">In studies considering BTS victim receivers, the BTS antenna pattern must be </w:t>
      </w:r>
      <w:proofErr w:type="gramStart"/>
      <w:r w:rsidRPr="006129F5">
        <w:t>taken into account</w:t>
      </w:r>
      <w:proofErr w:type="gramEnd"/>
      <w:r w:rsidRPr="006129F5">
        <w:t xml:space="preserve">. The directivity of the high gain BTS antenna limits the area of potential interference sources. In this </w:t>
      </w:r>
      <w:r w:rsidR="00D813B4" w:rsidRPr="006129F5">
        <w:t>R</w:t>
      </w:r>
      <w:r w:rsidRPr="006129F5">
        <w:t>eport</w:t>
      </w:r>
      <w:r w:rsidR="00D813B4" w:rsidRPr="006129F5">
        <w:t>,</w:t>
      </w:r>
      <w:r w:rsidRPr="006129F5">
        <w:t xml:space="preserve"> BTS antennas with  </w:t>
      </w:r>
      <w:r w:rsidR="007A5A0D" w:rsidRPr="006129F5">
        <w:t xml:space="preserve">12 </w:t>
      </w:r>
      <w:r w:rsidRPr="006129F5">
        <w:t xml:space="preserve">dBi gain </w:t>
      </w:r>
      <w:r w:rsidR="007A5A0D" w:rsidRPr="006129F5">
        <w:t xml:space="preserve">including feeder and splitting losses </w:t>
      </w:r>
      <w:r w:rsidRPr="006129F5">
        <w:t>are considered. Exemplarily for situations of highly directive antennas, the interference situation for the case of an E</w:t>
      </w:r>
      <w:r w:rsidR="00304B81" w:rsidRPr="006129F5">
        <w:t>-</w:t>
      </w:r>
      <w:r w:rsidRPr="006129F5">
        <w:t xml:space="preserve">GSM-R BTS antenna of the type Kathrein K </w:t>
      </w:r>
      <w:r w:rsidR="00BE3E0B" w:rsidRPr="006129F5">
        <w:t xml:space="preserve">80010456 </w:t>
      </w:r>
      <w:r w:rsidRPr="006129F5">
        <w:t xml:space="preserve">installed in the Basel main station is analysed. This interference area is shown in </w:t>
      </w:r>
      <w:r w:rsidRPr="006129F5">
        <w:fldChar w:fldCharType="begin"/>
      </w:r>
      <w:r w:rsidRPr="006129F5">
        <w:instrText xml:space="preserve"> REF _Ref25676158 \h </w:instrText>
      </w:r>
      <w:r w:rsidRPr="006129F5">
        <w:fldChar w:fldCharType="separate"/>
      </w:r>
      <w:r w:rsidR="004C4401" w:rsidRPr="006129F5">
        <w:t xml:space="preserve">Figure </w:t>
      </w:r>
      <w:r w:rsidR="004C4401" w:rsidRPr="006129F5">
        <w:rPr>
          <w:noProof/>
        </w:rPr>
        <w:t>8</w:t>
      </w:r>
      <w:r w:rsidRPr="006129F5">
        <w:fldChar w:fldCharType="end"/>
      </w:r>
      <w:r w:rsidRPr="006129F5">
        <w:t xml:space="preserve"> for the specific geographical situation of the city of Basel, where a BTS antenna is installed at Basel main station area, with  </w:t>
      </w:r>
      <w:r w:rsidR="007A5A0D" w:rsidRPr="006129F5">
        <w:t xml:space="preserve">12 </w:t>
      </w:r>
      <w:r w:rsidRPr="006129F5">
        <w:t xml:space="preserve">dBi gain antenna </w:t>
      </w:r>
      <w:r w:rsidR="007A5A0D" w:rsidRPr="006129F5">
        <w:t>including feeder and splitting losses</w:t>
      </w:r>
      <w:r w:rsidRPr="006129F5">
        <w:t xml:space="preserve"> at a height of 20</w:t>
      </w:r>
      <w:r w:rsidR="000C1FC6" w:rsidRPr="006129F5">
        <w:t xml:space="preserve"> </w:t>
      </w:r>
      <w:r w:rsidRPr="006129F5">
        <w:t xml:space="preserve">m, heading in the direction of the city of Mulhouse. The interference area simulation is done with real terrain data of the considered area, applied to the propagation model </w:t>
      </w:r>
      <w:r w:rsidR="00D813B4" w:rsidRPr="006129F5">
        <w:t xml:space="preserve">in Recommendation </w:t>
      </w:r>
      <w:r w:rsidRPr="006129F5">
        <w:t>ITU-R P.2001</w:t>
      </w:r>
      <w:r w:rsidR="00D813B4" w:rsidRPr="006129F5">
        <w:t xml:space="preserve"> </w:t>
      </w:r>
      <w:r w:rsidR="00D813B4" w:rsidRPr="006129F5">
        <w:fldChar w:fldCharType="begin"/>
      </w:r>
      <w:r w:rsidR="00D813B4" w:rsidRPr="006129F5">
        <w:instrText xml:space="preserve"> REF _Ref35326767 \r \h </w:instrText>
      </w:r>
      <w:r w:rsidR="00D813B4" w:rsidRPr="006129F5">
        <w:fldChar w:fldCharType="separate"/>
      </w:r>
      <w:r w:rsidR="004C4401" w:rsidRPr="006129F5">
        <w:t>[4]</w:t>
      </w:r>
      <w:r w:rsidR="00D813B4" w:rsidRPr="006129F5">
        <w:fldChar w:fldCharType="end"/>
      </w:r>
      <w:r w:rsidRPr="006129F5">
        <w:t xml:space="preserve">. It can be shown that based on the results of that simulation, the minimum separation distance for some SRD technologies are even longer than calculated with MCL calculations, which are based on the typical terrain profile. However, it appears that the situation of the </w:t>
      </w:r>
      <w:r w:rsidR="00977A83" w:rsidRPr="006129F5">
        <w:t>“</w:t>
      </w:r>
      <w:r w:rsidRPr="006129F5">
        <w:t>Basel scenario</w:t>
      </w:r>
      <w:r w:rsidR="00977A83" w:rsidRPr="006129F5">
        <w:t>”</w:t>
      </w:r>
      <w:r w:rsidRPr="006129F5">
        <w:t xml:space="preserve"> represent a real worst-case situation and that in other geographical situations the separation distances may be shorter. This is especially true for the calculated long separation distances exceeding distances of several tens of kilometres, which represent an overestimate for typical geographical area.</w:t>
      </w:r>
    </w:p>
    <w:p w14:paraId="6690A97D" w14:textId="277D478E" w:rsidR="00BB6404" w:rsidRPr="006129F5" w:rsidRDefault="00BB6404" w:rsidP="00BB6404">
      <w:r w:rsidRPr="006129F5">
        <w:lastRenderedPageBreak/>
        <w:t xml:space="preserve">The different colours in </w:t>
      </w:r>
      <w:r w:rsidRPr="006129F5">
        <w:fldChar w:fldCharType="begin"/>
      </w:r>
      <w:r w:rsidRPr="006129F5">
        <w:instrText xml:space="preserve"> REF _Ref25676158 \h </w:instrText>
      </w:r>
      <w:r w:rsidRPr="006129F5">
        <w:fldChar w:fldCharType="separate"/>
      </w:r>
      <w:r w:rsidR="004C4401" w:rsidRPr="006129F5">
        <w:t xml:space="preserve">Figure </w:t>
      </w:r>
      <w:r w:rsidR="004C4401" w:rsidRPr="006129F5">
        <w:rPr>
          <w:noProof/>
        </w:rPr>
        <w:t>8</w:t>
      </w:r>
      <w:r w:rsidRPr="006129F5">
        <w:fldChar w:fldCharType="end"/>
      </w:r>
      <w:r w:rsidRPr="006129F5">
        <w:t xml:space="preserve"> represent areas where any NBN NAP SRD would cause an interference to the </w:t>
      </w:r>
      <w:r w:rsidR="00122303" w:rsidRPr="006129F5">
        <w:t>E-</w:t>
      </w:r>
      <w:r w:rsidRPr="006129F5">
        <w:t>GSM-R BTS, which exceeds the protection level by different interference level values. For visuali</w:t>
      </w:r>
      <w:r w:rsidR="00833EE4" w:rsidRPr="006129F5">
        <w:t>s</w:t>
      </w:r>
      <w:r w:rsidRPr="006129F5">
        <w:t>ation purposes, only a single BTS antenna is considered, although there are different antennas operating at different sites within the area of the city of Basel.</w:t>
      </w:r>
    </w:p>
    <w:p w14:paraId="56C311A0" w14:textId="5BA47FBA" w:rsidR="00BB6404" w:rsidRPr="006129F5" w:rsidRDefault="00BB6404" w:rsidP="00BB6404">
      <w:r w:rsidRPr="006129F5">
        <w:t xml:space="preserve">It can be </w:t>
      </w:r>
      <w:r w:rsidR="00D813B4" w:rsidRPr="006129F5">
        <w:t>concluded</w:t>
      </w:r>
      <w:r w:rsidRPr="006129F5">
        <w:t xml:space="preserve"> that the considered directive antenna for the BTS installed at the Basel main station could experience interferences from NBN SRD NAP installations of a rather large area, although the antenna is directive. In the shown example, the interference level originating for SRDs operating in the area of Mulhouse could be significantly higher than the protection level. </w:t>
      </w:r>
      <w:r w:rsidR="00534A17" w:rsidRPr="00587517">
        <w:t xml:space="preserve">Figure 6 is showing possible interference areas, where NAPs could generate Interference signals which are significantly above protection level. NAP deployed in the green </w:t>
      </w:r>
      <w:r w:rsidR="00587517" w:rsidRPr="00587517">
        <w:t>coloured</w:t>
      </w:r>
      <w:r w:rsidR="00534A17" w:rsidRPr="00587517">
        <w:t xml:space="preserve"> area, would interfere with -81 dBm, which is about 30 dB above protection level.</w:t>
      </w:r>
    </w:p>
    <w:p w14:paraId="433D5703" w14:textId="77777777" w:rsidR="00BB6404" w:rsidRPr="006129F5" w:rsidRDefault="00BB6404" w:rsidP="00BB6404">
      <w:r w:rsidRPr="00587517">
        <w:rPr>
          <w:noProof/>
          <w:lang w:eastAsia="fr-FR"/>
        </w:rPr>
        <w:drawing>
          <wp:inline distT="0" distB="0" distL="0" distR="0" wp14:anchorId="16FF2AB4" wp14:editId="56160964">
            <wp:extent cx="6108700" cy="3270565"/>
            <wp:effectExtent l="0" t="0" r="6350" b="6350"/>
            <wp:docPr id="140" name="Grafik 59" descr="C:\Users\U80821844\AppData\Local\Microsoft\Windows\INetCache\Content.Outlook\Q0WTL5OQ\Martin_coverg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80821844\AppData\Local\Microsoft\Windows\INetCache\Content.Outlook\Q0WTL5OQ\Martin_coverga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8256" cy="3281035"/>
                    </a:xfrm>
                    <a:prstGeom prst="rect">
                      <a:avLst/>
                    </a:prstGeom>
                    <a:noFill/>
                    <a:ln>
                      <a:noFill/>
                    </a:ln>
                  </pic:spPr>
                </pic:pic>
              </a:graphicData>
            </a:graphic>
          </wp:inline>
        </w:drawing>
      </w:r>
    </w:p>
    <w:p w14:paraId="233FDE1E" w14:textId="541D6979" w:rsidR="00BB6404" w:rsidRPr="006129F5" w:rsidRDefault="00BB6404" w:rsidP="00BB6404">
      <w:pPr>
        <w:pStyle w:val="Caption"/>
        <w:rPr>
          <w:lang w:val="en-GB"/>
        </w:rPr>
      </w:pPr>
      <w:bookmarkStart w:id="113" w:name="_Ref25676158"/>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8</w:t>
      </w:r>
      <w:r w:rsidR="00032B3C" w:rsidRPr="006129F5">
        <w:rPr>
          <w:lang w:val="en-GB"/>
        </w:rPr>
        <w:fldChar w:fldCharType="end"/>
      </w:r>
      <w:bookmarkEnd w:id="113"/>
      <w:r w:rsidR="00977A83" w:rsidRPr="006129F5">
        <w:rPr>
          <w:lang w:val="en-GB"/>
        </w:rPr>
        <w:t>:</w:t>
      </w:r>
      <w:r w:rsidRPr="006129F5">
        <w:rPr>
          <w:lang w:val="en-GB"/>
        </w:rPr>
        <w:t xml:space="preserve"> Example interference areas for a BTS Antenna installed at the Basel main station</w:t>
      </w:r>
    </w:p>
    <w:p w14:paraId="6438D813" w14:textId="77777777" w:rsidR="00BB6404" w:rsidRPr="006129F5" w:rsidRDefault="00BB6404" w:rsidP="00BB6404">
      <w:pPr>
        <w:pStyle w:val="ECCAnnexheading3"/>
        <w:rPr>
          <w:lang w:val="en-GB"/>
        </w:rPr>
      </w:pPr>
      <w:r w:rsidRPr="006129F5">
        <w:rPr>
          <w:lang w:val="en-GB"/>
        </w:rPr>
        <w:t>Propagation model</w:t>
      </w:r>
    </w:p>
    <w:p w14:paraId="73C62D10" w14:textId="4C31A18A" w:rsidR="00BB6404" w:rsidRPr="006129F5" w:rsidRDefault="00BB6404">
      <w:r w:rsidRPr="006129F5">
        <w:t xml:space="preserve">In this study the model according to Recommendation ITU-R P.2001 </w:t>
      </w:r>
      <w:r w:rsidR="00D813B4" w:rsidRPr="006129F5">
        <w:fldChar w:fldCharType="begin"/>
      </w:r>
      <w:r w:rsidR="00D813B4" w:rsidRPr="006129F5">
        <w:instrText xml:space="preserve"> REF _Ref35326767 \r \h </w:instrText>
      </w:r>
      <w:r w:rsidR="00D813B4" w:rsidRPr="006129F5">
        <w:fldChar w:fldCharType="separate"/>
      </w:r>
      <w:r w:rsidR="004C4401" w:rsidRPr="006129F5">
        <w:t>[4]</w:t>
      </w:r>
      <w:r w:rsidR="00D813B4" w:rsidRPr="006129F5">
        <w:fldChar w:fldCharType="end"/>
      </w:r>
      <w:r w:rsidR="00D813B4" w:rsidRPr="006129F5">
        <w:t xml:space="preserve"> </w:t>
      </w:r>
      <w:r w:rsidRPr="006129F5">
        <w:t>is used. The P.2001 model is a semi analytical one, considering specific propagation path terrain profile. For any co</w:t>
      </w:r>
      <w:r w:rsidR="00487DD5" w:rsidRPr="006129F5">
        <w:t>-</w:t>
      </w:r>
      <w:r w:rsidRPr="006129F5">
        <w:t xml:space="preserve">existence or compatibility studies, the probability of protection need to be defined because, the interference is following statistical rules, especially with respect to radio wave propagation. The statistical behaviour of interference signals to mobile receivers is due to two distinct effects: propagation path variations due to movement of the mobile receiver or interference transmitter and due to variation of radio wave attenuation with respect to time dependent propagation conditions, such as </w:t>
      </w:r>
      <w:r w:rsidR="00CA268B" w:rsidRPr="006129F5">
        <w:t>atmospheric</w:t>
      </w:r>
      <w:r w:rsidRPr="006129F5">
        <w:t xml:space="preserve"> absorption or anomalous propagation. Those time dependent propagation conditions are considered in the propagation ITU-R P.2001</w:t>
      </w:r>
      <w:r w:rsidR="009C3DE2" w:rsidRPr="006129F5">
        <w:t xml:space="preserve"> model</w:t>
      </w:r>
      <w:r w:rsidRPr="006129F5">
        <w:t xml:space="preserve"> with the parameter </w:t>
      </w:r>
      <w:proofErr w:type="spellStart"/>
      <w:r w:rsidRPr="006129F5">
        <w:t>T</w:t>
      </w:r>
      <w:r w:rsidRPr="006129F5">
        <w:rPr>
          <w:vertAlign w:val="subscript"/>
        </w:rPr>
        <w:t>pc</w:t>
      </w:r>
      <w:proofErr w:type="spellEnd"/>
      <w:r w:rsidRPr="006129F5">
        <w:t xml:space="preserve">. For this study, a </w:t>
      </w:r>
      <w:proofErr w:type="spellStart"/>
      <w:r w:rsidRPr="006129F5">
        <w:t>T</w:t>
      </w:r>
      <w:r w:rsidRPr="006129F5">
        <w:rPr>
          <w:vertAlign w:val="subscript"/>
        </w:rPr>
        <w:t>pc</w:t>
      </w:r>
      <w:proofErr w:type="spellEnd"/>
      <w:r w:rsidRPr="006129F5">
        <w:t xml:space="preserve"> probability of 20</w:t>
      </w:r>
      <w:r w:rsidR="00730A0F" w:rsidRPr="006129F5">
        <w:t>%</w:t>
      </w:r>
      <w:r w:rsidRPr="006129F5">
        <w:t xml:space="preserve"> is assumed to represent a high probability situation with attenuation values, which exceed the calculated attenuation during 80% of the time. During the remaining 20</w:t>
      </w:r>
      <w:r w:rsidR="00730A0F" w:rsidRPr="006129F5">
        <w:t>%</w:t>
      </w:r>
      <w:r w:rsidRPr="006129F5">
        <w:t xml:space="preserve"> of the time, propagation conditions occur with lower propagation attenuation, which would imply larger separation distances. </w:t>
      </w:r>
      <w:r w:rsidR="00534A17" w:rsidRPr="00587517">
        <w:t xml:space="preserve">The propagation model is configured with a time probability parameter of 20%, accordingly looking into the 20% of most critical situations in time. </w:t>
      </w:r>
      <w:r w:rsidR="000012F9" w:rsidRPr="006129F5">
        <w:t>F</w:t>
      </w:r>
      <w:r w:rsidR="001E66E3" w:rsidRPr="006129F5">
        <w:t xml:space="preserve">urthermore, 3 example E-GSM-R </w:t>
      </w:r>
      <w:r w:rsidR="006A6978" w:rsidRPr="006129F5">
        <w:t xml:space="preserve">BS </w:t>
      </w:r>
      <w:r w:rsidR="00B71BF7" w:rsidRPr="006129F5">
        <w:t xml:space="preserve">sites </w:t>
      </w:r>
      <w:r w:rsidR="00EA7DEF" w:rsidRPr="006129F5">
        <w:t>have</w:t>
      </w:r>
      <w:r w:rsidR="000012F9" w:rsidRPr="006129F5">
        <w:t xml:space="preserve"> been considered </w:t>
      </w:r>
      <w:r w:rsidR="001E66E3" w:rsidRPr="006129F5">
        <w:t xml:space="preserve">in this report and </w:t>
      </w:r>
      <w:r w:rsidR="000E03D7" w:rsidRPr="006129F5">
        <w:t>the terrain data</w:t>
      </w:r>
      <w:r w:rsidR="0085131A" w:rsidRPr="006129F5">
        <w:t xml:space="preserve"> around these sites have been analysed</w:t>
      </w:r>
      <w:r w:rsidR="000E03D7" w:rsidRPr="006129F5">
        <w:t xml:space="preserve">. </w:t>
      </w:r>
      <w:r w:rsidR="0092633A" w:rsidRPr="006129F5">
        <w:t>T</w:t>
      </w:r>
      <w:r w:rsidR="000E03D7" w:rsidRPr="006129F5">
        <w:t>hese terrain data</w:t>
      </w:r>
      <w:r w:rsidR="000012F9" w:rsidRPr="006129F5">
        <w:t xml:space="preserve"> </w:t>
      </w:r>
      <w:r w:rsidR="0092633A" w:rsidRPr="006129F5">
        <w:t>w</w:t>
      </w:r>
      <w:r w:rsidR="00B90E35" w:rsidRPr="006129F5">
        <w:t>as</w:t>
      </w:r>
      <w:r w:rsidR="000012F9" w:rsidRPr="006129F5">
        <w:t xml:space="preserve"> generalized </w:t>
      </w:r>
      <w:r w:rsidR="0092633A" w:rsidRPr="006129F5">
        <w:t>as</w:t>
      </w:r>
      <w:r w:rsidR="000012F9" w:rsidRPr="006129F5">
        <w:t xml:space="preserve"> a generic environment situation </w:t>
      </w:r>
      <w:r w:rsidR="000E03D7" w:rsidRPr="006129F5">
        <w:t>for which</w:t>
      </w:r>
      <w:r w:rsidR="00CA268B">
        <w:t xml:space="preserve"> </w:t>
      </w:r>
      <w:r w:rsidR="00534A17" w:rsidRPr="00587517">
        <w:t>simulat</w:t>
      </w:r>
      <w:r w:rsidR="000E03D7" w:rsidRPr="006129F5">
        <w:t>ion</w:t>
      </w:r>
      <w:r w:rsidR="00097110" w:rsidRPr="006129F5">
        <w:t>s</w:t>
      </w:r>
      <w:r w:rsidR="000E03D7" w:rsidRPr="006129F5">
        <w:t xml:space="preserve"> where performed with </w:t>
      </w:r>
      <w:r w:rsidR="00534A17" w:rsidRPr="00587517">
        <w:t xml:space="preserve"> scenarios by looking into the 20% of most critical locations. The Rec ITU-R P.2001 propagation model is a terrain specific one. Accordingly</w:t>
      </w:r>
      <w:r w:rsidR="00534A17" w:rsidRPr="006129F5">
        <w:t>,</w:t>
      </w:r>
      <w:r w:rsidR="00534A17" w:rsidRPr="00587517">
        <w:t xml:space="preserve"> the terrain data to be used in the simulations with the ITU-R P.2001 propagation model need to represent a typical situation for the considered scenarios.</w:t>
      </w:r>
      <w:r w:rsidR="00534A17" w:rsidRPr="006129F5">
        <w:t xml:space="preserve"> </w:t>
      </w:r>
      <w:r w:rsidRPr="006129F5">
        <w:t>Therefore, a typical terrain profile needs to be specified, which causes a path loss equivalent to the path loss, which is not exceeded at 20</w:t>
      </w:r>
      <w:r w:rsidR="00730A0F" w:rsidRPr="006129F5">
        <w:t>%</w:t>
      </w:r>
      <w:r w:rsidRPr="006129F5">
        <w:t xml:space="preserve"> of all possible locations in the radio coverage area</w:t>
      </w:r>
    </w:p>
    <w:p w14:paraId="14BBA8B0" w14:textId="0D64B074" w:rsidR="00BB6404" w:rsidRPr="006129F5" w:rsidRDefault="00BB6404" w:rsidP="00BB6404">
      <w:r w:rsidRPr="006129F5">
        <w:lastRenderedPageBreak/>
        <w:t>Terrain analysis around existing Extended GSM-R Base station (E-GSM-R BTS) sites in hilly terrain environment has shown that in a range of 10 km, LOS conditions for the radio wave propagation predominate for 20</w:t>
      </w:r>
      <w:r w:rsidR="00730A0F" w:rsidRPr="006129F5">
        <w:t>%</w:t>
      </w:r>
      <w:r w:rsidRPr="006129F5">
        <w:t xml:space="preserve"> of locations (For longer ranges, a lower percentage of locations may apply). This is even the case for situations, where antenna heights would be </w:t>
      </w:r>
      <w:proofErr w:type="gramStart"/>
      <w:r w:rsidRPr="006129F5">
        <w:t>taken into account</w:t>
      </w:r>
      <w:proofErr w:type="gramEnd"/>
      <w:r w:rsidRPr="006129F5">
        <w:t xml:space="preserve">, which are 7 m below the real antenna heights of </w:t>
      </w:r>
      <w:r w:rsidR="00E95216" w:rsidRPr="006129F5">
        <w:t>E-</w:t>
      </w:r>
      <w:r w:rsidRPr="006129F5">
        <w:t xml:space="preserve">GSM-R and SRD NAPs. Accordingly, the radio wave propagation from SRD NAPs to </w:t>
      </w:r>
      <w:r w:rsidR="00E95216" w:rsidRPr="006129F5">
        <w:t>E-</w:t>
      </w:r>
      <w:r w:rsidRPr="006129F5">
        <w:t>GSM-R Base stations can be characterized by LOS conditions with a minimum clearance of 7 m. Due to that clearance value, the Fresnel ellipse of the radio propagation path is partially obstructed. This partial obstruction causes diffraction losses, which are maximum in case of flat, smooth surface terrains. When evaluating maximum diffraction losses over flat smooth surfaces with a clearance of 7 m, it can be shown</w:t>
      </w:r>
      <w:r w:rsidR="000975F4" w:rsidRPr="006129F5">
        <w:t xml:space="preserve"> </w:t>
      </w:r>
      <w:r w:rsidRPr="006129F5">
        <w:t xml:space="preserve"> that the diffraction causes additional losses of not more than 7.6 dB at a distance of 5 km, respectively 12.9 dB. However, as it </w:t>
      </w:r>
      <w:r w:rsidR="00136F25" w:rsidRPr="006129F5">
        <w:t xml:space="preserve">is shown in </w:t>
      </w:r>
      <w:r w:rsidR="00761C3D" w:rsidRPr="006129F5">
        <w:fldChar w:fldCharType="begin"/>
      </w:r>
      <w:r w:rsidR="00761C3D" w:rsidRPr="006129F5">
        <w:instrText xml:space="preserve"> REF _Ref25849144 \r \h </w:instrText>
      </w:r>
      <w:r w:rsidR="00761C3D" w:rsidRPr="006129F5">
        <w:fldChar w:fldCharType="separate"/>
      </w:r>
      <w:r w:rsidR="004C4401" w:rsidRPr="006129F5">
        <w:t>ANNEX 3:</w:t>
      </w:r>
      <w:r w:rsidR="00761C3D" w:rsidRPr="006129F5">
        <w:fldChar w:fldCharType="end"/>
      </w:r>
      <w:r w:rsidRPr="006129F5">
        <w:t>, the use of ITU-R P.2001</w:t>
      </w:r>
      <w:r w:rsidR="009C3DE2" w:rsidRPr="006129F5">
        <w:t xml:space="preserve"> model</w:t>
      </w:r>
      <w:r w:rsidRPr="006129F5">
        <w:t xml:space="preserve"> with flat terrain represents well the propagation situation for 20</w:t>
      </w:r>
      <w:r w:rsidR="00730A0F" w:rsidRPr="006129F5">
        <w:t>%</w:t>
      </w:r>
      <w:r w:rsidRPr="006129F5">
        <w:t xml:space="preserve"> of locations by considering no </w:t>
      </w:r>
      <w:r w:rsidR="008E305E" w:rsidRPr="006129F5">
        <w:t>B</w:t>
      </w:r>
      <w:r w:rsidRPr="006129F5">
        <w:t>ullington diffraction but spherical diffraction.</w:t>
      </w:r>
    </w:p>
    <w:p w14:paraId="734B1777" w14:textId="260373CC" w:rsidR="00BB6404" w:rsidRPr="006129F5" w:rsidRDefault="009E40DA" w:rsidP="00BB6404">
      <w:r w:rsidRPr="006129F5">
        <w:t>The me</w:t>
      </w:r>
      <w:r w:rsidR="00241EBE" w:rsidRPr="006129F5">
        <w:t>di</w:t>
      </w:r>
      <w:r w:rsidRPr="006129F5">
        <w:t xml:space="preserve">an of </w:t>
      </w:r>
      <w:r w:rsidR="00314803" w:rsidRPr="006129F5">
        <w:t xml:space="preserve">clutter </w:t>
      </w:r>
      <w:r w:rsidRPr="006129F5">
        <w:t xml:space="preserve">losses due to different terminal surroundings </w:t>
      </w:r>
      <w:r w:rsidR="00BB6404" w:rsidRPr="006129F5">
        <w:t xml:space="preserve">is taken into account by applying the </w:t>
      </w:r>
      <w:r w:rsidR="00B651A3" w:rsidRPr="006129F5">
        <w:t xml:space="preserve">height gain terminal correction </w:t>
      </w:r>
      <w:r w:rsidR="00BB6404" w:rsidRPr="006129F5">
        <w:t xml:space="preserve">model according to </w:t>
      </w:r>
      <w:r w:rsidR="00B651A3" w:rsidRPr="006129F5">
        <w:t xml:space="preserve">section 3.1 of </w:t>
      </w:r>
      <w:r w:rsidR="00BB6404" w:rsidRPr="006129F5">
        <w:t>Recommendation ITU-R P.2108</w:t>
      </w:r>
      <w:r w:rsidR="00A3012D" w:rsidRPr="006129F5">
        <w:t xml:space="preserve"> </w:t>
      </w:r>
      <w:r w:rsidR="00A3012D" w:rsidRPr="006129F5">
        <w:fldChar w:fldCharType="begin"/>
      </w:r>
      <w:r w:rsidR="00A3012D" w:rsidRPr="006129F5">
        <w:instrText xml:space="preserve"> REF _Ref35326998 \r \h </w:instrText>
      </w:r>
      <w:r w:rsidR="00A3012D" w:rsidRPr="006129F5">
        <w:fldChar w:fldCharType="separate"/>
      </w:r>
      <w:r w:rsidR="004C4401" w:rsidRPr="006129F5">
        <w:t>[3]</w:t>
      </w:r>
      <w:r w:rsidR="00A3012D" w:rsidRPr="006129F5">
        <w:fldChar w:fldCharType="end"/>
      </w:r>
      <w:r w:rsidR="00BB6404" w:rsidRPr="006129F5">
        <w:t xml:space="preserve">. Values for the </w:t>
      </w:r>
      <w:r w:rsidR="00B651A3" w:rsidRPr="006129F5">
        <w:t xml:space="preserve">additional </w:t>
      </w:r>
      <w:r w:rsidR="001F2B1B">
        <w:t xml:space="preserve">clutter </w:t>
      </w:r>
      <w:r w:rsidR="00B651A3" w:rsidRPr="006129F5">
        <w:t xml:space="preserve">loss to be added, at both transmitting and receiving end of the path, to the basic transmission loss of the path calculated above </w:t>
      </w:r>
      <w:r w:rsidR="00BB6404" w:rsidRPr="006129F5">
        <w:t xml:space="preserve">are shown </w:t>
      </w:r>
      <w:r w:rsidR="001F2B1B">
        <w:t>in below table.</w:t>
      </w:r>
      <w:r w:rsidR="00BB6404" w:rsidRPr="006129F5">
        <w:t xml:space="preserve"> These values are based on the street width parameter set to 27 m</w:t>
      </w:r>
      <w:r w:rsidR="00241EBE" w:rsidRPr="006129F5">
        <w:t xml:space="preserve"> (default value)</w:t>
      </w:r>
      <w:r w:rsidR="00BB6404" w:rsidRPr="006129F5">
        <w:t>.</w:t>
      </w:r>
    </w:p>
    <w:p w14:paraId="22D02426" w14:textId="094503B0" w:rsidR="00BB6404" w:rsidRPr="006129F5" w:rsidRDefault="00BB6404" w:rsidP="00BB6404">
      <w:pPr>
        <w:pStyle w:val="Caption"/>
        <w:rPr>
          <w:lang w:val="en-GB"/>
        </w:rPr>
      </w:pPr>
      <w:bookmarkStart w:id="114" w:name="_Ref526258875"/>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8</w:t>
      </w:r>
      <w:r w:rsidRPr="006129F5">
        <w:rPr>
          <w:lang w:val="en-GB"/>
        </w:rPr>
        <w:fldChar w:fldCharType="end"/>
      </w:r>
      <w:bookmarkEnd w:id="114"/>
      <w:r w:rsidR="00977A83" w:rsidRPr="006129F5">
        <w:rPr>
          <w:lang w:val="en-GB"/>
        </w:rPr>
        <w:t>:</w:t>
      </w:r>
      <w:r w:rsidRPr="006129F5">
        <w:rPr>
          <w:lang w:val="en-GB"/>
        </w:rPr>
        <w:t xml:space="preserve"> </w:t>
      </w:r>
      <w:r w:rsidR="00BE244A" w:rsidRPr="00587517">
        <w:rPr>
          <w:lang w:val="en-GB"/>
        </w:rPr>
        <w:t xml:space="preserve">Median of additional </w:t>
      </w:r>
      <w:r w:rsidR="002C2118" w:rsidRPr="00587517">
        <w:rPr>
          <w:lang w:val="en-GB"/>
        </w:rPr>
        <w:t>for</w:t>
      </w:r>
      <w:r w:rsidR="00BE244A" w:rsidRPr="00587517">
        <w:rPr>
          <w:lang w:val="en-GB"/>
        </w:rPr>
        <w:t xml:space="preserve"> c</w:t>
      </w:r>
      <w:r w:rsidRPr="006129F5">
        <w:rPr>
          <w:lang w:val="en-GB"/>
        </w:rPr>
        <w:t xml:space="preserve">lutter loss </w:t>
      </w:r>
      <w:r w:rsidR="00314803" w:rsidRPr="00587517">
        <w:rPr>
          <w:lang w:val="en-GB"/>
        </w:rPr>
        <w:t xml:space="preserve">due to different terminal surroundings </w:t>
      </w:r>
      <w:r w:rsidRPr="006129F5">
        <w:rPr>
          <w:lang w:val="en-GB"/>
        </w:rPr>
        <w:t>according to Recommendation ITU-R P.2108</w:t>
      </w:r>
    </w:p>
    <w:tbl>
      <w:tblPr>
        <w:tblStyle w:val="ECCTable-redheader"/>
        <w:tblW w:w="0" w:type="auto"/>
        <w:tblInd w:w="0" w:type="dxa"/>
        <w:tblLook w:val="04A0" w:firstRow="1" w:lastRow="0" w:firstColumn="1" w:lastColumn="0" w:noHBand="0" w:noVBand="1"/>
      </w:tblPr>
      <w:tblGrid>
        <w:gridCol w:w="1926"/>
        <w:gridCol w:w="1010"/>
        <w:gridCol w:w="1084"/>
        <w:gridCol w:w="1134"/>
        <w:gridCol w:w="1134"/>
      </w:tblGrid>
      <w:tr w:rsidR="00BB6404" w:rsidRPr="006129F5" w14:paraId="091ACAB6" w14:textId="77777777" w:rsidTr="00861A96">
        <w:trPr>
          <w:cnfStyle w:val="100000000000" w:firstRow="1" w:lastRow="0" w:firstColumn="0" w:lastColumn="0" w:oddVBand="0" w:evenVBand="0" w:oddHBand="0" w:evenHBand="0" w:firstRowFirstColumn="0" w:firstRowLastColumn="0" w:lastRowFirstColumn="0" w:lastRowLastColumn="0"/>
          <w:trHeight w:val="265"/>
        </w:trPr>
        <w:tc>
          <w:tcPr>
            <w:tcW w:w="1926" w:type="dxa"/>
            <w:tcBorders>
              <w:top w:val="single" w:sz="4" w:space="0" w:color="FFFFFF" w:themeColor="background1"/>
              <w:left w:val="single" w:sz="4" w:space="0" w:color="FFFFFF" w:themeColor="background1"/>
              <w:bottom w:val="single" w:sz="4" w:space="0" w:color="FFFFFF" w:themeColor="background1"/>
            </w:tcBorders>
            <w:shd w:val="clear" w:color="auto" w:fill="D2232A"/>
          </w:tcPr>
          <w:p w14:paraId="416ADA02" w14:textId="77777777" w:rsidR="00BB6404" w:rsidRPr="006129F5" w:rsidRDefault="00BB6404" w:rsidP="00861A96">
            <w:pPr>
              <w:pStyle w:val="ECCTabletext"/>
              <w:spacing w:before="120"/>
              <w:rPr>
                <w:b w:val="0"/>
                <w:bCs/>
              </w:rPr>
            </w:pPr>
            <w:r w:rsidRPr="006129F5">
              <w:rPr>
                <w:b w:val="0"/>
                <w:bCs/>
              </w:rPr>
              <w:t>Antenna height</w:t>
            </w:r>
          </w:p>
        </w:tc>
        <w:tc>
          <w:tcPr>
            <w:tcW w:w="1010" w:type="dxa"/>
            <w:tcBorders>
              <w:top w:val="single" w:sz="4" w:space="0" w:color="FFFFFF" w:themeColor="background1"/>
              <w:bottom w:val="single" w:sz="4" w:space="0" w:color="FFFFFF" w:themeColor="background1"/>
            </w:tcBorders>
            <w:shd w:val="clear" w:color="auto" w:fill="D2232A"/>
          </w:tcPr>
          <w:p w14:paraId="3B3A4A7B" w14:textId="77777777" w:rsidR="00BB6404" w:rsidRPr="006129F5" w:rsidRDefault="00BB6404" w:rsidP="00861A96">
            <w:pPr>
              <w:pStyle w:val="ECCTabletext"/>
              <w:spacing w:before="120"/>
              <w:rPr>
                <w:b w:val="0"/>
                <w:bCs/>
              </w:rPr>
            </w:pPr>
            <w:r w:rsidRPr="006129F5">
              <w:rPr>
                <w:b w:val="0"/>
                <w:bCs/>
              </w:rPr>
              <w:t>1.5 m</w:t>
            </w:r>
          </w:p>
        </w:tc>
        <w:tc>
          <w:tcPr>
            <w:tcW w:w="1084" w:type="dxa"/>
            <w:tcBorders>
              <w:top w:val="single" w:sz="4" w:space="0" w:color="FFFFFF" w:themeColor="background1"/>
              <w:bottom w:val="single" w:sz="4" w:space="0" w:color="FFFFFF" w:themeColor="background1"/>
            </w:tcBorders>
            <w:shd w:val="clear" w:color="auto" w:fill="D2232A"/>
          </w:tcPr>
          <w:p w14:paraId="46481CA9" w14:textId="77777777" w:rsidR="00BB6404" w:rsidRPr="006129F5" w:rsidRDefault="00BB6404" w:rsidP="00861A96">
            <w:pPr>
              <w:pStyle w:val="ECCTabletext"/>
              <w:spacing w:before="120"/>
              <w:rPr>
                <w:b w:val="0"/>
                <w:bCs/>
              </w:rPr>
            </w:pPr>
            <w:r w:rsidRPr="006129F5">
              <w:rPr>
                <w:b w:val="0"/>
                <w:bCs/>
              </w:rPr>
              <w:t>4.5 m</w:t>
            </w:r>
          </w:p>
        </w:tc>
        <w:tc>
          <w:tcPr>
            <w:tcW w:w="1134" w:type="dxa"/>
            <w:tcBorders>
              <w:top w:val="single" w:sz="4" w:space="0" w:color="FFFFFF" w:themeColor="background1"/>
              <w:bottom w:val="single" w:sz="4" w:space="0" w:color="FFFFFF" w:themeColor="background1"/>
            </w:tcBorders>
            <w:shd w:val="clear" w:color="auto" w:fill="D2232A"/>
          </w:tcPr>
          <w:p w14:paraId="57806047" w14:textId="77777777" w:rsidR="00BB6404" w:rsidRPr="006129F5" w:rsidRDefault="00BB6404" w:rsidP="00861A96">
            <w:pPr>
              <w:pStyle w:val="ECCTabletext"/>
              <w:spacing w:before="120"/>
              <w:rPr>
                <w:b w:val="0"/>
                <w:bCs/>
              </w:rPr>
            </w:pPr>
            <w:r w:rsidRPr="006129F5">
              <w:rPr>
                <w:b w:val="0"/>
                <w:bCs/>
              </w:rPr>
              <w:t>7 m</w:t>
            </w:r>
          </w:p>
        </w:tc>
        <w:tc>
          <w:tcPr>
            <w:tcW w:w="1134" w:type="dxa"/>
            <w:tcBorders>
              <w:top w:val="single" w:sz="4" w:space="0" w:color="FFFFFF" w:themeColor="background1"/>
              <w:bottom w:val="single" w:sz="4" w:space="0" w:color="FFFFFF" w:themeColor="background1"/>
              <w:right w:val="single" w:sz="4" w:space="0" w:color="FFFFFF" w:themeColor="background1"/>
            </w:tcBorders>
            <w:shd w:val="clear" w:color="auto" w:fill="D2232A"/>
          </w:tcPr>
          <w:p w14:paraId="72FA584F" w14:textId="77777777" w:rsidR="00BB6404" w:rsidRPr="006129F5" w:rsidRDefault="00BB6404" w:rsidP="00861A96">
            <w:pPr>
              <w:pStyle w:val="ECCTabletext"/>
              <w:spacing w:before="120"/>
              <w:rPr>
                <w:b w:val="0"/>
                <w:bCs/>
              </w:rPr>
            </w:pPr>
            <w:r w:rsidRPr="006129F5">
              <w:rPr>
                <w:b w:val="0"/>
                <w:bCs/>
              </w:rPr>
              <w:t>20 m</w:t>
            </w:r>
          </w:p>
        </w:tc>
      </w:tr>
      <w:tr w:rsidR="00BB6404" w:rsidRPr="006129F5" w14:paraId="456C2710" w14:textId="77777777" w:rsidTr="00861A96">
        <w:trPr>
          <w:trHeight w:val="265"/>
        </w:trPr>
        <w:tc>
          <w:tcPr>
            <w:tcW w:w="1926" w:type="dxa"/>
            <w:tcBorders>
              <w:top w:val="single" w:sz="4" w:space="0" w:color="FFFFFF" w:themeColor="background1"/>
            </w:tcBorders>
          </w:tcPr>
          <w:p w14:paraId="63DF4CE8" w14:textId="77777777" w:rsidR="00BB6404" w:rsidRPr="006129F5" w:rsidRDefault="00BB6404" w:rsidP="00BB6404">
            <w:pPr>
              <w:pStyle w:val="ECCTabletext"/>
            </w:pPr>
            <w:r w:rsidRPr="006129F5">
              <w:t>Rural</w:t>
            </w:r>
          </w:p>
        </w:tc>
        <w:tc>
          <w:tcPr>
            <w:tcW w:w="1010" w:type="dxa"/>
            <w:tcBorders>
              <w:top w:val="single" w:sz="4" w:space="0" w:color="FFFFFF" w:themeColor="background1"/>
            </w:tcBorders>
          </w:tcPr>
          <w:p w14:paraId="0896413E" w14:textId="77777777" w:rsidR="00BB6404" w:rsidRPr="006129F5" w:rsidRDefault="00BB6404" w:rsidP="00BB6404">
            <w:pPr>
              <w:pStyle w:val="ECCTabletext"/>
            </w:pPr>
            <w:r w:rsidRPr="006129F5">
              <w:t>17.7 dB</w:t>
            </w:r>
          </w:p>
        </w:tc>
        <w:tc>
          <w:tcPr>
            <w:tcW w:w="1084" w:type="dxa"/>
            <w:tcBorders>
              <w:top w:val="single" w:sz="4" w:space="0" w:color="FFFFFF" w:themeColor="background1"/>
            </w:tcBorders>
          </w:tcPr>
          <w:p w14:paraId="07519CA7" w14:textId="77777777" w:rsidR="00BB6404" w:rsidRPr="006129F5" w:rsidRDefault="00BB6404" w:rsidP="00BB6404">
            <w:pPr>
              <w:pStyle w:val="ECCTabletext"/>
            </w:pPr>
            <w:r w:rsidRPr="006129F5">
              <w:t>7.5 dB</w:t>
            </w:r>
          </w:p>
        </w:tc>
        <w:tc>
          <w:tcPr>
            <w:tcW w:w="1134" w:type="dxa"/>
            <w:tcBorders>
              <w:top w:val="single" w:sz="4" w:space="0" w:color="FFFFFF" w:themeColor="background1"/>
            </w:tcBorders>
          </w:tcPr>
          <w:p w14:paraId="60F35DD3" w14:textId="77777777" w:rsidR="00BB6404" w:rsidRPr="006129F5" w:rsidRDefault="00BB6404" w:rsidP="00BB6404">
            <w:pPr>
              <w:pStyle w:val="ECCTabletext"/>
            </w:pPr>
            <w:r w:rsidRPr="006129F5">
              <w:t>3.3 dB</w:t>
            </w:r>
          </w:p>
        </w:tc>
        <w:tc>
          <w:tcPr>
            <w:tcW w:w="1134" w:type="dxa"/>
            <w:tcBorders>
              <w:top w:val="single" w:sz="4" w:space="0" w:color="FFFFFF" w:themeColor="background1"/>
            </w:tcBorders>
          </w:tcPr>
          <w:p w14:paraId="73635977" w14:textId="77777777" w:rsidR="00BB6404" w:rsidRPr="006129F5" w:rsidRDefault="00BB6404" w:rsidP="00BB6404">
            <w:pPr>
              <w:pStyle w:val="ECCTabletext"/>
            </w:pPr>
            <w:r w:rsidRPr="006129F5">
              <w:t>0 dB</w:t>
            </w:r>
          </w:p>
        </w:tc>
      </w:tr>
      <w:tr w:rsidR="00BB6404" w:rsidRPr="006129F5" w14:paraId="43AF1BF3" w14:textId="77777777" w:rsidTr="00861A96">
        <w:trPr>
          <w:trHeight w:val="265"/>
        </w:trPr>
        <w:tc>
          <w:tcPr>
            <w:tcW w:w="1926" w:type="dxa"/>
          </w:tcPr>
          <w:p w14:paraId="61235BF7" w14:textId="77777777" w:rsidR="00BB6404" w:rsidRPr="006129F5" w:rsidRDefault="00BB6404" w:rsidP="00BB6404">
            <w:pPr>
              <w:pStyle w:val="ECCTabletext"/>
            </w:pPr>
            <w:r w:rsidRPr="006129F5">
              <w:t>Suburban</w:t>
            </w:r>
          </w:p>
        </w:tc>
        <w:tc>
          <w:tcPr>
            <w:tcW w:w="1010" w:type="dxa"/>
          </w:tcPr>
          <w:p w14:paraId="248BF3B1" w14:textId="77777777" w:rsidR="00BB6404" w:rsidRPr="006129F5" w:rsidRDefault="00BB6404" w:rsidP="00BB6404">
            <w:pPr>
              <w:pStyle w:val="ECCTabletext"/>
            </w:pPr>
            <w:r w:rsidRPr="006129F5">
              <w:t>18.8 dB</w:t>
            </w:r>
          </w:p>
        </w:tc>
        <w:tc>
          <w:tcPr>
            <w:tcW w:w="1084" w:type="dxa"/>
          </w:tcPr>
          <w:p w14:paraId="2810826D" w14:textId="77777777" w:rsidR="00BB6404" w:rsidRPr="006129F5" w:rsidRDefault="00BB6404" w:rsidP="00BB6404">
            <w:pPr>
              <w:pStyle w:val="ECCTabletext"/>
            </w:pPr>
            <w:r w:rsidRPr="006129F5">
              <w:t>15.1 dB</w:t>
            </w:r>
          </w:p>
        </w:tc>
        <w:tc>
          <w:tcPr>
            <w:tcW w:w="1134" w:type="dxa"/>
          </w:tcPr>
          <w:p w14:paraId="1C68611F" w14:textId="77777777" w:rsidR="00BB6404" w:rsidRPr="006129F5" w:rsidRDefault="00BB6404" w:rsidP="00BB6404">
            <w:pPr>
              <w:pStyle w:val="ECCTabletext"/>
            </w:pPr>
            <w:r w:rsidRPr="006129F5">
              <w:t>10.3 dB</w:t>
            </w:r>
          </w:p>
        </w:tc>
        <w:tc>
          <w:tcPr>
            <w:tcW w:w="1134" w:type="dxa"/>
          </w:tcPr>
          <w:p w14:paraId="6B62ADB6" w14:textId="77777777" w:rsidR="00BB6404" w:rsidRPr="006129F5" w:rsidRDefault="00BB6404" w:rsidP="00BB6404">
            <w:pPr>
              <w:pStyle w:val="ECCTabletext"/>
            </w:pPr>
            <w:r w:rsidRPr="006129F5">
              <w:t>0 dB</w:t>
            </w:r>
          </w:p>
        </w:tc>
      </w:tr>
      <w:tr w:rsidR="00BB6404" w:rsidRPr="006129F5" w14:paraId="1D207631" w14:textId="77777777" w:rsidTr="00861A96">
        <w:trPr>
          <w:trHeight w:val="265"/>
        </w:trPr>
        <w:tc>
          <w:tcPr>
            <w:tcW w:w="1926" w:type="dxa"/>
          </w:tcPr>
          <w:p w14:paraId="2FD0046F" w14:textId="77777777" w:rsidR="00BB6404" w:rsidRPr="006129F5" w:rsidRDefault="00BB6404" w:rsidP="00BB6404">
            <w:pPr>
              <w:pStyle w:val="ECCTabletext"/>
            </w:pPr>
            <w:r w:rsidRPr="006129F5">
              <w:t>Urban</w:t>
            </w:r>
          </w:p>
        </w:tc>
        <w:tc>
          <w:tcPr>
            <w:tcW w:w="1010" w:type="dxa"/>
          </w:tcPr>
          <w:p w14:paraId="5A46D0EB" w14:textId="77777777" w:rsidR="00BB6404" w:rsidRPr="006129F5" w:rsidRDefault="00BB6404" w:rsidP="00BB6404">
            <w:pPr>
              <w:pStyle w:val="ECCTabletext"/>
            </w:pPr>
            <w:r w:rsidRPr="006129F5">
              <w:t>22.6 dB</w:t>
            </w:r>
          </w:p>
        </w:tc>
        <w:tc>
          <w:tcPr>
            <w:tcW w:w="1084" w:type="dxa"/>
          </w:tcPr>
          <w:p w14:paraId="69C9A2DB" w14:textId="77777777" w:rsidR="00BB6404" w:rsidRPr="006129F5" w:rsidRDefault="00BB6404" w:rsidP="00BB6404">
            <w:pPr>
              <w:pStyle w:val="ECCTabletext"/>
            </w:pPr>
            <w:r w:rsidRPr="006129F5">
              <w:t>20.5 dB</w:t>
            </w:r>
          </w:p>
        </w:tc>
        <w:tc>
          <w:tcPr>
            <w:tcW w:w="1134" w:type="dxa"/>
          </w:tcPr>
          <w:p w14:paraId="7779A371" w14:textId="77777777" w:rsidR="00BB6404" w:rsidRPr="006129F5" w:rsidRDefault="00BB6404" w:rsidP="00BB6404">
            <w:pPr>
              <w:pStyle w:val="ECCTabletext"/>
            </w:pPr>
            <w:r w:rsidRPr="006129F5">
              <w:t>18.2 dB</w:t>
            </w:r>
          </w:p>
        </w:tc>
        <w:tc>
          <w:tcPr>
            <w:tcW w:w="1134" w:type="dxa"/>
          </w:tcPr>
          <w:p w14:paraId="108017DF" w14:textId="77777777" w:rsidR="00BB6404" w:rsidRPr="006129F5" w:rsidRDefault="00BB6404" w:rsidP="00BB6404">
            <w:pPr>
              <w:pStyle w:val="ECCTabletext"/>
            </w:pPr>
            <w:r w:rsidRPr="006129F5">
              <w:t>0 dB</w:t>
            </w:r>
          </w:p>
        </w:tc>
      </w:tr>
      <w:tr w:rsidR="00BB6404" w:rsidRPr="006129F5" w14:paraId="6129B800" w14:textId="77777777" w:rsidTr="00861A96">
        <w:trPr>
          <w:trHeight w:val="265"/>
        </w:trPr>
        <w:tc>
          <w:tcPr>
            <w:tcW w:w="1926" w:type="dxa"/>
          </w:tcPr>
          <w:p w14:paraId="016307C7" w14:textId="77777777" w:rsidR="00BB6404" w:rsidRPr="006129F5" w:rsidRDefault="00BB6404" w:rsidP="00BB6404">
            <w:pPr>
              <w:pStyle w:val="ECCTabletext"/>
            </w:pPr>
            <w:r w:rsidRPr="006129F5">
              <w:t>Dense urban</w:t>
            </w:r>
          </w:p>
        </w:tc>
        <w:tc>
          <w:tcPr>
            <w:tcW w:w="1010" w:type="dxa"/>
          </w:tcPr>
          <w:p w14:paraId="4F2E05D4" w14:textId="77777777" w:rsidR="00BB6404" w:rsidRPr="006129F5" w:rsidRDefault="00BB6404" w:rsidP="00BB6404">
            <w:pPr>
              <w:pStyle w:val="ECCTabletext"/>
            </w:pPr>
            <w:r w:rsidRPr="006129F5">
              <w:t>25.1 dB</w:t>
            </w:r>
          </w:p>
        </w:tc>
        <w:tc>
          <w:tcPr>
            <w:tcW w:w="1084" w:type="dxa"/>
          </w:tcPr>
          <w:p w14:paraId="33A27A1F" w14:textId="77777777" w:rsidR="00BB6404" w:rsidRPr="006129F5" w:rsidRDefault="00BB6404" w:rsidP="00BB6404">
            <w:pPr>
              <w:pStyle w:val="ECCTabletext"/>
            </w:pPr>
            <w:r w:rsidRPr="006129F5">
              <w:t>23.7 dB</w:t>
            </w:r>
          </w:p>
        </w:tc>
        <w:tc>
          <w:tcPr>
            <w:tcW w:w="1134" w:type="dxa"/>
          </w:tcPr>
          <w:p w14:paraId="7B33CFF9" w14:textId="77777777" w:rsidR="00BB6404" w:rsidRPr="006129F5" w:rsidRDefault="00BB6404" w:rsidP="00BB6404">
            <w:pPr>
              <w:pStyle w:val="ECCTabletext"/>
            </w:pPr>
            <w:r w:rsidRPr="006129F5">
              <w:t>22.3 dB</w:t>
            </w:r>
          </w:p>
        </w:tc>
        <w:tc>
          <w:tcPr>
            <w:tcW w:w="1134" w:type="dxa"/>
          </w:tcPr>
          <w:p w14:paraId="0DBE860F" w14:textId="77777777" w:rsidR="00BB6404" w:rsidRPr="006129F5" w:rsidRDefault="00BB6404" w:rsidP="00BB6404">
            <w:pPr>
              <w:pStyle w:val="ECCTabletext"/>
            </w:pPr>
            <w:r w:rsidRPr="006129F5">
              <w:t>0 dB</w:t>
            </w:r>
          </w:p>
        </w:tc>
      </w:tr>
    </w:tbl>
    <w:p w14:paraId="1884CDF1" w14:textId="75F17B4F" w:rsidR="00BB6404" w:rsidRPr="006129F5" w:rsidRDefault="00BB6404" w:rsidP="00BB6404">
      <w:r w:rsidRPr="006129F5">
        <w:fldChar w:fldCharType="begin"/>
      </w:r>
      <w:r w:rsidRPr="006129F5">
        <w:instrText xml:space="preserve"> REF _Ref25676661 \h </w:instrText>
      </w:r>
      <w:r w:rsidRPr="006129F5">
        <w:fldChar w:fldCharType="separate"/>
      </w:r>
      <w:r w:rsidR="004C4401" w:rsidRPr="006129F5">
        <w:t xml:space="preserve">Figure </w:t>
      </w:r>
      <w:r w:rsidR="004C4401" w:rsidRPr="006129F5">
        <w:rPr>
          <w:noProof/>
        </w:rPr>
        <w:t>9</w:t>
      </w:r>
      <w:r w:rsidRPr="006129F5">
        <w:fldChar w:fldCharType="end"/>
      </w:r>
      <w:r w:rsidRPr="006129F5">
        <w:t xml:space="preserve"> to </w:t>
      </w:r>
      <w:r w:rsidRPr="006129F5">
        <w:fldChar w:fldCharType="begin"/>
      </w:r>
      <w:r w:rsidRPr="006129F5">
        <w:instrText xml:space="preserve"> REF _Ref25849074 \h </w:instrText>
      </w:r>
      <w:r w:rsidRPr="006129F5">
        <w:fldChar w:fldCharType="separate"/>
      </w:r>
      <w:r w:rsidR="004C4401" w:rsidRPr="006129F5">
        <w:t xml:space="preserve">Figure </w:t>
      </w:r>
      <w:r w:rsidR="004C4401" w:rsidRPr="006129F5">
        <w:rPr>
          <w:noProof/>
        </w:rPr>
        <w:t>12</w:t>
      </w:r>
      <w:r w:rsidRPr="006129F5">
        <w:fldChar w:fldCharType="end"/>
      </w:r>
      <w:r w:rsidRPr="006129F5">
        <w:t xml:space="preserve"> show a graphical representation of the propagation loss calculated according to the model of Recommendation ITU-R P.2001</w:t>
      </w:r>
      <w:r w:rsidR="005D0652" w:rsidRPr="006129F5">
        <w:t xml:space="preserve"> with a flat terrain</w:t>
      </w:r>
      <w:r w:rsidRPr="006129F5">
        <w:t xml:space="preserve">, including clutter </w:t>
      </w:r>
      <w:r w:rsidR="007C72D7" w:rsidRPr="006129F5">
        <w:t xml:space="preserve">additional </w:t>
      </w:r>
      <w:r w:rsidRPr="006129F5">
        <w:t>loss</w:t>
      </w:r>
      <w:r w:rsidR="005D0652" w:rsidRPr="006129F5">
        <w:t>es</w:t>
      </w:r>
      <w:r w:rsidR="007C72D7" w:rsidRPr="006129F5">
        <w:t xml:space="preserve"> </w:t>
      </w:r>
      <w:r w:rsidR="005D0652" w:rsidRPr="006129F5">
        <w:t xml:space="preserve">from Table </w:t>
      </w:r>
      <w:r w:rsidR="00EB6AC5" w:rsidRPr="006129F5">
        <w:t>6</w:t>
      </w:r>
      <w:r w:rsidRPr="006129F5">
        <w:t xml:space="preserve"> based on the Recommendation ITU-R P.2108 and considering the different antenna heights for E-GSM</w:t>
      </w:r>
      <w:r w:rsidR="00761C3D" w:rsidRPr="006129F5">
        <w:t>-R</w:t>
      </w:r>
      <w:r w:rsidRPr="006129F5">
        <w:t xml:space="preserve"> mobile station (E-GSM-R MS), </w:t>
      </w:r>
      <w:r w:rsidR="00E95216" w:rsidRPr="006129F5">
        <w:t>E-</w:t>
      </w:r>
      <w:r w:rsidRPr="006129F5">
        <w:t xml:space="preserve">GSM-R BTS, NBN and UNB NAP, WB, RFID and </w:t>
      </w:r>
      <w:r w:rsidR="00CE3614" w:rsidRPr="006129F5">
        <w:t xml:space="preserve">non-specific </w:t>
      </w:r>
      <w:r w:rsidRPr="006129F5">
        <w:t>SRD.</w:t>
      </w:r>
    </w:p>
    <w:p w14:paraId="39DD4648" w14:textId="6D7E1C05" w:rsidR="00BB6404" w:rsidRPr="006129F5" w:rsidRDefault="00BB6404" w:rsidP="00BB6404">
      <w:r w:rsidRPr="006129F5">
        <w:t xml:space="preserve">Details on the propagation model verification is shown in </w:t>
      </w:r>
      <w:r w:rsidR="00761C3D" w:rsidRPr="006129F5">
        <w:fldChar w:fldCharType="begin"/>
      </w:r>
      <w:r w:rsidR="00761C3D" w:rsidRPr="006129F5">
        <w:instrText xml:space="preserve"> REF _Ref25849144 \r \h </w:instrText>
      </w:r>
      <w:r w:rsidR="00761C3D" w:rsidRPr="006129F5">
        <w:fldChar w:fldCharType="separate"/>
      </w:r>
      <w:r w:rsidR="004C4401" w:rsidRPr="006129F5">
        <w:t>ANNEX 3</w:t>
      </w:r>
      <w:r w:rsidR="00761C3D" w:rsidRPr="006129F5">
        <w:fldChar w:fldCharType="end"/>
      </w:r>
      <w:r w:rsidR="001F2B1B">
        <w:t>.</w:t>
      </w:r>
    </w:p>
    <w:p w14:paraId="78DE06AE" w14:textId="77777777" w:rsidR="00BB6404" w:rsidRPr="006129F5" w:rsidRDefault="00BB6404" w:rsidP="00351E7F">
      <w:pPr>
        <w:jc w:val="center"/>
      </w:pPr>
      <w:r w:rsidRPr="00587517">
        <w:rPr>
          <w:noProof/>
          <w:lang w:eastAsia="fr-FR"/>
        </w:rPr>
        <w:lastRenderedPageBreak/>
        <w:drawing>
          <wp:inline distT="0" distB="0" distL="0" distR="0" wp14:anchorId="26731E8A" wp14:editId="661D4101">
            <wp:extent cx="5050800" cy="3787200"/>
            <wp:effectExtent l="0" t="0" r="0" b="0"/>
            <wp:docPr id="1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0800" cy="3787200"/>
                    </a:xfrm>
                    <a:prstGeom prst="rect">
                      <a:avLst/>
                    </a:prstGeom>
                    <a:noFill/>
                    <a:ln>
                      <a:noFill/>
                    </a:ln>
                  </pic:spPr>
                </pic:pic>
              </a:graphicData>
            </a:graphic>
          </wp:inline>
        </w:drawing>
      </w:r>
    </w:p>
    <w:p w14:paraId="78B328D5" w14:textId="575CCE68" w:rsidR="00BB6404" w:rsidRPr="006129F5" w:rsidRDefault="00BB6404" w:rsidP="00BB6404">
      <w:pPr>
        <w:pStyle w:val="Caption"/>
        <w:rPr>
          <w:lang w:val="en-GB"/>
        </w:rPr>
      </w:pPr>
      <w:bookmarkStart w:id="115" w:name="_Ref25676661"/>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9</w:t>
      </w:r>
      <w:r w:rsidR="00032B3C" w:rsidRPr="006129F5">
        <w:rPr>
          <w:lang w:val="en-GB"/>
        </w:rPr>
        <w:fldChar w:fldCharType="end"/>
      </w:r>
      <w:bookmarkEnd w:id="115"/>
      <w:r w:rsidR="00977A83" w:rsidRPr="006129F5">
        <w:rPr>
          <w:lang w:val="en-GB"/>
        </w:rPr>
        <w:t>:</w:t>
      </w:r>
      <w:r w:rsidRPr="006129F5">
        <w:rPr>
          <w:lang w:val="en-GB"/>
        </w:rPr>
        <w:t xml:space="preserve"> Propagation loss according to the ITU-R P.2001</w:t>
      </w:r>
      <w:r w:rsidR="00D80E23" w:rsidRPr="006129F5">
        <w:rPr>
          <w:lang w:val="en-GB"/>
        </w:rPr>
        <w:t xml:space="preserve"> model</w:t>
      </w:r>
      <w:r w:rsidRPr="006129F5">
        <w:rPr>
          <w:lang w:val="en-GB"/>
        </w:rPr>
        <w:t xml:space="preserve"> in flat rural terrain</w:t>
      </w:r>
    </w:p>
    <w:p w14:paraId="0C327BAD" w14:textId="77777777" w:rsidR="00BB6404" w:rsidRPr="006129F5" w:rsidRDefault="00BB6404" w:rsidP="00351E7F">
      <w:pPr>
        <w:jc w:val="center"/>
      </w:pPr>
      <w:r w:rsidRPr="00587517">
        <w:rPr>
          <w:noProof/>
          <w:lang w:eastAsia="fr-FR"/>
        </w:rPr>
        <w:drawing>
          <wp:inline distT="0" distB="0" distL="0" distR="0" wp14:anchorId="7FB93DB6" wp14:editId="0B53BA47">
            <wp:extent cx="5079600" cy="3808800"/>
            <wp:effectExtent l="0" t="0" r="0" b="0"/>
            <wp:docPr id="1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9600" cy="3808800"/>
                    </a:xfrm>
                    <a:prstGeom prst="rect">
                      <a:avLst/>
                    </a:prstGeom>
                    <a:noFill/>
                    <a:ln>
                      <a:noFill/>
                    </a:ln>
                  </pic:spPr>
                </pic:pic>
              </a:graphicData>
            </a:graphic>
          </wp:inline>
        </w:drawing>
      </w:r>
    </w:p>
    <w:p w14:paraId="53A8D9EC" w14:textId="328F5A58" w:rsidR="00BB6404" w:rsidRPr="006129F5" w:rsidRDefault="00BB6404" w:rsidP="00351E7F">
      <w:pPr>
        <w:pStyle w:val="Caption"/>
        <w:rPr>
          <w:lang w:val="en-GB"/>
        </w:rPr>
      </w:pPr>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10</w:t>
      </w:r>
      <w:r w:rsidR="00032B3C" w:rsidRPr="006129F5">
        <w:rPr>
          <w:lang w:val="en-GB"/>
        </w:rPr>
        <w:fldChar w:fldCharType="end"/>
      </w:r>
      <w:r w:rsidR="00977A83" w:rsidRPr="006129F5">
        <w:rPr>
          <w:lang w:val="en-GB"/>
        </w:rPr>
        <w:t>:</w:t>
      </w:r>
      <w:r w:rsidRPr="006129F5">
        <w:rPr>
          <w:lang w:val="en-GB"/>
        </w:rPr>
        <w:t xml:space="preserve"> Propagation loss according to the ITU-R P.2001</w:t>
      </w:r>
      <w:r w:rsidR="009C3DE2" w:rsidRPr="006129F5">
        <w:rPr>
          <w:lang w:val="en-GB"/>
        </w:rPr>
        <w:t xml:space="preserve"> model</w:t>
      </w:r>
      <w:r w:rsidRPr="006129F5">
        <w:rPr>
          <w:lang w:val="en-GB"/>
        </w:rPr>
        <w:t xml:space="preserve"> in flat suburban terrain</w:t>
      </w:r>
    </w:p>
    <w:p w14:paraId="0FBD254E" w14:textId="77777777" w:rsidR="00BB6404" w:rsidRPr="006129F5" w:rsidRDefault="00BB6404" w:rsidP="00351E7F">
      <w:pPr>
        <w:jc w:val="center"/>
      </w:pPr>
      <w:r w:rsidRPr="00587517">
        <w:rPr>
          <w:noProof/>
          <w:lang w:eastAsia="fr-FR"/>
        </w:rPr>
        <w:lastRenderedPageBreak/>
        <w:drawing>
          <wp:inline distT="0" distB="0" distL="0" distR="0" wp14:anchorId="0161A57D" wp14:editId="0704CF1E">
            <wp:extent cx="4323600" cy="3240000"/>
            <wp:effectExtent l="0" t="0" r="0" b="0"/>
            <wp:docPr id="143"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noFill/>
                    </a:ln>
                  </pic:spPr>
                </pic:pic>
              </a:graphicData>
            </a:graphic>
          </wp:inline>
        </w:drawing>
      </w:r>
    </w:p>
    <w:p w14:paraId="664CCA65" w14:textId="1A5BD339" w:rsidR="00BB6404" w:rsidRPr="006129F5" w:rsidRDefault="00BB6404" w:rsidP="00351E7F">
      <w:pPr>
        <w:pStyle w:val="Caption"/>
        <w:rPr>
          <w:lang w:val="en-GB"/>
        </w:rPr>
      </w:pPr>
      <w:bookmarkStart w:id="116" w:name="_Ref25676672"/>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11</w:t>
      </w:r>
      <w:r w:rsidR="00032B3C" w:rsidRPr="006129F5">
        <w:rPr>
          <w:lang w:val="en-GB"/>
        </w:rPr>
        <w:fldChar w:fldCharType="end"/>
      </w:r>
      <w:bookmarkEnd w:id="116"/>
      <w:r w:rsidR="00977A83" w:rsidRPr="006129F5">
        <w:rPr>
          <w:lang w:val="en-GB"/>
        </w:rPr>
        <w:t>:</w:t>
      </w:r>
      <w:r w:rsidRPr="006129F5">
        <w:rPr>
          <w:lang w:val="en-GB"/>
        </w:rPr>
        <w:t xml:space="preserve"> Propagation loss according to the ITU-R P.2001</w:t>
      </w:r>
      <w:r w:rsidR="009C3DE2" w:rsidRPr="006129F5">
        <w:rPr>
          <w:lang w:val="en-GB"/>
        </w:rPr>
        <w:t xml:space="preserve"> model</w:t>
      </w:r>
      <w:r w:rsidRPr="006129F5">
        <w:rPr>
          <w:lang w:val="en-GB"/>
        </w:rPr>
        <w:t xml:space="preserve"> in flat urban terrain</w:t>
      </w:r>
    </w:p>
    <w:p w14:paraId="2AFD7336" w14:textId="77777777" w:rsidR="00BB6404" w:rsidRPr="006129F5" w:rsidRDefault="00BB6404" w:rsidP="00351E7F">
      <w:pPr>
        <w:jc w:val="center"/>
      </w:pPr>
      <w:r w:rsidRPr="00587517">
        <w:rPr>
          <w:noProof/>
          <w:lang w:eastAsia="fr-FR"/>
        </w:rPr>
        <w:drawing>
          <wp:inline distT="0" distB="0" distL="0" distR="0" wp14:anchorId="6566DBC9" wp14:editId="5E8A69DE">
            <wp:extent cx="4327200" cy="3240000"/>
            <wp:effectExtent l="0" t="0" r="0" b="0"/>
            <wp:docPr id="144"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7200" cy="3240000"/>
                    </a:xfrm>
                    <a:prstGeom prst="rect">
                      <a:avLst/>
                    </a:prstGeom>
                    <a:noFill/>
                    <a:ln>
                      <a:noFill/>
                    </a:ln>
                  </pic:spPr>
                </pic:pic>
              </a:graphicData>
            </a:graphic>
          </wp:inline>
        </w:drawing>
      </w:r>
    </w:p>
    <w:p w14:paraId="38F0577B" w14:textId="2781F817" w:rsidR="00BB6404" w:rsidRPr="006129F5" w:rsidRDefault="00BB6404" w:rsidP="00BB6404">
      <w:pPr>
        <w:pStyle w:val="Caption"/>
        <w:rPr>
          <w:lang w:val="en-GB"/>
        </w:rPr>
      </w:pPr>
      <w:bookmarkStart w:id="117" w:name="_Ref25849074"/>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12</w:t>
      </w:r>
      <w:r w:rsidR="00032B3C" w:rsidRPr="006129F5">
        <w:rPr>
          <w:lang w:val="en-GB"/>
        </w:rPr>
        <w:fldChar w:fldCharType="end"/>
      </w:r>
      <w:bookmarkEnd w:id="117"/>
      <w:r w:rsidR="00977A83" w:rsidRPr="006129F5">
        <w:rPr>
          <w:lang w:val="en-GB"/>
        </w:rPr>
        <w:t>:</w:t>
      </w:r>
      <w:r w:rsidRPr="006129F5">
        <w:rPr>
          <w:lang w:val="en-GB"/>
        </w:rPr>
        <w:t xml:space="preserve"> Propagation loss according to the ITU-R P.2001 </w:t>
      </w:r>
      <w:r w:rsidR="009C3DE2" w:rsidRPr="006129F5">
        <w:rPr>
          <w:lang w:val="en-GB"/>
        </w:rPr>
        <w:t xml:space="preserve">model </w:t>
      </w:r>
      <w:r w:rsidRPr="006129F5">
        <w:rPr>
          <w:lang w:val="en-GB"/>
        </w:rPr>
        <w:t>for different antenna heights</w:t>
      </w:r>
    </w:p>
    <w:p w14:paraId="7758CC38" w14:textId="77777777" w:rsidR="00BB6404" w:rsidRPr="006129F5" w:rsidRDefault="00BB6404" w:rsidP="00BB6404">
      <w:pPr>
        <w:pStyle w:val="ECCAnnexheading3"/>
        <w:rPr>
          <w:lang w:val="en-GB"/>
        </w:rPr>
      </w:pPr>
      <w:bookmarkStart w:id="118" w:name="_Ref25663575"/>
      <w:r w:rsidRPr="006129F5">
        <w:rPr>
          <w:lang w:val="en-GB"/>
        </w:rPr>
        <w:t>Protection criterion</w:t>
      </w:r>
      <w:bookmarkEnd w:id="118"/>
    </w:p>
    <w:p w14:paraId="249F6593" w14:textId="4089AD92" w:rsidR="00BB6404" w:rsidRPr="006129F5" w:rsidRDefault="00BB6404" w:rsidP="00BB6404">
      <w:r w:rsidRPr="006129F5">
        <w:t>The protection criterions I/N = -6 dB, -10 dB or -20 dB are widely applied in sharing studies considering mobile service systems as victim receivers. The application of those protection criterions can be found for example in ECC Report 239</w:t>
      </w:r>
      <w:r w:rsidR="000975F4" w:rsidRPr="006129F5">
        <w:t xml:space="preserve"> </w:t>
      </w:r>
      <w:r w:rsidR="000975F4" w:rsidRPr="006129F5">
        <w:fldChar w:fldCharType="begin"/>
      </w:r>
      <w:r w:rsidR="000975F4" w:rsidRPr="006129F5">
        <w:instrText xml:space="preserve"> REF _Ref35586686 \r \h </w:instrText>
      </w:r>
      <w:r w:rsidR="000975F4" w:rsidRPr="006129F5">
        <w:fldChar w:fldCharType="separate"/>
      </w:r>
      <w:r w:rsidR="004C4401" w:rsidRPr="006129F5">
        <w:t>[15]</w:t>
      </w:r>
      <w:r w:rsidR="000975F4" w:rsidRPr="006129F5">
        <w:fldChar w:fldCharType="end"/>
      </w:r>
      <w:r w:rsidRPr="006129F5">
        <w:t>, ECC Report 278</w:t>
      </w:r>
      <w:r w:rsidR="000975F4" w:rsidRPr="006129F5">
        <w:t xml:space="preserve"> </w:t>
      </w:r>
      <w:r w:rsidR="000975F4" w:rsidRPr="006129F5">
        <w:fldChar w:fldCharType="begin"/>
      </w:r>
      <w:r w:rsidR="000975F4" w:rsidRPr="006129F5">
        <w:instrText xml:space="preserve"> REF _Ref35586693 \r \h </w:instrText>
      </w:r>
      <w:r w:rsidR="000975F4" w:rsidRPr="006129F5">
        <w:fldChar w:fldCharType="separate"/>
      </w:r>
      <w:r w:rsidR="004C4401" w:rsidRPr="006129F5">
        <w:t>[16]</w:t>
      </w:r>
      <w:r w:rsidR="000975F4" w:rsidRPr="006129F5">
        <w:fldChar w:fldCharType="end"/>
      </w:r>
      <w:r w:rsidRPr="006129F5">
        <w:t>, Report ITU-R M.2292</w:t>
      </w:r>
      <w:r w:rsidR="000975F4" w:rsidRPr="006129F5">
        <w:t xml:space="preserve"> </w:t>
      </w:r>
      <w:r w:rsidR="000975F4" w:rsidRPr="006129F5">
        <w:fldChar w:fldCharType="begin"/>
      </w:r>
      <w:r w:rsidR="000975F4" w:rsidRPr="006129F5">
        <w:instrText xml:space="preserve"> REF _Ref35586699 \r \h </w:instrText>
      </w:r>
      <w:r w:rsidR="000975F4" w:rsidRPr="006129F5">
        <w:fldChar w:fldCharType="separate"/>
      </w:r>
      <w:r w:rsidR="004C4401" w:rsidRPr="006129F5">
        <w:t>[17]</w:t>
      </w:r>
      <w:r w:rsidR="000975F4" w:rsidRPr="006129F5">
        <w:fldChar w:fldCharType="end"/>
      </w:r>
      <w:r w:rsidRPr="006129F5">
        <w:t>, Report ITU-R M.2478</w:t>
      </w:r>
      <w:r w:rsidR="000975F4" w:rsidRPr="006129F5">
        <w:t xml:space="preserve"> </w:t>
      </w:r>
      <w:r w:rsidR="000975F4" w:rsidRPr="006129F5">
        <w:fldChar w:fldCharType="begin"/>
      </w:r>
      <w:r w:rsidR="000975F4" w:rsidRPr="006129F5">
        <w:instrText xml:space="preserve"> REF _Ref35586710 \r \h </w:instrText>
      </w:r>
      <w:r w:rsidR="000975F4" w:rsidRPr="006129F5">
        <w:fldChar w:fldCharType="separate"/>
      </w:r>
      <w:r w:rsidR="004C4401" w:rsidRPr="006129F5">
        <w:t>[18]</w:t>
      </w:r>
      <w:r w:rsidR="000975F4" w:rsidRPr="006129F5">
        <w:fldChar w:fldCharType="end"/>
      </w:r>
      <w:r w:rsidR="000975F4" w:rsidRPr="006129F5">
        <w:t xml:space="preserve"> </w:t>
      </w:r>
      <w:r w:rsidRPr="006129F5">
        <w:t>and Recommendation ITU-R M.1808</w:t>
      </w:r>
      <w:r w:rsidR="000975F4" w:rsidRPr="006129F5">
        <w:t xml:space="preserve"> </w:t>
      </w:r>
      <w:r w:rsidR="000975F4" w:rsidRPr="006129F5">
        <w:fldChar w:fldCharType="begin"/>
      </w:r>
      <w:r w:rsidR="000975F4" w:rsidRPr="006129F5">
        <w:instrText xml:space="preserve"> REF _Ref35586715 \r \h </w:instrText>
      </w:r>
      <w:r w:rsidR="000975F4" w:rsidRPr="006129F5">
        <w:fldChar w:fldCharType="separate"/>
      </w:r>
      <w:r w:rsidR="004C4401" w:rsidRPr="006129F5">
        <w:t>[19]</w:t>
      </w:r>
      <w:r w:rsidR="000975F4" w:rsidRPr="006129F5">
        <w:fldChar w:fldCharType="end"/>
      </w:r>
      <w:r w:rsidRPr="006129F5">
        <w:t>. It should be noted that protection criterion I/N = -6 dB is equivalent to a desensitization of 1 dB. In two ECC Reports on co</w:t>
      </w:r>
      <w:r w:rsidR="00487DD5" w:rsidRPr="006129F5">
        <w:t>-</w:t>
      </w:r>
      <w:r w:rsidRPr="006129F5">
        <w:t>existence studies with the mobile service, protection criterions different from the "standard" ones are also applied: For example</w:t>
      </w:r>
      <w:r w:rsidR="00CE3614" w:rsidRPr="006129F5">
        <w:t>,</w:t>
      </w:r>
      <w:r w:rsidRPr="006129F5">
        <w:t xml:space="preserve"> a desensitization of 2.2 dB. As shown in </w:t>
      </w:r>
      <w:r w:rsidR="0095331C" w:rsidRPr="006129F5">
        <w:fldChar w:fldCharType="begin"/>
      </w:r>
      <w:r w:rsidR="0095331C" w:rsidRPr="006129F5">
        <w:instrText xml:space="preserve"> REF _Ref31140960 \r \h </w:instrText>
      </w:r>
      <w:r w:rsidR="0095331C" w:rsidRPr="006129F5">
        <w:fldChar w:fldCharType="separate"/>
      </w:r>
      <w:r w:rsidR="004C4401" w:rsidRPr="006129F5">
        <w:t>ANNEX 2</w:t>
      </w:r>
      <w:r w:rsidR="0095331C" w:rsidRPr="006129F5">
        <w:fldChar w:fldCharType="end"/>
      </w:r>
      <w:r w:rsidRPr="006129F5">
        <w:t xml:space="preserve">, the protection criterion I/N = -6 dB as well as the desensitization of 2.2 dB is assessed </w:t>
      </w:r>
      <w:r w:rsidRPr="006129F5">
        <w:lastRenderedPageBreak/>
        <w:t xml:space="preserve">and it turns out that the application of the I/N = -6 dB protection criterion is reasonable and not too stringent to protect </w:t>
      </w:r>
      <w:r w:rsidR="00E95216" w:rsidRPr="006129F5">
        <w:t>E-</w:t>
      </w:r>
      <w:r w:rsidRPr="006129F5">
        <w:t xml:space="preserve">GSM-R networks. The assessment is made considering </w:t>
      </w:r>
      <w:r w:rsidR="00E95216" w:rsidRPr="006129F5">
        <w:t>E-</w:t>
      </w:r>
      <w:r w:rsidRPr="006129F5">
        <w:t xml:space="preserve">GSM-R system and planning parameters, according the UIC </w:t>
      </w:r>
      <w:r w:rsidR="00E95216" w:rsidRPr="006129F5">
        <w:t>E-</w:t>
      </w:r>
      <w:r w:rsidRPr="006129F5">
        <w:t>GSM-R network planning guidelines</w:t>
      </w:r>
      <w:r w:rsidR="005E3145" w:rsidRPr="006129F5">
        <w:t xml:space="preserve"> </w:t>
      </w:r>
      <w:r w:rsidR="005E3145" w:rsidRPr="006129F5">
        <w:fldChar w:fldCharType="begin"/>
      </w:r>
      <w:r w:rsidR="005E3145" w:rsidRPr="006129F5">
        <w:instrText xml:space="preserve"> REF _Ref35329448 \r \h </w:instrText>
      </w:r>
      <w:r w:rsidR="005E3145" w:rsidRPr="006129F5">
        <w:fldChar w:fldCharType="separate"/>
      </w:r>
      <w:r w:rsidR="004C4401" w:rsidRPr="006129F5">
        <w:t>[14]</w:t>
      </w:r>
      <w:r w:rsidR="005E3145" w:rsidRPr="006129F5">
        <w:fldChar w:fldCharType="end"/>
      </w:r>
      <w:r w:rsidRPr="006129F5">
        <w:t>. It is further shown that a coverage planning level with a median value of -83 dBm, the UIC recommendation for a level of &gt; -95 dBm for 95</w:t>
      </w:r>
      <w:r w:rsidR="00730A0F" w:rsidRPr="006129F5">
        <w:t>%</w:t>
      </w:r>
      <w:r w:rsidRPr="006129F5">
        <w:t xml:space="preserve"> of locations with a C/I = 12 dB can be achieved.</w:t>
      </w:r>
    </w:p>
    <w:p w14:paraId="12087B2B" w14:textId="77366C43" w:rsidR="00BB6404" w:rsidRPr="006129F5" w:rsidRDefault="00BB6404" w:rsidP="00BB6404">
      <w:r w:rsidRPr="006129F5">
        <w:t xml:space="preserve">When protection would be considered based on the 2.2 dB desensitization, the MCL would be reduced by 1.2 dB with respect to the MCL calculated based on the -6 dB I/N criterion. As it can be easily derived from propagation attenuation plots shown in </w:t>
      </w:r>
      <w:r w:rsidRPr="006129F5">
        <w:fldChar w:fldCharType="begin"/>
      </w:r>
      <w:r w:rsidRPr="006129F5">
        <w:instrText xml:space="preserve"> REF _Ref25676661 \h </w:instrText>
      </w:r>
      <w:r w:rsidRPr="006129F5">
        <w:fldChar w:fldCharType="separate"/>
      </w:r>
      <w:r w:rsidR="004C4401" w:rsidRPr="006129F5">
        <w:t xml:space="preserve">Figure </w:t>
      </w:r>
      <w:r w:rsidR="004C4401" w:rsidRPr="006129F5">
        <w:rPr>
          <w:noProof/>
        </w:rPr>
        <w:t>9</w:t>
      </w:r>
      <w:r w:rsidRPr="006129F5">
        <w:fldChar w:fldCharType="end"/>
      </w:r>
      <w:r w:rsidRPr="006129F5">
        <w:t xml:space="preserve"> to </w:t>
      </w:r>
      <w:r w:rsidRPr="006129F5">
        <w:fldChar w:fldCharType="begin"/>
      </w:r>
      <w:r w:rsidRPr="006129F5">
        <w:instrText xml:space="preserve"> REF _Ref25849074 \h </w:instrText>
      </w:r>
      <w:r w:rsidRPr="006129F5">
        <w:fldChar w:fldCharType="separate"/>
      </w:r>
      <w:r w:rsidR="004C4401" w:rsidRPr="006129F5">
        <w:t xml:space="preserve">Figure </w:t>
      </w:r>
      <w:r w:rsidR="004C4401" w:rsidRPr="006129F5">
        <w:rPr>
          <w:noProof/>
        </w:rPr>
        <w:t>12</w:t>
      </w:r>
      <w:r w:rsidRPr="006129F5">
        <w:fldChar w:fldCharType="end"/>
      </w:r>
      <w:r w:rsidRPr="006129F5">
        <w:t>, the reduction of the MCL by 1.2 dB would reduce the separation distance by less than about 3</w:t>
      </w:r>
      <w:r w:rsidR="00730A0F" w:rsidRPr="006129F5">
        <w:t>%</w:t>
      </w:r>
      <w:r w:rsidRPr="006129F5">
        <w:t>.</w:t>
      </w:r>
    </w:p>
    <w:p w14:paraId="6A69CE06" w14:textId="4B5D77B2" w:rsidR="00BB6404" w:rsidRPr="006129F5" w:rsidRDefault="00BB6404" w:rsidP="00BB6404">
      <w:r w:rsidRPr="006129F5">
        <w:t xml:space="preserve">The required protection levels are calculated based on the E-GSM-R characteristics of </w:t>
      </w:r>
      <w:r w:rsidRPr="006129F5">
        <w:fldChar w:fldCharType="begin"/>
      </w:r>
      <w:r w:rsidRPr="006129F5">
        <w:instrText xml:space="preserve"> REF _Ref526758147 \h </w:instrText>
      </w:r>
      <w:r w:rsidRPr="006129F5">
        <w:fldChar w:fldCharType="separate"/>
      </w:r>
      <w:r w:rsidR="004C4401" w:rsidRPr="006129F5">
        <w:t xml:space="preserve">Table </w:t>
      </w:r>
      <w:r w:rsidR="004C4401" w:rsidRPr="006129F5">
        <w:rPr>
          <w:noProof/>
        </w:rPr>
        <w:t>6</w:t>
      </w:r>
      <w:r w:rsidRPr="006129F5">
        <w:fldChar w:fldCharType="end"/>
      </w:r>
      <w:r w:rsidRPr="006129F5">
        <w:t xml:space="preserve">. The respective protection levels are shown in </w:t>
      </w:r>
      <w:r w:rsidRPr="006129F5">
        <w:fldChar w:fldCharType="begin"/>
      </w:r>
      <w:r w:rsidRPr="006129F5">
        <w:instrText xml:space="preserve"> REF _Ref24532305 \h </w:instrText>
      </w:r>
      <w:r w:rsidRPr="006129F5">
        <w:fldChar w:fldCharType="separate"/>
      </w:r>
      <w:r w:rsidR="004C4401" w:rsidRPr="006129F5">
        <w:t xml:space="preserve">Table </w:t>
      </w:r>
      <w:r w:rsidR="004C4401" w:rsidRPr="006129F5">
        <w:rPr>
          <w:noProof/>
        </w:rPr>
        <w:t>9</w:t>
      </w:r>
      <w:r w:rsidRPr="006129F5">
        <w:fldChar w:fldCharType="end"/>
      </w:r>
      <w:r w:rsidR="001F2B1B">
        <w:t>.</w:t>
      </w:r>
    </w:p>
    <w:p w14:paraId="7811BF3A" w14:textId="6A51E116" w:rsidR="00BB6404" w:rsidRPr="006129F5" w:rsidRDefault="00BB6404" w:rsidP="00351E7F">
      <w:pPr>
        <w:pStyle w:val="Caption"/>
        <w:keepNext/>
        <w:rPr>
          <w:lang w:val="en-GB"/>
        </w:rPr>
      </w:pPr>
      <w:bookmarkStart w:id="119" w:name="_Ref24532305"/>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9</w:t>
      </w:r>
      <w:r w:rsidRPr="006129F5">
        <w:rPr>
          <w:lang w:val="en-GB"/>
        </w:rPr>
        <w:fldChar w:fldCharType="end"/>
      </w:r>
      <w:bookmarkEnd w:id="119"/>
      <w:r w:rsidRPr="006129F5">
        <w:rPr>
          <w:lang w:val="en-GB"/>
        </w:rPr>
        <w:t>: Interference level for different E-GSM</w:t>
      </w:r>
      <w:r w:rsidR="00EB6AC5" w:rsidRPr="00587517">
        <w:rPr>
          <w:lang w:val="en-GB"/>
        </w:rPr>
        <w:t>-R</w:t>
      </w:r>
      <w:r w:rsidRPr="006129F5">
        <w:rPr>
          <w:lang w:val="en-GB"/>
        </w:rPr>
        <w:t xml:space="preserve"> receiver types </w:t>
      </w:r>
    </w:p>
    <w:tbl>
      <w:tblPr>
        <w:tblStyle w:val="ECCTable-redheader"/>
        <w:tblW w:w="4124" w:type="pct"/>
        <w:tblInd w:w="0" w:type="dxa"/>
        <w:tblLook w:val="01E0" w:firstRow="1" w:lastRow="1" w:firstColumn="1" w:lastColumn="1" w:noHBand="0" w:noVBand="0"/>
      </w:tblPr>
      <w:tblGrid>
        <w:gridCol w:w="3925"/>
        <w:gridCol w:w="969"/>
        <w:gridCol w:w="1661"/>
        <w:gridCol w:w="1387"/>
      </w:tblGrid>
      <w:tr w:rsidR="00BB6404" w:rsidRPr="006129F5" w14:paraId="63CC6138" w14:textId="77777777" w:rsidTr="001F4328">
        <w:trPr>
          <w:cnfStyle w:val="100000000000" w:firstRow="1" w:lastRow="0" w:firstColumn="0" w:lastColumn="0" w:oddVBand="0" w:evenVBand="0" w:oddHBand="0" w:evenHBand="0" w:firstRowFirstColumn="0" w:firstRowLastColumn="0" w:lastRowFirstColumn="0" w:lastRowLastColumn="0"/>
        </w:trPr>
        <w:tc>
          <w:tcPr>
            <w:tcW w:w="2471" w:type="pct"/>
            <w:tcBorders>
              <w:top w:val="single" w:sz="4" w:space="0" w:color="FFFFFF" w:themeColor="background1"/>
              <w:left w:val="single" w:sz="4" w:space="0" w:color="FFFFFF" w:themeColor="background1"/>
              <w:bottom w:val="single" w:sz="4" w:space="0" w:color="FFFFFF" w:themeColor="background1"/>
            </w:tcBorders>
            <w:hideMark/>
          </w:tcPr>
          <w:p w14:paraId="5BE2085C" w14:textId="77777777" w:rsidR="00BB6404" w:rsidRPr="006129F5" w:rsidRDefault="00BB6404" w:rsidP="00351E7F">
            <w:pPr>
              <w:keepNext/>
            </w:pPr>
            <w:r w:rsidRPr="006129F5">
              <w:t>Parameter</w:t>
            </w:r>
          </w:p>
        </w:tc>
        <w:tc>
          <w:tcPr>
            <w:tcW w:w="2529" w:type="pct"/>
            <w:gridSpan w:val="3"/>
            <w:tcBorders>
              <w:top w:val="single" w:sz="4" w:space="0" w:color="FFFFFF" w:themeColor="background1"/>
              <w:bottom w:val="single" w:sz="4" w:space="0" w:color="FFFFFF" w:themeColor="background1"/>
              <w:right w:val="single" w:sz="4" w:space="0" w:color="FFFFFF" w:themeColor="background1"/>
            </w:tcBorders>
            <w:hideMark/>
          </w:tcPr>
          <w:p w14:paraId="096787AB" w14:textId="77777777" w:rsidR="00BB6404" w:rsidRPr="006129F5" w:rsidRDefault="00BB6404" w:rsidP="00351E7F">
            <w:pPr>
              <w:keepNext/>
            </w:pPr>
            <w:r w:rsidRPr="006129F5">
              <w:t>Values</w:t>
            </w:r>
          </w:p>
        </w:tc>
      </w:tr>
      <w:tr w:rsidR="00CE3614" w:rsidRPr="006129F5" w14:paraId="62010A5F" w14:textId="77777777" w:rsidTr="001F4328">
        <w:tc>
          <w:tcPr>
            <w:tcW w:w="2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2BA80BB" w14:textId="77777777" w:rsidR="00BB6404" w:rsidRPr="006129F5" w:rsidRDefault="00BB6404" w:rsidP="002406ED">
            <w:pPr>
              <w:keepNext/>
              <w:spacing w:before="120" w:after="120"/>
              <w:jc w:val="center"/>
              <w:rPr>
                <w:b/>
                <w:bCs/>
                <w:color w:val="FFFFFF" w:themeColor="background1"/>
              </w:rPr>
            </w:pPr>
            <w:r w:rsidRPr="006129F5">
              <w:rPr>
                <w:b/>
                <w:bCs/>
                <w:color w:val="FFFFFF" w:themeColor="background1"/>
              </w:rPr>
              <w:t>Considered transceiver types</w:t>
            </w:r>
          </w:p>
        </w:tc>
        <w:tc>
          <w:tcPr>
            <w:tcW w:w="6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7E9422D" w14:textId="77777777" w:rsidR="00BB6404" w:rsidRPr="006129F5" w:rsidRDefault="00BB6404" w:rsidP="002406ED">
            <w:pPr>
              <w:keepNext/>
              <w:spacing w:before="120" w:after="120"/>
              <w:jc w:val="center"/>
              <w:rPr>
                <w:b/>
                <w:bCs/>
                <w:color w:val="FFFFFF" w:themeColor="background1"/>
              </w:rPr>
            </w:pPr>
            <w:r w:rsidRPr="006129F5">
              <w:rPr>
                <w:b/>
                <w:bCs/>
                <w:color w:val="FFFFFF" w:themeColor="background1"/>
              </w:rPr>
              <w:t>BTS</w:t>
            </w:r>
          </w:p>
        </w:tc>
        <w:tc>
          <w:tcPr>
            <w:tcW w:w="10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A9C93B0" w14:textId="27705662" w:rsidR="00BB6404" w:rsidRPr="006129F5" w:rsidRDefault="00BB6404" w:rsidP="002406ED">
            <w:pPr>
              <w:keepNext/>
              <w:spacing w:before="120" w:after="120"/>
              <w:jc w:val="center"/>
              <w:rPr>
                <w:b/>
                <w:bCs/>
                <w:color w:val="FFFFFF" w:themeColor="background1"/>
              </w:rPr>
            </w:pPr>
            <w:r w:rsidRPr="006129F5">
              <w:rPr>
                <w:b/>
                <w:bCs/>
                <w:color w:val="FFFFFF" w:themeColor="background1"/>
              </w:rPr>
              <w:t>Hand</w:t>
            </w:r>
            <w:r w:rsidR="00D80E23" w:rsidRPr="006129F5">
              <w:rPr>
                <w:b/>
                <w:bCs/>
                <w:color w:val="FFFFFF" w:themeColor="background1"/>
              </w:rPr>
              <w:t>-</w:t>
            </w:r>
            <w:r w:rsidRPr="006129F5">
              <w:rPr>
                <w:b/>
                <w:bCs/>
                <w:color w:val="FFFFFF" w:themeColor="background1"/>
              </w:rPr>
              <w:t>held MS</w:t>
            </w:r>
          </w:p>
        </w:tc>
        <w:tc>
          <w:tcPr>
            <w:tcW w:w="8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3DA8A86" w14:textId="77777777" w:rsidR="00BB6404" w:rsidRPr="006129F5" w:rsidRDefault="00BB6404" w:rsidP="002406ED">
            <w:pPr>
              <w:keepNext/>
              <w:spacing w:before="120" w:after="120"/>
              <w:jc w:val="center"/>
              <w:rPr>
                <w:b/>
                <w:bCs/>
                <w:color w:val="FFFFFF" w:themeColor="background1"/>
              </w:rPr>
            </w:pPr>
            <w:r w:rsidRPr="006129F5">
              <w:rPr>
                <w:b/>
                <w:bCs/>
                <w:color w:val="FFFFFF" w:themeColor="background1"/>
              </w:rPr>
              <w:t>Train MS</w:t>
            </w:r>
          </w:p>
        </w:tc>
      </w:tr>
      <w:tr w:rsidR="00CE3614" w:rsidRPr="006129F5" w14:paraId="2F1E7DCF" w14:textId="77777777" w:rsidTr="001F4328">
        <w:tc>
          <w:tcPr>
            <w:tcW w:w="2471" w:type="pct"/>
            <w:tcBorders>
              <w:top w:val="single" w:sz="4" w:space="0" w:color="FFFFFF" w:themeColor="background1"/>
            </w:tcBorders>
            <w:hideMark/>
          </w:tcPr>
          <w:p w14:paraId="5CF7DA97" w14:textId="77777777" w:rsidR="00BB6404" w:rsidRPr="006129F5" w:rsidRDefault="00BB6404" w:rsidP="00351E7F">
            <w:pPr>
              <w:keepNext/>
            </w:pPr>
            <w:r w:rsidRPr="006129F5">
              <w:t>Noise floor, dBm</w:t>
            </w:r>
          </w:p>
        </w:tc>
        <w:tc>
          <w:tcPr>
            <w:tcW w:w="610" w:type="pct"/>
            <w:tcBorders>
              <w:top w:val="single" w:sz="4" w:space="0" w:color="FFFFFF" w:themeColor="background1"/>
            </w:tcBorders>
            <w:hideMark/>
          </w:tcPr>
          <w:p w14:paraId="2B89CB44" w14:textId="77777777" w:rsidR="00BB6404" w:rsidRPr="006129F5" w:rsidRDefault="00BB6404" w:rsidP="00351E7F">
            <w:pPr>
              <w:keepNext/>
            </w:pPr>
            <w:r w:rsidRPr="006129F5">
              <w:t>-116.5</w:t>
            </w:r>
          </w:p>
        </w:tc>
        <w:tc>
          <w:tcPr>
            <w:tcW w:w="1046" w:type="pct"/>
            <w:tcBorders>
              <w:top w:val="single" w:sz="4" w:space="0" w:color="FFFFFF" w:themeColor="background1"/>
            </w:tcBorders>
            <w:hideMark/>
          </w:tcPr>
          <w:p w14:paraId="6047C592" w14:textId="77777777" w:rsidR="00BB6404" w:rsidRPr="006129F5" w:rsidRDefault="00BB6404" w:rsidP="00351E7F">
            <w:pPr>
              <w:keepNext/>
            </w:pPr>
            <w:r w:rsidRPr="006129F5">
              <w:t>-112.5</w:t>
            </w:r>
          </w:p>
        </w:tc>
        <w:tc>
          <w:tcPr>
            <w:tcW w:w="873" w:type="pct"/>
            <w:tcBorders>
              <w:top w:val="single" w:sz="4" w:space="0" w:color="FFFFFF" w:themeColor="background1"/>
            </w:tcBorders>
            <w:hideMark/>
          </w:tcPr>
          <w:p w14:paraId="3C735206" w14:textId="77777777" w:rsidR="00BB6404" w:rsidRPr="006129F5" w:rsidRDefault="00BB6404" w:rsidP="00351E7F">
            <w:pPr>
              <w:keepNext/>
            </w:pPr>
            <w:r w:rsidRPr="006129F5">
              <w:t>-114.5</w:t>
            </w:r>
          </w:p>
        </w:tc>
      </w:tr>
      <w:tr w:rsidR="00CE3614" w:rsidRPr="006129F5" w14:paraId="6546CDE2" w14:textId="77777777" w:rsidTr="001F4328">
        <w:tc>
          <w:tcPr>
            <w:tcW w:w="2471" w:type="pct"/>
            <w:hideMark/>
          </w:tcPr>
          <w:p w14:paraId="3FCD2892" w14:textId="77777777" w:rsidR="00BB6404" w:rsidRPr="006129F5" w:rsidRDefault="00BB6404" w:rsidP="00351E7F">
            <w:pPr>
              <w:keepNext/>
            </w:pPr>
            <w:r w:rsidRPr="006129F5">
              <w:t>Protection ratio I/N, dB</w:t>
            </w:r>
          </w:p>
        </w:tc>
        <w:tc>
          <w:tcPr>
            <w:tcW w:w="610" w:type="pct"/>
            <w:hideMark/>
          </w:tcPr>
          <w:p w14:paraId="3C9A2F9F" w14:textId="77777777" w:rsidR="00BB6404" w:rsidRPr="006129F5" w:rsidRDefault="00BB6404" w:rsidP="00351E7F">
            <w:pPr>
              <w:keepNext/>
            </w:pPr>
            <w:r w:rsidRPr="006129F5">
              <w:t>-6</w:t>
            </w:r>
          </w:p>
        </w:tc>
        <w:tc>
          <w:tcPr>
            <w:tcW w:w="1046" w:type="pct"/>
            <w:hideMark/>
          </w:tcPr>
          <w:p w14:paraId="0221C4A7" w14:textId="77777777" w:rsidR="00BB6404" w:rsidRPr="006129F5" w:rsidRDefault="00BB6404" w:rsidP="00351E7F">
            <w:pPr>
              <w:keepNext/>
            </w:pPr>
            <w:r w:rsidRPr="006129F5">
              <w:t>-6</w:t>
            </w:r>
          </w:p>
        </w:tc>
        <w:tc>
          <w:tcPr>
            <w:tcW w:w="873" w:type="pct"/>
            <w:hideMark/>
          </w:tcPr>
          <w:p w14:paraId="6481DEA2" w14:textId="77777777" w:rsidR="00BB6404" w:rsidRPr="006129F5" w:rsidRDefault="00BB6404" w:rsidP="00351E7F">
            <w:pPr>
              <w:keepNext/>
            </w:pPr>
            <w:r w:rsidRPr="006129F5">
              <w:t>-6</w:t>
            </w:r>
          </w:p>
        </w:tc>
      </w:tr>
      <w:tr w:rsidR="00CE3614" w:rsidRPr="006129F5" w14:paraId="3055402B" w14:textId="77777777" w:rsidTr="001F4328">
        <w:tc>
          <w:tcPr>
            <w:tcW w:w="2471" w:type="pct"/>
            <w:hideMark/>
          </w:tcPr>
          <w:p w14:paraId="6855508F" w14:textId="77777777" w:rsidR="00BB6404" w:rsidRPr="006129F5" w:rsidRDefault="00BB6404" w:rsidP="00351E7F">
            <w:pPr>
              <w:keepNext/>
            </w:pPr>
            <w:r w:rsidRPr="006129F5">
              <w:t>Interference level, dBm</w:t>
            </w:r>
          </w:p>
        </w:tc>
        <w:tc>
          <w:tcPr>
            <w:tcW w:w="610" w:type="pct"/>
            <w:hideMark/>
          </w:tcPr>
          <w:p w14:paraId="2C0068A6" w14:textId="77777777" w:rsidR="00BB6404" w:rsidRPr="006129F5" w:rsidRDefault="00BB6404" w:rsidP="00351E7F">
            <w:pPr>
              <w:keepNext/>
            </w:pPr>
            <w:r w:rsidRPr="006129F5">
              <w:t>-122.5</w:t>
            </w:r>
          </w:p>
        </w:tc>
        <w:tc>
          <w:tcPr>
            <w:tcW w:w="1046" w:type="pct"/>
            <w:hideMark/>
          </w:tcPr>
          <w:p w14:paraId="26BB74F5" w14:textId="77777777" w:rsidR="00BB6404" w:rsidRPr="006129F5" w:rsidRDefault="00BB6404" w:rsidP="00351E7F">
            <w:pPr>
              <w:keepNext/>
            </w:pPr>
            <w:r w:rsidRPr="006129F5">
              <w:t>-118.5</w:t>
            </w:r>
          </w:p>
        </w:tc>
        <w:tc>
          <w:tcPr>
            <w:tcW w:w="873" w:type="pct"/>
            <w:hideMark/>
          </w:tcPr>
          <w:p w14:paraId="0082ADE1" w14:textId="77777777" w:rsidR="00BB6404" w:rsidRPr="006129F5" w:rsidRDefault="00BB6404" w:rsidP="00351E7F">
            <w:pPr>
              <w:keepNext/>
            </w:pPr>
            <w:r w:rsidRPr="006129F5">
              <w:t>-120.5</w:t>
            </w:r>
          </w:p>
        </w:tc>
      </w:tr>
    </w:tbl>
    <w:p w14:paraId="518B8AA3" w14:textId="2DE535C4" w:rsidR="00BB6404" w:rsidRPr="006129F5" w:rsidRDefault="00BB6404" w:rsidP="00BB6404">
      <w:r w:rsidRPr="006129F5">
        <w:t>For the protection distance evaluation, only BTS and Train MS are considered as victim receivers. Hand</w:t>
      </w:r>
      <w:r w:rsidR="00CE3614" w:rsidRPr="006129F5">
        <w:t>-</w:t>
      </w:r>
      <w:r w:rsidRPr="006129F5">
        <w:t>held MS are less sensitive to interference than the train MS. Accordingly</w:t>
      </w:r>
      <w:r w:rsidR="00CE3614" w:rsidRPr="006129F5">
        <w:t>,</w:t>
      </w:r>
      <w:r w:rsidRPr="006129F5">
        <w:t xml:space="preserve"> </w:t>
      </w:r>
      <w:r w:rsidR="00CE3614" w:rsidRPr="006129F5">
        <w:t>h</w:t>
      </w:r>
      <w:r w:rsidRPr="006129F5">
        <w:t>and</w:t>
      </w:r>
      <w:r w:rsidR="00CE3614" w:rsidRPr="006129F5">
        <w:t>-</w:t>
      </w:r>
      <w:r w:rsidRPr="006129F5">
        <w:t xml:space="preserve">held MS are protected when separation distances evaluated for train MS are also applied for </w:t>
      </w:r>
      <w:r w:rsidR="00CE3614" w:rsidRPr="006129F5">
        <w:t>h</w:t>
      </w:r>
      <w:r w:rsidRPr="006129F5">
        <w:t>and</w:t>
      </w:r>
      <w:r w:rsidR="00CE3614" w:rsidRPr="006129F5">
        <w:t>-</w:t>
      </w:r>
      <w:r w:rsidRPr="006129F5">
        <w:t>held MS.</w:t>
      </w:r>
    </w:p>
    <w:p w14:paraId="71526C76" w14:textId="2E74A0AE" w:rsidR="00BB6404" w:rsidRPr="006129F5" w:rsidRDefault="00BB6404" w:rsidP="00BB6404">
      <w:r w:rsidRPr="006129F5">
        <w:t xml:space="preserve">Studies are done for </w:t>
      </w:r>
      <w:r w:rsidR="00CE3614" w:rsidRPr="006129F5">
        <w:t>two</w:t>
      </w:r>
      <w:r w:rsidRPr="006129F5">
        <w:t xml:space="preserve"> different ER-GSM reception levels, representing typical operational scenarios in an E-GSM</w:t>
      </w:r>
      <w:r w:rsidR="000C1FC6" w:rsidRPr="006129F5">
        <w:t>-R</w:t>
      </w:r>
      <w:r w:rsidRPr="006129F5">
        <w:t xml:space="preserve"> Network:</w:t>
      </w:r>
    </w:p>
    <w:p w14:paraId="0217D9EA" w14:textId="4278F1B4" w:rsidR="00BB6404" w:rsidRPr="006129F5" w:rsidRDefault="00BB6404" w:rsidP="001F4328">
      <w:pPr>
        <w:pStyle w:val="ECCBulletsLv1"/>
      </w:pPr>
      <w:r w:rsidRPr="006129F5">
        <w:t xml:space="preserve">Scenario A: Median cell edge coverage </w:t>
      </w:r>
      <w:r w:rsidR="00CD2E68" w:rsidRPr="006129F5">
        <w:t xml:space="preserve">wanted signal </w:t>
      </w:r>
      <w:r w:rsidRPr="006129F5">
        <w:t>level for 95% confidence:</w:t>
      </w:r>
      <w:r w:rsidRPr="006129F5">
        <w:tab/>
        <w:t>-83 dBm</w:t>
      </w:r>
      <w:r w:rsidR="00EB12A0" w:rsidRPr="006129F5">
        <w:t>;</w:t>
      </w:r>
    </w:p>
    <w:p w14:paraId="680FA0F9" w14:textId="35B5998B" w:rsidR="00BB6404" w:rsidRPr="006129F5" w:rsidRDefault="00BB6404" w:rsidP="001F4328">
      <w:pPr>
        <w:pStyle w:val="ECCBulletsLv1"/>
      </w:pPr>
      <w:r w:rsidRPr="006129F5">
        <w:t xml:space="preserve">Scenario B: Median coverage </w:t>
      </w:r>
      <w:r w:rsidR="00CD2E68" w:rsidRPr="006129F5">
        <w:t xml:space="preserve">wanted </w:t>
      </w:r>
      <w:r w:rsidRPr="006129F5">
        <w:t>signal level for “good link” condition:</w:t>
      </w:r>
      <w:r w:rsidRPr="006129F5">
        <w:tab/>
      </w:r>
      <w:r w:rsidR="00F7781E" w:rsidRPr="006129F5">
        <w:tab/>
      </w:r>
      <w:r w:rsidRPr="006129F5">
        <w:t>-73 dBm</w:t>
      </w:r>
      <w:r w:rsidR="00EB12A0" w:rsidRPr="006129F5">
        <w:t>.</w:t>
      </w:r>
    </w:p>
    <w:p w14:paraId="3A9F6ECA" w14:textId="61A8E0A2" w:rsidR="00BB6404" w:rsidRPr="006129F5" w:rsidRDefault="00BB6404" w:rsidP="00BB6404">
      <w:r w:rsidRPr="006129F5">
        <w:t xml:space="preserve">Following the analysis method given in </w:t>
      </w:r>
      <w:r w:rsidR="00761C3D" w:rsidRPr="006129F5">
        <w:fldChar w:fldCharType="begin"/>
      </w:r>
      <w:r w:rsidR="00761C3D" w:rsidRPr="006129F5">
        <w:instrText xml:space="preserve"> REF _Ref31140960 \r \h </w:instrText>
      </w:r>
      <w:r w:rsidR="00761C3D" w:rsidRPr="006129F5">
        <w:fldChar w:fldCharType="separate"/>
      </w:r>
      <w:r w:rsidR="004C4401" w:rsidRPr="006129F5">
        <w:t>ANNEX 2:</w:t>
      </w:r>
      <w:r w:rsidR="00761C3D" w:rsidRPr="006129F5">
        <w:fldChar w:fldCharType="end"/>
      </w:r>
      <w:r w:rsidRPr="006129F5">
        <w:t xml:space="preserve"> and assuming that the interference level of neighbouring cells can be neglected, then the SRD interference level has to be 31.8 dB below the signal of the serving cell in order to reach a confidence level of 95</w:t>
      </w:r>
      <w:r w:rsidR="00730A0F" w:rsidRPr="006129F5">
        <w:t>%</w:t>
      </w:r>
      <w:r w:rsidRPr="006129F5">
        <w:t>.</w:t>
      </w:r>
    </w:p>
    <w:p w14:paraId="6E2432E5" w14:textId="77777777" w:rsidR="00F7781E" w:rsidRPr="006129F5" w:rsidRDefault="00BB6404" w:rsidP="00BB6404">
      <w:pPr>
        <w:pStyle w:val="Caption"/>
        <w:rPr>
          <w:lang w:val="en-GB"/>
        </w:rPr>
      </w:pPr>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10</w:t>
      </w:r>
      <w:r w:rsidRPr="006129F5">
        <w:rPr>
          <w:lang w:val="en-GB"/>
        </w:rPr>
        <w:fldChar w:fldCharType="end"/>
      </w:r>
      <w:r w:rsidRPr="006129F5">
        <w:rPr>
          <w:lang w:val="en-GB"/>
        </w:rPr>
        <w:t>: Maximum Interference level for different E-GSM</w:t>
      </w:r>
      <w:r w:rsidR="00EB6AC5" w:rsidRPr="00587517">
        <w:rPr>
          <w:lang w:val="en-GB"/>
        </w:rPr>
        <w:t>-R</w:t>
      </w:r>
      <w:r w:rsidRPr="006129F5">
        <w:rPr>
          <w:lang w:val="en-GB"/>
        </w:rPr>
        <w:t xml:space="preserve"> receiver types </w:t>
      </w:r>
    </w:p>
    <w:p w14:paraId="116A0F4E" w14:textId="0BCDB84E" w:rsidR="00BB6404" w:rsidRPr="006129F5" w:rsidRDefault="00BB6404" w:rsidP="00BB6404">
      <w:pPr>
        <w:pStyle w:val="Caption"/>
        <w:rPr>
          <w:lang w:val="en-GB"/>
        </w:rPr>
      </w:pPr>
      <w:r w:rsidRPr="006129F5">
        <w:rPr>
          <w:lang w:val="en-GB"/>
        </w:rPr>
        <w:t>(based on specific operational receiving levels)</w:t>
      </w:r>
    </w:p>
    <w:tbl>
      <w:tblPr>
        <w:tblStyle w:val="ECCTable-redheader"/>
        <w:tblW w:w="0" w:type="auto"/>
        <w:tblInd w:w="0" w:type="dxa"/>
        <w:tblLook w:val="01E0" w:firstRow="1" w:lastRow="1" w:firstColumn="1" w:lastColumn="1" w:noHBand="0" w:noVBand="0"/>
      </w:tblPr>
      <w:tblGrid>
        <w:gridCol w:w="3569"/>
        <w:gridCol w:w="1701"/>
        <w:gridCol w:w="1813"/>
      </w:tblGrid>
      <w:tr w:rsidR="000A6F92" w:rsidRPr="006129F5" w14:paraId="33426DB2" w14:textId="77777777" w:rsidTr="001F4328">
        <w:trPr>
          <w:cnfStyle w:val="100000000000" w:firstRow="1" w:lastRow="0" w:firstColumn="0" w:lastColumn="0" w:oddVBand="0" w:evenVBand="0" w:oddHBand="0" w:evenHBand="0" w:firstRowFirstColumn="0" w:firstRowLastColumn="0" w:lastRowFirstColumn="0" w:lastRowLastColumn="0"/>
        </w:trPr>
        <w:tc>
          <w:tcPr>
            <w:tcW w:w="3569"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hideMark/>
          </w:tcPr>
          <w:p w14:paraId="2CD9E799" w14:textId="77777777" w:rsidR="000A6F92" w:rsidRPr="006129F5" w:rsidRDefault="000A6F92" w:rsidP="00BB6404">
            <w:r w:rsidRPr="006129F5">
              <w:t>Parameter</w:t>
            </w:r>
          </w:p>
        </w:tc>
        <w:tc>
          <w:tcPr>
            <w:tcW w:w="3514"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2232A"/>
            <w:hideMark/>
          </w:tcPr>
          <w:p w14:paraId="3E969E44" w14:textId="77777777" w:rsidR="000A6F92" w:rsidRPr="006129F5" w:rsidRDefault="000A6F92" w:rsidP="00BB6404">
            <w:r w:rsidRPr="006129F5">
              <w:t>Values</w:t>
            </w:r>
          </w:p>
        </w:tc>
      </w:tr>
      <w:tr w:rsidR="000A6F92" w:rsidRPr="006129F5" w14:paraId="17DA254F" w14:textId="77777777" w:rsidTr="001F4328">
        <w:tc>
          <w:tcPr>
            <w:tcW w:w="35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6771B16" w14:textId="77777777" w:rsidR="000A6F92" w:rsidRPr="006129F5" w:rsidRDefault="000A6F92" w:rsidP="00BB6404">
            <w:pPr>
              <w:rPr>
                <w:b/>
                <w:color w:val="FFFFFF" w:themeColor="background1"/>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256D12A" w14:textId="77777777" w:rsidR="000A6F92" w:rsidRPr="006129F5" w:rsidRDefault="000A6F92" w:rsidP="002406ED">
            <w:pPr>
              <w:spacing w:before="120" w:after="120"/>
              <w:rPr>
                <w:b/>
                <w:color w:val="FFFFFF" w:themeColor="background1"/>
              </w:rPr>
            </w:pPr>
            <w:r w:rsidRPr="006129F5">
              <w:rPr>
                <w:b/>
                <w:color w:val="FFFFFF" w:themeColor="background1"/>
              </w:rPr>
              <w:t>Scenario A</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7A31E9D" w14:textId="77777777" w:rsidR="000A6F92" w:rsidRPr="006129F5" w:rsidRDefault="000A6F92" w:rsidP="002406ED">
            <w:pPr>
              <w:spacing w:before="120" w:after="120"/>
              <w:rPr>
                <w:b/>
                <w:color w:val="FFFFFF" w:themeColor="background1"/>
              </w:rPr>
            </w:pPr>
            <w:r w:rsidRPr="006129F5">
              <w:rPr>
                <w:b/>
                <w:color w:val="FFFFFF" w:themeColor="background1"/>
              </w:rPr>
              <w:t>Scenario B</w:t>
            </w:r>
          </w:p>
        </w:tc>
      </w:tr>
      <w:tr w:rsidR="00BB6404" w:rsidRPr="006129F5" w14:paraId="1E936644" w14:textId="77777777" w:rsidTr="00351E7F">
        <w:tc>
          <w:tcPr>
            <w:tcW w:w="3569" w:type="dxa"/>
            <w:tcBorders>
              <w:top w:val="single" w:sz="4" w:space="0" w:color="FFFFFF" w:themeColor="background1"/>
            </w:tcBorders>
            <w:hideMark/>
          </w:tcPr>
          <w:p w14:paraId="26D60AFD" w14:textId="77777777" w:rsidR="00BB6404" w:rsidRPr="006129F5" w:rsidRDefault="00BB6404" w:rsidP="00BB6404">
            <w:r w:rsidRPr="006129F5">
              <w:t>Wanted signal level</w:t>
            </w:r>
          </w:p>
        </w:tc>
        <w:tc>
          <w:tcPr>
            <w:tcW w:w="1701" w:type="dxa"/>
            <w:tcBorders>
              <w:top w:val="single" w:sz="4" w:space="0" w:color="FFFFFF" w:themeColor="background1"/>
            </w:tcBorders>
            <w:hideMark/>
          </w:tcPr>
          <w:p w14:paraId="7C7043BA" w14:textId="77777777" w:rsidR="00BB6404" w:rsidRPr="006129F5" w:rsidRDefault="00BB6404" w:rsidP="00BB6404">
            <w:r w:rsidRPr="006129F5">
              <w:t>-83 dBm</w:t>
            </w:r>
          </w:p>
        </w:tc>
        <w:tc>
          <w:tcPr>
            <w:tcW w:w="1813" w:type="dxa"/>
            <w:tcBorders>
              <w:top w:val="single" w:sz="4" w:space="0" w:color="FFFFFF" w:themeColor="background1"/>
            </w:tcBorders>
            <w:hideMark/>
          </w:tcPr>
          <w:p w14:paraId="79E34322" w14:textId="77777777" w:rsidR="00BB6404" w:rsidRPr="006129F5" w:rsidRDefault="00BB6404" w:rsidP="00BB6404">
            <w:r w:rsidRPr="006129F5">
              <w:t>-73 dBm</w:t>
            </w:r>
          </w:p>
        </w:tc>
      </w:tr>
      <w:tr w:rsidR="00BB6404" w:rsidRPr="006129F5" w14:paraId="3EB88213" w14:textId="77777777" w:rsidTr="00351E7F">
        <w:tc>
          <w:tcPr>
            <w:tcW w:w="3569" w:type="dxa"/>
            <w:hideMark/>
          </w:tcPr>
          <w:p w14:paraId="17C6FC5F" w14:textId="77777777" w:rsidR="00BB6404" w:rsidRPr="006129F5" w:rsidRDefault="00BB6404" w:rsidP="00BB6404">
            <w:r w:rsidRPr="006129F5">
              <w:t>Protection ratio C/I SRD</w:t>
            </w:r>
          </w:p>
        </w:tc>
        <w:tc>
          <w:tcPr>
            <w:tcW w:w="1701" w:type="dxa"/>
          </w:tcPr>
          <w:p w14:paraId="47CC8ECB" w14:textId="77777777" w:rsidR="00BB6404" w:rsidRPr="006129F5" w:rsidRDefault="00BB6404" w:rsidP="00BB6404">
            <w:r w:rsidRPr="006129F5">
              <w:t>37 dB</w:t>
            </w:r>
          </w:p>
        </w:tc>
        <w:tc>
          <w:tcPr>
            <w:tcW w:w="1813" w:type="dxa"/>
          </w:tcPr>
          <w:p w14:paraId="0D8EEA20" w14:textId="77777777" w:rsidR="00BB6404" w:rsidRPr="006129F5" w:rsidRDefault="00BB6404" w:rsidP="00BB6404">
            <w:r w:rsidRPr="006129F5">
              <w:t>31.8 dB</w:t>
            </w:r>
          </w:p>
        </w:tc>
      </w:tr>
      <w:tr w:rsidR="00BB6404" w:rsidRPr="006129F5" w14:paraId="07521ABA" w14:textId="77777777" w:rsidTr="00351E7F">
        <w:tc>
          <w:tcPr>
            <w:tcW w:w="3569" w:type="dxa"/>
            <w:hideMark/>
          </w:tcPr>
          <w:p w14:paraId="4762F270" w14:textId="5C5C5CBB" w:rsidR="00BB6404" w:rsidRPr="006129F5" w:rsidRDefault="00BB6404" w:rsidP="00BB6404">
            <w:r w:rsidRPr="006129F5">
              <w:t xml:space="preserve">Protection level </w:t>
            </w:r>
            <w:proofErr w:type="spellStart"/>
            <w:r w:rsidRPr="006129F5">
              <w:t>P</w:t>
            </w:r>
            <w:r w:rsidRPr="006129F5">
              <w:rPr>
                <w:vertAlign w:val="subscript"/>
              </w:rPr>
              <w:t>prot</w:t>
            </w:r>
            <w:proofErr w:type="spellEnd"/>
            <w:r w:rsidRPr="006129F5">
              <w:t xml:space="preserve"> (Train MS)</w:t>
            </w:r>
          </w:p>
        </w:tc>
        <w:tc>
          <w:tcPr>
            <w:tcW w:w="1701" w:type="dxa"/>
          </w:tcPr>
          <w:p w14:paraId="39FB7CDE" w14:textId="77777777" w:rsidR="00BB6404" w:rsidRPr="006129F5" w:rsidRDefault="00BB6404" w:rsidP="00BB6404">
            <w:r w:rsidRPr="006129F5">
              <w:t>-120 dBm</w:t>
            </w:r>
          </w:p>
        </w:tc>
        <w:tc>
          <w:tcPr>
            <w:tcW w:w="1813" w:type="dxa"/>
          </w:tcPr>
          <w:p w14:paraId="7FF223BE" w14:textId="77777777" w:rsidR="00BB6404" w:rsidRPr="006129F5" w:rsidRDefault="00BB6404" w:rsidP="00BB6404">
            <w:r w:rsidRPr="006129F5">
              <w:t>-104.8 dBm</w:t>
            </w:r>
          </w:p>
        </w:tc>
      </w:tr>
      <w:tr w:rsidR="00BB6404" w:rsidRPr="006129F5" w14:paraId="51C950E3" w14:textId="77777777" w:rsidTr="00351E7F">
        <w:tc>
          <w:tcPr>
            <w:tcW w:w="3569" w:type="dxa"/>
          </w:tcPr>
          <w:p w14:paraId="73D7F7DB" w14:textId="5E5E5164" w:rsidR="00BB6404" w:rsidRPr="006129F5" w:rsidRDefault="00BB6404" w:rsidP="00BB6404">
            <w:r w:rsidRPr="006129F5">
              <w:t xml:space="preserve">Protection level </w:t>
            </w:r>
            <w:proofErr w:type="spellStart"/>
            <w:r w:rsidRPr="006129F5">
              <w:t>P</w:t>
            </w:r>
            <w:r w:rsidRPr="006129F5">
              <w:rPr>
                <w:vertAlign w:val="subscript"/>
              </w:rPr>
              <w:t>prot</w:t>
            </w:r>
            <w:proofErr w:type="spellEnd"/>
            <w:r w:rsidRPr="006129F5">
              <w:t xml:space="preserve"> BTS</w:t>
            </w:r>
          </w:p>
        </w:tc>
        <w:tc>
          <w:tcPr>
            <w:tcW w:w="1701" w:type="dxa"/>
          </w:tcPr>
          <w:p w14:paraId="3F4C85CB" w14:textId="77777777" w:rsidR="00BB6404" w:rsidRPr="006129F5" w:rsidRDefault="00BB6404" w:rsidP="00BB6404">
            <w:r w:rsidRPr="006129F5">
              <w:t>-122 dBm</w:t>
            </w:r>
          </w:p>
        </w:tc>
        <w:tc>
          <w:tcPr>
            <w:tcW w:w="1813" w:type="dxa"/>
          </w:tcPr>
          <w:p w14:paraId="75B592B0" w14:textId="77777777" w:rsidR="00BB6404" w:rsidRPr="006129F5" w:rsidRDefault="00BB6404" w:rsidP="00BB6404">
            <w:r w:rsidRPr="006129F5">
              <w:t>-104.8 dBm</w:t>
            </w:r>
          </w:p>
        </w:tc>
      </w:tr>
    </w:tbl>
    <w:p w14:paraId="3331047C" w14:textId="6DD9097B" w:rsidR="00BB6404" w:rsidRPr="006129F5" w:rsidRDefault="00BB6404" w:rsidP="00121A12">
      <w:pPr>
        <w:pStyle w:val="ECCAnnexheading3"/>
        <w:keepNext/>
        <w:rPr>
          <w:lang w:val="en-GB"/>
        </w:rPr>
      </w:pPr>
      <w:r w:rsidRPr="006129F5">
        <w:rPr>
          <w:lang w:val="en-GB"/>
        </w:rPr>
        <w:lastRenderedPageBreak/>
        <w:t>Adjacent and Co-</w:t>
      </w:r>
      <w:r w:rsidR="00325270" w:rsidRPr="006129F5">
        <w:rPr>
          <w:lang w:val="en-GB"/>
        </w:rPr>
        <w:t>c</w:t>
      </w:r>
      <w:r w:rsidRPr="006129F5">
        <w:rPr>
          <w:lang w:val="en-GB"/>
        </w:rPr>
        <w:t>hannel interference</w:t>
      </w:r>
    </w:p>
    <w:p w14:paraId="7A85D1B9" w14:textId="290D314A" w:rsidR="00BB6404" w:rsidRPr="006129F5" w:rsidRDefault="00BB6404" w:rsidP="00121A12">
      <w:pPr>
        <w:keepNext/>
      </w:pPr>
      <w:r w:rsidRPr="006129F5">
        <w:t>The effects of adjacent channel interference is studied by considering the adjacent channel leakage ratio and the adjacent channel selectivity. By combination of both parameters, the adjacent channel interference ratio is calculated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325270" w:rsidRPr="006129F5" w14:paraId="3F5C1FA0" w14:textId="77777777" w:rsidTr="00F7781E">
        <w:tc>
          <w:tcPr>
            <w:tcW w:w="330" w:type="pct"/>
          </w:tcPr>
          <w:p w14:paraId="1466EEA4" w14:textId="77777777" w:rsidR="00325270" w:rsidRPr="006129F5" w:rsidRDefault="00325270" w:rsidP="002406ED">
            <w:pPr>
              <w:spacing w:before="120" w:after="120"/>
              <w:rPr>
                <w:rStyle w:val="ECCParagraph"/>
              </w:rPr>
            </w:pPr>
          </w:p>
        </w:tc>
        <w:tc>
          <w:tcPr>
            <w:tcW w:w="4444" w:type="pct"/>
          </w:tcPr>
          <w:p w14:paraId="4BDDCA3E" w14:textId="7DD34A8D" w:rsidR="00325270" w:rsidRPr="006129F5" w:rsidRDefault="00325270" w:rsidP="002406ED">
            <w:pPr>
              <w:spacing w:before="120" w:after="120"/>
              <w:rPr>
                <w:rStyle w:val="ECCParagraph"/>
              </w:rPr>
            </w:pPr>
            <m:oMathPara>
              <m:oMathParaPr>
                <m:jc m:val="center"/>
              </m:oMathParaPr>
              <m:oMath>
                <m:r>
                  <w:rPr>
                    <w:rFonts w:ascii="Cambria Math" w:hAnsi="Cambria Math"/>
                  </w:rPr>
                  <m:t>ACIR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w:rPr>
                            <w:rFonts w:ascii="Cambria Math" w:hAnsi="Cambria Math"/>
                          </w:rPr>
                          <m:t>1</m:t>
                        </m:r>
                      </m:num>
                      <m:den>
                        <m:r>
                          <w:rPr>
                            <w:rFonts w:ascii="Cambria Math" w:hAnsi="Cambria Math"/>
                          </w:rPr>
                          <m:t>ACS</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ACLR</m:t>
                        </m:r>
                      </m:den>
                    </m:f>
                  </m:den>
                </m:f>
              </m:oMath>
            </m:oMathPara>
          </w:p>
        </w:tc>
        <w:tc>
          <w:tcPr>
            <w:tcW w:w="226" w:type="pct"/>
          </w:tcPr>
          <w:p w14:paraId="16A47D00" w14:textId="1397E2CF" w:rsidR="00325270" w:rsidRPr="006129F5" w:rsidRDefault="00325270" w:rsidP="002406ED">
            <w:pPr>
              <w:spacing w:before="120" w:after="120"/>
              <w:jc w:val="right"/>
              <w:rPr>
                <w:rStyle w:val="ECCParagraph"/>
                <w:rFonts w:eastAsiaTheme="minorEastAsia"/>
                <w:lang w:eastAsia="da-DK"/>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3</w:t>
            </w:r>
            <w:r w:rsidRPr="006129F5">
              <w:fldChar w:fldCharType="end"/>
            </w:r>
            <w:r w:rsidRPr="006129F5">
              <w:t>)</w:t>
            </w:r>
          </w:p>
        </w:tc>
      </w:tr>
    </w:tbl>
    <w:p w14:paraId="05E4238D" w14:textId="59252660" w:rsidR="00BB6404" w:rsidRPr="006129F5" w:rsidRDefault="00032B3C" w:rsidP="00BB6404">
      <w:r w:rsidRPr="006129F5">
        <w:t>Where:</w:t>
      </w:r>
    </w:p>
    <w:p w14:paraId="1C34815C" w14:textId="569958BF" w:rsidR="00BB6404" w:rsidRPr="006129F5" w:rsidRDefault="00BB6404" w:rsidP="00351E7F">
      <w:pPr>
        <w:pStyle w:val="ECCBulletsLv1"/>
      </w:pPr>
      <w:r w:rsidRPr="006129F5">
        <w:t>ACS: Adjacent channel selectivity</w:t>
      </w:r>
      <w:r w:rsidR="00325270" w:rsidRPr="006129F5">
        <w:t>;</w:t>
      </w:r>
    </w:p>
    <w:p w14:paraId="2553758C" w14:textId="53EE8AED" w:rsidR="00BB6404" w:rsidRPr="006129F5" w:rsidRDefault="00BB6404" w:rsidP="00351E7F">
      <w:pPr>
        <w:pStyle w:val="ECCBulletsLv1"/>
      </w:pPr>
      <w:r w:rsidRPr="006129F5">
        <w:t>ACLR: Adjacent channel leakage ratio</w:t>
      </w:r>
      <w:r w:rsidR="00325270" w:rsidRPr="006129F5">
        <w:t>;</w:t>
      </w:r>
    </w:p>
    <w:p w14:paraId="0DD14E82" w14:textId="01548363" w:rsidR="00BB6404" w:rsidRPr="006129F5" w:rsidRDefault="00BB6404" w:rsidP="00351E7F">
      <w:pPr>
        <w:pStyle w:val="ECCBulletsLv1"/>
      </w:pPr>
      <w:r w:rsidRPr="006129F5">
        <w:t>ACIR: Adjacent channel interference ratio</w:t>
      </w:r>
      <w:r w:rsidR="00325270" w:rsidRPr="006129F5">
        <w:t>.</w:t>
      </w:r>
    </w:p>
    <w:p w14:paraId="509B47EA" w14:textId="3B463C33" w:rsidR="00BB6404" w:rsidRPr="006129F5" w:rsidRDefault="00BB6404" w:rsidP="00BB6404">
      <w:pPr>
        <w:pStyle w:val="Caption"/>
        <w:rPr>
          <w:lang w:val="en-GB"/>
        </w:rPr>
      </w:pPr>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11</w:t>
      </w:r>
      <w:r w:rsidRPr="006129F5">
        <w:rPr>
          <w:lang w:val="en-GB"/>
        </w:rPr>
        <w:fldChar w:fldCharType="end"/>
      </w:r>
      <w:r w:rsidR="00977A83" w:rsidRPr="006129F5">
        <w:rPr>
          <w:lang w:val="en-GB"/>
        </w:rPr>
        <w:t>:</w:t>
      </w:r>
      <w:r w:rsidRPr="006129F5">
        <w:rPr>
          <w:lang w:val="en-GB"/>
        </w:rPr>
        <w:t xml:space="preserve"> Adjacent channel interference ratio</w:t>
      </w:r>
    </w:p>
    <w:tbl>
      <w:tblPr>
        <w:tblStyle w:val="ECCTable-redheader"/>
        <w:tblW w:w="4486" w:type="pct"/>
        <w:tblInd w:w="0" w:type="dxa"/>
        <w:tblLook w:val="04A0" w:firstRow="1" w:lastRow="0" w:firstColumn="1" w:lastColumn="0" w:noHBand="0" w:noVBand="1"/>
      </w:tblPr>
      <w:tblGrid>
        <w:gridCol w:w="1510"/>
        <w:gridCol w:w="1941"/>
        <w:gridCol w:w="861"/>
        <w:gridCol w:w="1336"/>
        <w:gridCol w:w="1495"/>
        <w:gridCol w:w="1496"/>
      </w:tblGrid>
      <w:tr w:rsidR="00BB6404" w:rsidRPr="006129F5" w14:paraId="05FB1F60" w14:textId="77777777" w:rsidTr="00A31CEB">
        <w:trPr>
          <w:cnfStyle w:val="100000000000" w:firstRow="1" w:lastRow="0" w:firstColumn="0" w:lastColumn="0" w:oddVBand="0" w:evenVBand="0" w:oddHBand="0" w:evenHBand="0" w:firstRowFirstColumn="0" w:firstRowLastColumn="0" w:lastRowFirstColumn="0" w:lastRowLastColumn="0"/>
        </w:trPr>
        <w:tc>
          <w:tcPr>
            <w:tcW w:w="910" w:type="pct"/>
          </w:tcPr>
          <w:p w14:paraId="7022ACA1" w14:textId="77777777" w:rsidR="00BB6404" w:rsidRPr="006129F5" w:rsidRDefault="00BB6404" w:rsidP="00BB6404">
            <w:pPr>
              <w:pStyle w:val="ECCTableHeaderwhitefont"/>
            </w:pPr>
            <w:r w:rsidRPr="006129F5">
              <w:t>SRD type</w:t>
            </w:r>
          </w:p>
        </w:tc>
        <w:tc>
          <w:tcPr>
            <w:tcW w:w="1159" w:type="pct"/>
          </w:tcPr>
          <w:p w14:paraId="7D458768" w14:textId="77777777" w:rsidR="00BB6404" w:rsidRPr="006129F5" w:rsidRDefault="00BB6404" w:rsidP="00BB6404">
            <w:pPr>
              <w:pStyle w:val="ECCTableHeaderwhitefont"/>
            </w:pPr>
            <w:r w:rsidRPr="006129F5">
              <w:t>Radiated power</w:t>
            </w:r>
          </w:p>
        </w:tc>
        <w:tc>
          <w:tcPr>
            <w:tcW w:w="1128" w:type="pct"/>
            <w:gridSpan w:val="2"/>
          </w:tcPr>
          <w:p w14:paraId="6F68A8C6" w14:textId="77777777" w:rsidR="00BB6404" w:rsidRPr="006129F5" w:rsidRDefault="00BB6404" w:rsidP="00BB6404">
            <w:pPr>
              <w:pStyle w:val="ECCTableHeaderwhitefont"/>
            </w:pPr>
            <w:r w:rsidRPr="006129F5">
              <w:t>ACS</w:t>
            </w:r>
          </w:p>
        </w:tc>
        <w:tc>
          <w:tcPr>
            <w:tcW w:w="901" w:type="pct"/>
          </w:tcPr>
          <w:p w14:paraId="1D1FA7D9" w14:textId="77777777" w:rsidR="00BB6404" w:rsidRPr="006129F5" w:rsidRDefault="00BB6404" w:rsidP="00BB6404">
            <w:pPr>
              <w:pStyle w:val="ECCTableHeaderwhitefont"/>
            </w:pPr>
            <w:r w:rsidRPr="006129F5">
              <w:t>ACLR</w:t>
            </w:r>
          </w:p>
        </w:tc>
        <w:tc>
          <w:tcPr>
            <w:tcW w:w="901" w:type="pct"/>
          </w:tcPr>
          <w:p w14:paraId="6276E34E" w14:textId="77777777" w:rsidR="00BB6404" w:rsidRPr="006129F5" w:rsidRDefault="00BB6404" w:rsidP="00BB6404">
            <w:pPr>
              <w:pStyle w:val="ECCTableHeaderwhitefont"/>
            </w:pPr>
            <w:r w:rsidRPr="006129F5">
              <w:t>ACIR</w:t>
            </w:r>
          </w:p>
        </w:tc>
      </w:tr>
      <w:tr w:rsidR="00BB6404" w:rsidRPr="006129F5" w14:paraId="4211611C" w14:textId="77777777" w:rsidTr="00A31CEB">
        <w:trPr>
          <w:trHeight w:val="265"/>
        </w:trPr>
        <w:tc>
          <w:tcPr>
            <w:tcW w:w="910" w:type="pct"/>
            <w:vMerge w:val="restart"/>
          </w:tcPr>
          <w:p w14:paraId="0DEF58E8" w14:textId="77777777" w:rsidR="00BB6404" w:rsidRPr="006129F5" w:rsidRDefault="00BB6404" w:rsidP="00EB12A0">
            <w:pPr>
              <w:pStyle w:val="ECCTabletext"/>
            </w:pPr>
            <w:r w:rsidRPr="006129F5">
              <w:t>NBN NAP</w:t>
            </w:r>
          </w:p>
        </w:tc>
        <w:tc>
          <w:tcPr>
            <w:tcW w:w="1159" w:type="pct"/>
            <w:vMerge w:val="restart"/>
          </w:tcPr>
          <w:p w14:paraId="32326425" w14:textId="0C280737" w:rsidR="00BB6404" w:rsidRPr="006129F5" w:rsidRDefault="00BB6404" w:rsidP="00EB12A0">
            <w:pPr>
              <w:pStyle w:val="ECCTabletext"/>
            </w:pPr>
            <w:r w:rsidRPr="006129F5">
              <w:t xml:space="preserve">29 dBm </w:t>
            </w:r>
            <w:r w:rsidR="00536345" w:rsidRPr="006129F5">
              <w:t>e.i.r.p.</w:t>
            </w:r>
          </w:p>
        </w:tc>
        <w:tc>
          <w:tcPr>
            <w:tcW w:w="319" w:type="pct"/>
          </w:tcPr>
          <w:p w14:paraId="5238AB31" w14:textId="37CCFFB3" w:rsidR="00BB6404" w:rsidRPr="006129F5" w:rsidRDefault="00D813B4" w:rsidP="00EB12A0">
            <w:pPr>
              <w:pStyle w:val="ECCTabletext"/>
            </w:pPr>
            <w:r w:rsidRPr="006129F5">
              <w:t>first</w:t>
            </w:r>
          </w:p>
        </w:tc>
        <w:tc>
          <w:tcPr>
            <w:tcW w:w="809" w:type="pct"/>
          </w:tcPr>
          <w:p w14:paraId="630C6924" w14:textId="77777777" w:rsidR="00BB6404" w:rsidRPr="006129F5" w:rsidRDefault="00BB6404" w:rsidP="00EB12A0">
            <w:pPr>
              <w:pStyle w:val="ECCTabletext"/>
            </w:pPr>
            <w:r w:rsidRPr="006129F5">
              <w:t>-18 dB</w:t>
            </w:r>
          </w:p>
        </w:tc>
        <w:tc>
          <w:tcPr>
            <w:tcW w:w="901" w:type="pct"/>
          </w:tcPr>
          <w:p w14:paraId="6E2A6AF5" w14:textId="77777777" w:rsidR="00BB6404" w:rsidRPr="006129F5" w:rsidRDefault="00BB6404" w:rsidP="00EB12A0">
            <w:pPr>
              <w:pStyle w:val="ECCTabletext"/>
            </w:pPr>
            <w:r w:rsidRPr="006129F5">
              <w:t>15 dB</w:t>
            </w:r>
          </w:p>
        </w:tc>
        <w:tc>
          <w:tcPr>
            <w:tcW w:w="901" w:type="pct"/>
            <w:vAlign w:val="bottom"/>
          </w:tcPr>
          <w:p w14:paraId="6C5633E2" w14:textId="77777777" w:rsidR="00BB6404" w:rsidRPr="006129F5" w:rsidRDefault="00BB6404" w:rsidP="00EB12A0">
            <w:pPr>
              <w:spacing w:before="0"/>
            </w:pPr>
            <w:r w:rsidRPr="006129F5">
              <w:t>13.2 dB</w:t>
            </w:r>
          </w:p>
        </w:tc>
      </w:tr>
      <w:tr w:rsidR="00BB6404" w:rsidRPr="006129F5" w14:paraId="58477B44" w14:textId="77777777" w:rsidTr="00A31CEB">
        <w:trPr>
          <w:trHeight w:val="265"/>
        </w:trPr>
        <w:tc>
          <w:tcPr>
            <w:tcW w:w="910" w:type="pct"/>
            <w:vMerge/>
          </w:tcPr>
          <w:p w14:paraId="2FC73A54" w14:textId="77777777" w:rsidR="00BB6404" w:rsidRPr="006129F5" w:rsidRDefault="00BB6404" w:rsidP="00EB12A0">
            <w:pPr>
              <w:pStyle w:val="ECCTabletext"/>
            </w:pPr>
          </w:p>
        </w:tc>
        <w:tc>
          <w:tcPr>
            <w:tcW w:w="1159" w:type="pct"/>
            <w:vMerge/>
          </w:tcPr>
          <w:p w14:paraId="0915631D" w14:textId="77777777" w:rsidR="00BB6404" w:rsidRPr="006129F5" w:rsidRDefault="00BB6404" w:rsidP="00EB12A0">
            <w:pPr>
              <w:pStyle w:val="ECCTabletext"/>
            </w:pPr>
          </w:p>
        </w:tc>
        <w:tc>
          <w:tcPr>
            <w:tcW w:w="319" w:type="pct"/>
          </w:tcPr>
          <w:p w14:paraId="148804AA" w14:textId="351C1F48" w:rsidR="00BB6404" w:rsidRPr="006129F5" w:rsidRDefault="00B20DBB" w:rsidP="00EB12A0">
            <w:pPr>
              <w:pStyle w:val="ECCTabletext"/>
            </w:pPr>
            <w:r w:rsidRPr="006129F5">
              <w:t>second</w:t>
            </w:r>
          </w:p>
        </w:tc>
        <w:tc>
          <w:tcPr>
            <w:tcW w:w="809" w:type="pct"/>
          </w:tcPr>
          <w:p w14:paraId="412798EB" w14:textId="77777777" w:rsidR="00BB6404" w:rsidRPr="006129F5" w:rsidRDefault="00BB6404" w:rsidP="00EB12A0">
            <w:pPr>
              <w:pStyle w:val="ECCTabletext"/>
            </w:pPr>
            <w:r w:rsidRPr="006129F5">
              <w:t>- 50 dB</w:t>
            </w:r>
          </w:p>
        </w:tc>
        <w:tc>
          <w:tcPr>
            <w:tcW w:w="901" w:type="pct"/>
          </w:tcPr>
          <w:p w14:paraId="27223AD3" w14:textId="77777777" w:rsidR="00BB6404" w:rsidRPr="006129F5" w:rsidRDefault="00BB6404" w:rsidP="00EB12A0">
            <w:pPr>
              <w:pStyle w:val="ECCTabletext"/>
            </w:pPr>
            <w:r w:rsidRPr="006129F5">
              <w:t>42 dB</w:t>
            </w:r>
          </w:p>
        </w:tc>
        <w:tc>
          <w:tcPr>
            <w:tcW w:w="901" w:type="pct"/>
            <w:vAlign w:val="bottom"/>
          </w:tcPr>
          <w:p w14:paraId="6737871E" w14:textId="77777777" w:rsidR="00BB6404" w:rsidRPr="006129F5" w:rsidRDefault="00BB6404" w:rsidP="00EB12A0">
            <w:pPr>
              <w:spacing w:before="0"/>
            </w:pPr>
            <w:r w:rsidRPr="006129F5">
              <w:t>41.4 dB</w:t>
            </w:r>
          </w:p>
        </w:tc>
      </w:tr>
      <w:tr w:rsidR="00BB6404" w:rsidRPr="006129F5" w14:paraId="429332A8" w14:textId="77777777" w:rsidTr="00A31CEB">
        <w:trPr>
          <w:trHeight w:val="265"/>
        </w:trPr>
        <w:tc>
          <w:tcPr>
            <w:tcW w:w="910" w:type="pct"/>
            <w:vMerge/>
          </w:tcPr>
          <w:p w14:paraId="4950B2B9" w14:textId="77777777" w:rsidR="00BB6404" w:rsidRPr="006129F5" w:rsidRDefault="00BB6404" w:rsidP="00EB12A0">
            <w:pPr>
              <w:pStyle w:val="ECCTabletext"/>
            </w:pPr>
          </w:p>
        </w:tc>
        <w:tc>
          <w:tcPr>
            <w:tcW w:w="1159" w:type="pct"/>
            <w:vMerge/>
          </w:tcPr>
          <w:p w14:paraId="37E546F0" w14:textId="77777777" w:rsidR="00BB6404" w:rsidRPr="006129F5" w:rsidRDefault="00BB6404" w:rsidP="00EB12A0">
            <w:pPr>
              <w:pStyle w:val="ECCTabletext"/>
            </w:pPr>
          </w:p>
        </w:tc>
        <w:tc>
          <w:tcPr>
            <w:tcW w:w="319" w:type="pct"/>
          </w:tcPr>
          <w:p w14:paraId="71DF35F5" w14:textId="59C9769E" w:rsidR="00BB6404" w:rsidRPr="006129F5" w:rsidRDefault="00B20DBB" w:rsidP="00EB12A0">
            <w:pPr>
              <w:pStyle w:val="ECCTabletext"/>
            </w:pPr>
            <w:r w:rsidRPr="006129F5">
              <w:t>third</w:t>
            </w:r>
          </w:p>
        </w:tc>
        <w:tc>
          <w:tcPr>
            <w:tcW w:w="809" w:type="pct"/>
          </w:tcPr>
          <w:p w14:paraId="1B25F0DE" w14:textId="77777777" w:rsidR="00BB6404" w:rsidRPr="006129F5" w:rsidRDefault="00BB6404" w:rsidP="00EB12A0">
            <w:pPr>
              <w:pStyle w:val="ECCTabletext"/>
            </w:pPr>
            <w:r w:rsidRPr="006129F5">
              <w:t>- 58 dB</w:t>
            </w:r>
          </w:p>
        </w:tc>
        <w:tc>
          <w:tcPr>
            <w:tcW w:w="901" w:type="pct"/>
          </w:tcPr>
          <w:p w14:paraId="199627AD" w14:textId="77777777" w:rsidR="00BB6404" w:rsidRPr="006129F5" w:rsidRDefault="00BB6404" w:rsidP="00EB12A0">
            <w:pPr>
              <w:pStyle w:val="ECCTabletext"/>
            </w:pPr>
            <w:r w:rsidRPr="006129F5">
              <w:t>42 dB</w:t>
            </w:r>
          </w:p>
        </w:tc>
        <w:tc>
          <w:tcPr>
            <w:tcW w:w="901" w:type="pct"/>
            <w:vAlign w:val="bottom"/>
          </w:tcPr>
          <w:p w14:paraId="307CE613" w14:textId="77777777" w:rsidR="00BB6404" w:rsidRPr="006129F5" w:rsidRDefault="00BB6404" w:rsidP="00EB12A0">
            <w:pPr>
              <w:spacing w:before="0"/>
            </w:pPr>
            <w:r w:rsidRPr="006129F5">
              <w:t>41.9 dB</w:t>
            </w:r>
          </w:p>
        </w:tc>
      </w:tr>
      <w:tr w:rsidR="00BB6404" w:rsidRPr="006129F5" w14:paraId="6E7C2172" w14:textId="77777777" w:rsidTr="00A31CEB">
        <w:trPr>
          <w:trHeight w:val="265"/>
        </w:trPr>
        <w:tc>
          <w:tcPr>
            <w:tcW w:w="910" w:type="pct"/>
            <w:vMerge w:val="restart"/>
          </w:tcPr>
          <w:p w14:paraId="240B2303" w14:textId="77777777" w:rsidR="00BB6404" w:rsidRPr="006129F5" w:rsidRDefault="00BB6404" w:rsidP="00EB12A0">
            <w:pPr>
              <w:pStyle w:val="ECCTabletext"/>
            </w:pPr>
            <w:r w:rsidRPr="006129F5">
              <w:t>UNB</w:t>
            </w:r>
            <w:r w:rsidR="00730520" w:rsidRPr="006129F5">
              <w:t>/CSS</w:t>
            </w:r>
            <w:r w:rsidRPr="006129F5">
              <w:t xml:space="preserve"> NAP</w:t>
            </w:r>
          </w:p>
        </w:tc>
        <w:tc>
          <w:tcPr>
            <w:tcW w:w="1159" w:type="pct"/>
            <w:vMerge w:val="restart"/>
          </w:tcPr>
          <w:p w14:paraId="5A4AE49C" w14:textId="76A97A0E" w:rsidR="00BB6404" w:rsidRPr="006129F5" w:rsidRDefault="00BB6404" w:rsidP="00EB12A0">
            <w:pPr>
              <w:pStyle w:val="ECCTabletext"/>
            </w:pPr>
            <w:r w:rsidRPr="006129F5">
              <w:t xml:space="preserve">29 dBm </w:t>
            </w:r>
            <w:r w:rsidR="00536345" w:rsidRPr="006129F5">
              <w:t>e.i.r.p.</w:t>
            </w:r>
          </w:p>
        </w:tc>
        <w:tc>
          <w:tcPr>
            <w:tcW w:w="319" w:type="pct"/>
          </w:tcPr>
          <w:p w14:paraId="06310932" w14:textId="008B3241" w:rsidR="00BB6404" w:rsidRPr="006129F5" w:rsidRDefault="00D813B4" w:rsidP="00EB12A0">
            <w:pPr>
              <w:pStyle w:val="ECCTabletext"/>
            </w:pPr>
            <w:r w:rsidRPr="006129F5">
              <w:t>first</w:t>
            </w:r>
          </w:p>
        </w:tc>
        <w:tc>
          <w:tcPr>
            <w:tcW w:w="809" w:type="pct"/>
          </w:tcPr>
          <w:p w14:paraId="223A7272" w14:textId="77777777" w:rsidR="00BB6404" w:rsidRPr="006129F5" w:rsidRDefault="00BB6404" w:rsidP="00EB12A0">
            <w:pPr>
              <w:pStyle w:val="ECCTabletext"/>
            </w:pPr>
            <w:r w:rsidRPr="006129F5">
              <w:t>-18 dB</w:t>
            </w:r>
          </w:p>
        </w:tc>
        <w:tc>
          <w:tcPr>
            <w:tcW w:w="901" w:type="pct"/>
          </w:tcPr>
          <w:p w14:paraId="37454A7E" w14:textId="77777777" w:rsidR="00BB6404" w:rsidRPr="006129F5" w:rsidRDefault="00BB6404" w:rsidP="00EB12A0">
            <w:pPr>
              <w:pStyle w:val="ECCTabletext"/>
            </w:pPr>
            <w:r w:rsidRPr="006129F5">
              <w:t>42 dB</w:t>
            </w:r>
          </w:p>
        </w:tc>
        <w:tc>
          <w:tcPr>
            <w:tcW w:w="901" w:type="pct"/>
            <w:vAlign w:val="bottom"/>
          </w:tcPr>
          <w:p w14:paraId="78479DC2" w14:textId="77777777" w:rsidR="00BB6404" w:rsidRPr="006129F5" w:rsidRDefault="00BB6404" w:rsidP="00EB12A0">
            <w:pPr>
              <w:spacing w:before="0"/>
            </w:pPr>
            <w:r w:rsidRPr="006129F5">
              <w:t>18 dB</w:t>
            </w:r>
          </w:p>
        </w:tc>
      </w:tr>
      <w:tr w:rsidR="00BB6404" w:rsidRPr="006129F5" w14:paraId="4E5F0B12" w14:textId="77777777" w:rsidTr="00A31CEB">
        <w:trPr>
          <w:trHeight w:val="265"/>
        </w:trPr>
        <w:tc>
          <w:tcPr>
            <w:tcW w:w="910" w:type="pct"/>
            <w:vMerge/>
          </w:tcPr>
          <w:p w14:paraId="2B1C09ED" w14:textId="77777777" w:rsidR="00BB6404" w:rsidRPr="006129F5" w:rsidRDefault="00BB6404" w:rsidP="00EB12A0">
            <w:pPr>
              <w:pStyle w:val="ECCTabletext"/>
            </w:pPr>
          </w:p>
        </w:tc>
        <w:tc>
          <w:tcPr>
            <w:tcW w:w="1159" w:type="pct"/>
            <w:vMerge/>
          </w:tcPr>
          <w:p w14:paraId="6DB59825" w14:textId="77777777" w:rsidR="00BB6404" w:rsidRPr="006129F5" w:rsidRDefault="00BB6404" w:rsidP="00EB12A0">
            <w:pPr>
              <w:pStyle w:val="ECCTabletext"/>
            </w:pPr>
          </w:p>
        </w:tc>
        <w:tc>
          <w:tcPr>
            <w:tcW w:w="319" w:type="pct"/>
          </w:tcPr>
          <w:p w14:paraId="6A9AB57B" w14:textId="192A00BA" w:rsidR="00BB6404" w:rsidRPr="006129F5" w:rsidRDefault="00B20DBB" w:rsidP="00EB12A0">
            <w:pPr>
              <w:pStyle w:val="ECCTabletext"/>
            </w:pPr>
            <w:r w:rsidRPr="006129F5">
              <w:t>second</w:t>
            </w:r>
          </w:p>
        </w:tc>
        <w:tc>
          <w:tcPr>
            <w:tcW w:w="809" w:type="pct"/>
          </w:tcPr>
          <w:p w14:paraId="4C311B35" w14:textId="77777777" w:rsidR="00BB6404" w:rsidRPr="006129F5" w:rsidRDefault="00BB6404" w:rsidP="00EB12A0">
            <w:pPr>
              <w:pStyle w:val="ECCTabletext"/>
            </w:pPr>
            <w:r w:rsidRPr="006129F5">
              <w:t>- 50 dB</w:t>
            </w:r>
          </w:p>
        </w:tc>
        <w:tc>
          <w:tcPr>
            <w:tcW w:w="901" w:type="pct"/>
          </w:tcPr>
          <w:p w14:paraId="12ED8CD5" w14:textId="77777777" w:rsidR="00BB6404" w:rsidRPr="006129F5" w:rsidRDefault="00BB6404" w:rsidP="00EB12A0">
            <w:pPr>
              <w:pStyle w:val="ECCTabletext"/>
            </w:pPr>
            <w:r w:rsidRPr="006129F5">
              <w:t>42 dB</w:t>
            </w:r>
          </w:p>
        </w:tc>
        <w:tc>
          <w:tcPr>
            <w:tcW w:w="901" w:type="pct"/>
            <w:vAlign w:val="bottom"/>
          </w:tcPr>
          <w:p w14:paraId="3E409348" w14:textId="77777777" w:rsidR="00BB6404" w:rsidRPr="006129F5" w:rsidRDefault="00BB6404" w:rsidP="00EB12A0">
            <w:pPr>
              <w:spacing w:before="0"/>
            </w:pPr>
            <w:r w:rsidRPr="006129F5">
              <w:t>41.4 dB</w:t>
            </w:r>
          </w:p>
        </w:tc>
      </w:tr>
      <w:tr w:rsidR="00BB6404" w:rsidRPr="006129F5" w14:paraId="3DB0723F" w14:textId="77777777" w:rsidTr="00A31CEB">
        <w:trPr>
          <w:trHeight w:val="265"/>
        </w:trPr>
        <w:tc>
          <w:tcPr>
            <w:tcW w:w="910" w:type="pct"/>
            <w:vMerge/>
          </w:tcPr>
          <w:p w14:paraId="2F388A2E" w14:textId="77777777" w:rsidR="00BB6404" w:rsidRPr="006129F5" w:rsidRDefault="00BB6404" w:rsidP="00EB12A0">
            <w:pPr>
              <w:pStyle w:val="ECCTabletext"/>
            </w:pPr>
          </w:p>
        </w:tc>
        <w:tc>
          <w:tcPr>
            <w:tcW w:w="1159" w:type="pct"/>
            <w:vMerge/>
          </w:tcPr>
          <w:p w14:paraId="2719DBFB" w14:textId="77777777" w:rsidR="00BB6404" w:rsidRPr="006129F5" w:rsidRDefault="00BB6404" w:rsidP="00EB12A0">
            <w:pPr>
              <w:pStyle w:val="ECCTabletext"/>
            </w:pPr>
          </w:p>
        </w:tc>
        <w:tc>
          <w:tcPr>
            <w:tcW w:w="319" w:type="pct"/>
          </w:tcPr>
          <w:p w14:paraId="2618FAC9" w14:textId="20FF2B43" w:rsidR="00BB6404" w:rsidRPr="006129F5" w:rsidRDefault="00B20DBB" w:rsidP="00EB12A0">
            <w:pPr>
              <w:pStyle w:val="ECCTabletext"/>
            </w:pPr>
            <w:r w:rsidRPr="006129F5">
              <w:t>third</w:t>
            </w:r>
          </w:p>
        </w:tc>
        <w:tc>
          <w:tcPr>
            <w:tcW w:w="809" w:type="pct"/>
          </w:tcPr>
          <w:p w14:paraId="2759B941" w14:textId="77777777" w:rsidR="00BB6404" w:rsidRPr="006129F5" w:rsidRDefault="00BB6404" w:rsidP="00EB12A0">
            <w:pPr>
              <w:pStyle w:val="ECCTabletext"/>
            </w:pPr>
            <w:r w:rsidRPr="006129F5">
              <w:t>- 58 dB</w:t>
            </w:r>
          </w:p>
        </w:tc>
        <w:tc>
          <w:tcPr>
            <w:tcW w:w="901" w:type="pct"/>
          </w:tcPr>
          <w:p w14:paraId="3824A9FC" w14:textId="77777777" w:rsidR="00BB6404" w:rsidRPr="006129F5" w:rsidRDefault="00BB6404" w:rsidP="00EB12A0">
            <w:pPr>
              <w:pStyle w:val="ECCTabletext"/>
            </w:pPr>
            <w:r w:rsidRPr="006129F5">
              <w:t>42 dB</w:t>
            </w:r>
          </w:p>
        </w:tc>
        <w:tc>
          <w:tcPr>
            <w:tcW w:w="901" w:type="pct"/>
            <w:vAlign w:val="bottom"/>
          </w:tcPr>
          <w:p w14:paraId="719A0B4D" w14:textId="77777777" w:rsidR="00BB6404" w:rsidRPr="006129F5" w:rsidRDefault="00BB6404" w:rsidP="00EB12A0">
            <w:pPr>
              <w:spacing w:before="0"/>
            </w:pPr>
            <w:r w:rsidRPr="006129F5">
              <w:t>41.9 dB</w:t>
            </w:r>
          </w:p>
        </w:tc>
      </w:tr>
      <w:tr w:rsidR="00BB6404" w:rsidRPr="006129F5" w14:paraId="71985EC8" w14:textId="77777777" w:rsidTr="00A31CEB">
        <w:trPr>
          <w:trHeight w:val="265"/>
        </w:trPr>
        <w:tc>
          <w:tcPr>
            <w:tcW w:w="910" w:type="pct"/>
            <w:vMerge w:val="restart"/>
          </w:tcPr>
          <w:p w14:paraId="351BBCAB" w14:textId="1735C8B7" w:rsidR="00BB6404" w:rsidRPr="006129F5" w:rsidRDefault="00B61264" w:rsidP="00EB12A0">
            <w:pPr>
              <w:pStyle w:val="ECCTabletext"/>
            </w:pPr>
            <w:r w:rsidRPr="006129F5">
              <w:t>Non-specific</w:t>
            </w:r>
            <w:r w:rsidR="00BB6404" w:rsidRPr="006129F5">
              <w:t xml:space="preserve"> SRD</w:t>
            </w:r>
          </w:p>
        </w:tc>
        <w:tc>
          <w:tcPr>
            <w:tcW w:w="1159" w:type="pct"/>
            <w:vMerge w:val="restart"/>
          </w:tcPr>
          <w:p w14:paraId="0421C78A" w14:textId="5EBC6A50" w:rsidR="00BB6404" w:rsidRPr="006129F5" w:rsidRDefault="00BB6404" w:rsidP="00EB12A0">
            <w:pPr>
              <w:pStyle w:val="ECCTabletext"/>
            </w:pPr>
            <w:r w:rsidRPr="006129F5">
              <w:t xml:space="preserve">18 dBm </w:t>
            </w:r>
            <w:r w:rsidR="00536345" w:rsidRPr="006129F5">
              <w:t>e.i.r.p.</w:t>
            </w:r>
          </w:p>
        </w:tc>
        <w:tc>
          <w:tcPr>
            <w:tcW w:w="319" w:type="pct"/>
          </w:tcPr>
          <w:p w14:paraId="1EF09D53" w14:textId="4DF139C3" w:rsidR="00BB6404" w:rsidRPr="006129F5" w:rsidRDefault="00D813B4" w:rsidP="00EB12A0">
            <w:pPr>
              <w:pStyle w:val="ECCTabletext"/>
            </w:pPr>
            <w:r w:rsidRPr="006129F5">
              <w:t>first</w:t>
            </w:r>
          </w:p>
        </w:tc>
        <w:tc>
          <w:tcPr>
            <w:tcW w:w="809" w:type="pct"/>
          </w:tcPr>
          <w:p w14:paraId="0FD048BB" w14:textId="77777777" w:rsidR="00BB6404" w:rsidRPr="006129F5" w:rsidRDefault="00BB6404" w:rsidP="00EB12A0">
            <w:pPr>
              <w:pStyle w:val="ECCTabletext"/>
            </w:pPr>
            <w:r w:rsidRPr="006129F5">
              <w:t>-18 dB</w:t>
            </w:r>
          </w:p>
        </w:tc>
        <w:tc>
          <w:tcPr>
            <w:tcW w:w="901" w:type="pct"/>
          </w:tcPr>
          <w:p w14:paraId="4482DDAA" w14:textId="77777777" w:rsidR="00BB6404" w:rsidRPr="006129F5" w:rsidRDefault="00BB6404" w:rsidP="00EB12A0">
            <w:pPr>
              <w:pStyle w:val="ECCTabletext"/>
            </w:pPr>
            <w:r w:rsidRPr="006129F5">
              <w:t>2.2 dB</w:t>
            </w:r>
          </w:p>
        </w:tc>
        <w:tc>
          <w:tcPr>
            <w:tcW w:w="901" w:type="pct"/>
            <w:vAlign w:val="bottom"/>
          </w:tcPr>
          <w:p w14:paraId="6B7E9148" w14:textId="77777777" w:rsidR="00BB6404" w:rsidRPr="006129F5" w:rsidRDefault="00BB6404" w:rsidP="00EB12A0">
            <w:pPr>
              <w:spacing w:before="0"/>
            </w:pPr>
            <w:r w:rsidRPr="006129F5">
              <w:t>2.1 dB</w:t>
            </w:r>
          </w:p>
        </w:tc>
      </w:tr>
      <w:tr w:rsidR="00BB6404" w:rsidRPr="006129F5" w14:paraId="404DA79B" w14:textId="77777777" w:rsidTr="00A31CEB">
        <w:trPr>
          <w:trHeight w:val="265"/>
        </w:trPr>
        <w:tc>
          <w:tcPr>
            <w:tcW w:w="910" w:type="pct"/>
            <w:vMerge/>
          </w:tcPr>
          <w:p w14:paraId="7D790096" w14:textId="77777777" w:rsidR="00BB6404" w:rsidRPr="006129F5" w:rsidRDefault="00BB6404" w:rsidP="00EB12A0">
            <w:pPr>
              <w:pStyle w:val="ECCTabletext"/>
            </w:pPr>
          </w:p>
        </w:tc>
        <w:tc>
          <w:tcPr>
            <w:tcW w:w="1159" w:type="pct"/>
            <w:vMerge/>
          </w:tcPr>
          <w:p w14:paraId="261863EB" w14:textId="77777777" w:rsidR="00BB6404" w:rsidRPr="006129F5" w:rsidRDefault="00BB6404" w:rsidP="00EB12A0">
            <w:pPr>
              <w:pStyle w:val="ECCTabletext"/>
            </w:pPr>
          </w:p>
        </w:tc>
        <w:tc>
          <w:tcPr>
            <w:tcW w:w="319" w:type="pct"/>
          </w:tcPr>
          <w:p w14:paraId="10BDF7BB" w14:textId="37723C69" w:rsidR="00BB6404" w:rsidRPr="006129F5" w:rsidRDefault="00B20DBB" w:rsidP="00EB12A0">
            <w:pPr>
              <w:pStyle w:val="ECCTabletext"/>
            </w:pPr>
            <w:r w:rsidRPr="006129F5">
              <w:t>second</w:t>
            </w:r>
          </w:p>
        </w:tc>
        <w:tc>
          <w:tcPr>
            <w:tcW w:w="809" w:type="pct"/>
          </w:tcPr>
          <w:p w14:paraId="62D56DBD" w14:textId="77777777" w:rsidR="00BB6404" w:rsidRPr="006129F5" w:rsidRDefault="00BB6404" w:rsidP="00EB12A0">
            <w:pPr>
              <w:pStyle w:val="ECCTabletext"/>
            </w:pPr>
            <w:r w:rsidRPr="006129F5">
              <w:t>- 50 dB</w:t>
            </w:r>
          </w:p>
        </w:tc>
        <w:tc>
          <w:tcPr>
            <w:tcW w:w="901" w:type="pct"/>
          </w:tcPr>
          <w:p w14:paraId="30DFDD54" w14:textId="77777777" w:rsidR="00BB6404" w:rsidRPr="006129F5" w:rsidRDefault="00BB6404" w:rsidP="00EB12A0">
            <w:pPr>
              <w:pStyle w:val="ECCTabletext"/>
            </w:pPr>
            <w:r w:rsidRPr="006129F5">
              <w:t>29.2 dB</w:t>
            </w:r>
          </w:p>
        </w:tc>
        <w:tc>
          <w:tcPr>
            <w:tcW w:w="901" w:type="pct"/>
            <w:vAlign w:val="bottom"/>
          </w:tcPr>
          <w:p w14:paraId="173AA80D" w14:textId="77777777" w:rsidR="00BB6404" w:rsidRPr="006129F5" w:rsidRDefault="00BB6404" w:rsidP="00EB12A0">
            <w:pPr>
              <w:spacing w:before="0"/>
            </w:pPr>
            <w:r w:rsidRPr="006129F5">
              <w:t>29.2 dB</w:t>
            </w:r>
          </w:p>
        </w:tc>
      </w:tr>
      <w:tr w:rsidR="00BB6404" w:rsidRPr="006129F5" w14:paraId="16CE9ABA" w14:textId="77777777" w:rsidTr="00A31CEB">
        <w:trPr>
          <w:trHeight w:val="265"/>
        </w:trPr>
        <w:tc>
          <w:tcPr>
            <w:tcW w:w="910" w:type="pct"/>
            <w:vMerge/>
          </w:tcPr>
          <w:p w14:paraId="7E23B794" w14:textId="77777777" w:rsidR="00BB6404" w:rsidRPr="006129F5" w:rsidRDefault="00BB6404" w:rsidP="00EB12A0">
            <w:pPr>
              <w:pStyle w:val="ECCTabletext"/>
            </w:pPr>
          </w:p>
        </w:tc>
        <w:tc>
          <w:tcPr>
            <w:tcW w:w="1159" w:type="pct"/>
            <w:vMerge/>
          </w:tcPr>
          <w:p w14:paraId="3B46938A" w14:textId="77777777" w:rsidR="00BB6404" w:rsidRPr="006129F5" w:rsidRDefault="00BB6404" w:rsidP="00EB12A0">
            <w:pPr>
              <w:pStyle w:val="ECCTabletext"/>
            </w:pPr>
          </w:p>
        </w:tc>
        <w:tc>
          <w:tcPr>
            <w:tcW w:w="319" w:type="pct"/>
          </w:tcPr>
          <w:p w14:paraId="1D96E8D5" w14:textId="442C537C" w:rsidR="00BB6404" w:rsidRPr="006129F5" w:rsidRDefault="00B20DBB" w:rsidP="00EB12A0">
            <w:pPr>
              <w:pStyle w:val="ECCTabletext"/>
            </w:pPr>
            <w:r w:rsidRPr="006129F5">
              <w:t>third</w:t>
            </w:r>
          </w:p>
        </w:tc>
        <w:tc>
          <w:tcPr>
            <w:tcW w:w="809" w:type="pct"/>
          </w:tcPr>
          <w:p w14:paraId="416EE2BC" w14:textId="77777777" w:rsidR="00BB6404" w:rsidRPr="006129F5" w:rsidRDefault="00BB6404" w:rsidP="00EB12A0">
            <w:pPr>
              <w:pStyle w:val="ECCTabletext"/>
            </w:pPr>
            <w:r w:rsidRPr="006129F5">
              <w:t>- 58 dB</w:t>
            </w:r>
          </w:p>
        </w:tc>
        <w:tc>
          <w:tcPr>
            <w:tcW w:w="901" w:type="pct"/>
          </w:tcPr>
          <w:p w14:paraId="55FD1858" w14:textId="77777777" w:rsidR="00BB6404" w:rsidRPr="006129F5" w:rsidRDefault="00BB6404" w:rsidP="00EB12A0">
            <w:pPr>
              <w:pStyle w:val="ECCTabletext"/>
            </w:pPr>
            <w:r w:rsidRPr="006129F5">
              <w:t>29.2 dB</w:t>
            </w:r>
          </w:p>
        </w:tc>
        <w:tc>
          <w:tcPr>
            <w:tcW w:w="901" w:type="pct"/>
            <w:vAlign w:val="bottom"/>
          </w:tcPr>
          <w:p w14:paraId="699BBDD6" w14:textId="77777777" w:rsidR="00BB6404" w:rsidRPr="006129F5" w:rsidRDefault="00BB6404" w:rsidP="00EB12A0">
            <w:pPr>
              <w:spacing w:before="0"/>
            </w:pPr>
            <w:r w:rsidRPr="006129F5">
              <w:t>29.2 dB</w:t>
            </w:r>
          </w:p>
        </w:tc>
      </w:tr>
      <w:tr w:rsidR="00BB6404" w:rsidRPr="006129F5" w14:paraId="13E2898E" w14:textId="77777777" w:rsidTr="00A31CEB">
        <w:trPr>
          <w:trHeight w:val="265"/>
        </w:trPr>
        <w:tc>
          <w:tcPr>
            <w:tcW w:w="910" w:type="pct"/>
            <w:vMerge w:val="restart"/>
          </w:tcPr>
          <w:p w14:paraId="0F129F33" w14:textId="77777777" w:rsidR="00BB6404" w:rsidRPr="006129F5" w:rsidRDefault="00BB6404" w:rsidP="00EB12A0">
            <w:pPr>
              <w:pStyle w:val="ECCTabletext"/>
            </w:pPr>
            <w:r w:rsidRPr="006129F5">
              <w:t>RFID</w:t>
            </w:r>
          </w:p>
        </w:tc>
        <w:tc>
          <w:tcPr>
            <w:tcW w:w="1159" w:type="pct"/>
            <w:vMerge w:val="restart"/>
          </w:tcPr>
          <w:p w14:paraId="587221E5" w14:textId="7D476962" w:rsidR="00BB6404" w:rsidRPr="006129F5" w:rsidRDefault="00BB6404" w:rsidP="00EB12A0">
            <w:pPr>
              <w:pStyle w:val="ECCTabletext"/>
            </w:pPr>
            <w:r w:rsidRPr="006129F5">
              <w:t xml:space="preserve">34.7 dBm </w:t>
            </w:r>
            <w:r w:rsidR="00536345" w:rsidRPr="006129F5">
              <w:t>e.i.r.p.</w:t>
            </w:r>
            <w:r w:rsidRPr="006129F5">
              <w:t xml:space="preserve"> /</w:t>
            </w:r>
          </w:p>
          <w:p w14:paraId="2D8B3B23" w14:textId="37A2CB24" w:rsidR="00BB6404" w:rsidRPr="006129F5" w:rsidRDefault="00BB6404" w:rsidP="00EB12A0">
            <w:pPr>
              <w:pStyle w:val="ECCTabletext"/>
            </w:pPr>
            <w:r w:rsidRPr="006129F5">
              <w:t xml:space="preserve">18.7 dBm </w:t>
            </w:r>
            <w:r w:rsidR="00536345" w:rsidRPr="006129F5">
              <w:t>e.i.r.p.</w:t>
            </w:r>
          </w:p>
        </w:tc>
        <w:tc>
          <w:tcPr>
            <w:tcW w:w="319" w:type="pct"/>
          </w:tcPr>
          <w:p w14:paraId="51688B99" w14:textId="635FEC70" w:rsidR="00BB6404" w:rsidRPr="006129F5" w:rsidRDefault="00D813B4" w:rsidP="00EB12A0">
            <w:pPr>
              <w:pStyle w:val="ECCTabletext"/>
            </w:pPr>
            <w:r w:rsidRPr="006129F5">
              <w:t>first</w:t>
            </w:r>
          </w:p>
        </w:tc>
        <w:tc>
          <w:tcPr>
            <w:tcW w:w="809" w:type="pct"/>
          </w:tcPr>
          <w:p w14:paraId="32C05D46" w14:textId="77777777" w:rsidR="00BB6404" w:rsidRPr="006129F5" w:rsidRDefault="00BB6404" w:rsidP="00EB12A0">
            <w:pPr>
              <w:pStyle w:val="ECCTabletext"/>
            </w:pPr>
            <w:r w:rsidRPr="006129F5">
              <w:t>-18 dB</w:t>
            </w:r>
          </w:p>
        </w:tc>
        <w:tc>
          <w:tcPr>
            <w:tcW w:w="901" w:type="pct"/>
          </w:tcPr>
          <w:p w14:paraId="18C72777" w14:textId="77777777" w:rsidR="00BB6404" w:rsidRPr="006129F5" w:rsidRDefault="00BB6404" w:rsidP="00EB12A0">
            <w:pPr>
              <w:pStyle w:val="ECCTabletext"/>
            </w:pPr>
            <w:r w:rsidRPr="006129F5">
              <w:t>15.7 dB</w:t>
            </w:r>
          </w:p>
        </w:tc>
        <w:tc>
          <w:tcPr>
            <w:tcW w:w="901" w:type="pct"/>
            <w:vAlign w:val="bottom"/>
          </w:tcPr>
          <w:p w14:paraId="2B41BC53" w14:textId="77777777" w:rsidR="00BB6404" w:rsidRPr="006129F5" w:rsidRDefault="00BB6404" w:rsidP="00EB12A0">
            <w:pPr>
              <w:spacing w:before="0"/>
            </w:pPr>
            <w:r w:rsidRPr="006129F5">
              <w:t>13.7 dB</w:t>
            </w:r>
          </w:p>
        </w:tc>
      </w:tr>
      <w:tr w:rsidR="00BB6404" w:rsidRPr="006129F5" w14:paraId="6F469360" w14:textId="77777777" w:rsidTr="00A31CEB">
        <w:trPr>
          <w:trHeight w:val="265"/>
        </w:trPr>
        <w:tc>
          <w:tcPr>
            <w:tcW w:w="910" w:type="pct"/>
            <w:vMerge/>
          </w:tcPr>
          <w:p w14:paraId="74C3D869" w14:textId="77777777" w:rsidR="00BB6404" w:rsidRPr="006129F5" w:rsidRDefault="00BB6404" w:rsidP="00EB12A0">
            <w:pPr>
              <w:pStyle w:val="ECCTabletext"/>
            </w:pPr>
          </w:p>
        </w:tc>
        <w:tc>
          <w:tcPr>
            <w:tcW w:w="1159" w:type="pct"/>
            <w:vMerge/>
          </w:tcPr>
          <w:p w14:paraId="18522D75" w14:textId="77777777" w:rsidR="00BB6404" w:rsidRPr="006129F5" w:rsidRDefault="00BB6404" w:rsidP="00EB12A0">
            <w:pPr>
              <w:pStyle w:val="ECCTabletext"/>
            </w:pPr>
          </w:p>
        </w:tc>
        <w:tc>
          <w:tcPr>
            <w:tcW w:w="319" w:type="pct"/>
          </w:tcPr>
          <w:p w14:paraId="23A697FB" w14:textId="59C5B5D6" w:rsidR="00BB6404" w:rsidRPr="006129F5" w:rsidRDefault="00B20DBB" w:rsidP="00EB12A0">
            <w:pPr>
              <w:pStyle w:val="ECCTabletext"/>
            </w:pPr>
            <w:r w:rsidRPr="006129F5">
              <w:t>second</w:t>
            </w:r>
          </w:p>
        </w:tc>
        <w:tc>
          <w:tcPr>
            <w:tcW w:w="809" w:type="pct"/>
          </w:tcPr>
          <w:p w14:paraId="49212DAF" w14:textId="77777777" w:rsidR="00BB6404" w:rsidRPr="006129F5" w:rsidRDefault="00BB6404" w:rsidP="00EB12A0">
            <w:pPr>
              <w:pStyle w:val="ECCTabletext"/>
            </w:pPr>
            <w:r w:rsidRPr="006129F5">
              <w:t>- 50 dB</w:t>
            </w:r>
          </w:p>
        </w:tc>
        <w:tc>
          <w:tcPr>
            <w:tcW w:w="901" w:type="pct"/>
          </w:tcPr>
          <w:p w14:paraId="18E26094" w14:textId="77777777" w:rsidR="00BB6404" w:rsidRPr="006129F5" w:rsidRDefault="00BB6404" w:rsidP="00EB12A0">
            <w:pPr>
              <w:pStyle w:val="ECCTabletext"/>
            </w:pPr>
            <w:r w:rsidRPr="006129F5">
              <w:t>47.7 dB</w:t>
            </w:r>
          </w:p>
        </w:tc>
        <w:tc>
          <w:tcPr>
            <w:tcW w:w="901" w:type="pct"/>
            <w:vAlign w:val="bottom"/>
          </w:tcPr>
          <w:p w14:paraId="3F9FC49D" w14:textId="77777777" w:rsidR="00BB6404" w:rsidRPr="006129F5" w:rsidRDefault="00BB6404" w:rsidP="00EB12A0">
            <w:pPr>
              <w:spacing w:before="0"/>
            </w:pPr>
            <w:r w:rsidRPr="006129F5">
              <w:t>45.7 dB</w:t>
            </w:r>
          </w:p>
        </w:tc>
      </w:tr>
      <w:tr w:rsidR="00BB6404" w:rsidRPr="006129F5" w14:paraId="007F2E53" w14:textId="77777777" w:rsidTr="00A31CEB">
        <w:trPr>
          <w:trHeight w:val="265"/>
        </w:trPr>
        <w:tc>
          <w:tcPr>
            <w:tcW w:w="910" w:type="pct"/>
            <w:vMerge/>
          </w:tcPr>
          <w:p w14:paraId="0190A9A3" w14:textId="77777777" w:rsidR="00BB6404" w:rsidRPr="006129F5" w:rsidRDefault="00BB6404" w:rsidP="00EB12A0">
            <w:pPr>
              <w:pStyle w:val="ECCTabletext"/>
            </w:pPr>
          </w:p>
        </w:tc>
        <w:tc>
          <w:tcPr>
            <w:tcW w:w="1159" w:type="pct"/>
            <w:vMerge/>
          </w:tcPr>
          <w:p w14:paraId="25C88B16" w14:textId="77777777" w:rsidR="00BB6404" w:rsidRPr="006129F5" w:rsidRDefault="00BB6404" w:rsidP="00EB12A0">
            <w:pPr>
              <w:pStyle w:val="ECCTabletext"/>
            </w:pPr>
          </w:p>
        </w:tc>
        <w:tc>
          <w:tcPr>
            <w:tcW w:w="319" w:type="pct"/>
          </w:tcPr>
          <w:p w14:paraId="198C9FAA" w14:textId="1043529E" w:rsidR="00BB6404" w:rsidRPr="006129F5" w:rsidRDefault="00B20DBB" w:rsidP="00EB12A0">
            <w:pPr>
              <w:pStyle w:val="ECCTabletext"/>
            </w:pPr>
            <w:r w:rsidRPr="006129F5">
              <w:t>third</w:t>
            </w:r>
          </w:p>
        </w:tc>
        <w:tc>
          <w:tcPr>
            <w:tcW w:w="809" w:type="pct"/>
          </w:tcPr>
          <w:p w14:paraId="42D6057A" w14:textId="77777777" w:rsidR="00BB6404" w:rsidRPr="006129F5" w:rsidRDefault="00BB6404" w:rsidP="00EB12A0">
            <w:pPr>
              <w:pStyle w:val="ECCTabletext"/>
            </w:pPr>
            <w:r w:rsidRPr="006129F5">
              <w:t>- 58 dB</w:t>
            </w:r>
          </w:p>
        </w:tc>
        <w:tc>
          <w:tcPr>
            <w:tcW w:w="901" w:type="pct"/>
          </w:tcPr>
          <w:p w14:paraId="279CEACF" w14:textId="77777777" w:rsidR="00BB6404" w:rsidRPr="006129F5" w:rsidRDefault="00BB6404" w:rsidP="00EB12A0">
            <w:pPr>
              <w:pStyle w:val="ECCTabletext"/>
            </w:pPr>
            <w:r w:rsidRPr="006129F5">
              <w:t>47.7 dB</w:t>
            </w:r>
          </w:p>
        </w:tc>
        <w:tc>
          <w:tcPr>
            <w:tcW w:w="901" w:type="pct"/>
            <w:vAlign w:val="bottom"/>
          </w:tcPr>
          <w:p w14:paraId="49E8BBF3" w14:textId="77777777" w:rsidR="00BB6404" w:rsidRPr="006129F5" w:rsidRDefault="00BB6404" w:rsidP="00EB12A0">
            <w:pPr>
              <w:spacing w:before="0"/>
            </w:pPr>
            <w:r w:rsidRPr="006129F5">
              <w:t>47.3 dB</w:t>
            </w:r>
          </w:p>
        </w:tc>
      </w:tr>
    </w:tbl>
    <w:p w14:paraId="2A20DFD9" w14:textId="172C9550" w:rsidR="00BB6404" w:rsidRPr="006129F5" w:rsidRDefault="00BB6404" w:rsidP="00BB6404">
      <w:r w:rsidRPr="006129F5">
        <w:t>Calculations are based on interference transmitter bandwidth of less or equal than 200 kHz, except for the WB SRD devices, where 1 MHz bandwidth is assumed. Thus, only the interference power P</w:t>
      </w:r>
      <w:r w:rsidRPr="006129F5">
        <w:rPr>
          <w:vertAlign w:val="subscript"/>
        </w:rPr>
        <w:t>INT</w:t>
      </w:r>
      <w:r w:rsidRPr="006129F5">
        <w:t xml:space="preserve"> for the WB SRD needs to be corrected according to the interference bandwidth: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325270" w:rsidRPr="006129F5" w14:paraId="6A045C2D" w14:textId="77777777" w:rsidTr="00F7781E">
        <w:tc>
          <w:tcPr>
            <w:tcW w:w="330" w:type="pct"/>
          </w:tcPr>
          <w:p w14:paraId="43C66E5D" w14:textId="77777777" w:rsidR="00325270" w:rsidRPr="006129F5" w:rsidRDefault="00325270" w:rsidP="00325270">
            <w:pPr>
              <w:spacing w:after="120"/>
              <w:rPr>
                <w:rStyle w:val="ECCParagraph"/>
              </w:rPr>
            </w:pPr>
          </w:p>
        </w:tc>
        <w:tc>
          <w:tcPr>
            <w:tcW w:w="4444" w:type="pct"/>
          </w:tcPr>
          <w:p w14:paraId="2E84AEEB" w14:textId="5BD28A58" w:rsidR="00325270" w:rsidRPr="001F2B1B" w:rsidRDefault="00930AFF" w:rsidP="00325270">
            <w:pPr>
              <w:spacing w:after="120"/>
              <w:rPr>
                <w:rStyle w:val="ECCParagraph"/>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INT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ERP</m:t>
                    </m:r>
                  </m:sub>
                </m:sSub>
                <m:r>
                  <w:rPr>
                    <w:rFonts w:ascii="Cambria Math" w:hAnsi="Cambria Math"/>
                  </w:rPr>
                  <m:t>-10log</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BW</m:t>
                            </m:r>
                          </m:e>
                          <m:sub>
                            <m:r>
                              <w:rPr>
                                <w:rFonts w:ascii="Cambria Math" w:hAnsi="Cambria Math"/>
                              </w:rPr>
                              <m:t>INT</m:t>
                            </m:r>
                          </m:sub>
                        </m:sSub>
                      </m:num>
                      <m:den>
                        <m:r>
                          <w:rPr>
                            <w:rFonts w:ascii="Cambria Math" w:hAnsi="Cambria Math"/>
                          </w:rPr>
                          <m:t>200 kHz</m:t>
                        </m:r>
                      </m:den>
                    </m:f>
                  </m:e>
                </m:d>
              </m:oMath>
            </m:oMathPara>
          </w:p>
        </w:tc>
        <w:tc>
          <w:tcPr>
            <w:tcW w:w="226" w:type="pct"/>
          </w:tcPr>
          <w:p w14:paraId="333742A4" w14:textId="482519FE" w:rsidR="00325270" w:rsidRPr="006129F5" w:rsidRDefault="00325270" w:rsidP="00325270">
            <w:pPr>
              <w:spacing w:after="120"/>
              <w:jc w:val="right"/>
              <w:rPr>
                <w:rStyle w:val="ECCParagraph"/>
                <w:rFonts w:eastAsiaTheme="minorEastAsia"/>
                <w:lang w:eastAsia="da-DK"/>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4</w:t>
            </w:r>
            <w:r w:rsidRPr="006129F5">
              <w:fldChar w:fldCharType="end"/>
            </w:r>
            <w:r w:rsidRPr="006129F5">
              <w:t>)</w:t>
            </w:r>
          </w:p>
        </w:tc>
      </w:tr>
    </w:tbl>
    <w:p w14:paraId="6F3EA9B5" w14:textId="412A3F22" w:rsidR="00BB6404" w:rsidRPr="006129F5" w:rsidRDefault="0050102F" w:rsidP="00BB6404">
      <w:r w:rsidRPr="006129F5">
        <w:t>T</w:t>
      </w:r>
      <w:r w:rsidR="00BB6404" w:rsidRPr="006129F5">
        <w:t>he interference power, P</w:t>
      </w:r>
      <w:r w:rsidR="00BB6404" w:rsidRPr="006129F5">
        <w:rPr>
          <w:vertAlign w:val="subscript"/>
        </w:rPr>
        <w:t>INT</w:t>
      </w:r>
      <w:r w:rsidR="00BB6404" w:rsidRPr="006129F5">
        <w:t>, values for co-</w:t>
      </w:r>
      <w:r w:rsidR="00F122FC" w:rsidRPr="006129F5">
        <w:t>channel</w:t>
      </w:r>
      <w:r w:rsidR="00BB6404" w:rsidRPr="006129F5">
        <w:t xml:space="preserve"> and adjacent channel to be considered in the MCL calculations are shown in </w:t>
      </w:r>
      <w:r w:rsidR="00BB6404" w:rsidRPr="006129F5">
        <w:fldChar w:fldCharType="begin"/>
      </w:r>
      <w:r w:rsidR="00BB6404" w:rsidRPr="006129F5">
        <w:instrText xml:space="preserve"> REF _Ref25653780 \h </w:instrText>
      </w:r>
      <w:r w:rsidR="00BB6404" w:rsidRPr="006129F5">
        <w:fldChar w:fldCharType="separate"/>
      </w:r>
      <w:r w:rsidR="004C4401" w:rsidRPr="006129F5">
        <w:t xml:space="preserve">Table </w:t>
      </w:r>
      <w:r w:rsidR="004C4401" w:rsidRPr="006129F5">
        <w:rPr>
          <w:noProof/>
        </w:rPr>
        <w:t>12</w:t>
      </w:r>
      <w:r w:rsidR="00BB6404" w:rsidRPr="006129F5">
        <w:fldChar w:fldCharType="end"/>
      </w:r>
      <w:r w:rsidR="00BB6404" w:rsidRPr="006129F5">
        <w:t>:</w:t>
      </w:r>
    </w:p>
    <w:p w14:paraId="520180AF" w14:textId="47A907D4" w:rsidR="00BB6404" w:rsidRPr="006129F5" w:rsidRDefault="00BB6404" w:rsidP="00BB6404">
      <w:pPr>
        <w:pStyle w:val="Caption"/>
        <w:rPr>
          <w:lang w:val="en-GB"/>
        </w:rPr>
      </w:pPr>
      <w:bookmarkStart w:id="120" w:name="_Ref25653780"/>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12</w:t>
      </w:r>
      <w:r w:rsidRPr="006129F5">
        <w:rPr>
          <w:lang w:val="en-GB"/>
        </w:rPr>
        <w:fldChar w:fldCharType="end"/>
      </w:r>
      <w:bookmarkEnd w:id="120"/>
      <w:r w:rsidR="00032B3C" w:rsidRPr="006129F5">
        <w:rPr>
          <w:lang w:val="en-GB"/>
        </w:rPr>
        <w:t>:</w:t>
      </w:r>
      <w:r w:rsidRPr="006129F5">
        <w:rPr>
          <w:lang w:val="en-GB"/>
        </w:rPr>
        <w:t xml:space="preserve"> Interference Power within 200 kHz bandwidth</w:t>
      </w:r>
    </w:p>
    <w:tbl>
      <w:tblPr>
        <w:tblStyle w:val="ECCTable-redheader"/>
        <w:tblW w:w="5000" w:type="pct"/>
        <w:tblInd w:w="0" w:type="dxa"/>
        <w:tblLook w:val="04A0" w:firstRow="1" w:lastRow="0" w:firstColumn="1" w:lastColumn="0" w:noHBand="0" w:noVBand="1"/>
      </w:tblPr>
      <w:tblGrid>
        <w:gridCol w:w="1907"/>
        <w:gridCol w:w="1939"/>
        <w:gridCol w:w="1939"/>
        <w:gridCol w:w="1246"/>
        <w:gridCol w:w="1381"/>
        <w:gridCol w:w="1217"/>
      </w:tblGrid>
      <w:tr w:rsidR="00EB12A0" w:rsidRPr="006129F5" w14:paraId="2711CA1A" w14:textId="77777777" w:rsidTr="00EB12A0">
        <w:trPr>
          <w:cnfStyle w:val="100000000000" w:firstRow="1" w:lastRow="0" w:firstColumn="0" w:lastColumn="0" w:oddVBand="0" w:evenVBand="0" w:oddHBand="0" w:evenHBand="0" w:firstRowFirstColumn="0" w:firstRowLastColumn="0" w:lastRowFirstColumn="0" w:lastRowLastColumn="0"/>
        </w:trPr>
        <w:tc>
          <w:tcPr>
            <w:tcW w:w="990" w:type="pct"/>
            <w:vMerge w:val="restart"/>
            <w:tcBorders>
              <w:top w:val="single" w:sz="4" w:space="0" w:color="FFFFFF" w:themeColor="background1"/>
              <w:left w:val="single" w:sz="4" w:space="0" w:color="FFFFFF" w:themeColor="background1"/>
              <w:bottom w:val="single" w:sz="4" w:space="0" w:color="FFFFFF" w:themeColor="background1"/>
            </w:tcBorders>
          </w:tcPr>
          <w:p w14:paraId="6A80635D" w14:textId="77777777" w:rsidR="00325270" w:rsidRPr="006129F5" w:rsidRDefault="00325270" w:rsidP="00325270">
            <w:pPr>
              <w:pStyle w:val="ECCTableHeaderwhitefont"/>
              <w:rPr>
                <w:b w:val="0"/>
              </w:rPr>
            </w:pPr>
            <w:r w:rsidRPr="006129F5">
              <w:t>Frequency range</w:t>
            </w:r>
          </w:p>
          <w:p w14:paraId="7203CA39" w14:textId="7D8CC134" w:rsidR="00325270" w:rsidRPr="006129F5" w:rsidRDefault="00325270" w:rsidP="00325270">
            <w:pPr>
              <w:pStyle w:val="ECCTableHeaderwhitefont"/>
            </w:pPr>
            <w:r w:rsidRPr="006129F5">
              <w:t>(MHZ)</w:t>
            </w:r>
          </w:p>
        </w:tc>
        <w:tc>
          <w:tcPr>
            <w:tcW w:w="1007" w:type="pct"/>
            <w:vMerge w:val="restart"/>
            <w:tcBorders>
              <w:top w:val="single" w:sz="4" w:space="0" w:color="FFFFFF" w:themeColor="background1"/>
              <w:bottom w:val="single" w:sz="4" w:space="0" w:color="FFFFFF" w:themeColor="background1"/>
            </w:tcBorders>
          </w:tcPr>
          <w:p w14:paraId="1671E7BE" w14:textId="77777777" w:rsidR="00325270" w:rsidRPr="006129F5" w:rsidRDefault="00325270" w:rsidP="00325270">
            <w:pPr>
              <w:pStyle w:val="ECCTableHeaderwhitefont"/>
            </w:pPr>
            <w:r w:rsidRPr="006129F5">
              <w:t>Interferer</w:t>
            </w:r>
          </w:p>
        </w:tc>
        <w:tc>
          <w:tcPr>
            <w:tcW w:w="3003" w:type="pct"/>
            <w:gridSpan w:val="4"/>
            <w:tcBorders>
              <w:top w:val="single" w:sz="4" w:space="0" w:color="FFFFFF" w:themeColor="background1"/>
              <w:bottom w:val="single" w:sz="4" w:space="0" w:color="FFFFFF" w:themeColor="background1"/>
              <w:right w:val="single" w:sz="4" w:space="0" w:color="FFFFFF" w:themeColor="background1"/>
            </w:tcBorders>
          </w:tcPr>
          <w:p w14:paraId="2AD42164" w14:textId="77777777" w:rsidR="00325270" w:rsidRPr="006129F5" w:rsidRDefault="00325270" w:rsidP="00325270">
            <w:pPr>
              <w:pStyle w:val="ECCTableHeaderwhitefont"/>
            </w:pPr>
            <w:r w:rsidRPr="006129F5">
              <w:t xml:space="preserve">Interference power </w:t>
            </w:r>
          </w:p>
        </w:tc>
      </w:tr>
      <w:tr w:rsidR="00EB12A0" w:rsidRPr="006129F5" w14:paraId="0FF45972" w14:textId="77777777" w:rsidTr="00EB12A0">
        <w:trPr>
          <w:trHeight w:val="265"/>
        </w:trPr>
        <w:tc>
          <w:tcPr>
            <w:tcW w:w="9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708319F0" w14:textId="77777777" w:rsidR="00325270" w:rsidRPr="006129F5" w:rsidRDefault="00325270" w:rsidP="00325270">
            <w:pPr>
              <w:pStyle w:val="ECCTabletext"/>
              <w:jc w:val="center"/>
              <w:rPr>
                <w:b/>
                <w:bCs/>
                <w:color w:val="FFFFFF" w:themeColor="background1"/>
              </w:rPr>
            </w:pPr>
          </w:p>
        </w:tc>
        <w:tc>
          <w:tcPr>
            <w:tcW w:w="100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0870BDD" w14:textId="77777777" w:rsidR="00325270" w:rsidRPr="006129F5" w:rsidRDefault="00325270" w:rsidP="00325270">
            <w:pPr>
              <w:pStyle w:val="ECCTabletext"/>
              <w:jc w:val="center"/>
              <w:rPr>
                <w:b/>
                <w:bCs/>
                <w:color w:val="FFFFFF" w:themeColor="background1"/>
              </w:rPr>
            </w:pPr>
          </w:p>
        </w:tc>
        <w:tc>
          <w:tcPr>
            <w:tcW w:w="10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7DF0AE9" w14:textId="5E3C6AC9" w:rsidR="00325270" w:rsidRPr="006129F5" w:rsidRDefault="00325270" w:rsidP="00325270">
            <w:pPr>
              <w:pStyle w:val="ECCTabletext"/>
              <w:jc w:val="center"/>
              <w:rPr>
                <w:b/>
                <w:bCs/>
                <w:color w:val="FFFFFF" w:themeColor="background1"/>
              </w:rPr>
            </w:pPr>
            <w:r w:rsidRPr="006129F5">
              <w:rPr>
                <w:b/>
                <w:bCs/>
                <w:color w:val="FFFFFF" w:themeColor="background1"/>
              </w:rPr>
              <w:t>Co-channel</w:t>
            </w:r>
          </w:p>
        </w:tc>
        <w:tc>
          <w:tcPr>
            <w:tcW w:w="6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2B2363C" w14:textId="565C294E" w:rsidR="00325270" w:rsidRPr="006129F5" w:rsidRDefault="00325270" w:rsidP="00325270">
            <w:pPr>
              <w:pStyle w:val="ECCTabletext"/>
              <w:jc w:val="center"/>
              <w:rPr>
                <w:b/>
                <w:bCs/>
                <w:color w:val="FFFFFF" w:themeColor="background1"/>
              </w:rPr>
            </w:pPr>
            <w:r w:rsidRPr="006129F5">
              <w:rPr>
                <w:b/>
                <w:bCs/>
                <w:color w:val="FFFFFF" w:themeColor="background1"/>
              </w:rPr>
              <w:t>first adjacent channel</w:t>
            </w: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9D74801" w14:textId="1F929F3C" w:rsidR="00325270" w:rsidRPr="006129F5" w:rsidRDefault="00325270" w:rsidP="00325270">
            <w:pPr>
              <w:pStyle w:val="ECCTabletext"/>
              <w:jc w:val="center"/>
              <w:rPr>
                <w:b/>
                <w:bCs/>
                <w:color w:val="FFFFFF" w:themeColor="background1"/>
              </w:rPr>
            </w:pPr>
            <w:r w:rsidRPr="006129F5">
              <w:rPr>
                <w:b/>
                <w:bCs/>
                <w:color w:val="FFFFFF" w:themeColor="background1"/>
              </w:rPr>
              <w:t>second adjacent channel</w:t>
            </w:r>
          </w:p>
        </w:tc>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32F22EA6" w14:textId="085B7DD6" w:rsidR="00325270" w:rsidRPr="006129F5" w:rsidRDefault="00325270" w:rsidP="00325270">
            <w:pPr>
              <w:jc w:val="center"/>
              <w:rPr>
                <w:b/>
                <w:bCs/>
                <w:color w:val="FFFFFF" w:themeColor="background1"/>
              </w:rPr>
            </w:pPr>
            <w:r w:rsidRPr="006129F5">
              <w:rPr>
                <w:b/>
                <w:bCs/>
                <w:color w:val="FFFFFF" w:themeColor="background1"/>
              </w:rPr>
              <w:t>third adjacent channel</w:t>
            </w:r>
          </w:p>
        </w:tc>
      </w:tr>
      <w:tr w:rsidR="00EB12A0" w:rsidRPr="006129F5" w14:paraId="3F8B1FBE" w14:textId="77777777" w:rsidTr="00EB12A0">
        <w:trPr>
          <w:trHeight w:val="265"/>
        </w:trPr>
        <w:tc>
          <w:tcPr>
            <w:tcW w:w="990" w:type="pct"/>
            <w:tcBorders>
              <w:top w:val="single" w:sz="4" w:space="0" w:color="FFFFFF" w:themeColor="background1"/>
            </w:tcBorders>
            <w:vAlign w:val="top"/>
          </w:tcPr>
          <w:p w14:paraId="2C18144D" w14:textId="56A9FFDE" w:rsidR="00325270" w:rsidRPr="006129F5" w:rsidRDefault="00325270" w:rsidP="00EB12A0">
            <w:pPr>
              <w:pStyle w:val="ECCTabletext"/>
            </w:pPr>
            <w:r w:rsidRPr="006129F5">
              <w:t>874-874.4</w:t>
            </w:r>
          </w:p>
        </w:tc>
        <w:tc>
          <w:tcPr>
            <w:tcW w:w="1007" w:type="pct"/>
            <w:tcBorders>
              <w:top w:val="single" w:sz="4" w:space="0" w:color="FFFFFF" w:themeColor="background1"/>
            </w:tcBorders>
          </w:tcPr>
          <w:p w14:paraId="32CF960E" w14:textId="77777777" w:rsidR="00325270" w:rsidRPr="006129F5" w:rsidRDefault="00325270" w:rsidP="00EB12A0">
            <w:pPr>
              <w:pStyle w:val="ECCTabletext"/>
            </w:pPr>
            <w:r w:rsidRPr="006129F5">
              <w:t>NBN NAP</w:t>
            </w:r>
          </w:p>
        </w:tc>
        <w:tc>
          <w:tcPr>
            <w:tcW w:w="1007" w:type="pct"/>
            <w:tcBorders>
              <w:top w:val="single" w:sz="4" w:space="0" w:color="FFFFFF" w:themeColor="background1"/>
            </w:tcBorders>
          </w:tcPr>
          <w:p w14:paraId="60BC66E2" w14:textId="77777777" w:rsidR="00325270" w:rsidRPr="006129F5" w:rsidRDefault="00325270" w:rsidP="00EB12A0">
            <w:pPr>
              <w:pStyle w:val="ECCTabletext"/>
            </w:pPr>
            <w:r w:rsidRPr="006129F5">
              <w:t>29 dBm</w:t>
            </w:r>
          </w:p>
        </w:tc>
        <w:tc>
          <w:tcPr>
            <w:tcW w:w="647" w:type="pct"/>
            <w:tcBorders>
              <w:top w:val="single" w:sz="4" w:space="0" w:color="FFFFFF" w:themeColor="background1"/>
            </w:tcBorders>
          </w:tcPr>
          <w:p w14:paraId="36C3D71A" w14:textId="77777777" w:rsidR="00325270" w:rsidRPr="006129F5" w:rsidRDefault="00325270" w:rsidP="00EB12A0">
            <w:pPr>
              <w:pStyle w:val="ECCTabletext"/>
            </w:pPr>
            <w:r w:rsidRPr="006129F5">
              <w:t>15.8 dBm</w:t>
            </w:r>
          </w:p>
        </w:tc>
        <w:tc>
          <w:tcPr>
            <w:tcW w:w="717" w:type="pct"/>
            <w:tcBorders>
              <w:top w:val="single" w:sz="4" w:space="0" w:color="FFFFFF" w:themeColor="background1"/>
            </w:tcBorders>
          </w:tcPr>
          <w:p w14:paraId="121FC29C" w14:textId="77777777" w:rsidR="00325270" w:rsidRPr="006129F5" w:rsidRDefault="00325270" w:rsidP="00EB12A0">
            <w:pPr>
              <w:pStyle w:val="ECCTabletext"/>
            </w:pPr>
            <w:r w:rsidRPr="006129F5">
              <w:t>-12.4 dBm</w:t>
            </w:r>
          </w:p>
        </w:tc>
        <w:tc>
          <w:tcPr>
            <w:tcW w:w="632" w:type="pct"/>
            <w:tcBorders>
              <w:top w:val="single" w:sz="4" w:space="0" w:color="FFFFFF" w:themeColor="background1"/>
            </w:tcBorders>
            <w:vAlign w:val="bottom"/>
          </w:tcPr>
          <w:p w14:paraId="67799D0E" w14:textId="77777777" w:rsidR="00325270" w:rsidRPr="006129F5" w:rsidRDefault="00325270" w:rsidP="00EB12A0">
            <w:pPr>
              <w:spacing w:before="0"/>
            </w:pPr>
            <w:r w:rsidRPr="006129F5">
              <w:t>-12.9 dBm</w:t>
            </w:r>
          </w:p>
        </w:tc>
      </w:tr>
      <w:tr w:rsidR="00EB12A0" w:rsidRPr="006129F5" w14:paraId="06D9DC18" w14:textId="77777777" w:rsidTr="00EB12A0">
        <w:trPr>
          <w:trHeight w:val="265"/>
        </w:trPr>
        <w:tc>
          <w:tcPr>
            <w:tcW w:w="990" w:type="pct"/>
            <w:vAlign w:val="top"/>
          </w:tcPr>
          <w:p w14:paraId="574D86F3" w14:textId="263BB320" w:rsidR="00325270" w:rsidRPr="006129F5" w:rsidRDefault="00325270" w:rsidP="00EB12A0">
            <w:pPr>
              <w:pStyle w:val="ECCTabletext"/>
            </w:pPr>
            <w:r w:rsidRPr="006129F5">
              <w:lastRenderedPageBreak/>
              <w:t>874-874.4</w:t>
            </w:r>
          </w:p>
        </w:tc>
        <w:tc>
          <w:tcPr>
            <w:tcW w:w="1007" w:type="pct"/>
          </w:tcPr>
          <w:p w14:paraId="543F0AB1" w14:textId="77777777" w:rsidR="00325270" w:rsidRPr="006129F5" w:rsidRDefault="00325270" w:rsidP="00EB12A0">
            <w:pPr>
              <w:pStyle w:val="ECCTabletext"/>
            </w:pPr>
            <w:r w:rsidRPr="006129F5">
              <w:t>UNB</w:t>
            </w:r>
            <w:r w:rsidR="00730520" w:rsidRPr="006129F5">
              <w:t>/CSS</w:t>
            </w:r>
            <w:r w:rsidRPr="006129F5">
              <w:t xml:space="preserve"> NAP</w:t>
            </w:r>
          </w:p>
        </w:tc>
        <w:tc>
          <w:tcPr>
            <w:tcW w:w="1007" w:type="pct"/>
          </w:tcPr>
          <w:p w14:paraId="118A1028" w14:textId="77777777" w:rsidR="00325270" w:rsidRPr="006129F5" w:rsidRDefault="00325270" w:rsidP="00EB12A0">
            <w:pPr>
              <w:pStyle w:val="ECCTabletext"/>
            </w:pPr>
            <w:r w:rsidRPr="006129F5">
              <w:t>29 dBm</w:t>
            </w:r>
          </w:p>
        </w:tc>
        <w:tc>
          <w:tcPr>
            <w:tcW w:w="647" w:type="pct"/>
          </w:tcPr>
          <w:p w14:paraId="789A7890" w14:textId="77777777" w:rsidR="00325270" w:rsidRPr="006129F5" w:rsidRDefault="00325270" w:rsidP="00EB12A0">
            <w:pPr>
              <w:pStyle w:val="ECCTabletext"/>
            </w:pPr>
            <w:r w:rsidRPr="006129F5">
              <w:t>11 dBm</w:t>
            </w:r>
          </w:p>
        </w:tc>
        <w:tc>
          <w:tcPr>
            <w:tcW w:w="717" w:type="pct"/>
          </w:tcPr>
          <w:p w14:paraId="591028B1" w14:textId="77777777" w:rsidR="00325270" w:rsidRPr="006129F5" w:rsidRDefault="00325270" w:rsidP="00EB12A0">
            <w:pPr>
              <w:pStyle w:val="ECCTabletext"/>
            </w:pPr>
            <w:r w:rsidRPr="006129F5">
              <w:t>-12.4 dBm</w:t>
            </w:r>
          </w:p>
        </w:tc>
        <w:tc>
          <w:tcPr>
            <w:tcW w:w="632" w:type="pct"/>
            <w:vAlign w:val="bottom"/>
          </w:tcPr>
          <w:p w14:paraId="5BF5FC38" w14:textId="77777777" w:rsidR="00325270" w:rsidRPr="006129F5" w:rsidRDefault="00325270" w:rsidP="00EB12A0">
            <w:pPr>
              <w:spacing w:before="0"/>
            </w:pPr>
            <w:r w:rsidRPr="006129F5">
              <w:t>-12.9 dBm</w:t>
            </w:r>
          </w:p>
        </w:tc>
      </w:tr>
      <w:tr w:rsidR="00EB12A0" w:rsidRPr="006129F5" w14:paraId="5154B4E2" w14:textId="77777777" w:rsidTr="00EB12A0">
        <w:trPr>
          <w:trHeight w:val="265"/>
        </w:trPr>
        <w:tc>
          <w:tcPr>
            <w:tcW w:w="990" w:type="pct"/>
            <w:vAlign w:val="top"/>
          </w:tcPr>
          <w:p w14:paraId="6EDD3FD6" w14:textId="6A1DB331" w:rsidR="00325270" w:rsidRPr="006129F5" w:rsidRDefault="00325270" w:rsidP="00EB12A0">
            <w:pPr>
              <w:pStyle w:val="ECCTabletext"/>
            </w:pPr>
            <w:r w:rsidRPr="006129F5">
              <w:t>916.1-918.9</w:t>
            </w:r>
          </w:p>
        </w:tc>
        <w:tc>
          <w:tcPr>
            <w:tcW w:w="1007" w:type="pct"/>
          </w:tcPr>
          <w:p w14:paraId="38E6DAA5" w14:textId="77777777" w:rsidR="00325270" w:rsidRPr="006129F5" w:rsidRDefault="00325270" w:rsidP="00EB12A0">
            <w:pPr>
              <w:pStyle w:val="ECCTabletext"/>
            </w:pPr>
            <w:r w:rsidRPr="006129F5">
              <w:t>RFID, indoor</w:t>
            </w:r>
          </w:p>
        </w:tc>
        <w:tc>
          <w:tcPr>
            <w:tcW w:w="1007" w:type="pct"/>
          </w:tcPr>
          <w:p w14:paraId="0B5EC6FC" w14:textId="77777777" w:rsidR="00325270" w:rsidRPr="006129F5" w:rsidRDefault="00325270" w:rsidP="00EB12A0">
            <w:pPr>
              <w:pStyle w:val="ECCTabletext"/>
            </w:pPr>
            <w:r w:rsidRPr="006129F5">
              <w:t>18.7 dBm</w:t>
            </w:r>
          </w:p>
        </w:tc>
        <w:tc>
          <w:tcPr>
            <w:tcW w:w="647" w:type="pct"/>
          </w:tcPr>
          <w:p w14:paraId="4E045942" w14:textId="77777777" w:rsidR="00325270" w:rsidRPr="006129F5" w:rsidRDefault="00325270" w:rsidP="00EB12A0">
            <w:pPr>
              <w:pStyle w:val="ECCTabletext"/>
            </w:pPr>
            <w:r w:rsidRPr="006129F5">
              <w:t>5 dBm</w:t>
            </w:r>
          </w:p>
        </w:tc>
        <w:tc>
          <w:tcPr>
            <w:tcW w:w="717" w:type="pct"/>
          </w:tcPr>
          <w:p w14:paraId="17E11D29" w14:textId="77777777" w:rsidR="00325270" w:rsidRPr="006129F5" w:rsidRDefault="00325270" w:rsidP="00EB12A0">
            <w:pPr>
              <w:pStyle w:val="ECCTabletext"/>
            </w:pPr>
            <w:r w:rsidRPr="006129F5">
              <w:t>-27 dBm</w:t>
            </w:r>
          </w:p>
        </w:tc>
        <w:tc>
          <w:tcPr>
            <w:tcW w:w="632" w:type="pct"/>
            <w:vAlign w:val="bottom"/>
          </w:tcPr>
          <w:p w14:paraId="32285BC0" w14:textId="77777777" w:rsidR="00325270" w:rsidRPr="006129F5" w:rsidRDefault="00325270" w:rsidP="00EB12A0">
            <w:pPr>
              <w:spacing w:before="0"/>
            </w:pPr>
            <w:r w:rsidRPr="006129F5">
              <w:t>-27.3 dBm</w:t>
            </w:r>
          </w:p>
        </w:tc>
      </w:tr>
      <w:tr w:rsidR="00EB12A0" w:rsidRPr="006129F5" w14:paraId="4367D655" w14:textId="77777777" w:rsidTr="00EB12A0">
        <w:trPr>
          <w:trHeight w:val="265"/>
        </w:trPr>
        <w:tc>
          <w:tcPr>
            <w:tcW w:w="990" w:type="pct"/>
            <w:vAlign w:val="top"/>
          </w:tcPr>
          <w:p w14:paraId="39AC1DAA" w14:textId="5C6731E7" w:rsidR="00325270" w:rsidRPr="006129F5" w:rsidRDefault="00325270" w:rsidP="00EB12A0">
            <w:pPr>
              <w:pStyle w:val="ECCTabletext"/>
            </w:pPr>
            <w:r w:rsidRPr="006129F5">
              <w:t xml:space="preserve">916.1-918.9 </w:t>
            </w:r>
          </w:p>
        </w:tc>
        <w:tc>
          <w:tcPr>
            <w:tcW w:w="1007" w:type="pct"/>
          </w:tcPr>
          <w:p w14:paraId="1AFADB40" w14:textId="77777777" w:rsidR="00325270" w:rsidRPr="006129F5" w:rsidRDefault="00325270" w:rsidP="00EB12A0">
            <w:pPr>
              <w:pStyle w:val="ECCTabletext"/>
            </w:pPr>
            <w:r w:rsidRPr="006129F5">
              <w:t>RFID, outdoor</w:t>
            </w:r>
          </w:p>
        </w:tc>
        <w:tc>
          <w:tcPr>
            <w:tcW w:w="1007" w:type="pct"/>
          </w:tcPr>
          <w:p w14:paraId="24B9ED95" w14:textId="77777777" w:rsidR="00325270" w:rsidRPr="006129F5" w:rsidRDefault="00325270" w:rsidP="00EB12A0">
            <w:pPr>
              <w:pStyle w:val="ECCTabletext"/>
            </w:pPr>
            <w:r w:rsidRPr="006129F5">
              <w:t>34,7 dBm</w:t>
            </w:r>
          </w:p>
        </w:tc>
        <w:tc>
          <w:tcPr>
            <w:tcW w:w="647" w:type="pct"/>
          </w:tcPr>
          <w:p w14:paraId="0BDC43F9" w14:textId="77777777" w:rsidR="00325270" w:rsidRPr="006129F5" w:rsidRDefault="00325270" w:rsidP="00EB12A0">
            <w:pPr>
              <w:pStyle w:val="ECCTabletext"/>
            </w:pPr>
            <w:r w:rsidRPr="006129F5">
              <w:t>21 dBm</w:t>
            </w:r>
          </w:p>
        </w:tc>
        <w:tc>
          <w:tcPr>
            <w:tcW w:w="717" w:type="pct"/>
          </w:tcPr>
          <w:p w14:paraId="1C286EF1" w14:textId="77777777" w:rsidR="00325270" w:rsidRPr="006129F5" w:rsidRDefault="00325270" w:rsidP="00EB12A0">
            <w:pPr>
              <w:pStyle w:val="ECCTabletext"/>
            </w:pPr>
            <w:r w:rsidRPr="006129F5">
              <w:t>-11 dBm</w:t>
            </w:r>
          </w:p>
        </w:tc>
        <w:tc>
          <w:tcPr>
            <w:tcW w:w="632" w:type="pct"/>
            <w:vAlign w:val="bottom"/>
          </w:tcPr>
          <w:p w14:paraId="5634D1F7" w14:textId="77777777" w:rsidR="00325270" w:rsidRPr="006129F5" w:rsidRDefault="00325270" w:rsidP="00EB12A0">
            <w:pPr>
              <w:spacing w:before="0"/>
            </w:pPr>
            <w:r w:rsidRPr="006129F5">
              <w:t>-11.3 dBm</w:t>
            </w:r>
          </w:p>
        </w:tc>
      </w:tr>
      <w:tr w:rsidR="00EB12A0" w:rsidRPr="006129F5" w14:paraId="18639111" w14:textId="77777777" w:rsidTr="00EB12A0">
        <w:trPr>
          <w:trHeight w:val="265"/>
        </w:trPr>
        <w:tc>
          <w:tcPr>
            <w:tcW w:w="990" w:type="pct"/>
            <w:vAlign w:val="top"/>
          </w:tcPr>
          <w:p w14:paraId="01966069" w14:textId="1A08076C" w:rsidR="00325270" w:rsidRPr="006129F5" w:rsidRDefault="00325270" w:rsidP="00EB12A0">
            <w:pPr>
              <w:pStyle w:val="ECCTabletext"/>
            </w:pPr>
            <w:r w:rsidRPr="006129F5">
              <w:t xml:space="preserve">917.3-918.9 </w:t>
            </w:r>
          </w:p>
        </w:tc>
        <w:tc>
          <w:tcPr>
            <w:tcW w:w="1007" w:type="pct"/>
          </w:tcPr>
          <w:p w14:paraId="00FD5458" w14:textId="77777777" w:rsidR="00325270" w:rsidRPr="006129F5" w:rsidRDefault="00325270" w:rsidP="00EB12A0">
            <w:pPr>
              <w:pStyle w:val="ECCTabletext"/>
            </w:pPr>
            <w:r w:rsidRPr="006129F5">
              <w:t>NBN NAP</w:t>
            </w:r>
          </w:p>
        </w:tc>
        <w:tc>
          <w:tcPr>
            <w:tcW w:w="1007" w:type="pct"/>
          </w:tcPr>
          <w:p w14:paraId="1199704A" w14:textId="77777777" w:rsidR="00325270" w:rsidRPr="006129F5" w:rsidRDefault="00325270" w:rsidP="00EB12A0">
            <w:pPr>
              <w:pStyle w:val="ECCTabletext"/>
            </w:pPr>
            <w:r w:rsidRPr="006129F5">
              <w:t>29 dBm</w:t>
            </w:r>
          </w:p>
        </w:tc>
        <w:tc>
          <w:tcPr>
            <w:tcW w:w="647" w:type="pct"/>
          </w:tcPr>
          <w:p w14:paraId="46758E53" w14:textId="77777777" w:rsidR="00325270" w:rsidRPr="006129F5" w:rsidRDefault="00325270" w:rsidP="00EB12A0">
            <w:pPr>
              <w:pStyle w:val="ECCTabletext"/>
            </w:pPr>
            <w:r w:rsidRPr="006129F5">
              <w:t>15.8 dBm</w:t>
            </w:r>
          </w:p>
        </w:tc>
        <w:tc>
          <w:tcPr>
            <w:tcW w:w="717" w:type="pct"/>
          </w:tcPr>
          <w:p w14:paraId="26E1E3A1" w14:textId="77777777" w:rsidR="00325270" w:rsidRPr="006129F5" w:rsidRDefault="00325270" w:rsidP="00EB12A0">
            <w:pPr>
              <w:pStyle w:val="ECCTabletext"/>
            </w:pPr>
            <w:r w:rsidRPr="006129F5">
              <w:t>-12.4 dBm</w:t>
            </w:r>
          </w:p>
        </w:tc>
        <w:tc>
          <w:tcPr>
            <w:tcW w:w="632" w:type="pct"/>
            <w:vAlign w:val="bottom"/>
          </w:tcPr>
          <w:p w14:paraId="42E64EA3" w14:textId="77777777" w:rsidR="00325270" w:rsidRPr="006129F5" w:rsidRDefault="00325270" w:rsidP="00EB12A0">
            <w:pPr>
              <w:spacing w:before="0"/>
            </w:pPr>
            <w:r w:rsidRPr="006129F5">
              <w:t>-12.9 dBm</w:t>
            </w:r>
          </w:p>
        </w:tc>
      </w:tr>
      <w:tr w:rsidR="00EB12A0" w:rsidRPr="006129F5" w14:paraId="72CD0D99" w14:textId="77777777" w:rsidTr="00EB12A0">
        <w:trPr>
          <w:trHeight w:val="265"/>
        </w:trPr>
        <w:tc>
          <w:tcPr>
            <w:tcW w:w="990" w:type="pct"/>
            <w:vAlign w:val="top"/>
          </w:tcPr>
          <w:p w14:paraId="3EC10873" w14:textId="003485A4" w:rsidR="00325270" w:rsidRPr="006129F5" w:rsidRDefault="00325270" w:rsidP="00EB12A0">
            <w:pPr>
              <w:pStyle w:val="ECCTabletext"/>
            </w:pPr>
            <w:r w:rsidRPr="006129F5">
              <w:t xml:space="preserve">917.3-918.9 </w:t>
            </w:r>
          </w:p>
        </w:tc>
        <w:tc>
          <w:tcPr>
            <w:tcW w:w="1007" w:type="pct"/>
          </w:tcPr>
          <w:p w14:paraId="0E6E045D" w14:textId="77777777" w:rsidR="00325270" w:rsidRPr="006129F5" w:rsidRDefault="00325270" w:rsidP="00EB12A0">
            <w:pPr>
              <w:pStyle w:val="ECCTabletext"/>
            </w:pPr>
            <w:r w:rsidRPr="006129F5">
              <w:t>UNB</w:t>
            </w:r>
            <w:r w:rsidR="00730520" w:rsidRPr="006129F5">
              <w:t>/CSS</w:t>
            </w:r>
            <w:r w:rsidRPr="006129F5">
              <w:t xml:space="preserve"> NAP</w:t>
            </w:r>
          </w:p>
        </w:tc>
        <w:tc>
          <w:tcPr>
            <w:tcW w:w="1007" w:type="pct"/>
          </w:tcPr>
          <w:p w14:paraId="2DAA1C6F" w14:textId="77777777" w:rsidR="00325270" w:rsidRPr="006129F5" w:rsidRDefault="00325270" w:rsidP="00EB12A0">
            <w:pPr>
              <w:pStyle w:val="ECCTabletext"/>
            </w:pPr>
            <w:r w:rsidRPr="006129F5">
              <w:t>29 dBm</w:t>
            </w:r>
          </w:p>
        </w:tc>
        <w:tc>
          <w:tcPr>
            <w:tcW w:w="647" w:type="pct"/>
          </w:tcPr>
          <w:p w14:paraId="72118E16" w14:textId="77777777" w:rsidR="00325270" w:rsidRPr="006129F5" w:rsidRDefault="00325270" w:rsidP="00EB12A0">
            <w:pPr>
              <w:pStyle w:val="ECCTabletext"/>
            </w:pPr>
            <w:r w:rsidRPr="006129F5">
              <w:t>11 dBm</w:t>
            </w:r>
          </w:p>
        </w:tc>
        <w:tc>
          <w:tcPr>
            <w:tcW w:w="717" w:type="pct"/>
          </w:tcPr>
          <w:p w14:paraId="2684D1F0" w14:textId="77777777" w:rsidR="00325270" w:rsidRPr="006129F5" w:rsidRDefault="00325270" w:rsidP="00EB12A0">
            <w:pPr>
              <w:pStyle w:val="ECCTabletext"/>
            </w:pPr>
            <w:r w:rsidRPr="006129F5">
              <w:t>-12.4 dBm</w:t>
            </w:r>
          </w:p>
        </w:tc>
        <w:tc>
          <w:tcPr>
            <w:tcW w:w="632" w:type="pct"/>
            <w:vAlign w:val="bottom"/>
          </w:tcPr>
          <w:p w14:paraId="5076A60C" w14:textId="77777777" w:rsidR="00325270" w:rsidRPr="006129F5" w:rsidRDefault="00325270" w:rsidP="00EB12A0">
            <w:pPr>
              <w:spacing w:before="0"/>
            </w:pPr>
            <w:r w:rsidRPr="006129F5">
              <w:t>-12.9 dBm</w:t>
            </w:r>
          </w:p>
        </w:tc>
      </w:tr>
      <w:tr w:rsidR="00EB12A0" w:rsidRPr="006129F5" w14:paraId="5EDC5BA5" w14:textId="77777777" w:rsidTr="00EB12A0">
        <w:trPr>
          <w:trHeight w:val="265"/>
        </w:trPr>
        <w:tc>
          <w:tcPr>
            <w:tcW w:w="990" w:type="pct"/>
            <w:vAlign w:val="top"/>
          </w:tcPr>
          <w:p w14:paraId="3F8F8E5C" w14:textId="43D1DEC0" w:rsidR="00325270" w:rsidRPr="006129F5" w:rsidRDefault="00325270" w:rsidP="00EB12A0">
            <w:pPr>
              <w:pStyle w:val="ECCTabletext"/>
            </w:pPr>
            <w:r w:rsidRPr="006129F5">
              <w:t>917.4-919.</w:t>
            </w:r>
          </w:p>
        </w:tc>
        <w:tc>
          <w:tcPr>
            <w:tcW w:w="1007" w:type="pct"/>
          </w:tcPr>
          <w:p w14:paraId="015528EE" w14:textId="5BC5D4AF" w:rsidR="00325270" w:rsidRPr="006129F5" w:rsidRDefault="00325270" w:rsidP="00EB12A0">
            <w:pPr>
              <w:pStyle w:val="ECCTabletext"/>
            </w:pPr>
            <w:r w:rsidRPr="006129F5">
              <w:t>WB @200</w:t>
            </w:r>
            <w:r w:rsidR="001F2B1B">
              <w:t xml:space="preserve"> </w:t>
            </w:r>
            <w:r w:rsidRPr="006129F5">
              <w:t>kHz BW</w:t>
            </w:r>
          </w:p>
        </w:tc>
        <w:tc>
          <w:tcPr>
            <w:tcW w:w="1007" w:type="pct"/>
          </w:tcPr>
          <w:p w14:paraId="3B0FED35" w14:textId="77777777" w:rsidR="00325270" w:rsidRPr="006129F5" w:rsidRDefault="00325270" w:rsidP="00EB12A0">
            <w:pPr>
              <w:pStyle w:val="ECCTabletext"/>
            </w:pPr>
            <w:r w:rsidRPr="006129F5">
              <w:t>11 dBm</w:t>
            </w:r>
          </w:p>
        </w:tc>
        <w:tc>
          <w:tcPr>
            <w:tcW w:w="647" w:type="pct"/>
          </w:tcPr>
          <w:p w14:paraId="6D0BCD50" w14:textId="77777777" w:rsidR="00325270" w:rsidRPr="006129F5" w:rsidRDefault="00325270" w:rsidP="00EB12A0">
            <w:pPr>
              <w:pStyle w:val="ECCTabletext"/>
            </w:pPr>
            <w:r w:rsidRPr="006129F5">
              <w:t>-</w:t>
            </w:r>
          </w:p>
        </w:tc>
        <w:tc>
          <w:tcPr>
            <w:tcW w:w="717" w:type="pct"/>
          </w:tcPr>
          <w:p w14:paraId="78D0712B" w14:textId="77777777" w:rsidR="00325270" w:rsidRPr="006129F5" w:rsidRDefault="00325270" w:rsidP="00EB12A0">
            <w:pPr>
              <w:pStyle w:val="ECCTabletext"/>
            </w:pPr>
            <w:r w:rsidRPr="006129F5">
              <w:t>-</w:t>
            </w:r>
          </w:p>
        </w:tc>
        <w:tc>
          <w:tcPr>
            <w:tcW w:w="632" w:type="pct"/>
            <w:vAlign w:val="bottom"/>
          </w:tcPr>
          <w:p w14:paraId="6F92693E" w14:textId="77777777" w:rsidR="00325270" w:rsidRPr="006129F5" w:rsidRDefault="00325270" w:rsidP="00EB12A0">
            <w:pPr>
              <w:spacing w:before="0"/>
            </w:pPr>
            <w:r w:rsidRPr="006129F5">
              <w:t>-</w:t>
            </w:r>
          </w:p>
        </w:tc>
      </w:tr>
      <w:tr w:rsidR="00EB12A0" w:rsidRPr="006129F5" w14:paraId="362B7694" w14:textId="77777777" w:rsidTr="00EB12A0">
        <w:trPr>
          <w:trHeight w:val="265"/>
        </w:trPr>
        <w:tc>
          <w:tcPr>
            <w:tcW w:w="990" w:type="pct"/>
            <w:vAlign w:val="top"/>
          </w:tcPr>
          <w:p w14:paraId="46B4A6FA" w14:textId="2B724A8A" w:rsidR="00325270" w:rsidRPr="006129F5" w:rsidRDefault="00325270" w:rsidP="00EB12A0">
            <w:pPr>
              <w:pStyle w:val="ECCTabletext"/>
            </w:pPr>
            <w:r w:rsidRPr="006129F5">
              <w:t xml:space="preserve">917.4-919.4 </w:t>
            </w:r>
          </w:p>
        </w:tc>
        <w:tc>
          <w:tcPr>
            <w:tcW w:w="1007" w:type="pct"/>
          </w:tcPr>
          <w:p w14:paraId="1B769D17" w14:textId="54094140" w:rsidR="00325270" w:rsidRPr="006129F5" w:rsidRDefault="00B61264" w:rsidP="00EB12A0">
            <w:pPr>
              <w:pStyle w:val="ECCTabletext"/>
            </w:pPr>
            <w:r w:rsidRPr="006129F5">
              <w:t>Non-specific</w:t>
            </w:r>
            <w:r w:rsidR="00325270" w:rsidRPr="006129F5">
              <w:t xml:space="preserve"> SRD</w:t>
            </w:r>
          </w:p>
        </w:tc>
        <w:tc>
          <w:tcPr>
            <w:tcW w:w="1007" w:type="pct"/>
          </w:tcPr>
          <w:p w14:paraId="30752DC9" w14:textId="77777777" w:rsidR="00325270" w:rsidRPr="006129F5" w:rsidRDefault="00325270" w:rsidP="00EB12A0">
            <w:pPr>
              <w:pStyle w:val="ECCTabletext"/>
            </w:pPr>
            <w:r w:rsidRPr="006129F5">
              <w:t>18 dBm</w:t>
            </w:r>
          </w:p>
        </w:tc>
        <w:tc>
          <w:tcPr>
            <w:tcW w:w="647" w:type="pct"/>
          </w:tcPr>
          <w:p w14:paraId="1A6A34DD" w14:textId="77777777" w:rsidR="00325270" w:rsidRPr="006129F5" w:rsidRDefault="00325270" w:rsidP="00EB12A0">
            <w:pPr>
              <w:pStyle w:val="ECCTabletext"/>
            </w:pPr>
            <w:r w:rsidRPr="006129F5">
              <w:t>15.9 dBm</w:t>
            </w:r>
          </w:p>
        </w:tc>
        <w:tc>
          <w:tcPr>
            <w:tcW w:w="717" w:type="pct"/>
          </w:tcPr>
          <w:p w14:paraId="777AC8A4" w14:textId="77777777" w:rsidR="00325270" w:rsidRPr="006129F5" w:rsidRDefault="00325270" w:rsidP="00EB12A0">
            <w:pPr>
              <w:pStyle w:val="ECCTabletext"/>
            </w:pPr>
            <w:r w:rsidRPr="006129F5">
              <w:t>-11.2 dBm</w:t>
            </w:r>
          </w:p>
        </w:tc>
        <w:tc>
          <w:tcPr>
            <w:tcW w:w="632" w:type="pct"/>
            <w:vAlign w:val="bottom"/>
          </w:tcPr>
          <w:p w14:paraId="3C702AEC" w14:textId="77777777" w:rsidR="00325270" w:rsidRPr="006129F5" w:rsidRDefault="00325270" w:rsidP="00EB12A0">
            <w:pPr>
              <w:spacing w:before="0"/>
            </w:pPr>
            <w:r w:rsidRPr="006129F5">
              <w:t>- 11.2 dBm</w:t>
            </w:r>
          </w:p>
        </w:tc>
      </w:tr>
    </w:tbl>
    <w:p w14:paraId="072B7691" w14:textId="01C80AC8" w:rsidR="00BB6404" w:rsidRPr="006129F5" w:rsidRDefault="00BB6404" w:rsidP="00E866D9">
      <w:pPr>
        <w:pStyle w:val="ECCAnnexheading3"/>
        <w:keepNext/>
        <w:rPr>
          <w:lang w:val="en-GB"/>
        </w:rPr>
      </w:pPr>
      <w:r w:rsidRPr="006129F5">
        <w:rPr>
          <w:lang w:val="en-GB"/>
        </w:rPr>
        <w:t>Separation distance evaluation</w:t>
      </w:r>
    </w:p>
    <w:p w14:paraId="29705585" w14:textId="33439134" w:rsidR="00BB6404" w:rsidRPr="006129F5" w:rsidRDefault="00BB6404" w:rsidP="00E866D9">
      <w:pPr>
        <w:keepNext/>
      </w:pPr>
      <w:r w:rsidRPr="006129F5">
        <w:t xml:space="preserve">The results of the separation distance calculations are shown in the following. In </w:t>
      </w:r>
      <w:r w:rsidRPr="006129F5">
        <w:fldChar w:fldCharType="begin"/>
      </w:r>
      <w:r w:rsidRPr="006129F5">
        <w:instrText xml:space="preserve"> REF _Ref25663312 \h </w:instrText>
      </w:r>
      <w:r w:rsidRPr="006129F5">
        <w:fldChar w:fldCharType="separate"/>
      </w:r>
      <w:r w:rsidR="004C4401" w:rsidRPr="006129F5">
        <w:t xml:space="preserve">Table </w:t>
      </w:r>
      <w:r w:rsidR="004C4401" w:rsidRPr="006129F5">
        <w:rPr>
          <w:noProof/>
        </w:rPr>
        <w:t>13</w:t>
      </w:r>
      <w:r w:rsidRPr="006129F5">
        <w:fldChar w:fldCharType="end"/>
      </w:r>
      <w:r w:rsidRPr="006129F5">
        <w:t xml:space="preserve"> the MCL values are shown. A BTS antenna gain of 18 dBi and a splitter and feeder loss of 6 dB are considered to calculate the MCL values. Values calculated for scenario A and B are related to the scenario definitions in section </w:t>
      </w:r>
      <w:r w:rsidR="005E3145" w:rsidRPr="006129F5">
        <w:fldChar w:fldCharType="begin"/>
      </w:r>
      <w:r w:rsidR="005E3145" w:rsidRPr="006129F5">
        <w:instrText xml:space="preserve"> REF _Ref25663575 \r \h </w:instrText>
      </w:r>
      <w:r w:rsidR="005E3145" w:rsidRPr="006129F5">
        <w:fldChar w:fldCharType="separate"/>
      </w:r>
      <w:r w:rsidR="004C4401" w:rsidRPr="006129F5">
        <w:t>A1.1.5</w:t>
      </w:r>
      <w:r w:rsidR="005E3145" w:rsidRPr="006129F5">
        <w:fldChar w:fldCharType="end"/>
      </w:r>
      <w:r w:rsidRPr="006129F5">
        <w:t>.</w:t>
      </w:r>
    </w:p>
    <w:p w14:paraId="558D95AC" w14:textId="07F9225D" w:rsidR="00BB6404" w:rsidRPr="006129F5" w:rsidRDefault="00BB6404" w:rsidP="00BB6404">
      <w:pPr>
        <w:pStyle w:val="Caption"/>
        <w:rPr>
          <w:lang w:val="en-GB"/>
        </w:rPr>
      </w:pPr>
      <w:bookmarkStart w:id="121" w:name="_Ref25663312"/>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13</w:t>
      </w:r>
      <w:r w:rsidRPr="006129F5">
        <w:rPr>
          <w:lang w:val="en-GB"/>
        </w:rPr>
        <w:fldChar w:fldCharType="end"/>
      </w:r>
      <w:bookmarkEnd w:id="121"/>
      <w:r w:rsidR="00032B3C" w:rsidRPr="006129F5">
        <w:rPr>
          <w:lang w:val="en-GB"/>
        </w:rPr>
        <w:t>:</w:t>
      </w:r>
      <w:r w:rsidRPr="006129F5">
        <w:rPr>
          <w:lang w:val="en-GB"/>
        </w:rPr>
        <w:t xml:space="preserve"> MCL calculation results</w:t>
      </w:r>
    </w:p>
    <w:tbl>
      <w:tblPr>
        <w:tblStyle w:val="ECCTable-redheader"/>
        <w:tblW w:w="5174" w:type="pct"/>
        <w:tblInd w:w="0" w:type="dxa"/>
        <w:tblLook w:val="04A0" w:firstRow="1" w:lastRow="0" w:firstColumn="1" w:lastColumn="0" w:noHBand="0" w:noVBand="1"/>
      </w:tblPr>
      <w:tblGrid>
        <w:gridCol w:w="1418"/>
        <w:gridCol w:w="2412"/>
        <w:gridCol w:w="1134"/>
        <w:gridCol w:w="1114"/>
        <w:gridCol w:w="1405"/>
        <w:gridCol w:w="1210"/>
        <w:gridCol w:w="1271"/>
      </w:tblGrid>
      <w:tr w:rsidR="0078498E" w:rsidRPr="006129F5" w14:paraId="60CDE4FE" w14:textId="77777777" w:rsidTr="0078498E">
        <w:trPr>
          <w:cnfStyle w:val="100000000000" w:firstRow="1" w:lastRow="0" w:firstColumn="0" w:lastColumn="0" w:oddVBand="0" w:evenVBand="0" w:oddHBand="0" w:evenHBand="0" w:firstRowFirstColumn="0" w:firstRowLastColumn="0" w:lastRowFirstColumn="0" w:lastRowLastColumn="0"/>
        </w:trPr>
        <w:tc>
          <w:tcPr>
            <w:tcW w:w="711" w:type="pct"/>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14:paraId="263F485D" w14:textId="77777777" w:rsidR="00F122FC" w:rsidRPr="006129F5" w:rsidRDefault="00F122FC" w:rsidP="00F122FC">
            <w:pPr>
              <w:pStyle w:val="ECCTableHeaderwhitefont"/>
              <w:rPr>
                <w:b w:val="0"/>
              </w:rPr>
            </w:pPr>
            <w:r w:rsidRPr="006129F5">
              <w:t>Frequency range</w:t>
            </w:r>
          </w:p>
          <w:p w14:paraId="33B3D6D4" w14:textId="64C7D274" w:rsidR="00B61264" w:rsidRPr="006129F5" w:rsidRDefault="00F122FC" w:rsidP="00F122FC">
            <w:pPr>
              <w:pStyle w:val="ECCTableHeaderwhitefont"/>
            </w:pPr>
            <w:r w:rsidRPr="006129F5">
              <w:t>(MHZ)</w:t>
            </w:r>
          </w:p>
        </w:tc>
        <w:tc>
          <w:tcPr>
            <w:tcW w:w="1210" w:type="pct"/>
            <w:vMerge w:val="restart"/>
            <w:tcBorders>
              <w:top w:val="single" w:sz="4" w:space="0" w:color="FFFFFF" w:themeColor="background1"/>
              <w:bottom w:val="single" w:sz="4" w:space="0" w:color="FFFFFF" w:themeColor="background1"/>
            </w:tcBorders>
            <w:shd w:val="clear" w:color="auto" w:fill="D2232A"/>
          </w:tcPr>
          <w:p w14:paraId="154559B6" w14:textId="24E954F0" w:rsidR="00B61264" w:rsidRPr="006129F5" w:rsidRDefault="00F122FC" w:rsidP="00032B3C">
            <w:pPr>
              <w:pStyle w:val="ECCTableHeaderwhitefont"/>
            </w:pPr>
            <w:r w:rsidRPr="006129F5">
              <w:t>Interferer</w:t>
            </w:r>
          </w:p>
        </w:tc>
        <w:tc>
          <w:tcPr>
            <w:tcW w:w="569" w:type="pct"/>
            <w:vMerge w:val="restart"/>
            <w:tcBorders>
              <w:top w:val="single" w:sz="4" w:space="0" w:color="FFFFFF" w:themeColor="background1"/>
              <w:bottom w:val="single" w:sz="4" w:space="0" w:color="FFFFFF" w:themeColor="background1"/>
            </w:tcBorders>
            <w:shd w:val="clear" w:color="auto" w:fill="D2232A"/>
          </w:tcPr>
          <w:p w14:paraId="208F54AA" w14:textId="1DBDE6FA" w:rsidR="00B61264" w:rsidRPr="006129F5" w:rsidRDefault="000A6F92" w:rsidP="00032B3C">
            <w:pPr>
              <w:pStyle w:val="ECCTableHeaderwhitefont"/>
            </w:pPr>
            <w:r w:rsidRPr="006129F5">
              <w:t>Scenario</w:t>
            </w:r>
          </w:p>
        </w:tc>
        <w:tc>
          <w:tcPr>
            <w:tcW w:w="2509" w:type="pct"/>
            <w:gridSpan w:val="4"/>
            <w:tcBorders>
              <w:top w:val="single" w:sz="4" w:space="0" w:color="FFFFFF" w:themeColor="background1"/>
              <w:bottom w:val="single" w:sz="4" w:space="0" w:color="FFFFFF" w:themeColor="background1"/>
              <w:right w:val="single" w:sz="4" w:space="0" w:color="FFFFFF" w:themeColor="background1"/>
            </w:tcBorders>
            <w:shd w:val="clear" w:color="auto" w:fill="D2232A"/>
          </w:tcPr>
          <w:p w14:paraId="330EFB5D" w14:textId="78877DF4" w:rsidR="00B61264" w:rsidRPr="006129F5" w:rsidRDefault="00B61264" w:rsidP="00032B3C">
            <w:pPr>
              <w:pStyle w:val="ECCTableHeaderwhitefont"/>
            </w:pPr>
            <w:r w:rsidRPr="006129F5">
              <w:t xml:space="preserve">MCL power </w:t>
            </w:r>
          </w:p>
        </w:tc>
      </w:tr>
      <w:tr w:rsidR="0078498E" w:rsidRPr="006129F5" w14:paraId="2ED117F6" w14:textId="77777777" w:rsidTr="0078498E">
        <w:trPr>
          <w:trHeight w:val="265"/>
        </w:trPr>
        <w:tc>
          <w:tcPr>
            <w:tcW w:w="71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23A579DE" w14:textId="77777777" w:rsidR="00F122FC" w:rsidRPr="006129F5" w:rsidRDefault="00F122FC" w:rsidP="00F122FC">
            <w:pPr>
              <w:pStyle w:val="ECCTableHeaderwhitefont"/>
              <w:rPr>
                <w:b/>
              </w:rPr>
            </w:pPr>
          </w:p>
        </w:tc>
        <w:tc>
          <w:tcPr>
            <w:tcW w:w="121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E40F299" w14:textId="77777777" w:rsidR="00F122FC" w:rsidRPr="006129F5" w:rsidRDefault="00F122FC" w:rsidP="00F122FC">
            <w:pPr>
              <w:pStyle w:val="ECCTableHeaderwhitefont"/>
              <w:rPr>
                <w:b/>
              </w:rPr>
            </w:pPr>
          </w:p>
        </w:tc>
        <w:tc>
          <w:tcPr>
            <w:tcW w:w="5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CA78CDB" w14:textId="77777777" w:rsidR="00F122FC" w:rsidRPr="006129F5" w:rsidRDefault="00F122FC" w:rsidP="00F122FC">
            <w:pPr>
              <w:pStyle w:val="ECCTableHeaderwhitefont"/>
              <w:rPr>
                <w:b/>
              </w:rPr>
            </w:pPr>
          </w:p>
        </w:tc>
        <w:tc>
          <w:tcPr>
            <w:tcW w:w="5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02D38D05" w14:textId="459514A6" w:rsidR="00F122FC" w:rsidRPr="006129F5" w:rsidRDefault="00F122FC" w:rsidP="00F7781E">
            <w:pPr>
              <w:pStyle w:val="ECCTableHeaderwhitefont"/>
              <w:rPr>
                <w:b/>
              </w:rPr>
            </w:pPr>
            <w:r w:rsidRPr="006129F5">
              <w:rPr>
                <w:b/>
              </w:rPr>
              <w:t>Co-channel</w:t>
            </w:r>
          </w:p>
        </w:tc>
        <w:tc>
          <w:tcPr>
            <w:tcW w:w="7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D5BC08" w14:textId="1CE1FDA8" w:rsidR="00F122FC" w:rsidRPr="006129F5" w:rsidRDefault="00F122FC" w:rsidP="00F122FC">
            <w:pPr>
              <w:pStyle w:val="ECCTableHeaderwhitefont"/>
              <w:rPr>
                <w:b/>
              </w:rPr>
            </w:pPr>
            <w:r w:rsidRPr="006129F5">
              <w:rPr>
                <w:b/>
                <w:bCs w:val="0"/>
              </w:rPr>
              <w:t>first adjacent channel</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0A9B2FC4" w14:textId="75129544" w:rsidR="00F122FC" w:rsidRPr="006129F5" w:rsidRDefault="00F122FC" w:rsidP="00F122FC">
            <w:pPr>
              <w:pStyle w:val="ECCTableHeaderwhitefont"/>
              <w:rPr>
                <w:b/>
              </w:rPr>
            </w:pPr>
            <w:r w:rsidRPr="006129F5">
              <w:rPr>
                <w:b/>
                <w:bCs w:val="0"/>
              </w:rPr>
              <w:t>second adjacent channel</w:t>
            </w:r>
          </w:p>
        </w:tc>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7E8426CA" w14:textId="541D0D02" w:rsidR="00F122FC" w:rsidRPr="006129F5" w:rsidRDefault="00F122FC" w:rsidP="00F122FC">
            <w:pPr>
              <w:pStyle w:val="ECCTableHeaderwhitefont"/>
              <w:rPr>
                <w:b/>
              </w:rPr>
            </w:pPr>
            <w:r w:rsidRPr="006129F5">
              <w:rPr>
                <w:b/>
                <w:bCs w:val="0"/>
              </w:rPr>
              <w:t>third adjacent channel</w:t>
            </w:r>
          </w:p>
        </w:tc>
      </w:tr>
      <w:tr w:rsidR="0078498E" w:rsidRPr="006129F5" w14:paraId="79E7F204" w14:textId="77777777" w:rsidTr="0078498E">
        <w:trPr>
          <w:trHeight w:val="265"/>
        </w:trPr>
        <w:tc>
          <w:tcPr>
            <w:tcW w:w="711" w:type="pct"/>
            <w:tcBorders>
              <w:top w:val="single" w:sz="4" w:space="0" w:color="FFFFFF" w:themeColor="background1"/>
            </w:tcBorders>
            <w:vAlign w:val="top"/>
          </w:tcPr>
          <w:p w14:paraId="55D6C5AE" w14:textId="394CCB95" w:rsidR="00F122FC" w:rsidRPr="006129F5" w:rsidRDefault="00F122FC" w:rsidP="00F122FC">
            <w:pPr>
              <w:pStyle w:val="ECCTabletext"/>
            </w:pPr>
            <w:r w:rsidRPr="006129F5">
              <w:t xml:space="preserve">874-874.4 </w:t>
            </w:r>
          </w:p>
        </w:tc>
        <w:tc>
          <w:tcPr>
            <w:tcW w:w="1210" w:type="pct"/>
            <w:tcBorders>
              <w:top w:val="single" w:sz="4" w:space="0" w:color="FFFFFF" w:themeColor="background1"/>
            </w:tcBorders>
          </w:tcPr>
          <w:p w14:paraId="2B6A8326" w14:textId="77777777" w:rsidR="00F122FC" w:rsidRPr="006129F5" w:rsidRDefault="00F122FC" w:rsidP="00F122FC">
            <w:pPr>
              <w:pStyle w:val="ECCTabletext"/>
            </w:pPr>
            <w:r w:rsidRPr="006129F5">
              <w:t>NBN NAP</w:t>
            </w:r>
          </w:p>
        </w:tc>
        <w:tc>
          <w:tcPr>
            <w:tcW w:w="569" w:type="pct"/>
            <w:tcBorders>
              <w:top w:val="single" w:sz="4" w:space="0" w:color="FFFFFF" w:themeColor="background1"/>
            </w:tcBorders>
          </w:tcPr>
          <w:p w14:paraId="3036019A" w14:textId="77777777" w:rsidR="00F122FC" w:rsidRPr="006129F5" w:rsidRDefault="00F122FC" w:rsidP="00F122FC">
            <w:pPr>
              <w:pStyle w:val="ECCTabletext"/>
            </w:pPr>
            <w:r w:rsidRPr="006129F5">
              <w:t>A</w:t>
            </w:r>
          </w:p>
        </w:tc>
        <w:tc>
          <w:tcPr>
            <w:tcW w:w="559" w:type="pct"/>
            <w:tcBorders>
              <w:top w:val="single" w:sz="4" w:space="0" w:color="FFFFFF" w:themeColor="background1"/>
            </w:tcBorders>
            <w:vAlign w:val="bottom"/>
          </w:tcPr>
          <w:p w14:paraId="22E83EA6" w14:textId="77777777" w:rsidR="00F122FC" w:rsidRPr="006129F5" w:rsidRDefault="00F122FC" w:rsidP="00F122FC">
            <w:pPr>
              <w:pStyle w:val="ECCTabletext"/>
            </w:pPr>
            <w:r w:rsidRPr="006129F5">
              <w:t>163.5 dB</w:t>
            </w:r>
          </w:p>
        </w:tc>
        <w:tc>
          <w:tcPr>
            <w:tcW w:w="705" w:type="pct"/>
            <w:tcBorders>
              <w:top w:val="single" w:sz="4" w:space="0" w:color="FFFFFF" w:themeColor="background1"/>
            </w:tcBorders>
            <w:vAlign w:val="bottom"/>
          </w:tcPr>
          <w:p w14:paraId="42B827A4" w14:textId="77777777" w:rsidR="00F122FC" w:rsidRPr="006129F5" w:rsidRDefault="00F122FC" w:rsidP="00F122FC">
            <w:pPr>
              <w:pStyle w:val="ECCTabletext"/>
            </w:pPr>
            <w:r w:rsidRPr="006129F5">
              <w:t>150.3 dB</w:t>
            </w:r>
          </w:p>
        </w:tc>
        <w:tc>
          <w:tcPr>
            <w:tcW w:w="607" w:type="pct"/>
            <w:tcBorders>
              <w:top w:val="single" w:sz="4" w:space="0" w:color="FFFFFF" w:themeColor="background1"/>
            </w:tcBorders>
            <w:vAlign w:val="bottom"/>
          </w:tcPr>
          <w:p w14:paraId="2DD5A767" w14:textId="77777777" w:rsidR="00F122FC" w:rsidRPr="006129F5" w:rsidRDefault="00F122FC" w:rsidP="00F122FC">
            <w:pPr>
              <w:pStyle w:val="ECCTabletext"/>
            </w:pPr>
            <w:r w:rsidRPr="006129F5">
              <w:t>122.1 dB</w:t>
            </w:r>
          </w:p>
        </w:tc>
        <w:tc>
          <w:tcPr>
            <w:tcW w:w="638" w:type="pct"/>
            <w:tcBorders>
              <w:top w:val="single" w:sz="4" w:space="0" w:color="FFFFFF" w:themeColor="background1"/>
            </w:tcBorders>
            <w:vAlign w:val="bottom"/>
          </w:tcPr>
          <w:p w14:paraId="7883F8AD" w14:textId="77777777" w:rsidR="00F122FC" w:rsidRPr="006129F5" w:rsidRDefault="00F122FC" w:rsidP="00F122FC">
            <w:pPr>
              <w:pStyle w:val="ECCTabletext"/>
            </w:pPr>
            <w:r w:rsidRPr="006129F5">
              <w:t>121.6 dB</w:t>
            </w:r>
          </w:p>
        </w:tc>
      </w:tr>
      <w:tr w:rsidR="0078498E" w:rsidRPr="006129F5" w14:paraId="4BB65607" w14:textId="77777777" w:rsidTr="0078498E">
        <w:trPr>
          <w:trHeight w:val="265"/>
        </w:trPr>
        <w:tc>
          <w:tcPr>
            <w:tcW w:w="711" w:type="pct"/>
            <w:vAlign w:val="top"/>
          </w:tcPr>
          <w:p w14:paraId="523C7651" w14:textId="73C25705" w:rsidR="00F122FC" w:rsidRPr="006129F5" w:rsidRDefault="00F122FC" w:rsidP="00F122FC">
            <w:pPr>
              <w:pStyle w:val="ECCTabletext"/>
            </w:pPr>
            <w:r w:rsidRPr="006129F5">
              <w:t xml:space="preserve">874-874.4 </w:t>
            </w:r>
          </w:p>
        </w:tc>
        <w:tc>
          <w:tcPr>
            <w:tcW w:w="1210" w:type="pct"/>
          </w:tcPr>
          <w:p w14:paraId="7493ECCC" w14:textId="77777777" w:rsidR="00F122FC" w:rsidRPr="006129F5" w:rsidRDefault="00F122FC" w:rsidP="00F122FC">
            <w:pPr>
              <w:pStyle w:val="ECCTabletext"/>
            </w:pPr>
            <w:r w:rsidRPr="006129F5">
              <w:t>UNB</w:t>
            </w:r>
            <w:r w:rsidR="00730520" w:rsidRPr="006129F5">
              <w:t>/CSS</w:t>
            </w:r>
            <w:r w:rsidRPr="006129F5">
              <w:t xml:space="preserve"> NAP</w:t>
            </w:r>
          </w:p>
        </w:tc>
        <w:tc>
          <w:tcPr>
            <w:tcW w:w="569" w:type="pct"/>
          </w:tcPr>
          <w:p w14:paraId="69F0331C" w14:textId="77777777" w:rsidR="00F122FC" w:rsidRPr="006129F5" w:rsidRDefault="00F122FC" w:rsidP="00F122FC">
            <w:pPr>
              <w:pStyle w:val="ECCTabletext"/>
            </w:pPr>
            <w:r w:rsidRPr="006129F5">
              <w:t>A</w:t>
            </w:r>
          </w:p>
        </w:tc>
        <w:tc>
          <w:tcPr>
            <w:tcW w:w="559" w:type="pct"/>
            <w:vAlign w:val="bottom"/>
          </w:tcPr>
          <w:p w14:paraId="3EE5B3AE" w14:textId="77777777" w:rsidR="00F122FC" w:rsidRPr="006129F5" w:rsidRDefault="00F122FC" w:rsidP="00F122FC">
            <w:pPr>
              <w:pStyle w:val="ECCTabletext"/>
            </w:pPr>
            <w:r w:rsidRPr="006129F5">
              <w:t>163.5 dB</w:t>
            </w:r>
          </w:p>
        </w:tc>
        <w:tc>
          <w:tcPr>
            <w:tcW w:w="705" w:type="pct"/>
            <w:vAlign w:val="bottom"/>
          </w:tcPr>
          <w:p w14:paraId="0D2AF361" w14:textId="77777777" w:rsidR="00F122FC" w:rsidRPr="006129F5" w:rsidRDefault="00F122FC" w:rsidP="00F122FC">
            <w:pPr>
              <w:pStyle w:val="ECCTabletext"/>
            </w:pPr>
            <w:r w:rsidRPr="006129F5">
              <w:t>145.5 dB</w:t>
            </w:r>
          </w:p>
        </w:tc>
        <w:tc>
          <w:tcPr>
            <w:tcW w:w="607" w:type="pct"/>
            <w:vAlign w:val="bottom"/>
          </w:tcPr>
          <w:p w14:paraId="43C7898F" w14:textId="77777777" w:rsidR="00F122FC" w:rsidRPr="006129F5" w:rsidRDefault="00F122FC" w:rsidP="00F122FC">
            <w:pPr>
              <w:pStyle w:val="ECCTabletext"/>
            </w:pPr>
            <w:r w:rsidRPr="006129F5">
              <w:t>122.1 dB</w:t>
            </w:r>
          </w:p>
        </w:tc>
        <w:tc>
          <w:tcPr>
            <w:tcW w:w="638" w:type="pct"/>
            <w:vAlign w:val="bottom"/>
          </w:tcPr>
          <w:p w14:paraId="58F50B10" w14:textId="77777777" w:rsidR="00F122FC" w:rsidRPr="006129F5" w:rsidRDefault="00F122FC" w:rsidP="00F122FC">
            <w:pPr>
              <w:pStyle w:val="ECCTabletext"/>
            </w:pPr>
            <w:r w:rsidRPr="006129F5">
              <w:t>121.6 dB</w:t>
            </w:r>
          </w:p>
        </w:tc>
      </w:tr>
      <w:tr w:rsidR="0078498E" w:rsidRPr="006129F5" w14:paraId="02CC2461" w14:textId="77777777" w:rsidTr="0078498E">
        <w:trPr>
          <w:trHeight w:val="265"/>
        </w:trPr>
        <w:tc>
          <w:tcPr>
            <w:tcW w:w="711" w:type="pct"/>
            <w:vAlign w:val="top"/>
          </w:tcPr>
          <w:p w14:paraId="2D0F35FE" w14:textId="30A487D9" w:rsidR="00F122FC" w:rsidRPr="006129F5" w:rsidRDefault="00F122FC" w:rsidP="00F122FC">
            <w:pPr>
              <w:pStyle w:val="ECCTabletext"/>
            </w:pPr>
            <w:r w:rsidRPr="006129F5">
              <w:t>916.1-918.9</w:t>
            </w:r>
          </w:p>
        </w:tc>
        <w:tc>
          <w:tcPr>
            <w:tcW w:w="1210" w:type="pct"/>
          </w:tcPr>
          <w:p w14:paraId="3B9716E2" w14:textId="77777777" w:rsidR="00F122FC" w:rsidRPr="006129F5" w:rsidRDefault="00F122FC" w:rsidP="00F122FC">
            <w:pPr>
              <w:pStyle w:val="ECCTabletext"/>
            </w:pPr>
            <w:r w:rsidRPr="006129F5">
              <w:t>RFID, indoor</w:t>
            </w:r>
          </w:p>
        </w:tc>
        <w:tc>
          <w:tcPr>
            <w:tcW w:w="569" w:type="pct"/>
          </w:tcPr>
          <w:p w14:paraId="2E55AC20" w14:textId="77777777" w:rsidR="00F122FC" w:rsidRPr="006129F5" w:rsidRDefault="00F122FC" w:rsidP="00F122FC">
            <w:pPr>
              <w:pStyle w:val="ECCTabletext"/>
            </w:pPr>
            <w:r w:rsidRPr="006129F5">
              <w:t>A</w:t>
            </w:r>
          </w:p>
        </w:tc>
        <w:tc>
          <w:tcPr>
            <w:tcW w:w="559" w:type="pct"/>
            <w:vAlign w:val="bottom"/>
          </w:tcPr>
          <w:p w14:paraId="27B9212B" w14:textId="77777777" w:rsidR="00F122FC" w:rsidRPr="006129F5" w:rsidRDefault="00F122FC" w:rsidP="00F122FC">
            <w:pPr>
              <w:pStyle w:val="ECCTabletext"/>
            </w:pPr>
            <w:r w:rsidRPr="006129F5">
              <w:t>139.2 dB</w:t>
            </w:r>
          </w:p>
        </w:tc>
        <w:tc>
          <w:tcPr>
            <w:tcW w:w="705" w:type="pct"/>
            <w:vAlign w:val="bottom"/>
          </w:tcPr>
          <w:p w14:paraId="043A246C" w14:textId="77777777" w:rsidR="00F122FC" w:rsidRPr="006129F5" w:rsidRDefault="00F122FC" w:rsidP="00F122FC">
            <w:pPr>
              <w:pStyle w:val="ECCTabletext"/>
            </w:pPr>
            <w:r w:rsidRPr="006129F5">
              <w:t>125.5 dB</w:t>
            </w:r>
          </w:p>
        </w:tc>
        <w:tc>
          <w:tcPr>
            <w:tcW w:w="607" w:type="pct"/>
            <w:vAlign w:val="bottom"/>
          </w:tcPr>
          <w:p w14:paraId="459406BF" w14:textId="77777777" w:rsidR="00F122FC" w:rsidRPr="006129F5" w:rsidRDefault="00F122FC" w:rsidP="00F122FC">
            <w:pPr>
              <w:pStyle w:val="ECCTabletext"/>
            </w:pPr>
            <w:r w:rsidRPr="006129F5">
              <w:t>93.5 dB</w:t>
            </w:r>
          </w:p>
        </w:tc>
        <w:tc>
          <w:tcPr>
            <w:tcW w:w="638" w:type="pct"/>
            <w:vAlign w:val="bottom"/>
          </w:tcPr>
          <w:p w14:paraId="5AD39A1D" w14:textId="77777777" w:rsidR="00F122FC" w:rsidRPr="006129F5" w:rsidRDefault="00F122FC" w:rsidP="00F122FC">
            <w:pPr>
              <w:pStyle w:val="ECCTabletext"/>
            </w:pPr>
            <w:r w:rsidRPr="006129F5">
              <w:t>93.2 dB</w:t>
            </w:r>
          </w:p>
        </w:tc>
      </w:tr>
      <w:tr w:rsidR="0078498E" w:rsidRPr="006129F5" w14:paraId="0720E115" w14:textId="77777777" w:rsidTr="0078498E">
        <w:trPr>
          <w:trHeight w:val="265"/>
        </w:trPr>
        <w:tc>
          <w:tcPr>
            <w:tcW w:w="711" w:type="pct"/>
            <w:vAlign w:val="top"/>
          </w:tcPr>
          <w:p w14:paraId="6C9C488B" w14:textId="7B511058" w:rsidR="00F122FC" w:rsidRPr="006129F5" w:rsidRDefault="00F122FC" w:rsidP="00F122FC">
            <w:pPr>
              <w:pStyle w:val="ECCTabletext"/>
            </w:pPr>
            <w:r w:rsidRPr="006129F5">
              <w:t>916.1-918.9</w:t>
            </w:r>
          </w:p>
        </w:tc>
        <w:tc>
          <w:tcPr>
            <w:tcW w:w="1210" w:type="pct"/>
          </w:tcPr>
          <w:p w14:paraId="4297FC40" w14:textId="77777777" w:rsidR="00F122FC" w:rsidRPr="006129F5" w:rsidRDefault="00F122FC" w:rsidP="00F122FC">
            <w:pPr>
              <w:pStyle w:val="ECCTabletext"/>
            </w:pPr>
            <w:r w:rsidRPr="006129F5">
              <w:t>RFID, outdoor</w:t>
            </w:r>
          </w:p>
        </w:tc>
        <w:tc>
          <w:tcPr>
            <w:tcW w:w="569" w:type="pct"/>
          </w:tcPr>
          <w:p w14:paraId="5BB5087A" w14:textId="77777777" w:rsidR="00F122FC" w:rsidRPr="006129F5" w:rsidRDefault="00F122FC" w:rsidP="00F122FC">
            <w:pPr>
              <w:pStyle w:val="ECCTabletext"/>
            </w:pPr>
            <w:r w:rsidRPr="006129F5">
              <w:t>A</w:t>
            </w:r>
          </w:p>
        </w:tc>
        <w:tc>
          <w:tcPr>
            <w:tcW w:w="559" w:type="pct"/>
            <w:vAlign w:val="bottom"/>
          </w:tcPr>
          <w:p w14:paraId="4B13195F" w14:textId="77777777" w:rsidR="00F122FC" w:rsidRPr="006129F5" w:rsidRDefault="00F122FC" w:rsidP="00F122FC">
            <w:pPr>
              <w:pStyle w:val="ECCTabletext"/>
            </w:pPr>
            <w:r w:rsidRPr="006129F5">
              <w:t>155.2 dB</w:t>
            </w:r>
          </w:p>
        </w:tc>
        <w:tc>
          <w:tcPr>
            <w:tcW w:w="705" w:type="pct"/>
            <w:vAlign w:val="bottom"/>
          </w:tcPr>
          <w:p w14:paraId="36C11E50" w14:textId="77777777" w:rsidR="00F122FC" w:rsidRPr="006129F5" w:rsidRDefault="00F122FC" w:rsidP="00F122FC">
            <w:pPr>
              <w:pStyle w:val="ECCTabletext"/>
            </w:pPr>
            <w:r w:rsidRPr="006129F5">
              <w:t>141.5 dB</w:t>
            </w:r>
          </w:p>
        </w:tc>
        <w:tc>
          <w:tcPr>
            <w:tcW w:w="607" w:type="pct"/>
            <w:vAlign w:val="bottom"/>
          </w:tcPr>
          <w:p w14:paraId="29B4C3DF" w14:textId="77777777" w:rsidR="00F122FC" w:rsidRPr="006129F5" w:rsidRDefault="00F122FC" w:rsidP="00F122FC">
            <w:pPr>
              <w:pStyle w:val="ECCTabletext"/>
            </w:pPr>
            <w:r w:rsidRPr="006129F5">
              <w:t>109.5 dB</w:t>
            </w:r>
          </w:p>
        </w:tc>
        <w:tc>
          <w:tcPr>
            <w:tcW w:w="638" w:type="pct"/>
            <w:vAlign w:val="bottom"/>
          </w:tcPr>
          <w:p w14:paraId="16CB0F91" w14:textId="77777777" w:rsidR="00F122FC" w:rsidRPr="006129F5" w:rsidRDefault="00F122FC" w:rsidP="00F122FC">
            <w:pPr>
              <w:pStyle w:val="ECCTabletext"/>
            </w:pPr>
            <w:r w:rsidRPr="006129F5">
              <w:t>109.2 dB</w:t>
            </w:r>
          </w:p>
        </w:tc>
      </w:tr>
      <w:tr w:rsidR="0078498E" w:rsidRPr="006129F5" w14:paraId="0EE36028" w14:textId="77777777" w:rsidTr="0078498E">
        <w:trPr>
          <w:trHeight w:val="265"/>
        </w:trPr>
        <w:tc>
          <w:tcPr>
            <w:tcW w:w="711" w:type="pct"/>
            <w:vAlign w:val="top"/>
          </w:tcPr>
          <w:p w14:paraId="136786F9" w14:textId="48C89AED" w:rsidR="00F122FC" w:rsidRPr="006129F5" w:rsidRDefault="00F122FC" w:rsidP="00F122FC">
            <w:pPr>
              <w:pStyle w:val="ECCTabletext"/>
            </w:pPr>
            <w:r w:rsidRPr="006129F5">
              <w:t>917.3-918.9</w:t>
            </w:r>
          </w:p>
        </w:tc>
        <w:tc>
          <w:tcPr>
            <w:tcW w:w="1210" w:type="pct"/>
          </w:tcPr>
          <w:p w14:paraId="05B1B59C" w14:textId="77777777" w:rsidR="00F122FC" w:rsidRPr="006129F5" w:rsidRDefault="00F122FC" w:rsidP="00F122FC">
            <w:pPr>
              <w:pStyle w:val="ECCTabletext"/>
            </w:pPr>
            <w:r w:rsidRPr="006129F5">
              <w:t>NBN NAP</w:t>
            </w:r>
          </w:p>
        </w:tc>
        <w:tc>
          <w:tcPr>
            <w:tcW w:w="569" w:type="pct"/>
          </w:tcPr>
          <w:p w14:paraId="0D90C92A" w14:textId="77777777" w:rsidR="00F122FC" w:rsidRPr="006129F5" w:rsidRDefault="00F122FC" w:rsidP="00F122FC">
            <w:pPr>
              <w:pStyle w:val="ECCTabletext"/>
            </w:pPr>
            <w:r w:rsidRPr="006129F5">
              <w:t>A</w:t>
            </w:r>
          </w:p>
        </w:tc>
        <w:tc>
          <w:tcPr>
            <w:tcW w:w="559" w:type="pct"/>
            <w:vAlign w:val="bottom"/>
          </w:tcPr>
          <w:p w14:paraId="0681F92C" w14:textId="77777777" w:rsidR="00F122FC" w:rsidRPr="006129F5" w:rsidRDefault="00F122FC" w:rsidP="00F122FC">
            <w:pPr>
              <w:pStyle w:val="ECCTabletext"/>
            </w:pPr>
            <w:r w:rsidRPr="006129F5">
              <w:t>149.5 dB</w:t>
            </w:r>
          </w:p>
        </w:tc>
        <w:tc>
          <w:tcPr>
            <w:tcW w:w="705" w:type="pct"/>
            <w:vAlign w:val="bottom"/>
          </w:tcPr>
          <w:p w14:paraId="4340C734" w14:textId="77777777" w:rsidR="00F122FC" w:rsidRPr="006129F5" w:rsidRDefault="00F122FC" w:rsidP="00F122FC">
            <w:pPr>
              <w:pStyle w:val="ECCTabletext"/>
            </w:pPr>
            <w:r w:rsidRPr="006129F5">
              <w:t>136.3 dB</w:t>
            </w:r>
          </w:p>
        </w:tc>
        <w:tc>
          <w:tcPr>
            <w:tcW w:w="607" w:type="pct"/>
            <w:vAlign w:val="bottom"/>
          </w:tcPr>
          <w:p w14:paraId="2726F4E7" w14:textId="77777777" w:rsidR="00F122FC" w:rsidRPr="006129F5" w:rsidRDefault="00F122FC" w:rsidP="00F122FC">
            <w:pPr>
              <w:pStyle w:val="ECCTabletext"/>
            </w:pPr>
            <w:r w:rsidRPr="006129F5">
              <w:t>108.1 dB</w:t>
            </w:r>
          </w:p>
        </w:tc>
        <w:tc>
          <w:tcPr>
            <w:tcW w:w="638" w:type="pct"/>
            <w:vAlign w:val="bottom"/>
          </w:tcPr>
          <w:p w14:paraId="1C8E01AF" w14:textId="77777777" w:rsidR="00F122FC" w:rsidRPr="006129F5" w:rsidRDefault="00F122FC" w:rsidP="00F122FC">
            <w:pPr>
              <w:pStyle w:val="ECCTabletext"/>
            </w:pPr>
            <w:r w:rsidRPr="006129F5">
              <w:t>107.6 dB</w:t>
            </w:r>
          </w:p>
        </w:tc>
      </w:tr>
      <w:tr w:rsidR="0078498E" w:rsidRPr="006129F5" w14:paraId="76091D08" w14:textId="77777777" w:rsidTr="0078498E">
        <w:trPr>
          <w:trHeight w:val="265"/>
        </w:trPr>
        <w:tc>
          <w:tcPr>
            <w:tcW w:w="711" w:type="pct"/>
            <w:vAlign w:val="top"/>
          </w:tcPr>
          <w:p w14:paraId="43ECA03E" w14:textId="45F7D7CC" w:rsidR="00F122FC" w:rsidRPr="006129F5" w:rsidRDefault="00F122FC" w:rsidP="00F122FC">
            <w:pPr>
              <w:pStyle w:val="ECCTabletext"/>
            </w:pPr>
            <w:r w:rsidRPr="006129F5">
              <w:t>917.3-918.9</w:t>
            </w:r>
          </w:p>
        </w:tc>
        <w:tc>
          <w:tcPr>
            <w:tcW w:w="1210" w:type="pct"/>
          </w:tcPr>
          <w:p w14:paraId="67CC4FD3" w14:textId="77777777" w:rsidR="00F122FC" w:rsidRPr="006129F5" w:rsidRDefault="00F122FC" w:rsidP="00F122FC">
            <w:pPr>
              <w:pStyle w:val="ECCTabletext"/>
            </w:pPr>
            <w:r w:rsidRPr="006129F5">
              <w:t>UNB</w:t>
            </w:r>
            <w:r w:rsidR="00730520" w:rsidRPr="006129F5">
              <w:t>/CSS</w:t>
            </w:r>
            <w:r w:rsidRPr="006129F5">
              <w:t xml:space="preserve"> NAP</w:t>
            </w:r>
          </w:p>
        </w:tc>
        <w:tc>
          <w:tcPr>
            <w:tcW w:w="569" w:type="pct"/>
          </w:tcPr>
          <w:p w14:paraId="241F41AC" w14:textId="77777777" w:rsidR="00F122FC" w:rsidRPr="006129F5" w:rsidRDefault="00F122FC" w:rsidP="00F122FC">
            <w:pPr>
              <w:pStyle w:val="ECCTabletext"/>
            </w:pPr>
            <w:r w:rsidRPr="006129F5">
              <w:t>A</w:t>
            </w:r>
          </w:p>
        </w:tc>
        <w:tc>
          <w:tcPr>
            <w:tcW w:w="559" w:type="pct"/>
            <w:vAlign w:val="bottom"/>
          </w:tcPr>
          <w:p w14:paraId="5E272C2A" w14:textId="77777777" w:rsidR="00F122FC" w:rsidRPr="006129F5" w:rsidRDefault="00F122FC" w:rsidP="00F122FC">
            <w:pPr>
              <w:pStyle w:val="ECCTabletext"/>
            </w:pPr>
            <w:r w:rsidRPr="006129F5">
              <w:t>149.5 dB</w:t>
            </w:r>
          </w:p>
        </w:tc>
        <w:tc>
          <w:tcPr>
            <w:tcW w:w="705" w:type="pct"/>
            <w:vAlign w:val="bottom"/>
          </w:tcPr>
          <w:p w14:paraId="1FD62871" w14:textId="77777777" w:rsidR="00F122FC" w:rsidRPr="006129F5" w:rsidRDefault="00F122FC" w:rsidP="00F122FC">
            <w:pPr>
              <w:pStyle w:val="ECCTabletext"/>
            </w:pPr>
            <w:r w:rsidRPr="006129F5">
              <w:t>131.5 dB</w:t>
            </w:r>
          </w:p>
        </w:tc>
        <w:tc>
          <w:tcPr>
            <w:tcW w:w="607" w:type="pct"/>
            <w:vAlign w:val="bottom"/>
          </w:tcPr>
          <w:p w14:paraId="75DA4114" w14:textId="77777777" w:rsidR="00F122FC" w:rsidRPr="006129F5" w:rsidRDefault="00F122FC" w:rsidP="00F122FC">
            <w:pPr>
              <w:pStyle w:val="ECCTabletext"/>
            </w:pPr>
            <w:r w:rsidRPr="006129F5">
              <w:t>108.1 dB</w:t>
            </w:r>
          </w:p>
        </w:tc>
        <w:tc>
          <w:tcPr>
            <w:tcW w:w="638" w:type="pct"/>
            <w:vAlign w:val="bottom"/>
          </w:tcPr>
          <w:p w14:paraId="50FF87C9" w14:textId="77777777" w:rsidR="00F122FC" w:rsidRPr="006129F5" w:rsidRDefault="00F122FC" w:rsidP="00F122FC">
            <w:pPr>
              <w:pStyle w:val="ECCTabletext"/>
            </w:pPr>
            <w:r w:rsidRPr="006129F5">
              <w:t>107.6 dB</w:t>
            </w:r>
          </w:p>
        </w:tc>
      </w:tr>
      <w:tr w:rsidR="0078498E" w:rsidRPr="006129F5" w14:paraId="6EFBEAAB" w14:textId="77777777" w:rsidTr="0078498E">
        <w:trPr>
          <w:trHeight w:val="265"/>
        </w:trPr>
        <w:tc>
          <w:tcPr>
            <w:tcW w:w="711" w:type="pct"/>
            <w:vAlign w:val="top"/>
          </w:tcPr>
          <w:p w14:paraId="56ABB524" w14:textId="0739A5ED" w:rsidR="00F122FC" w:rsidRPr="006129F5" w:rsidRDefault="00F122FC" w:rsidP="00F122FC">
            <w:pPr>
              <w:pStyle w:val="ECCTabletext"/>
            </w:pPr>
            <w:r w:rsidRPr="006129F5">
              <w:t>917.4-919.4</w:t>
            </w:r>
          </w:p>
        </w:tc>
        <w:tc>
          <w:tcPr>
            <w:tcW w:w="1210" w:type="pct"/>
          </w:tcPr>
          <w:p w14:paraId="1450FC06" w14:textId="4F7D226D" w:rsidR="00F122FC" w:rsidRPr="006129F5" w:rsidRDefault="00F122FC" w:rsidP="00F122FC">
            <w:pPr>
              <w:pStyle w:val="ECCTabletext"/>
            </w:pPr>
            <w:r w:rsidRPr="006129F5">
              <w:t>WB @200</w:t>
            </w:r>
            <w:r w:rsidR="001F2B1B">
              <w:t xml:space="preserve"> </w:t>
            </w:r>
            <w:r w:rsidRPr="006129F5">
              <w:t>kHz BW</w:t>
            </w:r>
          </w:p>
        </w:tc>
        <w:tc>
          <w:tcPr>
            <w:tcW w:w="569" w:type="pct"/>
          </w:tcPr>
          <w:p w14:paraId="01E132C6" w14:textId="77777777" w:rsidR="00F122FC" w:rsidRPr="006129F5" w:rsidRDefault="00F122FC" w:rsidP="00F122FC">
            <w:pPr>
              <w:pStyle w:val="ECCTabletext"/>
            </w:pPr>
            <w:r w:rsidRPr="006129F5">
              <w:t>A</w:t>
            </w:r>
          </w:p>
        </w:tc>
        <w:tc>
          <w:tcPr>
            <w:tcW w:w="559" w:type="pct"/>
            <w:vAlign w:val="bottom"/>
          </w:tcPr>
          <w:p w14:paraId="37657912" w14:textId="77777777" w:rsidR="00F122FC" w:rsidRPr="006129F5" w:rsidRDefault="00F122FC" w:rsidP="00F122FC">
            <w:pPr>
              <w:pStyle w:val="ECCTabletext"/>
            </w:pPr>
            <w:r w:rsidRPr="006129F5">
              <w:t>131.5 dB</w:t>
            </w:r>
          </w:p>
        </w:tc>
        <w:tc>
          <w:tcPr>
            <w:tcW w:w="705" w:type="pct"/>
            <w:vAlign w:val="bottom"/>
          </w:tcPr>
          <w:p w14:paraId="4AE288A6" w14:textId="77777777" w:rsidR="00F122FC" w:rsidRPr="006129F5" w:rsidRDefault="00F122FC" w:rsidP="00F122FC">
            <w:pPr>
              <w:pStyle w:val="ECCTabletext"/>
            </w:pPr>
            <w:r w:rsidRPr="006129F5">
              <w:t>-</w:t>
            </w:r>
          </w:p>
        </w:tc>
        <w:tc>
          <w:tcPr>
            <w:tcW w:w="607" w:type="pct"/>
            <w:vAlign w:val="bottom"/>
          </w:tcPr>
          <w:p w14:paraId="6FA1225E" w14:textId="77777777" w:rsidR="00F122FC" w:rsidRPr="006129F5" w:rsidRDefault="00F122FC" w:rsidP="00F122FC">
            <w:pPr>
              <w:pStyle w:val="ECCTabletext"/>
            </w:pPr>
            <w:r w:rsidRPr="006129F5">
              <w:t>-</w:t>
            </w:r>
          </w:p>
        </w:tc>
        <w:tc>
          <w:tcPr>
            <w:tcW w:w="638" w:type="pct"/>
            <w:vAlign w:val="bottom"/>
          </w:tcPr>
          <w:p w14:paraId="13B056BA" w14:textId="77777777" w:rsidR="00F122FC" w:rsidRPr="006129F5" w:rsidRDefault="00F122FC" w:rsidP="00F122FC">
            <w:pPr>
              <w:pStyle w:val="ECCTabletext"/>
            </w:pPr>
            <w:r w:rsidRPr="006129F5">
              <w:t>-</w:t>
            </w:r>
          </w:p>
        </w:tc>
      </w:tr>
      <w:tr w:rsidR="0078498E" w:rsidRPr="006129F5" w14:paraId="7F4C49FA" w14:textId="77777777" w:rsidTr="0078498E">
        <w:trPr>
          <w:trHeight w:val="265"/>
        </w:trPr>
        <w:tc>
          <w:tcPr>
            <w:tcW w:w="711" w:type="pct"/>
            <w:vAlign w:val="top"/>
          </w:tcPr>
          <w:p w14:paraId="51669ECD" w14:textId="507A48C3" w:rsidR="00F122FC" w:rsidRPr="006129F5" w:rsidRDefault="00F122FC" w:rsidP="00F122FC">
            <w:pPr>
              <w:pStyle w:val="ECCTabletext"/>
            </w:pPr>
            <w:r w:rsidRPr="006129F5">
              <w:t xml:space="preserve">917.4-919.4 </w:t>
            </w:r>
          </w:p>
        </w:tc>
        <w:tc>
          <w:tcPr>
            <w:tcW w:w="1210" w:type="pct"/>
          </w:tcPr>
          <w:p w14:paraId="68E701E6" w14:textId="0219295E" w:rsidR="00F122FC" w:rsidRPr="006129F5" w:rsidRDefault="00F122FC" w:rsidP="00F122FC">
            <w:pPr>
              <w:pStyle w:val="ECCTabletext"/>
            </w:pPr>
            <w:r w:rsidRPr="006129F5">
              <w:t>Non-specific SRD</w:t>
            </w:r>
          </w:p>
        </w:tc>
        <w:tc>
          <w:tcPr>
            <w:tcW w:w="569" w:type="pct"/>
          </w:tcPr>
          <w:p w14:paraId="0140D62F" w14:textId="77777777" w:rsidR="00F122FC" w:rsidRPr="006129F5" w:rsidRDefault="00F122FC" w:rsidP="00F122FC">
            <w:pPr>
              <w:pStyle w:val="ECCTabletext"/>
            </w:pPr>
            <w:r w:rsidRPr="006129F5">
              <w:t>A</w:t>
            </w:r>
          </w:p>
        </w:tc>
        <w:tc>
          <w:tcPr>
            <w:tcW w:w="559" w:type="pct"/>
            <w:vAlign w:val="bottom"/>
          </w:tcPr>
          <w:p w14:paraId="2F6585B1" w14:textId="77777777" w:rsidR="00F122FC" w:rsidRPr="006129F5" w:rsidRDefault="00F122FC" w:rsidP="00F122FC">
            <w:pPr>
              <w:pStyle w:val="ECCTabletext"/>
            </w:pPr>
            <w:r w:rsidRPr="006129F5">
              <w:t>138.5 dB</w:t>
            </w:r>
          </w:p>
        </w:tc>
        <w:tc>
          <w:tcPr>
            <w:tcW w:w="705" w:type="pct"/>
            <w:vAlign w:val="bottom"/>
          </w:tcPr>
          <w:p w14:paraId="64C6AF1E" w14:textId="77777777" w:rsidR="00F122FC" w:rsidRPr="006129F5" w:rsidRDefault="00F122FC" w:rsidP="00F122FC">
            <w:pPr>
              <w:pStyle w:val="ECCTabletext"/>
            </w:pPr>
            <w:r w:rsidRPr="006129F5">
              <w:t>136.4 dB</w:t>
            </w:r>
          </w:p>
        </w:tc>
        <w:tc>
          <w:tcPr>
            <w:tcW w:w="607" w:type="pct"/>
            <w:vAlign w:val="bottom"/>
          </w:tcPr>
          <w:p w14:paraId="3538F2BF" w14:textId="77777777" w:rsidR="00F122FC" w:rsidRPr="006129F5" w:rsidRDefault="00F122FC" w:rsidP="00F122FC">
            <w:pPr>
              <w:pStyle w:val="ECCTabletext"/>
            </w:pPr>
            <w:r w:rsidRPr="006129F5">
              <w:t>109.3 dB</w:t>
            </w:r>
          </w:p>
        </w:tc>
        <w:tc>
          <w:tcPr>
            <w:tcW w:w="638" w:type="pct"/>
            <w:vAlign w:val="bottom"/>
          </w:tcPr>
          <w:p w14:paraId="64C54747" w14:textId="77777777" w:rsidR="00F122FC" w:rsidRPr="006129F5" w:rsidRDefault="00F122FC" w:rsidP="00F122FC">
            <w:pPr>
              <w:pStyle w:val="ECCTabletext"/>
            </w:pPr>
            <w:r w:rsidRPr="006129F5">
              <w:t>109.3 dB</w:t>
            </w:r>
          </w:p>
        </w:tc>
      </w:tr>
      <w:tr w:rsidR="0078498E" w:rsidRPr="006129F5" w14:paraId="6F274AAA" w14:textId="77777777" w:rsidTr="0078498E">
        <w:trPr>
          <w:trHeight w:val="265"/>
        </w:trPr>
        <w:tc>
          <w:tcPr>
            <w:tcW w:w="711" w:type="pct"/>
            <w:vAlign w:val="top"/>
          </w:tcPr>
          <w:p w14:paraId="2CBEFE32" w14:textId="6D74ABAA" w:rsidR="00F122FC" w:rsidRPr="006129F5" w:rsidRDefault="00F122FC" w:rsidP="00F122FC">
            <w:pPr>
              <w:pStyle w:val="ECCTabletext"/>
            </w:pPr>
            <w:r w:rsidRPr="006129F5">
              <w:t xml:space="preserve">874-874.4 </w:t>
            </w:r>
          </w:p>
        </w:tc>
        <w:tc>
          <w:tcPr>
            <w:tcW w:w="1210" w:type="pct"/>
          </w:tcPr>
          <w:p w14:paraId="362AA01A" w14:textId="77777777" w:rsidR="00F122FC" w:rsidRPr="006129F5" w:rsidRDefault="00F122FC" w:rsidP="00F122FC">
            <w:pPr>
              <w:pStyle w:val="ECCTabletext"/>
            </w:pPr>
            <w:r w:rsidRPr="006129F5">
              <w:t>NBN NAP</w:t>
            </w:r>
          </w:p>
        </w:tc>
        <w:tc>
          <w:tcPr>
            <w:tcW w:w="569" w:type="pct"/>
          </w:tcPr>
          <w:p w14:paraId="1C4CDA6B" w14:textId="77777777" w:rsidR="00F122FC" w:rsidRPr="006129F5" w:rsidRDefault="00F122FC" w:rsidP="00F122FC">
            <w:pPr>
              <w:pStyle w:val="ECCTabletext"/>
            </w:pPr>
            <w:r w:rsidRPr="006129F5">
              <w:t>B</w:t>
            </w:r>
          </w:p>
        </w:tc>
        <w:tc>
          <w:tcPr>
            <w:tcW w:w="559" w:type="pct"/>
            <w:vAlign w:val="bottom"/>
          </w:tcPr>
          <w:p w14:paraId="4B63ED99" w14:textId="77777777" w:rsidR="00F122FC" w:rsidRPr="006129F5" w:rsidRDefault="00F122FC" w:rsidP="00F122FC">
            <w:pPr>
              <w:pStyle w:val="ECCTabletext"/>
            </w:pPr>
            <w:r w:rsidRPr="006129F5">
              <w:t>146.3 dB</w:t>
            </w:r>
          </w:p>
        </w:tc>
        <w:tc>
          <w:tcPr>
            <w:tcW w:w="705" w:type="pct"/>
            <w:vAlign w:val="bottom"/>
          </w:tcPr>
          <w:p w14:paraId="539EDF4C" w14:textId="77777777" w:rsidR="00F122FC" w:rsidRPr="006129F5" w:rsidRDefault="00F122FC" w:rsidP="00F122FC">
            <w:pPr>
              <w:pStyle w:val="ECCTabletext"/>
            </w:pPr>
            <w:r w:rsidRPr="006129F5">
              <w:t>133.1 dB</w:t>
            </w:r>
          </w:p>
        </w:tc>
        <w:tc>
          <w:tcPr>
            <w:tcW w:w="607" w:type="pct"/>
            <w:vAlign w:val="bottom"/>
          </w:tcPr>
          <w:p w14:paraId="10E942D9" w14:textId="77777777" w:rsidR="00F122FC" w:rsidRPr="006129F5" w:rsidRDefault="00F122FC" w:rsidP="00F122FC">
            <w:pPr>
              <w:pStyle w:val="ECCTabletext"/>
            </w:pPr>
            <w:r w:rsidRPr="006129F5">
              <w:t>104.9 dB</w:t>
            </w:r>
          </w:p>
        </w:tc>
        <w:tc>
          <w:tcPr>
            <w:tcW w:w="638" w:type="pct"/>
            <w:vAlign w:val="bottom"/>
          </w:tcPr>
          <w:p w14:paraId="5FB6494F" w14:textId="77777777" w:rsidR="00F122FC" w:rsidRPr="006129F5" w:rsidRDefault="00F122FC" w:rsidP="00F122FC">
            <w:pPr>
              <w:pStyle w:val="ECCTabletext"/>
            </w:pPr>
            <w:r w:rsidRPr="006129F5">
              <w:t>104.4 dB</w:t>
            </w:r>
          </w:p>
        </w:tc>
      </w:tr>
      <w:tr w:rsidR="0078498E" w:rsidRPr="006129F5" w14:paraId="142F0334" w14:textId="77777777" w:rsidTr="0078498E">
        <w:trPr>
          <w:trHeight w:val="265"/>
        </w:trPr>
        <w:tc>
          <w:tcPr>
            <w:tcW w:w="711" w:type="pct"/>
            <w:vAlign w:val="top"/>
          </w:tcPr>
          <w:p w14:paraId="51685C56" w14:textId="60736E2B" w:rsidR="00F122FC" w:rsidRPr="006129F5" w:rsidRDefault="00F122FC" w:rsidP="00F122FC">
            <w:pPr>
              <w:pStyle w:val="ECCTabletext"/>
            </w:pPr>
            <w:r w:rsidRPr="006129F5">
              <w:t xml:space="preserve">874-874.4 </w:t>
            </w:r>
          </w:p>
        </w:tc>
        <w:tc>
          <w:tcPr>
            <w:tcW w:w="1210" w:type="pct"/>
          </w:tcPr>
          <w:p w14:paraId="2BAB1D65" w14:textId="77777777" w:rsidR="00F122FC" w:rsidRPr="006129F5" w:rsidRDefault="00F122FC" w:rsidP="00F122FC">
            <w:pPr>
              <w:pStyle w:val="ECCTabletext"/>
            </w:pPr>
            <w:r w:rsidRPr="006129F5">
              <w:t>UNB</w:t>
            </w:r>
            <w:r w:rsidR="00730520" w:rsidRPr="006129F5">
              <w:t>/CSS</w:t>
            </w:r>
            <w:r w:rsidRPr="006129F5">
              <w:t xml:space="preserve"> NAP</w:t>
            </w:r>
          </w:p>
        </w:tc>
        <w:tc>
          <w:tcPr>
            <w:tcW w:w="569" w:type="pct"/>
          </w:tcPr>
          <w:p w14:paraId="5E937079" w14:textId="77777777" w:rsidR="00F122FC" w:rsidRPr="006129F5" w:rsidRDefault="00F122FC" w:rsidP="00F122FC">
            <w:pPr>
              <w:pStyle w:val="ECCTabletext"/>
            </w:pPr>
            <w:r w:rsidRPr="006129F5">
              <w:t>B</w:t>
            </w:r>
          </w:p>
        </w:tc>
        <w:tc>
          <w:tcPr>
            <w:tcW w:w="559" w:type="pct"/>
            <w:vAlign w:val="bottom"/>
          </w:tcPr>
          <w:p w14:paraId="594EC86B" w14:textId="77777777" w:rsidR="00F122FC" w:rsidRPr="006129F5" w:rsidRDefault="00F122FC" w:rsidP="00F122FC">
            <w:pPr>
              <w:pStyle w:val="ECCTabletext"/>
            </w:pPr>
            <w:r w:rsidRPr="006129F5">
              <w:t>146.3 dB</w:t>
            </w:r>
          </w:p>
        </w:tc>
        <w:tc>
          <w:tcPr>
            <w:tcW w:w="705" w:type="pct"/>
            <w:vAlign w:val="bottom"/>
          </w:tcPr>
          <w:p w14:paraId="3E6B9161" w14:textId="77777777" w:rsidR="00F122FC" w:rsidRPr="006129F5" w:rsidRDefault="00F122FC" w:rsidP="00F122FC">
            <w:pPr>
              <w:pStyle w:val="ECCTabletext"/>
            </w:pPr>
            <w:r w:rsidRPr="006129F5">
              <w:t>128.3 dB</w:t>
            </w:r>
          </w:p>
        </w:tc>
        <w:tc>
          <w:tcPr>
            <w:tcW w:w="607" w:type="pct"/>
            <w:vAlign w:val="bottom"/>
          </w:tcPr>
          <w:p w14:paraId="3FB50E48" w14:textId="77777777" w:rsidR="00F122FC" w:rsidRPr="006129F5" w:rsidRDefault="00F122FC" w:rsidP="00F122FC">
            <w:pPr>
              <w:pStyle w:val="ECCTabletext"/>
            </w:pPr>
            <w:r w:rsidRPr="006129F5">
              <w:t>104.9 dB</w:t>
            </w:r>
          </w:p>
        </w:tc>
        <w:tc>
          <w:tcPr>
            <w:tcW w:w="638" w:type="pct"/>
            <w:vAlign w:val="bottom"/>
          </w:tcPr>
          <w:p w14:paraId="1FF1A40B" w14:textId="77777777" w:rsidR="00F122FC" w:rsidRPr="006129F5" w:rsidRDefault="00F122FC" w:rsidP="00F122FC">
            <w:pPr>
              <w:pStyle w:val="ECCTabletext"/>
            </w:pPr>
            <w:r w:rsidRPr="006129F5">
              <w:t>104.4 dB</w:t>
            </w:r>
          </w:p>
        </w:tc>
      </w:tr>
      <w:tr w:rsidR="0078498E" w:rsidRPr="006129F5" w14:paraId="0739870C" w14:textId="77777777" w:rsidTr="0078498E">
        <w:trPr>
          <w:trHeight w:val="265"/>
        </w:trPr>
        <w:tc>
          <w:tcPr>
            <w:tcW w:w="711" w:type="pct"/>
            <w:vAlign w:val="top"/>
          </w:tcPr>
          <w:p w14:paraId="6A9AA71F" w14:textId="37909769" w:rsidR="00F122FC" w:rsidRPr="006129F5" w:rsidRDefault="00F122FC" w:rsidP="00F122FC">
            <w:pPr>
              <w:pStyle w:val="ECCTabletext"/>
            </w:pPr>
            <w:r w:rsidRPr="006129F5">
              <w:t xml:space="preserve">916.1-918.9 </w:t>
            </w:r>
          </w:p>
        </w:tc>
        <w:tc>
          <w:tcPr>
            <w:tcW w:w="1210" w:type="pct"/>
          </w:tcPr>
          <w:p w14:paraId="4A0A4A2B" w14:textId="0E9E9C2C" w:rsidR="00F122FC" w:rsidRPr="006129F5" w:rsidRDefault="00F122FC" w:rsidP="00F122FC">
            <w:pPr>
              <w:pStyle w:val="ECCTabletext"/>
            </w:pPr>
            <w:r w:rsidRPr="006129F5">
              <w:t>RFID, indoor@h=1.5</w:t>
            </w:r>
            <w:r w:rsidR="001F2B1B">
              <w:t xml:space="preserve"> </w:t>
            </w:r>
            <w:r w:rsidRPr="006129F5">
              <w:t>m</w:t>
            </w:r>
          </w:p>
        </w:tc>
        <w:tc>
          <w:tcPr>
            <w:tcW w:w="569" w:type="pct"/>
          </w:tcPr>
          <w:p w14:paraId="07CC41C5" w14:textId="77777777" w:rsidR="00F122FC" w:rsidRPr="006129F5" w:rsidRDefault="00F122FC" w:rsidP="00F122FC">
            <w:pPr>
              <w:pStyle w:val="ECCTabletext"/>
            </w:pPr>
            <w:r w:rsidRPr="006129F5">
              <w:t>B</w:t>
            </w:r>
          </w:p>
        </w:tc>
        <w:tc>
          <w:tcPr>
            <w:tcW w:w="559" w:type="pct"/>
            <w:vAlign w:val="bottom"/>
          </w:tcPr>
          <w:p w14:paraId="4203D67E" w14:textId="77777777" w:rsidR="00F122FC" w:rsidRPr="006129F5" w:rsidRDefault="00F122FC" w:rsidP="00F122FC">
            <w:pPr>
              <w:pStyle w:val="ECCTabletext"/>
            </w:pPr>
            <w:r w:rsidRPr="006129F5">
              <w:t>124 dB</w:t>
            </w:r>
          </w:p>
        </w:tc>
        <w:tc>
          <w:tcPr>
            <w:tcW w:w="705" w:type="pct"/>
            <w:vAlign w:val="bottom"/>
          </w:tcPr>
          <w:p w14:paraId="284874E5" w14:textId="77777777" w:rsidR="00F122FC" w:rsidRPr="006129F5" w:rsidRDefault="00F122FC" w:rsidP="00F122FC">
            <w:pPr>
              <w:pStyle w:val="ECCTabletext"/>
            </w:pPr>
            <w:r w:rsidRPr="006129F5">
              <w:t>110.3 dB</w:t>
            </w:r>
          </w:p>
        </w:tc>
        <w:tc>
          <w:tcPr>
            <w:tcW w:w="607" w:type="pct"/>
            <w:vAlign w:val="bottom"/>
          </w:tcPr>
          <w:p w14:paraId="7EB935DA" w14:textId="77777777" w:rsidR="00F122FC" w:rsidRPr="006129F5" w:rsidRDefault="00F122FC" w:rsidP="00F122FC">
            <w:pPr>
              <w:pStyle w:val="ECCTabletext"/>
            </w:pPr>
            <w:r w:rsidRPr="006129F5">
              <w:t>78.3 dB</w:t>
            </w:r>
          </w:p>
        </w:tc>
        <w:tc>
          <w:tcPr>
            <w:tcW w:w="638" w:type="pct"/>
            <w:vAlign w:val="bottom"/>
          </w:tcPr>
          <w:p w14:paraId="2253E309" w14:textId="77777777" w:rsidR="00F122FC" w:rsidRPr="006129F5" w:rsidRDefault="00F122FC" w:rsidP="00F122FC">
            <w:pPr>
              <w:pStyle w:val="ECCTabletext"/>
            </w:pPr>
            <w:r w:rsidRPr="006129F5">
              <w:t>78 dB</w:t>
            </w:r>
          </w:p>
        </w:tc>
      </w:tr>
      <w:tr w:rsidR="0078498E" w:rsidRPr="006129F5" w14:paraId="1EBE46A7" w14:textId="77777777" w:rsidTr="0078498E">
        <w:trPr>
          <w:trHeight w:val="265"/>
        </w:trPr>
        <w:tc>
          <w:tcPr>
            <w:tcW w:w="711" w:type="pct"/>
            <w:vAlign w:val="top"/>
          </w:tcPr>
          <w:p w14:paraId="44FE825E" w14:textId="3AEED065" w:rsidR="00F122FC" w:rsidRPr="006129F5" w:rsidRDefault="00F122FC" w:rsidP="00F122FC">
            <w:pPr>
              <w:pStyle w:val="ECCTabletext"/>
            </w:pPr>
            <w:r w:rsidRPr="006129F5">
              <w:t xml:space="preserve">916.1-918.9 </w:t>
            </w:r>
          </w:p>
        </w:tc>
        <w:tc>
          <w:tcPr>
            <w:tcW w:w="1210" w:type="pct"/>
          </w:tcPr>
          <w:p w14:paraId="72DC3406" w14:textId="7AAB20B0" w:rsidR="00F122FC" w:rsidRPr="006129F5" w:rsidRDefault="00F122FC" w:rsidP="00F122FC">
            <w:pPr>
              <w:pStyle w:val="ECCTabletext"/>
            </w:pPr>
            <w:r w:rsidRPr="006129F5">
              <w:t>RFID, outdoor@h=1</w:t>
            </w:r>
            <w:r w:rsidR="006B623D">
              <w:t>.5 m</w:t>
            </w:r>
          </w:p>
        </w:tc>
        <w:tc>
          <w:tcPr>
            <w:tcW w:w="569" w:type="pct"/>
          </w:tcPr>
          <w:p w14:paraId="04C4CF42" w14:textId="77777777" w:rsidR="00F122FC" w:rsidRPr="006129F5" w:rsidRDefault="00F122FC" w:rsidP="00F122FC">
            <w:pPr>
              <w:pStyle w:val="ECCTabletext"/>
            </w:pPr>
            <w:r w:rsidRPr="006129F5">
              <w:t>B</w:t>
            </w:r>
          </w:p>
        </w:tc>
        <w:tc>
          <w:tcPr>
            <w:tcW w:w="559" w:type="pct"/>
            <w:vAlign w:val="bottom"/>
          </w:tcPr>
          <w:p w14:paraId="0D4FBADF" w14:textId="77777777" w:rsidR="00F122FC" w:rsidRPr="006129F5" w:rsidRDefault="00F122FC" w:rsidP="00F122FC">
            <w:pPr>
              <w:pStyle w:val="ECCTabletext"/>
            </w:pPr>
            <w:r w:rsidRPr="006129F5">
              <w:t>140 dB</w:t>
            </w:r>
          </w:p>
        </w:tc>
        <w:tc>
          <w:tcPr>
            <w:tcW w:w="705" w:type="pct"/>
            <w:vAlign w:val="bottom"/>
          </w:tcPr>
          <w:p w14:paraId="46C0B0B6" w14:textId="77777777" w:rsidR="00F122FC" w:rsidRPr="006129F5" w:rsidRDefault="00F122FC" w:rsidP="00F122FC">
            <w:pPr>
              <w:pStyle w:val="ECCTabletext"/>
            </w:pPr>
            <w:r w:rsidRPr="006129F5">
              <w:t>126.3 dB</w:t>
            </w:r>
          </w:p>
        </w:tc>
        <w:tc>
          <w:tcPr>
            <w:tcW w:w="607" w:type="pct"/>
            <w:vAlign w:val="bottom"/>
          </w:tcPr>
          <w:p w14:paraId="69481CB1" w14:textId="77777777" w:rsidR="00F122FC" w:rsidRPr="006129F5" w:rsidRDefault="00F122FC" w:rsidP="00F122FC">
            <w:pPr>
              <w:pStyle w:val="ECCTabletext"/>
            </w:pPr>
            <w:r w:rsidRPr="006129F5">
              <w:t>94.3 dB</w:t>
            </w:r>
          </w:p>
        </w:tc>
        <w:tc>
          <w:tcPr>
            <w:tcW w:w="638" w:type="pct"/>
            <w:vAlign w:val="bottom"/>
          </w:tcPr>
          <w:p w14:paraId="0E81A5B2" w14:textId="77777777" w:rsidR="00F122FC" w:rsidRPr="006129F5" w:rsidRDefault="00F122FC" w:rsidP="00F122FC">
            <w:pPr>
              <w:pStyle w:val="ECCTabletext"/>
            </w:pPr>
            <w:r w:rsidRPr="006129F5">
              <w:t>94 dB</w:t>
            </w:r>
          </w:p>
        </w:tc>
      </w:tr>
      <w:tr w:rsidR="0078498E" w:rsidRPr="006129F5" w14:paraId="16E8805F" w14:textId="77777777" w:rsidTr="0078498E">
        <w:trPr>
          <w:trHeight w:val="265"/>
        </w:trPr>
        <w:tc>
          <w:tcPr>
            <w:tcW w:w="711" w:type="pct"/>
            <w:vAlign w:val="top"/>
          </w:tcPr>
          <w:p w14:paraId="04A935DC" w14:textId="28DD83EE" w:rsidR="00F122FC" w:rsidRPr="006129F5" w:rsidRDefault="00F122FC" w:rsidP="00F122FC">
            <w:pPr>
              <w:pStyle w:val="ECCTabletext"/>
            </w:pPr>
            <w:r w:rsidRPr="006129F5">
              <w:t xml:space="preserve">917.3-918.9 </w:t>
            </w:r>
          </w:p>
        </w:tc>
        <w:tc>
          <w:tcPr>
            <w:tcW w:w="1210" w:type="pct"/>
          </w:tcPr>
          <w:p w14:paraId="6A83ED72" w14:textId="77777777" w:rsidR="00F122FC" w:rsidRPr="006129F5" w:rsidRDefault="00F122FC" w:rsidP="00F122FC">
            <w:pPr>
              <w:pStyle w:val="ECCTabletext"/>
            </w:pPr>
            <w:r w:rsidRPr="006129F5">
              <w:t>NBN NAP</w:t>
            </w:r>
          </w:p>
        </w:tc>
        <w:tc>
          <w:tcPr>
            <w:tcW w:w="569" w:type="pct"/>
          </w:tcPr>
          <w:p w14:paraId="623914EA" w14:textId="77777777" w:rsidR="00F122FC" w:rsidRPr="006129F5" w:rsidRDefault="00F122FC" w:rsidP="00F122FC">
            <w:pPr>
              <w:pStyle w:val="ECCTabletext"/>
            </w:pPr>
            <w:r w:rsidRPr="006129F5">
              <w:t>B</w:t>
            </w:r>
          </w:p>
        </w:tc>
        <w:tc>
          <w:tcPr>
            <w:tcW w:w="559" w:type="pct"/>
            <w:vAlign w:val="bottom"/>
          </w:tcPr>
          <w:p w14:paraId="42E4416E" w14:textId="77777777" w:rsidR="00F122FC" w:rsidRPr="006129F5" w:rsidRDefault="00F122FC" w:rsidP="00F122FC">
            <w:pPr>
              <w:pStyle w:val="ECCTabletext"/>
            </w:pPr>
            <w:r w:rsidRPr="006129F5">
              <w:t>134.3 dB</w:t>
            </w:r>
          </w:p>
        </w:tc>
        <w:tc>
          <w:tcPr>
            <w:tcW w:w="705" w:type="pct"/>
            <w:vAlign w:val="bottom"/>
          </w:tcPr>
          <w:p w14:paraId="49AEEC6E" w14:textId="77777777" w:rsidR="00F122FC" w:rsidRPr="006129F5" w:rsidRDefault="00F122FC" w:rsidP="00F122FC">
            <w:pPr>
              <w:pStyle w:val="ECCTabletext"/>
            </w:pPr>
            <w:r w:rsidRPr="006129F5">
              <w:t>121.1 dB</w:t>
            </w:r>
          </w:p>
        </w:tc>
        <w:tc>
          <w:tcPr>
            <w:tcW w:w="607" w:type="pct"/>
            <w:vAlign w:val="bottom"/>
          </w:tcPr>
          <w:p w14:paraId="56B11F23" w14:textId="77777777" w:rsidR="00F122FC" w:rsidRPr="006129F5" w:rsidRDefault="00F122FC" w:rsidP="00F122FC">
            <w:pPr>
              <w:pStyle w:val="ECCTabletext"/>
            </w:pPr>
            <w:r w:rsidRPr="006129F5">
              <w:t>92.9 dB</w:t>
            </w:r>
          </w:p>
        </w:tc>
        <w:tc>
          <w:tcPr>
            <w:tcW w:w="638" w:type="pct"/>
            <w:vAlign w:val="bottom"/>
          </w:tcPr>
          <w:p w14:paraId="6404601F" w14:textId="77777777" w:rsidR="00F122FC" w:rsidRPr="006129F5" w:rsidRDefault="00F122FC" w:rsidP="00F122FC">
            <w:pPr>
              <w:pStyle w:val="ECCTabletext"/>
            </w:pPr>
            <w:r w:rsidRPr="006129F5">
              <w:t>92.4 dB</w:t>
            </w:r>
          </w:p>
        </w:tc>
      </w:tr>
      <w:tr w:rsidR="0078498E" w:rsidRPr="006129F5" w14:paraId="260114A9" w14:textId="77777777" w:rsidTr="0078498E">
        <w:trPr>
          <w:trHeight w:val="265"/>
        </w:trPr>
        <w:tc>
          <w:tcPr>
            <w:tcW w:w="711" w:type="pct"/>
            <w:vAlign w:val="top"/>
          </w:tcPr>
          <w:p w14:paraId="709180B2" w14:textId="2A11E84D" w:rsidR="00F122FC" w:rsidRPr="006129F5" w:rsidRDefault="00F122FC" w:rsidP="00F122FC">
            <w:pPr>
              <w:pStyle w:val="ECCTabletext"/>
            </w:pPr>
            <w:r w:rsidRPr="006129F5">
              <w:t xml:space="preserve">917.3-918.9 </w:t>
            </w:r>
          </w:p>
        </w:tc>
        <w:tc>
          <w:tcPr>
            <w:tcW w:w="1210" w:type="pct"/>
          </w:tcPr>
          <w:p w14:paraId="190311BF" w14:textId="77777777" w:rsidR="00F122FC" w:rsidRPr="006129F5" w:rsidRDefault="00F122FC" w:rsidP="00F122FC">
            <w:pPr>
              <w:pStyle w:val="ECCTabletext"/>
            </w:pPr>
            <w:r w:rsidRPr="006129F5">
              <w:t>UNB</w:t>
            </w:r>
            <w:r w:rsidR="00730520" w:rsidRPr="006129F5">
              <w:t>/CSS</w:t>
            </w:r>
            <w:r w:rsidRPr="006129F5">
              <w:t xml:space="preserve"> NAP</w:t>
            </w:r>
          </w:p>
        </w:tc>
        <w:tc>
          <w:tcPr>
            <w:tcW w:w="569" w:type="pct"/>
          </w:tcPr>
          <w:p w14:paraId="25CC8137" w14:textId="77777777" w:rsidR="00F122FC" w:rsidRPr="006129F5" w:rsidRDefault="00F122FC" w:rsidP="00F122FC">
            <w:pPr>
              <w:pStyle w:val="ECCTabletext"/>
            </w:pPr>
            <w:r w:rsidRPr="006129F5">
              <w:t>B</w:t>
            </w:r>
          </w:p>
        </w:tc>
        <w:tc>
          <w:tcPr>
            <w:tcW w:w="559" w:type="pct"/>
            <w:vAlign w:val="bottom"/>
          </w:tcPr>
          <w:p w14:paraId="3185D0A1" w14:textId="77777777" w:rsidR="00F122FC" w:rsidRPr="006129F5" w:rsidRDefault="00F122FC" w:rsidP="00F122FC">
            <w:pPr>
              <w:pStyle w:val="ECCTabletext"/>
            </w:pPr>
            <w:r w:rsidRPr="006129F5">
              <w:t>134.3 dB</w:t>
            </w:r>
          </w:p>
        </w:tc>
        <w:tc>
          <w:tcPr>
            <w:tcW w:w="705" w:type="pct"/>
            <w:vAlign w:val="bottom"/>
          </w:tcPr>
          <w:p w14:paraId="75A18C6C" w14:textId="77777777" w:rsidR="00F122FC" w:rsidRPr="006129F5" w:rsidRDefault="00F122FC" w:rsidP="00F122FC">
            <w:pPr>
              <w:pStyle w:val="ECCTabletext"/>
            </w:pPr>
            <w:r w:rsidRPr="006129F5">
              <w:t>116.3 dB</w:t>
            </w:r>
          </w:p>
        </w:tc>
        <w:tc>
          <w:tcPr>
            <w:tcW w:w="607" w:type="pct"/>
            <w:vAlign w:val="bottom"/>
          </w:tcPr>
          <w:p w14:paraId="51950691" w14:textId="77777777" w:rsidR="00F122FC" w:rsidRPr="006129F5" w:rsidRDefault="00F122FC" w:rsidP="00F122FC">
            <w:pPr>
              <w:pStyle w:val="ECCTabletext"/>
            </w:pPr>
            <w:r w:rsidRPr="006129F5">
              <w:t>92.9 dB</w:t>
            </w:r>
          </w:p>
        </w:tc>
        <w:tc>
          <w:tcPr>
            <w:tcW w:w="638" w:type="pct"/>
            <w:vAlign w:val="bottom"/>
          </w:tcPr>
          <w:p w14:paraId="5D29C1EA" w14:textId="77777777" w:rsidR="00F122FC" w:rsidRPr="006129F5" w:rsidRDefault="00F122FC" w:rsidP="00F122FC">
            <w:pPr>
              <w:pStyle w:val="ECCTabletext"/>
            </w:pPr>
            <w:r w:rsidRPr="006129F5">
              <w:t>92.4 dB</w:t>
            </w:r>
          </w:p>
        </w:tc>
      </w:tr>
      <w:tr w:rsidR="0078498E" w:rsidRPr="006129F5" w14:paraId="7ACE4B66" w14:textId="77777777" w:rsidTr="0078498E">
        <w:trPr>
          <w:trHeight w:val="265"/>
        </w:trPr>
        <w:tc>
          <w:tcPr>
            <w:tcW w:w="711" w:type="pct"/>
            <w:vAlign w:val="top"/>
          </w:tcPr>
          <w:p w14:paraId="12826B64" w14:textId="3ED6008E" w:rsidR="00F122FC" w:rsidRPr="006129F5" w:rsidRDefault="00F122FC" w:rsidP="00F122FC">
            <w:pPr>
              <w:pStyle w:val="ECCTabletext"/>
            </w:pPr>
            <w:r w:rsidRPr="006129F5">
              <w:t xml:space="preserve">917.4-919.4 </w:t>
            </w:r>
          </w:p>
        </w:tc>
        <w:tc>
          <w:tcPr>
            <w:tcW w:w="1210" w:type="pct"/>
          </w:tcPr>
          <w:p w14:paraId="305EA68F" w14:textId="20FDFC7A" w:rsidR="00F122FC" w:rsidRPr="006129F5" w:rsidRDefault="00F122FC" w:rsidP="00F122FC">
            <w:pPr>
              <w:pStyle w:val="ECCTabletext"/>
            </w:pPr>
            <w:r w:rsidRPr="006129F5">
              <w:t>WB @200</w:t>
            </w:r>
            <w:r w:rsidR="001F2B1B">
              <w:t xml:space="preserve"> </w:t>
            </w:r>
            <w:r w:rsidRPr="006129F5">
              <w:t>kHz BW</w:t>
            </w:r>
          </w:p>
        </w:tc>
        <w:tc>
          <w:tcPr>
            <w:tcW w:w="569" w:type="pct"/>
          </w:tcPr>
          <w:p w14:paraId="3A287D83" w14:textId="77777777" w:rsidR="00F122FC" w:rsidRPr="006129F5" w:rsidRDefault="00F122FC" w:rsidP="00F122FC">
            <w:pPr>
              <w:pStyle w:val="ECCTabletext"/>
            </w:pPr>
            <w:r w:rsidRPr="006129F5">
              <w:t>B</w:t>
            </w:r>
          </w:p>
        </w:tc>
        <w:tc>
          <w:tcPr>
            <w:tcW w:w="559" w:type="pct"/>
            <w:vAlign w:val="bottom"/>
          </w:tcPr>
          <w:p w14:paraId="3E63E1F5" w14:textId="77777777" w:rsidR="00F122FC" w:rsidRPr="006129F5" w:rsidRDefault="00F122FC" w:rsidP="00F122FC">
            <w:pPr>
              <w:pStyle w:val="ECCTabletext"/>
            </w:pPr>
            <w:r w:rsidRPr="006129F5">
              <w:t>116.3 dB</w:t>
            </w:r>
          </w:p>
        </w:tc>
        <w:tc>
          <w:tcPr>
            <w:tcW w:w="705" w:type="pct"/>
            <w:vAlign w:val="bottom"/>
          </w:tcPr>
          <w:p w14:paraId="18E045E7" w14:textId="77777777" w:rsidR="00F122FC" w:rsidRPr="006129F5" w:rsidRDefault="00F122FC" w:rsidP="00F122FC">
            <w:pPr>
              <w:pStyle w:val="ECCTabletext"/>
            </w:pPr>
            <w:r w:rsidRPr="006129F5">
              <w:t>-</w:t>
            </w:r>
          </w:p>
        </w:tc>
        <w:tc>
          <w:tcPr>
            <w:tcW w:w="607" w:type="pct"/>
            <w:vAlign w:val="bottom"/>
          </w:tcPr>
          <w:p w14:paraId="6EE676D9" w14:textId="77777777" w:rsidR="00F122FC" w:rsidRPr="006129F5" w:rsidRDefault="00F122FC" w:rsidP="00F122FC">
            <w:pPr>
              <w:pStyle w:val="ECCTabletext"/>
            </w:pPr>
            <w:r w:rsidRPr="006129F5">
              <w:t>-</w:t>
            </w:r>
          </w:p>
        </w:tc>
        <w:tc>
          <w:tcPr>
            <w:tcW w:w="638" w:type="pct"/>
            <w:vAlign w:val="bottom"/>
          </w:tcPr>
          <w:p w14:paraId="1A6A4B0F" w14:textId="77777777" w:rsidR="00F122FC" w:rsidRPr="006129F5" w:rsidRDefault="00F122FC" w:rsidP="00F122FC">
            <w:pPr>
              <w:pStyle w:val="ECCTabletext"/>
            </w:pPr>
            <w:r w:rsidRPr="006129F5">
              <w:t>-</w:t>
            </w:r>
          </w:p>
        </w:tc>
      </w:tr>
      <w:tr w:rsidR="0078498E" w:rsidRPr="006129F5" w14:paraId="755A9023" w14:textId="77777777" w:rsidTr="0078498E">
        <w:trPr>
          <w:trHeight w:val="265"/>
        </w:trPr>
        <w:tc>
          <w:tcPr>
            <w:tcW w:w="711" w:type="pct"/>
            <w:vAlign w:val="top"/>
          </w:tcPr>
          <w:p w14:paraId="572F76CC" w14:textId="0BF5D554" w:rsidR="00F122FC" w:rsidRPr="006129F5" w:rsidRDefault="00F122FC" w:rsidP="00F122FC">
            <w:pPr>
              <w:pStyle w:val="ECCTabletext"/>
            </w:pPr>
            <w:r w:rsidRPr="006129F5">
              <w:t xml:space="preserve">917.4-919.4 </w:t>
            </w:r>
          </w:p>
        </w:tc>
        <w:tc>
          <w:tcPr>
            <w:tcW w:w="1210" w:type="pct"/>
          </w:tcPr>
          <w:p w14:paraId="52ED5BEE" w14:textId="1A54AAF5" w:rsidR="00F122FC" w:rsidRPr="006129F5" w:rsidRDefault="00F122FC" w:rsidP="00F122FC">
            <w:pPr>
              <w:pStyle w:val="ECCTabletext"/>
            </w:pPr>
            <w:r w:rsidRPr="006129F5">
              <w:t>Non-specific SRD</w:t>
            </w:r>
          </w:p>
        </w:tc>
        <w:tc>
          <w:tcPr>
            <w:tcW w:w="569" w:type="pct"/>
          </w:tcPr>
          <w:p w14:paraId="76ECA1E8" w14:textId="77777777" w:rsidR="00F122FC" w:rsidRPr="006129F5" w:rsidRDefault="00F122FC" w:rsidP="00F122FC">
            <w:pPr>
              <w:pStyle w:val="ECCTabletext"/>
            </w:pPr>
            <w:r w:rsidRPr="006129F5">
              <w:t>B</w:t>
            </w:r>
          </w:p>
        </w:tc>
        <w:tc>
          <w:tcPr>
            <w:tcW w:w="559" w:type="pct"/>
            <w:vAlign w:val="bottom"/>
          </w:tcPr>
          <w:p w14:paraId="6F0C496C" w14:textId="77777777" w:rsidR="00F122FC" w:rsidRPr="006129F5" w:rsidRDefault="00F122FC" w:rsidP="00F122FC">
            <w:pPr>
              <w:pStyle w:val="ECCTabletext"/>
            </w:pPr>
            <w:r w:rsidRPr="006129F5">
              <w:t>123.3 dB</w:t>
            </w:r>
          </w:p>
        </w:tc>
        <w:tc>
          <w:tcPr>
            <w:tcW w:w="705" w:type="pct"/>
            <w:vAlign w:val="bottom"/>
          </w:tcPr>
          <w:p w14:paraId="4569B616" w14:textId="77777777" w:rsidR="00F122FC" w:rsidRPr="006129F5" w:rsidRDefault="00F122FC" w:rsidP="00F122FC">
            <w:pPr>
              <w:pStyle w:val="ECCTabletext"/>
            </w:pPr>
            <w:r w:rsidRPr="006129F5">
              <w:t>121.2 dB</w:t>
            </w:r>
          </w:p>
        </w:tc>
        <w:tc>
          <w:tcPr>
            <w:tcW w:w="607" w:type="pct"/>
            <w:vAlign w:val="bottom"/>
          </w:tcPr>
          <w:p w14:paraId="037B3B98" w14:textId="77777777" w:rsidR="00F122FC" w:rsidRPr="006129F5" w:rsidRDefault="00F122FC" w:rsidP="00F122FC">
            <w:pPr>
              <w:pStyle w:val="ECCTabletext"/>
            </w:pPr>
            <w:r w:rsidRPr="006129F5">
              <w:t>94.1 dB</w:t>
            </w:r>
          </w:p>
        </w:tc>
        <w:tc>
          <w:tcPr>
            <w:tcW w:w="638" w:type="pct"/>
            <w:vAlign w:val="bottom"/>
          </w:tcPr>
          <w:p w14:paraId="29A9E247" w14:textId="77777777" w:rsidR="00F122FC" w:rsidRPr="006129F5" w:rsidRDefault="00F122FC" w:rsidP="00F122FC">
            <w:pPr>
              <w:pStyle w:val="ECCTabletext"/>
            </w:pPr>
            <w:r w:rsidRPr="006129F5">
              <w:t>94.1 dB</w:t>
            </w:r>
          </w:p>
        </w:tc>
      </w:tr>
    </w:tbl>
    <w:p w14:paraId="1444D828" w14:textId="1DFF6D24" w:rsidR="00BB6404" w:rsidRPr="006129F5" w:rsidRDefault="00BB6404" w:rsidP="001F4328">
      <w:pPr>
        <w:pStyle w:val="Caption"/>
        <w:keepNext/>
        <w:rPr>
          <w:lang w:val="en-GB"/>
        </w:rPr>
      </w:pPr>
      <w:r w:rsidRPr="006129F5">
        <w:rPr>
          <w:lang w:val="en-GB"/>
        </w:rPr>
        <w:lastRenderedPageBreak/>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14</w:t>
      </w:r>
      <w:r w:rsidRPr="006129F5">
        <w:rPr>
          <w:lang w:val="en-GB"/>
        </w:rPr>
        <w:fldChar w:fldCharType="end"/>
      </w:r>
      <w:r w:rsidR="005969E1" w:rsidRPr="006129F5">
        <w:rPr>
          <w:lang w:val="en-GB"/>
        </w:rPr>
        <w:t>:</w:t>
      </w:r>
      <w:r w:rsidRPr="006129F5">
        <w:rPr>
          <w:lang w:val="en-GB"/>
        </w:rPr>
        <w:t xml:space="preserve"> </w:t>
      </w:r>
      <w:r w:rsidR="005E3145" w:rsidRPr="006129F5">
        <w:rPr>
          <w:lang w:val="en-GB"/>
        </w:rPr>
        <w:t>S</w:t>
      </w:r>
      <w:r w:rsidRPr="006129F5">
        <w:rPr>
          <w:lang w:val="en-GB"/>
        </w:rPr>
        <w:t>eparation distances in rural environment</w:t>
      </w:r>
    </w:p>
    <w:tbl>
      <w:tblPr>
        <w:tblStyle w:val="ECCTable-redheader"/>
        <w:tblW w:w="5168" w:type="pct"/>
        <w:tblInd w:w="0" w:type="dxa"/>
        <w:tblLook w:val="04A0" w:firstRow="1" w:lastRow="0" w:firstColumn="1" w:lastColumn="0" w:noHBand="0" w:noVBand="1"/>
      </w:tblPr>
      <w:tblGrid>
        <w:gridCol w:w="1331"/>
        <w:gridCol w:w="2867"/>
        <w:gridCol w:w="1359"/>
        <w:gridCol w:w="972"/>
        <w:gridCol w:w="1108"/>
        <w:gridCol w:w="1106"/>
        <w:gridCol w:w="1210"/>
      </w:tblGrid>
      <w:tr w:rsidR="00B819E7" w:rsidRPr="006129F5" w14:paraId="73296DB3" w14:textId="77777777" w:rsidTr="00EB12A0">
        <w:trPr>
          <w:cnfStyle w:val="100000000000" w:firstRow="1" w:lastRow="0" w:firstColumn="0" w:lastColumn="0" w:oddVBand="0" w:evenVBand="0" w:oddHBand="0" w:evenHBand="0" w:firstRowFirstColumn="0" w:firstRowLastColumn="0" w:lastRowFirstColumn="0" w:lastRowLastColumn="0"/>
        </w:trPr>
        <w:tc>
          <w:tcPr>
            <w:tcW w:w="669" w:type="pct"/>
            <w:vMerge w:val="restart"/>
            <w:tcBorders>
              <w:top w:val="single" w:sz="4" w:space="0" w:color="FFFFFF" w:themeColor="background1"/>
              <w:left w:val="single" w:sz="4" w:space="0" w:color="FFFFFF" w:themeColor="background1"/>
              <w:bottom w:val="single" w:sz="4" w:space="0" w:color="FFFFFF" w:themeColor="background1"/>
            </w:tcBorders>
          </w:tcPr>
          <w:p w14:paraId="11EF952D" w14:textId="77777777" w:rsidR="00B819E7" w:rsidRPr="006129F5" w:rsidRDefault="00B819E7" w:rsidP="001F4328">
            <w:pPr>
              <w:pStyle w:val="ECCTableHeaderwhitefont"/>
              <w:keepNext/>
              <w:rPr>
                <w:b w:val="0"/>
              </w:rPr>
            </w:pPr>
            <w:r w:rsidRPr="006129F5">
              <w:t>Frequency range</w:t>
            </w:r>
          </w:p>
          <w:p w14:paraId="30252D3B" w14:textId="2F3A9D9D" w:rsidR="00B819E7" w:rsidRPr="006129F5" w:rsidRDefault="00B819E7" w:rsidP="001F4328">
            <w:pPr>
              <w:pStyle w:val="ECCTableHeaderwhitefont"/>
              <w:keepNext/>
            </w:pPr>
            <w:r w:rsidRPr="006129F5">
              <w:t>(MHZ)</w:t>
            </w:r>
          </w:p>
        </w:tc>
        <w:tc>
          <w:tcPr>
            <w:tcW w:w="1441" w:type="pct"/>
            <w:vMerge w:val="restart"/>
            <w:tcBorders>
              <w:top w:val="single" w:sz="4" w:space="0" w:color="FFFFFF" w:themeColor="background1"/>
              <w:bottom w:val="single" w:sz="4" w:space="0" w:color="FFFFFF" w:themeColor="background1"/>
            </w:tcBorders>
          </w:tcPr>
          <w:p w14:paraId="1D44FAD7" w14:textId="2E110110" w:rsidR="00B819E7" w:rsidRPr="006129F5" w:rsidRDefault="00B819E7" w:rsidP="001F4328">
            <w:pPr>
              <w:pStyle w:val="ECCTableHeaderwhitefont"/>
              <w:keepNext/>
            </w:pPr>
            <w:r w:rsidRPr="006129F5">
              <w:t>Interferer</w:t>
            </w:r>
          </w:p>
        </w:tc>
        <w:tc>
          <w:tcPr>
            <w:tcW w:w="683" w:type="pct"/>
            <w:vMerge w:val="restart"/>
            <w:tcBorders>
              <w:top w:val="single" w:sz="4" w:space="0" w:color="FFFFFF" w:themeColor="background1"/>
              <w:bottom w:val="single" w:sz="4" w:space="0" w:color="FFFFFF" w:themeColor="background1"/>
            </w:tcBorders>
          </w:tcPr>
          <w:p w14:paraId="7A57CBBD" w14:textId="14E4EB2F" w:rsidR="00B819E7" w:rsidRPr="006129F5" w:rsidRDefault="001F4328" w:rsidP="001F4328">
            <w:pPr>
              <w:pStyle w:val="ECCTableHeaderwhitefont"/>
              <w:keepNext/>
            </w:pPr>
            <w:r w:rsidRPr="006129F5">
              <w:t>Scenario</w:t>
            </w:r>
          </w:p>
        </w:tc>
        <w:tc>
          <w:tcPr>
            <w:tcW w:w="2208" w:type="pct"/>
            <w:gridSpan w:val="4"/>
            <w:tcBorders>
              <w:top w:val="single" w:sz="4" w:space="0" w:color="FFFFFF" w:themeColor="background1"/>
              <w:bottom w:val="single" w:sz="4" w:space="0" w:color="FFFFFF" w:themeColor="background1"/>
              <w:right w:val="single" w:sz="4" w:space="0" w:color="FFFFFF" w:themeColor="background1"/>
            </w:tcBorders>
          </w:tcPr>
          <w:p w14:paraId="70D69545" w14:textId="33FBD38C" w:rsidR="00B819E7" w:rsidRPr="006129F5" w:rsidRDefault="00B819E7" w:rsidP="001F4328">
            <w:pPr>
              <w:pStyle w:val="ECCTableHeaderwhitefont"/>
              <w:keepNext/>
            </w:pPr>
            <w:r w:rsidRPr="006129F5">
              <w:t xml:space="preserve">MCL power </w:t>
            </w:r>
          </w:p>
        </w:tc>
      </w:tr>
      <w:tr w:rsidR="00D15960" w:rsidRPr="006129F5" w14:paraId="69D000C7" w14:textId="77777777" w:rsidTr="00EB12A0">
        <w:trPr>
          <w:trHeight w:val="265"/>
        </w:trPr>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1708EA18" w14:textId="77777777" w:rsidR="00B819E7" w:rsidRPr="006129F5" w:rsidRDefault="00B819E7" w:rsidP="001F4328">
            <w:pPr>
              <w:pStyle w:val="ECCTabletext"/>
              <w:keepNext/>
            </w:pPr>
          </w:p>
        </w:tc>
        <w:tc>
          <w:tcPr>
            <w:tcW w:w="144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C09492D" w14:textId="77777777" w:rsidR="00B819E7" w:rsidRPr="006129F5" w:rsidRDefault="00B819E7" w:rsidP="001F4328">
            <w:pPr>
              <w:pStyle w:val="ECCTabletext"/>
              <w:keepNext/>
            </w:pPr>
          </w:p>
        </w:tc>
        <w:tc>
          <w:tcPr>
            <w:tcW w:w="68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B490E81" w14:textId="77777777" w:rsidR="00B819E7" w:rsidRPr="006129F5" w:rsidRDefault="00B819E7" w:rsidP="001F4328">
            <w:pPr>
              <w:pStyle w:val="ECCTabletext"/>
              <w:keepNext/>
            </w:pP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5CBE2575" w14:textId="2967C62E" w:rsidR="00B819E7" w:rsidRPr="006129F5" w:rsidRDefault="00B819E7" w:rsidP="001F4328">
            <w:pPr>
              <w:pStyle w:val="ECCTableHeaderwhitefont"/>
              <w:keepNext/>
              <w:rPr>
                <w:b/>
                <w:bCs w:val="0"/>
              </w:rPr>
            </w:pPr>
            <w:r w:rsidRPr="006129F5">
              <w:rPr>
                <w:b/>
                <w:bCs w:val="0"/>
              </w:rPr>
              <w:t>Co-channel</w:t>
            </w:r>
          </w:p>
        </w:tc>
        <w:tc>
          <w:tcPr>
            <w:tcW w:w="5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05AFD4FF" w14:textId="312EAE4C" w:rsidR="00B819E7" w:rsidRPr="006129F5" w:rsidRDefault="00EB12A0" w:rsidP="001F4328">
            <w:pPr>
              <w:pStyle w:val="ECCTableHeaderwhitefont"/>
              <w:keepNext/>
              <w:rPr>
                <w:b/>
                <w:bCs w:val="0"/>
              </w:rPr>
            </w:pPr>
            <w:r w:rsidRPr="006129F5">
              <w:rPr>
                <w:b/>
                <w:bCs w:val="0"/>
              </w:rPr>
              <w:t>f</w:t>
            </w:r>
            <w:r w:rsidR="00B819E7" w:rsidRPr="006129F5">
              <w:rPr>
                <w:b/>
                <w:bCs w:val="0"/>
              </w:rPr>
              <w:t>irst adj</w:t>
            </w:r>
            <w:r w:rsidR="00500947" w:rsidRPr="006129F5">
              <w:rPr>
                <w:b/>
                <w:bCs w:val="0"/>
              </w:rPr>
              <w:t>a</w:t>
            </w:r>
            <w:r w:rsidR="00B819E7" w:rsidRPr="006129F5">
              <w:rPr>
                <w:b/>
                <w:bCs w:val="0"/>
              </w:rPr>
              <w:t>cent channel</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458AE5CC" w14:textId="3532C7DC" w:rsidR="00B819E7" w:rsidRPr="006129F5" w:rsidRDefault="00B819E7" w:rsidP="001F4328">
            <w:pPr>
              <w:pStyle w:val="ECCTableHeaderwhitefont"/>
              <w:keepNext/>
              <w:rPr>
                <w:b/>
                <w:bCs w:val="0"/>
              </w:rPr>
            </w:pPr>
            <w:r w:rsidRPr="006129F5">
              <w:rPr>
                <w:b/>
                <w:bCs w:val="0"/>
              </w:rPr>
              <w:t>second adjacent channel</w:t>
            </w:r>
          </w:p>
        </w:tc>
        <w:tc>
          <w:tcPr>
            <w:tcW w:w="6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7C9E8E8F" w14:textId="46E81688" w:rsidR="00B819E7" w:rsidRPr="006129F5" w:rsidRDefault="00B819E7" w:rsidP="001F4328">
            <w:pPr>
              <w:pStyle w:val="ECCTableHeaderwhitefont"/>
              <w:keepNext/>
              <w:rPr>
                <w:b/>
                <w:bCs w:val="0"/>
              </w:rPr>
            </w:pPr>
            <w:r w:rsidRPr="006129F5">
              <w:rPr>
                <w:b/>
                <w:bCs w:val="0"/>
              </w:rPr>
              <w:t>third adjacent channel</w:t>
            </w:r>
          </w:p>
        </w:tc>
      </w:tr>
      <w:tr w:rsidR="00500947" w:rsidRPr="006129F5" w14:paraId="29A02854" w14:textId="77777777" w:rsidTr="00EB12A0">
        <w:trPr>
          <w:trHeight w:val="265"/>
        </w:trPr>
        <w:tc>
          <w:tcPr>
            <w:tcW w:w="669" w:type="pct"/>
            <w:tcBorders>
              <w:top w:val="single" w:sz="4" w:space="0" w:color="FFFFFF" w:themeColor="background1"/>
            </w:tcBorders>
            <w:vAlign w:val="top"/>
          </w:tcPr>
          <w:p w14:paraId="17627320" w14:textId="0258EF36" w:rsidR="005969E1" w:rsidRPr="006129F5" w:rsidRDefault="005969E1" w:rsidP="001F4328">
            <w:pPr>
              <w:pStyle w:val="ECCTabletext"/>
              <w:keepNext/>
              <w:jc w:val="left"/>
            </w:pPr>
            <w:r w:rsidRPr="006129F5">
              <w:t>874-874.4</w:t>
            </w:r>
          </w:p>
        </w:tc>
        <w:tc>
          <w:tcPr>
            <w:tcW w:w="1441" w:type="pct"/>
            <w:tcBorders>
              <w:top w:val="single" w:sz="4" w:space="0" w:color="FFFFFF" w:themeColor="background1"/>
            </w:tcBorders>
          </w:tcPr>
          <w:p w14:paraId="36E75949" w14:textId="77777777" w:rsidR="005969E1" w:rsidRPr="006129F5" w:rsidRDefault="005969E1" w:rsidP="001F4328">
            <w:pPr>
              <w:pStyle w:val="ECCTabletext"/>
              <w:keepNext/>
              <w:jc w:val="left"/>
            </w:pPr>
            <w:r w:rsidRPr="006129F5">
              <w:t>NBN NAP</w:t>
            </w:r>
          </w:p>
        </w:tc>
        <w:tc>
          <w:tcPr>
            <w:tcW w:w="683" w:type="pct"/>
            <w:tcBorders>
              <w:top w:val="single" w:sz="4" w:space="0" w:color="FFFFFF" w:themeColor="background1"/>
            </w:tcBorders>
          </w:tcPr>
          <w:p w14:paraId="64590402" w14:textId="77777777" w:rsidR="005969E1" w:rsidRPr="006129F5" w:rsidRDefault="005969E1" w:rsidP="001F4328">
            <w:pPr>
              <w:pStyle w:val="ECCTabletext"/>
              <w:keepNext/>
              <w:jc w:val="left"/>
            </w:pPr>
            <w:r w:rsidRPr="006129F5">
              <w:t>A</w:t>
            </w:r>
          </w:p>
        </w:tc>
        <w:tc>
          <w:tcPr>
            <w:tcW w:w="486" w:type="pct"/>
            <w:tcBorders>
              <w:top w:val="single" w:sz="4" w:space="0" w:color="FFFFFF" w:themeColor="background1"/>
            </w:tcBorders>
            <w:vAlign w:val="bottom"/>
          </w:tcPr>
          <w:p w14:paraId="45FBAD4C" w14:textId="77777777" w:rsidR="005969E1" w:rsidRPr="006129F5" w:rsidRDefault="005969E1" w:rsidP="001F4328">
            <w:pPr>
              <w:pStyle w:val="ECCTabletext"/>
              <w:keepNext/>
              <w:jc w:val="left"/>
            </w:pPr>
            <w:r w:rsidRPr="006129F5">
              <w:t>47.8 km</w:t>
            </w:r>
          </w:p>
        </w:tc>
        <w:tc>
          <w:tcPr>
            <w:tcW w:w="557" w:type="pct"/>
            <w:tcBorders>
              <w:top w:val="single" w:sz="4" w:space="0" w:color="FFFFFF" w:themeColor="background1"/>
            </w:tcBorders>
            <w:vAlign w:val="bottom"/>
          </w:tcPr>
          <w:p w14:paraId="63341E04" w14:textId="77777777" w:rsidR="005969E1" w:rsidRPr="006129F5" w:rsidRDefault="005969E1" w:rsidP="001F4328">
            <w:pPr>
              <w:pStyle w:val="ECCTabletext"/>
              <w:keepNext/>
              <w:jc w:val="left"/>
            </w:pPr>
            <w:r w:rsidRPr="006129F5">
              <w:t>34.5 km</w:t>
            </w:r>
          </w:p>
        </w:tc>
        <w:tc>
          <w:tcPr>
            <w:tcW w:w="556" w:type="pct"/>
            <w:tcBorders>
              <w:top w:val="single" w:sz="4" w:space="0" w:color="FFFFFF" w:themeColor="background1"/>
            </w:tcBorders>
            <w:vAlign w:val="bottom"/>
          </w:tcPr>
          <w:p w14:paraId="61705E63" w14:textId="77777777" w:rsidR="005969E1" w:rsidRPr="006129F5" w:rsidRDefault="005969E1" w:rsidP="001F4328">
            <w:pPr>
              <w:pStyle w:val="ECCTabletext"/>
              <w:keepNext/>
              <w:jc w:val="left"/>
            </w:pPr>
            <w:r w:rsidRPr="006129F5">
              <w:t>10.7 km</w:t>
            </w:r>
          </w:p>
        </w:tc>
        <w:tc>
          <w:tcPr>
            <w:tcW w:w="609" w:type="pct"/>
            <w:tcBorders>
              <w:top w:val="single" w:sz="4" w:space="0" w:color="FFFFFF" w:themeColor="background1"/>
            </w:tcBorders>
            <w:vAlign w:val="bottom"/>
          </w:tcPr>
          <w:p w14:paraId="2EE1DB20" w14:textId="77777777" w:rsidR="005969E1" w:rsidRPr="006129F5" w:rsidRDefault="005969E1" w:rsidP="001F4328">
            <w:pPr>
              <w:pStyle w:val="ECCTabletext"/>
              <w:keepNext/>
              <w:jc w:val="left"/>
            </w:pPr>
            <w:r w:rsidRPr="006129F5">
              <w:t>10.3 km</w:t>
            </w:r>
          </w:p>
        </w:tc>
      </w:tr>
      <w:tr w:rsidR="00500947" w:rsidRPr="006129F5" w14:paraId="7C4746DC" w14:textId="77777777" w:rsidTr="00EB12A0">
        <w:trPr>
          <w:trHeight w:val="265"/>
        </w:trPr>
        <w:tc>
          <w:tcPr>
            <w:tcW w:w="669" w:type="pct"/>
            <w:vAlign w:val="top"/>
          </w:tcPr>
          <w:p w14:paraId="0037DFDB" w14:textId="71A650A8" w:rsidR="005969E1" w:rsidRPr="006129F5" w:rsidRDefault="005969E1" w:rsidP="001F4328">
            <w:pPr>
              <w:pStyle w:val="ECCTabletext"/>
              <w:keepNext/>
              <w:jc w:val="left"/>
            </w:pPr>
            <w:r w:rsidRPr="006129F5">
              <w:t>874-874.4</w:t>
            </w:r>
          </w:p>
        </w:tc>
        <w:tc>
          <w:tcPr>
            <w:tcW w:w="1441" w:type="pct"/>
          </w:tcPr>
          <w:p w14:paraId="7A939704" w14:textId="77777777" w:rsidR="005969E1" w:rsidRPr="006129F5" w:rsidRDefault="005969E1" w:rsidP="001F4328">
            <w:pPr>
              <w:pStyle w:val="ECCTabletext"/>
              <w:keepNext/>
              <w:jc w:val="left"/>
            </w:pPr>
            <w:r w:rsidRPr="006129F5">
              <w:t>UNB</w:t>
            </w:r>
            <w:r w:rsidR="00730520" w:rsidRPr="006129F5">
              <w:t>/CSS</w:t>
            </w:r>
            <w:r w:rsidRPr="006129F5">
              <w:t xml:space="preserve"> NAP</w:t>
            </w:r>
          </w:p>
        </w:tc>
        <w:tc>
          <w:tcPr>
            <w:tcW w:w="683" w:type="pct"/>
          </w:tcPr>
          <w:p w14:paraId="0B157915" w14:textId="77777777" w:rsidR="005969E1" w:rsidRPr="006129F5" w:rsidRDefault="005969E1" w:rsidP="001F4328">
            <w:pPr>
              <w:pStyle w:val="ECCTabletext"/>
              <w:keepNext/>
              <w:jc w:val="left"/>
            </w:pPr>
            <w:r w:rsidRPr="006129F5">
              <w:t>A</w:t>
            </w:r>
          </w:p>
        </w:tc>
        <w:tc>
          <w:tcPr>
            <w:tcW w:w="486" w:type="pct"/>
            <w:vAlign w:val="bottom"/>
          </w:tcPr>
          <w:p w14:paraId="51D2C975" w14:textId="77777777" w:rsidR="005969E1" w:rsidRPr="006129F5" w:rsidRDefault="005969E1" w:rsidP="001F4328">
            <w:pPr>
              <w:pStyle w:val="ECCTabletext"/>
              <w:keepNext/>
              <w:jc w:val="left"/>
            </w:pPr>
            <w:r w:rsidRPr="006129F5">
              <w:t>64.4 km</w:t>
            </w:r>
          </w:p>
        </w:tc>
        <w:tc>
          <w:tcPr>
            <w:tcW w:w="557" w:type="pct"/>
            <w:vAlign w:val="bottom"/>
          </w:tcPr>
          <w:p w14:paraId="1E877B80" w14:textId="77777777" w:rsidR="005969E1" w:rsidRPr="006129F5" w:rsidRDefault="005969E1" w:rsidP="001F4328">
            <w:pPr>
              <w:pStyle w:val="ECCTabletext"/>
              <w:keepNext/>
              <w:jc w:val="left"/>
            </w:pPr>
            <w:r w:rsidRPr="006129F5">
              <w:t>43.9 km</w:t>
            </w:r>
          </w:p>
        </w:tc>
        <w:tc>
          <w:tcPr>
            <w:tcW w:w="556" w:type="pct"/>
            <w:vAlign w:val="bottom"/>
          </w:tcPr>
          <w:p w14:paraId="4E99A9DA" w14:textId="77777777" w:rsidR="005969E1" w:rsidRPr="006129F5" w:rsidRDefault="005969E1" w:rsidP="001F4328">
            <w:pPr>
              <w:pStyle w:val="ECCTabletext"/>
              <w:keepNext/>
              <w:jc w:val="left"/>
            </w:pPr>
            <w:r w:rsidRPr="006129F5">
              <w:t>20.5 km</w:t>
            </w:r>
          </w:p>
        </w:tc>
        <w:tc>
          <w:tcPr>
            <w:tcW w:w="609" w:type="pct"/>
            <w:vAlign w:val="bottom"/>
          </w:tcPr>
          <w:p w14:paraId="7815ED8E" w14:textId="77777777" w:rsidR="005969E1" w:rsidRPr="006129F5" w:rsidRDefault="005969E1" w:rsidP="001F4328">
            <w:pPr>
              <w:pStyle w:val="ECCTabletext"/>
              <w:keepNext/>
              <w:jc w:val="left"/>
            </w:pPr>
            <w:r w:rsidRPr="006129F5">
              <w:t>20 km</w:t>
            </w:r>
          </w:p>
        </w:tc>
      </w:tr>
      <w:tr w:rsidR="00500947" w:rsidRPr="006129F5" w14:paraId="4568EA7E" w14:textId="77777777" w:rsidTr="00EB12A0">
        <w:trPr>
          <w:trHeight w:val="265"/>
        </w:trPr>
        <w:tc>
          <w:tcPr>
            <w:tcW w:w="669" w:type="pct"/>
            <w:vAlign w:val="top"/>
          </w:tcPr>
          <w:p w14:paraId="557663E0" w14:textId="73F837FE" w:rsidR="005969E1" w:rsidRPr="006129F5" w:rsidRDefault="005969E1" w:rsidP="001F4328">
            <w:pPr>
              <w:pStyle w:val="ECCTabletext"/>
              <w:keepNext/>
              <w:jc w:val="left"/>
            </w:pPr>
            <w:r w:rsidRPr="006129F5">
              <w:t xml:space="preserve">916.1-918.9 </w:t>
            </w:r>
          </w:p>
        </w:tc>
        <w:tc>
          <w:tcPr>
            <w:tcW w:w="1441" w:type="pct"/>
          </w:tcPr>
          <w:p w14:paraId="39E26F41" w14:textId="2B29FEDC" w:rsidR="005969E1" w:rsidRPr="006129F5" w:rsidRDefault="005969E1" w:rsidP="001F4328">
            <w:pPr>
              <w:pStyle w:val="ECCTabletext"/>
              <w:keepNext/>
              <w:jc w:val="left"/>
            </w:pPr>
            <w:r w:rsidRPr="006129F5">
              <w:t>RFID, indoor@h=1</w:t>
            </w:r>
            <w:r w:rsidR="006B623D">
              <w:t>.5 m</w:t>
            </w:r>
          </w:p>
        </w:tc>
        <w:tc>
          <w:tcPr>
            <w:tcW w:w="683" w:type="pct"/>
          </w:tcPr>
          <w:p w14:paraId="3ED2D326" w14:textId="77777777" w:rsidR="005969E1" w:rsidRPr="006129F5" w:rsidRDefault="005969E1" w:rsidP="001F4328">
            <w:pPr>
              <w:pStyle w:val="ECCTabletext"/>
              <w:keepNext/>
              <w:jc w:val="left"/>
            </w:pPr>
            <w:r w:rsidRPr="006129F5">
              <w:t>A</w:t>
            </w:r>
          </w:p>
        </w:tc>
        <w:tc>
          <w:tcPr>
            <w:tcW w:w="486" w:type="pct"/>
            <w:vAlign w:val="bottom"/>
          </w:tcPr>
          <w:p w14:paraId="38FB3E09" w14:textId="77777777" w:rsidR="005969E1" w:rsidRPr="006129F5" w:rsidRDefault="005969E1" w:rsidP="001F4328">
            <w:pPr>
              <w:pStyle w:val="ECCTabletext"/>
              <w:keepNext/>
              <w:jc w:val="left"/>
            </w:pPr>
            <w:r w:rsidRPr="006129F5">
              <w:t>2.5 km</w:t>
            </w:r>
          </w:p>
        </w:tc>
        <w:tc>
          <w:tcPr>
            <w:tcW w:w="557" w:type="pct"/>
            <w:vAlign w:val="bottom"/>
          </w:tcPr>
          <w:p w14:paraId="1987A1F5" w14:textId="77777777" w:rsidR="005969E1" w:rsidRPr="006129F5" w:rsidRDefault="005969E1" w:rsidP="001F4328">
            <w:pPr>
              <w:pStyle w:val="ECCTabletext"/>
              <w:keepNext/>
              <w:jc w:val="left"/>
            </w:pPr>
            <w:r w:rsidRPr="006129F5">
              <w:t>0.9 km</w:t>
            </w:r>
          </w:p>
        </w:tc>
        <w:tc>
          <w:tcPr>
            <w:tcW w:w="556" w:type="pct"/>
            <w:vAlign w:val="bottom"/>
          </w:tcPr>
          <w:p w14:paraId="035D00CF" w14:textId="77777777" w:rsidR="005969E1" w:rsidRPr="006129F5" w:rsidRDefault="005969E1" w:rsidP="001F4328">
            <w:pPr>
              <w:pStyle w:val="ECCTabletext"/>
              <w:keepNext/>
              <w:jc w:val="left"/>
            </w:pPr>
            <w:r w:rsidRPr="006129F5">
              <w:t>&lt;0.1 km</w:t>
            </w:r>
          </w:p>
        </w:tc>
        <w:tc>
          <w:tcPr>
            <w:tcW w:w="609" w:type="pct"/>
            <w:vAlign w:val="bottom"/>
          </w:tcPr>
          <w:p w14:paraId="21F4BFA5" w14:textId="77777777" w:rsidR="005969E1" w:rsidRPr="006129F5" w:rsidRDefault="005969E1" w:rsidP="001F4328">
            <w:pPr>
              <w:pStyle w:val="ECCTabletext"/>
              <w:keepNext/>
              <w:jc w:val="left"/>
            </w:pPr>
            <w:r w:rsidRPr="006129F5">
              <w:t>&lt;0.1 km</w:t>
            </w:r>
          </w:p>
        </w:tc>
      </w:tr>
      <w:tr w:rsidR="00500947" w:rsidRPr="006129F5" w14:paraId="0D4B815D" w14:textId="77777777" w:rsidTr="00EB12A0">
        <w:trPr>
          <w:trHeight w:val="265"/>
        </w:trPr>
        <w:tc>
          <w:tcPr>
            <w:tcW w:w="669" w:type="pct"/>
            <w:vAlign w:val="top"/>
          </w:tcPr>
          <w:p w14:paraId="64F8BD89" w14:textId="3209F2B8" w:rsidR="005969E1" w:rsidRPr="006129F5" w:rsidRDefault="005969E1" w:rsidP="001F4328">
            <w:pPr>
              <w:pStyle w:val="ECCTabletext"/>
              <w:keepNext/>
              <w:jc w:val="left"/>
            </w:pPr>
            <w:r w:rsidRPr="006129F5">
              <w:t xml:space="preserve">916.1-918.9 </w:t>
            </w:r>
          </w:p>
        </w:tc>
        <w:tc>
          <w:tcPr>
            <w:tcW w:w="1441" w:type="pct"/>
          </w:tcPr>
          <w:p w14:paraId="358C21D6" w14:textId="052308C7" w:rsidR="005969E1" w:rsidRPr="006129F5" w:rsidRDefault="005969E1" w:rsidP="001F4328">
            <w:pPr>
              <w:pStyle w:val="ECCTabletext"/>
              <w:keepNext/>
              <w:jc w:val="left"/>
            </w:pPr>
            <w:r w:rsidRPr="006129F5">
              <w:t>RFID, outdoor@h=1</w:t>
            </w:r>
            <w:r w:rsidR="006B623D">
              <w:t>.5 m</w:t>
            </w:r>
          </w:p>
        </w:tc>
        <w:tc>
          <w:tcPr>
            <w:tcW w:w="683" w:type="pct"/>
          </w:tcPr>
          <w:p w14:paraId="5BFAEC40" w14:textId="77777777" w:rsidR="005969E1" w:rsidRPr="006129F5" w:rsidRDefault="005969E1" w:rsidP="001F4328">
            <w:pPr>
              <w:pStyle w:val="ECCTabletext"/>
              <w:keepNext/>
              <w:jc w:val="left"/>
            </w:pPr>
            <w:r w:rsidRPr="006129F5">
              <w:t>A</w:t>
            </w:r>
          </w:p>
        </w:tc>
        <w:tc>
          <w:tcPr>
            <w:tcW w:w="486" w:type="pct"/>
            <w:vAlign w:val="bottom"/>
          </w:tcPr>
          <w:p w14:paraId="44464777" w14:textId="77777777" w:rsidR="005969E1" w:rsidRPr="006129F5" w:rsidRDefault="005969E1" w:rsidP="001F4328">
            <w:pPr>
              <w:pStyle w:val="ECCTabletext"/>
              <w:keepNext/>
              <w:jc w:val="left"/>
            </w:pPr>
            <w:r w:rsidRPr="006129F5">
              <w:t>12.0 km</w:t>
            </w:r>
          </w:p>
        </w:tc>
        <w:tc>
          <w:tcPr>
            <w:tcW w:w="557" w:type="pct"/>
            <w:vAlign w:val="bottom"/>
          </w:tcPr>
          <w:p w14:paraId="57306F81" w14:textId="77777777" w:rsidR="005969E1" w:rsidRPr="006129F5" w:rsidRDefault="005969E1" w:rsidP="001F4328">
            <w:pPr>
              <w:pStyle w:val="ECCTabletext"/>
              <w:keepNext/>
              <w:jc w:val="left"/>
            </w:pPr>
            <w:r w:rsidRPr="006129F5">
              <w:t>3.1 km</w:t>
            </w:r>
          </w:p>
        </w:tc>
        <w:tc>
          <w:tcPr>
            <w:tcW w:w="556" w:type="pct"/>
            <w:vAlign w:val="bottom"/>
          </w:tcPr>
          <w:p w14:paraId="78328871" w14:textId="77777777" w:rsidR="005969E1" w:rsidRPr="006129F5" w:rsidRDefault="005969E1" w:rsidP="001F4328">
            <w:pPr>
              <w:pStyle w:val="ECCTabletext"/>
              <w:keepNext/>
              <w:jc w:val="left"/>
            </w:pPr>
            <w:r w:rsidRPr="006129F5">
              <w:t>0.3 km</w:t>
            </w:r>
          </w:p>
        </w:tc>
        <w:tc>
          <w:tcPr>
            <w:tcW w:w="609" w:type="pct"/>
            <w:vAlign w:val="bottom"/>
          </w:tcPr>
          <w:p w14:paraId="45A95C6C" w14:textId="77777777" w:rsidR="005969E1" w:rsidRPr="006129F5" w:rsidRDefault="005969E1" w:rsidP="001F4328">
            <w:pPr>
              <w:pStyle w:val="ECCTabletext"/>
              <w:keepNext/>
              <w:jc w:val="left"/>
            </w:pPr>
            <w:r w:rsidRPr="006129F5">
              <w:t>0.3 km</w:t>
            </w:r>
          </w:p>
        </w:tc>
      </w:tr>
      <w:tr w:rsidR="00500947" w:rsidRPr="006129F5" w14:paraId="1165A438" w14:textId="77777777" w:rsidTr="00EB12A0">
        <w:trPr>
          <w:trHeight w:val="265"/>
        </w:trPr>
        <w:tc>
          <w:tcPr>
            <w:tcW w:w="669" w:type="pct"/>
            <w:vAlign w:val="top"/>
          </w:tcPr>
          <w:p w14:paraId="24AE965E" w14:textId="52B7FB98" w:rsidR="005969E1" w:rsidRPr="006129F5" w:rsidRDefault="005969E1" w:rsidP="001F4328">
            <w:pPr>
              <w:pStyle w:val="ECCTabletext"/>
              <w:keepNext/>
              <w:jc w:val="left"/>
            </w:pPr>
            <w:r w:rsidRPr="006129F5">
              <w:t xml:space="preserve">916.1-918.9 </w:t>
            </w:r>
          </w:p>
        </w:tc>
        <w:tc>
          <w:tcPr>
            <w:tcW w:w="1441" w:type="pct"/>
          </w:tcPr>
          <w:p w14:paraId="58CB55DC" w14:textId="2C147F61" w:rsidR="005969E1" w:rsidRPr="006129F5" w:rsidRDefault="005969E1" w:rsidP="001F4328">
            <w:pPr>
              <w:pStyle w:val="ECCTabletext"/>
              <w:keepNext/>
              <w:jc w:val="left"/>
            </w:pPr>
            <w:r w:rsidRPr="006129F5">
              <w:t>RFID, indoor@h=4</w:t>
            </w:r>
            <w:r w:rsidR="006B623D">
              <w:t>.5 m</w:t>
            </w:r>
          </w:p>
        </w:tc>
        <w:tc>
          <w:tcPr>
            <w:tcW w:w="683" w:type="pct"/>
          </w:tcPr>
          <w:p w14:paraId="0BA9BE3A" w14:textId="77777777" w:rsidR="005969E1" w:rsidRPr="006129F5" w:rsidRDefault="005969E1" w:rsidP="001F4328">
            <w:pPr>
              <w:pStyle w:val="ECCTabletext"/>
              <w:keepNext/>
              <w:jc w:val="left"/>
            </w:pPr>
            <w:r w:rsidRPr="006129F5">
              <w:t>A</w:t>
            </w:r>
          </w:p>
        </w:tc>
        <w:tc>
          <w:tcPr>
            <w:tcW w:w="486" w:type="pct"/>
            <w:vAlign w:val="bottom"/>
          </w:tcPr>
          <w:p w14:paraId="09F380BA" w14:textId="77777777" w:rsidR="005969E1" w:rsidRPr="006129F5" w:rsidRDefault="005969E1" w:rsidP="001F4328">
            <w:pPr>
              <w:pStyle w:val="ECCTabletext"/>
              <w:keepNext/>
              <w:jc w:val="left"/>
            </w:pPr>
            <w:r w:rsidRPr="006129F5">
              <w:t>3.8 km</w:t>
            </w:r>
          </w:p>
        </w:tc>
        <w:tc>
          <w:tcPr>
            <w:tcW w:w="557" w:type="pct"/>
            <w:vAlign w:val="bottom"/>
          </w:tcPr>
          <w:p w14:paraId="5D9E2840" w14:textId="77777777" w:rsidR="005969E1" w:rsidRPr="006129F5" w:rsidRDefault="005969E1" w:rsidP="001F4328">
            <w:pPr>
              <w:pStyle w:val="ECCTabletext"/>
              <w:keepNext/>
              <w:jc w:val="left"/>
            </w:pPr>
            <w:r w:rsidRPr="006129F5">
              <w:t>1.5 km</w:t>
            </w:r>
          </w:p>
        </w:tc>
        <w:tc>
          <w:tcPr>
            <w:tcW w:w="556" w:type="pct"/>
            <w:vAlign w:val="bottom"/>
          </w:tcPr>
          <w:p w14:paraId="177B006F" w14:textId="77777777" w:rsidR="005969E1" w:rsidRPr="006129F5" w:rsidRDefault="005969E1" w:rsidP="001F4328">
            <w:pPr>
              <w:pStyle w:val="ECCTabletext"/>
              <w:keepNext/>
              <w:jc w:val="left"/>
            </w:pPr>
            <w:r w:rsidRPr="006129F5">
              <w:t>&lt;0.1 km</w:t>
            </w:r>
          </w:p>
        </w:tc>
        <w:tc>
          <w:tcPr>
            <w:tcW w:w="609" w:type="pct"/>
            <w:vAlign w:val="bottom"/>
          </w:tcPr>
          <w:p w14:paraId="64CC6C5A" w14:textId="77777777" w:rsidR="005969E1" w:rsidRPr="006129F5" w:rsidRDefault="005969E1" w:rsidP="001F4328">
            <w:pPr>
              <w:pStyle w:val="ECCTabletext"/>
              <w:keepNext/>
              <w:jc w:val="left"/>
            </w:pPr>
            <w:r w:rsidRPr="006129F5">
              <w:t>&lt;0.1 km</w:t>
            </w:r>
          </w:p>
        </w:tc>
      </w:tr>
      <w:tr w:rsidR="00500947" w:rsidRPr="006129F5" w14:paraId="10D45CE0" w14:textId="77777777" w:rsidTr="00EB12A0">
        <w:trPr>
          <w:trHeight w:val="265"/>
        </w:trPr>
        <w:tc>
          <w:tcPr>
            <w:tcW w:w="669" w:type="pct"/>
            <w:vAlign w:val="top"/>
          </w:tcPr>
          <w:p w14:paraId="0359C4ED" w14:textId="6D7AC45D" w:rsidR="005969E1" w:rsidRPr="006129F5" w:rsidRDefault="005969E1" w:rsidP="001F4328">
            <w:pPr>
              <w:pStyle w:val="ECCTabletext"/>
              <w:keepNext/>
              <w:jc w:val="left"/>
            </w:pPr>
            <w:r w:rsidRPr="006129F5">
              <w:t xml:space="preserve">916.1-918.9 </w:t>
            </w:r>
          </w:p>
        </w:tc>
        <w:tc>
          <w:tcPr>
            <w:tcW w:w="1441" w:type="pct"/>
          </w:tcPr>
          <w:p w14:paraId="25E45DA3" w14:textId="296771D9" w:rsidR="005969E1" w:rsidRPr="006129F5" w:rsidRDefault="005969E1" w:rsidP="001F4328">
            <w:pPr>
              <w:pStyle w:val="ECCTabletext"/>
              <w:keepNext/>
              <w:jc w:val="left"/>
            </w:pPr>
            <w:r w:rsidRPr="006129F5">
              <w:t>RFID, outdoor@h=4</w:t>
            </w:r>
            <w:r w:rsidR="006B623D">
              <w:t>.5 m</w:t>
            </w:r>
          </w:p>
        </w:tc>
        <w:tc>
          <w:tcPr>
            <w:tcW w:w="683" w:type="pct"/>
          </w:tcPr>
          <w:p w14:paraId="44E91021" w14:textId="77777777" w:rsidR="005969E1" w:rsidRPr="006129F5" w:rsidRDefault="005969E1" w:rsidP="001F4328">
            <w:pPr>
              <w:pStyle w:val="ECCTabletext"/>
              <w:keepNext/>
              <w:jc w:val="left"/>
            </w:pPr>
            <w:r w:rsidRPr="006129F5">
              <w:t>A</w:t>
            </w:r>
          </w:p>
        </w:tc>
        <w:tc>
          <w:tcPr>
            <w:tcW w:w="486" w:type="pct"/>
            <w:vAlign w:val="bottom"/>
          </w:tcPr>
          <w:p w14:paraId="3C1C9AA1" w14:textId="77777777" w:rsidR="005969E1" w:rsidRPr="006129F5" w:rsidRDefault="005969E1" w:rsidP="001F4328">
            <w:pPr>
              <w:pStyle w:val="ECCTabletext"/>
              <w:keepNext/>
              <w:jc w:val="left"/>
            </w:pPr>
            <w:r w:rsidRPr="006129F5">
              <w:t>12.5 km</w:t>
            </w:r>
          </w:p>
        </w:tc>
        <w:tc>
          <w:tcPr>
            <w:tcW w:w="557" w:type="pct"/>
            <w:vAlign w:val="bottom"/>
          </w:tcPr>
          <w:p w14:paraId="3064E7C2" w14:textId="77777777" w:rsidR="005969E1" w:rsidRPr="006129F5" w:rsidRDefault="005969E1" w:rsidP="001F4328">
            <w:pPr>
              <w:pStyle w:val="ECCTabletext"/>
              <w:keepNext/>
              <w:jc w:val="left"/>
            </w:pPr>
            <w:r w:rsidRPr="006129F5">
              <w:t>4.4 km</w:t>
            </w:r>
          </w:p>
        </w:tc>
        <w:tc>
          <w:tcPr>
            <w:tcW w:w="556" w:type="pct"/>
            <w:vAlign w:val="bottom"/>
          </w:tcPr>
          <w:p w14:paraId="2A1BCC14" w14:textId="77777777" w:rsidR="005969E1" w:rsidRPr="006129F5" w:rsidRDefault="005969E1" w:rsidP="001F4328">
            <w:pPr>
              <w:pStyle w:val="ECCTabletext"/>
              <w:keepNext/>
              <w:jc w:val="left"/>
            </w:pPr>
            <w:r w:rsidRPr="006129F5">
              <w:t>0.4 km</w:t>
            </w:r>
          </w:p>
        </w:tc>
        <w:tc>
          <w:tcPr>
            <w:tcW w:w="609" w:type="pct"/>
            <w:vAlign w:val="bottom"/>
          </w:tcPr>
          <w:p w14:paraId="0770E380" w14:textId="77777777" w:rsidR="005969E1" w:rsidRPr="006129F5" w:rsidRDefault="005969E1" w:rsidP="001F4328">
            <w:pPr>
              <w:pStyle w:val="ECCTabletext"/>
              <w:keepNext/>
              <w:jc w:val="left"/>
            </w:pPr>
            <w:r w:rsidRPr="006129F5">
              <w:t>0.4 km</w:t>
            </w:r>
          </w:p>
        </w:tc>
      </w:tr>
      <w:tr w:rsidR="00500947" w:rsidRPr="006129F5" w14:paraId="56725723" w14:textId="77777777" w:rsidTr="00EB12A0">
        <w:trPr>
          <w:trHeight w:val="265"/>
        </w:trPr>
        <w:tc>
          <w:tcPr>
            <w:tcW w:w="669" w:type="pct"/>
            <w:vAlign w:val="top"/>
          </w:tcPr>
          <w:p w14:paraId="3DFBB9C5" w14:textId="31FDBBD8" w:rsidR="005969E1" w:rsidRPr="006129F5" w:rsidRDefault="005969E1" w:rsidP="001F4328">
            <w:pPr>
              <w:pStyle w:val="ECCTabletext"/>
              <w:keepNext/>
              <w:jc w:val="left"/>
            </w:pPr>
            <w:r w:rsidRPr="006129F5">
              <w:t xml:space="preserve">916.1-918.9 </w:t>
            </w:r>
          </w:p>
        </w:tc>
        <w:tc>
          <w:tcPr>
            <w:tcW w:w="1441" w:type="pct"/>
          </w:tcPr>
          <w:p w14:paraId="7D127D79" w14:textId="008761DC" w:rsidR="005969E1" w:rsidRPr="006129F5" w:rsidRDefault="005969E1" w:rsidP="001F4328">
            <w:pPr>
              <w:pStyle w:val="ECCTabletext"/>
              <w:keepNext/>
              <w:jc w:val="left"/>
            </w:pPr>
            <w:r w:rsidRPr="006129F5">
              <w:t>RFID, indoor@h=7</w:t>
            </w:r>
            <w:r w:rsidR="006B623D">
              <w:t>.5 m</w:t>
            </w:r>
          </w:p>
        </w:tc>
        <w:tc>
          <w:tcPr>
            <w:tcW w:w="683" w:type="pct"/>
          </w:tcPr>
          <w:p w14:paraId="49649307" w14:textId="77777777" w:rsidR="005969E1" w:rsidRPr="006129F5" w:rsidRDefault="005969E1" w:rsidP="001F4328">
            <w:pPr>
              <w:pStyle w:val="ECCTabletext"/>
              <w:keepNext/>
              <w:jc w:val="left"/>
            </w:pPr>
            <w:r w:rsidRPr="006129F5">
              <w:t>A</w:t>
            </w:r>
          </w:p>
        </w:tc>
        <w:tc>
          <w:tcPr>
            <w:tcW w:w="486" w:type="pct"/>
            <w:vAlign w:val="bottom"/>
          </w:tcPr>
          <w:p w14:paraId="326947FD" w14:textId="77777777" w:rsidR="005969E1" w:rsidRPr="006129F5" w:rsidRDefault="005969E1" w:rsidP="001F4328">
            <w:pPr>
              <w:pStyle w:val="ECCTabletext"/>
              <w:keepNext/>
              <w:jc w:val="left"/>
            </w:pPr>
            <w:r w:rsidRPr="006129F5">
              <w:t>6.1 km</w:t>
            </w:r>
          </w:p>
        </w:tc>
        <w:tc>
          <w:tcPr>
            <w:tcW w:w="557" w:type="pct"/>
            <w:vAlign w:val="bottom"/>
          </w:tcPr>
          <w:p w14:paraId="0BFB8397" w14:textId="77777777" w:rsidR="005969E1" w:rsidRPr="006129F5" w:rsidRDefault="005969E1" w:rsidP="001F4328">
            <w:pPr>
              <w:pStyle w:val="ECCTabletext"/>
              <w:keepNext/>
              <w:jc w:val="left"/>
            </w:pPr>
            <w:r w:rsidRPr="006129F5">
              <w:t>2.5 km</w:t>
            </w:r>
          </w:p>
        </w:tc>
        <w:tc>
          <w:tcPr>
            <w:tcW w:w="556" w:type="pct"/>
            <w:vAlign w:val="bottom"/>
          </w:tcPr>
          <w:p w14:paraId="4AF3E0B1" w14:textId="77777777" w:rsidR="005969E1" w:rsidRPr="006129F5" w:rsidRDefault="005969E1" w:rsidP="001F4328">
            <w:pPr>
              <w:pStyle w:val="ECCTabletext"/>
              <w:keepNext/>
              <w:jc w:val="left"/>
            </w:pPr>
            <w:r w:rsidRPr="006129F5">
              <w:t>0.1 km</w:t>
            </w:r>
          </w:p>
        </w:tc>
        <w:tc>
          <w:tcPr>
            <w:tcW w:w="609" w:type="pct"/>
            <w:vAlign w:val="bottom"/>
          </w:tcPr>
          <w:p w14:paraId="08FFBFEB" w14:textId="77777777" w:rsidR="005969E1" w:rsidRPr="006129F5" w:rsidRDefault="005969E1" w:rsidP="001F4328">
            <w:pPr>
              <w:pStyle w:val="ECCTabletext"/>
              <w:keepNext/>
              <w:jc w:val="left"/>
            </w:pPr>
            <w:r w:rsidRPr="006129F5">
              <w:t>&lt;.1 km</w:t>
            </w:r>
          </w:p>
        </w:tc>
      </w:tr>
      <w:tr w:rsidR="00500947" w:rsidRPr="006129F5" w14:paraId="2A7363D0" w14:textId="77777777" w:rsidTr="00EB12A0">
        <w:trPr>
          <w:trHeight w:val="265"/>
        </w:trPr>
        <w:tc>
          <w:tcPr>
            <w:tcW w:w="669" w:type="pct"/>
            <w:vAlign w:val="top"/>
          </w:tcPr>
          <w:p w14:paraId="7B85BF77" w14:textId="79F3CF47" w:rsidR="005969E1" w:rsidRPr="006129F5" w:rsidRDefault="005969E1" w:rsidP="001F4328">
            <w:pPr>
              <w:pStyle w:val="ECCTabletext"/>
              <w:keepNext/>
              <w:jc w:val="left"/>
            </w:pPr>
            <w:r w:rsidRPr="006129F5">
              <w:t xml:space="preserve">916.1-918.9 </w:t>
            </w:r>
          </w:p>
        </w:tc>
        <w:tc>
          <w:tcPr>
            <w:tcW w:w="1441" w:type="pct"/>
          </w:tcPr>
          <w:p w14:paraId="550F2BB2" w14:textId="64C1E819" w:rsidR="005969E1" w:rsidRPr="006129F5" w:rsidRDefault="005969E1" w:rsidP="001F4328">
            <w:pPr>
              <w:pStyle w:val="ECCTabletext"/>
              <w:keepNext/>
              <w:jc w:val="left"/>
            </w:pPr>
            <w:r w:rsidRPr="006129F5">
              <w:t>RFID, outdoor@h=7</w:t>
            </w:r>
            <w:r w:rsidR="006B623D">
              <w:t>.5 m</w:t>
            </w:r>
          </w:p>
        </w:tc>
        <w:tc>
          <w:tcPr>
            <w:tcW w:w="683" w:type="pct"/>
          </w:tcPr>
          <w:p w14:paraId="420C220E" w14:textId="77777777" w:rsidR="005969E1" w:rsidRPr="006129F5" w:rsidRDefault="005969E1" w:rsidP="001F4328">
            <w:pPr>
              <w:pStyle w:val="ECCTabletext"/>
              <w:keepNext/>
              <w:jc w:val="left"/>
            </w:pPr>
            <w:r w:rsidRPr="006129F5">
              <w:t>A</w:t>
            </w:r>
          </w:p>
        </w:tc>
        <w:tc>
          <w:tcPr>
            <w:tcW w:w="486" w:type="pct"/>
            <w:vAlign w:val="bottom"/>
          </w:tcPr>
          <w:p w14:paraId="66835D7B" w14:textId="77777777" w:rsidR="005969E1" w:rsidRPr="006129F5" w:rsidRDefault="005969E1" w:rsidP="001F4328">
            <w:pPr>
              <w:pStyle w:val="ECCTabletext"/>
              <w:keepNext/>
              <w:jc w:val="left"/>
            </w:pPr>
            <w:r w:rsidRPr="006129F5">
              <w:t>17.6 km</w:t>
            </w:r>
          </w:p>
        </w:tc>
        <w:tc>
          <w:tcPr>
            <w:tcW w:w="557" w:type="pct"/>
            <w:vAlign w:val="bottom"/>
          </w:tcPr>
          <w:p w14:paraId="58A63530" w14:textId="77777777" w:rsidR="005969E1" w:rsidRPr="006129F5" w:rsidRDefault="005969E1" w:rsidP="001F4328">
            <w:pPr>
              <w:pStyle w:val="ECCTabletext"/>
              <w:keepNext/>
              <w:jc w:val="left"/>
            </w:pPr>
            <w:r w:rsidRPr="006129F5">
              <w:t>7.0 km</w:t>
            </w:r>
          </w:p>
        </w:tc>
        <w:tc>
          <w:tcPr>
            <w:tcW w:w="556" w:type="pct"/>
            <w:vAlign w:val="bottom"/>
          </w:tcPr>
          <w:p w14:paraId="7B5355CA" w14:textId="77777777" w:rsidR="005969E1" w:rsidRPr="006129F5" w:rsidRDefault="005969E1" w:rsidP="001F4328">
            <w:pPr>
              <w:pStyle w:val="ECCTabletext"/>
              <w:keepNext/>
              <w:jc w:val="left"/>
            </w:pPr>
            <w:r w:rsidRPr="006129F5">
              <w:t>0.7 km</w:t>
            </w:r>
          </w:p>
        </w:tc>
        <w:tc>
          <w:tcPr>
            <w:tcW w:w="609" w:type="pct"/>
            <w:vAlign w:val="bottom"/>
          </w:tcPr>
          <w:p w14:paraId="470F210A" w14:textId="77777777" w:rsidR="005969E1" w:rsidRPr="006129F5" w:rsidRDefault="005969E1" w:rsidP="001F4328">
            <w:pPr>
              <w:pStyle w:val="ECCTabletext"/>
              <w:keepNext/>
              <w:jc w:val="left"/>
            </w:pPr>
            <w:r w:rsidRPr="006129F5">
              <w:t>0.7 km</w:t>
            </w:r>
          </w:p>
        </w:tc>
      </w:tr>
      <w:tr w:rsidR="00500947" w:rsidRPr="006129F5" w14:paraId="57A4030B" w14:textId="77777777" w:rsidTr="00EB12A0">
        <w:trPr>
          <w:trHeight w:val="265"/>
        </w:trPr>
        <w:tc>
          <w:tcPr>
            <w:tcW w:w="669" w:type="pct"/>
            <w:vAlign w:val="top"/>
          </w:tcPr>
          <w:p w14:paraId="27C8DA9C" w14:textId="62830CDB" w:rsidR="005969E1" w:rsidRPr="006129F5" w:rsidRDefault="005969E1" w:rsidP="001F4328">
            <w:pPr>
              <w:pStyle w:val="ECCTabletext"/>
              <w:keepNext/>
              <w:jc w:val="left"/>
            </w:pPr>
            <w:r w:rsidRPr="006129F5">
              <w:t xml:space="preserve">917.3-918.9 </w:t>
            </w:r>
          </w:p>
        </w:tc>
        <w:tc>
          <w:tcPr>
            <w:tcW w:w="1441" w:type="pct"/>
          </w:tcPr>
          <w:p w14:paraId="5F77676A" w14:textId="77777777" w:rsidR="005969E1" w:rsidRPr="006129F5" w:rsidRDefault="005969E1" w:rsidP="001F4328">
            <w:pPr>
              <w:pStyle w:val="ECCTabletext"/>
              <w:keepNext/>
              <w:jc w:val="left"/>
            </w:pPr>
            <w:r w:rsidRPr="006129F5">
              <w:t>NBN NAP</w:t>
            </w:r>
          </w:p>
        </w:tc>
        <w:tc>
          <w:tcPr>
            <w:tcW w:w="683" w:type="pct"/>
          </w:tcPr>
          <w:p w14:paraId="02C7380F" w14:textId="77777777" w:rsidR="005969E1" w:rsidRPr="006129F5" w:rsidRDefault="005969E1" w:rsidP="001F4328">
            <w:pPr>
              <w:pStyle w:val="ECCTabletext"/>
              <w:keepNext/>
              <w:jc w:val="left"/>
            </w:pPr>
            <w:r w:rsidRPr="006129F5">
              <w:t>A</w:t>
            </w:r>
          </w:p>
        </w:tc>
        <w:tc>
          <w:tcPr>
            <w:tcW w:w="486" w:type="pct"/>
            <w:vAlign w:val="bottom"/>
          </w:tcPr>
          <w:p w14:paraId="2FBE562A" w14:textId="77777777" w:rsidR="005969E1" w:rsidRPr="006129F5" w:rsidRDefault="005969E1" w:rsidP="001F4328">
            <w:pPr>
              <w:pStyle w:val="ECCTabletext"/>
              <w:keepNext/>
              <w:jc w:val="left"/>
            </w:pPr>
            <w:r w:rsidRPr="006129F5">
              <w:t>21.4 km</w:t>
            </w:r>
          </w:p>
        </w:tc>
        <w:tc>
          <w:tcPr>
            <w:tcW w:w="557" w:type="pct"/>
            <w:vAlign w:val="bottom"/>
          </w:tcPr>
          <w:p w14:paraId="33FC6460" w14:textId="77777777" w:rsidR="005969E1" w:rsidRPr="006129F5" w:rsidRDefault="005969E1" w:rsidP="001F4328">
            <w:pPr>
              <w:pStyle w:val="ECCTabletext"/>
              <w:keepNext/>
              <w:jc w:val="left"/>
            </w:pPr>
            <w:r w:rsidRPr="006129F5">
              <w:t>9.7 km</w:t>
            </w:r>
          </w:p>
        </w:tc>
        <w:tc>
          <w:tcPr>
            <w:tcW w:w="556" w:type="pct"/>
            <w:vAlign w:val="bottom"/>
          </w:tcPr>
          <w:p w14:paraId="74A37C8E" w14:textId="77777777" w:rsidR="005969E1" w:rsidRPr="006129F5" w:rsidRDefault="005969E1" w:rsidP="001F4328">
            <w:pPr>
              <w:pStyle w:val="ECCTabletext"/>
              <w:keepNext/>
              <w:jc w:val="left"/>
            </w:pPr>
            <w:r w:rsidRPr="006129F5">
              <w:t>1.6 km</w:t>
            </w:r>
          </w:p>
        </w:tc>
        <w:tc>
          <w:tcPr>
            <w:tcW w:w="609" w:type="pct"/>
            <w:vAlign w:val="bottom"/>
          </w:tcPr>
          <w:p w14:paraId="3EEE50F1" w14:textId="77777777" w:rsidR="005969E1" w:rsidRPr="006129F5" w:rsidRDefault="005969E1" w:rsidP="001F4328">
            <w:pPr>
              <w:pStyle w:val="ECCTabletext"/>
              <w:keepNext/>
              <w:jc w:val="left"/>
            </w:pPr>
            <w:r w:rsidRPr="006129F5">
              <w:t>1.5 km</w:t>
            </w:r>
          </w:p>
        </w:tc>
      </w:tr>
      <w:tr w:rsidR="00500947" w:rsidRPr="006129F5" w14:paraId="1B2A99EA" w14:textId="77777777" w:rsidTr="00EB12A0">
        <w:trPr>
          <w:trHeight w:val="265"/>
        </w:trPr>
        <w:tc>
          <w:tcPr>
            <w:tcW w:w="669" w:type="pct"/>
            <w:vAlign w:val="top"/>
          </w:tcPr>
          <w:p w14:paraId="4A15A080" w14:textId="3B5F4D88" w:rsidR="005969E1" w:rsidRPr="006129F5" w:rsidRDefault="005969E1" w:rsidP="001F4328">
            <w:pPr>
              <w:pStyle w:val="ECCTabletext"/>
              <w:keepNext/>
              <w:jc w:val="left"/>
            </w:pPr>
            <w:r w:rsidRPr="006129F5">
              <w:t xml:space="preserve">917.3-918.9 </w:t>
            </w:r>
          </w:p>
        </w:tc>
        <w:tc>
          <w:tcPr>
            <w:tcW w:w="1441" w:type="pct"/>
          </w:tcPr>
          <w:p w14:paraId="3ABB30BB" w14:textId="77777777" w:rsidR="005969E1" w:rsidRPr="006129F5" w:rsidRDefault="005969E1" w:rsidP="001F4328">
            <w:pPr>
              <w:pStyle w:val="ECCTabletext"/>
              <w:keepNext/>
              <w:jc w:val="left"/>
            </w:pPr>
            <w:r w:rsidRPr="006129F5">
              <w:t>UNB</w:t>
            </w:r>
            <w:r w:rsidR="00730520" w:rsidRPr="006129F5">
              <w:t>/CSS</w:t>
            </w:r>
            <w:r w:rsidRPr="006129F5">
              <w:t xml:space="preserve"> NAP</w:t>
            </w:r>
          </w:p>
        </w:tc>
        <w:tc>
          <w:tcPr>
            <w:tcW w:w="683" w:type="pct"/>
          </w:tcPr>
          <w:p w14:paraId="3A4954CB" w14:textId="77777777" w:rsidR="005969E1" w:rsidRPr="006129F5" w:rsidRDefault="005969E1" w:rsidP="001F4328">
            <w:pPr>
              <w:pStyle w:val="ECCTabletext"/>
              <w:keepNext/>
              <w:jc w:val="left"/>
            </w:pPr>
            <w:r w:rsidRPr="006129F5">
              <w:t>A</w:t>
            </w:r>
          </w:p>
        </w:tc>
        <w:tc>
          <w:tcPr>
            <w:tcW w:w="486" w:type="pct"/>
            <w:vAlign w:val="bottom"/>
          </w:tcPr>
          <w:p w14:paraId="2A46C7F0" w14:textId="77777777" w:rsidR="005969E1" w:rsidRPr="006129F5" w:rsidRDefault="005969E1" w:rsidP="001F4328">
            <w:pPr>
              <w:pStyle w:val="ECCTabletext"/>
              <w:keepNext/>
              <w:jc w:val="left"/>
            </w:pPr>
            <w:r w:rsidRPr="006129F5">
              <w:t>30.0 km</w:t>
            </w:r>
          </w:p>
        </w:tc>
        <w:tc>
          <w:tcPr>
            <w:tcW w:w="557" w:type="pct"/>
            <w:vAlign w:val="bottom"/>
          </w:tcPr>
          <w:p w14:paraId="78711402" w14:textId="77777777" w:rsidR="005969E1" w:rsidRPr="006129F5" w:rsidRDefault="005969E1" w:rsidP="001F4328">
            <w:pPr>
              <w:pStyle w:val="ECCTabletext"/>
              <w:keepNext/>
              <w:jc w:val="left"/>
            </w:pPr>
            <w:r w:rsidRPr="006129F5">
              <w:t>12.9 km</w:t>
            </w:r>
          </w:p>
        </w:tc>
        <w:tc>
          <w:tcPr>
            <w:tcW w:w="556" w:type="pct"/>
            <w:vAlign w:val="bottom"/>
          </w:tcPr>
          <w:p w14:paraId="2519780E" w14:textId="77777777" w:rsidR="005969E1" w:rsidRPr="006129F5" w:rsidRDefault="005969E1" w:rsidP="001F4328">
            <w:pPr>
              <w:pStyle w:val="ECCTabletext"/>
              <w:keepNext/>
              <w:jc w:val="left"/>
            </w:pPr>
            <w:r w:rsidRPr="006129F5">
              <w:t>2.9 km</w:t>
            </w:r>
          </w:p>
        </w:tc>
        <w:tc>
          <w:tcPr>
            <w:tcW w:w="609" w:type="pct"/>
            <w:vAlign w:val="bottom"/>
          </w:tcPr>
          <w:p w14:paraId="5D1F7724" w14:textId="77777777" w:rsidR="005969E1" w:rsidRPr="006129F5" w:rsidRDefault="005969E1" w:rsidP="001F4328">
            <w:pPr>
              <w:pStyle w:val="ECCTabletext"/>
              <w:keepNext/>
              <w:jc w:val="left"/>
            </w:pPr>
            <w:r w:rsidRPr="006129F5">
              <w:t>2.8 km</w:t>
            </w:r>
          </w:p>
        </w:tc>
      </w:tr>
      <w:tr w:rsidR="00500947" w:rsidRPr="006129F5" w14:paraId="49CA3E9A" w14:textId="77777777" w:rsidTr="00EB12A0">
        <w:trPr>
          <w:trHeight w:val="265"/>
        </w:trPr>
        <w:tc>
          <w:tcPr>
            <w:tcW w:w="669" w:type="pct"/>
            <w:vAlign w:val="top"/>
          </w:tcPr>
          <w:p w14:paraId="4C5F66D2" w14:textId="14542DCA" w:rsidR="005969E1" w:rsidRPr="006129F5" w:rsidRDefault="005969E1" w:rsidP="001F4328">
            <w:pPr>
              <w:pStyle w:val="ECCTabletext"/>
              <w:keepNext/>
              <w:jc w:val="left"/>
            </w:pPr>
            <w:r w:rsidRPr="006129F5">
              <w:t xml:space="preserve">917.4-919.4 </w:t>
            </w:r>
          </w:p>
        </w:tc>
        <w:tc>
          <w:tcPr>
            <w:tcW w:w="1441" w:type="pct"/>
          </w:tcPr>
          <w:p w14:paraId="02F864B4" w14:textId="7DF1E33E" w:rsidR="005969E1" w:rsidRPr="006129F5" w:rsidRDefault="005969E1" w:rsidP="001F4328">
            <w:pPr>
              <w:pStyle w:val="ECCTabletext"/>
              <w:keepNext/>
              <w:jc w:val="left"/>
            </w:pPr>
            <w:r w:rsidRPr="006129F5">
              <w:t>WB @200kHz BW 1</w:t>
            </w:r>
            <w:r w:rsidR="006B623D">
              <w:t>.5 m</w:t>
            </w:r>
          </w:p>
        </w:tc>
        <w:tc>
          <w:tcPr>
            <w:tcW w:w="683" w:type="pct"/>
          </w:tcPr>
          <w:p w14:paraId="0E3BFBC6" w14:textId="77777777" w:rsidR="005969E1" w:rsidRPr="006129F5" w:rsidRDefault="005969E1" w:rsidP="001F4328">
            <w:pPr>
              <w:pStyle w:val="ECCTabletext"/>
              <w:keepNext/>
              <w:jc w:val="left"/>
            </w:pPr>
            <w:r w:rsidRPr="006129F5">
              <w:t>A</w:t>
            </w:r>
          </w:p>
        </w:tc>
        <w:tc>
          <w:tcPr>
            <w:tcW w:w="486" w:type="pct"/>
            <w:vAlign w:val="bottom"/>
          </w:tcPr>
          <w:p w14:paraId="2E369F1E" w14:textId="77777777" w:rsidR="005969E1" w:rsidRPr="006129F5" w:rsidRDefault="005969E1" w:rsidP="001F4328">
            <w:pPr>
              <w:pStyle w:val="ECCTabletext"/>
              <w:keepNext/>
              <w:jc w:val="left"/>
            </w:pPr>
            <w:r w:rsidRPr="006129F5">
              <w:t>1.4 km</w:t>
            </w:r>
          </w:p>
        </w:tc>
        <w:tc>
          <w:tcPr>
            <w:tcW w:w="557" w:type="pct"/>
            <w:vAlign w:val="bottom"/>
          </w:tcPr>
          <w:p w14:paraId="0083179F" w14:textId="77777777" w:rsidR="005969E1" w:rsidRPr="006129F5" w:rsidRDefault="005969E1" w:rsidP="001F4328">
            <w:pPr>
              <w:pStyle w:val="ECCTabletext"/>
              <w:keepNext/>
              <w:jc w:val="left"/>
            </w:pPr>
            <w:r w:rsidRPr="006129F5">
              <w:t>-</w:t>
            </w:r>
          </w:p>
        </w:tc>
        <w:tc>
          <w:tcPr>
            <w:tcW w:w="556" w:type="pct"/>
            <w:vAlign w:val="bottom"/>
          </w:tcPr>
          <w:p w14:paraId="402DDA72" w14:textId="77777777" w:rsidR="005969E1" w:rsidRPr="006129F5" w:rsidRDefault="005969E1" w:rsidP="001F4328">
            <w:pPr>
              <w:pStyle w:val="ECCTabletext"/>
              <w:keepNext/>
              <w:jc w:val="left"/>
            </w:pPr>
            <w:r w:rsidRPr="006129F5">
              <w:t>-</w:t>
            </w:r>
          </w:p>
        </w:tc>
        <w:tc>
          <w:tcPr>
            <w:tcW w:w="609" w:type="pct"/>
            <w:vAlign w:val="bottom"/>
          </w:tcPr>
          <w:p w14:paraId="3A221D49" w14:textId="77777777" w:rsidR="005969E1" w:rsidRPr="006129F5" w:rsidRDefault="005969E1" w:rsidP="001F4328">
            <w:pPr>
              <w:pStyle w:val="ECCTabletext"/>
              <w:keepNext/>
              <w:jc w:val="left"/>
            </w:pPr>
            <w:r w:rsidRPr="006129F5">
              <w:t>-</w:t>
            </w:r>
          </w:p>
        </w:tc>
      </w:tr>
      <w:tr w:rsidR="00500947" w:rsidRPr="006129F5" w14:paraId="4F162B49" w14:textId="77777777" w:rsidTr="00EB12A0">
        <w:trPr>
          <w:trHeight w:val="265"/>
        </w:trPr>
        <w:tc>
          <w:tcPr>
            <w:tcW w:w="669" w:type="pct"/>
            <w:vAlign w:val="top"/>
          </w:tcPr>
          <w:p w14:paraId="6ED085EA" w14:textId="546FAA7C" w:rsidR="005969E1" w:rsidRPr="006129F5" w:rsidRDefault="005969E1" w:rsidP="001F4328">
            <w:pPr>
              <w:pStyle w:val="ECCTabletext"/>
              <w:keepNext/>
              <w:jc w:val="left"/>
            </w:pPr>
            <w:r w:rsidRPr="006129F5">
              <w:t xml:space="preserve">917.4-919.4 </w:t>
            </w:r>
          </w:p>
        </w:tc>
        <w:tc>
          <w:tcPr>
            <w:tcW w:w="1441" w:type="pct"/>
          </w:tcPr>
          <w:p w14:paraId="50AE5865" w14:textId="43A7B6DC" w:rsidR="005969E1" w:rsidRPr="006129F5" w:rsidRDefault="005969E1" w:rsidP="001F4328">
            <w:pPr>
              <w:pStyle w:val="ECCTabletext"/>
              <w:keepNext/>
              <w:jc w:val="left"/>
            </w:pPr>
            <w:r w:rsidRPr="006129F5">
              <w:t>WB @200kHz BW 4</w:t>
            </w:r>
            <w:r w:rsidR="006B623D">
              <w:t>.5 m</w:t>
            </w:r>
          </w:p>
        </w:tc>
        <w:tc>
          <w:tcPr>
            <w:tcW w:w="683" w:type="pct"/>
          </w:tcPr>
          <w:p w14:paraId="4B81F43B" w14:textId="77777777" w:rsidR="005969E1" w:rsidRPr="006129F5" w:rsidRDefault="005969E1" w:rsidP="001F4328">
            <w:pPr>
              <w:pStyle w:val="ECCTabletext"/>
              <w:keepNext/>
              <w:jc w:val="left"/>
            </w:pPr>
          </w:p>
        </w:tc>
        <w:tc>
          <w:tcPr>
            <w:tcW w:w="486" w:type="pct"/>
            <w:vAlign w:val="bottom"/>
          </w:tcPr>
          <w:p w14:paraId="53835798" w14:textId="77777777" w:rsidR="005969E1" w:rsidRPr="006129F5" w:rsidRDefault="005969E1" w:rsidP="001F4328">
            <w:pPr>
              <w:pStyle w:val="ECCTabletext"/>
              <w:keepNext/>
              <w:jc w:val="left"/>
            </w:pPr>
            <w:r w:rsidRPr="006129F5">
              <w:t>2.3 km</w:t>
            </w:r>
          </w:p>
        </w:tc>
        <w:tc>
          <w:tcPr>
            <w:tcW w:w="557" w:type="pct"/>
            <w:vAlign w:val="bottom"/>
          </w:tcPr>
          <w:p w14:paraId="70C44C17" w14:textId="77777777" w:rsidR="005969E1" w:rsidRPr="006129F5" w:rsidRDefault="005969E1" w:rsidP="001F4328">
            <w:pPr>
              <w:pStyle w:val="ECCTabletext"/>
              <w:keepNext/>
              <w:jc w:val="left"/>
            </w:pPr>
            <w:r w:rsidRPr="006129F5">
              <w:t>-</w:t>
            </w:r>
          </w:p>
        </w:tc>
        <w:tc>
          <w:tcPr>
            <w:tcW w:w="556" w:type="pct"/>
            <w:vAlign w:val="bottom"/>
          </w:tcPr>
          <w:p w14:paraId="35A80172" w14:textId="77777777" w:rsidR="005969E1" w:rsidRPr="006129F5" w:rsidRDefault="005969E1" w:rsidP="001F4328">
            <w:pPr>
              <w:pStyle w:val="ECCTabletext"/>
              <w:keepNext/>
              <w:jc w:val="left"/>
            </w:pPr>
            <w:r w:rsidRPr="006129F5">
              <w:t>-</w:t>
            </w:r>
          </w:p>
        </w:tc>
        <w:tc>
          <w:tcPr>
            <w:tcW w:w="609" w:type="pct"/>
            <w:vAlign w:val="bottom"/>
          </w:tcPr>
          <w:p w14:paraId="094C4C42" w14:textId="77777777" w:rsidR="005969E1" w:rsidRPr="006129F5" w:rsidRDefault="005969E1" w:rsidP="001F4328">
            <w:pPr>
              <w:pStyle w:val="ECCTabletext"/>
              <w:keepNext/>
              <w:jc w:val="left"/>
            </w:pPr>
            <w:r w:rsidRPr="006129F5">
              <w:t>-</w:t>
            </w:r>
          </w:p>
        </w:tc>
      </w:tr>
      <w:tr w:rsidR="00500947" w:rsidRPr="006129F5" w14:paraId="76312869" w14:textId="77777777" w:rsidTr="00EB12A0">
        <w:trPr>
          <w:trHeight w:val="265"/>
        </w:trPr>
        <w:tc>
          <w:tcPr>
            <w:tcW w:w="669" w:type="pct"/>
            <w:vAlign w:val="top"/>
          </w:tcPr>
          <w:p w14:paraId="208768E9" w14:textId="74FA5F44" w:rsidR="005969E1" w:rsidRPr="006129F5" w:rsidRDefault="005969E1" w:rsidP="001F4328">
            <w:pPr>
              <w:pStyle w:val="ECCTabletext"/>
              <w:keepNext/>
              <w:jc w:val="left"/>
            </w:pPr>
            <w:r w:rsidRPr="006129F5">
              <w:t xml:space="preserve">917.4-919.4 </w:t>
            </w:r>
          </w:p>
        </w:tc>
        <w:tc>
          <w:tcPr>
            <w:tcW w:w="1441" w:type="pct"/>
          </w:tcPr>
          <w:p w14:paraId="05D080E0" w14:textId="141F0126" w:rsidR="005969E1" w:rsidRPr="006129F5" w:rsidRDefault="005969E1" w:rsidP="001F4328">
            <w:pPr>
              <w:pStyle w:val="ECCTabletext"/>
              <w:keepNext/>
              <w:jc w:val="left"/>
            </w:pPr>
            <w:r w:rsidRPr="006129F5">
              <w:t>WB @200kHz BW 7</w:t>
            </w:r>
            <w:r w:rsidR="006B623D">
              <w:t>.5 m</w:t>
            </w:r>
          </w:p>
        </w:tc>
        <w:tc>
          <w:tcPr>
            <w:tcW w:w="683" w:type="pct"/>
          </w:tcPr>
          <w:p w14:paraId="2AECB6C4" w14:textId="77777777" w:rsidR="005969E1" w:rsidRPr="006129F5" w:rsidRDefault="005969E1" w:rsidP="001F4328">
            <w:pPr>
              <w:pStyle w:val="ECCTabletext"/>
              <w:keepNext/>
              <w:jc w:val="left"/>
            </w:pPr>
          </w:p>
        </w:tc>
        <w:tc>
          <w:tcPr>
            <w:tcW w:w="486" w:type="pct"/>
            <w:vAlign w:val="bottom"/>
          </w:tcPr>
          <w:p w14:paraId="562C492E" w14:textId="77777777" w:rsidR="005969E1" w:rsidRPr="006129F5" w:rsidRDefault="005969E1" w:rsidP="001F4328">
            <w:pPr>
              <w:pStyle w:val="ECCTabletext"/>
              <w:keepNext/>
              <w:jc w:val="left"/>
            </w:pPr>
            <w:r w:rsidRPr="006129F5">
              <w:t>3.6 km</w:t>
            </w:r>
          </w:p>
        </w:tc>
        <w:tc>
          <w:tcPr>
            <w:tcW w:w="557" w:type="pct"/>
            <w:vAlign w:val="bottom"/>
          </w:tcPr>
          <w:p w14:paraId="7C004A97" w14:textId="77777777" w:rsidR="005969E1" w:rsidRPr="006129F5" w:rsidRDefault="005969E1" w:rsidP="001F4328">
            <w:pPr>
              <w:pStyle w:val="ECCTabletext"/>
              <w:keepNext/>
              <w:jc w:val="left"/>
            </w:pPr>
            <w:r w:rsidRPr="006129F5">
              <w:t>-</w:t>
            </w:r>
          </w:p>
        </w:tc>
        <w:tc>
          <w:tcPr>
            <w:tcW w:w="556" w:type="pct"/>
            <w:vAlign w:val="bottom"/>
          </w:tcPr>
          <w:p w14:paraId="323A7DBD" w14:textId="77777777" w:rsidR="005969E1" w:rsidRPr="006129F5" w:rsidRDefault="005969E1" w:rsidP="001F4328">
            <w:pPr>
              <w:pStyle w:val="ECCTabletext"/>
              <w:keepNext/>
              <w:jc w:val="left"/>
            </w:pPr>
            <w:r w:rsidRPr="006129F5">
              <w:t>-</w:t>
            </w:r>
          </w:p>
        </w:tc>
        <w:tc>
          <w:tcPr>
            <w:tcW w:w="609" w:type="pct"/>
            <w:vAlign w:val="bottom"/>
          </w:tcPr>
          <w:p w14:paraId="08F6914F" w14:textId="77777777" w:rsidR="005969E1" w:rsidRPr="006129F5" w:rsidRDefault="005969E1" w:rsidP="001F4328">
            <w:pPr>
              <w:pStyle w:val="ECCTabletext"/>
              <w:keepNext/>
              <w:jc w:val="left"/>
            </w:pPr>
            <w:r w:rsidRPr="006129F5">
              <w:t>-</w:t>
            </w:r>
          </w:p>
        </w:tc>
      </w:tr>
      <w:tr w:rsidR="00500947" w:rsidRPr="006129F5" w14:paraId="03562D7E" w14:textId="77777777" w:rsidTr="00EB12A0">
        <w:trPr>
          <w:trHeight w:val="265"/>
        </w:trPr>
        <w:tc>
          <w:tcPr>
            <w:tcW w:w="669" w:type="pct"/>
            <w:vAlign w:val="top"/>
          </w:tcPr>
          <w:p w14:paraId="56E8447F" w14:textId="4025E9FB" w:rsidR="005969E1" w:rsidRPr="006129F5" w:rsidRDefault="005969E1" w:rsidP="001F4328">
            <w:pPr>
              <w:pStyle w:val="ECCTabletext"/>
              <w:keepNext/>
              <w:jc w:val="left"/>
            </w:pPr>
            <w:r w:rsidRPr="006129F5">
              <w:t xml:space="preserve">917.4-919.4 </w:t>
            </w:r>
          </w:p>
        </w:tc>
        <w:tc>
          <w:tcPr>
            <w:tcW w:w="1441" w:type="pct"/>
          </w:tcPr>
          <w:p w14:paraId="27989BD2" w14:textId="047BBF83" w:rsidR="005969E1" w:rsidRPr="006129F5" w:rsidRDefault="00B61264" w:rsidP="001F4328">
            <w:pPr>
              <w:pStyle w:val="ECCTabletext"/>
              <w:keepNext/>
              <w:jc w:val="left"/>
            </w:pPr>
            <w:r w:rsidRPr="006129F5">
              <w:t>Non-specific</w:t>
            </w:r>
            <w:r w:rsidR="005969E1" w:rsidRPr="006129F5">
              <w:t xml:space="preserve"> SRD @h=1</w:t>
            </w:r>
            <w:r w:rsidR="006B623D">
              <w:t>.5 m</w:t>
            </w:r>
          </w:p>
        </w:tc>
        <w:tc>
          <w:tcPr>
            <w:tcW w:w="683" w:type="pct"/>
          </w:tcPr>
          <w:p w14:paraId="249E9F68" w14:textId="77777777" w:rsidR="005969E1" w:rsidRPr="006129F5" w:rsidRDefault="005969E1" w:rsidP="001F4328">
            <w:pPr>
              <w:pStyle w:val="ECCTabletext"/>
              <w:keepNext/>
              <w:jc w:val="left"/>
            </w:pPr>
            <w:r w:rsidRPr="006129F5">
              <w:t>A</w:t>
            </w:r>
          </w:p>
        </w:tc>
        <w:tc>
          <w:tcPr>
            <w:tcW w:w="486" w:type="pct"/>
            <w:vAlign w:val="bottom"/>
          </w:tcPr>
          <w:p w14:paraId="745623A2" w14:textId="77777777" w:rsidR="005969E1" w:rsidRPr="006129F5" w:rsidRDefault="005969E1" w:rsidP="001F4328">
            <w:pPr>
              <w:pStyle w:val="ECCTabletext"/>
              <w:keepNext/>
              <w:jc w:val="left"/>
            </w:pPr>
            <w:r w:rsidRPr="006129F5">
              <w:t>2.4 km</w:t>
            </w:r>
          </w:p>
        </w:tc>
        <w:tc>
          <w:tcPr>
            <w:tcW w:w="557" w:type="pct"/>
            <w:vAlign w:val="bottom"/>
          </w:tcPr>
          <w:p w14:paraId="27A1E94D" w14:textId="77777777" w:rsidR="005969E1" w:rsidRPr="006129F5" w:rsidRDefault="005969E1" w:rsidP="001F4328">
            <w:pPr>
              <w:pStyle w:val="ECCTabletext"/>
              <w:keepNext/>
              <w:jc w:val="left"/>
            </w:pPr>
            <w:r w:rsidRPr="006129F5">
              <w:t>2.0 km</w:t>
            </w:r>
          </w:p>
        </w:tc>
        <w:tc>
          <w:tcPr>
            <w:tcW w:w="556" w:type="pct"/>
            <w:vAlign w:val="bottom"/>
          </w:tcPr>
          <w:p w14:paraId="097FF4BC" w14:textId="77777777" w:rsidR="005969E1" w:rsidRPr="006129F5" w:rsidRDefault="005969E1" w:rsidP="001F4328">
            <w:pPr>
              <w:pStyle w:val="ECCTabletext"/>
              <w:keepNext/>
              <w:jc w:val="left"/>
            </w:pPr>
            <w:r w:rsidRPr="006129F5">
              <w:t>0.3 km</w:t>
            </w:r>
          </w:p>
        </w:tc>
        <w:tc>
          <w:tcPr>
            <w:tcW w:w="609" w:type="pct"/>
            <w:vAlign w:val="bottom"/>
          </w:tcPr>
          <w:p w14:paraId="0CDC87E6" w14:textId="77777777" w:rsidR="005969E1" w:rsidRPr="006129F5" w:rsidRDefault="005969E1" w:rsidP="001F4328">
            <w:pPr>
              <w:pStyle w:val="ECCTabletext"/>
              <w:keepNext/>
              <w:jc w:val="left"/>
            </w:pPr>
            <w:r w:rsidRPr="006129F5">
              <w:t>0.3 km</w:t>
            </w:r>
          </w:p>
        </w:tc>
      </w:tr>
      <w:tr w:rsidR="00500947" w:rsidRPr="006129F5" w14:paraId="3984D93E" w14:textId="77777777" w:rsidTr="00EB12A0">
        <w:trPr>
          <w:trHeight w:val="265"/>
        </w:trPr>
        <w:tc>
          <w:tcPr>
            <w:tcW w:w="669" w:type="pct"/>
            <w:vAlign w:val="top"/>
          </w:tcPr>
          <w:p w14:paraId="1C1BF153" w14:textId="6FBE0832" w:rsidR="005969E1" w:rsidRPr="006129F5" w:rsidRDefault="005969E1" w:rsidP="001F4328">
            <w:pPr>
              <w:pStyle w:val="ECCTabletext"/>
              <w:keepNext/>
              <w:jc w:val="left"/>
            </w:pPr>
            <w:r w:rsidRPr="006129F5">
              <w:t xml:space="preserve">917.4-919.4 </w:t>
            </w:r>
          </w:p>
        </w:tc>
        <w:tc>
          <w:tcPr>
            <w:tcW w:w="1441" w:type="pct"/>
          </w:tcPr>
          <w:p w14:paraId="7705B99E" w14:textId="1A6EBA9E" w:rsidR="005969E1" w:rsidRPr="006129F5" w:rsidRDefault="00B61264" w:rsidP="001F4328">
            <w:pPr>
              <w:pStyle w:val="ECCTabletext"/>
              <w:keepNext/>
              <w:jc w:val="left"/>
            </w:pPr>
            <w:r w:rsidRPr="006129F5">
              <w:t>Non-specific</w:t>
            </w:r>
            <w:r w:rsidR="005969E1" w:rsidRPr="006129F5">
              <w:t xml:space="preserve"> SRD @h=4</w:t>
            </w:r>
            <w:r w:rsidR="006B623D">
              <w:t>.5 m</w:t>
            </w:r>
          </w:p>
        </w:tc>
        <w:tc>
          <w:tcPr>
            <w:tcW w:w="683" w:type="pct"/>
          </w:tcPr>
          <w:p w14:paraId="31AED2A4" w14:textId="77777777" w:rsidR="005969E1" w:rsidRPr="006129F5" w:rsidRDefault="005969E1" w:rsidP="001F4328">
            <w:pPr>
              <w:pStyle w:val="ECCTabletext"/>
              <w:keepNext/>
              <w:jc w:val="left"/>
            </w:pPr>
            <w:r w:rsidRPr="006129F5">
              <w:t>A</w:t>
            </w:r>
          </w:p>
        </w:tc>
        <w:tc>
          <w:tcPr>
            <w:tcW w:w="486" w:type="pct"/>
            <w:vAlign w:val="bottom"/>
          </w:tcPr>
          <w:p w14:paraId="1AD3BB51" w14:textId="77777777" w:rsidR="005969E1" w:rsidRPr="006129F5" w:rsidRDefault="005969E1" w:rsidP="001F4328">
            <w:pPr>
              <w:pStyle w:val="ECCTabletext"/>
              <w:keepNext/>
              <w:jc w:val="left"/>
            </w:pPr>
            <w:r w:rsidRPr="006129F5">
              <w:t>3.6 km</w:t>
            </w:r>
          </w:p>
        </w:tc>
        <w:tc>
          <w:tcPr>
            <w:tcW w:w="557" w:type="pct"/>
            <w:vAlign w:val="bottom"/>
          </w:tcPr>
          <w:p w14:paraId="47C5CED1" w14:textId="77777777" w:rsidR="005969E1" w:rsidRPr="006129F5" w:rsidRDefault="005969E1" w:rsidP="001F4328">
            <w:pPr>
              <w:pStyle w:val="ECCTabletext"/>
              <w:keepNext/>
              <w:jc w:val="left"/>
            </w:pPr>
            <w:r w:rsidRPr="006129F5">
              <w:t>3.1 km</w:t>
            </w:r>
          </w:p>
        </w:tc>
        <w:tc>
          <w:tcPr>
            <w:tcW w:w="556" w:type="pct"/>
            <w:vAlign w:val="bottom"/>
          </w:tcPr>
          <w:p w14:paraId="0A9C1134" w14:textId="77777777" w:rsidR="005969E1" w:rsidRPr="006129F5" w:rsidRDefault="005969E1" w:rsidP="001F4328">
            <w:pPr>
              <w:pStyle w:val="ECCTabletext"/>
              <w:keepNext/>
              <w:jc w:val="left"/>
            </w:pPr>
            <w:r w:rsidRPr="006129F5">
              <w:t>0.4 km</w:t>
            </w:r>
          </w:p>
        </w:tc>
        <w:tc>
          <w:tcPr>
            <w:tcW w:w="609" w:type="pct"/>
            <w:vAlign w:val="bottom"/>
          </w:tcPr>
          <w:p w14:paraId="204CB33C" w14:textId="77777777" w:rsidR="005969E1" w:rsidRPr="006129F5" w:rsidRDefault="005969E1" w:rsidP="001F4328">
            <w:pPr>
              <w:pStyle w:val="ECCTabletext"/>
              <w:keepNext/>
              <w:jc w:val="left"/>
            </w:pPr>
            <w:r w:rsidRPr="006129F5">
              <w:t>0.4 km</w:t>
            </w:r>
          </w:p>
        </w:tc>
      </w:tr>
      <w:tr w:rsidR="00500947" w:rsidRPr="006129F5" w14:paraId="034AFFB3" w14:textId="77777777" w:rsidTr="00EB12A0">
        <w:trPr>
          <w:trHeight w:val="265"/>
        </w:trPr>
        <w:tc>
          <w:tcPr>
            <w:tcW w:w="669" w:type="pct"/>
            <w:vAlign w:val="top"/>
          </w:tcPr>
          <w:p w14:paraId="388EEE33" w14:textId="058E1C62" w:rsidR="005969E1" w:rsidRPr="006129F5" w:rsidRDefault="005969E1" w:rsidP="001F4328">
            <w:pPr>
              <w:pStyle w:val="ECCTabletext"/>
              <w:keepNext/>
              <w:jc w:val="left"/>
            </w:pPr>
            <w:r w:rsidRPr="006129F5">
              <w:t xml:space="preserve">917.4-919.4 </w:t>
            </w:r>
          </w:p>
        </w:tc>
        <w:tc>
          <w:tcPr>
            <w:tcW w:w="1441" w:type="pct"/>
          </w:tcPr>
          <w:p w14:paraId="5E54E9BA" w14:textId="24F9F174" w:rsidR="005969E1" w:rsidRPr="006129F5" w:rsidRDefault="00B61264" w:rsidP="001F4328">
            <w:pPr>
              <w:pStyle w:val="ECCTabletext"/>
              <w:keepNext/>
              <w:jc w:val="left"/>
            </w:pPr>
            <w:r w:rsidRPr="006129F5">
              <w:t>Non-specific</w:t>
            </w:r>
            <w:r w:rsidR="005969E1" w:rsidRPr="006129F5">
              <w:t xml:space="preserve"> SRD @h=7</w:t>
            </w:r>
            <w:r w:rsidR="006B623D">
              <w:t>.5 m</w:t>
            </w:r>
          </w:p>
        </w:tc>
        <w:tc>
          <w:tcPr>
            <w:tcW w:w="683" w:type="pct"/>
          </w:tcPr>
          <w:p w14:paraId="7A975E2E" w14:textId="77777777" w:rsidR="005969E1" w:rsidRPr="006129F5" w:rsidRDefault="005969E1" w:rsidP="001F4328">
            <w:pPr>
              <w:pStyle w:val="ECCTabletext"/>
              <w:keepNext/>
              <w:jc w:val="left"/>
            </w:pPr>
            <w:r w:rsidRPr="006129F5">
              <w:t>A</w:t>
            </w:r>
          </w:p>
        </w:tc>
        <w:tc>
          <w:tcPr>
            <w:tcW w:w="486" w:type="pct"/>
            <w:vAlign w:val="bottom"/>
          </w:tcPr>
          <w:p w14:paraId="1C051435" w14:textId="77777777" w:rsidR="005969E1" w:rsidRPr="006129F5" w:rsidRDefault="005969E1" w:rsidP="001F4328">
            <w:pPr>
              <w:pStyle w:val="ECCTabletext"/>
              <w:keepNext/>
              <w:jc w:val="left"/>
            </w:pPr>
            <w:r w:rsidRPr="006129F5">
              <w:t>5.7 km</w:t>
            </w:r>
          </w:p>
        </w:tc>
        <w:tc>
          <w:tcPr>
            <w:tcW w:w="557" w:type="pct"/>
            <w:vAlign w:val="bottom"/>
          </w:tcPr>
          <w:p w14:paraId="09E4F4B9" w14:textId="77777777" w:rsidR="005969E1" w:rsidRPr="006129F5" w:rsidRDefault="005969E1" w:rsidP="001F4328">
            <w:pPr>
              <w:pStyle w:val="ECCTabletext"/>
              <w:keepNext/>
              <w:jc w:val="left"/>
            </w:pPr>
            <w:r w:rsidRPr="006129F5">
              <w:t>4.9 km</w:t>
            </w:r>
          </w:p>
        </w:tc>
        <w:tc>
          <w:tcPr>
            <w:tcW w:w="556" w:type="pct"/>
            <w:vAlign w:val="bottom"/>
          </w:tcPr>
          <w:p w14:paraId="2F8D0AEA" w14:textId="77777777" w:rsidR="005969E1" w:rsidRPr="006129F5" w:rsidRDefault="005969E1" w:rsidP="001F4328">
            <w:pPr>
              <w:pStyle w:val="ECCTabletext"/>
              <w:keepNext/>
              <w:jc w:val="left"/>
            </w:pPr>
            <w:r w:rsidRPr="006129F5">
              <w:t>0.7 km</w:t>
            </w:r>
          </w:p>
        </w:tc>
        <w:tc>
          <w:tcPr>
            <w:tcW w:w="609" w:type="pct"/>
            <w:vAlign w:val="bottom"/>
          </w:tcPr>
          <w:p w14:paraId="50E88534" w14:textId="77777777" w:rsidR="005969E1" w:rsidRPr="006129F5" w:rsidRDefault="005969E1" w:rsidP="001F4328">
            <w:pPr>
              <w:pStyle w:val="ECCTabletext"/>
              <w:keepNext/>
              <w:jc w:val="left"/>
            </w:pPr>
            <w:r w:rsidRPr="006129F5">
              <w:t>0.7 km</w:t>
            </w:r>
          </w:p>
        </w:tc>
      </w:tr>
      <w:tr w:rsidR="00500947" w:rsidRPr="006129F5" w14:paraId="15D3F967" w14:textId="77777777" w:rsidTr="00EB12A0">
        <w:trPr>
          <w:trHeight w:val="265"/>
        </w:trPr>
        <w:tc>
          <w:tcPr>
            <w:tcW w:w="669" w:type="pct"/>
            <w:vAlign w:val="top"/>
          </w:tcPr>
          <w:p w14:paraId="6F402767" w14:textId="74567FEB" w:rsidR="005969E1" w:rsidRPr="006129F5" w:rsidRDefault="005969E1" w:rsidP="001F4328">
            <w:pPr>
              <w:pStyle w:val="ECCTabletext"/>
              <w:keepNext/>
              <w:jc w:val="left"/>
            </w:pPr>
            <w:r w:rsidRPr="006129F5">
              <w:t xml:space="preserve">874-874.4 </w:t>
            </w:r>
          </w:p>
        </w:tc>
        <w:tc>
          <w:tcPr>
            <w:tcW w:w="1441" w:type="pct"/>
          </w:tcPr>
          <w:p w14:paraId="0B348F2A" w14:textId="77777777" w:rsidR="005969E1" w:rsidRPr="006129F5" w:rsidRDefault="005969E1" w:rsidP="001F4328">
            <w:pPr>
              <w:pStyle w:val="ECCTabletext"/>
              <w:keepNext/>
              <w:jc w:val="left"/>
            </w:pPr>
            <w:r w:rsidRPr="006129F5">
              <w:t>NBN NAP</w:t>
            </w:r>
          </w:p>
        </w:tc>
        <w:tc>
          <w:tcPr>
            <w:tcW w:w="683" w:type="pct"/>
          </w:tcPr>
          <w:p w14:paraId="7A64E24C" w14:textId="77777777" w:rsidR="005969E1" w:rsidRPr="006129F5" w:rsidRDefault="005969E1" w:rsidP="001F4328">
            <w:pPr>
              <w:pStyle w:val="ECCTabletext"/>
              <w:keepNext/>
              <w:jc w:val="left"/>
            </w:pPr>
            <w:r w:rsidRPr="006129F5">
              <w:t>B</w:t>
            </w:r>
          </w:p>
        </w:tc>
        <w:tc>
          <w:tcPr>
            <w:tcW w:w="486" w:type="pct"/>
            <w:vAlign w:val="bottom"/>
          </w:tcPr>
          <w:p w14:paraId="0B4A659D" w14:textId="77777777" w:rsidR="005969E1" w:rsidRPr="006129F5" w:rsidRDefault="005969E1" w:rsidP="001F4328">
            <w:pPr>
              <w:pStyle w:val="ECCTabletext"/>
              <w:keepNext/>
              <w:jc w:val="left"/>
            </w:pPr>
            <w:r w:rsidRPr="006129F5">
              <w:t>31.4 km</w:t>
            </w:r>
          </w:p>
        </w:tc>
        <w:tc>
          <w:tcPr>
            <w:tcW w:w="557" w:type="pct"/>
            <w:vAlign w:val="bottom"/>
          </w:tcPr>
          <w:p w14:paraId="4028F002" w14:textId="77777777" w:rsidR="005969E1" w:rsidRPr="006129F5" w:rsidRDefault="005969E1" w:rsidP="001F4328">
            <w:pPr>
              <w:pStyle w:val="ECCTabletext"/>
              <w:keepNext/>
              <w:jc w:val="left"/>
            </w:pPr>
            <w:r w:rsidRPr="006129F5">
              <w:t>18.6 km</w:t>
            </w:r>
          </w:p>
        </w:tc>
        <w:tc>
          <w:tcPr>
            <w:tcW w:w="556" w:type="pct"/>
            <w:vAlign w:val="bottom"/>
          </w:tcPr>
          <w:p w14:paraId="7D8C4A80" w14:textId="77777777" w:rsidR="005969E1" w:rsidRPr="006129F5" w:rsidRDefault="005969E1" w:rsidP="001F4328">
            <w:pPr>
              <w:pStyle w:val="ECCTabletext"/>
              <w:keepNext/>
              <w:jc w:val="left"/>
            </w:pPr>
            <w:r w:rsidRPr="006129F5">
              <w:t>1.3 km</w:t>
            </w:r>
          </w:p>
        </w:tc>
        <w:tc>
          <w:tcPr>
            <w:tcW w:w="609" w:type="pct"/>
            <w:vAlign w:val="bottom"/>
          </w:tcPr>
          <w:p w14:paraId="0A12FF2C" w14:textId="77777777" w:rsidR="005969E1" w:rsidRPr="006129F5" w:rsidRDefault="005969E1" w:rsidP="001F4328">
            <w:pPr>
              <w:pStyle w:val="ECCTabletext"/>
              <w:keepNext/>
              <w:jc w:val="left"/>
            </w:pPr>
            <w:r w:rsidRPr="006129F5">
              <w:t>1.2 km</w:t>
            </w:r>
          </w:p>
        </w:tc>
      </w:tr>
      <w:tr w:rsidR="00500947" w:rsidRPr="006129F5" w14:paraId="66B69A11" w14:textId="77777777" w:rsidTr="00EB12A0">
        <w:trPr>
          <w:trHeight w:val="265"/>
        </w:trPr>
        <w:tc>
          <w:tcPr>
            <w:tcW w:w="669" w:type="pct"/>
            <w:vAlign w:val="top"/>
          </w:tcPr>
          <w:p w14:paraId="0013A3A9" w14:textId="0E1CEC9E" w:rsidR="005969E1" w:rsidRPr="006129F5" w:rsidRDefault="005969E1" w:rsidP="001F4328">
            <w:pPr>
              <w:pStyle w:val="ECCTabletext"/>
              <w:keepNext/>
              <w:jc w:val="left"/>
            </w:pPr>
            <w:r w:rsidRPr="006129F5">
              <w:t xml:space="preserve">874-874.4 </w:t>
            </w:r>
          </w:p>
        </w:tc>
        <w:tc>
          <w:tcPr>
            <w:tcW w:w="1441" w:type="pct"/>
          </w:tcPr>
          <w:p w14:paraId="0C7A4990" w14:textId="77777777" w:rsidR="005969E1" w:rsidRPr="006129F5" w:rsidRDefault="005969E1" w:rsidP="001F4328">
            <w:pPr>
              <w:pStyle w:val="ECCTabletext"/>
              <w:keepNext/>
              <w:jc w:val="left"/>
            </w:pPr>
            <w:r w:rsidRPr="006129F5">
              <w:t>UNB</w:t>
            </w:r>
            <w:r w:rsidR="00730520" w:rsidRPr="006129F5">
              <w:t>/CSS</w:t>
            </w:r>
            <w:r w:rsidRPr="006129F5">
              <w:t xml:space="preserve"> NAP</w:t>
            </w:r>
          </w:p>
        </w:tc>
        <w:tc>
          <w:tcPr>
            <w:tcW w:w="683" w:type="pct"/>
          </w:tcPr>
          <w:p w14:paraId="4A64D183" w14:textId="77777777" w:rsidR="005969E1" w:rsidRPr="006129F5" w:rsidRDefault="005969E1" w:rsidP="001F4328">
            <w:pPr>
              <w:pStyle w:val="ECCTabletext"/>
              <w:keepNext/>
              <w:jc w:val="left"/>
            </w:pPr>
            <w:r w:rsidRPr="006129F5">
              <w:t>B</w:t>
            </w:r>
          </w:p>
        </w:tc>
        <w:tc>
          <w:tcPr>
            <w:tcW w:w="486" w:type="pct"/>
            <w:vAlign w:val="bottom"/>
          </w:tcPr>
          <w:p w14:paraId="18C65891" w14:textId="77777777" w:rsidR="005969E1" w:rsidRPr="006129F5" w:rsidRDefault="005969E1" w:rsidP="001F4328">
            <w:pPr>
              <w:pStyle w:val="ECCTabletext"/>
              <w:keepNext/>
              <w:jc w:val="left"/>
            </w:pPr>
            <w:r w:rsidRPr="006129F5">
              <w:t>44.7 km</w:t>
            </w:r>
          </w:p>
        </w:tc>
        <w:tc>
          <w:tcPr>
            <w:tcW w:w="557" w:type="pct"/>
            <w:vAlign w:val="bottom"/>
          </w:tcPr>
          <w:p w14:paraId="0C406901" w14:textId="77777777" w:rsidR="005969E1" w:rsidRPr="006129F5" w:rsidRDefault="005969E1" w:rsidP="001F4328">
            <w:pPr>
              <w:pStyle w:val="ECCTabletext"/>
              <w:keepNext/>
              <w:jc w:val="left"/>
            </w:pPr>
            <w:r w:rsidRPr="006129F5">
              <w:t>26 km</w:t>
            </w:r>
          </w:p>
        </w:tc>
        <w:tc>
          <w:tcPr>
            <w:tcW w:w="556" w:type="pct"/>
            <w:vAlign w:val="bottom"/>
          </w:tcPr>
          <w:p w14:paraId="1E08F2EE" w14:textId="77777777" w:rsidR="005969E1" w:rsidRPr="006129F5" w:rsidRDefault="005969E1" w:rsidP="001F4328">
            <w:pPr>
              <w:pStyle w:val="ECCTabletext"/>
              <w:keepNext/>
              <w:jc w:val="left"/>
            </w:pPr>
            <w:r w:rsidRPr="006129F5">
              <w:t>2.0 km</w:t>
            </w:r>
          </w:p>
        </w:tc>
        <w:tc>
          <w:tcPr>
            <w:tcW w:w="609" w:type="pct"/>
            <w:vAlign w:val="bottom"/>
          </w:tcPr>
          <w:p w14:paraId="585C4457" w14:textId="77777777" w:rsidR="005969E1" w:rsidRPr="006129F5" w:rsidRDefault="005969E1" w:rsidP="001F4328">
            <w:pPr>
              <w:pStyle w:val="ECCTabletext"/>
              <w:keepNext/>
              <w:jc w:val="left"/>
            </w:pPr>
            <w:r w:rsidRPr="006129F5">
              <w:t>2.0 km</w:t>
            </w:r>
          </w:p>
        </w:tc>
      </w:tr>
      <w:tr w:rsidR="00500947" w:rsidRPr="006129F5" w14:paraId="5FFD9E0B" w14:textId="77777777" w:rsidTr="00EB12A0">
        <w:trPr>
          <w:trHeight w:val="265"/>
        </w:trPr>
        <w:tc>
          <w:tcPr>
            <w:tcW w:w="669" w:type="pct"/>
            <w:vAlign w:val="top"/>
          </w:tcPr>
          <w:p w14:paraId="06415D90" w14:textId="7708C805" w:rsidR="005969E1" w:rsidRPr="006129F5" w:rsidRDefault="005969E1" w:rsidP="001F4328">
            <w:pPr>
              <w:pStyle w:val="ECCTabletext"/>
              <w:keepNext/>
              <w:jc w:val="left"/>
            </w:pPr>
            <w:r w:rsidRPr="006129F5">
              <w:t xml:space="preserve">916.1-918.9 </w:t>
            </w:r>
          </w:p>
        </w:tc>
        <w:tc>
          <w:tcPr>
            <w:tcW w:w="1441" w:type="pct"/>
          </w:tcPr>
          <w:p w14:paraId="14AF198F" w14:textId="23B0AF82" w:rsidR="005969E1" w:rsidRPr="006129F5" w:rsidRDefault="005969E1" w:rsidP="001F4328">
            <w:pPr>
              <w:pStyle w:val="ECCTabletext"/>
              <w:keepNext/>
              <w:jc w:val="left"/>
            </w:pPr>
            <w:r w:rsidRPr="006129F5">
              <w:t>RFID, indoor@h=1</w:t>
            </w:r>
            <w:r w:rsidR="006B623D">
              <w:t>.5 m</w:t>
            </w:r>
          </w:p>
        </w:tc>
        <w:tc>
          <w:tcPr>
            <w:tcW w:w="683" w:type="pct"/>
          </w:tcPr>
          <w:p w14:paraId="1C7437ED" w14:textId="77777777" w:rsidR="005969E1" w:rsidRPr="006129F5" w:rsidRDefault="005969E1" w:rsidP="001F4328">
            <w:pPr>
              <w:pStyle w:val="ECCTabletext"/>
              <w:keepNext/>
              <w:jc w:val="left"/>
            </w:pPr>
            <w:r w:rsidRPr="006129F5">
              <w:t>B</w:t>
            </w:r>
          </w:p>
        </w:tc>
        <w:tc>
          <w:tcPr>
            <w:tcW w:w="486" w:type="pct"/>
            <w:vAlign w:val="bottom"/>
          </w:tcPr>
          <w:p w14:paraId="319242AF" w14:textId="77777777" w:rsidR="005969E1" w:rsidRPr="006129F5" w:rsidRDefault="005969E1" w:rsidP="001F4328">
            <w:pPr>
              <w:pStyle w:val="ECCTabletext"/>
              <w:keepNext/>
              <w:jc w:val="left"/>
            </w:pPr>
            <w:r w:rsidRPr="006129F5">
              <w:t>0.8 km</w:t>
            </w:r>
          </w:p>
        </w:tc>
        <w:tc>
          <w:tcPr>
            <w:tcW w:w="557" w:type="pct"/>
            <w:vAlign w:val="bottom"/>
          </w:tcPr>
          <w:p w14:paraId="53150745" w14:textId="77777777" w:rsidR="005969E1" w:rsidRPr="006129F5" w:rsidRDefault="005969E1" w:rsidP="001F4328">
            <w:pPr>
              <w:pStyle w:val="ECCTabletext"/>
              <w:keepNext/>
              <w:jc w:val="left"/>
            </w:pPr>
            <w:r w:rsidRPr="006129F5">
              <w:t>0.4 km</w:t>
            </w:r>
          </w:p>
        </w:tc>
        <w:tc>
          <w:tcPr>
            <w:tcW w:w="556" w:type="pct"/>
            <w:vAlign w:val="bottom"/>
          </w:tcPr>
          <w:p w14:paraId="68C4B7C8" w14:textId="77777777" w:rsidR="005969E1" w:rsidRPr="006129F5" w:rsidRDefault="005969E1" w:rsidP="001F4328">
            <w:pPr>
              <w:pStyle w:val="ECCTabletext"/>
              <w:keepNext/>
              <w:jc w:val="left"/>
            </w:pPr>
            <w:r w:rsidRPr="006129F5">
              <w:t>&lt;0.1 km</w:t>
            </w:r>
          </w:p>
        </w:tc>
        <w:tc>
          <w:tcPr>
            <w:tcW w:w="609" w:type="pct"/>
            <w:vAlign w:val="bottom"/>
          </w:tcPr>
          <w:p w14:paraId="5DCB6C11" w14:textId="77777777" w:rsidR="005969E1" w:rsidRPr="006129F5" w:rsidRDefault="005969E1" w:rsidP="001F4328">
            <w:pPr>
              <w:pStyle w:val="ECCTabletext"/>
              <w:keepNext/>
              <w:jc w:val="left"/>
            </w:pPr>
            <w:r w:rsidRPr="006129F5">
              <w:t>&lt;0.1 km</w:t>
            </w:r>
          </w:p>
        </w:tc>
      </w:tr>
      <w:tr w:rsidR="00500947" w:rsidRPr="006129F5" w14:paraId="116975A9" w14:textId="77777777" w:rsidTr="00EB12A0">
        <w:trPr>
          <w:trHeight w:val="265"/>
        </w:trPr>
        <w:tc>
          <w:tcPr>
            <w:tcW w:w="669" w:type="pct"/>
            <w:vAlign w:val="top"/>
          </w:tcPr>
          <w:p w14:paraId="1FA4EBFB" w14:textId="5FE9E4DC" w:rsidR="005969E1" w:rsidRPr="006129F5" w:rsidRDefault="005969E1" w:rsidP="001F4328">
            <w:pPr>
              <w:pStyle w:val="ECCTabletext"/>
              <w:keepNext/>
              <w:jc w:val="left"/>
            </w:pPr>
            <w:r w:rsidRPr="006129F5">
              <w:t xml:space="preserve">916.1-918.9 </w:t>
            </w:r>
          </w:p>
        </w:tc>
        <w:tc>
          <w:tcPr>
            <w:tcW w:w="1441" w:type="pct"/>
          </w:tcPr>
          <w:p w14:paraId="14FDC9D0" w14:textId="4C49C2D3" w:rsidR="005969E1" w:rsidRPr="006129F5" w:rsidRDefault="005969E1" w:rsidP="001F4328">
            <w:pPr>
              <w:pStyle w:val="ECCTabletext"/>
              <w:keepNext/>
              <w:jc w:val="left"/>
            </w:pPr>
            <w:r w:rsidRPr="006129F5">
              <w:t>RFID, outdoor@h=1</w:t>
            </w:r>
            <w:r w:rsidR="006B623D">
              <w:t>.5 m</w:t>
            </w:r>
          </w:p>
        </w:tc>
        <w:tc>
          <w:tcPr>
            <w:tcW w:w="683" w:type="pct"/>
          </w:tcPr>
          <w:p w14:paraId="6733EAEE" w14:textId="77777777" w:rsidR="005969E1" w:rsidRPr="006129F5" w:rsidRDefault="005969E1" w:rsidP="001F4328">
            <w:pPr>
              <w:pStyle w:val="ECCTabletext"/>
              <w:keepNext/>
              <w:jc w:val="left"/>
            </w:pPr>
            <w:r w:rsidRPr="006129F5">
              <w:t>B</w:t>
            </w:r>
          </w:p>
        </w:tc>
        <w:tc>
          <w:tcPr>
            <w:tcW w:w="486" w:type="pct"/>
            <w:vAlign w:val="bottom"/>
          </w:tcPr>
          <w:p w14:paraId="4DC89968" w14:textId="77777777" w:rsidR="005969E1" w:rsidRPr="006129F5" w:rsidRDefault="005969E1" w:rsidP="001F4328">
            <w:pPr>
              <w:pStyle w:val="ECCTabletext"/>
              <w:keepNext/>
              <w:jc w:val="left"/>
            </w:pPr>
            <w:r w:rsidRPr="006129F5">
              <w:t>2.7 km</w:t>
            </w:r>
          </w:p>
        </w:tc>
        <w:tc>
          <w:tcPr>
            <w:tcW w:w="557" w:type="pct"/>
            <w:vAlign w:val="bottom"/>
          </w:tcPr>
          <w:p w14:paraId="23B208AB" w14:textId="77777777" w:rsidR="005969E1" w:rsidRPr="006129F5" w:rsidRDefault="005969E1" w:rsidP="001F4328">
            <w:pPr>
              <w:pStyle w:val="ECCTabletext"/>
              <w:keepNext/>
              <w:jc w:val="left"/>
            </w:pPr>
            <w:r w:rsidRPr="006129F5">
              <w:t>1.0 km</w:t>
            </w:r>
          </w:p>
        </w:tc>
        <w:tc>
          <w:tcPr>
            <w:tcW w:w="556" w:type="pct"/>
            <w:vAlign w:val="bottom"/>
          </w:tcPr>
          <w:p w14:paraId="00035274" w14:textId="77777777" w:rsidR="005969E1" w:rsidRPr="006129F5" w:rsidRDefault="005969E1" w:rsidP="001F4328">
            <w:pPr>
              <w:pStyle w:val="ECCTabletext"/>
              <w:keepNext/>
              <w:jc w:val="left"/>
            </w:pPr>
            <w:r w:rsidRPr="006129F5">
              <w:t>&lt;0.1 km</w:t>
            </w:r>
          </w:p>
        </w:tc>
        <w:tc>
          <w:tcPr>
            <w:tcW w:w="609" w:type="pct"/>
            <w:vAlign w:val="bottom"/>
          </w:tcPr>
          <w:p w14:paraId="1A7EE6D0" w14:textId="77777777" w:rsidR="005969E1" w:rsidRPr="006129F5" w:rsidRDefault="005969E1" w:rsidP="001F4328">
            <w:pPr>
              <w:keepNext/>
              <w:jc w:val="left"/>
            </w:pPr>
            <w:r w:rsidRPr="006129F5">
              <w:t>&lt;0.1 km</w:t>
            </w:r>
          </w:p>
        </w:tc>
      </w:tr>
      <w:tr w:rsidR="00500947" w:rsidRPr="006129F5" w14:paraId="41AA8E76" w14:textId="77777777" w:rsidTr="00EB12A0">
        <w:trPr>
          <w:trHeight w:val="265"/>
        </w:trPr>
        <w:tc>
          <w:tcPr>
            <w:tcW w:w="669" w:type="pct"/>
            <w:vAlign w:val="top"/>
          </w:tcPr>
          <w:p w14:paraId="15D38942" w14:textId="2AB15A41" w:rsidR="005969E1" w:rsidRPr="006129F5" w:rsidRDefault="005969E1" w:rsidP="001F4328">
            <w:pPr>
              <w:pStyle w:val="ECCTabletext"/>
              <w:keepNext/>
              <w:jc w:val="left"/>
            </w:pPr>
            <w:r w:rsidRPr="006129F5">
              <w:t xml:space="preserve">917.3-918.9 </w:t>
            </w:r>
          </w:p>
        </w:tc>
        <w:tc>
          <w:tcPr>
            <w:tcW w:w="1441" w:type="pct"/>
          </w:tcPr>
          <w:p w14:paraId="6F45754A" w14:textId="77777777" w:rsidR="005969E1" w:rsidRPr="006129F5" w:rsidRDefault="005969E1" w:rsidP="001F4328">
            <w:pPr>
              <w:pStyle w:val="ECCTabletext"/>
              <w:keepNext/>
              <w:jc w:val="left"/>
            </w:pPr>
            <w:r w:rsidRPr="006129F5">
              <w:t>NBN NAP</w:t>
            </w:r>
          </w:p>
        </w:tc>
        <w:tc>
          <w:tcPr>
            <w:tcW w:w="683" w:type="pct"/>
          </w:tcPr>
          <w:p w14:paraId="56B184F1" w14:textId="77777777" w:rsidR="005969E1" w:rsidRPr="006129F5" w:rsidRDefault="005969E1" w:rsidP="001F4328">
            <w:pPr>
              <w:pStyle w:val="ECCTabletext"/>
              <w:keepNext/>
              <w:jc w:val="left"/>
            </w:pPr>
            <w:r w:rsidRPr="006129F5">
              <w:t>B</w:t>
            </w:r>
          </w:p>
        </w:tc>
        <w:tc>
          <w:tcPr>
            <w:tcW w:w="486" w:type="pct"/>
            <w:vAlign w:val="bottom"/>
          </w:tcPr>
          <w:p w14:paraId="7345E6BE" w14:textId="77777777" w:rsidR="005969E1" w:rsidRPr="006129F5" w:rsidRDefault="005969E1" w:rsidP="001F4328">
            <w:pPr>
              <w:pStyle w:val="ECCTabletext"/>
              <w:keepNext/>
              <w:jc w:val="left"/>
            </w:pPr>
            <w:r w:rsidRPr="006129F5">
              <w:t>8.4 km</w:t>
            </w:r>
          </w:p>
        </w:tc>
        <w:tc>
          <w:tcPr>
            <w:tcW w:w="557" w:type="pct"/>
            <w:vAlign w:val="bottom"/>
          </w:tcPr>
          <w:p w14:paraId="5BB1F504" w14:textId="77777777" w:rsidR="005969E1" w:rsidRPr="006129F5" w:rsidRDefault="005969E1" w:rsidP="001F4328">
            <w:pPr>
              <w:pStyle w:val="ECCTabletext"/>
              <w:keepNext/>
              <w:jc w:val="left"/>
            </w:pPr>
            <w:r w:rsidRPr="006129F5">
              <w:t>3.5 km</w:t>
            </w:r>
          </w:p>
        </w:tc>
        <w:tc>
          <w:tcPr>
            <w:tcW w:w="556" w:type="pct"/>
            <w:vAlign w:val="bottom"/>
          </w:tcPr>
          <w:p w14:paraId="55118D2B" w14:textId="77777777" w:rsidR="005969E1" w:rsidRPr="006129F5" w:rsidRDefault="005969E1" w:rsidP="001F4328">
            <w:pPr>
              <w:pStyle w:val="ECCTabletext"/>
              <w:keepNext/>
              <w:jc w:val="left"/>
            </w:pPr>
            <w:r w:rsidRPr="006129F5">
              <w:t>&lt;0.1 km</w:t>
            </w:r>
          </w:p>
        </w:tc>
        <w:tc>
          <w:tcPr>
            <w:tcW w:w="609" w:type="pct"/>
            <w:vAlign w:val="bottom"/>
          </w:tcPr>
          <w:p w14:paraId="1D6187FC" w14:textId="77777777" w:rsidR="005969E1" w:rsidRPr="006129F5" w:rsidRDefault="005969E1" w:rsidP="001F4328">
            <w:pPr>
              <w:keepNext/>
              <w:jc w:val="left"/>
            </w:pPr>
            <w:r w:rsidRPr="006129F5">
              <w:t>&lt;0.1 km</w:t>
            </w:r>
          </w:p>
        </w:tc>
      </w:tr>
      <w:tr w:rsidR="00500947" w:rsidRPr="006129F5" w14:paraId="524E9CA3" w14:textId="77777777" w:rsidTr="00EB12A0">
        <w:trPr>
          <w:trHeight w:val="265"/>
        </w:trPr>
        <w:tc>
          <w:tcPr>
            <w:tcW w:w="669" w:type="pct"/>
            <w:vAlign w:val="top"/>
          </w:tcPr>
          <w:p w14:paraId="47281C62" w14:textId="347139A1" w:rsidR="005969E1" w:rsidRPr="006129F5" w:rsidRDefault="005969E1" w:rsidP="001F4328">
            <w:pPr>
              <w:pStyle w:val="ECCTabletext"/>
              <w:keepNext/>
              <w:jc w:val="left"/>
            </w:pPr>
            <w:r w:rsidRPr="006129F5">
              <w:t xml:space="preserve">917.3-918.9 </w:t>
            </w:r>
          </w:p>
        </w:tc>
        <w:tc>
          <w:tcPr>
            <w:tcW w:w="1441" w:type="pct"/>
          </w:tcPr>
          <w:p w14:paraId="68D5BB6F" w14:textId="77777777" w:rsidR="005969E1" w:rsidRPr="006129F5" w:rsidRDefault="005969E1" w:rsidP="001F4328">
            <w:pPr>
              <w:pStyle w:val="ECCTabletext"/>
              <w:keepNext/>
              <w:jc w:val="left"/>
            </w:pPr>
            <w:r w:rsidRPr="006129F5">
              <w:t>UNB</w:t>
            </w:r>
            <w:r w:rsidR="00730520" w:rsidRPr="006129F5">
              <w:t>/CSS</w:t>
            </w:r>
            <w:r w:rsidRPr="006129F5">
              <w:t xml:space="preserve"> NAP</w:t>
            </w:r>
          </w:p>
        </w:tc>
        <w:tc>
          <w:tcPr>
            <w:tcW w:w="683" w:type="pct"/>
          </w:tcPr>
          <w:p w14:paraId="6A847760" w14:textId="77777777" w:rsidR="005969E1" w:rsidRPr="006129F5" w:rsidRDefault="005969E1" w:rsidP="001F4328">
            <w:pPr>
              <w:pStyle w:val="ECCTabletext"/>
              <w:keepNext/>
              <w:jc w:val="left"/>
            </w:pPr>
            <w:r w:rsidRPr="006129F5">
              <w:t>B</w:t>
            </w:r>
          </w:p>
        </w:tc>
        <w:tc>
          <w:tcPr>
            <w:tcW w:w="486" w:type="pct"/>
            <w:vAlign w:val="bottom"/>
          </w:tcPr>
          <w:p w14:paraId="76E486D9" w14:textId="77777777" w:rsidR="005969E1" w:rsidRPr="006129F5" w:rsidRDefault="005969E1" w:rsidP="001F4328">
            <w:pPr>
              <w:pStyle w:val="ECCTabletext"/>
              <w:keepNext/>
              <w:jc w:val="left"/>
            </w:pPr>
            <w:r w:rsidRPr="006129F5">
              <w:t>15.0 km</w:t>
            </w:r>
          </w:p>
        </w:tc>
        <w:tc>
          <w:tcPr>
            <w:tcW w:w="557" w:type="pct"/>
            <w:vAlign w:val="bottom"/>
          </w:tcPr>
          <w:p w14:paraId="38161F07" w14:textId="77777777" w:rsidR="005969E1" w:rsidRPr="006129F5" w:rsidRDefault="005969E1" w:rsidP="001F4328">
            <w:pPr>
              <w:pStyle w:val="ECCTabletext"/>
              <w:keepNext/>
              <w:jc w:val="left"/>
            </w:pPr>
            <w:r w:rsidRPr="006129F5">
              <w:t>5.6 km</w:t>
            </w:r>
          </w:p>
        </w:tc>
        <w:tc>
          <w:tcPr>
            <w:tcW w:w="556" w:type="pct"/>
            <w:vAlign w:val="bottom"/>
          </w:tcPr>
          <w:p w14:paraId="43B13479" w14:textId="77777777" w:rsidR="005969E1" w:rsidRPr="006129F5" w:rsidRDefault="005969E1" w:rsidP="001F4328">
            <w:pPr>
              <w:pStyle w:val="ECCTabletext"/>
              <w:keepNext/>
              <w:jc w:val="left"/>
            </w:pPr>
            <w:r w:rsidRPr="006129F5">
              <w:t>0.1 km</w:t>
            </w:r>
          </w:p>
        </w:tc>
        <w:tc>
          <w:tcPr>
            <w:tcW w:w="609" w:type="pct"/>
            <w:vAlign w:val="bottom"/>
          </w:tcPr>
          <w:p w14:paraId="0036D323" w14:textId="77777777" w:rsidR="005969E1" w:rsidRPr="006129F5" w:rsidRDefault="005969E1" w:rsidP="001F4328">
            <w:pPr>
              <w:keepNext/>
              <w:jc w:val="left"/>
            </w:pPr>
            <w:r w:rsidRPr="006129F5">
              <w:t>0.1 km</w:t>
            </w:r>
          </w:p>
        </w:tc>
      </w:tr>
      <w:tr w:rsidR="00500947" w:rsidRPr="006129F5" w14:paraId="2275D908" w14:textId="77777777" w:rsidTr="00EB12A0">
        <w:trPr>
          <w:trHeight w:val="265"/>
        </w:trPr>
        <w:tc>
          <w:tcPr>
            <w:tcW w:w="669" w:type="pct"/>
            <w:vAlign w:val="top"/>
          </w:tcPr>
          <w:p w14:paraId="2CDBF887" w14:textId="2091A2E2" w:rsidR="005969E1" w:rsidRPr="006129F5" w:rsidRDefault="005969E1" w:rsidP="001F4328">
            <w:pPr>
              <w:pStyle w:val="ECCTabletext"/>
              <w:keepNext/>
              <w:jc w:val="left"/>
            </w:pPr>
            <w:r w:rsidRPr="006129F5">
              <w:t xml:space="preserve">917.4-919.4 </w:t>
            </w:r>
          </w:p>
        </w:tc>
        <w:tc>
          <w:tcPr>
            <w:tcW w:w="1441" w:type="pct"/>
          </w:tcPr>
          <w:p w14:paraId="0DDA16B5" w14:textId="77777777" w:rsidR="005969E1" w:rsidRPr="006129F5" w:rsidRDefault="005969E1" w:rsidP="001F4328">
            <w:pPr>
              <w:pStyle w:val="ECCTabletext"/>
              <w:keepNext/>
              <w:jc w:val="left"/>
            </w:pPr>
            <w:r w:rsidRPr="006129F5">
              <w:t>WB @200kHz BW</w:t>
            </w:r>
          </w:p>
        </w:tc>
        <w:tc>
          <w:tcPr>
            <w:tcW w:w="683" w:type="pct"/>
          </w:tcPr>
          <w:p w14:paraId="02A5D20F" w14:textId="77777777" w:rsidR="005969E1" w:rsidRPr="006129F5" w:rsidRDefault="005969E1" w:rsidP="001F4328">
            <w:pPr>
              <w:pStyle w:val="ECCTabletext"/>
              <w:keepNext/>
              <w:jc w:val="left"/>
            </w:pPr>
            <w:r w:rsidRPr="006129F5">
              <w:t>B</w:t>
            </w:r>
          </w:p>
        </w:tc>
        <w:tc>
          <w:tcPr>
            <w:tcW w:w="486" w:type="pct"/>
            <w:vAlign w:val="bottom"/>
          </w:tcPr>
          <w:p w14:paraId="2E7834AF" w14:textId="77777777" w:rsidR="005969E1" w:rsidRPr="006129F5" w:rsidRDefault="005969E1" w:rsidP="001F4328">
            <w:pPr>
              <w:pStyle w:val="ECCTabletext"/>
              <w:keepNext/>
              <w:jc w:val="left"/>
            </w:pPr>
            <w:r w:rsidRPr="006129F5">
              <w:t>0.52 km</w:t>
            </w:r>
          </w:p>
        </w:tc>
        <w:tc>
          <w:tcPr>
            <w:tcW w:w="557" w:type="pct"/>
            <w:vAlign w:val="bottom"/>
          </w:tcPr>
          <w:p w14:paraId="5489EFFF" w14:textId="77777777" w:rsidR="005969E1" w:rsidRPr="006129F5" w:rsidRDefault="005969E1" w:rsidP="001F4328">
            <w:pPr>
              <w:pStyle w:val="ECCTabletext"/>
              <w:keepNext/>
              <w:jc w:val="left"/>
            </w:pPr>
            <w:r w:rsidRPr="006129F5">
              <w:t>-</w:t>
            </w:r>
          </w:p>
        </w:tc>
        <w:tc>
          <w:tcPr>
            <w:tcW w:w="556" w:type="pct"/>
            <w:vAlign w:val="bottom"/>
          </w:tcPr>
          <w:p w14:paraId="4AC8F2FC" w14:textId="77777777" w:rsidR="005969E1" w:rsidRPr="006129F5" w:rsidRDefault="005969E1" w:rsidP="001F4328">
            <w:pPr>
              <w:pStyle w:val="ECCTabletext"/>
              <w:keepNext/>
              <w:jc w:val="left"/>
            </w:pPr>
            <w:r w:rsidRPr="006129F5">
              <w:t>-</w:t>
            </w:r>
          </w:p>
        </w:tc>
        <w:tc>
          <w:tcPr>
            <w:tcW w:w="609" w:type="pct"/>
            <w:vAlign w:val="bottom"/>
          </w:tcPr>
          <w:p w14:paraId="1A1E9639" w14:textId="77777777" w:rsidR="005969E1" w:rsidRPr="006129F5" w:rsidRDefault="005969E1" w:rsidP="001F4328">
            <w:pPr>
              <w:keepNext/>
              <w:jc w:val="left"/>
            </w:pPr>
            <w:r w:rsidRPr="006129F5">
              <w:t>.</w:t>
            </w:r>
          </w:p>
        </w:tc>
      </w:tr>
      <w:tr w:rsidR="00500947" w:rsidRPr="006129F5" w14:paraId="388E1576" w14:textId="77777777" w:rsidTr="00EB12A0">
        <w:trPr>
          <w:trHeight w:val="265"/>
        </w:trPr>
        <w:tc>
          <w:tcPr>
            <w:tcW w:w="669" w:type="pct"/>
            <w:vAlign w:val="top"/>
          </w:tcPr>
          <w:p w14:paraId="1E13D6F5" w14:textId="7A959EC6" w:rsidR="005969E1" w:rsidRPr="006129F5" w:rsidRDefault="005969E1" w:rsidP="001F4328">
            <w:pPr>
              <w:pStyle w:val="ECCTabletext"/>
              <w:keepNext/>
              <w:jc w:val="left"/>
            </w:pPr>
            <w:r w:rsidRPr="006129F5">
              <w:t xml:space="preserve">917.4-919.4 </w:t>
            </w:r>
          </w:p>
        </w:tc>
        <w:tc>
          <w:tcPr>
            <w:tcW w:w="1441" w:type="pct"/>
          </w:tcPr>
          <w:p w14:paraId="7A2A40AE" w14:textId="35B2A235" w:rsidR="005969E1" w:rsidRPr="006129F5" w:rsidRDefault="00B61264" w:rsidP="001F4328">
            <w:pPr>
              <w:pStyle w:val="ECCTabletext"/>
              <w:keepNext/>
              <w:jc w:val="left"/>
            </w:pPr>
            <w:r w:rsidRPr="006129F5">
              <w:t>Non-specific</w:t>
            </w:r>
            <w:r w:rsidR="005969E1" w:rsidRPr="006129F5">
              <w:t xml:space="preserve"> SRD</w:t>
            </w:r>
          </w:p>
        </w:tc>
        <w:tc>
          <w:tcPr>
            <w:tcW w:w="683" w:type="pct"/>
          </w:tcPr>
          <w:p w14:paraId="42003E95" w14:textId="77777777" w:rsidR="005969E1" w:rsidRPr="006129F5" w:rsidRDefault="005969E1" w:rsidP="001F4328">
            <w:pPr>
              <w:pStyle w:val="ECCTabletext"/>
              <w:keepNext/>
              <w:jc w:val="left"/>
            </w:pPr>
            <w:r w:rsidRPr="006129F5">
              <w:t>B</w:t>
            </w:r>
          </w:p>
        </w:tc>
        <w:tc>
          <w:tcPr>
            <w:tcW w:w="486" w:type="pct"/>
            <w:vAlign w:val="bottom"/>
          </w:tcPr>
          <w:p w14:paraId="1E6DBF36" w14:textId="77777777" w:rsidR="005969E1" w:rsidRPr="006129F5" w:rsidRDefault="005969E1" w:rsidP="001F4328">
            <w:pPr>
              <w:pStyle w:val="ECCTabletext"/>
              <w:keepNext/>
              <w:jc w:val="left"/>
            </w:pPr>
            <w:r w:rsidRPr="006129F5">
              <w:t>0.8 km</w:t>
            </w:r>
          </w:p>
        </w:tc>
        <w:tc>
          <w:tcPr>
            <w:tcW w:w="557" w:type="pct"/>
            <w:vAlign w:val="bottom"/>
          </w:tcPr>
          <w:p w14:paraId="734D2F5D" w14:textId="77777777" w:rsidR="005969E1" w:rsidRPr="006129F5" w:rsidRDefault="005969E1" w:rsidP="001F4328">
            <w:pPr>
              <w:pStyle w:val="ECCTabletext"/>
              <w:keepNext/>
              <w:jc w:val="left"/>
            </w:pPr>
            <w:r w:rsidRPr="006129F5">
              <w:t>0.7 km</w:t>
            </w:r>
          </w:p>
        </w:tc>
        <w:tc>
          <w:tcPr>
            <w:tcW w:w="556" w:type="pct"/>
            <w:vAlign w:val="bottom"/>
          </w:tcPr>
          <w:p w14:paraId="731EFE30" w14:textId="77777777" w:rsidR="005969E1" w:rsidRPr="006129F5" w:rsidRDefault="005969E1" w:rsidP="001F4328">
            <w:pPr>
              <w:pStyle w:val="ECCTabletext"/>
              <w:keepNext/>
              <w:jc w:val="left"/>
            </w:pPr>
            <w:r w:rsidRPr="006129F5">
              <w:t>&lt;0.1 km</w:t>
            </w:r>
          </w:p>
        </w:tc>
        <w:tc>
          <w:tcPr>
            <w:tcW w:w="609" w:type="pct"/>
            <w:vAlign w:val="bottom"/>
          </w:tcPr>
          <w:p w14:paraId="070A7DF0" w14:textId="77777777" w:rsidR="005969E1" w:rsidRPr="006129F5" w:rsidRDefault="005969E1" w:rsidP="001F4328">
            <w:pPr>
              <w:keepNext/>
              <w:jc w:val="left"/>
            </w:pPr>
            <w:r w:rsidRPr="006129F5">
              <w:t>&lt;0.1 km</w:t>
            </w:r>
          </w:p>
        </w:tc>
      </w:tr>
    </w:tbl>
    <w:p w14:paraId="39E90125" w14:textId="77777777" w:rsidR="00B50BDB" w:rsidRPr="006129F5" w:rsidRDefault="00B50BDB" w:rsidP="001F4328">
      <w:pPr>
        <w:pStyle w:val="Caption"/>
        <w:keepNext/>
        <w:rPr>
          <w:lang w:val="en-GB"/>
        </w:rPr>
      </w:pPr>
    </w:p>
    <w:p w14:paraId="663CCF4E" w14:textId="77777777" w:rsidR="00B50BDB" w:rsidRPr="006129F5" w:rsidRDefault="00B50BDB">
      <w:pPr>
        <w:rPr>
          <w:rFonts w:eastAsia="Times New Roman"/>
          <w:b/>
          <w:bCs/>
          <w:color w:val="D2232A"/>
          <w:szCs w:val="20"/>
        </w:rPr>
      </w:pPr>
      <w:r w:rsidRPr="006129F5">
        <w:br w:type="page"/>
      </w:r>
    </w:p>
    <w:p w14:paraId="76566CB9" w14:textId="3D383D2C" w:rsidR="00BB6404" w:rsidRPr="006129F5" w:rsidRDefault="00BB6404" w:rsidP="001F4328">
      <w:pPr>
        <w:pStyle w:val="Caption"/>
        <w:keepNext/>
        <w:rPr>
          <w:lang w:val="en-GB"/>
        </w:rPr>
      </w:pPr>
      <w:r w:rsidRPr="006129F5">
        <w:rPr>
          <w:lang w:val="en-GB"/>
        </w:rPr>
        <w:lastRenderedPageBreak/>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15</w:t>
      </w:r>
      <w:r w:rsidRPr="006129F5">
        <w:rPr>
          <w:lang w:val="en-GB"/>
        </w:rPr>
        <w:fldChar w:fldCharType="end"/>
      </w:r>
      <w:r w:rsidR="005969E1" w:rsidRPr="006129F5">
        <w:rPr>
          <w:lang w:val="en-GB"/>
        </w:rPr>
        <w:t>:</w:t>
      </w:r>
      <w:r w:rsidR="00AB21B4" w:rsidRPr="006129F5">
        <w:rPr>
          <w:lang w:val="en-GB"/>
        </w:rPr>
        <w:t>S</w:t>
      </w:r>
      <w:r w:rsidRPr="006129F5">
        <w:rPr>
          <w:lang w:val="en-GB"/>
        </w:rPr>
        <w:t>eparation distances in suburban environment</w:t>
      </w:r>
    </w:p>
    <w:tbl>
      <w:tblPr>
        <w:tblStyle w:val="ECCTable-redheader"/>
        <w:tblW w:w="5070" w:type="pct"/>
        <w:tblInd w:w="0" w:type="dxa"/>
        <w:tblLook w:val="04A0" w:firstRow="1" w:lastRow="0" w:firstColumn="1" w:lastColumn="0" w:noHBand="0" w:noVBand="1"/>
      </w:tblPr>
      <w:tblGrid>
        <w:gridCol w:w="1415"/>
        <w:gridCol w:w="2638"/>
        <w:gridCol w:w="1277"/>
        <w:gridCol w:w="1004"/>
        <w:gridCol w:w="1144"/>
        <w:gridCol w:w="1144"/>
        <w:gridCol w:w="1142"/>
      </w:tblGrid>
      <w:tr w:rsidR="00B61264" w:rsidRPr="006129F5" w14:paraId="18186DB1" w14:textId="77777777" w:rsidTr="00C41313">
        <w:trPr>
          <w:cnfStyle w:val="100000000000" w:firstRow="1" w:lastRow="0" w:firstColumn="0" w:lastColumn="0" w:oddVBand="0" w:evenVBand="0" w:oddHBand="0" w:evenHBand="0" w:firstRowFirstColumn="0" w:firstRowLastColumn="0" w:lastRowFirstColumn="0" w:lastRowLastColumn="0"/>
        </w:trPr>
        <w:tc>
          <w:tcPr>
            <w:tcW w:w="724" w:type="pct"/>
            <w:vMerge w:val="restart"/>
            <w:tcBorders>
              <w:top w:val="single" w:sz="4" w:space="0" w:color="FFFFFF" w:themeColor="background1"/>
              <w:left w:val="single" w:sz="4" w:space="0" w:color="FFFFFF" w:themeColor="background1"/>
              <w:bottom w:val="single" w:sz="4" w:space="0" w:color="FFFFFF" w:themeColor="background1"/>
            </w:tcBorders>
          </w:tcPr>
          <w:p w14:paraId="61F93984" w14:textId="77777777" w:rsidR="00F122FC" w:rsidRPr="006129F5" w:rsidRDefault="00F122FC" w:rsidP="001F4328">
            <w:pPr>
              <w:pStyle w:val="ECCTableHeaderwhitefont"/>
              <w:keepNext/>
              <w:rPr>
                <w:b w:val="0"/>
              </w:rPr>
            </w:pPr>
            <w:r w:rsidRPr="006129F5">
              <w:t>Frequency range</w:t>
            </w:r>
          </w:p>
          <w:p w14:paraId="6C95F2C9" w14:textId="31207750" w:rsidR="00B61264" w:rsidRPr="006129F5" w:rsidRDefault="00F122FC" w:rsidP="001F4328">
            <w:pPr>
              <w:pStyle w:val="ECCTableHeaderwhitefont"/>
              <w:keepNext/>
            </w:pPr>
            <w:r w:rsidRPr="006129F5">
              <w:t>(MHZ)</w:t>
            </w:r>
          </w:p>
        </w:tc>
        <w:tc>
          <w:tcPr>
            <w:tcW w:w="1351" w:type="pct"/>
            <w:vMerge w:val="restart"/>
            <w:tcBorders>
              <w:top w:val="single" w:sz="4" w:space="0" w:color="FFFFFF" w:themeColor="background1"/>
              <w:bottom w:val="single" w:sz="4" w:space="0" w:color="FFFFFF" w:themeColor="background1"/>
            </w:tcBorders>
          </w:tcPr>
          <w:p w14:paraId="4F8FF358" w14:textId="53D46E81" w:rsidR="00B61264" w:rsidRPr="006129F5" w:rsidRDefault="00DD3865" w:rsidP="001F4328">
            <w:pPr>
              <w:pStyle w:val="ECCTableHeaderwhitefont"/>
              <w:keepNext/>
            </w:pPr>
            <w:r w:rsidRPr="006129F5">
              <w:t>Interferer</w:t>
            </w:r>
          </w:p>
        </w:tc>
        <w:tc>
          <w:tcPr>
            <w:tcW w:w="654" w:type="pct"/>
            <w:vMerge w:val="restart"/>
            <w:tcBorders>
              <w:top w:val="single" w:sz="4" w:space="0" w:color="FFFFFF" w:themeColor="background1"/>
              <w:bottom w:val="single" w:sz="4" w:space="0" w:color="FFFFFF" w:themeColor="background1"/>
            </w:tcBorders>
          </w:tcPr>
          <w:p w14:paraId="60774737" w14:textId="19218647" w:rsidR="00B61264" w:rsidRPr="006129F5" w:rsidRDefault="005D4CD7" w:rsidP="001F4328">
            <w:pPr>
              <w:pStyle w:val="ECCTableHeaderwhitefont"/>
              <w:keepNext/>
            </w:pPr>
            <w:r w:rsidRPr="006129F5">
              <w:t>Scenario</w:t>
            </w:r>
            <w:r w:rsidR="00B61264" w:rsidRPr="006129F5">
              <w:t xml:space="preserve"> </w:t>
            </w:r>
          </w:p>
        </w:tc>
        <w:tc>
          <w:tcPr>
            <w:tcW w:w="2271" w:type="pct"/>
            <w:gridSpan w:val="4"/>
            <w:tcBorders>
              <w:top w:val="single" w:sz="4" w:space="0" w:color="FFFFFF" w:themeColor="background1"/>
              <w:bottom w:val="single" w:sz="4" w:space="0" w:color="FFFFFF" w:themeColor="background1"/>
              <w:right w:val="single" w:sz="4" w:space="0" w:color="FFFFFF" w:themeColor="background1"/>
            </w:tcBorders>
          </w:tcPr>
          <w:p w14:paraId="5C67E065" w14:textId="480F2089" w:rsidR="00B61264" w:rsidRPr="006129F5" w:rsidRDefault="00B61264" w:rsidP="001F4328">
            <w:pPr>
              <w:pStyle w:val="ECCTableHeaderwhitefont"/>
              <w:keepNext/>
            </w:pPr>
            <w:r w:rsidRPr="006129F5">
              <w:t>MCL power</w:t>
            </w:r>
          </w:p>
        </w:tc>
      </w:tr>
      <w:tr w:rsidR="000A5719" w:rsidRPr="006129F5" w14:paraId="6EAF7ED6" w14:textId="77777777" w:rsidTr="004C4401">
        <w:trPr>
          <w:trHeight w:val="265"/>
        </w:trPr>
        <w:tc>
          <w:tcPr>
            <w:tcW w:w="72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21E86A60" w14:textId="77777777" w:rsidR="00B61264" w:rsidRPr="006129F5" w:rsidRDefault="00B61264" w:rsidP="001F4328">
            <w:pPr>
              <w:pStyle w:val="ECCTableHeaderwhitefont"/>
              <w:keepNext/>
            </w:pPr>
          </w:p>
        </w:tc>
        <w:tc>
          <w:tcPr>
            <w:tcW w:w="13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C45A2FD" w14:textId="77777777" w:rsidR="00B61264" w:rsidRPr="006129F5" w:rsidRDefault="00B61264" w:rsidP="001F4328">
            <w:pPr>
              <w:pStyle w:val="ECCTableHeaderwhitefont"/>
              <w:keepNext/>
            </w:pPr>
          </w:p>
        </w:tc>
        <w:tc>
          <w:tcPr>
            <w:tcW w:w="65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8AB401" w14:textId="77777777" w:rsidR="00B61264" w:rsidRPr="006129F5" w:rsidRDefault="00B61264" w:rsidP="001F4328">
            <w:pPr>
              <w:pStyle w:val="ECCTableHeaderwhitefont"/>
              <w:keepNext/>
            </w:pP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52285A03" w14:textId="52D2D877" w:rsidR="00B61264" w:rsidRPr="006129F5" w:rsidRDefault="00B61264" w:rsidP="001F4328">
            <w:pPr>
              <w:pStyle w:val="ECCTableHeaderwhitefont"/>
              <w:keepNext/>
            </w:pPr>
            <w:r w:rsidRPr="006129F5">
              <w:rPr>
                <w:b/>
              </w:rPr>
              <w:t>Co-ch</w:t>
            </w:r>
            <w:r w:rsidR="00F122FC" w:rsidRPr="006129F5">
              <w:rPr>
                <w:b/>
              </w:rPr>
              <w:t>annel</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71120226" w14:textId="7D4C899C" w:rsidR="00B61264" w:rsidRPr="006129F5" w:rsidRDefault="00F122FC" w:rsidP="001F4328">
            <w:pPr>
              <w:pStyle w:val="ECCTableHeaderwhitefont"/>
              <w:keepNext/>
            </w:pPr>
            <w:r w:rsidRPr="006129F5">
              <w:rPr>
                <w:b/>
                <w:bCs w:val="0"/>
              </w:rPr>
              <w:t>First adjacent channel</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5AE95C92" w14:textId="25823AE2" w:rsidR="00B61264" w:rsidRPr="006129F5" w:rsidRDefault="00F122FC" w:rsidP="001F4328">
            <w:pPr>
              <w:pStyle w:val="ECCTableHeaderwhitefont"/>
              <w:keepNext/>
            </w:pPr>
            <w:r w:rsidRPr="006129F5">
              <w:rPr>
                <w:b/>
                <w:bCs w:val="0"/>
              </w:rPr>
              <w:t>second adjacent channel</w:t>
            </w:r>
          </w:p>
        </w:tc>
        <w:tc>
          <w:tcPr>
            <w:tcW w:w="5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4591351D" w14:textId="4BBC3221" w:rsidR="00B61264" w:rsidRPr="006129F5" w:rsidRDefault="00F122FC" w:rsidP="001F4328">
            <w:pPr>
              <w:pStyle w:val="ECCTableHeaderwhitefont"/>
              <w:keepNext/>
            </w:pPr>
            <w:r w:rsidRPr="006129F5">
              <w:rPr>
                <w:b/>
                <w:bCs w:val="0"/>
              </w:rPr>
              <w:t>third adjacent channel</w:t>
            </w:r>
          </w:p>
        </w:tc>
      </w:tr>
      <w:tr w:rsidR="00BB6404" w:rsidRPr="006129F5" w14:paraId="29366BE1" w14:textId="77777777" w:rsidTr="00C41313">
        <w:trPr>
          <w:trHeight w:val="265"/>
        </w:trPr>
        <w:tc>
          <w:tcPr>
            <w:tcW w:w="724" w:type="pct"/>
            <w:tcBorders>
              <w:top w:val="single" w:sz="4" w:space="0" w:color="FFFFFF" w:themeColor="background1"/>
            </w:tcBorders>
            <w:vAlign w:val="top"/>
          </w:tcPr>
          <w:p w14:paraId="7C34E176" w14:textId="4E554466" w:rsidR="00BB6404" w:rsidRPr="006129F5" w:rsidRDefault="00BB6404" w:rsidP="001F4328">
            <w:pPr>
              <w:pStyle w:val="ECCTabletext"/>
              <w:keepNext/>
            </w:pPr>
            <w:r w:rsidRPr="006129F5">
              <w:t>874</w:t>
            </w:r>
            <w:r w:rsidR="00032B3C" w:rsidRPr="006129F5">
              <w:t>-</w:t>
            </w:r>
            <w:r w:rsidRPr="006129F5">
              <w:t xml:space="preserve">874.4 </w:t>
            </w:r>
          </w:p>
        </w:tc>
        <w:tc>
          <w:tcPr>
            <w:tcW w:w="1351" w:type="pct"/>
            <w:tcBorders>
              <w:top w:val="single" w:sz="4" w:space="0" w:color="FFFFFF" w:themeColor="background1"/>
            </w:tcBorders>
          </w:tcPr>
          <w:p w14:paraId="13BA549F" w14:textId="77777777" w:rsidR="00BB6404" w:rsidRPr="006129F5" w:rsidRDefault="00BB6404" w:rsidP="001F4328">
            <w:pPr>
              <w:pStyle w:val="ECCTabletext"/>
              <w:keepNext/>
            </w:pPr>
            <w:r w:rsidRPr="006129F5">
              <w:t>NBN NAP</w:t>
            </w:r>
          </w:p>
        </w:tc>
        <w:tc>
          <w:tcPr>
            <w:tcW w:w="654" w:type="pct"/>
            <w:tcBorders>
              <w:top w:val="single" w:sz="4" w:space="0" w:color="FFFFFF" w:themeColor="background1"/>
            </w:tcBorders>
          </w:tcPr>
          <w:p w14:paraId="6E4D08D6" w14:textId="77777777" w:rsidR="00BB6404" w:rsidRPr="006129F5" w:rsidRDefault="00BB6404" w:rsidP="001F4328">
            <w:pPr>
              <w:pStyle w:val="ECCTabletext"/>
              <w:keepNext/>
            </w:pPr>
            <w:r w:rsidRPr="006129F5">
              <w:t>A</w:t>
            </w:r>
          </w:p>
        </w:tc>
        <w:tc>
          <w:tcPr>
            <w:tcW w:w="514" w:type="pct"/>
            <w:tcBorders>
              <w:top w:val="single" w:sz="4" w:space="0" w:color="FFFFFF" w:themeColor="background1"/>
            </w:tcBorders>
            <w:vAlign w:val="bottom"/>
          </w:tcPr>
          <w:p w14:paraId="1C58F8F9" w14:textId="77777777" w:rsidR="00BB6404" w:rsidRPr="006129F5" w:rsidRDefault="00BB6404" w:rsidP="001F4328">
            <w:pPr>
              <w:pStyle w:val="ECCTabletext"/>
              <w:keepNext/>
            </w:pPr>
            <w:r w:rsidRPr="006129F5">
              <w:t>40.2 km</w:t>
            </w:r>
          </w:p>
        </w:tc>
        <w:tc>
          <w:tcPr>
            <w:tcW w:w="586" w:type="pct"/>
            <w:tcBorders>
              <w:top w:val="single" w:sz="4" w:space="0" w:color="FFFFFF" w:themeColor="background1"/>
            </w:tcBorders>
            <w:vAlign w:val="bottom"/>
          </w:tcPr>
          <w:p w14:paraId="1C542C6B" w14:textId="77777777" w:rsidR="00BB6404" w:rsidRPr="006129F5" w:rsidRDefault="00BB6404" w:rsidP="001F4328">
            <w:pPr>
              <w:pStyle w:val="ECCTabletext"/>
              <w:keepNext/>
            </w:pPr>
            <w:r w:rsidRPr="006129F5">
              <w:t>28.5 km</w:t>
            </w:r>
          </w:p>
        </w:tc>
        <w:tc>
          <w:tcPr>
            <w:tcW w:w="586" w:type="pct"/>
            <w:tcBorders>
              <w:top w:val="single" w:sz="4" w:space="0" w:color="FFFFFF" w:themeColor="background1"/>
            </w:tcBorders>
            <w:vAlign w:val="bottom"/>
          </w:tcPr>
          <w:p w14:paraId="6438D50B" w14:textId="77777777" w:rsidR="00BB6404" w:rsidRPr="006129F5" w:rsidRDefault="00BB6404" w:rsidP="001F4328">
            <w:pPr>
              <w:pStyle w:val="ECCTabletext"/>
              <w:keepNext/>
            </w:pPr>
            <w:r w:rsidRPr="006129F5">
              <w:t>7.3 km</w:t>
            </w:r>
          </w:p>
        </w:tc>
        <w:tc>
          <w:tcPr>
            <w:tcW w:w="586" w:type="pct"/>
            <w:tcBorders>
              <w:top w:val="single" w:sz="4" w:space="0" w:color="FFFFFF" w:themeColor="background1"/>
            </w:tcBorders>
            <w:vAlign w:val="bottom"/>
          </w:tcPr>
          <w:p w14:paraId="7351EE78" w14:textId="77777777" w:rsidR="00BB6404" w:rsidRPr="006129F5" w:rsidRDefault="00BB6404" w:rsidP="001F4328">
            <w:pPr>
              <w:pStyle w:val="ECCTabletext"/>
              <w:keepNext/>
            </w:pPr>
            <w:r w:rsidRPr="006129F5">
              <w:t>7.1 km</w:t>
            </w:r>
          </w:p>
        </w:tc>
      </w:tr>
      <w:tr w:rsidR="00BB6404" w:rsidRPr="006129F5" w14:paraId="088D8BB2" w14:textId="77777777" w:rsidTr="00C41313">
        <w:trPr>
          <w:trHeight w:val="265"/>
        </w:trPr>
        <w:tc>
          <w:tcPr>
            <w:tcW w:w="724" w:type="pct"/>
            <w:vAlign w:val="top"/>
          </w:tcPr>
          <w:p w14:paraId="27D55B00" w14:textId="41996F82" w:rsidR="00BB6404" w:rsidRPr="006129F5" w:rsidRDefault="00BB6404" w:rsidP="001F4328">
            <w:pPr>
              <w:pStyle w:val="ECCTabletext"/>
              <w:keepNext/>
            </w:pPr>
            <w:r w:rsidRPr="006129F5">
              <w:t>874</w:t>
            </w:r>
            <w:r w:rsidR="00032B3C" w:rsidRPr="006129F5">
              <w:t>-</w:t>
            </w:r>
            <w:r w:rsidRPr="006129F5">
              <w:t xml:space="preserve">874.4 </w:t>
            </w:r>
          </w:p>
        </w:tc>
        <w:tc>
          <w:tcPr>
            <w:tcW w:w="1351" w:type="pct"/>
          </w:tcPr>
          <w:p w14:paraId="3F10D4AF" w14:textId="77777777" w:rsidR="00BB6404" w:rsidRPr="006129F5" w:rsidRDefault="00BB6404" w:rsidP="001F4328">
            <w:pPr>
              <w:pStyle w:val="ECCTabletext"/>
              <w:keepNext/>
            </w:pPr>
            <w:r w:rsidRPr="006129F5">
              <w:t>UNB</w:t>
            </w:r>
            <w:r w:rsidR="00730520" w:rsidRPr="006129F5">
              <w:t>/CSS</w:t>
            </w:r>
            <w:r w:rsidRPr="006129F5">
              <w:t xml:space="preserve"> NAP</w:t>
            </w:r>
          </w:p>
        </w:tc>
        <w:tc>
          <w:tcPr>
            <w:tcW w:w="654" w:type="pct"/>
          </w:tcPr>
          <w:p w14:paraId="03BC1492" w14:textId="77777777" w:rsidR="00BB6404" w:rsidRPr="006129F5" w:rsidRDefault="00BB6404" w:rsidP="001F4328">
            <w:pPr>
              <w:pStyle w:val="ECCTabletext"/>
              <w:keepNext/>
            </w:pPr>
            <w:r w:rsidRPr="006129F5">
              <w:t>A</w:t>
            </w:r>
          </w:p>
        </w:tc>
        <w:tc>
          <w:tcPr>
            <w:tcW w:w="514" w:type="pct"/>
            <w:vAlign w:val="bottom"/>
          </w:tcPr>
          <w:p w14:paraId="616DD418" w14:textId="77777777" w:rsidR="00BB6404" w:rsidRPr="006129F5" w:rsidRDefault="00BB6404" w:rsidP="001F4328">
            <w:pPr>
              <w:pStyle w:val="ECCTabletext"/>
              <w:keepNext/>
            </w:pPr>
            <w:r w:rsidRPr="006129F5">
              <w:t>64.4 km</w:t>
            </w:r>
          </w:p>
        </w:tc>
        <w:tc>
          <w:tcPr>
            <w:tcW w:w="586" w:type="pct"/>
            <w:vAlign w:val="bottom"/>
          </w:tcPr>
          <w:p w14:paraId="4D6E7941" w14:textId="77777777" w:rsidR="00BB6404" w:rsidRPr="006129F5" w:rsidRDefault="00BB6404" w:rsidP="001F4328">
            <w:pPr>
              <w:pStyle w:val="ECCTabletext"/>
              <w:keepNext/>
            </w:pPr>
            <w:r w:rsidRPr="006129F5">
              <w:t>43.9 km</w:t>
            </w:r>
          </w:p>
        </w:tc>
        <w:tc>
          <w:tcPr>
            <w:tcW w:w="586" w:type="pct"/>
            <w:vAlign w:val="bottom"/>
          </w:tcPr>
          <w:p w14:paraId="222E98F8" w14:textId="77777777" w:rsidR="00BB6404" w:rsidRPr="006129F5" w:rsidRDefault="00BB6404" w:rsidP="001F4328">
            <w:pPr>
              <w:pStyle w:val="ECCTabletext"/>
              <w:keepNext/>
            </w:pPr>
            <w:r w:rsidRPr="006129F5">
              <w:t>20.5 km</w:t>
            </w:r>
          </w:p>
        </w:tc>
        <w:tc>
          <w:tcPr>
            <w:tcW w:w="586" w:type="pct"/>
            <w:vAlign w:val="bottom"/>
          </w:tcPr>
          <w:p w14:paraId="70AF1A36" w14:textId="77777777" w:rsidR="00BB6404" w:rsidRPr="006129F5" w:rsidRDefault="00BB6404" w:rsidP="001F4328">
            <w:pPr>
              <w:pStyle w:val="ECCTabletext"/>
              <w:keepNext/>
            </w:pPr>
            <w:r w:rsidRPr="006129F5">
              <w:t>20 km</w:t>
            </w:r>
          </w:p>
        </w:tc>
      </w:tr>
      <w:tr w:rsidR="00BB6404" w:rsidRPr="006129F5" w14:paraId="746C1283" w14:textId="77777777" w:rsidTr="00C41313">
        <w:trPr>
          <w:trHeight w:val="265"/>
        </w:trPr>
        <w:tc>
          <w:tcPr>
            <w:tcW w:w="724" w:type="pct"/>
            <w:vAlign w:val="top"/>
          </w:tcPr>
          <w:p w14:paraId="3934EBBA" w14:textId="4380F25A" w:rsidR="00BB6404" w:rsidRPr="006129F5" w:rsidRDefault="00BB6404" w:rsidP="001F4328">
            <w:pPr>
              <w:pStyle w:val="ECCTabletext"/>
              <w:keepNext/>
            </w:pPr>
            <w:r w:rsidRPr="006129F5">
              <w:t>916.1</w:t>
            </w:r>
            <w:r w:rsidR="00032B3C" w:rsidRPr="006129F5">
              <w:t>-</w:t>
            </w:r>
            <w:r w:rsidRPr="006129F5">
              <w:t xml:space="preserve">918.9 </w:t>
            </w:r>
          </w:p>
        </w:tc>
        <w:tc>
          <w:tcPr>
            <w:tcW w:w="1351" w:type="pct"/>
          </w:tcPr>
          <w:p w14:paraId="3E442406" w14:textId="19C60869" w:rsidR="00BB6404" w:rsidRPr="006129F5" w:rsidRDefault="00BB6404" w:rsidP="001F4328">
            <w:pPr>
              <w:pStyle w:val="ECCTabletext"/>
              <w:keepNext/>
            </w:pPr>
            <w:r w:rsidRPr="006129F5">
              <w:t>RFID, indoor@h=1</w:t>
            </w:r>
            <w:r w:rsidR="006B623D">
              <w:t>.5 m</w:t>
            </w:r>
          </w:p>
        </w:tc>
        <w:tc>
          <w:tcPr>
            <w:tcW w:w="654" w:type="pct"/>
          </w:tcPr>
          <w:p w14:paraId="5726D1C5" w14:textId="77777777" w:rsidR="00BB6404" w:rsidRPr="006129F5" w:rsidRDefault="00BB6404" w:rsidP="001F4328">
            <w:pPr>
              <w:pStyle w:val="ECCTabletext"/>
              <w:keepNext/>
            </w:pPr>
            <w:r w:rsidRPr="006129F5">
              <w:t>A</w:t>
            </w:r>
          </w:p>
        </w:tc>
        <w:tc>
          <w:tcPr>
            <w:tcW w:w="514" w:type="pct"/>
            <w:vAlign w:val="bottom"/>
          </w:tcPr>
          <w:p w14:paraId="074A595F" w14:textId="77777777" w:rsidR="00BB6404" w:rsidRPr="006129F5" w:rsidRDefault="00BB6404" w:rsidP="001F4328">
            <w:pPr>
              <w:pStyle w:val="ECCTabletext"/>
              <w:keepNext/>
            </w:pPr>
            <w:r w:rsidRPr="006129F5">
              <w:t>1.3 km</w:t>
            </w:r>
          </w:p>
        </w:tc>
        <w:tc>
          <w:tcPr>
            <w:tcW w:w="586" w:type="pct"/>
            <w:vAlign w:val="bottom"/>
          </w:tcPr>
          <w:p w14:paraId="4A534D14" w14:textId="77777777" w:rsidR="00BB6404" w:rsidRPr="006129F5" w:rsidRDefault="00BB6404" w:rsidP="001F4328">
            <w:pPr>
              <w:pStyle w:val="ECCTabletext"/>
              <w:keepNext/>
            </w:pPr>
            <w:r w:rsidRPr="006129F5">
              <w:t>0.5 km</w:t>
            </w:r>
          </w:p>
        </w:tc>
        <w:tc>
          <w:tcPr>
            <w:tcW w:w="586" w:type="pct"/>
            <w:vAlign w:val="bottom"/>
          </w:tcPr>
          <w:p w14:paraId="78C0E19D" w14:textId="77777777" w:rsidR="00BB6404" w:rsidRPr="006129F5" w:rsidRDefault="00BB6404" w:rsidP="001F4328">
            <w:pPr>
              <w:pStyle w:val="ECCTabletext"/>
              <w:keepNext/>
            </w:pPr>
            <w:r w:rsidRPr="006129F5">
              <w:t>0.2 km</w:t>
            </w:r>
          </w:p>
        </w:tc>
        <w:tc>
          <w:tcPr>
            <w:tcW w:w="586" w:type="pct"/>
            <w:vAlign w:val="bottom"/>
          </w:tcPr>
          <w:p w14:paraId="1A9C2CB6" w14:textId="77777777" w:rsidR="00BB6404" w:rsidRPr="006129F5" w:rsidRDefault="00BB6404" w:rsidP="001F4328">
            <w:pPr>
              <w:pStyle w:val="ECCTabletext"/>
              <w:keepNext/>
            </w:pPr>
            <w:r w:rsidRPr="006129F5">
              <w:t>0.2 km</w:t>
            </w:r>
          </w:p>
        </w:tc>
      </w:tr>
      <w:tr w:rsidR="00BB6404" w:rsidRPr="006129F5" w14:paraId="15666176" w14:textId="77777777" w:rsidTr="00C41313">
        <w:trPr>
          <w:trHeight w:val="265"/>
        </w:trPr>
        <w:tc>
          <w:tcPr>
            <w:tcW w:w="724" w:type="pct"/>
            <w:vAlign w:val="top"/>
          </w:tcPr>
          <w:p w14:paraId="710F27F8" w14:textId="32E98B3E" w:rsidR="00BB6404" w:rsidRPr="006129F5" w:rsidRDefault="00BB6404" w:rsidP="001F4328">
            <w:pPr>
              <w:pStyle w:val="ECCTabletext"/>
              <w:keepNext/>
            </w:pPr>
            <w:r w:rsidRPr="006129F5">
              <w:t>916.1</w:t>
            </w:r>
            <w:r w:rsidR="00032B3C" w:rsidRPr="006129F5">
              <w:t>-</w:t>
            </w:r>
            <w:r w:rsidRPr="006129F5">
              <w:t xml:space="preserve">918.9 </w:t>
            </w:r>
          </w:p>
        </w:tc>
        <w:tc>
          <w:tcPr>
            <w:tcW w:w="1351" w:type="pct"/>
          </w:tcPr>
          <w:p w14:paraId="6D7D4303" w14:textId="5D3D5CB7" w:rsidR="00BB6404" w:rsidRPr="006129F5" w:rsidRDefault="00BB6404" w:rsidP="001F4328">
            <w:pPr>
              <w:pStyle w:val="ECCTabletext"/>
              <w:keepNext/>
            </w:pPr>
            <w:r w:rsidRPr="006129F5">
              <w:t>RFID, outdoor@h=1</w:t>
            </w:r>
            <w:r w:rsidR="006B623D">
              <w:t>.5 m</w:t>
            </w:r>
          </w:p>
        </w:tc>
        <w:tc>
          <w:tcPr>
            <w:tcW w:w="654" w:type="pct"/>
          </w:tcPr>
          <w:p w14:paraId="7980B5E9" w14:textId="77777777" w:rsidR="00BB6404" w:rsidRPr="006129F5" w:rsidRDefault="00BB6404" w:rsidP="001F4328">
            <w:pPr>
              <w:pStyle w:val="ECCTabletext"/>
              <w:keepNext/>
            </w:pPr>
            <w:r w:rsidRPr="006129F5">
              <w:t>A</w:t>
            </w:r>
          </w:p>
        </w:tc>
        <w:tc>
          <w:tcPr>
            <w:tcW w:w="514" w:type="pct"/>
            <w:vAlign w:val="bottom"/>
          </w:tcPr>
          <w:p w14:paraId="59CF942B" w14:textId="77777777" w:rsidR="00BB6404" w:rsidRPr="006129F5" w:rsidRDefault="00BB6404" w:rsidP="001F4328">
            <w:pPr>
              <w:pStyle w:val="ECCTabletext"/>
              <w:keepNext/>
            </w:pPr>
            <w:r w:rsidRPr="006129F5">
              <w:t>5.2 km</w:t>
            </w:r>
          </w:p>
        </w:tc>
        <w:tc>
          <w:tcPr>
            <w:tcW w:w="586" w:type="pct"/>
            <w:vAlign w:val="bottom"/>
          </w:tcPr>
          <w:p w14:paraId="0B741E73" w14:textId="77777777" w:rsidR="00BB6404" w:rsidRPr="006129F5" w:rsidRDefault="00BB6404" w:rsidP="001F4328">
            <w:pPr>
              <w:pStyle w:val="ECCTabletext"/>
              <w:keepNext/>
            </w:pPr>
            <w:r w:rsidRPr="006129F5">
              <w:t>1.5 km</w:t>
            </w:r>
          </w:p>
        </w:tc>
        <w:tc>
          <w:tcPr>
            <w:tcW w:w="586" w:type="pct"/>
            <w:vAlign w:val="bottom"/>
          </w:tcPr>
          <w:p w14:paraId="00C0D9AE" w14:textId="77777777" w:rsidR="00BB6404" w:rsidRPr="006129F5" w:rsidRDefault="00BB6404" w:rsidP="001F4328">
            <w:pPr>
              <w:pStyle w:val="ECCTabletext"/>
              <w:keepNext/>
            </w:pPr>
            <w:r w:rsidRPr="006129F5">
              <w:t>&lt;0.1 km</w:t>
            </w:r>
          </w:p>
        </w:tc>
        <w:tc>
          <w:tcPr>
            <w:tcW w:w="586" w:type="pct"/>
            <w:vAlign w:val="bottom"/>
          </w:tcPr>
          <w:p w14:paraId="016B88A9" w14:textId="77777777" w:rsidR="00BB6404" w:rsidRPr="006129F5" w:rsidRDefault="00BB6404" w:rsidP="001F4328">
            <w:pPr>
              <w:pStyle w:val="ECCTabletext"/>
              <w:keepNext/>
            </w:pPr>
            <w:r w:rsidRPr="006129F5">
              <w:t>&lt;0.1 km</w:t>
            </w:r>
          </w:p>
        </w:tc>
      </w:tr>
      <w:tr w:rsidR="00BB6404" w:rsidRPr="006129F5" w14:paraId="79484D86" w14:textId="77777777" w:rsidTr="00C41313">
        <w:trPr>
          <w:trHeight w:val="265"/>
        </w:trPr>
        <w:tc>
          <w:tcPr>
            <w:tcW w:w="724" w:type="pct"/>
            <w:vAlign w:val="top"/>
          </w:tcPr>
          <w:p w14:paraId="13B5B556" w14:textId="0D42D593" w:rsidR="00BB6404" w:rsidRPr="006129F5" w:rsidRDefault="00BB6404" w:rsidP="001F4328">
            <w:pPr>
              <w:pStyle w:val="ECCTabletext"/>
              <w:keepNext/>
            </w:pPr>
            <w:r w:rsidRPr="006129F5">
              <w:t>916.1</w:t>
            </w:r>
            <w:r w:rsidR="00032B3C" w:rsidRPr="006129F5">
              <w:t>-</w:t>
            </w:r>
            <w:r w:rsidRPr="006129F5">
              <w:t xml:space="preserve">918.9 </w:t>
            </w:r>
          </w:p>
        </w:tc>
        <w:tc>
          <w:tcPr>
            <w:tcW w:w="1351" w:type="pct"/>
          </w:tcPr>
          <w:p w14:paraId="3CFA57AE" w14:textId="161AB7A4" w:rsidR="00BB6404" w:rsidRPr="006129F5" w:rsidRDefault="00BB6404" w:rsidP="001F4328">
            <w:pPr>
              <w:pStyle w:val="ECCTabletext"/>
              <w:keepNext/>
            </w:pPr>
            <w:r w:rsidRPr="006129F5">
              <w:t>RFID, indoor@h=4</w:t>
            </w:r>
            <w:r w:rsidR="006B623D">
              <w:t>.5 m</w:t>
            </w:r>
          </w:p>
        </w:tc>
        <w:tc>
          <w:tcPr>
            <w:tcW w:w="654" w:type="pct"/>
          </w:tcPr>
          <w:p w14:paraId="6B028F94" w14:textId="77777777" w:rsidR="00BB6404" w:rsidRPr="006129F5" w:rsidRDefault="00BB6404" w:rsidP="001F4328">
            <w:pPr>
              <w:pStyle w:val="ECCTabletext"/>
              <w:keepNext/>
            </w:pPr>
            <w:r w:rsidRPr="006129F5">
              <w:t>A</w:t>
            </w:r>
          </w:p>
        </w:tc>
        <w:tc>
          <w:tcPr>
            <w:tcW w:w="514" w:type="pct"/>
            <w:vAlign w:val="bottom"/>
          </w:tcPr>
          <w:p w14:paraId="5C4B0F5C" w14:textId="77777777" w:rsidR="00BB6404" w:rsidRPr="006129F5" w:rsidRDefault="00BB6404" w:rsidP="001F4328">
            <w:pPr>
              <w:pStyle w:val="ECCTabletext"/>
              <w:keepNext/>
            </w:pPr>
            <w:r w:rsidRPr="006129F5">
              <w:t>2.1 km</w:t>
            </w:r>
          </w:p>
        </w:tc>
        <w:tc>
          <w:tcPr>
            <w:tcW w:w="586" w:type="pct"/>
            <w:vAlign w:val="bottom"/>
          </w:tcPr>
          <w:p w14:paraId="46991A28" w14:textId="77777777" w:rsidR="00BB6404" w:rsidRPr="006129F5" w:rsidRDefault="00BB6404" w:rsidP="001F4328">
            <w:pPr>
              <w:pStyle w:val="ECCTabletext"/>
              <w:keepNext/>
            </w:pPr>
            <w:r w:rsidRPr="006129F5">
              <w:t>0.9 km</w:t>
            </w:r>
          </w:p>
        </w:tc>
        <w:tc>
          <w:tcPr>
            <w:tcW w:w="586" w:type="pct"/>
            <w:vAlign w:val="bottom"/>
          </w:tcPr>
          <w:p w14:paraId="7A8D5349" w14:textId="77777777" w:rsidR="00BB6404" w:rsidRPr="006129F5" w:rsidRDefault="00BB6404" w:rsidP="001F4328">
            <w:pPr>
              <w:pStyle w:val="ECCTabletext"/>
              <w:keepNext/>
            </w:pPr>
            <w:r w:rsidRPr="006129F5">
              <w:t>&lt;0.1 km</w:t>
            </w:r>
          </w:p>
        </w:tc>
        <w:tc>
          <w:tcPr>
            <w:tcW w:w="586" w:type="pct"/>
            <w:vAlign w:val="bottom"/>
          </w:tcPr>
          <w:p w14:paraId="1AC100CC" w14:textId="77777777" w:rsidR="00BB6404" w:rsidRPr="006129F5" w:rsidRDefault="00BB6404" w:rsidP="001F4328">
            <w:pPr>
              <w:pStyle w:val="ECCTabletext"/>
              <w:keepNext/>
            </w:pPr>
            <w:r w:rsidRPr="006129F5">
              <w:t>&lt;0.1 km</w:t>
            </w:r>
          </w:p>
        </w:tc>
      </w:tr>
      <w:tr w:rsidR="00BB6404" w:rsidRPr="006129F5" w14:paraId="31603D46" w14:textId="77777777" w:rsidTr="00C41313">
        <w:trPr>
          <w:trHeight w:val="265"/>
        </w:trPr>
        <w:tc>
          <w:tcPr>
            <w:tcW w:w="724" w:type="pct"/>
            <w:vAlign w:val="top"/>
          </w:tcPr>
          <w:p w14:paraId="65D30F74" w14:textId="2889EF9C" w:rsidR="00BB6404" w:rsidRPr="006129F5" w:rsidRDefault="00BB6404" w:rsidP="001F4328">
            <w:pPr>
              <w:pStyle w:val="ECCTabletext"/>
              <w:keepNext/>
            </w:pPr>
            <w:r w:rsidRPr="006129F5">
              <w:t>916.1</w:t>
            </w:r>
            <w:r w:rsidR="00032B3C" w:rsidRPr="006129F5">
              <w:t>-</w:t>
            </w:r>
            <w:r w:rsidRPr="006129F5">
              <w:t xml:space="preserve">918.9 </w:t>
            </w:r>
          </w:p>
        </w:tc>
        <w:tc>
          <w:tcPr>
            <w:tcW w:w="1351" w:type="pct"/>
          </w:tcPr>
          <w:p w14:paraId="6D04C60E" w14:textId="1A03DC48" w:rsidR="00BB6404" w:rsidRPr="006129F5" w:rsidRDefault="00BB6404" w:rsidP="001F4328">
            <w:pPr>
              <w:pStyle w:val="ECCTabletext"/>
              <w:keepNext/>
            </w:pPr>
            <w:r w:rsidRPr="006129F5">
              <w:t>RFID, outdoor@h=4</w:t>
            </w:r>
            <w:r w:rsidR="006B623D">
              <w:t>.5 m</w:t>
            </w:r>
          </w:p>
        </w:tc>
        <w:tc>
          <w:tcPr>
            <w:tcW w:w="654" w:type="pct"/>
          </w:tcPr>
          <w:p w14:paraId="6B2EFD05" w14:textId="77777777" w:rsidR="00BB6404" w:rsidRPr="006129F5" w:rsidRDefault="00BB6404" w:rsidP="001F4328">
            <w:pPr>
              <w:pStyle w:val="ECCTabletext"/>
              <w:keepNext/>
            </w:pPr>
            <w:r w:rsidRPr="006129F5">
              <w:t>A</w:t>
            </w:r>
          </w:p>
        </w:tc>
        <w:tc>
          <w:tcPr>
            <w:tcW w:w="514" w:type="pct"/>
            <w:vAlign w:val="bottom"/>
          </w:tcPr>
          <w:p w14:paraId="04ADA56D" w14:textId="77777777" w:rsidR="00BB6404" w:rsidRPr="006129F5" w:rsidRDefault="00BB6404" w:rsidP="001F4328">
            <w:pPr>
              <w:pStyle w:val="ECCTabletext"/>
              <w:keepNext/>
            </w:pPr>
            <w:r w:rsidRPr="006129F5">
              <w:t>6.4 km</w:t>
            </w:r>
          </w:p>
        </w:tc>
        <w:tc>
          <w:tcPr>
            <w:tcW w:w="586" w:type="pct"/>
            <w:vAlign w:val="bottom"/>
          </w:tcPr>
          <w:p w14:paraId="14AFFCC6" w14:textId="77777777" w:rsidR="00BB6404" w:rsidRPr="006129F5" w:rsidRDefault="00BB6404" w:rsidP="001F4328">
            <w:pPr>
              <w:pStyle w:val="ECCTabletext"/>
              <w:keepNext/>
            </w:pPr>
            <w:r w:rsidRPr="006129F5">
              <w:t>2.5 km</w:t>
            </w:r>
          </w:p>
        </w:tc>
        <w:tc>
          <w:tcPr>
            <w:tcW w:w="586" w:type="pct"/>
            <w:vAlign w:val="bottom"/>
          </w:tcPr>
          <w:p w14:paraId="3E80F7EB" w14:textId="77777777" w:rsidR="00BB6404" w:rsidRPr="006129F5" w:rsidRDefault="00BB6404" w:rsidP="001F4328">
            <w:pPr>
              <w:pStyle w:val="ECCTabletext"/>
              <w:keepNext/>
            </w:pPr>
            <w:r w:rsidRPr="006129F5">
              <w:t>0.2 km</w:t>
            </w:r>
          </w:p>
        </w:tc>
        <w:tc>
          <w:tcPr>
            <w:tcW w:w="586" w:type="pct"/>
            <w:vAlign w:val="bottom"/>
          </w:tcPr>
          <w:p w14:paraId="74B3D0DA" w14:textId="77777777" w:rsidR="00BB6404" w:rsidRPr="006129F5" w:rsidRDefault="00BB6404" w:rsidP="001F4328">
            <w:pPr>
              <w:pStyle w:val="ECCTabletext"/>
              <w:keepNext/>
            </w:pPr>
            <w:r w:rsidRPr="006129F5">
              <w:t>0.2 km</w:t>
            </w:r>
          </w:p>
        </w:tc>
      </w:tr>
      <w:tr w:rsidR="00BB6404" w:rsidRPr="006129F5" w14:paraId="7D7D0A68" w14:textId="77777777" w:rsidTr="00C41313">
        <w:trPr>
          <w:trHeight w:val="265"/>
        </w:trPr>
        <w:tc>
          <w:tcPr>
            <w:tcW w:w="724" w:type="pct"/>
            <w:vAlign w:val="top"/>
          </w:tcPr>
          <w:p w14:paraId="541B667E" w14:textId="38709C47" w:rsidR="00BB6404" w:rsidRPr="006129F5" w:rsidRDefault="00BB6404" w:rsidP="001F4328">
            <w:pPr>
              <w:pStyle w:val="ECCTabletext"/>
              <w:keepNext/>
            </w:pPr>
            <w:r w:rsidRPr="006129F5">
              <w:t>916.1</w:t>
            </w:r>
            <w:r w:rsidR="00032B3C" w:rsidRPr="006129F5">
              <w:t>-</w:t>
            </w:r>
            <w:r w:rsidRPr="006129F5">
              <w:t xml:space="preserve">918.9 </w:t>
            </w:r>
          </w:p>
        </w:tc>
        <w:tc>
          <w:tcPr>
            <w:tcW w:w="1351" w:type="pct"/>
          </w:tcPr>
          <w:p w14:paraId="3A37D53A" w14:textId="2126777F" w:rsidR="00BB6404" w:rsidRPr="006129F5" w:rsidRDefault="00BB6404" w:rsidP="001F4328">
            <w:pPr>
              <w:pStyle w:val="ECCTabletext"/>
              <w:keepNext/>
            </w:pPr>
            <w:r w:rsidRPr="006129F5">
              <w:t>RFID, indoor@h=7</w:t>
            </w:r>
            <w:r w:rsidR="006B623D">
              <w:t>.5 m</w:t>
            </w:r>
          </w:p>
        </w:tc>
        <w:tc>
          <w:tcPr>
            <w:tcW w:w="654" w:type="pct"/>
          </w:tcPr>
          <w:p w14:paraId="0AFBE9AA" w14:textId="77777777" w:rsidR="00BB6404" w:rsidRPr="006129F5" w:rsidRDefault="00BB6404" w:rsidP="001F4328">
            <w:pPr>
              <w:pStyle w:val="ECCTabletext"/>
              <w:keepNext/>
            </w:pPr>
            <w:r w:rsidRPr="006129F5">
              <w:t>A</w:t>
            </w:r>
          </w:p>
        </w:tc>
        <w:tc>
          <w:tcPr>
            <w:tcW w:w="514" w:type="pct"/>
            <w:vAlign w:val="bottom"/>
          </w:tcPr>
          <w:p w14:paraId="7D3FDF31" w14:textId="77777777" w:rsidR="00BB6404" w:rsidRPr="006129F5" w:rsidRDefault="00BB6404" w:rsidP="001F4328">
            <w:pPr>
              <w:pStyle w:val="ECCTabletext"/>
              <w:keepNext/>
            </w:pPr>
            <w:r w:rsidRPr="006129F5">
              <w:t>3.5 km</w:t>
            </w:r>
          </w:p>
        </w:tc>
        <w:tc>
          <w:tcPr>
            <w:tcW w:w="586" w:type="pct"/>
            <w:vAlign w:val="bottom"/>
          </w:tcPr>
          <w:p w14:paraId="16626319" w14:textId="77777777" w:rsidR="00BB6404" w:rsidRPr="006129F5" w:rsidRDefault="00BB6404" w:rsidP="001F4328">
            <w:pPr>
              <w:pStyle w:val="ECCTabletext"/>
              <w:keepNext/>
            </w:pPr>
            <w:r w:rsidRPr="006129F5">
              <w:t>1.5 km</w:t>
            </w:r>
          </w:p>
        </w:tc>
        <w:tc>
          <w:tcPr>
            <w:tcW w:w="586" w:type="pct"/>
            <w:vAlign w:val="bottom"/>
          </w:tcPr>
          <w:p w14:paraId="57807924" w14:textId="77777777" w:rsidR="00BB6404" w:rsidRPr="006129F5" w:rsidRDefault="00BB6404" w:rsidP="001F4328">
            <w:pPr>
              <w:pStyle w:val="ECCTabletext"/>
              <w:keepNext/>
            </w:pPr>
            <w:r w:rsidRPr="006129F5">
              <w:t>&lt;0.1 km</w:t>
            </w:r>
          </w:p>
        </w:tc>
        <w:tc>
          <w:tcPr>
            <w:tcW w:w="586" w:type="pct"/>
            <w:vAlign w:val="bottom"/>
          </w:tcPr>
          <w:p w14:paraId="76B449B8" w14:textId="77777777" w:rsidR="00BB6404" w:rsidRPr="006129F5" w:rsidRDefault="00BB6404" w:rsidP="001F4328">
            <w:pPr>
              <w:pStyle w:val="ECCTabletext"/>
              <w:keepNext/>
            </w:pPr>
            <w:r w:rsidRPr="006129F5">
              <w:t>&lt;0.1 km</w:t>
            </w:r>
          </w:p>
        </w:tc>
      </w:tr>
      <w:tr w:rsidR="00BB6404" w:rsidRPr="006129F5" w14:paraId="2D926220" w14:textId="77777777" w:rsidTr="00C41313">
        <w:trPr>
          <w:trHeight w:val="265"/>
        </w:trPr>
        <w:tc>
          <w:tcPr>
            <w:tcW w:w="724" w:type="pct"/>
            <w:vAlign w:val="top"/>
          </w:tcPr>
          <w:p w14:paraId="41052DA5" w14:textId="42B7100C" w:rsidR="00BB6404" w:rsidRPr="006129F5" w:rsidRDefault="00BB6404" w:rsidP="001F4328">
            <w:pPr>
              <w:pStyle w:val="ECCTabletext"/>
              <w:keepNext/>
            </w:pPr>
            <w:r w:rsidRPr="006129F5">
              <w:t>916.1</w:t>
            </w:r>
            <w:r w:rsidR="00032B3C" w:rsidRPr="006129F5">
              <w:t>-</w:t>
            </w:r>
            <w:r w:rsidRPr="006129F5">
              <w:t xml:space="preserve">918.9 </w:t>
            </w:r>
          </w:p>
        </w:tc>
        <w:tc>
          <w:tcPr>
            <w:tcW w:w="1351" w:type="pct"/>
          </w:tcPr>
          <w:p w14:paraId="7EB4E223" w14:textId="5BC30599" w:rsidR="00BB6404" w:rsidRPr="006129F5" w:rsidRDefault="00BB6404" w:rsidP="001F4328">
            <w:pPr>
              <w:pStyle w:val="ECCTabletext"/>
              <w:keepNext/>
            </w:pPr>
            <w:r w:rsidRPr="006129F5">
              <w:t>RFID, outdoor@h=7</w:t>
            </w:r>
            <w:r w:rsidR="006B623D">
              <w:t>.5 m</w:t>
            </w:r>
          </w:p>
        </w:tc>
        <w:tc>
          <w:tcPr>
            <w:tcW w:w="654" w:type="pct"/>
          </w:tcPr>
          <w:p w14:paraId="7C5458B0" w14:textId="77777777" w:rsidR="00BB6404" w:rsidRPr="006129F5" w:rsidRDefault="00BB6404" w:rsidP="001F4328">
            <w:pPr>
              <w:pStyle w:val="ECCTabletext"/>
              <w:keepNext/>
            </w:pPr>
            <w:r w:rsidRPr="006129F5">
              <w:t>A</w:t>
            </w:r>
          </w:p>
        </w:tc>
        <w:tc>
          <w:tcPr>
            <w:tcW w:w="514" w:type="pct"/>
            <w:vAlign w:val="bottom"/>
          </w:tcPr>
          <w:p w14:paraId="4ADB616E" w14:textId="77777777" w:rsidR="00BB6404" w:rsidRPr="006129F5" w:rsidRDefault="00BB6404" w:rsidP="001F4328">
            <w:pPr>
              <w:pStyle w:val="ECCTabletext"/>
              <w:keepNext/>
            </w:pPr>
            <w:r w:rsidRPr="006129F5">
              <w:t>10.2 km</w:t>
            </w:r>
          </w:p>
        </w:tc>
        <w:tc>
          <w:tcPr>
            <w:tcW w:w="586" w:type="pct"/>
            <w:vAlign w:val="bottom"/>
          </w:tcPr>
          <w:p w14:paraId="5D359EC9" w14:textId="77777777" w:rsidR="00BB6404" w:rsidRPr="006129F5" w:rsidRDefault="00BB6404" w:rsidP="001F4328">
            <w:pPr>
              <w:pStyle w:val="ECCTabletext"/>
              <w:keepNext/>
            </w:pPr>
            <w:r w:rsidRPr="006129F5">
              <w:t>4.1 km</w:t>
            </w:r>
          </w:p>
        </w:tc>
        <w:tc>
          <w:tcPr>
            <w:tcW w:w="586" w:type="pct"/>
            <w:vAlign w:val="bottom"/>
          </w:tcPr>
          <w:p w14:paraId="6D197F73" w14:textId="77777777" w:rsidR="00BB6404" w:rsidRPr="006129F5" w:rsidRDefault="00BB6404" w:rsidP="001F4328">
            <w:pPr>
              <w:pStyle w:val="ECCTabletext"/>
              <w:keepNext/>
            </w:pPr>
            <w:r w:rsidRPr="006129F5">
              <w:t>0.3 km</w:t>
            </w:r>
          </w:p>
        </w:tc>
        <w:tc>
          <w:tcPr>
            <w:tcW w:w="586" w:type="pct"/>
            <w:vAlign w:val="bottom"/>
          </w:tcPr>
          <w:p w14:paraId="063B5757" w14:textId="77777777" w:rsidR="00BB6404" w:rsidRPr="006129F5" w:rsidRDefault="00BB6404" w:rsidP="001F4328">
            <w:pPr>
              <w:pStyle w:val="ECCTabletext"/>
              <w:keepNext/>
            </w:pPr>
            <w:r w:rsidRPr="006129F5">
              <w:t>0.3 km</w:t>
            </w:r>
          </w:p>
        </w:tc>
      </w:tr>
      <w:tr w:rsidR="00BB6404" w:rsidRPr="006129F5" w14:paraId="70D758DD" w14:textId="77777777" w:rsidTr="00C41313">
        <w:trPr>
          <w:trHeight w:val="265"/>
        </w:trPr>
        <w:tc>
          <w:tcPr>
            <w:tcW w:w="724" w:type="pct"/>
            <w:vAlign w:val="top"/>
          </w:tcPr>
          <w:p w14:paraId="63CB1DF8" w14:textId="2A4051B8" w:rsidR="00BB6404" w:rsidRPr="006129F5" w:rsidRDefault="00BB6404" w:rsidP="001F4328">
            <w:pPr>
              <w:pStyle w:val="ECCTabletext"/>
              <w:keepNext/>
              <w:jc w:val="left"/>
            </w:pPr>
            <w:r w:rsidRPr="006129F5">
              <w:t>917.3</w:t>
            </w:r>
            <w:r w:rsidR="00032B3C" w:rsidRPr="006129F5">
              <w:t>-</w:t>
            </w:r>
            <w:r w:rsidRPr="006129F5">
              <w:t xml:space="preserve">918.9 </w:t>
            </w:r>
          </w:p>
        </w:tc>
        <w:tc>
          <w:tcPr>
            <w:tcW w:w="1351" w:type="pct"/>
          </w:tcPr>
          <w:p w14:paraId="0249A3B7" w14:textId="77777777" w:rsidR="00BB6404" w:rsidRPr="006129F5" w:rsidRDefault="00BB6404" w:rsidP="001F4328">
            <w:pPr>
              <w:pStyle w:val="ECCTabletext"/>
              <w:keepNext/>
              <w:jc w:val="left"/>
            </w:pPr>
            <w:r w:rsidRPr="006129F5">
              <w:t>NBN NAP</w:t>
            </w:r>
          </w:p>
        </w:tc>
        <w:tc>
          <w:tcPr>
            <w:tcW w:w="654" w:type="pct"/>
          </w:tcPr>
          <w:p w14:paraId="5E1A572E" w14:textId="77777777" w:rsidR="00BB6404" w:rsidRPr="006129F5" w:rsidRDefault="00BB6404" w:rsidP="001F4328">
            <w:pPr>
              <w:pStyle w:val="ECCTabletext"/>
              <w:keepNext/>
              <w:jc w:val="left"/>
            </w:pPr>
            <w:r w:rsidRPr="006129F5">
              <w:t>A</w:t>
            </w:r>
          </w:p>
        </w:tc>
        <w:tc>
          <w:tcPr>
            <w:tcW w:w="514" w:type="pct"/>
            <w:vAlign w:val="bottom"/>
          </w:tcPr>
          <w:p w14:paraId="338F664B" w14:textId="77777777" w:rsidR="00BB6404" w:rsidRPr="006129F5" w:rsidRDefault="00BB6404" w:rsidP="001F4328">
            <w:pPr>
              <w:pStyle w:val="ECCTabletext"/>
              <w:keepNext/>
              <w:jc w:val="left"/>
            </w:pPr>
            <w:r w:rsidRPr="006129F5">
              <w:t>8.8 km</w:t>
            </w:r>
          </w:p>
        </w:tc>
        <w:tc>
          <w:tcPr>
            <w:tcW w:w="586" w:type="pct"/>
            <w:vAlign w:val="bottom"/>
          </w:tcPr>
          <w:p w14:paraId="1F5408EA" w14:textId="77777777" w:rsidR="00BB6404" w:rsidRPr="006129F5" w:rsidRDefault="00BB6404" w:rsidP="001F4328">
            <w:pPr>
              <w:pStyle w:val="ECCTabletext"/>
              <w:keepNext/>
              <w:jc w:val="left"/>
            </w:pPr>
            <w:r w:rsidRPr="006129F5">
              <w:t>3.6 km</w:t>
            </w:r>
          </w:p>
        </w:tc>
        <w:tc>
          <w:tcPr>
            <w:tcW w:w="586" w:type="pct"/>
            <w:vAlign w:val="bottom"/>
          </w:tcPr>
          <w:p w14:paraId="75E6BF4A" w14:textId="77777777" w:rsidR="00BB6404" w:rsidRPr="006129F5" w:rsidRDefault="00BB6404" w:rsidP="001F4328">
            <w:pPr>
              <w:pStyle w:val="ECCTabletext"/>
              <w:keepNext/>
              <w:jc w:val="left"/>
            </w:pPr>
            <w:r w:rsidRPr="006129F5">
              <w:t>0.2 km</w:t>
            </w:r>
          </w:p>
        </w:tc>
        <w:tc>
          <w:tcPr>
            <w:tcW w:w="586" w:type="pct"/>
            <w:vAlign w:val="bottom"/>
          </w:tcPr>
          <w:p w14:paraId="30456242" w14:textId="77777777" w:rsidR="00BB6404" w:rsidRPr="006129F5" w:rsidRDefault="00BB6404" w:rsidP="001F4328">
            <w:pPr>
              <w:pStyle w:val="ECCTabletext"/>
              <w:keepNext/>
              <w:jc w:val="left"/>
            </w:pPr>
            <w:r w:rsidRPr="006129F5">
              <w:t>0.2 km</w:t>
            </w:r>
          </w:p>
        </w:tc>
      </w:tr>
      <w:tr w:rsidR="00BB6404" w:rsidRPr="006129F5" w14:paraId="434EE809" w14:textId="77777777" w:rsidTr="00C41313">
        <w:trPr>
          <w:trHeight w:val="265"/>
        </w:trPr>
        <w:tc>
          <w:tcPr>
            <w:tcW w:w="724" w:type="pct"/>
            <w:vAlign w:val="top"/>
          </w:tcPr>
          <w:p w14:paraId="1078FCCA" w14:textId="243D341D" w:rsidR="00BB6404" w:rsidRPr="006129F5" w:rsidRDefault="00BB6404" w:rsidP="001F4328">
            <w:pPr>
              <w:pStyle w:val="ECCTabletext"/>
              <w:keepNext/>
              <w:jc w:val="left"/>
            </w:pPr>
            <w:r w:rsidRPr="006129F5">
              <w:t>917.3</w:t>
            </w:r>
            <w:r w:rsidR="00032B3C" w:rsidRPr="006129F5">
              <w:t>-</w:t>
            </w:r>
            <w:r w:rsidRPr="006129F5">
              <w:t>918.9</w:t>
            </w:r>
          </w:p>
        </w:tc>
        <w:tc>
          <w:tcPr>
            <w:tcW w:w="1351" w:type="pct"/>
          </w:tcPr>
          <w:p w14:paraId="0C869772" w14:textId="77777777" w:rsidR="00BB6404" w:rsidRPr="006129F5" w:rsidRDefault="00BB6404" w:rsidP="001F4328">
            <w:pPr>
              <w:pStyle w:val="ECCTabletext"/>
              <w:keepNext/>
              <w:jc w:val="left"/>
            </w:pPr>
            <w:r w:rsidRPr="006129F5">
              <w:t>UNB</w:t>
            </w:r>
            <w:r w:rsidR="00730520" w:rsidRPr="006129F5">
              <w:t>/CSS</w:t>
            </w:r>
            <w:r w:rsidRPr="006129F5">
              <w:t xml:space="preserve"> NAP</w:t>
            </w:r>
          </w:p>
        </w:tc>
        <w:tc>
          <w:tcPr>
            <w:tcW w:w="654" w:type="pct"/>
          </w:tcPr>
          <w:p w14:paraId="226C9D86" w14:textId="77777777" w:rsidR="00BB6404" w:rsidRPr="006129F5" w:rsidRDefault="00BB6404" w:rsidP="001F4328">
            <w:pPr>
              <w:pStyle w:val="ECCTabletext"/>
              <w:keepNext/>
              <w:jc w:val="left"/>
            </w:pPr>
            <w:r w:rsidRPr="006129F5">
              <w:t>A</w:t>
            </w:r>
          </w:p>
        </w:tc>
        <w:tc>
          <w:tcPr>
            <w:tcW w:w="514" w:type="pct"/>
            <w:vAlign w:val="bottom"/>
          </w:tcPr>
          <w:p w14:paraId="3BE3DE7E" w14:textId="77777777" w:rsidR="00BB6404" w:rsidRPr="006129F5" w:rsidRDefault="00BB6404" w:rsidP="001F4328">
            <w:pPr>
              <w:pStyle w:val="ECCTabletext"/>
              <w:keepNext/>
              <w:jc w:val="left"/>
            </w:pPr>
            <w:r w:rsidRPr="006129F5">
              <w:t>21.9 km</w:t>
            </w:r>
          </w:p>
        </w:tc>
        <w:tc>
          <w:tcPr>
            <w:tcW w:w="586" w:type="pct"/>
            <w:vAlign w:val="bottom"/>
          </w:tcPr>
          <w:p w14:paraId="2FDB662F" w14:textId="77777777" w:rsidR="00BB6404" w:rsidRPr="006129F5" w:rsidRDefault="00BB6404" w:rsidP="001F4328">
            <w:pPr>
              <w:pStyle w:val="ECCTabletext"/>
              <w:keepNext/>
              <w:jc w:val="left"/>
            </w:pPr>
            <w:r w:rsidRPr="006129F5">
              <w:t>8.6 km</w:t>
            </w:r>
          </w:p>
        </w:tc>
        <w:tc>
          <w:tcPr>
            <w:tcW w:w="586" w:type="pct"/>
            <w:vAlign w:val="bottom"/>
          </w:tcPr>
          <w:p w14:paraId="0EEBEDD2" w14:textId="77777777" w:rsidR="00BB6404" w:rsidRPr="006129F5" w:rsidRDefault="00BB6404" w:rsidP="001F4328">
            <w:pPr>
              <w:pStyle w:val="ECCTabletext"/>
              <w:keepNext/>
              <w:jc w:val="left"/>
            </w:pPr>
            <w:r w:rsidRPr="006129F5">
              <w:t>1.2 km</w:t>
            </w:r>
          </w:p>
        </w:tc>
        <w:tc>
          <w:tcPr>
            <w:tcW w:w="586" w:type="pct"/>
            <w:vAlign w:val="bottom"/>
          </w:tcPr>
          <w:p w14:paraId="0C0F557A" w14:textId="77777777" w:rsidR="00BB6404" w:rsidRPr="006129F5" w:rsidRDefault="00BB6404" w:rsidP="001F4328">
            <w:pPr>
              <w:pStyle w:val="ECCTabletext"/>
              <w:keepNext/>
              <w:jc w:val="left"/>
            </w:pPr>
            <w:r w:rsidRPr="006129F5">
              <w:t>1.2 km</w:t>
            </w:r>
          </w:p>
        </w:tc>
      </w:tr>
      <w:tr w:rsidR="00BB6404" w:rsidRPr="006129F5" w14:paraId="0A4A6666" w14:textId="77777777" w:rsidTr="00C41313">
        <w:trPr>
          <w:trHeight w:val="265"/>
        </w:trPr>
        <w:tc>
          <w:tcPr>
            <w:tcW w:w="724" w:type="pct"/>
            <w:vAlign w:val="top"/>
          </w:tcPr>
          <w:p w14:paraId="45287C62" w14:textId="782017FD" w:rsidR="00BB6404" w:rsidRPr="006129F5" w:rsidRDefault="00BB6404" w:rsidP="001F4328">
            <w:pPr>
              <w:pStyle w:val="ECCTabletext"/>
              <w:keepNext/>
              <w:jc w:val="left"/>
            </w:pPr>
            <w:r w:rsidRPr="006129F5">
              <w:t>917.4</w:t>
            </w:r>
            <w:r w:rsidR="00032B3C" w:rsidRPr="006129F5">
              <w:t>-</w:t>
            </w:r>
            <w:r w:rsidRPr="006129F5">
              <w:t>919.4</w:t>
            </w:r>
          </w:p>
        </w:tc>
        <w:tc>
          <w:tcPr>
            <w:tcW w:w="1351" w:type="pct"/>
          </w:tcPr>
          <w:p w14:paraId="3D3890A5" w14:textId="63BA9CD7" w:rsidR="00BB6404" w:rsidRPr="006129F5" w:rsidRDefault="00BB6404" w:rsidP="001F4328">
            <w:pPr>
              <w:pStyle w:val="ECCTabletext"/>
              <w:keepNext/>
              <w:jc w:val="left"/>
            </w:pPr>
            <w:r w:rsidRPr="006129F5">
              <w:t>WB @200kHz BW 1</w:t>
            </w:r>
            <w:r w:rsidR="006B623D">
              <w:t>.5 m</w:t>
            </w:r>
          </w:p>
        </w:tc>
        <w:tc>
          <w:tcPr>
            <w:tcW w:w="654" w:type="pct"/>
          </w:tcPr>
          <w:p w14:paraId="3E11EA00" w14:textId="77777777" w:rsidR="00BB6404" w:rsidRPr="006129F5" w:rsidRDefault="00BB6404" w:rsidP="001F4328">
            <w:pPr>
              <w:pStyle w:val="ECCTabletext"/>
              <w:keepNext/>
              <w:jc w:val="left"/>
            </w:pPr>
            <w:r w:rsidRPr="006129F5">
              <w:t>A</w:t>
            </w:r>
          </w:p>
        </w:tc>
        <w:tc>
          <w:tcPr>
            <w:tcW w:w="514" w:type="pct"/>
            <w:vAlign w:val="bottom"/>
          </w:tcPr>
          <w:p w14:paraId="504AD698" w14:textId="77777777" w:rsidR="00BB6404" w:rsidRPr="006129F5" w:rsidRDefault="00BB6404" w:rsidP="001F4328">
            <w:pPr>
              <w:pStyle w:val="ECCTabletext"/>
              <w:keepNext/>
              <w:jc w:val="left"/>
            </w:pPr>
            <w:r w:rsidRPr="006129F5">
              <w:t>0.8 km</w:t>
            </w:r>
          </w:p>
        </w:tc>
        <w:tc>
          <w:tcPr>
            <w:tcW w:w="586" w:type="pct"/>
            <w:vAlign w:val="bottom"/>
          </w:tcPr>
          <w:p w14:paraId="621761D4" w14:textId="77777777" w:rsidR="00BB6404" w:rsidRPr="006129F5" w:rsidRDefault="00BB6404" w:rsidP="001F4328">
            <w:pPr>
              <w:pStyle w:val="ECCTabletext"/>
              <w:keepNext/>
              <w:jc w:val="left"/>
            </w:pPr>
            <w:r w:rsidRPr="006129F5">
              <w:t>-</w:t>
            </w:r>
          </w:p>
        </w:tc>
        <w:tc>
          <w:tcPr>
            <w:tcW w:w="586" w:type="pct"/>
            <w:vAlign w:val="bottom"/>
          </w:tcPr>
          <w:p w14:paraId="3610EF56" w14:textId="77777777" w:rsidR="00BB6404" w:rsidRPr="006129F5" w:rsidRDefault="00BB6404" w:rsidP="001F4328">
            <w:pPr>
              <w:pStyle w:val="ECCTabletext"/>
              <w:keepNext/>
              <w:jc w:val="left"/>
            </w:pPr>
            <w:r w:rsidRPr="006129F5">
              <w:t>-</w:t>
            </w:r>
          </w:p>
        </w:tc>
        <w:tc>
          <w:tcPr>
            <w:tcW w:w="586" w:type="pct"/>
            <w:vAlign w:val="bottom"/>
          </w:tcPr>
          <w:p w14:paraId="42BA909B" w14:textId="77777777" w:rsidR="00BB6404" w:rsidRPr="006129F5" w:rsidRDefault="00BB6404" w:rsidP="001F4328">
            <w:pPr>
              <w:pStyle w:val="ECCTabletext"/>
              <w:keepNext/>
              <w:jc w:val="left"/>
            </w:pPr>
            <w:r w:rsidRPr="006129F5">
              <w:t>-</w:t>
            </w:r>
          </w:p>
        </w:tc>
      </w:tr>
      <w:tr w:rsidR="00BB6404" w:rsidRPr="006129F5" w14:paraId="716CBE41" w14:textId="77777777" w:rsidTr="00C41313">
        <w:trPr>
          <w:trHeight w:val="265"/>
        </w:trPr>
        <w:tc>
          <w:tcPr>
            <w:tcW w:w="724" w:type="pct"/>
            <w:vAlign w:val="top"/>
          </w:tcPr>
          <w:p w14:paraId="63471398" w14:textId="144E29C5" w:rsidR="00BB6404" w:rsidRPr="006129F5" w:rsidRDefault="00BB6404" w:rsidP="001F4328">
            <w:pPr>
              <w:pStyle w:val="ECCTabletext"/>
              <w:keepNext/>
              <w:jc w:val="left"/>
            </w:pPr>
            <w:r w:rsidRPr="006129F5">
              <w:t>917.4</w:t>
            </w:r>
            <w:r w:rsidR="00032B3C" w:rsidRPr="006129F5">
              <w:t>-</w:t>
            </w:r>
            <w:r w:rsidRPr="006129F5">
              <w:t>919.4</w:t>
            </w:r>
          </w:p>
        </w:tc>
        <w:tc>
          <w:tcPr>
            <w:tcW w:w="1351" w:type="pct"/>
          </w:tcPr>
          <w:p w14:paraId="38C7A56E" w14:textId="091FD148" w:rsidR="00BB6404" w:rsidRPr="006129F5" w:rsidRDefault="00BB6404" w:rsidP="001F4328">
            <w:pPr>
              <w:pStyle w:val="ECCTabletext"/>
              <w:keepNext/>
              <w:jc w:val="left"/>
            </w:pPr>
            <w:r w:rsidRPr="006129F5">
              <w:t>WB @200kHz BW 4</w:t>
            </w:r>
            <w:r w:rsidR="006B623D">
              <w:t>.5 m</w:t>
            </w:r>
          </w:p>
        </w:tc>
        <w:tc>
          <w:tcPr>
            <w:tcW w:w="654" w:type="pct"/>
          </w:tcPr>
          <w:p w14:paraId="5E22466C" w14:textId="77777777" w:rsidR="00BB6404" w:rsidRPr="006129F5" w:rsidRDefault="00BB6404" w:rsidP="001F4328">
            <w:pPr>
              <w:pStyle w:val="ECCTabletext"/>
              <w:keepNext/>
              <w:jc w:val="left"/>
            </w:pPr>
            <w:r w:rsidRPr="006129F5">
              <w:t>A</w:t>
            </w:r>
          </w:p>
        </w:tc>
        <w:tc>
          <w:tcPr>
            <w:tcW w:w="514" w:type="pct"/>
            <w:vAlign w:val="bottom"/>
          </w:tcPr>
          <w:p w14:paraId="63F498CA" w14:textId="77777777" w:rsidR="00BB6404" w:rsidRPr="006129F5" w:rsidRDefault="00BB6404" w:rsidP="001F4328">
            <w:pPr>
              <w:pStyle w:val="ECCTabletext"/>
              <w:keepNext/>
              <w:jc w:val="left"/>
            </w:pPr>
            <w:r w:rsidRPr="006129F5">
              <w:t>1.3 km</w:t>
            </w:r>
          </w:p>
        </w:tc>
        <w:tc>
          <w:tcPr>
            <w:tcW w:w="586" w:type="pct"/>
            <w:vAlign w:val="bottom"/>
          </w:tcPr>
          <w:p w14:paraId="39966B61" w14:textId="77777777" w:rsidR="00BB6404" w:rsidRPr="006129F5" w:rsidRDefault="00BB6404" w:rsidP="001F4328">
            <w:pPr>
              <w:pStyle w:val="ECCTabletext"/>
              <w:keepNext/>
              <w:jc w:val="left"/>
            </w:pPr>
            <w:r w:rsidRPr="006129F5">
              <w:t>-</w:t>
            </w:r>
          </w:p>
        </w:tc>
        <w:tc>
          <w:tcPr>
            <w:tcW w:w="586" w:type="pct"/>
            <w:vAlign w:val="bottom"/>
          </w:tcPr>
          <w:p w14:paraId="5AA23497" w14:textId="77777777" w:rsidR="00BB6404" w:rsidRPr="006129F5" w:rsidRDefault="00BB6404" w:rsidP="001F4328">
            <w:pPr>
              <w:pStyle w:val="ECCTabletext"/>
              <w:keepNext/>
              <w:jc w:val="left"/>
            </w:pPr>
            <w:r w:rsidRPr="006129F5">
              <w:t>-</w:t>
            </w:r>
          </w:p>
        </w:tc>
        <w:tc>
          <w:tcPr>
            <w:tcW w:w="586" w:type="pct"/>
            <w:vAlign w:val="bottom"/>
          </w:tcPr>
          <w:p w14:paraId="1BC86238" w14:textId="77777777" w:rsidR="00BB6404" w:rsidRPr="006129F5" w:rsidRDefault="00BB6404" w:rsidP="001F4328">
            <w:pPr>
              <w:pStyle w:val="ECCTabletext"/>
              <w:keepNext/>
              <w:jc w:val="left"/>
            </w:pPr>
            <w:r w:rsidRPr="006129F5">
              <w:t>-</w:t>
            </w:r>
          </w:p>
        </w:tc>
      </w:tr>
      <w:tr w:rsidR="00BB6404" w:rsidRPr="006129F5" w14:paraId="54B5E635" w14:textId="77777777" w:rsidTr="00C41313">
        <w:trPr>
          <w:trHeight w:val="265"/>
        </w:trPr>
        <w:tc>
          <w:tcPr>
            <w:tcW w:w="724" w:type="pct"/>
            <w:vAlign w:val="top"/>
          </w:tcPr>
          <w:p w14:paraId="73CBC17D" w14:textId="4ACF766C" w:rsidR="00BB6404" w:rsidRPr="006129F5" w:rsidRDefault="00BB6404" w:rsidP="001F4328">
            <w:pPr>
              <w:pStyle w:val="ECCTabletext"/>
              <w:keepNext/>
              <w:jc w:val="left"/>
            </w:pPr>
            <w:r w:rsidRPr="006129F5">
              <w:t>917.4</w:t>
            </w:r>
            <w:r w:rsidR="00032B3C" w:rsidRPr="006129F5">
              <w:t>-</w:t>
            </w:r>
            <w:r w:rsidRPr="006129F5">
              <w:t>919.4</w:t>
            </w:r>
          </w:p>
        </w:tc>
        <w:tc>
          <w:tcPr>
            <w:tcW w:w="1351" w:type="pct"/>
          </w:tcPr>
          <w:p w14:paraId="6ACADE9B" w14:textId="24AC5D39" w:rsidR="00BB6404" w:rsidRPr="006129F5" w:rsidRDefault="00BB6404" w:rsidP="001F4328">
            <w:pPr>
              <w:pStyle w:val="ECCTabletext"/>
              <w:keepNext/>
              <w:jc w:val="left"/>
            </w:pPr>
            <w:r w:rsidRPr="006129F5">
              <w:t>WB @200kHz BW 7</w:t>
            </w:r>
            <w:r w:rsidR="006B623D">
              <w:t>.5 m</w:t>
            </w:r>
          </w:p>
        </w:tc>
        <w:tc>
          <w:tcPr>
            <w:tcW w:w="654" w:type="pct"/>
          </w:tcPr>
          <w:p w14:paraId="03CAC671" w14:textId="77777777" w:rsidR="00BB6404" w:rsidRPr="006129F5" w:rsidRDefault="00BB6404" w:rsidP="001F4328">
            <w:pPr>
              <w:pStyle w:val="ECCTabletext"/>
              <w:keepNext/>
              <w:jc w:val="left"/>
            </w:pPr>
            <w:r w:rsidRPr="006129F5">
              <w:t>A</w:t>
            </w:r>
          </w:p>
        </w:tc>
        <w:tc>
          <w:tcPr>
            <w:tcW w:w="514" w:type="pct"/>
            <w:vAlign w:val="bottom"/>
          </w:tcPr>
          <w:p w14:paraId="152B8058" w14:textId="77777777" w:rsidR="00BB6404" w:rsidRPr="006129F5" w:rsidRDefault="00BB6404" w:rsidP="001F4328">
            <w:pPr>
              <w:pStyle w:val="ECCTabletext"/>
              <w:keepNext/>
              <w:jc w:val="left"/>
            </w:pPr>
            <w:r w:rsidRPr="006129F5">
              <w:t>2.2 km</w:t>
            </w:r>
          </w:p>
        </w:tc>
        <w:tc>
          <w:tcPr>
            <w:tcW w:w="586" w:type="pct"/>
            <w:vAlign w:val="bottom"/>
          </w:tcPr>
          <w:p w14:paraId="40E778A6" w14:textId="77777777" w:rsidR="00BB6404" w:rsidRPr="006129F5" w:rsidRDefault="00BB6404" w:rsidP="001F4328">
            <w:pPr>
              <w:pStyle w:val="ECCTabletext"/>
              <w:keepNext/>
              <w:jc w:val="left"/>
            </w:pPr>
            <w:r w:rsidRPr="006129F5">
              <w:t>-</w:t>
            </w:r>
          </w:p>
        </w:tc>
        <w:tc>
          <w:tcPr>
            <w:tcW w:w="586" w:type="pct"/>
            <w:vAlign w:val="bottom"/>
          </w:tcPr>
          <w:p w14:paraId="0B0C597E" w14:textId="77777777" w:rsidR="00BB6404" w:rsidRPr="006129F5" w:rsidRDefault="00BB6404" w:rsidP="001F4328">
            <w:pPr>
              <w:pStyle w:val="ECCTabletext"/>
              <w:keepNext/>
              <w:jc w:val="left"/>
            </w:pPr>
            <w:r w:rsidRPr="006129F5">
              <w:t>-</w:t>
            </w:r>
          </w:p>
        </w:tc>
        <w:tc>
          <w:tcPr>
            <w:tcW w:w="586" w:type="pct"/>
            <w:vAlign w:val="bottom"/>
          </w:tcPr>
          <w:p w14:paraId="73D1DA70" w14:textId="77777777" w:rsidR="00BB6404" w:rsidRPr="006129F5" w:rsidRDefault="00BB6404" w:rsidP="001F4328">
            <w:pPr>
              <w:pStyle w:val="ECCTabletext"/>
              <w:keepNext/>
              <w:jc w:val="left"/>
            </w:pPr>
            <w:r w:rsidRPr="006129F5">
              <w:t>-</w:t>
            </w:r>
          </w:p>
        </w:tc>
      </w:tr>
      <w:tr w:rsidR="00BB6404" w:rsidRPr="006129F5" w14:paraId="22FAB1E9" w14:textId="77777777" w:rsidTr="00C41313">
        <w:trPr>
          <w:trHeight w:val="265"/>
        </w:trPr>
        <w:tc>
          <w:tcPr>
            <w:tcW w:w="724" w:type="pct"/>
            <w:vAlign w:val="top"/>
          </w:tcPr>
          <w:p w14:paraId="614D7244" w14:textId="04B3C248" w:rsidR="00BB6404" w:rsidRPr="006129F5" w:rsidRDefault="00BB6404" w:rsidP="001F4328">
            <w:pPr>
              <w:pStyle w:val="ECCTabletext"/>
              <w:keepNext/>
              <w:jc w:val="left"/>
            </w:pPr>
            <w:r w:rsidRPr="006129F5">
              <w:t>917.4</w:t>
            </w:r>
            <w:r w:rsidR="00032B3C" w:rsidRPr="006129F5">
              <w:t>-</w:t>
            </w:r>
            <w:r w:rsidRPr="006129F5">
              <w:t>919.4</w:t>
            </w:r>
          </w:p>
        </w:tc>
        <w:tc>
          <w:tcPr>
            <w:tcW w:w="1351" w:type="pct"/>
          </w:tcPr>
          <w:p w14:paraId="732593EF" w14:textId="3970CAED" w:rsidR="00BB6404" w:rsidRPr="006129F5" w:rsidRDefault="00B61264" w:rsidP="001F4328">
            <w:pPr>
              <w:pStyle w:val="ECCTabletext"/>
              <w:keepNext/>
              <w:jc w:val="left"/>
            </w:pPr>
            <w:r w:rsidRPr="006129F5">
              <w:t>Non-specific</w:t>
            </w:r>
            <w:r w:rsidR="00BB6404" w:rsidRPr="006129F5">
              <w:t xml:space="preserve"> SRD</w:t>
            </w:r>
          </w:p>
        </w:tc>
        <w:tc>
          <w:tcPr>
            <w:tcW w:w="654" w:type="pct"/>
          </w:tcPr>
          <w:p w14:paraId="03A933FC" w14:textId="77777777" w:rsidR="00BB6404" w:rsidRPr="006129F5" w:rsidRDefault="00BB6404" w:rsidP="001F4328">
            <w:pPr>
              <w:pStyle w:val="ECCTabletext"/>
              <w:keepNext/>
              <w:jc w:val="left"/>
            </w:pPr>
            <w:r w:rsidRPr="006129F5">
              <w:t>A</w:t>
            </w:r>
          </w:p>
        </w:tc>
        <w:tc>
          <w:tcPr>
            <w:tcW w:w="514" w:type="pct"/>
            <w:vAlign w:val="bottom"/>
          </w:tcPr>
          <w:p w14:paraId="0D3BFD47" w14:textId="77777777" w:rsidR="00BB6404" w:rsidRPr="006129F5" w:rsidRDefault="00BB6404" w:rsidP="001F4328">
            <w:pPr>
              <w:pStyle w:val="ECCTabletext"/>
              <w:keepNext/>
              <w:jc w:val="left"/>
            </w:pPr>
            <w:r w:rsidRPr="006129F5">
              <w:t>1.2 km</w:t>
            </w:r>
          </w:p>
        </w:tc>
        <w:tc>
          <w:tcPr>
            <w:tcW w:w="586" w:type="pct"/>
            <w:vAlign w:val="bottom"/>
          </w:tcPr>
          <w:p w14:paraId="51703F25" w14:textId="77777777" w:rsidR="00BB6404" w:rsidRPr="006129F5" w:rsidRDefault="00BB6404" w:rsidP="001F4328">
            <w:pPr>
              <w:pStyle w:val="ECCTabletext"/>
              <w:keepNext/>
              <w:jc w:val="left"/>
            </w:pPr>
            <w:r w:rsidRPr="006129F5">
              <w:t>1.1 km</w:t>
            </w:r>
          </w:p>
        </w:tc>
        <w:tc>
          <w:tcPr>
            <w:tcW w:w="586" w:type="pct"/>
            <w:vAlign w:val="bottom"/>
          </w:tcPr>
          <w:p w14:paraId="5A334AAD" w14:textId="77777777" w:rsidR="00BB6404" w:rsidRPr="006129F5" w:rsidRDefault="00BB6404" w:rsidP="001F4328">
            <w:pPr>
              <w:pStyle w:val="ECCTabletext"/>
              <w:keepNext/>
              <w:jc w:val="left"/>
            </w:pPr>
            <w:r w:rsidRPr="006129F5">
              <w:t>0.2 km</w:t>
            </w:r>
          </w:p>
        </w:tc>
        <w:tc>
          <w:tcPr>
            <w:tcW w:w="586" w:type="pct"/>
            <w:vAlign w:val="bottom"/>
          </w:tcPr>
          <w:p w14:paraId="7CC4BFB0" w14:textId="77777777" w:rsidR="00BB6404" w:rsidRPr="006129F5" w:rsidRDefault="00BB6404" w:rsidP="001F4328">
            <w:pPr>
              <w:pStyle w:val="ECCTabletext"/>
              <w:keepNext/>
              <w:jc w:val="left"/>
            </w:pPr>
            <w:r w:rsidRPr="006129F5">
              <w:t>0.2 km</w:t>
            </w:r>
          </w:p>
        </w:tc>
      </w:tr>
      <w:tr w:rsidR="00BB6404" w:rsidRPr="006129F5" w14:paraId="12621FC9" w14:textId="77777777" w:rsidTr="00C41313">
        <w:trPr>
          <w:trHeight w:val="265"/>
        </w:trPr>
        <w:tc>
          <w:tcPr>
            <w:tcW w:w="724" w:type="pct"/>
            <w:vAlign w:val="top"/>
          </w:tcPr>
          <w:p w14:paraId="0687EB93" w14:textId="6C5D686D" w:rsidR="00BB6404" w:rsidRPr="006129F5" w:rsidRDefault="00BB6404" w:rsidP="001F4328">
            <w:pPr>
              <w:pStyle w:val="ECCTabletext"/>
              <w:keepNext/>
              <w:jc w:val="left"/>
            </w:pPr>
            <w:r w:rsidRPr="006129F5">
              <w:t>917.4</w:t>
            </w:r>
            <w:r w:rsidR="00032B3C" w:rsidRPr="006129F5">
              <w:t>-</w:t>
            </w:r>
            <w:r w:rsidRPr="006129F5">
              <w:t>919.4</w:t>
            </w:r>
          </w:p>
        </w:tc>
        <w:tc>
          <w:tcPr>
            <w:tcW w:w="1351" w:type="pct"/>
          </w:tcPr>
          <w:p w14:paraId="27651529" w14:textId="098FD5A5" w:rsidR="00BB6404" w:rsidRPr="006129F5" w:rsidRDefault="00B61264" w:rsidP="001F4328">
            <w:pPr>
              <w:pStyle w:val="ECCTabletext"/>
              <w:keepNext/>
              <w:jc w:val="left"/>
            </w:pPr>
            <w:r w:rsidRPr="006129F5">
              <w:t>Non-specific</w:t>
            </w:r>
            <w:r w:rsidR="00BB6404" w:rsidRPr="006129F5">
              <w:t xml:space="preserve"> SRD</w:t>
            </w:r>
            <w:r w:rsidR="006B623D">
              <w:t xml:space="preserve"> </w:t>
            </w:r>
            <w:r w:rsidR="00BB6404" w:rsidRPr="006129F5">
              <w:t>@h=4</w:t>
            </w:r>
            <w:r w:rsidR="006B623D">
              <w:t>.5 m</w:t>
            </w:r>
          </w:p>
        </w:tc>
        <w:tc>
          <w:tcPr>
            <w:tcW w:w="654" w:type="pct"/>
          </w:tcPr>
          <w:p w14:paraId="6BE9868E" w14:textId="77777777" w:rsidR="00BB6404" w:rsidRPr="006129F5" w:rsidRDefault="00BB6404" w:rsidP="001F4328">
            <w:pPr>
              <w:pStyle w:val="ECCTabletext"/>
              <w:keepNext/>
              <w:jc w:val="left"/>
            </w:pPr>
            <w:r w:rsidRPr="006129F5">
              <w:t>A</w:t>
            </w:r>
          </w:p>
        </w:tc>
        <w:tc>
          <w:tcPr>
            <w:tcW w:w="514" w:type="pct"/>
            <w:vAlign w:val="bottom"/>
          </w:tcPr>
          <w:p w14:paraId="78DBEC6B" w14:textId="77777777" w:rsidR="00BB6404" w:rsidRPr="006129F5" w:rsidRDefault="00BB6404" w:rsidP="001F4328">
            <w:pPr>
              <w:pStyle w:val="ECCTabletext"/>
              <w:keepNext/>
              <w:jc w:val="left"/>
            </w:pPr>
            <w:r w:rsidRPr="006129F5">
              <w:t>2.0 km</w:t>
            </w:r>
          </w:p>
        </w:tc>
        <w:tc>
          <w:tcPr>
            <w:tcW w:w="586" w:type="pct"/>
            <w:vAlign w:val="bottom"/>
          </w:tcPr>
          <w:p w14:paraId="2809C85F" w14:textId="77777777" w:rsidR="00BB6404" w:rsidRPr="006129F5" w:rsidRDefault="00BB6404" w:rsidP="001F4328">
            <w:pPr>
              <w:pStyle w:val="ECCTabletext"/>
              <w:keepNext/>
              <w:jc w:val="left"/>
            </w:pPr>
            <w:r w:rsidRPr="006129F5">
              <w:t>1.8 km</w:t>
            </w:r>
          </w:p>
        </w:tc>
        <w:tc>
          <w:tcPr>
            <w:tcW w:w="586" w:type="pct"/>
            <w:vAlign w:val="bottom"/>
          </w:tcPr>
          <w:p w14:paraId="1A58B5F6" w14:textId="77777777" w:rsidR="00BB6404" w:rsidRPr="006129F5" w:rsidRDefault="00BB6404" w:rsidP="001F4328">
            <w:pPr>
              <w:pStyle w:val="ECCTabletext"/>
              <w:keepNext/>
              <w:jc w:val="left"/>
            </w:pPr>
            <w:r w:rsidRPr="006129F5">
              <w:t>0.2 km</w:t>
            </w:r>
          </w:p>
        </w:tc>
        <w:tc>
          <w:tcPr>
            <w:tcW w:w="586" w:type="pct"/>
            <w:vAlign w:val="bottom"/>
          </w:tcPr>
          <w:p w14:paraId="584962DA" w14:textId="77777777" w:rsidR="00BB6404" w:rsidRPr="006129F5" w:rsidRDefault="00BB6404" w:rsidP="001F4328">
            <w:pPr>
              <w:pStyle w:val="ECCTabletext"/>
              <w:keepNext/>
              <w:jc w:val="left"/>
            </w:pPr>
            <w:r w:rsidRPr="006129F5">
              <w:t>0.2 km</w:t>
            </w:r>
          </w:p>
        </w:tc>
      </w:tr>
      <w:tr w:rsidR="00BB6404" w:rsidRPr="006129F5" w14:paraId="1FFE2B45" w14:textId="77777777" w:rsidTr="00C41313">
        <w:trPr>
          <w:trHeight w:val="265"/>
        </w:trPr>
        <w:tc>
          <w:tcPr>
            <w:tcW w:w="724" w:type="pct"/>
            <w:vAlign w:val="top"/>
          </w:tcPr>
          <w:p w14:paraId="596A2CA6" w14:textId="7101603E" w:rsidR="00BB6404" w:rsidRPr="006129F5" w:rsidRDefault="00BB6404" w:rsidP="001F4328">
            <w:pPr>
              <w:pStyle w:val="ECCTabletext"/>
              <w:keepNext/>
              <w:jc w:val="left"/>
            </w:pPr>
            <w:r w:rsidRPr="006129F5">
              <w:t>917.4</w:t>
            </w:r>
            <w:r w:rsidR="00032B3C" w:rsidRPr="006129F5">
              <w:t>-</w:t>
            </w:r>
            <w:r w:rsidRPr="006129F5">
              <w:t>919.4</w:t>
            </w:r>
          </w:p>
        </w:tc>
        <w:tc>
          <w:tcPr>
            <w:tcW w:w="1351" w:type="pct"/>
          </w:tcPr>
          <w:p w14:paraId="593FB2D8" w14:textId="22C7F3E8" w:rsidR="00BB6404" w:rsidRPr="006129F5" w:rsidRDefault="00B61264" w:rsidP="001F4328">
            <w:pPr>
              <w:pStyle w:val="ECCTabletext"/>
              <w:keepNext/>
              <w:jc w:val="left"/>
            </w:pPr>
            <w:r w:rsidRPr="006129F5">
              <w:t>Non-specific</w:t>
            </w:r>
            <w:r w:rsidR="00BB6404" w:rsidRPr="006129F5">
              <w:t xml:space="preserve"> SRD @h=7</w:t>
            </w:r>
            <w:r w:rsidR="006B623D">
              <w:t>.5 m</w:t>
            </w:r>
          </w:p>
        </w:tc>
        <w:tc>
          <w:tcPr>
            <w:tcW w:w="654" w:type="pct"/>
          </w:tcPr>
          <w:p w14:paraId="7BBD00CD" w14:textId="77777777" w:rsidR="00BB6404" w:rsidRPr="006129F5" w:rsidRDefault="00BB6404" w:rsidP="001F4328">
            <w:pPr>
              <w:pStyle w:val="ECCTabletext"/>
              <w:keepNext/>
              <w:jc w:val="left"/>
            </w:pPr>
            <w:r w:rsidRPr="006129F5">
              <w:t>A</w:t>
            </w:r>
          </w:p>
        </w:tc>
        <w:tc>
          <w:tcPr>
            <w:tcW w:w="514" w:type="pct"/>
            <w:vAlign w:val="bottom"/>
          </w:tcPr>
          <w:p w14:paraId="1CD4ADBD" w14:textId="77777777" w:rsidR="00BB6404" w:rsidRPr="006129F5" w:rsidRDefault="00BB6404" w:rsidP="001F4328">
            <w:pPr>
              <w:pStyle w:val="ECCTabletext"/>
              <w:keepNext/>
              <w:jc w:val="left"/>
            </w:pPr>
            <w:r w:rsidRPr="006129F5">
              <w:t>3.3 km</w:t>
            </w:r>
          </w:p>
        </w:tc>
        <w:tc>
          <w:tcPr>
            <w:tcW w:w="586" w:type="pct"/>
            <w:vAlign w:val="bottom"/>
          </w:tcPr>
          <w:p w14:paraId="2619E97A" w14:textId="77777777" w:rsidR="00BB6404" w:rsidRPr="006129F5" w:rsidRDefault="00BB6404" w:rsidP="001F4328">
            <w:pPr>
              <w:pStyle w:val="ECCTabletext"/>
              <w:keepNext/>
              <w:jc w:val="left"/>
            </w:pPr>
            <w:r w:rsidRPr="006129F5">
              <w:t>2.9 km</w:t>
            </w:r>
          </w:p>
        </w:tc>
        <w:tc>
          <w:tcPr>
            <w:tcW w:w="586" w:type="pct"/>
            <w:vAlign w:val="bottom"/>
          </w:tcPr>
          <w:p w14:paraId="4B1EC18A" w14:textId="77777777" w:rsidR="00BB6404" w:rsidRPr="006129F5" w:rsidRDefault="00BB6404" w:rsidP="001F4328">
            <w:pPr>
              <w:pStyle w:val="ECCTabletext"/>
              <w:keepNext/>
              <w:jc w:val="left"/>
            </w:pPr>
            <w:r w:rsidRPr="006129F5">
              <w:t>0.3 km</w:t>
            </w:r>
          </w:p>
        </w:tc>
        <w:tc>
          <w:tcPr>
            <w:tcW w:w="586" w:type="pct"/>
            <w:vAlign w:val="bottom"/>
          </w:tcPr>
          <w:p w14:paraId="75F3AB43" w14:textId="77777777" w:rsidR="00BB6404" w:rsidRPr="006129F5" w:rsidRDefault="00BB6404" w:rsidP="001F4328">
            <w:pPr>
              <w:pStyle w:val="ECCTabletext"/>
              <w:keepNext/>
              <w:jc w:val="left"/>
            </w:pPr>
            <w:r w:rsidRPr="006129F5">
              <w:t>0.3 km</w:t>
            </w:r>
          </w:p>
        </w:tc>
      </w:tr>
      <w:tr w:rsidR="00BB6404" w:rsidRPr="006129F5" w14:paraId="24205242" w14:textId="77777777" w:rsidTr="00C41313">
        <w:trPr>
          <w:trHeight w:val="265"/>
        </w:trPr>
        <w:tc>
          <w:tcPr>
            <w:tcW w:w="724" w:type="pct"/>
            <w:vAlign w:val="top"/>
          </w:tcPr>
          <w:p w14:paraId="74CEA857" w14:textId="4F21B9FA" w:rsidR="00BB6404" w:rsidRPr="006129F5" w:rsidRDefault="00BB6404" w:rsidP="001F4328">
            <w:pPr>
              <w:pStyle w:val="ECCTabletext"/>
              <w:keepNext/>
              <w:jc w:val="left"/>
            </w:pPr>
            <w:r w:rsidRPr="006129F5">
              <w:t>874</w:t>
            </w:r>
            <w:r w:rsidR="00032B3C" w:rsidRPr="006129F5">
              <w:t>-</w:t>
            </w:r>
            <w:r w:rsidRPr="006129F5">
              <w:t xml:space="preserve">874.4 </w:t>
            </w:r>
          </w:p>
        </w:tc>
        <w:tc>
          <w:tcPr>
            <w:tcW w:w="1351" w:type="pct"/>
          </w:tcPr>
          <w:p w14:paraId="371D0D3D" w14:textId="77777777" w:rsidR="00BB6404" w:rsidRPr="006129F5" w:rsidRDefault="00BB6404" w:rsidP="001F4328">
            <w:pPr>
              <w:pStyle w:val="ECCTabletext"/>
              <w:keepNext/>
              <w:jc w:val="left"/>
            </w:pPr>
            <w:r w:rsidRPr="006129F5">
              <w:t>NBN NAP</w:t>
            </w:r>
          </w:p>
        </w:tc>
        <w:tc>
          <w:tcPr>
            <w:tcW w:w="654" w:type="pct"/>
          </w:tcPr>
          <w:p w14:paraId="7091ABE8" w14:textId="77777777" w:rsidR="00BB6404" w:rsidRPr="006129F5" w:rsidRDefault="00BB6404" w:rsidP="001F4328">
            <w:pPr>
              <w:pStyle w:val="ECCTabletext"/>
              <w:keepNext/>
              <w:jc w:val="left"/>
            </w:pPr>
            <w:r w:rsidRPr="006129F5">
              <w:t>B</w:t>
            </w:r>
          </w:p>
        </w:tc>
        <w:tc>
          <w:tcPr>
            <w:tcW w:w="514" w:type="pct"/>
            <w:vAlign w:val="bottom"/>
          </w:tcPr>
          <w:p w14:paraId="1F7CDFD0" w14:textId="77777777" w:rsidR="00BB6404" w:rsidRPr="006129F5" w:rsidRDefault="00BB6404" w:rsidP="001F4328">
            <w:pPr>
              <w:pStyle w:val="ECCTabletext"/>
              <w:keepNext/>
              <w:jc w:val="left"/>
            </w:pPr>
            <w:r w:rsidRPr="006129F5">
              <w:t>24.4 km</w:t>
            </w:r>
          </w:p>
        </w:tc>
        <w:tc>
          <w:tcPr>
            <w:tcW w:w="586" w:type="pct"/>
            <w:vAlign w:val="bottom"/>
          </w:tcPr>
          <w:p w14:paraId="14A30435" w14:textId="77777777" w:rsidR="00BB6404" w:rsidRPr="006129F5" w:rsidRDefault="00BB6404" w:rsidP="001F4328">
            <w:pPr>
              <w:pStyle w:val="ECCTabletext"/>
              <w:keepNext/>
              <w:jc w:val="left"/>
            </w:pPr>
            <w:r w:rsidRPr="006129F5">
              <w:t>13.2 km</w:t>
            </w:r>
          </w:p>
        </w:tc>
        <w:tc>
          <w:tcPr>
            <w:tcW w:w="586" w:type="pct"/>
            <w:vAlign w:val="bottom"/>
          </w:tcPr>
          <w:p w14:paraId="4CE53055" w14:textId="77777777" w:rsidR="00BB6404" w:rsidRPr="006129F5" w:rsidRDefault="00BB6404" w:rsidP="001F4328">
            <w:pPr>
              <w:pStyle w:val="ECCTabletext"/>
              <w:keepNext/>
              <w:jc w:val="left"/>
            </w:pPr>
            <w:r w:rsidRPr="006129F5">
              <w:t>0.3 km</w:t>
            </w:r>
          </w:p>
        </w:tc>
        <w:tc>
          <w:tcPr>
            <w:tcW w:w="586" w:type="pct"/>
            <w:vAlign w:val="bottom"/>
          </w:tcPr>
          <w:p w14:paraId="0F7C06DF" w14:textId="77777777" w:rsidR="00BB6404" w:rsidRPr="006129F5" w:rsidRDefault="00BB6404" w:rsidP="001F4328">
            <w:pPr>
              <w:pStyle w:val="ECCTabletext"/>
              <w:keepNext/>
              <w:jc w:val="left"/>
            </w:pPr>
            <w:r w:rsidRPr="006129F5">
              <w:t>0.3 km</w:t>
            </w:r>
          </w:p>
        </w:tc>
      </w:tr>
      <w:tr w:rsidR="00BB6404" w:rsidRPr="006129F5" w14:paraId="754A7578" w14:textId="77777777" w:rsidTr="00C41313">
        <w:trPr>
          <w:trHeight w:val="265"/>
        </w:trPr>
        <w:tc>
          <w:tcPr>
            <w:tcW w:w="724" w:type="pct"/>
            <w:vAlign w:val="top"/>
          </w:tcPr>
          <w:p w14:paraId="07007F21" w14:textId="7FB66110" w:rsidR="00BB6404" w:rsidRPr="006129F5" w:rsidRDefault="00BB6404" w:rsidP="001F4328">
            <w:pPr>
              <w:pStyle w:val="ECCTabletext"/>
              <w:keepNext/>
              <w:jc w:val="left"/>
            </w:pPr>
            <w:r w:rsidRPr="006129F5">
              <w:t>874</w:t>
            </w:r>
            <w:r w:rsidR="00032B3C" w:rsidRPr="006129F5">
              <w:t>-</w:t>
            </w:r>
            <w:r w:rsidRPr="006129F5">
              <w:t xml:space="preserve">874.4 </w:t>
            </w:r>
          </w:p>
        </w:tc>
        <w:tc>
          <w:tcPr>
            <w:tcW w:w="1351" w:type="pct"/>
          </w:tcPr>
          <w:p w14:paraId="3919BD9A" w14:textId="77777777" w:rsidR="00BB6404" w:rsidRPr="006129F5" w:rsidRDefault="00BB6404" w:rsidP="001F4328">
            <w:pPr>
              <w:pStyle w:val="ECCTabletext"/>
              <w:keepNext/>
              <w:jc w:val="left"/>
            </w:pPr>
            <w:r w:rsidRPr="006129F5">
              <w:t>UNB</w:t>
            </w:r>
            <w:r w:rsidR="00730520" w:rsidRPr="006129F5">
              <w:t>/CSS</w:t>
            </w:r>
            <w:r w:rsidRPr="006129F5">
              <w:t xml:space="preserve"> NAP</w:t>
            </w:r>
          </w:p>
        </w:tc>
        <w:tc>
          <w:tcPr>
            <w:tcW w:w="654" w:type="pct"/>
          </w:tcPr>
          <w:p w14:paraId="2B8B81A8" w14:textId="77777777" w:rsidR="00BB6404" w:rsidRPr="006129F5" w:rsidRDefault="00BB6404" w:rsidP="001F4328">
            <w:pPr>
              <w:pStyle w:val="ECCTabletext"/>
              <w:keepNext/>
              <w:jc w:val="left"/>
            </w:pPr>
            <w:r w:rsidRPr="006129F5">
              <w:t>B</w:t>
            </w:r>
          </w:p>
        </w:tc>
        <w:tc>
          <w:tcPr>
            <w:tcW w:w="514" w:type="pct"/>
            <w:vAlign w:val="bottom"/>
          </w:tcPr>
          <w:p w14:paraId="21F9D32A" w14:textId="77777777" w:rsidR="00BB6404" w:rsidRPr="006129F5" w:rsidRDefault="00BB6404" w:rsidP="001F4328">
            <w:pPr>
              <w:pStyle w:val="ECCTabletext"/>
              <w:keepNext/>
              <w:jc w:val="left"/>
            </w:pPr>
            <w:r w:rsidRPr="006129F5">
              <w:t>44.7 km</w:t>
            </w:r>
          </w:p>
        </w:tc>
        <w:tc>
          <w:tcPr>
            <w:tcW w:w="586" w:type="pct"/>
            <w:vAlign w:val="bottom"/>
          </w:tcPr>
          <w:p w14:paraId="0826B087" w14:textId="77777777" w:rsidR="00BB6404" w:rsidRPr="006129F5" w:rsidRDefault="00BB6404" w:rsidP="001F4328">
            <w:pPr>
              <w:pStyle w:val="ECCTabletext"/>
              <w:keepNext/>
              <w:jc w:val="left"/>
            </w:pPr>
            <w:r w:rsidRPr="006129F5">
              <w:t>26 km</w:t>
            </w:r>
          </w:p>
        </w:tc>
        <w:tc>
          <w:tcPr>
            <w:tcW w:w="586" w:type="pct"/>
            <w:vAlign w:val="bottom"/>
          </w:tcPr>
          <w:p w14:paraId="4F4EDC58" w14:textId="77777777" w:rsidR="00BB6404" w:rsidRPr="006129F5" w:rsidRDefault="00BB6404" w:rsidP="001F4328">
            <w:pPr>
              <w:pStyle w:val="ECCTabletext"/>
              <w:keepNext/>
              <w:jc w:val="left"/>
            </w:pPr>
            <w:r w:rsidRPr="006129F5">
              <w:t>0.8 km</w:t>
            </w:r>
          </w:p>
        </w:tc>
        <w:tc>
          <w:tcPr>
            <w:tcW w:w="586" w:type="pct"/>
            <w:vAlign w:val="bottom"/>
          </w:tcPr>
          <w:p w14:paraId="1F6809BE" w14:textId="77777777" w:rsidR="00BB6404" w:rsidRPr="006129F5" w:rsidRDefault="00BB6404" w:rsidP="001F4328">
            <w:pPr>
              <w:pStyle w:val="ECCTabletext"/>
              <w:keepNext/>
              <w:jc w:val="left"/>
            </w:pPr>
            <w:r w:rsidRPr="006129F5">
              <w:t>0.8 km</w:t>
            </w:r>
          </w:p>
        </w:tc>
      </w:tr>
      <w:tr w:rsidR="00BB6404" w:rsidRPr="006129F5" w14:paraId="7D70795C" w14:textId="77777777" w:rsidTr="00C41313">
        <w:trPr>
          <w:trHeight w:val="265"/>
        </w:trPr>
        <w:tc>
          <w:tcPr>
            <w:tcW w:w="724" w:type="pct"/>
            <w:vAlign w:val="top"/>
          </w:tcPr>
          <w:p w14:paraId="44896651" w14:textId="1802945D" w:rsidR="00BB6404" w:rsidRPr="006129F5" w:rsidRDefault="00BB6404" w:rsidP="001F4328">
            <w:pPr>
              <w:pStyle w:val="ECCTabletext"/>
              <w:keepNext/>
              <w:jc w:val="left"/>
            </w:pPr>
            <w:r w:rsidRPr="006129F5">
              <w:t>916.1</w:t>
            </w:r>
            <w:r w:rsidR="00032B3C" w:rsidRPr="006129F5">
              <w:t>-</w:t>
            </w:r>
            <w:r w:rsidRPr="006129F5">
              <w:t>918.9</w:t>
            </w:r>
          </w:p>
        </w:tc>
        <w:tc>
          <w:tcPr>
            <w:tcW w:w="1351" w:type="pct"/>
          </w:tcPr>
          <w:p w14:paraId="662716A7" w14:textId="6BE4DCBA" w:rsidR="00BB6404" w:rsidRPr="006129F5" w:rsidRDefault="00BB6404" w:rsidP="001F4328">
            <w:pPr>
              <w:pStyle w:val="ECCTabletext"/>
              <w:keepNext/>
              <w:jc w:val="left"/>
            </w:pPr>
            <w:r w:rsidRPr="006129F5">
              <w:t>RFID, indoor@h=1</w:t>
            </w:r>
            <w:r w:rsidR="006B623D">
              <w:t>.5 m</w:t>
            </w:r>
          </w:p>
        </w:tc>
        <w:tc>
          <w:tcPr>
            <w:tcW w:w="654" w:type="pct"/>
          </w:tcPr>
          <w:p w14:paraId="049CEDB9" w14:textId="77777777" w:rsidR="00BB6404" w:rsidRPr="006129F5" w:rsidRDefault="00BB6404" w:rsidP="001F4328">
            <w:pPr>
              <w:pStyle w:val="ECCTabletext"/>
              <w:keepNext/>
              <w:jc w:val="left"/>
            </w:pPr>
            <w:r w:rsidRPr="006129F5">
              <w:t>B</w:t>
            </w:r>
          </w:p>
        </w:tc>
        <w:tc>
          <w:tcPr>
            <w:tcW w:w="514" w:type="pct"/>
            <w:vAlign w:val="bottom"/>
          </w:tcPr>
          <w:p w14:paraId="135878A6" w14:textId="77777777" w:rsidR="00BB6404" w:rsidRPr="006129F5" w:rsidRDefault="00BB6404" w:rsidP="001F4328">
            <w:pPr>
              <w:pStyle w:val="ECCTabletext"/>
              <w:keepNext/>
              <w:jc w:val="left"/>
            </w:pPr>
            <w:r w:rsidRPr="006129F5">
              <w:t>0.5 km</w:t>
            </w:r>
          </w:p>
        </w:tc>
        <w:tc>
          <w:tcPr>
            <w:tcW w:w="586" w:type="pct"/>
            <w:vAlign w:val="bottom"/>
          </w:tcPr>
          <w:p w14:paraId="441932C0" w14:textId="77777777" w:rsidR="00BB6404" w:rsidRPr="006129F5" w:rsidRDefault="00BB6404" w:rsidP="001F4328">
            <w:pPr>
              <w:pStyle w:val="ECCTabletext"/>
              <w:keepNext/>
              <w:jc w:val="left"/>
            </w:pPr>
            <w:r w:rsidRPr="006129F5">
              <w:t>0.2 km</w:t>
            </w:r>
          </w:p>
        </w:tc>
        <w:tc>
          <w:tcPr>
            <w:tcW w:w="586" w:type="pct"/>
            <w:vAlign w:val="bottom"/>
          </w:tcPr>
          <w:p w14:paraId="15BCBD4E" w14:textId="77777777" w:rsidR="00BB6404" w:rsidRPr="006129F5" w:rsidRDefault="00BB6404" w:rsidP="001F4328">
            <w:pPr>
              <w:pStyle w:val="ECCTabletext"/>
              <w:keepNext/>
              <w:jc w:val="left"/>
            </w:pPr>
            <w:r w:rsidRPr="006129F5">
              <w:t>&lt;0.1 km</w:t>
            </w:r>
          </w:p>
        </w:tc>
        <w:tc>
          <w:tcPr>
            <w:tcW w:w="586" w:type="pct"/>
            <w:vAlign w:val="bottom"/>
          </w:tcPr>
          <w:p w14:paraId="04B70CBE" w14:textId="77777777" w:rsidR="00BB6404" w:rsidRPr="006129F5" w:rsidRDefault="00BB6404" w:rsidP="001F4328">
            <w:pPr>
              <w:pStyle w:val="ECCTabletext"/>
              <w:keepNext/>
              <w:jc w:val="left"/>
            </w:pPr>
            <w:r w:rsidRPr="006129F5">
              <w:t>&lt;0.1 km</w:t>
            </w:r>
          </w:p>
        </w:tc>
      </w:tr>
      <w:tr w:rsidR="00BB6404" w:rsidRPr="006129F5" w14:paraId="002F49C4" w14:textId="77777777" w:rsidTr="00C41313">
        <w:trPr>
          <w:trHeight w:val="265"/>
        </w:trPr>
        <w:tc>
          <w:tcPr>
            <w:tcW w:w="724" w:type="pct"/>
            <w:vAlign w:val="top"/>
          </w:tcPr>
          <w:p w14:paraId="5EECC24B" w14:textId="3630123C" w:rsidR="00BB6404" w:rsidRPr="006129F5" w:rsidRDefault="00BB6404" w:rsidP="001F4328">
            <w:pPr>
              <w:pStyle w:val="ECCTabletext"/>
              <w:keepNext/>
              <w:jc w:val="left"/>
            </w:pPr>
            <w:r w:rsidRPr="006129F5">
              <w:t>916.1</w:t>
            </w:r>
            <w:r w:rsidR="00032B3C" w:rsidRPr="006129F5">
              <w:t>-</w:t>
            </w:r>
            <w:r w:rsidRPr="006129F5">
              <w:t>918.9</w:t>
            </w:r>
          </w:p>
        </w:tc>
        <w:tc>
          <w:tcPr>
            <w:tcW w:w="1351" w:type="pct"/>
          </w:tcPr>
          <w:p w14:paraId="3BE6AB76" w14:textId="45F4B66B" w:rsidR="00BB6404" w:rsidRPr="006129F5" w:rsidRDefault="00BB6404" w:rsidP="001F4328">
            <w:pPr>
              <w:pStyle w:val="ECCTabletext"/>
              <w:keepNext/>
              <w:jc w:val="left"/>
            </w:pPr>
            <w:r w:rsidRPr="006129F5">
              <w:t>RFID, outdoor@h=1</w:t>
            </w:r>
            <w:r w:rsidR="006B623D">
              <w:t>.5 m</w:t>
            </w:r>
          </w:p>
        </w:tc>
        <w:tc>
          <w:tcPr>
            <w:tcW w:w="654" w:type="pct"/>
          </w:tcPr>
          <w:p w14:paraId="1B4C9D25" w14:textId="77777777" w:rsidR="00BB6404" w:rsidRPr="006129F5" w:rsidRDefault="00BB6404" w:rsidP="001F4328">
            <w:pPr>
              <w:pStyle w:val="ECCTabletext"/>
              <w:keepNext/>
              <w:jc w:val="left"/>
            </w:pPr>
            <w:r w:rsidRPr="006129F5">
              <w:t>B</w:t>
            </w:r>
          </w:p>
        </w:tc>
        <w:tc>
          <w:tcPr>
            <w:tcW w:w="514" w:type="pct"/>
            <w:vAlign w:val="bottom"/>
          </w:tcPr>
          <w:p w14:paraId="65354EA9" w14:textId="77777777" w:rsidR="00BB6404" w:rsidRPr="006129F5" w:rsidRDefault="00BB6404" w:rsidP="001F4328">
            <w:pPr>
              <w:pStyle w:val="ECCTabletext"/>
              <w:keepNext/>
              <w:jc w:val="left"/>
            </w:pPr>
            <w:r w:rsidRPr="006129F5">
              <w:t>1.4 km</w:t>
            </w:r>
          </w:p>
        </w:tc>
        <w:tc>
          <w:tcPr>
            <w:tcW w:w="586" w:type="pct"/>
            <w:vAlign w:val="bottom"/>
          </w:tcPr>
          <w:p w14:paraId="49178867" w14:textId="77777777" w:rsidR="00BB6404" w:rsidRPr="006129F5" w:rsidRDefault="00BB6404" w:rsidP="001F4328">
            <w:pPr>
              <w:pStyle w:val="ECCTabletext"/>
              <w:keepNext/>
              <w:jc w:val="left"/>
            </w:pPr>
            <w:r w:rsidRPr="006129F5">
              <w:t>0.6 km</w:t>
            </w:r>
          </w:p>
        </w:tc>
        <w:tc>
          <w:tcPr>
            <w:tcW w:w="586" w:type="pct"/>
            <w:vAlign w:val="bottom"/>
          </w:tcPr>
          <w:p w14:paraId="26D8BD8C" w14:textId="77777777" w:rsidR="00BB6404" w:rsidRPr="006129F5" w:rsidRDefault="00BB6404" w:rsidP="001F4328">
            <w:pPr>
              <w:pStyle w:val="ECCTabletext"/>
              <w:keepNext/>
              <w:jc w:val="left"/>
            </w:pPr>
            <w:r w:rsidRPr="006129F5">
              <w:t>&lt;0.1 km</w:t>
            </w:r>
          </w:p>
        </w:tc>
        <w:tc>
          <w:tcPr>
            <w:tcW w:w="586" w:type="pct"/>
            <w:vAlign w:val="bottom"/>
          </w:tcPr>
          <w:p w14:paraId="63EC6D70" w14:textId="77777777" w:rsidR="00BB6404" w:rsidRPr="006129F5" w:rsidRDefault="00BB6404" w:rsidP="001F4328">
            <w:pPr>
              <w:pStyle w:val="ECCTabletext"/>
              <w:keepNext/>
              <w:jc w:val="left"/>
            </w:pPr>
            <w:r w:rsidRPr="006129F5">
              <w:t>&lt;0.1 km</w:t>
            </w:r>
          </w:p>
        </w:tc>
      </w:tr>
      <w:tr w:rsidR="00BB6404" w:rsidRPr="006129F5" w14:paraId="528CD7F3" w14:textId="77777777" w:rsidTr="00C41313">
        <w:trPr>
          <w:trHeight w:val="265"/>
        </w:trPr>
        <w:tc>
          <w:tcPr>
            <w:tcW w:w="724" w:type="pct"/>
            <w:vAlign w:val="top"/>
          </w:tcPr>
          <w:p w14:paraId="312DA325" w14:textId="506F4322" w:rsidR="00BB6404" w:rsidRPr="006129F5" w:rsidRDefault="00BB6404" w:rsidP="001F4328">
            <w:pPr>
              <w:pStyle w:val="ECCTabletext"/>
              <w:keepNext/>
              <w:jc w:val="left"/>
            </w:pPr>
            <w:r w:rsidRPr="006129F5">
              <w:t>917.3</w:t>
            </w:r>
            <w:r w:rsidR="00032B3C" w:rsidRPr="006129F5">
              <w:t>-</w:t>
            </w:r>
            <w:r w:rsidRPr="006129F5">
              <w:t>918.9</w:t>
            </w:r>
          </w:p>
        </w:tc>
        <w:tc>
          <w:tcPr>
            <w:tcW w:w="1351" w:type="pct"/>
          </w:tcPr>
          <w:p w14:paraId="3ED88C19" w14:textId="77777777" w:rsidR="00BB6404" w:rsidRPr="006129F5" w:rsidRDefault="00BB6404" w:rsidP="001F4328">
            <w:pPr>
              <w:pStyle w:val="ECCTabletext"/>
              <w:keepNext/>
              <w:jc w:val="left"/>
            </w:pPr>
            <w:r w:rsidRPr="006129F5">
              <w:t>NBN NAP</w:t>
            </w:r>
          </w:p>
        </w:tc>
        <w:tc>
          <w:tcPr>
            <w:tcW w:w="654" w:type="pct"/>
          </w:tcPr>
          <w:p w14:paraId="14837227" w14:textId="77777777" w:rsidR="00BB6404" w:rsidRPr="006129F5" w:rsidRDefault="00BB6404" w:rsidP="001F4328">
            <w:pPr>
              <w:pStyle w:val="ECCTabletext"/>
              <w:keepNext/>
              <w:jc w:val="left"/>
            </w:pPr>
            <w:r w:rsidRPr="006129F5">
              <w:t>B</w:t>
            </w:r>
          </w:p>
        </w:tc>
        <w:tc>
          <w:tcPr>
            <w:tcW w:w="514" w:type="pct"/>
            <w:vAlign w:val="bottom"/>
          </w:tcPr>
          <w:p w14:paraId="11BEF832" w14:textId="77777777" w:rsidR="00BB6404" w:rsidRPr="006129F5" w:rsidRDefault="00BB6404" w:rsidP="001F4328">
            <w:pPr>
              <w:pStyle w:val="ECCTabletext"/>
              <w:keepNext/>
              <w:jc w:val="left"/>
            </w:pPr>
            <w:r w:rsidRPr="006129F5">
              <w:t>3.2 km</w:t>
            </w:r>
          </w:p>
        </w:tc>
        <w:tc>
          <w:tcPr>
            <w:tcW w:w="586" w:type="pct"/>
            <w:vAlign w:val="bottom"/>
          </w:tcPr>
          <w:p w14:paraId="66444837" w14:textId="77777777" w:rsidR="00BB6404" w:rsidRPr="006129F5" w:rsidRDefault="00BB6404" w:rsidP="001F4328">
            <w:pPr>
              <w:pStyle w:val="ECCTabletext"/>
              <w:keepNext/>
              <w:jc w:val="left"/>
            </w:pPr>
            <w:r w:rsidRPr="006129F5">
              <w:t>1.4 km</w:t>
            </w:r>
          </w:p>
        </w:tc>
        <w:tc>
          <w:tcPr>
            <w:tcW w:w="586" w:type="pct"/>
            <w:vAlign w:val="bottom"/>
          </w:tcPr>
          <w:p w14:paraId="64934CB5" w14:textId="77777777" w:rsidR="00BB6404" w:rsidRPr="006129F5" w:rsidRDefault="00BB6404" w:rsidP="001F4328">
            <w:pPr>
              <w:pStyle w:val="ECCTabletext"/>
              <w:keepNext/>
              <w:jc w:val="left"/>
            </w:pPr>
            <w:r w:rsidRPr="006129F5">
              <w:t>&lt;0.1 km</w:t>
            </w:r>
          </w:p>
        </w:tc>
        <w:tc>
          <w:tcPr>
            <w:tcW w:w="586" w:type="pct"/>
            <w:vAlign w:val="bottom"/>
          </w:tcPr>
          <w:p w14:paraId="01F296B9" w14:textId="77777777" w:rsidR="00BB6404" w:rsidRPr="006129F5" w:rsidRDefault="00BB6404" w:rsidP="001F4328">
            <w:pPr>
              <w:pStyle w:val="ECCTabletext"/>
              <w:keepNext/>
              <w:jc w:val="left"/>
            </w:pPr>
            <w:r w:rsidRPr="006129F5">
              <w:t>&lt;0.1 km</w:t>
            </w:r>
          </w:p>
        </w:tc>
      </w:tr>
      <w:tr w:rsidR="00BB6404" w:rsidRPr="006129F5" w14:paraId="0B07FA53" w14:textId="77777777" w:rsidTr="00C41313">
        <w:trPr>
          <w:trHeight w:val="265"/>
        </w:trPr>
        <w:tc>
          <w:tcPr>
            <w:tcW w:w="724" w:type="pct"/>
            <w:vAlign w:val="top"/>
          </w:tcPr>
          <w:p w14:paraId="00456D96" w14:textId="22A01DE7" w:rsidR="00BB6404" w:rsidRPr="006129F5" w:rsidRDefault="00BB6404" w:rsidP="001F4328">
            <w:pPr>
              <w:pStyle w:val="ECCTabletext"/>
              <w:keepNext/>
              <w:jc w:val="left"/>
            </w:pPr>
            <w:r w:rsidRPr="006129F5">
              <w:t>917.3</w:t>
            </w:r>
            <w:r w:rsidR="00032B3C" w:rsidRPr="006129F5">
              <w:t>-</w:t>
            </w:r>
            <w:r w:rsidRPr="006129F5">
              <w:t>918.9</w:t>
            </w:r>
          </w:p>
        </w:tc>
        <w:tc>
          <w:tcPr>
            <w:tcW w:w="1351" w:type="pct"/>
          </w:tcPr>
          <w:p w14:paraId="0289B19E" w14:textId="77777777" w:rsidR="00BB6404" w:rsidRPr="006129F5" w:rsidRDefault="00BB6404" w:rsidP="001F4328">
            <w:pPr>
              <w:pStyle w:val="ECCTabletext"/>
              <w:keepNext/>
              <w:jc w:val="left"/>
            </w:pPr>
            <w:r w:rsidRPr="006129F5">
              <w:t>UNB</w:t>
            </w:r>
            <w:r w:rsidR="00730520" w:rsidRPr="006129F5">
              <w:t>/CSS</w:t>
            </w:r>
            <w:r w:rsidRPr="006129F5">
              <w:t xml:space="preserve"> NAP</w:t>
            </w:r>
          </w:p>
        </w:tc>
        <w:tc>
          <w:tcPr>
            <w:tcW w:w="654" w:type="pct"/>
          </w:tcPr>
          <w:p w14:paraId="776FAE9F" w14:textId="77777777" w:rsidR="00BB6404" w:rsidRPr="006129F5" w:rsidRDefault="00BB6404" w:rsidP="001F4328">
            <w:pPr>
              <w:pStyle w:val="ECCTabletext"/>
              <w:keepNext/>
              <w:jc w:val="left"/>
            </w:pPr>
            <w:r w:rsidRPr="006129F5">
              <w:t>B</w:t>
            </w:r>
          </w:p>
        </w:tc>
        <w:tc>
          <w:tcPr>
            <w:tcW w:w="514" w:type="pct"/>
            <w:vAlign w:val="bottom"/>
          </w:tcPr>
          <w:p w14:paraId="128B0922" w14:textId="77777777" w:rsidR="00BB6404" w:rsidRPr="006129F5" w:rsidRDefault="00BB6404" w:rsidP="001F4328">
            <w:pPr>
              <w:pStyle w:val="ECCTabletext"/>
              <w:keepNext/>
              <w:jc w:val="left"/>
            </w:pPr>
            <w:r w:rsidRPr="006129F5">
              <w:t>10.0 km</w:t>
            </w:r>
          </w:p>
        </w:tc>
        <w:tc>
          <w:tcPr>
            <w:tcW w:w="586" w:type="pct"/>
            <w:vAlign w:val="bottom"/>
          </w:tcPr>
          <w:p w14:paraId="7AEA08E2" w14:textId="77777777" w:rsidR="00BB6404" w:rsidRPr="006129F5" w:rsidRDefault="00BB6404" w:rsidP="001F4328">
            <w:pPr>
              <w:pStyle w:val="ECCTabletext"/>
              <w:keepNext/>
              <w:jc w:val="left"/>
            </w:pPr>
            <w:r w:rsidRPr="006129F5">
              <w:t>3.1 km</w:t>
            </w:r>
          </w:p>
        </w:tc>
        <w:tc>
          <w:tcPr>
            <w:tcW w:w="586" w:type="pct"/>
            <w:vAlign w:val="bottom"/>
          </w:tcPr>
          <w:p w14:paraId="7F63B464" w14:textId="77777777" w:rsidR="00BB6404" w:rsidRPr="006129F5" w:rsidRDefault="00BB6404" w:rsidP="001F4328">
            <w:pPr>
              <w:pStyle w:val="ECCTabletext"/>
              <w:keepNext/>
              <w:jc w:val="left"/>
            </w:pPr>
            <w:r w:rsidRPr="006129F5">
              <w:t>0.1 km</w:t>
            </w:r>
          </w:p>
        </w:tc>
        <w:tc>
          <w:tcPr>
            <w:tcW w:w="586" w:type="pct"/>
            <w:vAlign w:val="bottom"/>
          </w:tcPr>
          <w:p w14:paraId="2F0C6EEB" w14:textId="77777777" w:rsidR="00BB6404" w:rsidRPr="006129F5" w:rsidRDefault="00BB6404" w:rsidP="001F4328">
            <w:pPr>
              <w:pStyle w:val="ECCTabletext"/>
              <w:keepNext/>
              <w:jc w:val="left"/>
            </w:pPr>
            <w:r w:rsidRPr="006129F5">
              <w:t>0.1 km</w:t>
            </w:r>
          </w:p>
        </w:tc>
      </w:tr>
      <w:tr w:rsidR="00BB6404" w:rsidRPr="006129F5" w14:paraId="2E182BD0" w14:textId="77777777" w:rsidTr="00C41313">
        <w:trPr>
          <w:trHeight w:val="265"/>
        </w:trPr>
        <w:tc>
          <w:tcPr>
            <w:tcW w:w="724" w:type="pct"/>
            <w:vAlign w:val="top"/>
          </w:tcPr>
          <w:p w14:paraId="4C1B0A88" w14:textId="7F02F7EE" w:rsidR="00BB6404" w:rsidRPr="006129F5" w:rsidRDefault="00BB6404" w:rsidP="001F4328">
            <w:pPr>
              <w:pStyle w:val="ECCTabletext"/>
              <w:keepNext/>
              <w:jc w:val="left"/>
            </w:pPr>
            <w:r w:rsidRPr="006129F5">
              <w:t>917.4</w:t>
            </w:r>
            <w:r w:rsidR="00032B3C" w:rsidRPr="006129F5">
              <w:t>-</w:t>
            </w:r>
            <w:r w:rsidRPr="006129F5">
              <w:t>919.4</w:t>
            </w:r>
          </w:p>
        </w:tc>
        <w:tc>
          <w:tcPr>
            <w:tcW w:w="1351" w:type="pct"/>
          </w:tcPr>
          <w:p w14:paraId="446FEF14" w14:textId="77777777" w:rsidR="00BB6404" w:rsidRPr="006129F5" w:rsidRDefault="00BB6404" w:rsidP="001F4328">
            <w:pPr>
              <w:pStyle w:val="ECCTabletext"/>
              <w:keepNext/>
              <w:jc w:val="left"/>
            </w:pPr>
            <w:r w:rsidRPr="006129F5">
              <w:t>WB @200kHz BW</w:t>
            </w:r>
          </w:p>
        </w:tc>
        <w:tc>
          <w:tcPr>
            <w:tcW w:w="654" w:type="pct"/>
          </w:tcPr>
          <w:p w14:paraId="1533ACC8" w14:textId="77777777" w:rsidR="00BB6404" w:rsidRPr="006129F5" w:rsidRDefault="00BB6404" w:rsidP="001F4328">
            <w:pPr>
              <w:pStyle w:val="ECCTabletext"/>
              <w:keepNext/>
              <w:jc w:val="left"/>
            </w:pPr>
            <w:r w:rsidRPr="006129F5">
              <w:t>B</w:t>
            </w:r>
          </w:p>
        </w:tc>
        <w:tc>
          <w:tcPr>
            <w:tcW w:w="514" w:type="pct"/>
            <w:vAlign w:val="bottom"/>
          </w:tcPr>
          <w:p w14:paraId="7A783850" w14:textId="77777777" w:rsidR="00BB6404" w:rsidRPr="006129F5" w:rsidRDefault="00BB6404" w:rsidP="001F4328">
            <w:pPr>
              <w:pStyle w:val="ECCTabletext"/>
              <w:keepNext/>
              <w:jc w:val="left"/>
            </w:pPr>
            <w:r w:rsidRPr="006129F5">
              <w:t>0.3 km</w:t>
            </w:r>
          </w:p>
        </w:tc>
        <w:tc>
          <w:tcPr>
            <w:tcW w:w="586" w:type="pct"/>
            <w:vAlign w:val="bottom"/>
          </w:tcPr>
          <w:p w14:paraId="71155616" w14:textId="77777777" w:rsidR="00BB6404" w:rsidRPr="006129F5" w:rsidRDefault="00BB6404" w:rsidP="001F4328">
            <w:pPr>
              <w:pStyle w:val="ECCTabletext"/>
              <w:keepNext/>
              <w:jc w:val="left"/>
            </w:pPr>
            <w:r w:rsidRPr="006129F5">
              <w:t>-</w:t>
            </w:r>
          </w:p>
        </w:tc>
        <w:tc>
          <w:tcPr>
            <w:tcW w:w="586" w:type="pct"/>
            <w:vAlign w:val="bottom"/>
          </w:tcPr>
          <w:p w14:paraId="5A94821A" w14:textId="77777777" w:rsidR="00BB6404" w:rsidRPr="006129F5" w:rsidRDefault="00BB6404" w:rsidP="001F4328">
            <w:pPr>
              <w:pStyle w:val="ECCTabletext"/>
              <w:keepNext/>
              <w:jc w:val="left"/>
            </w:pPr>
            <w:r w:rsidRPr="006129F5">
              <w:t>-</w:t>
            </w:r>
          </w:p>
        </w:tc>
        <w:tc>
          <w:tcPr>
            <w:tcW w:w="586" w:type="pct"/>
            <w:vAlign w:val="bottom"/>
          </w:tcPr>
          <w:p w14:paraId="0E4FFFE2" w14:textId="77777777" w:rsidR="00BB6404" w:rsidRPr="006129F5" w:rsidRDefault="00BB6404" w:rsidP="001F4328">
            <w:pPr>
              <w:keepNext/>
              <w:jc w:val="left"/>
            </w:pPr>
            <w:r w:rsidRPr="006129F5">
              <w:t>-</w:t>
            </w:r>
          </w:p>
        </w:tc>
      </w:tr>
      <w:tr w:rsidR="00BB6404" w:rsidRPr="006129F5" w14:paraId="689FAF28" w14:textId="77777777" w:rsidTr="00C41313">
        <w:trPr>
          <w:trHeight w:val="265"/>
        </w:trPr>
        <w:tc>
          <w:tcPr>
            <w:tcW w:w="724" w:type="pct"/>
            <w:vAlign w:val="top"/>
          </w:tcPr>
          <w:p w14:paraId="70559291" w14:textId="058B6C66" w:rsidR="00BB6404" w:rsidRPr="006129F5" w:rsidRDefault="00BB6404" w:rsidP="001F4328">
            <w:pPr>
              <w:pStyle w:val="ECCTabletext"/>
              <w:keepNext/>
              <w:jc w:val="left"/>
            </w:pPr>
            <w:r w:rsidRPr="006129F5">
              <w:t>917.4</w:t>
            </w:r>
            <w:r w:rsidR="00032B3C" w:rsidRPr="006129F5">
              <w:t>-</w:t>
            </w:r>
            <w:r w:rsidRPr="006129F5">
              <w:t>919.4</w:t>
            </w:r>
          </w:p>
        </w:tc>
        <w:tc>
          <w:tcPr>
            <w:tcW w:w="1351" w:type="pct"/>
          </w:tcPr>
          <w:p w14:paraId="1DE4B3DF" w14:textId="7CCDD392" w:rsidR="00BB6404" w:rsidRPr="006129F5" w:rsidRDefault="00B61264" w:rsidP="001F4328">
            <w:pPr>
              <w:pStyle w:val="ECCTabletext"/>
              <w:keepNext/>
              <w:jc w:val="left"/>
            </w:pPr>
            <w:r w:rsidRPr="006129F5">
              <w:t>Non-specific</w:t>
            </w:r>
            <w:r w:rsidR="00BB6404" w:rsidRPr="006129F5">
              <w:t xml:space="preserve"> SRD</w:t>
            </w:r>
          </w:p>
        </w:tc>
        <w:tc>
          <w:tcPr>
            <w:tcW w:w="654" w:type="pct"/>
          </w:tcPr>
          <w:p w14:paraId="69D53AC4" w14:textId="77777777" w:rsidR="00BB6404" w:rsidRPr="006129F5" w:rsidRDefault="00BB6404" w:rsidP="001F4328">
            <w:pPr>
              <w:pStyle w:val="ECCTabletext"/>
              <w:keepNext/>
              <w:jc w:val="left"/>
            </w:pPr>
            <w:r w:rsidRPr="006129F5">
              <w:t>B</w:t>
            </w:r>
          </w:p>
        </w:tc>
        <w:tc>
          <w:tcPr>
            <w:tcW w:w="514" w:type="pct"/>
            <w:vAlign w:val="bottom"/>
          </w:tcPr>
          <w:p w14:paraId="343C595B" w14:textId="77777777" w:rsidR="00BB6404" w:rsidRPr="006129F5" w:rsidRDefault="00BB6404" w:rsidP="001F4328">
            <w:pPr>
              <w:pStyle w:val="ECCTabletext"/>
              <w:keepNext/>
              <w:jc w:val="left"/>
            </w:pPr>
            <w:r w:rsidRPr="006129F5">
              <w:t>0.5 km</w:t>
            </w:r>
          </w:p>
        </w:tc>
        <w:tc>
          <w:tcPr>
            <w:tcW w:w="586" w:type="pct"/>
            <w:vAlign w:val="bottom"/>
          </w:tcPr>
          <w:p w14:paraId="0A3CBDF8" w14:textId="77777777" w:rsidR="00BB6404" w:rsidRPr="006129F5" w:rsidRDefault="00BB6404" w:rsidP="001F4328">
            <w:pPr>
              <w:pStyle w:val="ECCTabletext"/>
              <w:keepNext/>
              <w:jc w:val="left"/>
            </w:pPr>
            <w:r w:rsidRPr="006129F5">
              <w:t>0.4 km</w:t>
            </w:r>
          </w:p>
        </w:tc>
        <w:tc>
          <w:tcPr>
            <w:tcW w:w="586" w:type="pct"/>
            <w:vAlign w:val="bottom"/>
          </w:tcPr>
          <w:p w14:paraId="575098A0" w14:textId="77777777" w:rsidR="00BB6404" w:rsidRPr="006129F5" w:rsidRDefault="00BB6404" w:rsidP="001F4328">
            <w:pPr>
              <w:pStyle w:val="ECCTabletext"/>
              <w:keepNext/>
              <w:jc w:val="left"/>
            </w:pPr>
            <w:r w:rsidRPr="006129F5">
              <w:t>&lt;0.1 km</w:t>
            </w:r>
          </w:p>
        </w:tc>
        <w:tc>
          <w:tcPr>
            <w:tcW w:w="586" w:type="pct"/>
            <w:vAlign w:val="bottom"/>
          </w:tcPr>
          <w:p w14:paraId="49FC218B" w14:textId="77777777" w:rsidR="00BB6404" w:rsidRPr="006129F5" w:rsidRDefault="00BB6404" w:rsidP="001F4328">
            <w:pPr>
              <w:keepNext/>
              <w:jc w:val="left"/>
            </w:pPr>
            <w:r w:rsidRPr="006129F5">
              <w:t>&lt;0.1 km</w:t>
            </w:r>
          </w:p>
        </w:tc>
      </w:tr>
    </w:tbl>
    <w:p w14:paraId="728D37D8" w14:textId="77777777" w:rsidR="001F4328" w:rsidRPr="006129F5" w:rsidRDefault="001F4328" w:rsidP="001F4328">
      <w:pPr>
        <w:pStyle w:val="Caption"/>
        <w:keepNext/>
        <w:rPr>
          <w:lang w:val="en-GB"/>
        </w:rPr>
      </w:pPr>
    </w:p>
    <w:p w14:paraId="719272EB" w14:textId="77777777" w:rsidR="001F4328" w:rsidRPr="006129F5" w:rsidRDefault="001F4328">
      <w:pPr>
        <w:rPr>
          <w:rFonts w:eastAsia="Times New Roman"/>
          <w:b/>
          <w:bCs/>
          <w:color w:val="D2232A"/>
          <w:szCs w:val="20"/>
        </w:rPr>
      </w:pPr>
      <w:r w:rsidRPr="006129F5">
        <w:br w:type="page"/>
      </w:r>
    </w:p>
    <w:p w14:paraId="57E1A9D2" w14:textId="166BABC0" w:rsidR="00BB6404" w:rsidRPr="006129F5" w:rsidRDefault="00BB6404" w:rsidP="001F4328">
      <w:pPr>
        <w:pStyle w:val="Caption"/>
        <w:keepNext/>
        <w:rPr>
          <w:lang w:val="en-GB"/>
        </w:rPr>
      </w:pPr>
      <w:r w:rsidRPr="006129F5">
        <w:rPr>
          <w:lang w:val="en-GB"/>
        </w:rPr>
        <w:lastRenderedPageBreak/>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16</w:t>
      </w:r>
      <w:r w:rsidRPr="006129F5">
        <w:rPr>
          <w:lang w:val="en-GB"/>
        </w:rPr>
        <w:fldChar w:fldCharType="end"/>
      </w:r>
      <w:r w:rsidR="005969E1" w:rsidRPr="006129F5">
        <w:rPr>
          <w:lang w:val="en-GB"/>
        </w:rPr>
        <w:t>:</w:t>
      </w:r>
      <w:r w:rsidRPr="006129F5">
        <w:rPr>
          <w:lang w:val="en-GB"/>
        </w:rPr>
        <w:t xml:space="preserve"> </w:t>
      </w:r>
      <w:r w:rsidR="00AB21B4" w:rsidRPr="006129F5">
        <w:rPr>
          <w:lang w:val="en-GB"/>
        </w:rPr>
        <w:t>S</w:t>
      </w:r>
      <w:r w:rsidRPr="006129F5">
        <w:rPr>
          <w:lang w:val="en-GB"/>
        </w:rPr>
        <w:t>eparation distances in urban environment</w:t>
      </w:r>
    </w:p>
    <w:tbl>
      <w:tblPr>
        <w:tblStyle w:val="ECCTable-redheader"/>
        <w:tblW w:w="4818" w:type="pct"/>
        <w:tblInd w:w="0" w:type="dxa"/>
        <w:tblLook w:val="04A0" w:firstRow="1" w:lastRow="0" w:firstColumn="1" w:lastColumn="0" w:noHBand="0" w:noVBand="1"/>
      </w:tblPr>
      <w:tblGrid>
        <w:gridCol w:w="1376"/>
        <w:gridCol w:w="2730"/>
        <w:gridCol w:w="1076"/>
        <w:gridCol w:w="972"/>
        <w:gridCol w:w="1028"/>
        <w:gridCol w:w="1028"/>
        <w:gridCol w:w="1069"/>
      </w:tblGrid>
      <w:tr w:rsidR="00DD3865" w:rsidRPr="006129F5" w14:paraId="486DDD33" w14:textId="77777777" w:rsidTr="00DD3865">
        <w:trPr>
          <w:cnfStyle w:val="100000000000" w:firstRow="1" w:lastRow="0" w:firstColumn="0" w:lastColumn="0" w:oddVBand="0" w:evenVBand="0" w:oddHBand="0" w:evenHBand="0" w:firstRowFirstColumn="0" w:firstRowLastColumn="0" w:lastRowFirstColumn="0" w:lastRowLastColumn="0"/>
        </w:trPr>
        <w:tc>
          <w:tcPr>
            <w:tcW w:w="750" w:type="pct"/>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14:paraId="0F11E32B" w14:textId="77777777" w:rsidR="00DD3865" w:rsidRPr="006129F5" w:rsidRDefault="00DD3865" w:rsidP="001F4328">
            <w:pPr>
              <w:pStyle w:val="ECCTableHeaderwhitefont"/>
              <w:keepNext/>
            </w:pPr>
            <w:r w:rsidRPr="006129F5">
              <w:t>Frequency range</w:t>
            </w:r>
          </w:p>
          <w:p w14:paraId="073CBEA0" w14:textId="3C44B067" w:rsidR="00295B58" w:rsidRPr="006129F5" w:rsidRDefault="00DD3865" w:rsidP="001F4328">
            <w:pPr>
              <w:pStyle w:val="ECCTableHeaderwhitefont"/>
              <w:keepNext/>
            </w:pPr>
            <w:r w:rsidRPr="006129F5">
              <w:t>(MHZ)</w:t>
            </w:r>
          </w:p>
        </w:tc>
        <w:tc>
          <w:tcPr>
            <w:tcW w:w="1479" w:type="pct"/>
            <w:vMerge w:val="restart"/>
            <w:tcBorders>
              <w:top w:val="single" w:sz="4" w:space="0" w:color="FFFFFF" w:themeColor="background1"/>
              <w:bottom w:val="single" w:sz="4" w:space="0" w:color="FFFFFF" w:themeColor="background1"/>
            </w:tcBorders>
            <w:shd w:val="clear" w:color="auto" w:fill="D2232A"/>
          </w:tcPr>
          <w:p w14:paraId="4069B1BA" w14:textId="5DEAF570" w:rsidR="00295B58" w:rsidRPr="006129F5" w:rsidRDefault="00DD3865" w:rsidP="001F4328">
            <w:pPr>
              <w:pStyle w:val="ECCTableHeaderwhitefont"/>
              <w:keepNext/>
            </w:pPr>
            <w:r w:rsidRPr="006129F5">
              <w:t>Interferer</w:t>
            </w:r>
          </w:p>
        </w:tc>
        <w:tc>
          <w:tcPr>
            <w:tcW w:w="588" w:type="pct"/>
            <w:vMerge w:val="restart"/>
            <w:tcBorders>
              <w:top w:val="single" w:sz="4" w:space="0" w:color="FFFFFF" w:themeColor="background1"/>
              <w:bottom w:val="single" w:sz="4" w:space="0" w:color="FFFFFF" w:themeColor="background1"/>
            </w:tcBorders>
            <w:shd w:val="clear" w:color="auto" w:fill="D2232A"/>
          </w:tcPr>
          <w:p w14:paraId="31D40FDA" w14:textId="77777777" w:rsidR="00295B58" w:rsidRPr="006129F5" w:rsidRDefault="00295B58" w:rsidP="001F4328">
            <w:pPr>
              <w:pStyle w:val="ECCTableHeaderwhitefont"/>
              <w:keepNext/>
            </w:pPr>
          </w:p>
        </w:tc>
        <w:tc>
          <w:tcPr>
            <w:tcW w:w="2183" w:type="pct"/>
            <w:gridSpan w:val="4"/>
            <w:tcBorders>
              <w:top w:val="single" w:sz="4" w:space="0" w:color="FFFFFF" w:themeColor="background1"/>
              <w:bottom w:val="single" w:sz="4" w:space="0" w:color="FFFFFF" w:themeColor="background1"/>
              <w:right w:val="single" w:sz="4" w:space="0" w:color="FFFFFF" w:themeColor="background1"/>
            </w:tcBorders>
            <w:shd w:val="clear" w:color="auto" w:fill="D2232A"/>
          </w:tcPr>
          <w:p w14:paraId="1A08388B" w14:textId="57808562" w:rsidR="00295B58" w:rsidRPr="006129F5" w:rsidRDefault="00295B58" w:rsidP="001F4328">
            <w:pPr>
              <w:pStyle w:val="ECCTableHeaderwhitefont"/>
              <w:keepNext/>
            </w:pPr>
            <w:r w:rsidRPr="006129F5">
              <w:t xml:space="preserve">MCL power </w:t>
            </w:r>
          </w:p>
        </w:tc>
      </w:tr>
      <w:tr w:rsidR="009E4FCA" w:rsidRPr="006129F5" w14:paraId="203A2B51" w14:textId="77777777" w:rsidTr="00DD3865">
        <w:trPr>
          <w:trHeight w:val="265"/>
        </w:trPr>
        <w:tc>
          <w:tcPr>
            <w:tcW w:w="75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top"/>
          </w:tcPr>
          <w:p w14:paraId="5E0B3AF5" w14:textId="77777777" w:rsidR="00295B58" w:rsidRPr="006129F5" w:rsidRDefault="00295B58" w:rsidP="001F4328">
            <w:pPr>
              <w:pStyle w:val="ECCTableHeaderwhitefont"/>
              <w:keepNext/>
              <w:rPr>
                <w:b/>
              </w:rPr>
            </w:pPr>
          </w:p>
        </w:tc>
        <w:tc>
          <w:tcPr>
            <w:tcW w:w="147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FE1B499" w14:textId="77777777" w:rsidR="00295B58" w:rsidRPr="006129F5" w:rsidRDefault="00295B58" w:rsidP="001F4328">
            <w:pPr>
              <w:pStyle w:val="ECCTableHeaderwhitefont"/>
              <w:keepNext/>
              <w:rPr>
                <w:b/>
              </w:rPr>
            </w:pPr>
          </w:p>
        </w:tc>
        <w:tc>
          <w:tcPr>
            <w:tcW w:w="58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0DA4B7E" w14:textId="77777777" w:rsidR="00295B58" w:rsidRPr="006129F5" w:rsidRDefault="00295B58" w:rsidP="001F4328">
            <w:pPr>
              <w:pStyle w:val="ECCTableHeaderwhitefont"/>
              <w:keepNext/>
              <w:rPr>
                <w:b/>
              </w:rPr>
            </w:pPr>
          </w:p>
        </w:tc>
        <w:tc>
          <w:tcPr>
            <w:tcW w:w="5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118EE8A2" w14:textId="3E72A8EC" w:rsidR="00295B58" w:rsidRPr="006129F5" w:rsidRDefault="00295B58" w:rsidP="001F4328">
            <w:pPr>
              <w:pStyle w:val="ECCTableHeaderwhitefont"/>
              <w:keepNext/>
              <w:rPr>
                <w:b/>
              </w:rPr>
            </w:pPr>
            <w:r w:rsidRPr="006129F5">
              <w:rPr>
                <w:b/>
              </w:rPr>
              <w:t>Co-ch</w:t>
            </w:r>
            <w:r w:rsidR="00DD3865" w:rsidRPr="006129F5">
              <w:rPr>
                <w:b/>
              </w:rPr>
              <w:t>annel</w:t>
            </w:r>
          </w:p>
        </w:tc>
        <w:tc>
          <w:tcPr>
            <w:tcW w:w="5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327F49BF" w14:textId="3ADE7DB4" w:rsidR="00295B58" w:rsidRPr="006129F5" w:rsidRDefault="00037B59" w:rsidP="001F4328">
            <w:pPr>
              <w:pStyle w:val="ECCTableHeaderwhitefont"/>
              <w:keepNext/>
              <w:rPr>
                <w:b/>
              </w:rPr>
            </w:pPr>
            <w:r w:rsidRPr="006129F5">
              <w:rPr>
                <w:b/>
              </w:rPr>
              <w:t>f</w:t>
            </w:r>
            <w:r w:rsidR="00F122FC" w:rsidRPr="006129F5">
              <w:rPr>
                <w:b/>
              </w:rPr>
              <w:t>irst adj</w:t>
            </w:r>
            <w:r w:rsidR="00DD3865" w:rsidRPr="006129F5">
              <w:rPr>
                <w:b/>
              </w:rPr>
              <w:t xml:space="preserve">acent </w:t>
            </w:r>
            <w:r w:rsidR="00F122FC" w:rsidRPr="006129F5">
              <w:rPr>
                <w:b/>
              </w:rPr>
              <w:t>ch</w:t>
            </w:r>
            <w:r w:rsidR="00DD3865" w:rsidRPr="006129F5">
              <w:rPr>
                <w:b/>
              </w:rPr>
              <w:t>annel</w:t>
            </w:r>
          </w:p>
        </w:tc>
        <w:tc>
          <w:tcPr>
            <w:tcW w:w="5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583CF562" w14:textId="3C6BFB7F" w:rsidR="00295B58" w:rsidRPr="006129F5" w:rsidRDefault="00F122FC" w:rsidP="001F4328">
            <w:pPr>
              <w:pStyle w:val="ECCTableHeaderwhitefont"/>
              <w:keepNext/>
              <w:rPr>
                <w:b/>
              </w:rPr>
            </w:pPr>
            <w:r w:rsidRPr="006129F5">
              <w:rPr>
                <w:b/>
              </w:rPr>
              <w:t>second adjacent channel</w:t>
            </w:r>
          </w:p>
        </w:tc>
        <w:tc>
          <w:tcPr>
            <w:tcW w:w="5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bottom"/>
          </w:tcPr>
          <w:p w14:paraId="359E9801" w14:textId="09B06762" w:rsidR="00295B58" w:rsidRPr="006129F5" w:rsidRDefault="00DD3865" w:rsidP="001F4328">
            <w:pPr>
              <w:pStyle w:val="ECCTabletext"/>
              <w:keepNext/>
              <w:jc w:val="center"/>
              <w:rPr>
                <w:b/>
                <w:bCs/>
                <w:color w:val="FFFFFF" w:themeColor="background1"/>
              </w:rPr>
            </w:pPr>
            <w:r w:rsidRPr="006129F5">
              <w:rPr>
                <w:b/>
                <w:bCs/>
                <w:color w:val="FFFFFF" w:themeColor="background1"/>
              </w:rPr>
              <w:t>t</w:t>
            </w:r>
            <w:r w:rsidR="00295B58" w:rsidRPr="006129F5">
              <w:rPr>
                <w:b/>
                <w:bCs/>
                <w:color w:val="FFFFFF" w:themeColor="background1"/>
              </w:rPr>
              <w:t>hird adj</w:t>
            </w:r>
            <w:r w:rsidRPr="006129F5">
              <w:rPr>
                <w:b/>
                <w:bCs/>
                <w:color w:val="FFFFFF" w:themeColor="background1"/>
              </w:rPr>
              <w:t xml:space="preserve">acent </w:t>
            </w:r>
            <w:r w:rsidR="00295B58" w:rsidRPr="006129F5">
              <w:rPr>
                <w:b/>
                <w:bCs/>
                <w:color w:val="FFFFFF" w:themeColor="background1"/>
              </w:rPr>
              <w:t>ch</w:t>
            </w:r>
            <w:r w:rsidRPr="006129F5">
              <w:rPr>
                <w:b/>
                <w:bCs/>
                <w:color w:val="FFFFFF" w:themeColor="background1"/>
              </w:rPr>
              <w:t>annel</w:t>
            </w:r>
          </w:p>
        </w:tc>
      </w:tr>
      <w:tr w:rsidR="00DD3865" w:rsidRPr="006129F5" w14:paraId="2F428182" w14:textId="77777777" w:rsidTr="001F4328">
        <w:trPr>
          <w:trHeight w:val="265"/>
        </w:trPr>
        <w:tc>
          <w:tcPr>
            <w:tcW w:w="750" w:type="pct"/>
            <w:tcBorders>
              <w:top w:val="single" w:sz="4" w:space="0" w:color="FFFFFF" w:themeColor="background1"/>
            </w:tcBorders>
            <w:vAlign w:val="top"/>
          </w:tcPr>
          <w:p w14:paraId="39CBC9EA" w14:textId="53B7F8BB" w:rsidR="005969E1" w:rsidRPr="006129F5" w:rsidRDefault="005969E1" w:rsidP="001F4328">
            <w:pPr>
              <w:pStyle w:val="ECCTabletext"/>
              <w:keepNext/>
            </w:pPr>
            <w:r w:rsidRPr="006129F5">
              <w:t>874-874.4</w:t>
            </w:r>
          </w:p>
        </w:tc>
        <w:tc>
          <w:tcPr>
            <w:tcW w:w="1479" w:type="pct"/>
            <w:tcBorders>
              <w:top w:val="single" w:sz="4" w:space="0" w:color="FFFFFF" w:themeColor="background1"/>
            </w:tcBorders>
          </w:tcPr>
          <w:p w14:paraId="5A0DEE6C" w14:textId="77777777" w:rsidR="005969E1" w:rsidRPr="006129F5" w:rsidRDefault="005969E1" w:rsidP="001F4328">
            <w:pPr>
              <w:pStyle w:val="ECCTabletext"/>
              <w:keepNext/>
            </w:pPr>
            <w:r w:rsidRPr="006129F5">
              <w:t>NBN NAP</w:t>
            </w:r>
          </w:p>
        </w:tc>
        <w:tc>
          <w:tcPr>
            <w:tcW w:w="588" w:type="pct"/>
            <w:tcBorders>
              <w:top w:val="single" w:sz="4" w:space="0" w:color="FFFFFF" w:themeColor="background1"/>
            </w:tcBorders>
          </w:tcPr>
          <w:p w14:paraId="63808BF6" w14:textId="77777777" w:rsidR="005969E1" w:rsidRPr="006129F5" w:rsidRDefault="005969E1" w:rsidP="001F4328">
            <w:pPr>
              <w:pStyle w:val="ECCTabletext"/>
              <w:keepNext/>
            </w:pPr>
            <w:r w:rsidRPr="006129F5">
              <w:t>A</w:t>
            </w:r>
          </w:p>
        </w:tc>
        <w:tc>
          <w:tcPr>
            <w:tcW w:w="512" w:type="pct"/>
            <w:tcBorders>
              <w:top w:val="single" w:sz="4" w:space="0" w:color="FFFFFF" w:themeColor="background1"/>
            </w:tcBorders>
            <w:vAlign w:val="bottom"/>
          </w:tcPr>
          <w:p w14:paraId="55863754" w14:textId="77777777" w:rsidR="005969E1" w:rsidRPr="006129F5" w:rsidRDefault="005969E1" w:rsidP="001F4328">
            <w:pPr>
              <w:pStyle w:val="ECCTabletext"/>
              <w:keepNext/>
            </w:pPr>
            <w:r w:rsidRPr="006129F5">
              <w:t>33 km</w:t>
            </w:r>
          </w:p>
        </w:tc>
        <w:tc>
          <w:tcPr>
            <w:tcW w:w="545" w:type="pct"/>
            <w:tcBorders>
              <w:top w:val="single" w:sz="4" w:space="0" w:color="FFFFFF" w:themeColor="background1"/>
            </w:tcBorders>
            <w:vAlign w:val="bottom"/>
          </w:tcPr>
          <w:p w14:paraId="19057EFD" w14:textId="77777777" w:rsidR="005969E1" w:rsidRPr="006129F5" w:rsidRDefault="005969E1" w:rsidP="001F4328">
            <w:pPr>
              <w:pStyle w:val="ECCTabletext"/>
              <w:keepNext/>
            </w:pPr>
            <w:r w:rsidRPr="006129F5">
              <w:t>20.7 km</w:t>
            </w:r>
          </w:p>
        </w:tc>
        <w:tc>
          <w:tcPr>
            <w:tcW w:w="542" w:type="pct"/>
            <w:tcBorders>
              <w:top w:val="single" w:sz="4" w:space="0" w:color="FFFFFF" w:themeColor="background1"/>
            </w:tcBorders>
            <w:vAlign w:val="bottom"/>
          </w:tcPr>
          <w:p w14:paraId="02E571DA" w14:textId="77777777" w:rsidR="005969E1" w:rsidRPr="006129F5" w:rsidRDefault="005969E1" w:rsidP="001F4328">
            <w:pPr>
              <w:pStyle w:val="ECCTabletext"/>
              <w:keepNext/>
            </w:pPr>
            <w:r w:rsidRPr="006129F5">
              <w:t>4.2 km</w:t>
            </w:r>
          </w:p>
        </w:tc>
        <w:tc>
          <w:tcPr>
            <w:tcW w:w="584" w:type="pct"/>
            <w:tcBorders>
              <w:top w:val="single" w:sz="4" w:space="0" w:color="FFFFFF" w:themeColor="background1"/>
            </w:tcBorders>
            <w:vAlign w:val="bottom"/>
          </w:tcPr>
          <w:p w14:paraId="374D65AD" w14:textId="77777777" w:rsidR="005969E1" w:rsidRPr="006129F5" w:rsidRDefault="005969E1" w:rsidP="001F4328">
            <w:pPr>
              <w:pStyle w:val="ECCTabletext"/>
              <w:keepNext/>
            </w:pPr>
            <w:r w:rsidRPr="006129F5">
              <w:t>4.0 km</w:t>
            </w:r>
          </w:p>
        </w:tc>
      </w:tr>
      <w:tr w:rsidR="00DD3865" w:rsidRPr="006129F5" w14:paraId="235D60E5" w14:textId="77777777" w:rsidTr="001F4328">
        <w:trPr>
          <w:trHeight w:val="265"/>
        </w:trPr>
        <w:tc>
          <w:tcPr>
            <w:tcW w:w="750" w:type="pct"/>
            <w:vAlign w:val="top"/>
          </w:tcPr>
          <w:p w14:paraId="256F12AC" w14:textId="42B4AE24" w:rsidR="005969E1" w:rsidRPr="006129F5" w:rsidRDefault="005969E1" w:rsidP="001F4328">
            <w:pPr>
              <w:pStyle w:val="ECCTabletext"/>
              <w:keepNext/>
            </w:pPr>
            <w:r w:rsidRPr="006129F5">
              <w:t>874-874.4</w:t>
            </w:r>
          </w:p>
        </w:tc>
        <w:tc>
          <w:tcPr>
            <w:tcW w:w="1479" w:type="pct"/>
          </w:tcPr>
          <w:p w14:paraId="312C1E09" w14:textId="77777777" w:rsidR="005969E1" w:rsidRPr="006129F5" w:rsidRDefault="005969E1" w:rsidP="001F4328">
            <w:pPr>
              <w:pStyle w:val="ECCTabletext"/>
              <w:keepNext/>
            </w:pPr>
            <w:r w:rsidRPr="006129F5">
              <w:t>UNB</w:t>
            </w:r>
            <w:r w:rsidR="00730520" w:rsidRPr="006129F5">
              <w:t>/CSS</w:t>
            </w:r>
            <w:r w:rsidRPr="006129F5">
              <w:t xml:space="preserve"> NAP</w:t>
            </w:r>
          </w:p>
        </w:tc>
        <w:tc>
          <w:tcPr>
            <w:tcW w:w="588" w:type="pct"/>
          </w:tcPr>
          <w:p w14:paraId="0489190A" w14:textId="77777777" w:rsidR="005969E1" w:rsidRPr="006129F5" w:rsidRDefault="005969E1" w:rsidP="001F4328">
            <w:pPr>
              <w:pStyle w:val="ECCTabletext"/>
              <w:keepNext/>
            </w:pPr>
            <w:r w:rsidRPr="006129F5">
              <w:t>A</w:t>
            </w:r>
          </w:p>
        </w:tc>
        <w:tc>
          <w:tcPr>
            <w:tcW w:w="512" w:type="pct"/>
            <w:vAlign w:val="bottom"/>
          </w:tcPr>
          <w:p w14:paraId="1A9238FA" w14:textId="77777777" w:rsidR="005969E1" w:rsidRPr="006129F5" w:rsidRDefault="005969E1" w:rsidP="001F4328">
            <w:pPr>
              <w:pStyle w:val="ECCTabletext"/>
              <w:keepNext/>
            </w:pPr>
            <w:r w:rsidRPr="006129F5">
              <w:t>64.4 km</w:t>
            </w:r>
          </w:p>
        </w:tc>
        <w:tc>
          <w:tcPr>
            <w:tcW w:w="545" w:type="pct"/>
            <w:vAlign w:val="bottom"/>
          </w:tcPr>
          <w:p w14:paraId="76A085F7" w14:textId="77777777" w:rsidR="005969E1" w:rsidRPr="006129F5" w:rsidRDefault="005969E1" w:rsidP="001F4328">
            <w:pPr>
              <w:pStyle w:val="ECCTabletext"/>
              <w:keepNext/>
            </w:pPr>
            <w:r w:rsidRPr="006129F5">
              <w:t>43.9 km</w:t>
            </w:r>
          </w:p>
        </w:tc>
        <w:tc>
          <w:tcPr>
            <w:tcW w:w="542" w:type="pct"/>
            <w:vAlign w:val="bottom"/>
          </w:tcPr>
          <w:p w14:paraId="074048F3" w14:textId="77777777" w:rsidR="005969E1" w:rsidRPr="006129F5" w:rsidRDefault="005969E1" w:rsidP="001F4328">
            <w:pPr>
              <w:pStyle w:val="ECCTabletext"/>
              <w:keepNext/>
            </w:pPr>
            <w:r w:rsidRPr="006129F5">
              <w:t>20.5 km</w:t>
            </w:r>
          </w:p>
        </w:tc>
        <w:tc>
          <w:tcPr>
            <w:tcW w:w="584" w:type="pct"/>
            <w:vAlign w:val="bottom"/>
          </w:tcPr>
          <w:p w14:paraId="483B3B43" w14:textId="77777777" w:rsidR="005969E1" w:rsidRPr="006129F5" w:rsidRDefault="005969E1" w:rsidP="001F4328">
            <w:pPr>
              <w:pStyle w:val="ECCTabletext"/>
              <w:keepNext/>
            </w:pPr>
            <w:r w:rsidRPr="006129F5">
              <w:t>20 km</w:t>
            </w:r>
          </w:p>
        </w:tc>
      </w:tr>
      <w:tr w:rsidR="00DD3865" w:rsidRPr="006129F5" w14:paraId="0FC225CB" w14:textId="77777777" w:rsidTr="001F4328">
        <w:trPr>
          <w:trHeight w:val="265"/>
        </w:trPr>
        <w:tc>
          <w:tcPr>
            <w:tcW w:w="750" w:type="pct"/>
            <w:vAlign w:val="top"/>
          </w:tcPr>
          <w:p w14:paraId="505AE5B7" w14:textId="2FC348CE" w:rsidR="005969E1" w:rsidRPr="006129F5" w:rsidRDefault="005969E1" w:rsidP="001F4328">
            <w:pPr>
              <w:pStyle w:val="ECCTabletext"/>
              <w:keepNext/>
            </w:pPr>
            <w:r w:rsidRPr="006129F5">
              <w:t>916.1-918.9</w:t>
            </w:r>
          </w:p>
        </w:tc>
        <w:tc>
          <w:tcPr>
            <w:tcW w:w="1479" w:type="pct"/>
          </w:tcPr>
          <w:p w14:paraId="4A2B83FB" w14:textId="5807019C" w:rsidR="005969E1" w:rsidRPr="006129F5" w:rsidRDefault="005969E1" w:rsidP="001F4328">
            <w:pPr>
              <w:pStyle w:val="ECCTabletext"/>
              <w:keepNext/>
            </w:pPr>
            <w:r w:rsidRPr="006129F5">
              <w:t>RFID, indoor@h=1</w:t>
            </w:r>
            <w:r w:rsidR="006B623D">
              <w:t>.5 m</w:t>
            </w:r>
          </w:p>
        </w:tc>
        <w:tc>
          <w:tcPr>
            <w:tcW w:w="588" w:type="pct"/>
          </w:tcPr>
          <w:p w14:paraId="0273209C" w14:textId="77777777" w:rsidR="005969E1" w:rsidRPr="006129F5" w:rsidRDefault="005969E1" w:rsidP="001F4328">
            <w:pPr>
              <w:pStyle w:val="ECCTabletext"/>
              <w:keepNext/>
            </w:pPr>
            <w:r w:rsidRPr="006129F5">
              <w:t>A</w:t>
            </w:r>
          </w:p>
        </w:tc>
        <w:tc>
          <w:tcPr>
            <w:tcW w:w="512" w:type="pct"/>
            <w:vAlign w:val="bottom"/>
          </w:tcPr>
          <w:p w14:paraId="15B6ADC8" w14:textId="77777777" w:rsidR="005969E1" w:rsidRPr="006129F5" w:rsidRDefault="005969E1" w:rsidP="001F4328">
            <w:pPr>
              <w:pStyle w:val="ECCTabletext"/>
              <w:keepNext/>
            </w:pPr>
            <w:r w:rsidRPr="006129F5">
              <w:t>0.7 km</w:t>
            </w:r>
          </w:p>
        </w:tc>
        <w:tc>
          <w:tcPr>
            <w:tcW w:w="545" w:type="pct"/>
            <w:vAlign w:val="bottom"/>
          </w:tcPr>
          <w:p w14:paraId="1C359279" w14:textId="77777777" w:rsidR="005969E1" w:rsidRPr="006129F5" w:rsidRDefault="005969E1" w:rsidP="001F4328">
            <w:pPr>
              <w:pStyle w:val="ECCTabletext"/>
              <w:keepNext/>
            </w:pPr>
            <w:r w:rsidRPr="006129F5">
              <w:t>0.3 km</w:t>
            </w:r>
          </w:p>
        </w:tc>
        <w:tc>
          <w:tcPr>
            <w:tcW w:w="542" w:type="pct"/>
            <w:vAlign w:val="bottom"/>
          </w:tcPr>
          <w:p w14:paraId="4E40FB01" w14:textId="77777777" w:rsidR="005969E1" w:rsidRPr="006129F5" w:rsidRDefault="005969E1" w:rsidP="001F4328">
            <w:pPr>
              <w:pStyle w:val="ECCTabletext"/>
              <w:keepNext/>
            </w:pPr>
            <w:r w:rsidRPr="006129F5">
              <w:t>&lt;0.1 km</w:t>
            </w:r>
          </w:p>
        </w:tc>
        <w:tc>
          <w:tcPr>
            <w:tcW w:w="584" w:type="pct"/>
            <w:vAlign w:val="bottom"/>
          </w:tcPr>
          <w:p w14:paraId="2DEA4768" w14:textId="77777777" w:rsidR="005969E1" w:rsidRPr="006129F5" w:rsidRDefault="005969E1" w:rsidP="001F4328">
            <w:pPr>
              <w:pStyle w:val="ECCTabletext"/>
              <w:keepNext/>
            </w:pPr>
            <w:r w:rsidRPr="006129F5">
              <w:t>&lt;0.1 km</w:t>
            </w:r>
          </w:p>
        </w:tc>
      </w:tr>
      <w:tr w:rsidR="00DD3865" w:rsidRPr="006129F5" w14:paraId="660D3E9F" w14:textId="77777777" w:rsidTr="001F4328">
        <w:trPr>
          <w:trHeight w:val="265"/>
        </w:trPr>
        <w:tc>
          <w:tcPr>
            <w:tcW w:w="750" w:type="pct"/>
            <w:vAlign w:val="top"/>
          </w:tcPr>
          <w:p w14:paraId="26309B63" w14:textId="4DCD1198" w:rsidR="005969E1" w:rsidRPr="006129F5" w:rsidRDefault="005969E1" w:rsidP="001F4328">
            <w:pPr>
              <w:pStyle w:val="ECCTabletext"/>
              <w:keepNext/>
            </w:pPr>
            <w:r w:rsidRPr="006129F5">
              <w:t>916.1-918.9</w:t>
            </w:r>
          </w:p>
        </w:tc>
        <w:tc>
          <w:tcPr>
            <w:tcW w:w="1479" w:type="pct"/>
          </w:tcPr>
          <w:p w14:paraId="31C5F91C" w14:textId="1FD5963D" w:rsidR="005969E1" w:rsidRPr="006129F5" w:rsidRDefault="005969E1" w:rsidP="001F4328">
            <w:pPr>
              <w:pStyle w:val="ECCTabletext"/>
              <w:keepNext/>
            </w:pPr>
            <w:r w:rsidRPr="006129F5">
              <w:t>RFID, outdoor@h=1</w:t>
            </w:r>
            <w:r w:rsidR="006B623D">
              <w:t>.5 m</w:t>
            </w:r>
          </w:p>
        </w:tc>
        <w:tc>
          <w:tcPr>
            <w:tcW w:w="588" w:type="pct"/>
          </w:tcPr>
          <w:p w14:paraId="12F28057" w14:textId="77777777" w:rsidR="005969E1" w:rsidRPr="006129F5" w:rsidRDefault="005969E1" w:rsidP="001F4328">
            <w:pPr>
              <w:pStyle w:val="ECCTabletext"/>
              <w:keepNext/>
            </w:pPr>
            <w:r w:rsidRPr="006129F5">
              <w:t>A</w:t>
            </w:r>
          </w:p>
        </w:tc>
        <w:tc>
          <w:tcPr>
            <w:tcW w:w="512" w:type="pct"/>
            <w:vAlign w:val="bottom"/>
          </w:tcPr>
          <w:p w14:paraId="7C3242EC" w14:textId="77777777" w:rsidR="005969E1" w:rsidRPr="006129F5" w:rsidRDefault="005969E1" w:rsidP="001F4328">
            <w:pPr>
              <w:pStyle w:val="ECCTabletext"/>
              <w:keepNext/>
            </w:pPr>
            <w:r w:rsidRPr="006129F5">
              <w:t>2.1 km</w:t>
            </w:r>
          </w:p>
        </w:tc>
        <w:tc>
          <w:tcPr>
            <w:tcW w:w="545" w:type="pct"/>
            <w:vAlign w:val="bottom"/>
          </w:tcPr>
          <w:p w14:paraId="2F3E5637" w14:textId="77777777" w:rsidR="005969E1" w:rsidRPr="006129F5" w:rsidRDefault="005969E1" w:rsidP="001F4328">
            <w:pPr>
              <w:pStyle w:val="ECCTabletext"/>
              <w:keepNext/>
            </w:pPr>
            <w:r w:rsidRPr="006129F5">
              <w:t>0.8 km</w:t>
            </w:r>
          </w:p>
        </w:tc>
        <w:tc>
          <w:tcPr>
            <w:tcW w:w="542" w:type="pct"/>
            <w:vAlign w:val="bottom"/>
          </w:tcPr>
          <w:p w14:paraId="057E46D6" w14:textId="77777777" w:rsidR="005969E1" w:rsidRPr="006129F5" w:rsidRDefault="005969E1" w:rsidP="001F4328">
            <w:pPr>
              <w:pStyle w:val="ECCTabletext"/>
              <w:keepNext/>
            </w:pPr>
            <w:r w:rsidRPr="006129F5">
              <w:t>&lt;0.1 km</w:t>
            </w:r>
          </w:p>
        </w:tc>
        <w:tc>
          <w:tcPr>
            <w:tcW w:w="584" w:type="pct"/>
            <w:vAlign w:val="bottom"/>
          </w:tcPr>
          <w:p w14:paraId="587044D3" w14:textId="77777777" w:rsidR="005969E1" w:rsidRPr="006129F5" w:rsidRDefault="005969E1" w:rsidP="001F4328">
            <w:pPr>
              <w:pStyle w:val="ECCTabletext"/>
              <w:keepNext/>
            </w:pPr>
            <w:r w:rsidRPr="006129F5">
              <w:t>&lt;0.1 km</w:t>
            </w:r>
          </w:p>
        </w:tc>
      </w:tr>
      <w:tr w:rsidR="00DD3865" w:rsidRPr="006129F5" w14:paraId="7B7D4ABD" w14:textId="77777777" w:rsidTr="001F4328">
        <w:trPr>
          <w:trHeight w:val="265"/>
        </w:trPr>
        <w:tc>
          <w:tcPr>
            <w:tcW w:w="750" w:type="pct"/>
            <w:vAlign w:val="top"/>
          </w:tcPr>
          <w:p w14:paraId="25285026" w14:textId="4F0BF6B8" w:rsidR="005969E1" w:rsidRPr="006129F5" w:rsidRDefault="005969E1" w:rsidP="001F4328">
            <w:pPr>
              <w:pStyle w:val="ECCTabletext"/>
              <w:keepNext/>
            </w:pPr>
            <w:r w:rsidRPr="006129F5">
              <w:t>916.1-918.9</w:t>
            </w:r>
          </w:p>
        </w:tc>
        <w:tc>
          <w:tcPr>
            <w:tcW w:w="1479" w:type="pct"/>
          </w:tcPr>
          <w:p w14:paraId="16979B59" w14:textId="5FF17075" w:rsidR="005969E1" w:rsidRPr="006129F5" w:rsidRDefault="005969E1" w:rsidP="001F4328">
            <w:pPr>
              <w:pStyle w:val="ECCTabletext"/>
              <w:keepNext/>
            </w:pPr>
            <w:r w:rsidRPr="006129F5">
              <w:t>RFID, indoor@h=4</w:t>
            </w:r>
            <w:r w:rsidR="006B623D">
              <w:t>.5 m</w:t>
            </w:r>
          </w:p>
        </w:tc>
        <w:tc>
          <w:tcPr>
            <w:tcW w:w="588" w:type="pct"/>
          </w:tcPr>
          <w:p w14:paraId="512F5B21" w14:textId="77777777" w:rsidR="005969E1" w:rsidRPr="006129F5" w:rsidRDefault="005969E1" w:rsidP="001F4328">
            <w:pPr>
              <w:pStyle w:val="ECCTabletext"/>
              <w:keepNext/>
            </w:pPr>
            <w:r w:rsidRPr="006129F5">
              <w:t>A</w:t>
            </w:r>
          </w:p>
        </w:tc>
        <w:tc>
          <w:tcPr>
            <w:tcW w:w="512" w:type="pct"/>
            <w:vAlign w:val="bottom"/>
          </w:tcPr>
          <w:p w14:paraId="20C7EADD" w14:textId="77777777" w:rsidR="005969E1" w:rsidRPr="006129F5" w:rsidRDefault="005969E1" w:rsidP="001F4328">
            <w:pPr>
              <w:pStyle w:val="ECCTabletext"/>
              <w:keepNext/>
            </w:pPr>
            <w:r w:rsidRPr="006129F5">
              <w:t>1.2 km</w:t>
            </w:r>
          </w:p>
        </w:tc>
        <w:tc>
          <w:tcPr>
            <w:tcW w:w="545" w:type="pct"/>
            <w:vAlign w:val="bottom"/>
          </w:tcPr>
          <w:p w14:paraId="3089ED03" w14:textId="77777777" w:rsidR="005969E1" w:rsidRPr="006129F5" w:rsidRDefault="005969E1" w:rsidP="001F4328">
            <w:pPr>
              <w:pStyle w:val="ECCTabletext"/>
              <w:keepNext/>
            </w:pPr>
            <w:r w:rsidRPr="006129F5">
              <w:t>0.4 km</w:t>
            </w:r>
          </w:p>
        </w:tc>
        <w:tc>
          <w:tcPr>
            <w:tcW w:w="542" w:type="pct"/>
            <w:vAlign w:val="bottom"/>
          </w:tcPr>
          <w:p w14:paraId="365665EE" w14:textId="77777777" w:rsidR="005969E1" w:rsidRPr="006129F5" w:rsidRDefault="005969E1" w:rsidP="001F4328">
            <w:pPr>
              <w:pStyle w:val="ECCTabletext"/>
              <w:keepNext/>
            </w:pPr>
            <w:r w:rsidRPr="006129F5">
              <w:t>&lt;0.1 km</w:t>
            </w:r>
          </w:p>
        </w:tc>
        <w:tc>
          <w:tcPr>
            <w:tcW w:w="584" w:type="pct"/>
            <w:vAlign w:val="bottom"/>
          </w:tcPr>
          <w:p w14:paraId="2B912D22" w14:textId="77777777" w:rsidR="005969E1" w:rsidRPr="006129F5" w:rsidRDefault="005969E1" w:rsidP="001F4328">
            <w:pPr>
              <w:pStyle w:val="ECCTabletext"/>
              <w:keepNext/>
            </w:pPr>
            <w:r w:rsidRPr="006129F5">
              <w:t>&lt;0.1 km</w:t>
            </w:r>
          </w:p>
        </w:tc>
      </w:tr>
      <w:tr w:rsidR="00DD3865" w:rsidRPr="006129F5" w14:paraId="50240374" w14:textId="77777777" w:rsidTr="001F4328">
        <w:trPr>
          <w:trHeight w:val="265"/>
        </w:trPr>
        <w:tc>
          <w:tcPr>
            <w:tcW w:w="750" w:type="pct"/>
            <w:vAlign w:val="top"/>
          </w:tcPr>
          <w:p w14:paraId="10A92940" w14:textId="5C724487" w:rsidR="005969E1" w:rsidRPr="006129F5" w:rsidRDefault="005969E1" w:rsidP="001F4328">
            <w:pPr>
              <w:pStyle w:val="ECCTabletext"/>
              <w:keepNext/>
            </w:pPr>
            <w:r w:rsidRPr="006129F5">
              <w:t>916.1-918.9</w:t>
            </w:r>
          </w:p>
        </w:tc>
        <w:tc>
          <w:tcPr>
            <w:tcW w:w="1479" w:type="pct"/>
          </w:tcPr>
          <w:p w14:paraId="44A04801" w14:textId="4C743196" w:rsidR="005969E1" w:rsidRPr="006129F5" w:rsidRDefault="005969E1" w:rsidP="001F4328">
            <w:pPr>
              <w:pStyle w:val="ECCTabletext"/>
              <w:keepNext/>
            </w:pPr>
            <w:r w:rsidRPr="006129F5">
              <w:t>RFID, outdoor@h=4</w:t>
            </w:r>
            <w:r w:rsidR="006B623D">
              <w:t>.5 m</w:t>
            </w:r>
          </w:p>
        </w:tc>
        <w:tc>
          <w:tcPr>
            <w:tcW w:w="588" w:type="pct"/>
          </w:tcPr>
          <w:p w14:paraId="53F71A57" w14:textId="77777777" w:rsidR="005969E1" w:rsidRPr="006129F5" w:rsidRDefault="005969E1" w:rsidP="001F4328">
            <w:pPr>
              <w:pStyle w:val="ECCTabletext"/>
              <w:keepNext/>
            </w:pPr>
            <w:r w:rsidRPr="006129F5">
              <w:t>A</w:t>
            </w:r>
          </w:p>
        </w:tc>
        <w:tc>
          <w:tcPr>
            <w:tcW w:w="512" w:type="pct"/>
            <w:vAlign w:val="bottom"/>
          </w:tcPr>
          <w:p w14:paraId="49BA5C7D" w14:textId="77777777" w:rsidR="005969E1" w:rsidRPr="006129F5" w:rsidRDefault="005969E1" w:rsidP="001F4328">
            <w:pPr>
              <w:pStyle w:val="ECCTabletext"/>
              <w:keepNext/>
            </w:pPr>
            <w:r w:rsidRPr="006129F5">
              <w:t>3.3 km</w:t>
            </w:r>
          </w:p>
        </w:tc>
        <w:tc>
          <w:tcPr>
            <w:tcW w:w="545" w:type="pct"/>
            <w:vAlign w:val="bottom"/>
          </w:tcPr>
          <w:p w14:paraId="0D7AFBEF" w14:textId="77777777" w:rsidR="005969E1" w:rsidRPr="006129F5" w:rsidRDefault="005969E1" w:rsidP="001F4328">
            <w:pPr>
              <w:pStyle w:val="ECCTabletext"/>
              <w:keepNext/>
            </w:pPr>
            <w:r w:rsidRPr="006129F5">
              <w:t>1.4 km</w:t>
            </w:r>
          </w:p>
        </w:tc>
        <w:tc>
          <w:tcPr>
            <w:tcW w:w="542" w:type="pct"/>
            <w:vAlign w:val="bottom"/>
          </w:tcPr>
          <w:p w14:paraId="421FAF1B" w14:textId="77777777" w:rsidR="005969E1" w:rsidRPr="006129F5" w:rsidRDefault="005969E1" w:rsidP="001F4328">
            <w:pPr>
              <w:pStyle w:val="ECCTabletext"/>
              <w:keepNext/>
            </w:pPr>
            <w:r w:rsidRPr="006129F5">
              <w:t>&lt;0.1 km</w:t>
            </w:r>
          </w:p>
        </w:tc>
        <w:tc>
          <w:tcPr>
            <w:tcW w:w="584" w:type="pct"/>
            <w:vAlign w:val="bottom"/>
          </w:tcPr>
          <w:p w14:paraId="548D69E3" w14:textId="77777777" w:rsidR="005969E1" w:rsidRPr="006129F5" w:rsidRDefault="005969E1" w:rsidP="001F4328">
            <w:pPr>
              <w:pStyle w:val="ECCTabletext"/>
              <w:keepNext/>
            </w:pPr>
            <w:r w:rsidRPr="006129F5">
              <w:t>&lt;0.1 km</w:t>
            </w:r>
          </w:p>
        </w:tc>
      </w:tr>
      <w:tr w:rsidR="00DD3865" w:rsidRPr="006129F5" w14:paraId="71E52E2A" w14:textId="77777777" w:rsidTr="001F4328">
        <w:trPr>
          <w:trHeight w:val="265"/>
        </w:trPr>
        <w:tc>
          <w:tcPr>
            <w:tcW w:w="750" w:type="pct"/>
            <w:vAlign w:val="top"/>
          </w:tcPr>
          <w:p w14:paraId="10A558C1" w14:textId="34687E94" w:rsidR="005969E1" w:rsidRPr="006129F5" w:rsidRDefault="005969E1" w:rsidP="001F4328">
            <w:pPr>
              <w:pStyle w:val="ECCTabletext"/>
              <w:keepNext/>
            </w:pPr>
            <w:r w:rsidRPr="006129F5">
              <w:t>916.1-918.9</w:t>
            </w:r>
          </w:p>
        </w:tc>
        <w:tc>
          <w:tcPr>
            <w:tcW w:w="1479" w:type="pct"/>
          </w:tcPr>
          <w:p w14:paraId="324A8EE6" w14:textId="209F35B7" w:rsidR="005969E1" w:rsidRPr="006129F5" w:rsidRDefault="005969E1" w:rsidP="001F4328">
            <w:pPr>
              <w:pStyle w:val="ECCTabletext"/>
              <w:keepNext/>
            </w:pPr>
            <w:r w:rsidRPr="006129F5">
              <w:t>RFID, indoor@h=7</w:t>
            </w:r>
            <w:r w:rsidR="006B623D">
              <w:t>.5 m</w:t>
            </w:r>
          </w:p>
        </w:tc>
        <w:tc>
          <w:tcPr>
            <w:tcW w:w="588" w:type="pct"/>
          </w:tcPr>
          <w:p w14:paraId="7158DC87" w14:textId="77777777" w:rsidR="005969E1" w:rsidRPr="006129F5" w:rsidRDefault="005969E1" w:rsidP="001F4328">
            <w:pPr>
              <w:pStyle w:val="ECCTabletext"/>
              <w:keepNext/>
            </w:pPr>
            <w:r w:rsidRPr="006129F5">
              <w:t>A</w:t>
            </w:r>
          </w:p>
        </w:tc>
        <w:tc>
          <w:tcPr>
            <w:tcW w:w="512" w:type="pct"/>
            <w:vAlign w:val="bottom"/>
          </w:tcPr>
          <w:p w14:paraId="7911121D" w14:textId="77777777" w:rsidR="005969E1" w:rsidRPr="006129F5" w:rsidRDefault="005969E1" w:rsidP="001F4328">
            <w:pPr>
              <w:pStyle w:val="ECCTabletext"/>
              <w:keepNext/>
            </w:pPr>
            <w:r w:rsidRPr="006129F5">
              <w:t>1.7 km</w:t>
            </w:r>
          </w:p>
        </w:tc>
        <w:tc>
          <w:tcPr>
            <w:tcW w:w="545" w:type="pct"/>
            <w:vAlign w:val="bottom"/>
          </w:tcPr>
          <w:p w14:paraId="1EF0D21B" w14:textId="77777777" w:rsidR="005969E1" w:rsidRPr="006129F5" w:rsidRDefault="005969E1" w:rsidP="001F4328">
            <w:pPr>
              <w:pStyle w:val="ECCTabletext"/>
              <w:keepNext/>
            </w:pPr>
            <w:r w:rsidRPr="006129F5">
              <w:t>0.5 km</w:t>
            </w:r>
          </w:p>
        </w:tc>
        <w:tc>
          <w:tcPr>
            <w:tcW w:w="542" w:type="pct"/>
            <w:vAlign w:val="bottom"/>
          </w:tcPr>
          <w:p w14:paraId="17B91B1F" w14:textId="77777777" w:rsidR="005969E1" w:rsidRPr="006129F5" w:rsidRDefault="005969E1" w:rsidP="001F4328">
            <w:pPr>
              <w:pStyle w:val="ECCTabletext"/>
              <w:keepNext/>
            </w:pPr>
            <w:r w:rsidRPr="006129F5">
              <w:t>&lt;0.1 km</w:t>
            </w:r>
          </w:p>
        </w:tc>
        <w:tc>
          <w:tcPr>
            <w:tcW w:w="584" w:type="pct"/>
            <w:vAlign w:val="bottom"/>
          </w:tcPr>
          <w:p w14:paraId="3352286A" w14:textId="77777777" w:rsidR="005969E1" w:rsidRPr="006129F5" w:rsidRDefault="005969E1" w:rsidP="001F4328">
            <w:pPr>
              <w:pStyle w:val="ECCTabletext"/>
              <w:keepNext/>
            </w:pPr>
            <w:r w:rsidRPr="006129F5">
              <w:t>&lt;0.1 km</w:t>
            </w:r>
          </w:p>
        </w:tc>
      </w:tr>
      <w:tr w:rsidR="00DD3865" w:rsidRPr="006129F5" w14:paraId="4E382B8C" w14:textId="77777777" w:rsidTr="001F4328">
        <w:trPr>
          <w:trHeight w:val="265"/>
        </w:trPr>
        <w:tc>
          <w:tcPr>
            <w:tcW w:w="750" w:type="pct"/>
            <w:vAlign w:val="top"/>
          </w:tcPr>
          <w:p w14:paraId="0029024A" w14:textId="0B6D0D47" w:rsidR="005969E1" w:rsidRPr="006129F5" w:rsidRDefault="005969E1" w:rsidP="001F4328">
            <w:pPr>
              <w:pStyle w:val="ECCTabletext"/>
              <w:keepNext/>
            </w:pPr>
            <w:r w:rsidRPr="006129F5">
              <w:t>916.1-918.9</w:t>
            </w:r>
          </w:p>
        </w:tc>
        <w:tc>
          <w:tcPr>
            <w:tcW w:w="1479" w:type="pct"/>
          </w:tcPr>
          <w:p w14:paraId="40497C44" w14:textId="16DC6860" w:rsidR="005969E1" w:rsidRPr="006129F5" w:rsidRDefault="005969E1" w:rsidP="001F4328">
            <w:pPr>
              <w:pStyle w:val="ECCTabletext"/>
              <w:keepNext/>
            </w:pPr>
            <w:r w:rsidRPr="006129F5">
              <w:t>RFID, indoor@h=7</w:t>
            </w:r>
            <w:r w:rsidR="006B623D">
              <w:t>.5 m</w:t>
            </w:r>
          </w:p>
        </w:tc>
        <w:tc>
          <w:tcPr>
            <w:tcW w:w="588" w:type="pct"/>
          </w:tcPr>
          <w:p w14:paraId="5E311D10" w14:textId="77777777" w:rsidR="005969E1" w:rsidRPr="006129F5" w:rsidRDefault="005969E1" w:rsidP="001F4328">
            <w:pPr>
              <w:pStyle w:val="ECCTabletext"/>
              <w:keepNext/>
            </w:pPr>
            <w:r w:rsidRPr="006129F5">
              <w:t>A</w:t>
            </w:r>
          </w:p>
        </w:tc>
        <w:tc>
          <w:tcPr>
            <w:tcW w:w="512" w:type="pct"/>
            <w:vAlign w:val="bottom"/>
          </w:tcPr>
          <w:p w14:paraId="1D34C74E" w14:textId="77777777" w:rsidR="005969E1" w:rsidRPr="006129F5" w:rsidRDefault="005969E1" w:rsidP="001F4328">
            <w:pPr>
              <w:pStyle w:val="ECCTabletext"/>
              <w:keepNext/>
            </w:pPr>
            <w:r w:rsidRPr="006129F5">
              <w:t>4.6 km</w:t>
            </w:r>
          </w:p>
        </w:tc>
        <w:tc>
          <w:tcPr>
            <w:tcW w:w="545" w:type="pct"/>
            <w:vAlign w:val="bottom"/>
          </w:tcPr>
          <w:p w14:paraId="0CCEC2AC" w14:textId="77777777" w:rsidR="005969E1" w:rsidRPr="006129F5" w:rsidRDefault="005969E1" w:rsidP="001F4328">
            <w:pPr>
              <w:pStyle w:val="ECCTabletext"/>
              <w:keepNext/>
            </w:pPr>
            <w:r w:rsidRPr="006129F5">
              <w:t>2.0 km</w:t>
            </w:r>
          </w:p>
        </w:tc>
        <w:tc>
          <w:tcPr>
            <w:tcW w:w="542" w:type="pct"/>
            <w:vAlign w:val="bottom"/>
          </w:tcPr>
          <w:p w14:paraId="730EF0F6" w14:textId="77777777" w:rsidR="005969E1" w:rsidRPr="006129F5" w:rsidRDefault="005969E1" w:rsidP="001F4328">
            <w:pPr>
              <w:pStyle w:val="ECCTabletext"/>
              <w:keepNext/>
            </w:pPr>
            <w:r w:rsidRPr="006129F5">
              <w:t>&lt;0.1 km</w:t>
            </w:r>
          </w:p>
        </w:tc>
        <w:tc>
          <w:tcPr>
            <w:tcW w:w="584" w:type="pct"/>
            <w:vAlign w:val="bottom"/>
          </w:tcPr>
          <w:p w14:paraId="1F3EFB37" w14:textId="77777777" w:rsidR="005969E1" w:rsidRPr="006129F5" w:rsidRDefault="005969E1" w:rsidP="001F4328">
            <w:pPr>
              <w:pStyle w:val="ECCTabletext"/>
              <w:keepNext/>
            </w:pPr>
            <w:r w:rsidRPr="006129F5">
              <w:t>&lt;0.1 km</w:t>
            </w:r>
          </w:p>
        </w:tc>
      </w:tr>
      <w:tr w:rsidR="00DD3865" w:rsidRPr="006129F5" w14:paraId="041BC017" w14:textId="77777777" w:rsidTr="001F4328">
        <w:trPr>
          <w:trHeight w:val="265"/>
        </w:trPr>
        <w:tc>
          <w:tcPr>
            <w:tcW w:w="750" w:type="pct"/>
            <w:vAlign w:val="top"/>
          </w:tcPr>
          <w:p w14:paraId="5BEB6709" w14:textId="4BD04FFE" w:rsidR="005969E1" w:rsidRPr="006129F5" w:rsidRDefault="005969E1" w:rsidP="001F4328">
            <w:pPr>
              <w:pStyle w:val="ECCTabletext"/>
              <w:keepNext/>
            </w:pPr>
            <w:r w:rsidRPr="006129F5">
              <w:t>917.3-918.9</w:t>
            </w:r>
          </w:p>
        </w:tc>
        <w:tc>
          <w:tcPr>
            <w:tcW w:w="1479" w:type="pct"/>
          </w:tcPr>
          <w:p w14:paraId="70DCA18D" w14:textId="77777777" w:rsidR="005969E1" w:rsidRPr="006129F5" w:rsidRDefault="005969E1" w:rsidP="001F4328">
            <w:pPr>
              <w:pStyle w:val="ECCTabletext"/>
              <w:keepNext/>
            </w:pPr>
            <w:r w:rsidRPr="006129F5">
              <w:t>NBN NAP</w:t>
            </w:r>
          </w:p>
        </w:tc>
        <w:tc>
          <w:tcPr>
            <w:tcW w:w="588" w:type="pct"/>
          </w:tcPr>
          <w:p w14:paraId="5B2EA3E5" w14:textId="77777777" w:rsidR="005969E1" w:rsidRPr="006129F5" w:rsidRDefault="005969E1" w:rsidP="001F4328">
            <w:pPr>
              <w:pStyle w:val="ECCTabletext"/>
              <w:keepNext/>
            </w:pPr>
            <w:r w:rsidRPr="006129F5">
              <w:t>A</w:t>
            </w:r>
          </w:p>
        </w:tc>
        <w:tc>
          <w:tcPr>
            <w:tcW w:w="512" w:type="pct"/>
            <w:vAlign w:val="bottom"/>
          </w:tcPr>
          <w:p w14:paraId="275263D5" w14:textId="77777777" w:rsidR="005969E1" w:rsidRPr="006129F5" w:rsidRDefault="005969E1" w:rsidP="001F4328">
            <w:pPr>
              <w:pStyle w:val="ECCTabletext"/>
              <w:keepNext/>
            </w:pPr>
            <w:r w:rsidRPr="006129F5">
              <w:t>3.6 km</w:t>
            </w:r>
          </w:p>
        </w:tc>
        <w:tc>
          <w:tcPr>
            <w:tcW w:w="545" w:type="pct"/>
            <w:vAlign w:val="bottom"/>
          </w:tcPr>
          <w:p w14:paraId="1ECC9B7A" w14:textId="77777777" w:rsidR="005969E1" w:rsidRPr="006129F5" w:rsidRDefault="005969E1" w:rsidP="001F4328">
            <w:pPr>
              <w:pStyle w:val="ECCTabletext"/>
              <w:keepNext/>
            </w:pPr>
            <w:r w:rsidRPr="006129F5">
              <w:t>1.6 km</w:t>
            </w:r>
          </w:p>
        </w:tc>
        <w:tc>
          <w:tcPr>
            <w:tcW w:w="542" w:type="pct"/>
            <w:vAlign w:val="bottom"/>
          </w:tcPr>
          <w:p w14:paraId="2A755A88" w14:textId="77777777" w:rsidR="005969E1" w:rsidRPr="006129F5" w:rsidRDefault="005969E1" w:rsidP="001F4328">
            <w:pPr>
              <w:pStyle w:val="ECCTabletext"/>
              <w:keepNext/>
            </w:pPr>
            <w:r w:rsidRPr="006129F5">
              <w:t>&lt;0.1 km</w:t>
            </w:r>
          </w:p>
        </w:tc>
        <w:tc>
          <w:tcPr>
            <w:tcW w:w="584" w:type="pct"/>
            <w:vAlign w:val="bottom"/>
          </w:tcPr>
          <w:p w14:paraId="731EEA9F" w14:textId="77777777" w:rsidR="005969E1" w:rsidRPr="006129F5" w:rsidRDefault="005969E1" w:rsidP="001F4328">
            <w:pPr>
              <w:pStyle w:val="ECCTabletext"/>
              <w:keepNext/>
            </w:pPr>
            <w:r w:rsidRPr="006129F5">
              <w:t>&lt;0.1 km</w:t>
            </w:r>
          </w:p>
        </w:tc>
      </w:tr>
      <w:tr w:rsidR="00DD3865" w:rsidRPr="006129F5" w14:paraId="4D0D4CB9" w14:textId="77777777" w:rsidTr="001F4328">
        <w:trPr>
          <w:trHeight w:val="265"/>
        </w:trPr>
        <w:tc>
          <w:tcPr>
            <w:tcW w:w="750" w:type="pct"/>
            <w:vAlign w:val="top"/>
          </w:tcPr>
          <w:p w14:paraId="37A4DC3E" w14:textId="274FFB19" w:rsidR="005969E1" w:rsidRPr="006129F5" w:rsidRDefault="005969E1" w:rsidP="001F4328">
            <w:pPr>
              <w:pStyle w:val="ECCTabletext"/>
              <w:keepNext/>
            </w:pPr>
            <w:r w:rsidRPr="006129F5">
              <w:t>917.3-918.9</w:t>
            </w:r>
          </w:p>
        </w:tc>
        <w:tc>
          <w:tcPr>
            <w:tcW w:w="1479" w:type="pct"/>
          </w:tcPr>
          <w:p w14:paraId="4AA1FE9B" w14:textId="77777777" w:rsidR="005969E1" w:rsidRPr="006129F5" w:rsidRDefault="005969E1" w:rsidP="001F4328">
            <w:pPr>
              <w:pStyle w:val="ECCTabletext"/>
              <w:keepNext/>
            </w:pPr>
            <w:r w:rsidRPr="006129F5">
              <w:t>UNB</w:t>
            </w:r>
            <w:r w:rsidR="00730520" w:rsidRPr="006129F5">
              <w:t>/CSS</w:t>
            </w:r>
            <w:r w:rsidRPr="006129F5">
              <w:t xml:space="preserve"> NAP</w:t>
            </w:r>
          </w:p>
        </w:tc>
        <w:tc>
          <w:tcPr>
            <w:tcW w:w="588" w:type="pct"/>
          </w:tcPr>
          <w:p w14:paraId="43B1501B" w14:textId="77777777" w:rsidR="005969E1" w:rsidRPr="006129F5" w:rsidRDefault="005969E1" w:rsidP="001F4328">
            <w:pPr>
              <w:pStyle w:val="ECCTabletext"/>
              <w:keepNext/>
            </w:pPr>
            <w:r w:rsidRPr="006129F5">
              <w:t>A</w:t>
            </w:r>
          </w:p>
        </w:tc>
        <w:tc>
          <w:tcPr>
            <w:tcW w:w="512" w:type="pct"/>
            <w:vAlign w:val="bottom"/>
          </w:tcPr>
          <w:p w14:paraId="045B06CF" w14:textId="77777777" w:rsidR="005969E1" w:rsidRPr="006129F5" w:rsidRDefault="005969E1" w:rsidP="001F4328">
            <w:pPr>
              <w:pStyle w:val="ECCTabletext"/>
              <w:keepNext/>
            </w:pPr>
            <w:r w:rsidRPr="006129F5">
              <w:t>17.0 km</w:t>
            </w:r>
          </w:p>
        </w:tc>
        <w:tc>
          <w:tcPr>
            <w:tcW w:w="545" w:type="pct"/>
            <w:vAlign w:val="bottom"/>
          </w:tcPr>
          <w:p w14:paraId="3320F55D" w14:textId="77777777" w:rsidR="005969E1" w:rsidRPr="006129F5" w:rsidRDefault="005969E1" w:rsidP="001F4328">
            <w:pPr>
              <w:pStyle w:val="ECCTabletext"/>
              <w:keepNext/>
            </w:pPr>
            <w:r w:rsidRPr="006129F5">
              <w:t>6.3 km</w:t>
            </w:r>
          </w:p>
        </w:tc>
        <w:tc>
          <w:tcPr>
            <w:tcW w:w="542" w:type="pct"/>
            <w:vAlign w:val="bottom"/>
          </w:tcPr>
          <w:p w14:paraId="1271B32D" w14:textId="77777777" w:rsidR="005969E1" w:rsidRPr="006129F5" w:rsidRDefault="005969E1" w:rsidP="001F4328">
            <w:pPr>
              <w:pStyle w:val="ECCTabletext"/>
              <w:keepNext/>
            </w:pPr>
            <w:r w:rsidRPr="006129F5">
              <w:t>0.6 km</w:t>
            </w:r>
          </w:p>
        </w:tc>
        <w:tc>
          <w:tcPr>
            <w:tcW w:w="584" w:type="pct"/>
            <w:vAlign w:val="bottom"/>
          </w:tcPr>
          <w:p w14:paraId="2EF37647" w14:textId="77777777" w:rsidR="005969E1" w:rsidRPr="006129F5" w:rsidRDefault="005969E1" w:rsidP="001F4328">
            <w:pPr>
              <w:pStyle w:val="ECCTabletext"/>
              <w:keepNext/>
            </w:pPr>
            <w:r w:rsidRPr="006129F5">
              <w:t>0.6 km</w:t>
            </w:r>
          </w:p>
        </w:tc>
      </w:tr>
      <w:tr w:rsidR="00DD3865" w:rsidRPr="006129F5" w14:paraId="2A796290" w14:textId="77777777" w:rsidTr="001F4328">
        <w:trPr>
          <w:trHeight w:val="265"/>
        </w:trPr>
        <w:tc>
          <w:tcPr>
            <w:tcW w:w="750" w:type="pct"/>
            <w:vAlign w:val="top"/>
          </w:tcPr>
          <w:p w14:paraId="12452143" w14:textId="76A58584" w:rsidR="005969E1" w:rsidRPr="006129F5" w:rsidRDefault="005969E1" w:rsidP="001F4328">
            <w:pPr>
              <w:pStyle w:val="ECCTabletext"/>
              <w:keepNext/>
            </w:pPr>
            <w:r w:rsidRPr="006129F5">
              <w:t>917.4-919.4</w:t>
            </w:r>
          </w:p>
        </w:tc>
        <w:tc>
          <w:tcPr>
            <w:tcW w:w="1479" w:type="pct"/>
          </w:tcPr>
          <w:p w14:paraId="0119C8D5" w14:textId="77777777" w:rsidR="005969E1" w:rsidRPr="006129F5" w:rsidRDefault="005969E1" w:rsidP="001F4328">
            <w:pPr>
              <w:pStyle w:val="ECCTabletext"/>
              <w:keepNext/>
            </w:pPr>
            <w:r w:rsidRPr="006129F5">
              <w:t>WB @200kHz BW</w:t>
            </w:r>
          </w:p>
        </w:tc>
        <w:tc>
          <w:tcPr>
            <w:tcW w:w="588" w:type="pct"/>
          </w:tcPr>
          <w:p w14:paraId="553A3D6A" w14:textId="77777777" w:rsidR="005969E1" w:rsidRPr="006129F5" w:rsidRDefault="005969E1" w:rsidP="001F4328">
            <w:pPr>
              <w:pStyle w:val="ECCTabletext"/>
              <w:keepNext/>
            </w:pPr>
            <w:r w:rsidRPr="006129F5">
              <w:t>A</w:t>
            </w:r>
          </w:p>
        </w:tc>
        <w:tc>
          <w:tcPr>
            <w:tcW w:w="512" w:type="pct"/>
            <w:vAlign w:val="bottom"/>
          </w:tcPr>
          <w:p w14:paraId="3652E187" w14:textId="77777777" w:rsidR="005969E1" w:rsidRPr="006129F5" w:rsidRDefault="005969E1" w:rsidP="001F4328">
            <w:pPr>
              <w:pStyle w:val="ECCTabletext"/>
              <w:keepNext/>
            </w:pPr>
            <w:r w:rsidRPr="006129F5">
              <w:t>0.4 km</w:t>
            </w:r>
          </w:p>
        </w:tc>
        <w:tc>
          <w:tcPr>
            <w:tcW w:w="545" w:type="pct"/>
            <w:vAlign w:val="bottom"/>
          </w:tcPr>
          <w:p w14:paraId="24A2CB11" w14:textId="77777777" w:rsidR="005969E1" w:rsidRPr="006129F5" w:rsidRDefault="005969E1" w:rsidP="001F4328">
            <w:pPr>
              <w:pStyle w:val="ECCTabletext"/>
              <w:keepNext/>
            </w:pPr>
            <w:r w:rsidRPr="006129F5">
              <w:t>-</w:t>
            </w:r>
          </w:p>
        </w:tc>
        <w:tc>
          <w:tcPr>
            <w:tcW w:w="542" w:type="pct"/>
            <w:vAlign w:val="bottom"/>
          </w:tcPr>
          <w:p w14:paraId="1455088C" w14:textId="77777777" w:rsidR="005969E1" w:rsidRPr="006129F5" w:rsidRDefault="005969E1" w:rsidP="001F4328">
            <w:pPr>
              <w:pStyle w:val="ECCTabletext"/>
              <w:keepNext/>
            </w:pPr>
            <w:r w:rsidRPr="006129F5">
              <w:t>-</w:t>
            </w:r>
          </w:p>
        </w:tc>
        <w:tc>
          <w:tcPr>
            <w:tcW w:w="584" w:type="pct"/>
            <w:vAlign w:val="bottom"/>
          </w:tcPr>
          <w:p w14:paraId="1D358D45" w14:textId="77777777" w:rsidR="005969E1" w:rsidRPr="006129F5" w:rsidRDefault="005969E1" w:rsidP="001F4328">
            <w:pPr>
              <w:pStyle w:val="ECCTabletext"/>
              <w:keepNext/>
            </w:pPr>
            <w:r w:rsidRPr="006129F5">
              <w:t>-</w:t>
            </w:r>
          </w:p>
        </w:tc>
      </w:tr>
      <w:tr w:rsidR="00DD3865" w:rsidRPr="006129F5" w14:paraId="2F267759" w14:textId="77777777" w:rsidTr="001F4328">
        <w:trPr>
          <w:trHeight w:val="265"/>
        </w:trPr>
        <w:tc>
          <w:tcPr>
            <w:tcW w:w="750" w:type="pct"/>
            <w:vAlign w:val="top"/>
          </w:tcPr>
          <w:p w14:paraId="0DC707A1" w14:textId="6E8EA9BE" w:rsidR="005969E1" w:rsidRPr="006129F5" w:rsidRDefault="005969E1" w:rsidP="001F4328">
            <w:pPr>
              <w:pStyle w:val="ECCTabletext"/>
              <w:keepNext/>
            </w:pPr>
            <w:r w:rsidRPr="006129F5">
              <w:t>917.4-919.4</w:t>
            </w:r>
          </w:p>
        </w:tc>
        <w:tc>
          <w:tcPr>
            <w:tcW w:w="1479" w:type="pct"/>
          </w:tcPr>
          <w:p w14:paraId="277C72BF" w14:textId="209CFBE0" w:rsidR="005969E1" w:rsidRPr="006129F5" w:rsidRDefault="005969E1" w:rsidP="001F4328">
            <w:pPr>
              <w:pStyle w:val="ECCTabletext"/>
              <w:keepNext/>
            </w:pPr>
            <w:r w:rsidRPr="006129F5">
              <w:t>WB @200kHz BW 4</w:t>
            </w:r>
            <w:r w:rsidR="006B623D">
              <w:t>.5 m</w:t>
            </w:r>
          </w:p>
        </w:tc>
        <w:tc>
          <w:tcPr>
            <w:tcW w:w="588" w:type="pct"/>
          </w:tcPr>
          <w:p w14:paraId="6C4AD942" w14:textId="77777777" w:rsidR="005969E1" w:rsidRPr="006129F5" w:rsidRDefault="005969E1" w:rsidP="001F4328">
            <w:pPr>
              <w:pStyle w:val="ECCTabletext"/>
              <w:keepNext/>
            </w:pPr>
            <w:r w:rsidRPr="006129F5">
              <w:t>A</w:t>
            </w:r>
          </w:p>
        </w:tc>
        <w:tc>
          <w:tcPr>
            <w:tcW w:w="512" w:type="pct"/>
            <w:vAlign w:val="bottom"/>
          </w:tcPr>
          <w:p w14:paraId="0E7DAAF2" w14:textId="77777777" w:rsidR="005969E1" w:rsidRPr="006129F5" w:rsidRDefault="005969E1" w:rsidP="001F4328">
            <w:pPr>
              <w:pStyle w:val="ECCTabletext"/>
              <w:keepNext/>
            </w:pPr>
            <w:r w:rsidRPr="006129F5">
              <w:t>0.7 km</w:t>
            </w:r>
          </w:p>
        </w:tc>
        <w:tc>
          <w:tcPr>
            <w:tcW w:w="545" w:type="pct"/>
            <w:vAlign w:val="bottom"/>
          </w:tcPr>
          <w:p w14:paraId="0613C409" w14:textId="77777777" w:rsidR="005969E1" w:rsidRPr="006129F5" w:rsidRDefault="005969E1" w:rsidP="001F4328">
            <w:pPr>
              <w:pStyle w:val="ECCTabletext"/>
              <w:keepNext/>
            </w:pPr>
            <w:r w:rsidRPr="006129F5">
              <w:t>-</w:t>
            </w:r>
          </w:p>
        </w:tc>
        <w:tc>
          <w:tcPr>
            <w:tcW w:w="542" w:type="pct"/>
            <w:vAlign w:val="bottom"/>
          </w:tcPr>
          <w:p w14:paraId="3F5430A3" w14:textId="77777777" w:rsidR="005969E1" w:rsidRPr="006129F5" w:rsidRDefault="005969E1" w:rsidP="001F4328">
            <w:pPr>
              <w:pStyle w:val="ECCTabletext"/>
              <w:keepNext/>
            </w:pPr>
            <w:r w:rsidRPr="006129F5">
              <w:t>-</w:t>
            </w:r>
          </w:p>
        </w:tc>
        <w:tc>
          <w:tcPr>
            <w:tcW w:w="584" w:type="pct"/>
            <w:vAlign w:val="bottom"/>
          </w:tcPr>
          <w:p w14:paraId="1BDAACDE" w14:textId="77777777" w:rsidR="005969E1" w:rsidRPr="006129F5" w:rsidRDefault="005969E1" w:rsidP="001F4328">
            <w:pPr>
              <w:pStyle w:val="ECCTabletext"/>
              <w:keepNext/>
            </w:pPr>
            <w:r w:rsidRPr="006129F5">
              <w:t>-</w:t>
            </w:r>
          </w:p>
        </w:tc>
      </w:tr>
      <w:tr w:rsidR="00DD3865" w:rsidRPr="006129F5" w14:paraId="5DEF65DB" w14:textId="77777777" w:rsidTr="001F4328">
        <w:trPr>
          <w:trHeight w:val="265"/>
        </w:trPr>
        <w:tc>
          <w:tcPr>
            <w:tcW w:w="750" w:type="pct"/>
            <w:vAlign w:val="top"/>
          </w:tcPr>
          <w:p w14:paraId="71BD5BBC" w14:textId="1610374C" w:rsidR="005969E1" w:rsidRPr="006129F5" w:rsidRDefault="005969E1" w:rsidP="001F4328">
            <w:pPr>
              <w:pStyle w:val="ECCTabletext"/>
              <w:keepNext/>
            </w:pPr>
            <w:r w:rsidRPr="006129F5">
              <w:t>917.4-919.4</w:t>
            </w:r>
          </w:p>
        </w:tc>
        <w:tc>
          <w:tcPr>
            <w:tcW w:w="1479" w:type="pct"/>
          </w:tcPr>
          <w:p w14:paraId="0875234D" w14:textId="4177816A" w:rsidR="005969E1" w:rsidRPr="006129F5" w:rsidRDefault="005969E1" w:rsidP="001F4328">
            <w:pPr>
              <w:pStyle w:val="ECCTabletext"/>
              <w:keepNext/>
            </w:pPr>
            <w:r w:rsidRPr="006129F5">
              <w:t>WB @200kHz BW 7</w:t>
            </w:r>
            <w:r w:rsidR="006B623D">
              <w:t>.5 m</w:t>
            </w:r>
          </w:p>
        </w:tc>
        <w:tc>
          <w:tcPr>
            <w:tcW w:w="588" w:type="pct"/>
          </w:tcPr>
          <w:p w14:paraId="10D7F8F3" w14:textId="77777777" w:rsidR="005969E1" w:rsidRPr="006129F5" w:rsidRDefault="005969E1" w:rsidP="001F4328">
            <w:pPr>
              <w:pStyle w:val="ECCTabletext"/>
              <w:keepNext/>
            </w:pPr>
            <w:r w:rsidRPr="006129F5">
              <w:t>A</w:t>
            </w:r>
          </w:p>
        </w:tc>
        <w:tc>
          <w:tcPr>
            <w:tcW w:w="512" w:type="pct"/>
            <w:vAlign w:val="bottom"/>
          </w:tcPr>
          <w:p w14:paraId="487629B0" w14:textId="77777777" w:rsidR="005969E1" w:rsidRPr="006129F5" w:rsidRDefault="005969E1" w:rsidP="001F4328">
            <w:pPr>
              <w:pStyle w:val="ECCTabletext"/>
              <w:keepNext/>
            </w:pPr>
            <w:r w:rsidRPr="006129F5">
              <w:t>0.9 km</w:t>
            </w:r>
          </w:p>
        </w:tc>
        <w:tc>
          <w:tcPr>
            <w:tcW w:w="545" w:type="pct"/>
            <w:vAlign w:val="bottom"/>
          </w:tcPr>
          <w:p w14:paraId="782A339A" w14:textId="77777777" w:rsidR="005969E1" w:rsidRPr="006129F5" w:rsidRDefault="005969E1" w:rsidP="001F4328">
            <w:pPr>
              <w:pStyle w:val="ECCTabletext"/>
              <w:keepNext/>
            </w:pPr>
            <w:r w:rsidRPr="006129F5">
              <w:t>-</w:t>
            </w:r>
          </w:p>
        </w:tc>
        <w:tc>
          <w:tcPr>
            <w:tcW w:w="542" w:type="pct"/>
            <w:vAlign w:val="bottom"/>
          </w:tcPr>
          <w:p w14:paraId="060AA604" w14:textId="77777777" w:rsidR="005969E1" w:rsidRPr="006129F5" w:rsidRDefault="005969E1" w:rsidP="001F4328">
            <w:pPr>
              <w:pStyle w:val="ECCTabletext"/>
              <w:keepNext/>
            </w:pPr>
            <w:r w:rsidRPr="006129F5">
              <w:t>-</w:t>
            </w:r>
          </w:p>
        </w:tc>
        <w:tc>
          <w:tcPr>
            <w:tcW w:w="584" w:type="pct"/>
            <w:vAlign w:val="bottom"/>
          </w:tcPr>
          <w:p w14:paraId="618F9FB9" w14:textId="77777777" w:rsidR="005969E1" w:rsidRPr="006129F5" w:rsidRDefault="005969E1" w:rsidP="001F4328">
            <w:pPr>
              <w:pStyle w:val="ECCTabletext"/>
              <w:keepNext/>
            </w:pPr>
            <w:r w:rsidRPr="006129F5">
              <w:t>-</w:t>
            </w:r>
          </w:p>
        </w:tc>
      </w:tr>
      <w:tr w:rsidR="00DD3865" w:rsidRPr="006129F5" w14:paraId="532DD334" w14:textId="77777777" w:rsidTr="001F4328">
        <w:trPr>
          <w:trHeight w:val="265"/>
        </w:trPr>
        <w:tc>
          <w:tcPr>
            <w:tcW w:w="750" w:type="pct"/>
            <w:vAlign w:val="top"/>
          </w:tcPr>
          <w:p w14:paraId="442360BE" w14:textId="5AF2ABCC" w:rsidR="005969E1" w:rsidRPr="006129F5" w:rsidRDefault="005969E1" w:rsidP="001F4328">
            <w:pPr>
              <w:pStyle w:val="ECCTabletext"/>
              <w:keepNext/>
            </w:pPr>
            <w:r w:rsidRPr="006129F5">
              <w:t>917.4-919.4</w:t>
            </w:r>
          </w:p>
        </w:tc>
        <w:tc>
          <w:tcPr>
            <w:tcW w:w="1479" w:type="pct"/>
          </w:tcPr>
          <w:p w14:paraId="1C433F3A" w14:textId="16955340" w:rsidR="005969E1" w:rsidRPr="004C1144" w:rsidRDefault="00B61264" w:rsidP="001F4328">
            <w:pPr>
              <w:pStyle w:val="ECCTabletext"/>
              <w:keepNext/>
              <w:rPr>
                <w:lang w:val="fr-FR"/>
              </w:rPr>
            </w:pPr>
            <w:r w:rsidRPr="004C1144">
              <w:rPr>
                <w:lang w:val="fr-FR"/>
              </w:rPr>
              <w:t>Non-</w:t>
            </w:r>
            <w:proofErr w:type="spellStart"/>
            <w:r w:rsidRPr="004C1144">
              <w:rPr>
                <w:lang w:val="fr-FR"/>
              </w:rPr>
              <w:t>specific</w:t>
            </w:r>
            <w:proofErr w:type="spellEnd"/>
            <w:r w:rsidR="005969E1" w:rsidRPr="004C1144">
              <w:rPr>
                <w:lang w:val="fr-FR"/>
              </w:rPr>
              <w:t xml:space="preserve"> </w:t>
            </w:r>
            <w:proofErr w:type="spellStart"/>
            <w:r w:rsidR="005969E1" w:rsidRPr="004C1144">
              <w:rPr>
                <w:lang w:val="fr-FR"/>
              </w:rPr>
              <w:t>SRD@h</w:t>
            </w:r>
            <w:proofErr w:type="spellEnd"/>
            <w:r w:rsidR="005969E1" w:rsidRPr="004C1144">
              <w:rPr>
                <w:lang w:val="fr-FR"/>
              </w:rPr>
              <w:t>=1</w:t>
            </w:r>
            <w:r w:rsidR="006B623D" w:rsidRPr="004C1144">
              <w:rPr>
                <w:lang w:val="fr-FR"/>
              </w:rPr>
              <w:t>.5 m</w:t>
            </w:r>
          </w:p>
        </w:tc>
        <w:tc>
          <w:tcPr>
            <w:tcW w:w="588" w:type="pct"/>
          </w:tcPr>
          <w:p w14:paraId="5ADD649E" w14:textId="77777777" w:rsidR="005969E1" w:rsidRPr="006129F5" w:rsidRDefault="005969E1" w:rsidP="001F4328">
            <w:pPr>
              <w:pStyle w:val="ECCTabletext"/>
              <w:keepNext/>
            </w:pPr>
            <w:r w:rsidRPr="006129F5">
              <w:t>A</w:t>
            </w:r>
          </w:p>
        </w:tc>
        <w:tc>
          <w:tcPr>
            <w:tcW w:w="512" w:type="pct"/>
            <w:vAlign w:val="bottom"/>
          </w:tcPr>
          <w:p w14:paraId="7A69E559" w14:textId="77777777" w:rsidR="005969E1" w:rsidRPr="006129F5" w:rsidRDefault="005969E1" w:rsidP="001F4328">
            <w:pPr>
              <w:pStyle w:val="ECCTabletext"/>
              <w:keepNext/>
            </w:pPr>
            <w:r w:rsidRPr="006129F5">
              <w:t>0.7 km</w:t>
            </w:r>
          </w:p>
        </w:tc>
        <w:tc>
          <w:tcPr>
            <w:tcW w:w="545" w:type="pct"/>
            <w:vAlign w:val="bottom"/>
          </w:tcPr>
          <w:p w14:paraId="4B90935F" w14:textId="77777777" w:rsidR="005969E1" w:rsidRPr="006129F5" w:rsidRDefault="005969E1" w:rsidP="001F4328">
            <w:pPr>
              <w:pStyle w:val="ECCTabletext"/>
              <w:keepNext/>
            </w:pPr>
            <w:r w:rsidRPr="006129F5">
              <w:t>0.6 km</w:t>
            </w:r>
          </w:p>
        </w:tc>
        <w:tc>
          <w:tcPr>
            <w:tcW w:w="542" w:type="pct"/>
            <w:vAlign w:val="bottom"/>
          </w:tcPr>
          <w:p w14:paraId="04729016" w14:textId="77777777" w:rsidR="005969E1" w:rsidRPr="006129F5" w:rsidRDefault="005969E1" w:rsidP="001F4328">
            <w:pPr>
              <w:pStyle w:val="ECCTabletext"/>
              <w:keepNext/>
            </w:pPr>
            <w:r w:rsidRPr="006129F5">
              <w:t>&lt;0.1 km</w:t>
            </w:r>
          </w:p>
        </w:tc>
        <w:tc>
          <w:tcPr>
            <w:tcW w:w="584" w:type="pct"/>
            <w:vAlign w:val="bottom"/>
          </w:tcPr>
          <w:p w14:paraId="3A0E5709" w14:textId="77777777" w:rsidR="005969E1" w:rsidRPr="006129F5" w:rsidRDefault="005969E1" w:rsidP="001F4328">
            <w:pPr>
              <w:pStyle w:val="ECCTabletext"/>
              <w:keepNext/>
            </w:pPr>
            <w:r w:rsidRPr="006129F5">
              <w:t>&lt;0.1 km</w:t>
            </w:r>
          </w:p>
        </w:tc>
      </w:tr>
      <w:tr w:rsidR="00DD3865" w:rsidRPr="006129F5" w14:paraId="682CEE28" w14:textId="77777777" w:rsidTr="001F4328">
        <w:trPr>
          <w:trHeight w:val="265"/>
        </w:trPr>
        <w:tc>
          <w:tcPr>
            <w:tcW w:w="750" w:type="pct"/>
            <w:vAlign w:val="top"/>
          </w:tcPr>
          <w:p w14:paraId="200C510D" w14:textId="49F80E96" w:rsidR="005969E1" w:rsidRPr="006129F5" w:rsidRDefault="005969E1" w:rsidP="001F4328">
            <w:pPr>
              <w:pStyle w:val="ECCTabletext"/>
              <w:keepNext/>
            </w:pPr>
            <w:r w:rsidRPr="006129F5">
              <w:t>917.4-919.4</w:t>
            </w:r>
          </w:p>
        </w:tc>
        <w:tc>
          <w:tcPr>
            <w:tcW w:w="1479" w:type="pct"/>
          </w:tcPr>
          <w:p w14:paraId="138E2D6D" w14:textId="2A6EDF77" w:rsidR="005969E1" w:rsidRPr="004C1144" w:rsidRDefault="00B61264" w:rsidP="001F4328">
            <w:pPr>
              <w:pStyle w:val="ECCTabletext"/>
              <w:keepNext/>
              <w:rPr>
                <w:lang w:val="fr-FR"/>
              </w:rPr>
            </w:pPr>
            <w:r w:rsidRPr="004C1144">
              <w:rPr>
                <w:lang w:val="fr-FR"/>
              </w:rPr>
              <w:t>Non-</w:t>
            </w:r>
            <w:proofErr w:type="spellStart"/>
            <w:r w:rsidRPr="004C1144">
              <w:rPr>
                <w:lang w:val="fr-FR"/>
              </w:rPr>
              <w:t>specific</w:t>
            </w:r>
            <w:proofErr w:type="spellEnd"/>
            <w:r w:rsidR="005969E1" w:rsidRPr="004C1144">
              <w:rPr>
                <w:lang w:val="fr-FR"/>
              </w:rPr>
              <w:t xml:space="preserve"> </w:t>
            </w:r>
            <w:proofErr w:type="spellStart"/>
            <w:r w:rsidR="005969E1" w:rsidRPr="004C1144">
              <w:rPr>
                <w:lang w:val="fr-FR"/>
              </w:rPr>
              <w:t>SRD@h</w:t>
            </w:r>
            <w:proofErr w:type="spellEnd"/>
            <w:r w:rsidR="005969E1" w:rsidRPr="004C1144">
              <w:rPr>
                <w:lang w:val="fr-FR"/>
              </w:rPr>
              <w:t>=4</w:t>
            </w:r>
            <w:r w:rsidR="006B623D" w:rsidRPr="004C1144">
              <w:rPr>
                <w:lang w:val="fr-FR"/>
              </w:rPr>
              <w:t>.5 m</w:t>
            </w:r>
          </w:p>
        </w:tc>
        <w:tc>
          <w:tcPr>
            <w:tcW w:w="588" w:type="pct"/>
          </w:tcPr>
          <w:p w14:paraId="50716FEF" w14:textId="77777777" w:rsidR="005969E1" w:rsidRPr="006129F5" w:rsidRDefault="005969E1" w:rsidP="001F4328">
            <w:pPr>
              <w:pStyle w:val="ECCTabletext"/>
              <w:keepNext/>
            </w:pPr>
            <w:r w:rsidRPr="006129F5">
              <w:t>A</w:t>
            </w:r>
          </w:p>
        </w:tc>
        <w:tc>
          <w:tcPr>
            <w:tcW w:w="512" w:type="pct"/>
            <w:vAlign w:val="bottom"/>
          </w:tcPr>
          <w:p w14:paraId="2AE00CA7" w14:textId="77777777" w:rsidR="005969E1" w:rsidRPr="006129F5" w:rsidRDefault="005969E1" w:rsidP="001F4328">
            <w:pPr>
              <w:pStyle w:val="ECCTabletext"/>
              <w:keepNext/>
            </w:pPr>
            <w:r w:rsidRPr="006129F5">
              <w:t>1.1 km</w:t>
            </w:r>
          </w:p>
        </w:tc>
        <w:tc>
          <w:tcPr>
            <w:tcW w:w="545" w:type="pct"/>
            <w:vAlign w:val="bottom"/>
          </w:tcPr>
          <w:p w14:paraId="70521A90" w14:textId="77777777" w:rsidR="005969E1" w:rsidRPr="006129F5" w:rsidRDefault="005969E1" w:rsidP="001F4328">
            <w:pPr>
              <w:pStyle w:val="ECCTabletext"/>
              <w:keepNext/>
            </w:pPr>
            <w:r w:rsidRPr="006129F5">
              <w:t>1.0 km</w:t>
            </w:r>
          </w:p>
        </w:tc>
        <w:tc>
          <w:tcPr>
            <w:tcW w:w="542" w:type="pct"/>
            <w:vAlign w:val="bottom"/>
          </w:tcPr>
          <w:p w14:paraId="18D1F37C" w14:textId="77777777" w:rsidR="005969E1" w:rsidRPr="006129F5" w:rsidRDefault="005969E1" w:rsidP="001F4328">
            <w:pPr>
              <w:pStyle w:val="ECCTabletext"/>
              <w:keepNext/>
            </w:pPr>
            <w:r w:rsidRPr="006129F5">
              <w:t>&lt;0.1 km</w:t>
            </w:r>
          </w:p>
        </w:tc>
        <w:tc>
          <w:tcPr>
            <w:tcW w:w="584" w:type="pct"/>
            <w:vAlign w:val="bottom"/>
          </w:tcPr>
          <w:p w14:paraId="4976A88C" w14:textId="77777777" w:rsidR="005969E1" w:rsidRPr="006129F5" w:rsidRDefault="005969E1" w:rsidP="001F4328">
            <w:pPr>
              <w:pStyle w:val="ECCTabletext"/>
              <w:keepNext/>
            </w:pPr>
            <w:r w:rsidRPr="006129F5">
              <w:t>&lt;0.1 km</w:t>
            </w:r>
          </w:p>
        </w:tc>
      </w:tr>
      <w:tr w:rsidR="00DD3865" w:rsidRPr="006129F5" w14:paraId="4E8729C8" w14:textId="77777777" w:rsidTr="001F4328">
        <w:trPr>
          <w:trHeight w:val="265"/>
        </w:trPr>
        <w:tc>
          <w:tcPr>
            <w:tcW w:w="750" w:type="pct"/>
            <w:vAlign w:val="top"/>
          </w:tcPr>
          <w:p w14:paraId="1EB95292" w14:textId="69A50225" w:rsidR="005969E1" w:rsidRPr="006129F5" w:rsidRDefault="005969E1" w:rsidP="001F4328">
            <w:pPr>
              <w:pStyle w:val="ECCTabletext"/>
              <w:keepNext/>
            </w:pPr>
            <w:r w:rsidRPr="006129F5">
              <w:t>917.4-919.4</w:t>
            </w:r>
          </w:p>
        </w:tc>
        <w:tc>
          <w:tcPr>
            <w:tcW w:w="1479" w:type="pct"/>
          </w:tcPr>
          <w:p w14:paraId="46A15CF1" w14:textId="0C8C547F" w:rsidR="005969E1" w:rsidRPr="004C1144" w:rsidRDefault="00B61264" w:rsidP="001F4328">
            <w:pPr>
              <w:pStyle w:val="ECCTabletext"/>
              <w:keepNext/>
              <w:rPr>
                <w:lang w:val="fr-FR"/>
              </w:rPr>
            </w:pPr>
            <w:r w:rsidRPr="004C1144">
              <w:rPr>
                <w:lang w:val="fr-FR"/>
              </w:rPr>
              <w:t>Non-</w:t>
            </w:r>
            <w:proofErr w:type="spellStart"/>
            <w:r w:rsidRPr="004C1144">
              <w:rPr>
                <w:lang w:val="fr-FR"/>
              </w:rPr>
              <w:t>specific</w:t>
            </w:r>
            <w:proofErr w:type="spellEnd"/>
            <w:r w:rsidR="005969E1" w:rsidRPr="004C1144">
              <w:rPr>
                <w:lang w:val="fr-FR"/>
              </w:rPr>
              <w:t xml:space="preserve"> </w:t>
            </w:r>
            <w:proofErr w:type="spellStart"/>
            <w:r w:rsidR="005969E1" w:rsidRPr="004C1144">
              <w:rPr>
                <w:lang w:val="fr-FR"/>
              </w:rPr>
              <w:t>SRD@h</w:t>
            </w:r>
            <w:proofErr w:type="spellEnd"/>
            <w:r w:rsidR="005969E1" w:rsidRPr="004C1144">
              <w:rPr>
                <w:lang w:val="fr-FR"/>
              </w:rPr>
              <w:t>=7</w:t>
            </w:r>
            <w:r w:rsidR="006B623D" w:rsidRPr="004C1144">
              <w:rPr>
                <w:lang w:val="fr-FR"/>
              </w:rPr>
              <w:t>.5 m</w:t>
            </w:r>
          </w:p>
        </w:tc>
        <w:tc>
          <w:tcPr>
            <w:tcW w:w="588" w:type="pct"/>
          </w:tcPr>
          <w:p w14:paraId="37776257" w14:textId="77777777" w:rsidR="005969E1" w:rsidRPr="006129F5" w:rsidRDefault="005969E1" w:rsidP="001F4328">
            <w:pPr>
              <w:pStyle w:val="ECCTabletext"/>
              <w:keepNext/>
            </w:pPr>
            <w:r w:rsidRPr="006129F5">
              <w:t>A</w:t>
            </w:r>
          </w:p>
        </w:tc>
        <w:tc>
          <w:tcPr>
            <w:tcW w:w="512" w:type="pct"/>
            <w:vAlign w:val="bottom"/>
          </w:tcPr>
          <w:p w14:paraId="7A0486CF" w14:textId="77777777" w:rsidR="005969E1" w:rsidRPr="006129F5" w:rsidRDefault="005969E1" w:rsidP="001F4328">
            <w:pPr>
              <w:pStyle w:val="ECCTabletext"/>
              <w:keepNext/>
            </w:pPr>
            <w:r w:rsidRPr="006129F5">
              <w:t>1.6 km</w:t>
            </w:r>
          </w:p>
        </w:tc>
        <w:tc>
          <w:tcPr>
            <w:tcW w:w="545" w:type="pct"/>
            <w:vAlign w:val="bottom"/>
          </w:tcPr>
          <w:p w14:paraId="1AB49FEC" w14:textId="77777777" w:rsidR="005969E1" w:rsidRPr="006129F5" w:rsidRDefault="005969E1" w:rsidP="001F4328">
            <w:pPr>
              <w:pStyle w:val="ECCTabletext"/>
              <w:keepNext/>
            </w:pPr>
            <w:r w:rsidRPr="006129F5">
              <w:t>1.5 km</w:t>
            </w:r>
          </w:p>
        </w:tc>
        <w:tc>
          <w:tcPr>
            <w:tcW w:w="542" w:type="pct"/>
            <w:vAlign w:val="bottom"/>
          </w:tcPr>
          <w:p w14:paraId="1E67E9CB" w14:textId="77777777" w:rsidR="005969E1" w:rsidRPr="006129F5" w:rsidRDefault="005969E1" w:rsidP="001F4328">
            <w:pPr>
              <w:pStyle w:val="ECCTabletext"/>
              <w:keepNext/>
            </w:pPr>
            <w:r w:rsidRPr="006129F5">
              <w:t>&lt;0.1 km</w:t>
            </w:r>
          </w:p>
        </w:tc>
        <w:tc>
          <w:tcPr>
            <w:tcW w:w="584" w:type="pct"/>
            <w:vAlign w:val="bottom"/>
          </w:tcPr>
          <w:p w14:paraId="1380C80C" w14:textId="77777777" w:rsidR="005969E1" w:rsidRPr="006129F5" w:rsidRDefault="005969E1" w:rsidP="001F4328">
            <w:pPr>
              <w:pStyle w:val="ECCTabletext"/>
              <w:keepNext/>
            </w:pPr>
            <w:r w:rsidRPr="006129F5">
              <w:t>&lt;0.1 km</w:t>
            </w:r>
          </w:p>
        </w:tc>
      </w:tr>
      <w:tr w:rsidR="00DD3865" w:rsidRPr="006129F5" w14:paraId="177CB8C2" w14:textId="77777777" w:rsidTr="001F4328">
        <w:trPr>
          <w:trHeight w:val="265"/>
        </w:trPr>
        <w:tc>
          <w:tcPr>
            <w:tcW w:w="750" w:type="pct"/>
            <w:vAlign w:val="top"/>
          </w:tcPr>
          <w:p w14:paraId="325ACB0D" w14:textId="39B2219F" w:rsidR="005969E1" w:rsidRPr="006129F5" w:rsidRDefault="005969E1" w:rsidP="001F4328">
            <w:pPr>
              <w:pStyle w:val="ECCTabletext"/>
              <w:keepNext/>
            </w:pPr>
            <w:r w:rsidRPr="006129F5">
              <w:t>874-874.4</w:t>
            </w:r>
          </w:p>
        </w:tc>
        <w:tc>
          <w:tcPr>
            <w:tcW w:w="1479" w:type="pct"/>
          </w:tcPr>
          <w:p w14:paraId="602C930E" w14:textId="77777777" w:rsidR="005969E1" w:rsidRPr="006129F5" w:rsidRDefault="005969E1" w:rsidP="001F4328">
            <w:pPr>
              <w:pStyle w:val="ECCTabletext"/>
              <w:keepNext/>
            </w:pPr>
            <w:r w:rsidRPr="006129F5">
              <w:t>NBN NAP</w:t>
            </w:r>
          </w:p>
        </w:tc>
        <w:tc>
          <w:tcPr>
            <w:tcW w:w="588" w:type="pct"/>
          </w:tcPr>
          <w:p w14:paraId="2912580E" w14:textId="77777777" w:rsidR="005969E1" w:rsidRPr="006129F5" w:rsidRDefault="005969E1" w:rsidP="001F4328">
            <w:pPr>
              <w:pStyle w:val="ECCTabletext"/>
              <w:keepNext/>
            </w:pPr>
            <w:r w:rsidRPr="006129F5">
              <w:t>B</w:t>
            </w:r>
          </w:p>
        </w:tc>
        <w:tc>
          <w:tcPr>
            <w:tcW w:w="512" w:type="pct"/>
            <w:vAlign w:val="bottom"/>
          </w:tcPr>
          <w:p w14:paraId="3FC8CE01" w14:textId="77777777" w:rsidR="005969E1" w:rsidRPr="006129F5" w:rsidRDefault="005969E1" w:rsidP="001F4328">
            <w:pPr>
              <w:pStyle w:val="ECCTabletext"/>
              <w:keepNext/>
            </w:pPr>
            <w:r w:rsidRPr="006129F5">
              <w:t>17.2 km</w:t>
            </w:r>
          </w:p>
        </w:tc>
        <w:tc>
          <w:tcPr>
            <w:tcW w:w="545" w:type="pct"/>
            <w:vAlign w:val="bottom"/>
          </w:tcPr>
          <w:p w14:paraId="1593C9B1" w14:textId="77777777" w:rsidR="005969E1" w:rsidRPr="006129F5" w:rsidRDefault="005969E1" w:rsidP="001F4328">
            <w:pPr>
              <w:pStyle w:val="ECCTabletext"/>
              <w:keepNext/>
            </w:pPr>
            <w:r w:rsidRPr="006129F5">
              <w:t>8.6 km</w:t>
            </w:r>
          </w:p>
        </w:tc>
        <w:tc>
          <w:tcPr>
            <w:tcW w:w="542" w:type="pct"/>
            <w:vAlign w:val="bottom"/>
          </w:tcPr>
          <w:p w14:paraId="61AD5028" w14:textId="77777777" w:rsidR="005969E1" w:rsidRPr="006129F5" w:rsidRDefault="005969E1" w:rsidP="001F4328">
            <w:pPr>
              <w:pStyle w:val="ECCTabletext"/>
              <w:keepNext/>
            </w:pPr>
            <w:r w:rsidRPr="006129F5">
              <w:t>&lt;0.1 km</w:t>
            </w:r>
          </w:p>
        </w:tc>
        <w:tc>
          <w:tcPr>
            <w:tcW w:w="584" w:type="pct"/>
            <w:vAlign w:val="bottom"/>
          </w:tcPr>
          <w:p w14:paraId="50E90BF6" w14:textId="77777777" w:rsidR="005969E1" w:rsidRPr="006129F5" w:rsidRDefault="005969E1" w:rsidP="001F4328">
            <w:pPr>
              <w:pStyle w:val="ECCTabletext"/>
              <w:keepNext/>
            </w:pPr>
            <w:r w:rsidRPr="006129F5">
              <w:t>&lt;0.1 km</w:t>
            </w:r>
          </w:p>
        </w:tc>
      </w:tr>
      <w:tr w:rsidR="00DD3865" w:rsidRPr="006129F5" w14:paraId="7A3B479E" w14:textId="77777777" w:rsidTr="001F4328">
        <w:trPr>
          <w:trHeight w:val="265"/>
        </w:trPr>
        <w:tc>
          <w:tcPr>
            <w:tcW w:w="750" w:type="pct"/>
            <w:vAlign w:val="top"/>
          </w:tcPr>
          <w:p w14:paraId="26C89C88" w14:textId="770F623A" w:rsidR="005969E1" w:rsidRPr="006129F5" w:rsidRDefault="005969E1" w:rsidP="001F4328">
            <w:pPr>
              <w:pStyle w:val="ECCTabletext"/>
              <w:keepNext/>
            </w:pPr>
            <w:r w:rsidRPr="006129F5">
              <w:t>874-874.4</w:t>
            </w:r>
          </w:p>
        </w:tc>
        <w:tc>
          <w:tcPr>
            <w:tcW w:w="1479" w:type="pct"/>
          </w:tcPr>
          <w:p w14:paraId="7929CDC4" w14:textId="77777777" w:rsidR="005969E1" w:rsidRPr="006129F5" w:rsidRDefault="005969E1" w:rsidP="001F4328">
            <w:pPr>
              <w:pStyle w:val="ECCTabletext"/>
              <w:keepNext/>
            </w:pPr>
            <w:r w:rsidRPr="006129F5">
              <w:t>UNB</w:t>
            </w:r>
            <w:r w:rsidR="00730520" w:rsidRPr="006129F5">
              <w:t>/CSS</w:t>
            </w:r>
            <w:r w:rsidRPr="006129F5">
              <w:t xml:space="preserve"> NAP</w:t>
            </w:r>
          </w:p>
        </w:tc>
        <w:tc>
          <w:tcPr>
            <w:tcW w:w="588" w:type="pct"/>
          </w:tcPr>
          <w:p w14:paraId="53C7D987" w14:textId="77777777" w:rsidR="005969E1" w:rsidRPr="006129F5" w:rsidRDefault="005969E1" w:rsidP="001F4328">
            <w:pPr>
              <w:pStyle w:val="ECCTabletext"/>
              <w:keepNext/>
            </w:pPr>
            <w:r w:rsidRPr="006129F5">
              <w:t>B</w:t>
            </w:r>
          </w:p>
        </w:tc>
        <w:tc>
          <w:tcPr>
            <w:tcW w:w="512" w:type="pct"/>
            <w:vAlign w:val="bottom"/>
          </w:tcPr>
          <w:p w14:paraId="34F0FDAA" w14:textId="77777777" w:rsidR="005969E1" w:rsidRPr="006129F5" w:rsidRDefault="005969E1" w:rsidP="001F4328">
            <w:pPr>
              <w:pStyle w:val="ECCTabletext"/>
              <w:keepNext/>
            </w:pPr>
            <w:r w:rsidRPr="006129F5">
              <w:t>44.7 km</w:t>
            </w:r>
          </w:p>
        </w:tc>
        <w:tc>
          <w:tcPr>
            <w:tcW w:w="545" w:type="pct"/>
            <w:vAlign w:val="bottom"/>
          </w:tcPr>
          <w:p w14:paraId="1C4032A2" w14:textId="77777777" w:rsidR="005969E1" w:rsidRPr="006129F5" w:rsidRDefault="005969E1" w:rsidP="001F4328">
            <w:pPr>
              <w:pStyle w:val="ECCTabletext"/>
              <w:keepNext/>
            </w:pPr>
            <w:r w:rsidRPr="006129F5">
              <w:t>26 km</w:t>
            </w:r>
          </w:p>
        </w:tc>
        <w:tc>
          <w:tcPr>
            <w:tcW w:w="542" w:type="pct"/>
            <w:vAlign w:val="bottom"/>
          </w:tcPr>
          <w:p w14:paraId="65E33C74" w14:textId="77777777" w:rsidR="005969E1" w:rsidRPr="006129F5" w:rsidRDefault="005969E1" w:rsidP="001F4328">
            <w:pPr>
              <w:pStyle w:val="ECCTabletext"/>
              <w:keepNext/>
            </w:pPr>
            <w:r w:rsidRPr="006129F5">
              <w:t>0.4 km</w:t>
            </w:r>
          </w:p>
        </w:tc>
        <w:tc>
          <w:tcPr>
            <w:tcW w:w="584" w:type="pct"/>
            <w:vAlign w:val="bottom"/>
          </w:tcPr>
          <w:p w14:paraId="5993128B" w14:textId="77777777" w:rsidR="005969E1" w:rsidRPr="006129F5" w:rsidRDefault="005969E1" w:rsidP="001F4328">
            <w:pPr>
              <w:pStyle w:val="ECCTabletext"/>
              <w:keepNext/>
            </w:pPr>
            <w:r w:rsidRPr="006129F5">
              <w:t>0.4 km</w:t>
            </w:r>
          </w:p>
        </w:tc>
      </w:tr>
      <w:tr w:rsidR="00DD3865" w:rsidRPr="006129F5" w14:paraId="24E86194" w14:textId="77777777" w:rsidTr="001F4328">
        <w:trPr>
          <w:trHeight w:val="265"/>
        </w:trPr>
        <w:tc>
          <w:tcPr>
            <w:tcW w:w="750" w:type="pct"/>
            <w:vAlign w:val="top"/>
          </w:tcPr>
          <w:p w14:paraId="4F377288" w14:textId="7C8AD39B" w:rsidR="005969E1" w:rsidRPr="006129F5" w:rsidRDefault="005969E1" w:rsidP="001F4328">
            <w:pPr>
              <w:pStyle w:val="ECCTabletext"/>
              <w:keepNext/>
            </w:pPr>
            <w:r w:rsidRPr="006129F5">
              <w:t>916.1-918.9</w:t>
            </w:r>
          </w:p>
        </w:tc>
        <w:tc>
          <w:tcPr>
            <w:tcW w:w="1479" w:type="pct"/>
          </w:tcPr>
          <w:p w14:paraId="1D31A83F" w14:textId="7E923784" w:rsidR="005969E1" w:rsidRPr="006129F5" w:rsidRDefault="005969E1" w:rsidP="001F4328">
            <w:pPr>
              <w:pStyle w:val="ECCTabletext"/>
              <w:keepNext/>
            </w:pPr>
            <w:r w:rsidRPr="006129F5">
              <w:t>RFID, indoor@h=1</w:t>
            </w:r>
            <w:r w:rsidR="006B623D">
              <w:t>.5 m</w:t>
            </w:r>
          </w:p>
        </w:tc>
        <w:tc>
          <w:tcPr>
            <w:tcW w:w="588" w:type="pct"/>
          </w:tcPr>
          <w:p w14:paraId="15102E63" w14:textId="77777777" w:rsidR="005969E1" w:rsidRPr="006129F5" w:rsidRDefault="005969E1" w:rsidP="001F4328">
            <w:pPr>
              <w:pStyle w:val="ECCTabletext"/>
              <w:keepNext/>
            </w:pPr>
            <w:r w:rsidRPr="006129F5">
              <w:t>B</w:t>
            </w:r>
          </w:p>
        </w:tc>
        <w:tc>
          <w:tcPr>
            <w:tcW w:w="512" w:type="pct"/>
            <w:vAlign w:val="bottom"/>
          </w:tcPr>
          <w:p w14:paraId="28D059F8" w14:textId="77777777" w:rsidR="005969E1" w:rsidRPr="006129F5" w:rsidRDefault="005969E1" w:rsidP="001F4328">
            <w:pPr>
              <w:pStyle w:val="ECCTabletext"/>
              <w:keepNext/>
            </w:pPr>
            <w:r w:rsidRPr="006129F5">
              <w:t>0.3 km</w:t>
            </w:r>
          </w:p>
        </w:tc>
        <w:tc>
          <w:tcPr>
            <w:tcW w:w="545" w:type="pct"/>
            <w:vAlign w:val="bottom"/>
          </w:tcPr>
          <w:p w14:paraId="5C1835F1" w14:textId="77777777" w:rsidR="005969E1" w:rsidRPr="006129F5" w:rsidRDefault="005969E1" w:rsidP="001F4328">
            <w:pPr>
              <w:pStyle w:val="ECCTabletext"/>
              <w:keepNext/>
            </w:pPr>
            <w:r w:rsidRPr="006129F5">
              <w:t>&lt;0.1 km</w:t>
            </w:r>
          </w:p>
        </w:tc>
        <w:tc>
          <w:tcPr>
            <w:tcW w:w="542" w:type="pct"/>
            <w:vAlign w:val="bottom"/>
          </w:tcPr>
          <w:p w14:paraId="27DA36E5" w14:textId="77777777" w:rsidR="005969E1" w:rsidRPr="006129F5" w:rsidRDefault="005969E1" w:rsidP="001F4328">
            <w:pPr>
              <w:pStyle w:val="ECCTabletext"/>
              <w:keepNext/>
            </w:pPr>
            <w:r w:rsidRPr="006129F5">
              <w:t>&lt;0.1 km</w:t>
            </w:r>
          </w:p>
        </w:tc>
        <w:tc>
          <w:tcPr>
            <w:tcW w:w="584" w:type="pct"/>
            <w:vAlign w:val="bottom"/>
          </w:tcPr>
          <w:p w14:paraId="7978A895" w14:textId="77777777" w:rsidR="005969E1" w:rsidRPr="006129F5" w:rsidRDefault="005969E1" w:rsidP="001F4328">
            <w:pPr>
              <w:pStyle w:val="ECCTabletext"/>
              <w:keepNext/>
            </w:pPr>
            <w:r w:rsidRPr="006129F5">
              <w:t>&lt;0.1 km</w:t>
            </w:r>
          </w:p>
        </w:tc>
      </w:tr>
      <w:tr w:rsidR="00DD3865" w:rsidRPr="006129F5" w14:paraId="3C6B5371" w14:textId="77777777" w:rsidTr="001F4328">
        <w:trPr>
          <w:trHeight w:val="265"/>
        </w:trPr>
        <w:tc>
          <w:tcPr>
            <w:tcW w:w="750" w:type="pct"/>
            <w:vAlign w:val="top"/>
          </w:tcPr>
          <w:p w14:paraId="01F43194" w14:textId="66D8E4C7" w:rsidR="005969E1" w:rsidRPr="006129F5" w:rsidRDefault="005969E1" w:rsidP="001F4328">
            <w:pPr>
              <w:pStyle w:val="ECCTabletext"/>
              <w:keepNext/>
            </w:pPr>
            <w:r w:rsidRPr="006129F5">
              <w:t>916.1-918.9</w:t>
            </w:r>
          </w:p>
        </w:tc>
        <w:tc>
          <w:tcPr>
            <w:tcW w:w="1479" w:type="pct"/>
          </w:tcPr>
          <w:p w14:paraId="101EA0D5" w14:textId="4A68C9AD" w:rsidR="005969E1" w:rsidRPr="006129F5" w:rsidRDefault="005969E1" w:rsidP="001F4328">
            <w:pPr>
              <w:pStyle w:val="ECCTabletext"/>
              <w:keepNext/>
            </w:pPr>
            <w:r w:rsidRPr="006129F5">
              <w:t>RFID, outdoor@h=1</w:t>
            </w:r>
            <w:r w:rsidR="006B623D">
              <w:t>.5 m</w:t>
            </w:r>
          </w:p>
        </w:tc>
        <w:tc>
          <w:tcPr>
            <w:tcW w:w="588" w:type="pct"/>
          </w:tcPr>
          <w:p w14:paraId="020CC95A" w14:textId="77777777" w:rsidR="005969E1" w:rsidRPr="006129F5" w:rsidRDefault="005969E1" w:rsidP="001F4328">
            <w:pPr>
              <w:pStyle w:val="ECCTabletext"/>
              <w:keepNext/>
            </w:pPr>
            <w:r w:rsidRPr="006129F5">
              <w:t>B</w:t>
            </w:r>
          </w:p>
        </w:tc>
        <w:tc>
          <w:tcPr>
            <w:tcW w:w="512" w:type="pct"/>
            <w:vAlign w:val="bottom"/>
          </w:tcPr>
          <w:p w14:paraId="3F952E21" w14:textId="77777777" w:rsidR="005969E1" w:rsidRPr="006129F5" w:rsidRDefault="005969E1" w:rsidP="001F4328">
            <w:pPr>
              <w:pStyle w:val="ECCTabletext"/>
              <w:keepNext/>
            </w:pPr>
            <w:r w:rsidRPr="006129F5">
              <w:t>0.7 km</w:t>
            </w:r>
          </w:p>
        </w:tc>
        <w:tc>
          <w:tcPr>
            <w:tcW w:w="545" w:type="pct"/>
            <w:vAlign w:val="bottom"/>
          </w:tcPr>
          <w:p w14:paraId="591776D0" w14:textId="77777777" w:rsidR="005969E1" w:rsidRPr="006129F5" w:rsidRDefault="005969E1" w:rsidP="001F4328">
            <w:pPr>
              <w:pStyle w:val="ECCTabletext"/>
              <w:keepNext/>
            </w:pPr>
            <w:r w:rsidRPr="006129F5">
              <w:t>0.3 km</w:t>
            </w:r>
          </w:p>
        </w:tc>
        <w:tc>
          <w:tcPr>
            <w:tcW w:w="542" w:type="pct"/>
            <w:vAlign w:val="bottom"/>
          </w:tcPr>
          <w:p w14:paraId="7435FDB3" w14:textId="77777777" w:rsidR="005969E1" w:rsidRPr="006129F5" w:rsidRDefault="005969E1" w:rsidP="001F4328">
            <w:pPr>
              <w:pStyle w:val="ECCTabletext"/>
              <w:keepNext/>
            </w:pPr>
            <w:r w:rsidRPr="006129F5">
              <w:t>&lt;0.1 km</w:t>
            </w:r>
          </w:p>
        </w:tc>
        <w:tc>
          <w:tcPr>
            <w:tcW w:w="584" w:type="pct"/>
            <w:vAlign w:val="bottom"/>
          </w:tcPr>
          <w:p w14:paraId="5652AAB2" w14:textId="77777777" w:rsidR="005969E1" w:rsidRPr="006129F5" w:rsidRDefault="005969E1" w:rsidP="001F4328">
            <w:pPr>
              <w:pStyle w:val="ECCTabletext"/>
              <w:keepNext/>
            </w:pPr>
            <w:r w:rsidRPr="006129F5">
              <w:t>&lt;0.1 km</w:t>
            </w:r>
          </w:p>
        </w:tc>
      </w:tr>
      <w:tr w:rsidR="00DD3865" w:rsidRPr="006129F5" w14:paraId="7A8B5E4F" w14:textId="77777777" w:rsidTr="001F4328">
        <w:trPr>
          <w:trHeight w:val="265"/>
        </w:trPr>
        <w:tc>
          <w:tcPr>
            <w:tcW w:w="750" w:type="pct"/>
            <w:vAlign w:val="top"/>
          </w:tcPr>
          <w:p w14:paraId="7C6CFBA6" w14:textId="0EF11508" w:rsidR="005969E1" w:rsidRPr="006129F5" w:rsidRDefault="005969E1" w:rsidP="001F4328">
            <w:pPr>
              <w:pStyle w:val="ECCTabletext"/>
              <w:keepNext/>
            </w:pPr>
            <w:r w:rsidRPr="006129F5">
              <w:t>917.3-918.9</w:t>
            </w:r>
            <w:r w:rsidR="00037B59" w:rsidRPr="006129F5">
              <w:t>e</w:t>
            </w:r>
          </w:p>
        </w:tc>
        <w:tc>
          <w:tcPr>
            <w:tcW w:w="1479" w:type="pct"/>
          </w:tcPr>
          <w:p w14:paraId="7BFF1B31" w14:textId="77777777" w:rsidR="005969E1" w:rsidRPr="006129F5" w:rsidRDefault="005969E1" w:rsidP="001F4328">
            <w:pPr>
              <w:pStyle w:val="ECCTabletext"/>
              <w:keepNext/>
            </w:pPr>
            <w:r w:rsidRPr="006129F5">
              <w:t>NBN NAP</w:t>
            </w:r>
          </w:p>
        </w:tc>
        <w:tc>
          <w:tcPr>
            <w:tcW w:w="588" w:type="pct"/>
          </w:tcPr>
          <w:p w14:paraId="04C32BCD" w14:textId="77777777" w:rsidR="005969E1" w:rsidRPr="006129F5" w:rsidRDefault="005969E1" w:rsidP="001F4328">
            <w:pPr>
              <w:pStyle w:val="ECCTabletext"/>
              <w:keepNext/>
            </w:pPr>
            <w:r w:rsidRPr="006129F5">
              <w:t>B</w:t>
            </w:r>
          </w:p>
        </w:tc>
        <w:tc>
          <w:tcPr>
            <w:tcW w:w="512" w:type="pct"/>
            <w:vAlign w:val="bottom"/>
          </w:tcPr>
          <w:p w14:paraId="4E741AD5" w14:textId="77777777" w:rsidR="005969E1" w:rsidRPr="006129F5" w:rsidRDefault="005969E1" w:rsidP="001F4328">
            <w:pPr>
              <w:pStyle w:val="ECCTabletext"/>
              <w:keepNext/>
            </w:pPr>
            <w:r w:rsidRPr="006129F5">
              <w:t>1.4 km</w:t>
            </w:r>
          </w:p>
        </w:tc>
        <w:tc>
          <w:tcPr>
            <w:tcW w:w="545" w:type="pct"/>
            <w:vAlign w:val="bottom"/>
          </w:tcPr>
          <w:p w14:paraId="57364288" w14:textId="77777777" w:rsidR="005969E1" w:rsidRPr="006129F5" w:rsidRDefault="005969E1" w:rsidP="001F4328">
            <w:pPr>
              <w:pStyle w:val="ECCTabletext"/>
              <w:keepNext/>
            </w:pPr>
            <w:r w:rsidRPr="006129F5">
              <w:t>0.4 km</w:t>
            </w:r>
          </w:p>
        </w:tc>
        <w:tc>
          <w:tcPr>
            <w:tcW w:w="542" w:type="pct"/>
            <w:vAlign w:val="bottom"/>
          </w:tcPr>
          <w:p w14:paraId="57A33D7C" w14:textId="77777777" w:rsidR="005969E1" w:rsidRPr="006129F5" w:rsidRDefault="005969E1" w:rsidP="001F4328">
            <w:pPr>
              <w:pStyle w:val="ECCTabletext"/>
              <w:keepNext/>
            </w:pPr>
            <w:r w:rsidRPr="006129F5">
              <w:t>&lt;0.1 km</w:t>
            </w:r>
          </w:p>
        </w:tc>
        <w:tc>
          <w:tcPr>
            <w:tcW w:w="584" w:type="pct"/>
            <w:vAlign w:val="bottom"/>
          </w:tcPr>
          <w:p w14:paraId="2C7AB556" w14:textId="77777777" w:rsidR="005969E1" w:rsidRPr="006129F5" w:rsidRDefault="005969E1" w:rsidP="001F4328">
            <w:pPr>
              <w:pStyle w:val="ECCTabletext"/>
              <w:keepNext/>
            </w:pPr>
            <w:r w:rsidRPr="006129F5">
              <w:t>&lt;0.1 km</w:t>
            </w:r>
          </w:p>
        </w:tc>
      </w:tr>
      <w:tr w:rsidR="00DD3865" w:rsidRPr="006129F5" w14:paraId="2EC0ADAA" w14:textId="77777777" w:rsidTr="001F4328">
        <w:trPr>
          <w:trHeight w:val="265"/>
        </w:trPr>
        <w:tc>
          <w:tcPr>
            <w:tcW w:w="750" w:type="pct"/>
            <w:vAlign w:val="top"/>
          </w:tcPr>
          <w:p w14:paraId="4FADF422" w14:textId="0A68B6B7" w:rsidR="005969E1" w:rsidRPr="006129F5" w:rsidRDefault="005969E1" w:rsidP="001F4328">
            <w:pPr>
              <w:pStyle w:val="ECCTabletext"/>
              <w:keepNext/>
            </w:pPr>
            <w:r w:rsidRPr="006129F5">
              <w:t>917.3-918.9</w:t>
            </w:r>
          </w:p>
        </w:tc>
        <w:tc>
          <w:tcPr>
            <w:tcW w:w="1479" w:type="pct"/>
          </w:tcPr>
          <w:p w14:paraId="5F7BAADF" w14:textId="77777777" w:rsidR="005969E1" w:rsidRPr="006129F5" w:rsidRDefault="005969E1" w:rsidP="001F4328">
            <w:pPr>
              <w:pStyle w:val="ECCTabletext"/>
              <w:keepNext/>
            </w:pPr>
            <w:r w:rsidRPr="006129F5">
              <w:t>UNB</w:t>
            </w:r>
            <w:r w:rsidR="00730520" w:rsidRPr="006129F5">
              <w:t>/CSS</w:t>
            </w:r>
            <w:r w:rsidRPr="006129F5">
              <w:t xml:space="preserve"> NAP</w:t>
            </w:r>
          </w:p>
        </w:tc>
        <w:tc>
          <w:tcPr>
            <w:tcW w:w="588" w:type="pct"/>
          </w:tcPr>
          <w:p w14:paraId="265703C8" w14:textId="77777777" w:rsidR="005969E1" w:rsidRPr="006129F5" w:rsidRDefault="005969E1" w:rsidP="001F4328">
            <w:pPr>
              <w:pStyle w:val="ECCTabletext"/>
              <w:keepNext/>
            </w:pPr>
            <w:r w:rsidRPr="006129F5">
              <w:t>B</w:t>
            </w:r>
          </w:p>
        </w:tc>
        <w:tc>
          <w:tcPr>
            <w:tcW w:w="512" w:type="pct"/>
            <w:vAlign w:val="bottom"/>
          </w:tcPr>
          <w:p w14:paraId="7338D02B" w14:textId="77777777" w:rsidR="005969E1" w:rsidRPr="006129F5" w:rsidRDefault="005969E1" w:rsidP="001F4328">
            <w:pPr>
              <w:pStyle w:val="ECCTabletext"/>
              <w:keepNext/>
            </w:pPr>
            <w:r w:rsidRPr="006129F5">
              <w:t>7.4 km</w:t>
            </w:r>
          </w:p>
        </w:tc>
        <w:tc>
          <w:tcPr>
            <w:tcW w:w="545" w:type="pct"/>
            <w:vAlign w:val="bottom"/>
          </w:tcPr>
          <w:p w14:paraId="6596EA85" w14:textId="77777777" w:rsidR="005969E1" w:rsidRPr="006129F5" w:rsidRDefault="005969E1" w:rsidP="001F4328">
            <w:pPr>
              <w:pStyle w:val="ECCTabletext"/>
              <w:keepNext/>
            </w:pPr>
            <w:r w:rsidRPr="006129F5">
              <w:t>1.7 km</w:t>
            </w:r>
          </w:p>
        </w:tc>
        <w:tc>
          <w:tcPr>
            <w:tcW w:w="542" w:type="pct"/>
            <w:vAlign w:val="bottom"/>
          </w:tcPr>
          <w:p w14:paraId="69AFD58B" w14:textId="77777777" w:rsidR="005969E1" w:rsidRPr="006129F5" w:rsidRDefault="005969E1" w:rsidP="001F4328">
            <w:pPr>
              <w:pStyle w:val="ECCTabletext"/>
              <w:keepNext/>
            </w:pPr>
            <w:r w:rsidRPr="006129F5">
              <w:t>0.1 km</w:t>
            </w:r>
          </w:p>
        </w:tc>
        <w:tc>
          <w:tcPr>
            <w:tcW w:w="584" w:type="pct"/>
            <w:vAlign w:val="bottom"/>
          </w:tcPr>
          <w:p w14:paraId="19A01E8C" w14:textId="77777777" w:rsidR="005969E1" w:rsidRPr="006129F5" w:rsidRDefault="005969E1" w:rsidP="001F4328">
            <w:pPr>
              <w:pStyle w:val="ECCTabletext"/>
              <w:keepNext/>
            </w:pPr>
            <w:r w:rsidRPr="006129F5">
              <w:t>0.1 km</w:t>
            </w:r>
          </w:p>
        </w:tc>
      </w:tr>
      <w:tr w:rsidR="00DD3865" w:rsidRPr="006129F5" w14:paraId="78DE062C" w14:textId="77777777" w:rsidTr="001F4328">
        <w:trPr>
          <w:trHeight w:val="265"/>
        </w:trPr>
        <w:tc>
          <w:tcPr>
            <w:tcW w:w="750" w:type="pct"/>
            <w:vAlign w:val="top"/>
          </w:tcPr>
          <w:p w14:paraId="30D30D34" w14:textId="5C273EC2" w:rsidR="005969E1" w:rsidRPr="006129F5" w:rsidRDefault="005969E1" w:rsidP="001F4328">
            <w:pPr>
              <w:pStyle w:val="ECCTabletext"/>
              <w:keepNext/>
            </w:pPr>
            <w:r w:rsidRPr="006129F5">
              <w:t>917.4-919.4</w:t>
            </w:r>
          </w:p>
        </w:tc>
        <w:tc>
          <w:tcPr>
            <w:tcW w:w="1479" w:type="pct"/>
          </w:tcPr>
          <w:p w14:paraId="2BAE5171" w14:textId="77777777" w:rsidR="005969E1" w:rsidRPr="006129F5" w:rsidRDefault="005969E1" w:rsidP="001F4328">
            <w:pPr>
              <w:pStyle w:val="ECCTabletext"/>
              <w:keepNext/>
            </w:pPr>
            <w:r w:rsidRPr="006129F5">
              <w:t>WB @200kHz BW</w:t>
            </w:r>
          </w:p>
        </w:tc>
        <w:tc>
          <w:tcPr>
            <w:tcW w:w="588" w:type="pct"/>
          </w:tcPr>
          <w:p w14:paraId="597735D0" w14:textId="77777777" w:rsidR="005969E1" w:rsidRPr="006129F5" w:rsidRDefault="005969E1" w:rsidP="001F4328">
            <w:pPr>
              <w:pStyle w:val="ECCTabletext"/>
              <w:keepNext/>
            </w:pPr>
            <w:r w:rsidRPr="006129F5">
              <w:t>B</w:t>
            </w:r>
          </w:p>
        </w:tc>
        <w:tc>
          <w:tcPr>
            <w:tcW w:w="512" w:type="pct"/>
            <w:vAlign w:val="bottom"/>
          </w:tcPr>
          <w:p w14:paraId="4D585DA1" w14:textId="77777777" w:rsidR="005969E1" w:rsidRPr="006129F5" w:rsidRDefault="005969E1" w:rsidP="001F4328">
            <w:pPr>
              <w:pStyle w:val="ECCTabletext"/>
              <w:keepNext/>
            </w:pPr>
            <w:r w:rsidRPr="006129F5">
              <w:t>0.1 km</w:t>
            </w:r>
          </w:p>
        </w:tc>
        <w:tc>
          <w:tcPr>
            <w:tcW w:w="545" w:type="pct"/>
            <w:vAlign w:val="bottom"/>
          </w:tcPr>
          <w:p w14:paraId="520CC6FF" w14:textId="77777777" w:rsidR="005969E1" w:rsidRPr="006129F5" w:rsidRDefault="005969E1" w:rsidP="001F4328">
            <w:pPr>
              <w:pStyle w:val="ECCTabletext"/>
              <w:keepNext/>
            </w:pPr>
            <w:r w:rsidRPr="006129F5">
              <w:t>-</w:t>
            </w:r>
          </w:p>
        </w:tc>
        <w:tc>
          <w:tcPr>
            <w:tcW w:w="542" w:type="pct"/>
            <w:vAlign w:val="bottom"/>
          </w:tcPr>
          <w:p w14:paraId="4F3B18DA" w14:textId="77777777" w:rsidR="005969E1" w:rsidRPr="006129F5" w:rsidRDefault="005969E1" w:rsidP="001F4328">
            <w:pPr>
              <w:pStyle w:val="ECCTabletext"/>
              <w:keepNext/>
            </w:pPr>
            <w:r w:rsidRPr="006129F5">
              <w:t>-</w:t>
            </w:r>
          </w:p>
        </w:tc>
        <w:tc>
          <w:tcPr>
            <w:tcW w:w="584" w:type="pct"/>
            <w:vAlign w:val="bottom"/>
          </w:tcPr>
          <w:p w14:paraId="29353279" w14:textId="77777777" w:rsidR="005969E1" w:rsidRPr="006129F5" w:rsidRDefault="005969E1" w:rsidP="001F4328">
            <w:pPr>
              <w:pStyle w:val="ECCTabletext"/>
              <w:keepNext/>
            </w:pPr>
            <w:r w:rsidRPr="006129F5">
              <w:t>-</w:t>
            </w:r>
          </w:p>
        </w:tc>
      </w:tr>
      <w:tr w:rsidR="00DD3865" w:rsidRPr="006129F5" w14:paraId="5A8ECA07" w14:textId="77777777" w:rsidTr="001F4328">
        <w:trPr>
          <w:trHeight w:val="265"/>
        </w:trPr>
        <w:tc>
          <w:tcPr>
            <w:tcW w:w="750" w:type="pct"/>
            <w:vAlign w:val="top"/>
          </w:tcPr>
          <w:p w14:paraId="789FCB5B" w14:textId="7FC91830" w:rsidR="005969E1" w:rsidRPr="006129F5" w:rsidRDefault="005969E1" w:rsidP="001F4328">
            <w:pPr>
              <w:pStyle w:val="ECCTabletext"/>
              <w:keepNext/>
            </w:pPr>
            <w:r w:rsidRPr="006129F5">
              <w:t>917.4-919.4</w:t>
            </w:r>
          </w:p>
        </w:tc>
        <w:tc>
          <w:tcPr>
            <w:tcW w:w="1479" w:type="pct"/>
          </w:tcPr>
          <w:p w14:paraId="25494830" w14:textId="7E6C8E05" w:rsidR="005969E1" w:rsidRPr="006129F5" w:rsidRDefault="00B61264" w:rsidP="001F4328">
            <w:pPr>
              <w:pStyle w:val="ECCTabletext"/>
              <w:keepNext/>
            </w:pPr>
            <w:r w:rsidRPr="006129F5">
              <w:t>Non-specific</w:t>
            </w:r>
            <w:r w:rsidR="005969E1" w:rsidRPr="006129F5">
              <w:t xml:space="preserve"> SRD</w:t>
            </w:r>
          </w:p>
        </w:tc>
        <w:tc>
          <w:tcPr>
            <w:tcW w:w="588" w:type="pct"/>
          </w:tcPr>
          <w:p w14:paraId="07632319" w14:textId="77777777" w:rsidR="005969E1" w:rsidRPr="006129F5" w:rsidRDefault="005969E1" w:rsidP="001F4328">
            <w:pPr>
              <w:pStyle w:val="ECCTabletext"/>
              <w:keepNext/>
            </w:pPr>
            <w:r w:rsidRPr="006129F5">
              <w:t>B</w:t>
            </w:r>
          </w:p>
        </w:tc>
        <w:tc>
          <w:tcPr>
            <w:tcW w:w="512" w:type="pct"/>
            <w:vAlign w:val="bottom"/>
          </w:tcPr>
          <w:p w14:paraId="01461867" w14:textId="77777777" w:rsidR="005969E1" w:rsidRPr="006129F5" w:rsidRDefault="005969E1" w:rsidP="001F4328">
            <w:pPr>
              <w:pStyle w:val="ECCTabletext"/>
              <w:keepNext/>
            </w:pPr>
            <w:r w:rsidRPr="006129F5">
              <w:t>0.3 km</w:t>
            </w:r>
          </w:p>
        </w:tc>
        <w:tc>
          <w:tcPr>
            <w:tcW w:w="545" w:type="pct"/>
            <w:vAlign w:val="bottom"/>
          </w:tcPr>
          <w:p w14:paraId="7922E23C" w14:textId="77777777" w:rsidR="005969E1" w:rsidRPr="006129F5" w:rsidRDefault="005969E1" w:rsidP="001F4328">
            <w:pPr>
              <w:pStyle w:val="ECCTabletext"/>
              <w:keepNext/>
            </w:pPr>
            <w:r w:rsidRPr="006129F5">
              <w:t>0.2 km</w:t>
            </w:r>
          </w:p>
        </w:tc>
        <w:tc>
          <w:tcPr>
            <w:tcW w:w="542" w:type="pct"/>
            <w:vAlign w:val="bottom"/>
          </w:tcPr>
          <w:p w14:paraId="4A4E0831" w14:textId="77777777" w:rsidR="005969E1" w:rsidRPr="006129F5" w:rsidRDefault="005969E1" w:rsidP="001F4328">
            <w:pPr>
              <w:pStyle w:val="ECCTabletext"/>
              <w:keepNext/>
            </w:pPr>
            <w:r w:rsidRPr="006129F5">
              <w:t>&lt;0.1 km</w:t>
            </w:r>
          </w:p>
        </w:tc>
        <w:tc>
          <w:tcPr>
            <w:tcW w:w="584" w:type="pct"/>
            <w:vAlign w:val="bottom"/>
          </w:tcPr>
          <w:p w14:paraId="2E9D1080" w14:textId="77777777" w:rsidR="005969E1" w:rsidRPr="006129F5" w:rsidRDefault="005969E1" w:rsidP="001F4328">
            <w:pPr>
              <w:pStyle w:val="ECCTabletext"/>
              <w:keepNext/>
            </w:pPr>
            <w:r w:rsidRPr="006129F5">
              <w:t>&lt;0.1 km</w:t>
            </w:r>
          </w:p>
        </w:tc>
      </w:tr>
    </w:tbl>
    <w:p w14:paraId="3B14A311" w14:textId="0887F23D" w:rsidR="00BB6404" w:rsidRPr="006129F5" w:rsidRDefault="00BB6404" w:rsidP="008F19FC">
      <w:pPr>
        <w:pStyle w:val="ECCAnnexheading1"/>
        <w:rPr>
          <w:lang w:val="en-GB"/>
        </w:rPr>
      </w:pPr>
      <w:bookmarkStart w:id="122" w:name="_Ref31140960"/>
      <w:bookmarkStart w:id="123" w:name="_Toc36210976"/>
      <w:bookmarkStart w:id="124" w:name="_Toc39503518"/>
      <w:bookmarkStart w:id="125" w:name="_Toc41548453"/>
      <w:r w:rsidRPr="006129F5">
        <w:rPr>
          <w:lang w:val="en-GB"/>
        </w:rPr>
        <w:lastRenderedPageBreak/>
        <w:t>Protection criterion assessment</w:t>
      </w:r>
      <w:bookmarkEnd w:id="122"/>
      <w:bookmarkEnd w:id="123"/>
      <w:bookmarkEnd w:id="124"/>
      <w:bookmarkEnd w:id="125"/>
    </w:p>
    <w:p w14:paraId="21C09693" w14:textId="67E557B6" w:rsidR="00BB6404" w:rsidRPr="006129F5" w:rsidRDefault="00E95216" w:rsidP="00BB6404">
      <w:pPr>
        <w:pStyle w:val="ECCAnnexheading3"/>
        <w:rPr>
          <w:lang w:val="en-GB"/>
        </w:rPr>
      </w:pPr>
      <w:r w:rsidRPr="00587517">
        <w:rPr>
          <w:lang w:val="en-GB"/>
        </w:rPr>
        <w:t>E-</w:t>
      </w:r>
      <w:r w:rsidR="00BB6404" w:rsidRPr="006129F5">
        <w:rPr>
          <w:lang w:val="en-GB"/>
        </w:rPr>
        <w:t>GSM-R Planning guidelines</w:t>
      </w:r>
    </w:p>
    <w:p w14:paraId="745D3F3E" w14:textId="3D2F2823" w:rsidR="00BB6404" w:rsidRPr="006129F5" w:rsidRDefault="00BB6404" w:rsidP="00BB6404">
      <w:r w:rsidRPr="006129F5">
        <w:t xml:space="preserve">In the </w:t>
      </w:r>
      <w:r w:rsidR="001F4328" w:rsidRPr="006129F5">
        <w:t>“</w:t>
      </w:r>
      <w:r w:rsidRPr="006129F5">
        <w:t>UIC 2009 GSM-R Procurement and Implementation guide</w:t>
      </w:r>
      <w:r w:rsidR="001F4328" w:rsidRPr="006129F5">
        <w:t>”</w:t>
      </w:r>
      <w:r w:rsidR="005E3145" w:rsidRPr="006129F5">
        <w:t xml:space="preserve"> </w:t>
      </w:r>
      <w:r w:rsidR="005E3145" w:rsidRPr="006129F5">
        <w:fldChar w:fldCharType="begin"/>
      </w:r>
      <w:r w:rsidR="005E3145" w:rsidRPr="006129F5">
        <w:instrText xml:space="preserve"> REF _Ref35329448 \r \h </w:instrText>
      </w:r>
      <w:r w:rsidR="005E3145" w:rsidRPr="006129F5">
        <w:fldChar w:fldCharType="separate"/>
      </w:r>
      <w:r w:rsidR="004C4401" w:rsidRPr="006129F5">
        <w:t>[14]</w:t>
      </w:r>
      <w:r w:rsidR="005E3145" w:rsidRPr="006129F5">
        <w:fldChar w:fldCharType="end"/>
      </w:r>
      <w:r w:rsidRPr="006129F5">
        <w:t>, section 6.4 the radio coverage fundamentals are given. Accordingly, the following minimum values shall apply:</w:t>
      </w:r>
    </w:p>
    <w:p w14:paraId="3850366B" w14:textId="5D11EEE3" w:rsidR="00BB6404" w:rsidRPr="006129F5" w:rsidRDefault="00BB6404" w:rsidP="00BB6404">
      <w:pPr>
        <w:pStyle w:val="ECCBulletsLv1"/>
      </w:pPr>
      <w:r w:rsidRPr="006129F5">
        <w:t>coverage probability of 95</w:t>
      </w:r>
      <w:r w:rsidR="00730A0F" w:rsidRPr="006129F5">
        <w:t>%</w:t>
      </w:r>
      <w:r w:rsidRPr="006129F5">
        <w:t xml:space="preserve"> based on a coverage level of 38.5 </w:t>
      </w:r>
      <w:proofErr w:type="spellStart"/>
      <w:r w:rsidRPr="006129F5">
        <w:t>dBµV</w:t>
      </w:r>
      <w:proofErr w:type="spellEnd"/>
      <w:r w:rsidRPr="006129F5">
        <w:t>/m (-98 dBm) for voice and non-safety critical data;</w:t>
      </w:r>
    </w:p>
    <w:p w14:paraId="78447B50" w14:textId="3D079837" w:rsidR="00BB6404" w:rsidRPr="006129F5" w:rsidRDefault="00BB6404" w:rsidP="00BB6404">
      <w:pPr>
        <w:pStyle w:val="ECCBulletsLv1"/>
      </w:pPr>
      <w:r w:rsidRPr="006129F5">
        <w:t>coverage probability of 95</w:t>
      </w:r>
      <w:r w:rsidR="00730A0F" w:rsidRPr="006129F5">
        <w:t>%</w:t>
      </w:r>
      <w:r w:rsidRPr="006129F5">
        <w:t xml:space="preserve"> based on a coverage level of 41.5 </w:t>
      </w:r>
      <w:proofErr w:type="spellStart"/>
      <w:r w:rsidRPr="006129F5">
        <w:t>dBµV</w:t>
      </w:r>
      <w:proofErr w:type="spellEnd"/>
      <w:r w:rsidRPr="006129F5">
        <w:t>/m (-95 dBm) on lines with ETCS levels 2/3 for speeds lower than or equal to 220 km/h</w:t>
      </w:r>
      <w:r w:rsidR="0050102F" w:rsidRPr="006129F5">
        <w:t>;</w:t>
      </w:r>
    </w:p>
    <w:p w14:paraId="763BA119" w14:textId="6BDE255B" w:rsidR="00BB6404" w:rsidRPr="006129F5" w:rsidRDefault="00BB6404" w:rsidP="00BB6404">
      <w:pPr>
        <w:pStyle w:val="ECCBulletsLv2"/>
      </w:pPr>
      <w:r w:rsidRPr="006129F5">
        <w:t>Note 1: The specified coverage probability means that with a probability value of at least 95</w:t>
      </w:r>
      <w:r w:rsidR="00730A0F" w:rsidRPr="006129F5">
        <w:t>%</w:t>
      </w:r>
      <w:r w:rsidRPr="006129F5">
        <w:t xml:space="preserve"> in each location interval (length: 100m) the measured coverage level shall be greater than or equal to the figures stated above. The coverage levels specified above consider a maximum loss of 3 dB between antenna and receiver and an additional margin of 3 dB for other factors such as ageing</w:t>
      </w:r>
      <w:r w:rsidR="0050102F" w:rsidRPr="006129F5">
        <w:t>;</w:t>
      </w:r>
    </w:p>
    <w:p w14:paraId="68A031CB" w14:textId="11A6C720" w:rsidR="00BB6404" w:rsidRPr="006129F5" w:rsidRDefault="00BB6404" w:rsidP="00BB6404">
      <w:pPr>
        <w:pStyle w:val="ECCBulletsLv2"/>
      </w:pPr>
      <w:r w:rsidRPr="006129F5">
        <w:t>Note 2: The values for ETCS levels 2/3 concerning coverage and speed-limitations are to be validated and, if necessary, reviewed after the first operational implementation of ETCS</w:t>
      </w:r>
      <w:r w:rsidR="0050102F" w:rsidRPr="006129F5">
        <w:t>.</w:t>
      </w:r>
    </w:p>
    <w:p w14:paraId="64A3205F" w14:textId="77777777" w:rsidR="00BB6404" w:rsidRPr="006129F5" w:rsidRDefault="00BB6404" w:rsidP="00BB6404">
      <w:pPr>
        <w:pStyle w:val="ECCAnnexheading3"/>
        <w:rPr>
          <w:lang w:val="en-GB"/>
        </w:rPr>
      </w:pPr>
      <w:r w:rsidRPr="006129F5">
        <w:rPr>
          <w:lang w:val="en-GB"/>
        </w:rPr>
        <w:t>Derivation of minimum required median C/I</w:t>
      </w:r>
    </w:p>
    <w:p w14:paraId="611DBE5E" w14:textId="51F8C316" w:rsidR="00BB6404" w:rsidRPr="006129F5" w:rsidRDefault="00BB6404" w:rsidP="00BB6404">
      <w:r w:rsidRPr="006129F5">
        <w:t xml:space="preserve">In the following, parameter values are used for the calculations, which are based on the numbers used in the document “UIC 2009 GSM-R Procurement and Implementation guide”, section 9, except for that one used for the </w:t>
      </w:r>
      <w:r w:rsidR="00C31819" w:rsidRPr="006129F5">
        <w:t xml:space="preserve">BTS/MS </w:t>
      </w:r>
      <w:r w:rsidR="00E95216" w:rsidRPr="006129F5">
        <w:t xml:space="preserve"> E-</w:t>
      </w:r>
      <w:r w:rsidRPr="006129F5">
        <w:t xml:space="preserve">GSM-R receiver noise figure. The </w:t>
      </w:r>
      <w:r w:rsidR="00E95216" w:rsidRPr="006129F5">
        <w:t>E-</w:t>
      </w:r>
      <w:r w:rsidRPr="006129F5">
        <w:t>GSM-R receiver noise figure is assumed to be 5 dB instead of 8 dB to consider advances made in the radio technology during the last years. With a noise figure of 5 dB, the noise floor in the receiver is -116 dBm.</w:t>
      </w:r>
    </w:p>
    <w:p w14:paraId="4D1CFE87" w14:textId="57B07EF6" w:rsidR="00BB6404" w:rsidRPr="006129F5" w:rsidRDefault="00BB6404" w:rsidP="00BB6404">
      <w:r w:rsidRPr="006129F5">
        <w:t xml:space="preserve">Signal strength variations, mostly due to shadowing effects, must be </w:t>
      </w:r>
      <w:proofErr w:type="gramStart"/>
      <w:r w:rsidRPr="006129F5">
        <w:t>taken into account</w:t>
      </w:r>
      <w:proofErr w:type="gramEnd"/>
      <w:r w:rsidRPr="006129F5">
        <w:t xml:space="preserve"> when the protection criterion for the </w:t>
      </w:r>
      <w:r w:rsidR="00E95216" w:rsidRPr="006129F5">
        <w:t>E-</w:t>
      </w:r>
      <w:r w:rsidRPr="006129F5">
        <w:t>GSM-R system is assessed. The signal strength variations follow a log normal distribution. The median required signal level can be determined, based on the minimum required signal level (which must be ensured for 95</w:t>
      </w:r>
      <w:r w:rsidR="00730A0F" w:rsidRPr="006129F5">
        <w:t>%</w:t>
      </w:r>
      <w:r w:rsidRPr="006129F5">
        <w:t xml:space="preserve"> of places) and the signal level standard deviation. In the example shown in </w:t>
      </w:r>
      <w:r w:rsidR="0050102F" w:rsidRPr="006129F5">
        <w:t>UIC 2009 GSM-R Procurement and Implementation guide,</w:t>
      </w:r>
      <w:r w:rsidRPr="006129F5">
        <w:t xml:space="preserve"> section 9.2.10, the standard deviation (analogous to the standard deviation of slow fading) is assumed to be 8.5 dB. However, </w:t>
      </w:r>
      <w:r w:rsidR="0050102F" w:rsidRPr="006129F5">
        <w:t>UIC 2009 GSM-R Procurement and Implementation guide</w:t>
      </w:r>
      <w:r w:rsidRPr="006129F5">
        <w:t xml:space="preserve"> states that this value will vary depending on type of terrain, the type and density of vegetation/tree foliage present, the number of buildings, etc.</w:t>
      </w:r>
    </w:p>
    <w:p w14:paraId="6C5D6DD6" w14:textId="10C0D4E7" w:rsidR="00BB6404" w:rsidRPr="006129F5" w:rsidRDefault="00BB6404" w:rsidP="00BB6404">
      <w:r w:rsidRPr="006129F5">
        <w:t>For a -95 dBm level with a 95</w:t>
      </w:r>
      <w:r w:rsidR="00730A0F" w:rsidRPr="006129F5">
        <w:t>%</w:t>
      </w:r>
      <w:r w:rsidRPr="006129F5">
        <w:t xml:space="preserve"> confidence and considering a standard deviation of 8.5 dB, the median signal level in the network planning process must be -81</w:t>
      </w:r>
      <w:r w:rsidR="001601D3" w:rsidRPr="006129F5">
        <w:t xml:space="preserve"> </w:t>
      </w:r>
      <w:r w:rsidRPr="006129F5">
        <w:t xml:space="preserve">dBm as shown in </w:t>
      </w:r>
      <w:r w:rsidRPr="006129F5">
        <w:fldChar w:fldCharType="begin"/>
      </w:r>
      <w:r w:rsidRPr="006129F5">
        <w:instrText xml:space="preserve"> REF _Ref25844998 \h </w:instrText>
      </w:r>
      <w:r w:rsidRPr="006129F5">
        <w:fldChar w:fldCharType="separate"/>
      </w:r>
      <w:r w:rsidR="004C4401" w:rsidRPr="006129F5">
        <w:t xml:space="preserve">Figure </w:t>
      </w:r>
      <w:r w:rsidR="004C4401" w:rsidRPr="006129F5">
        <w:rPr>
          <w:noProof/>
        </w:rPr>
        <w:t>13</w:t>
      </w:r>
      <w:r w:rsidRPr="006129F5">
        <w:fldChar w:fldCharType="end"/>
      </w:r>
      <w:r w:rsidRPr="006129F5">
        <w:t>, respectively as shown in</w:t>
      </w:r>
      <w:r w:rsidR="0050102F" w:rsidRPr="006129F5">
        <w:t xml:space="preserve"> UIC 2009 GSM-R Procurement and Implementation guide</w:t>
      </w:r>
      <w:r w:rsidRPr="006129F5">
        <w:t>, section 9.2.10.8.</w:t>
      </w:r>
    </w:p>
    <w:p w14:paraId="0B6E68BC" w14:textId="77777777" w:rsidR="00BB6404" w:rsidRPr="006129F5" w:rsidRDefault="00BB6404" w:rsidP="008F19FC">
      <w:pPr>
        <w:jc w:val="center"/>
      </w:pPr>
      <w:r w:rsidRPr="00F40C7B">
        <w:rPr>
          <w:noProof/>
          <w:lang w:eastAsia="fr-FR"/>
        </w:rPr>
        <w:drawing>
          <wp:inline distT="0" distB="0" distL="0" distR="0" wp14:anchorId="4D0964B2" wp14:editId="7CEAEB3B">
            <wp:extent cx="4777705" cy="2303813"/>
            <wp:effectExtent l="0" t="0" r="4445" b="1270"/>
            <wp:docPr id="145"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7192" cy="2308388"/>
                    </a:xfrm>
                    <a:prstGeom prst="rect">
                      <a:avLst/>
                    </a:prstGeom>
                    <a:noFill/>
                    <a:ln>
                      <a:noFill/>
                    </a:ln>
                  </pic:spPr>
                </pic:pic>
              </a:graphicData>
            </a:graphic>
          </wp:inline>
        </w:drawing>
      </w:r>
    </w:p>
    <w:p w14:paraId="25B4B530" w14:textId="50B45518" w:rsidR="00BB6404" w:rsidRPr="006129F5" w:rsidRDefault="00BB6404" w:rsidP="00BB6404">
      <w:pPr>
        <w:pStyle w:val="Caption"/>
        <w:rPr>
          <w:lang w:val="en-GB"/>
        </w:rPr>
      </w:pPr>
      <w:bookmarkStart w:id="126" w:name="_Ref25844998"/>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13</w:t>
      </w:r>
      <w:r w:rsidR="00032B3C" w:rsidRPr="006129F5">
        <w:rPr>
          <w:lang w:val="en-GB"/>
        </w:rPr>
        <w:fldChar w:fldCharType="end"/>
      </w:r>
      <w:bookmarkEnd w:id="126"/>
      <w:r w:rsidR="00977A83" w:rsidRPr="006129F5">
        <w:rPr>
          <w:lang w:val="en-GB"/>
        </w:rPr>
        <w:t>:</w:t>
      </w:r>
      <w:r w:rsidRPr="006129F5">
        <w:rPr>
          <w:lang w:val="en-GB"/>
        </w:rPr>
        <w:t xml:space="preserve"> pdf of </w:t>
      </w:r>
      <w:r w:rsidR="00E95216" w:rsidRPr="00F40C7B">
        <w:rPr>
          <w:lang w:val="en-GB"/>
        </w:rPr>
        <w:t>E-</w:t>
      </w:r>
      <w:r w:rsidRPr="006129F5">
        <w:rPr>
          <w:lang w:val="en-GB"/>
        </w:rPr>
        <w:t>GSM-R reception level</w:t>
      </w:r>
    </w:p>
    <w:p w14:paraId="2097B174" w14:textId="3386AB98" w:rsidR="00BB6404" w:rsidRPr="006129F5" w:rsidRDefault="00BB6404" w:rsidP="00BB6404">
      <w:r w:rsidRPr="006129F5">
        <w:lastRenderedPageBreak/>
        <w:t xml:space="preserve">In section 9.2.5.11, C/I </w:t>
      </w:r>
      <w:proofErr w:type="gramStart"/>
      <w:r w:rsidRPr="006129F5">
        <w:t>planning</w:t>
      </w:r>
      <w:proofErr w:type="gramEnd"/>
      <w:r w:rsidRPr="006129F5">
        <w:t xml:space="preserve"> values for different applications are given: “Typically, radio engineers would plan for at least 9 dB for voice and at least 12</w:t>
      </w:r>
      <w:r w:rsidR="00032B3C" w:rsidRPr="006129F5">
        <w:t>-</w:t>
      </w:r>
      <w:r w:rsidRPr="006129F5">
        <w:t>15 dB for data applications». C/(I+N) = 12 dB is proposed for critical applications. Based on those definitions, C/I = 12 dB is also considered for the further calculations of the analysis below.</w:t>
      </w:r>
    </w:p>
    <w:p w14:paraId="767F7FC3" w14:textId="76F60B82" w:rsidR="00BB6404" w:rsidRPr="006129F5" w:rsidRDefault="00BB6404" w:rsidP="00BB6404">
      <w:r w:rsidRPr="006129F5">
        <w:t>To define the minimum C/I ratio for the respective median signal levels (which provides a minimum C/I =</w:t>
      </w:r>
      <w:r w:rsidR="001601D3" w:rsidRPr="006129F5">
        <w:t xml:space="preserve"> </w:t>
      </w:r>
      <w:r w:rsidRPr="006129F5">
        <w:t>12 dB for 95</w:t>
      </w:r>
      <w:r w:rsidR="00730A0F" w:rsidRPr="006129F5">
        <w:t>%</w:t>
      </w:r>
      <w:r w:rsidRPr="006129F5">
        <w:t xml:space="preserve"> of cases) the statistical properties of the interference signal strength must be </w:t>
      </w:r>
      <w:proofErr w:type="gramStart"/>
      <w:r w:rsidRPr="006129F5">
        <w:t>taken into account</w:t>
      </w:r>
      <w:proofErr w:type="gramEnd"/>
      <w:r w:rsidRPr="006129F5">
        <w:t>. It can be assume</w:t>
      </w:r>
      <w:r w:rsidR="00DD3865" w:rsidRPr="006129F5">
        <w:t>d</w:t>
      </w:r>
      <w:r w:rsidRPr="006129F5">
        <w:t xml:space="preserve"> that the shadowing effects in a given area are similar and not correlated for both signal propagation paths </w:t>
      </w:r>
      <w:r w:rsidR="001F2B1B" w:rsidRPr="006129F5">
        <w:t>t</w:t>
      </w:r>
      <w:r w:rsidR="001F2B1B">
        <w:t>he</w:t>
      </w:r>
      <w:r w:rsidR="001F2B1B" w:rsidRPr="006129F5">
        <w:t xml:space="preserve"> </w:t>
      </w:r>
      <w:r w:rsidRPr="006129F5">
        <w:t>one from serving cell to receiver as well as the one from interfering cell to victim receiver. Accordingly, the interference signal strength is following the same fading statistics as the signal strength for the serving cell does. Because of that, the C/I ratio is following also a normal distribution with a sigma calculated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2D21D3" w:rsidRPr="006129F5" w14:paraId="6D8A9799" w14:textId="77777777" w:rsidTr="00C41313">
        <w:tc>
          <w:tcPr>
            <w:tcW w:w="330" w:type="pct"/>
          </w:tcPr>
          <w:p w14:paraId="60675567" w14:textId="77777777" w:rsidR="002D21D3" w:rsidRPr="006129F5" w:rsidRDefault="002D21D3" w:rsidP="0078498E">
            <w:pPr>
              <w:spacing w:before="120" w:after="120"/>
              <w:rPr>
                <w:rStyle w:val="ECCParagraph"/>
              </w:rPr>
            </w:pPr>
            <w:bookmarkStart w:id="127" w:name="_Hlk34378506"/>
          </w:p>
        </w:tc>
        <w:tc>
          <w:tcPr>
            <w:tcW w:w="4444" w:type="pct"/>
          </w:tcPr>
          <w:p w14:paraId="77442B01" w14:textId="26D454B5" w:rsidR="002D21D3" w:rsidRPr="006129F5" w:rsidRDefault="00930AFF" w:rsidP="0078498E">
            <w:pPr>
              <w:spacing w:before="120" w:after="120"/>
              <w:jc w:val="center"/>
              <w:rPr>
                <w:rStyle w:val="ECCParagraph"/>
              </w:rPr>
            </w:pPr>
            <m:oMathPara>
              <m:oMath>
                <m:sSub>
                  <m:sSubPr>
                    <m:ctrlPr>
                      <w:rPr>
                        <w:rFonts w:ascii="Cambria Math" w:hAnsi="Cambria Math"/>
                      </w:rPr>
                    </m:ctrlPr>
                  </m:sSubPr>
                  <m:e>
                    <m:r>
                      <w:rPr>
                        <w:rFonts w:ascii="Cambria Math" w:hAnsi="Cambria Math"/>
                      </w:rPr>
                      <m:t>σ</m:t>
                    </m:r>
                  </m:e>
                  <m:sub>
                    <m:r>
                      <w:rPr>
                        <w:rFonts w:ascii="Cambria Math" w:hAnsi="Cambria Math"/>
                      </w:rPr>
                      <m:t>TOT</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σ</m:t>
                            </m:r>
                          </m:e>
                          <m:sub>
                            <m:r>
                              <w:rPr>
                                <w:rFonts w:ascii="Cambria Math" w:hAnsi="Cambria Math"/>
                              </w:rPr>
                              <m:t>Serving cell</m:t>
                            </m:r>
                          </m:sub>
                        </m:sSub>
                      </m:e>
                      <m:sup>
                        <m:r>
                          <w:rPr>
                            <w:rFonts w:ascii="Cambria Math" w:hAnsi="Cambria Math"/>
                          </w:rPr>
                          <m:t>2</m:t>
                        </m:r>
                      </m:sup>
                    </m:sSup>
                    <m: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σ</m:t>
                            </m:r>
                          </m:e>
                          <m:sub>
                            <m:r>
                              <w:rPr>
                                <w:rFonts w:ascii="Cambria Math" w:hAnsi="Cambria Math"/>
                              </w:rPr>
                              <m:t>Interfering cell</m:t>
                            </m:r>
                          </m:sub>
                        </m:sSub>
                      </m:e>
                      <m:sup>
                        <m:r>
                          <w:rPr>
                            <w:rFonts w:ascii="Cambria Math" w:hAnsi="Cambria Math"/>
                          </w:rPr>
                          <m:t>2</m:t>
                        </m:r>
                      </m:sup>
                    </m:sSup>
                  </m:e>
                </m:rad>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 xml:space="preserve">8.5 </m:t>
                        </m:r>
                        <m:r>
                          <m:rPr>
                            <m:sty m:val="p"/>
                          </m:rPr>
                          <w:rPr>
                            <w:rFonts w:ascii="Cambria Math" w:hAnsi="Cambria Math"/>
                          </w:rPr>
                          <m:t>dB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 xml:space="preserve">8.5 </m:t>
                        </m:r>
                        <m:r>
                          <m:rPr>
                            <m:sty m:val="p"/>
                          </m:rPr>
                          <w:rPr>
                            <w:rFonts w:ascii="Cambria Math" w:hAnsi="Cambria Math"/>
                          </w:rPr>
                          <m:t>dB</m:t>
                        </m:r>
                      </m:e>
                      <m:sup>
                        <m:r>
                          <w:rPr>
                            <w:rFonts w:ascii="Cambria Math" w:hAnsi="Cambria Math"/>
                          </w:rPr>
                          <m:t>2</m:t>
                        </m:r>
                      </m:sup>
                    </m:sSup>
                  </m:e>
                </m:rad>
                <m:r>
                  <w:rPr>
                    <w:rFonts w:ascii="Cambria Math" w:hAnsi="Cambria Math"/>
                  </w:rPr>
                  <m:t xml:space="preserve">=12 </m:t>
                </m:r>
                <m:r>
                  <m:rPr>
                    <m:sty m:val="p"/>
                  </m:rPr>
                  <w:rPr>
                    <w:rFonts w:ascii="Cambria Math" w:hAnsi="Cambria Math"/>
                  </w:rPr>
                  <m:t>dB</m:t>
                </m:r>
              </m:oMath>
            </m:oMathPara>
          </w:p>
        </w:tc>
        <w:tc>
          <w:tcPr>
            <w:tcW w:w="226" w:type="pct"/>
          </w:tcPr>
          <w:p w14:paraId="0D32B65C" w14:textId="2DC46066" w:rsidR="002D21D3" w:rsidRPr="006129F5" w:rsidRDefault="002D21D3" w:rsidP="0078498E">
            <w:pPr>
              <w:spacing w:before="120"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5</w:t>
            </w:r>
            <w:r w:rsidRPr="006129F5">
              <w:fldChar w:fldCharType="end"/>
            </w:r>
            <w:r w:rsidRPr="006129F5">
              <w:t>)</w:t>
            </w:r>
          </w:p>
        </w:tc>
      </w:tr>
    </w:tbl>
    <w:bookmarkEnd w:id="127"/>
    <w:p w14:paraId="26888879" w14:textId="28517AA9" w:rsidR="00BB6404" w:rsidRPr="006129F5" w:rsidRDefault="00BB6404" w:rsidP="00BB6404">
      <w:r w:rsidRPr="006129F5">
        <w:t>Where</w:t>
      </w:r>
      <w:r w:rsidR="00DD3865" w:rsidRPr="006129F5">
        <w:t>:</w:t>
      </w:r>
    </w:p>
    <w:p w14:paraId="5EE8576E" w14:textId="23D9CC10" w:rsidR="00BB6404" w:rsidRPr="006129F5" w:rsidRDefault="00BB6404" w:rsidP="008F19FC">
      <w:pPr>
        <w:pStyle w:val="ECCBulletsLv1"/>
      </w:pPr>
      <w:proofErr w:type="spellStart"/>
      <w:r w:rsidRPr="006129F5">
        <w:t>σ</w:t>
      </w:r>
      <w:r w:rsidRPr="006129F5">
        <w:rPr>
          <w:vertAlign w:val="subscript"/>
        </w:rPr>
        <w:t>Serving</w:t>
      </w:r>
      <w:proofErr w:type="spellEnd"/>
      <w:r w:rsidR="00DD3865" w:rsidRPr="006129F5">
        <w:rPr>
          <w:vertAlign w:val="subscript"/>
        </w:rPr>
        <w:t xml:space="preserve"> </w:t>
      </w:r>
      <w:r w:rsidRPr="006129F5">
        <w:rPr>
          <w:vertAlign w:val="subscript"/>
        </w:rPr>
        <w:t>cell</w:t>
      </w:r>
      <w:r w:rsidRPr="006129F5">
        <w:tab/>
      </w:r>
      <w:r w:rsidR="005D4CD7" w:rsidRPr="006129F5">
        <w:tab/>
      </w:r>
      <w:r w:rsidRPr="006129F5">
        <w:t>standard deviation of the serving cell provision signal level</w:t>
      </w:r>
      <w:r w:rsidR="00DD3865" w:rsidRPr="006129F5">
        <w:t>;</w:t>
      </w:r>
    </w:p>
    <w:p w14:paraId="126F1020" w14:textId="47CAD698" w:rsidR="00BB6404" w:rsidRPr="006129F5" w:rsidRDefault="00BB6404" w:rsidP="008F19FC">
      <w:pPr>
        <w:pStyle w:val="ECCBulletsLv1"/>
      </w:pPr>
      <w:proofErr w:type="spellStart"/>
      <w:r w:rsidRPr="006129F5">
        <w:t>σ</w:t>
      </w:r>
      <w:r w:rsidRPr="006129F5">
        <w:rPr>
          <w:vertAlign w:val="subscript"/>
        </w:rPr>
        <w:t>Interferring</w:t>
      </w:r>
      <w:proofErr w:type="spellEnd"/>
      <w:r w:rsidRPr="006129F5">
        <w:rPr>
          <w:vertAlign w:val="subscript"/>
        </w:rPr>
        <w:t xml:space="preserve"> </w:t>
      </w:r>
      <w:r w:rsidR="00833EE4" w:rsidRPr="006129F5">
        <w:rPr>
          <w:vertAlign w:val="subscript"/>
        </w:rPr>
        <w:t>c</w:t>
      </w:r>
      <w:r w:rsidRPr="006129F5">
        <w:rPr>
          <w:vertAlign w:val="subscript"/>
        </w:rPr>
        <w:t>ell</w:t>
      </w:r>
      <w:r w:rsidR="005D4CD7" w:rsidRPr="006129F5">
        <w:tab/>
      </w:r>
      <w:r w:rsidR="005D4CD7" w:rsidRPr="006129F5">
        <w:tab/>
      </w:r>
      <w:r w:rsidRPr="006129F5">
        <w:t>standard deviation of the interfering cell signal</w:t>
      </w:r>
      <w:r w:rsidR="00DD3865" w:rsidRPr="006129F5">
        <w:t>;</w:t>
      </w:r>
    </w:p>
    <w:p w14:paraId="49CA4416" w14:textId="5BCEA30B" w:rsidR="00BB6404" w:rsidRPr="006129F5" w:rsidRDefault="00BB6404" w:rsidP="008F19FC">
      <w:pPr>
        <w:pStyle w:val="ECCBulletsLv1"/>
      </w:pPr>
      <w:proofErr w:type="spellStart"/>
      <w:r w:rsidRPr="006129F5">
        <w:t>σ</w:t>
      </w:r>
      <w:r w:rsidRPr="006129F5">
        <w:rPr>
          <w:vertAlign w:val="subscript"/>
        </w:rPr>
        <w:t>TOT</w:t>
      </w:r>
      <w:proofErr w:type="spellEnd"/>
      <w:r w:rsidRPr="006129F5">
        <w:t xml:space="preserve"> </w:t>
      </w:r>
      <w:r w:rsidR="005D4CD7" w:rsidRPr="006129F5">
        <w:tab/>
      </w:r>
      <w:r w:rsidR="005D4CD7" w:rsidRPr="006129F5">
        <w:tab/>
      </w:r>
      <w:r w:rsidR="005D4CD7" w:rsidRPr="006129F5">
        <w:tab/>
      </w:r>
      <w:r w:rsidRPr="006129F5">
        <w:t>standard deviation of C/I ratio</w:t>
      </w:r>
      <w:r w:rsidR="00DD3865" w:rsidRPr="006129F5">
        <w:t>.</w:t>
      </w:r>
    </w:p>
    <w:p w14:paraId="6FA2DD20" w14:textId="2E155532" w:rsidR="00BB6404" w:rsidRPr="006129F5" w:rsidRDefault="00BB6404" w:rsidP="00BB6404">
      <w:r w:rsidRPr="006129F5">
        <w:t>Considering the standard deviation of 12 dB, a confidence of 95% and a minimum C/I ratio of 12 dB, the median level ratio of the serving and interference cell must be 31.8 dB: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4826C3" w:rsidRPr="006129F5" w14:paraId="6272409C" w14:textId="77777777" w:rsidTr="00F7781E">
        <w:tc>
          <w:tcPr>
            <w:tcW w:w="330" w:type="pct"/>
          </w:tcPr>
          <w:p w14:paraId="58BEEFA3" w14:textId="77777777" w:rsidR="004826C3" w:rsidRPr="006129F5" w:rsidRDefault="004826C3" w:rsidP="002406ED">
            <w:pPr>
              <w:spacing w:before="120" w:after="120"/>
              <w:rPr>
                <w:rStyle w:val="ECCParagraph"/>
              </w:rPr>
            </w:pPr>
          </w:p>
        </w:tc>
        <w:tc>
          <w:tcPr>
            <w:tcW w:w="4444" w:type="pct"/>
          </w:tcPr>
          <w:p w14:paraId="2FFC1410" w14:textId="2C13688A" w:rsidR="004826C3" w:rsidRPr="006129F5" w:rsidRDefault="004826C3" w:rsidP="002406ED">
            <w:pPr>
              <w:spacing w:before="120" w:after="120"/>
              <w:jc w:val="center"/>
              <w:rPr>
                <w:rStyle w:val="ECCParagraph"/>
              </w:rPr>
            </w:pPr>
            <w:r w:rsidRPr="006129F5">
              <w:t xml:space="preserve"> </w:t>
            </w:r>
            <m:oMath>
              <m:f>
                <m:fPr>
                  <m:type m:val="skw"/>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median</m:t>
                      </m:r>
                    </m:sub>
                  </m:sSub>
                </m:den>
              </m:f>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TOT</m:t>
                  </m:r>
                </m:sub>
              </m:sSub>
              <m:r>
                <w:rPr>
                  <w:rFonts w:ascii="Cambria Math" w:hAnsi="Cambria Math"/>
                </w:rPr>
                <m:t>∙norminv</m:t>
              </m:r>
              <m:d>
                <m:dPr>
                  <m:ctrlPr>
                    <w:rPr>
                      <w:rFonts w:ascii="Cambria Math" w:hAnsi="Cambria Math"/>
                    </w:rPr>
                  </m:ctrlPr>
                </m:dPr>
                <m:e>
                  <m:r>
                    <w:rPr>
                      <w:rFonts w:ascii="Cambria Math" w:hAnsi="Cambria Math"/>
                    </w:rPr>
                    <m:t>0.95</m:t>
                  </m:r>
                </m:e>
              </m:d>
              <m:r>
                <w:rPr>
                  <w:rFonts w:ascii="Cambria Math" w:hAnsi="Cambria Math"/>
                </w:rPr>
                <m:t>+</m:t>
              </m:r>
              <m:f>
                <m:fPr>
                  <m:type m:val="skw"/>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min</m:t>
                      </m:r>
                    </m:sub>
                  </m:sSub>
                </m:den>
              </m:f>
              <m:r>
                <w:rPr>
                  <w:rFonts w:ascii="Cambria Math" w:hAnsi="Cambria Math"/>
                </w:rPr>
                <m:t xml:space="preserve">=12 </m:t>
              </m:r>
              <m:r>
                <m:rPr>
                  <m:sty m:val="p"/>
                </m:rPr>
                <w:rPr>
                  <w:rFonts w:ascii="Cambria Math" w:hAnsi="Cambria Math"/>
                </w:rPr>
                <m:t>dB</m:t>
              </m:r>
              <m:r>
                <w:rPr>
                  <w:rFonts w:ascii="Cambria Math" w:hAnsi="Cambria Math"/>
                </w:rPr>
                <m:t xml:space="preserve">∙1.645+12 </m:t>
              </m:r>
              <m:r>
                <m:rPr>
                  <m:sty m:val="p"/>
                </m:rPr>
                <w:rPr>
                  <w:rFonts w:ascii="Cambria Math" w:hAnsi="Cambria Math"/>
                </w:rPr>
                <m:t>dB</m:t>
              </m:r>
              <m:r>
                <w:rPr>
                  <w:rFonts w:ascii="Cambria Math" w:hAnsi="Cambria Math"/>
                </w:rPr>
                <m:t xml:space="preserve">=31.8 </m:t>
              </m:r>
              <m:r>
                <m:rPr>
                  <m:sty m:val="p"/>
                </m:rPr>
                <w:rPr>
                  <w:rFonts w:ascii="Cambria Math" w:hAnsi="Cambria Math"/>
                </w:rPr>
                <m:t>dB</m:t>
              </m:r>
            </m:oMath>
          </w:p>
        </w:tc>
        <w:tc>
          <w:tcPr>
            <w:tcW w:w="226" w:type="pct"/>
          </w:tcPr>
          <w:p w14:paraId="749A671A" w14:textId="7542EEC5" w:rsidR="004826C3" w:rsidRPr="006129F5" w:rsidRDefault="004826C3" w:rsidP="002406ED">
            <w:pPr>
              <w:spacing w:before="120"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6</w:t>
            </w:r>
            <w:r w:rsidRPr="006129F5">
              <w:fldChar w:fldCharType="end"/>
            </w:r>
            <w:r w:rsidRPr="006129F5">
              <w:t>)</w:t>
            </w:r>
          </w:p>
        </w:tc>
      </w:tr>
    </w:tbl>
    <w:p w14:paraId="5A890973" w14:textId="4C795AE6" w:rsidR="00BB6404" w:rsidRPr="006129F5" w:rsidRDefault="00BB6404" w:rsidP="00BB6404">
      <w:r w:rsidRPr="006129F5">
        <w:t>Accordingly, the median Interference level of the interfering cell must be lower than -112.8 dBm at the receiver antenna: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4826C3" w:rsidRPr="006129F5" w14:paraId="0AFEC987" w14:textId="77777777" w:rsidTr="00EF65AC">
        <w:tc>
          <w:tcPr>
            <w:tcW w:w="330" w:type="pct"/>
          </w:tcPr>
          <w:p w14:paraId="6D6D947B" w14:textId="77777777" w:rsidR="004826C3" w:rsidRPr="006129F5" w:rsidRDefault="004826C3" w:rsidP="002406ED">
            <w:pPr>
              <w:spacing w:before="120" w:after="120"/>
              <w:rPr>
                <w:rStyle w:val="ECCParagraph"/>
              </w:rPr>
            </w:pPr>
          </w:p>
        </w:tc>
        <w:tc>
          <w:tcPr>
            <w:tcW w:w="4444" w:type="pct"/>
          </w:tcPr>
          <w:p w14:paraId="1FE6166A" w14:textId="2EDFC58F" w:rsidR="004826C3" w:rsidRPr="006129F5" w:rsidRDefault="00930AFF" w:rsidP="00325970">
            <w:pPr>
              <w:spacing w:after="120"/>
              <w:jc w:val="center"/>
              <w:rPr>
                <w:rStyle w:val="ECCParagraph"/>
              </w:rPr>
            </w:pPr>
            <m:oMathPara>
              <m:oMath>
                <m:sSub>
                  <m:sSubPr>
                    <m:ctrlPr>
                      <w:rPr>
                        <w:rFonts w:ascii="Cambria Math" w:hAnsi="Cambria Math"/>
                      </w:rPr>
                    </m:ctrlPr>
                  </m:sSubPr>
                  <m:e>
                    <m:r>
                      <w:rPr>
                        <w:rFonts w:ascii="Cambria Math" w:hAnsi="Cambria Math"/>
                      </w:rPr>
                      <m:t>I</m:t>
                    </m:r>
                  </m:e>
                  <m:sub>
                    <m:r>
                      <w:rPr>
                        <w:rFonts w:ascii="Cambria Math" w:hAnsi="Cambria Math"/>
                      </w:rPr>
                      <m:t>median</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median</m:t>
                    </m:r>
                  </m:sub>
                </m:sSub>
                <m:r>
                  <w:rPr>
                    <w:rFonts w:ascii="Cambria Math" w:hAnsi="Cambria Math"/>
                  </w:rPr>
                  <m:t>-</m:t>
                </m:r>
                <m:f>
                  <m:fPr>
                    <m:type m:val="skw"/>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median</m:t>
                        </m:r>
                      </m:sub>
                    </m:sSub>
                  </m:den>
                </m:f>
                <m:r>
                  <w:rPr>
                    <w:rFonts w:ascii="Cambria Math" w:hAnsi="Cambria Math"/>
                  </w:rPr>
                  <m:t xml:space="preserve">=-81 </m:t>
                </m:r>
                <m:r>
                  <m:rPr>
                    <m:sty m:val="p"/>
                  </m:rPr>
                  <w:rPr>
                    <w:rFonts w:ascii="Cambria Math" w:hAnsi="Cambria Math"/>
                  </w:rPr>
                  <m:t>dBm</m:t>
                </m:r>
                <m:r>
                  <w:rPr>
                    <w:rFonts w:ascii="Cambria Math" w:hAnsi="Cambria Math"/>
                  </w:rPr>
                  <m:t xml:space="preserve">-31.8 </m:t>
                </m:r>
                <m:r>
                  <m:rPr>
                    <m:sty m:val="p"/>
                  </m:rPr>
                  <w:rPr>
                    <w:rFonts w:ascii="Cambria Math" w:hAnsi="Cambria Math"/>
                  </w:rPr>
                  <m:t>dBm</m:t>
                </m:r>
                <m:r>
                  <w:rPr>
                    <w:rFonts w:ascii="Cambria Math" w:hAnsi="Cambria Math"/>
                  </w:rPr>
                  <m:t xml:space="preserve">=-112.8 </m:t>
                </m:r>
                <m:r>
                  <m:rPr>
                    <m:sty m:val="p"/>
                  </m:rPr>
                  <w:rPr>
                    <w:rFonts w:ascii="Cambria Math" w:hAnsi="Cambria Math"/>
                  </w:rPr>
                  <m:t>dBm</m:t>
                </m:r>
              </m:oMath>
            </m:oMathPara>
          </w:p>
        </w:tc>
        <w:tc>
          <w:tcPr>
            <w:tcW w:w="226" w:type="pct"/>
          </w:tcPr>
          <w:p w14:paraId="58F6B15B" w14:textId="6913036D" w:rsidR="004826C3" w:rsidRPr="006129F5" w:rsidRDefault="004826C3" w:rsidP="001F4328">
            <w:pPr>
              <w:spacing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7</w:t>
            </w:r>
            <w:r w:rsidRPr="006129F5">
              <w:fldChar w:fldCharType="end"/>
            </w:r>
            <w:r w:rsidRPr="006129F5">
              <w:t>)</w:t>
            </w:r>
          </w:p>
        </w:tc>
      </w:tr>
    </w:tbl>
    <w:p w14:paraId="64FF16F9" w14:textId="2E653916" w:rsidR="004826C3" w:rsidRPr="006129F5" w:rsidRDefault="00BB6404" w:rsidP="00BB6404">
      <w:r w:rsidRPr="006129F5">
        <w:t xml:space="preserve">Considering 0 dB antenna gain and 2 dB feeder loss, as proposed in </w:t>
      </w:r>
      <w:r w:rsidR="0050102F" w:rsidRPr="006129F5">
        <w:t>UIC 2009 GSM-R Procurement and Implementation guide</w:t>
      </w:r>
      <w:r w:rsidR="00DD3865" w:rsidRPr="006129F5">
        <w:t xml:space="preserve"> </w:t>
      </w:r>
      <w:r w:rsidR="00DD3865" w:rsidRPr="006129F5">
        <w:fldChar w:fldCharType="begin"/>
      </w:r>
      <w:r w:rsidR="00DD3865" w:rsidRPr="006129F5">
        <w:instrText xml:space="preserve"> REF _Ref35329448 \r \h </w:instrText>
      </w:r>
      <w:r w:rsidR="00DD3865" w:rsidRPr="006129F5">
        <w:fldChar w:fldCharType="separate"/>
      </w:r>
      <w:r w:rsidR="004C4401" w:rsidRPr="006129F5">
        <w:t>[14]</w:t>
      </w:r>
      <w:r w:rsidR="00DD3865" w:rsidRPr="006129F5">
        <w:fldChar w:fldCharType="end"/>
      </w:r>
      <w:r w:rsidR="0050102F" w:rsidRPr="006129F5">
        <w:t>,</w:t>
      </w:r>
      <w:r w:rsidRPr="006129F5">
        <w:t xml:space="preserve"> section 9.2.8.11 for “MS”, the following signal levels need to be taken into account for the sharing studies: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4826C3" w:rsidRPr="006129F5" w14:paraId="3EC6C214" w14:textId="77777777" w:rsidTr="00F7781E">
        <w:tc>
          <w:tcPr>
            <w:tcW w:w="330" w:type="pct"/>
          </w:tcPr>
          <w:p w14:paraId="1FBCD370" w14:textId="77777777" w:rsidR="004826C3" w:rsidRPr="006129F5" w:rsidRDefault="004826C3" w:rsidP="002406ED">
            <w:pPr>
              <w:spacing w:before="40" w:after="120"/>
              <w:rPr>
                <w:rStyle w:val="ECCParagraph"/>
              </w:rPr>
            </w:pPr>
          </w:p>
        </w:tc>
        <w:tc>
          <w:tcPr>
            <w:tcW w:w="4444" w:type="pct"/>
          </w:tcPr>
          <w:p w14:paraId="5A895C67" w14:textId="056EE70F" w:rsidR="004826C3" w:rsidRPr="006129F5" w:rsidRDefault="00930AFF" w:rsidP="002406ED">
            <w:pPr>
              <w:spacing w:before="40" w:after="40"/>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median receiver</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median</m:t>
                    </m:r>
                  </m:sub>
                </m:sSub>
                <m:r>
                  <w:rPr>
                    <w:rFonts w:ascii="Cambria Math" w:hAnsi="Cambria Math"/>
                  </w:rPr>
                  <m:t>-</m:t>
                </m:r>
                <m:sSub>
                  <m:sSubPr>
                    <m:ctrlPr>
                      <w:rPr>
                        <w:rFonts w:ascii="Cambria Math" w:hAnsi="Cambria Math"/>
                      </w:rPr>
                    </m:ctrlPr>
                  </m:sSubPr>
                  <m:e>
                    <m:r>
                      <w:rPr>
                        <w:rFonts w:ascii="Cambria Math" w:hAnsi="Cambria Math"/>
                      </w:rPr>
                      <m:t>loss</m:t>
                    </m:r>
                  </m:e>
                  <m:sub>
                    <m:r>
                      <w:rPr>
                        <w:rFonts w:ascii="Cambria Math" w:hAnsi="Cambria Math"/>
                      </w:rPr>
                      <m:t>feeder</m:t>
                    </m:r>
                  </m:sub>
                </m:sSub>
                <m:r>
                  <w:rPr>
                    <w:rFonts w:ascii="Cambria Math" w:hAnsi="Cambria Math"/>
                  </w:rPr>
                  <m:t xml:space="preserve">= -114.8 </m:t>
                </m:r>
                <m:r>
                  <m:rPr>
                    <m:sty m:val="p"/>
                  </m:rPr>
                  <w:rPr>
                    <w:rFonts w:ascii="Cambria Math" w:hAnsi="Cambria Math"/>
                  </w:rPr>
                  <m:t>dBm</m:t>
                </m:r>
              </m:oMath>
            </m:oMathPara>
          </w:p>
          <w:p w14:paraId="62AABDF2" w14:textId="224B9FC0" w:rsidR="004826C3" w:rsidRPr="006129F5" w:rsidRDefault="00930AFF" w:rsidP="002406ED">
            <w:pPr>
              <w:spacing w:before="40" w:after="40"/>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median receiver</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median</m:t>
                    </m:r>
                  </m:sub>
                </m:sSub>
                <m:r>
                  <w:rPr>
                    <w:rFonts w:ascii="Cambria Math" w:hAnsi="Cambria Math"/>
                  </w:rPr>
                  <m:t>-</m:t>
                </m:r>
                <m:sSub>
                  <m:sSubPr>
                    <m:ctrlPr>
                      <w:rPr>
                        <w:rFonts w:ascii="Cambria Math" w:hAnsi="Cambria Math"/>
                      </w:rPr>
                    </m:ctrlPr>
                  </m:sSubPr>
                  <m:e>
                    <m:r>
                      <w:rPr>
                        <w:rFonts w:ascii="Cambria Math" w:hAnsi="Cambria Math"/>
                      </w:rPr>
                      <m:t>loss</m:t>
                    </m:r>
                  </m:e>
                  <m:sub>
                    <m:r>
                      <w:rPr>
                        <w:rFonts w:ascii="Cambria Math" w:hAnsi="Cambria Math"/>
                      </w:rPr>
                      <m:t>feeder</m:t>
                    </m:r>
                  </m:sub>
                </m:sSub>
                <m:r>
                  <w:rPr>
                    <w:rFonts w:ascii="Cambria Math" w:hAnsi="Cambria Math"/>
                  </w:rPr>
                  <m:t xml:space="preserve">= -83 </m:t>
                </m:r>
                <m:r>
                  <m:rPr>
                    <m:sty m:val="p"/>
                  </m:rPr>
                  <w:rPr>
                    <w:rFonts w:ascii="Cambria Math" w:hAnsi="Cambria Math"/>
                  </w:rPr>
                  <m:t>dBm</m:t>
                </m:r>
              </m:oMath>
            </m:oMathPara>
          </w:p>
          <w:p w14:paraId="2A083167" w14:textId="060FD587" w:rsidR="004826C3" w:rsidRPr="006129F5" w:rsidRDefault="00930AFF" w:rsidP="002406ED">
            <w:pPr>
              <w:spacing w:before="40" w:after="120"/>
              <w:rPr>
                <w:rStyle w:val="ECCParagraph"/>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receiver</m:t>
                    </m:r>
                  </m:sub>
                </m:sSub>
                <m:r>
                  <w:rPr>
                    <w:rFonts w:ascii="Cambria Math" w:hAnsi="Cambria Math"/>
                  </w:rPr>
                  <m:t xml:space="preserve">=N= -116 </m:t>
                </m:r>
                <m:r>
                  <m:rPr>
                    <m:sty m:val="p"/>
                  </m:rPr>
                  <w:rPr>
                    <w:rFonts w:ascii="Cambria Math" w:hAnsi="Cambria Math"/>
                  </w:rPr>
                  <m:t>dBm</m:t>
                </m:r>
              </m:oMath>
            </m:oMathPara>
          </w:p>
        </w:tc>
        <w:tc>
          <w:tcPr>
            <w:tcW w:w="226" w:type="pct"/>
          </w:tcPr>
          <w:p w14:paraId="175BFB5C" w14:textId="7BD1FF09" w:rsidR="004826C3" w:rsidRPr="006129F5" w:rsidRDefault="004826C3" w:rsidP="002406ED">
            <w:pPr>
              <w:spacing w:before="40"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8</w:t>
            </w:r>
            <w:r w:rsidRPr="006129F5">
              <w:fldChar w:fldCharType="end"/>
            </w:r>
            <w:r w:rsidRPr="006129F5">
              <w:t>)</w:t>
            </w:r>
          </w:p>
        </w:tc>
      </w:tr>
    </w:tbl>
    <w:p w14:paraId="37725AAB" w14:textId="0F56010D" w:rsidR="00BB6404" w:rsidRPr="006129F5" w:rsidRDefault="00BB6404" w:rsidP="00BB6404">
      <w:r w:rsidRPr="006129F5">
        <w:t>When considering the above mentioned numbers in an analysis, an outage probability for the criterion C/I ratio = 12 dB of 5% and an outage probability for the ratio C/(I+N) = 12</w:t>
      </w:r>
      <w:r w:rsidR="001601D3" w:rsidRPr="006129F5">
        <w:t xml:space="preserve"> </w:t>
      </w:r>
      <w:r w:rsidRPr="006129F5">
        <w:t>dB of 5.9</w:t>
      </w:r>
      <w:r w:rsidR="00730A0F" w:rsidRPr="006129F5">
        <w:t>%</w:t>
      </w:r>
      <w:r w:rsidRPr="006129F5">
        <w:t xml:space="preserve"> can be calculated. The analytical treatment of the C/(I+N) outage analysis is rather complicated, such that the analysis is done numerically.</w:t>
      </w:r>
    </w:p>
    <w:p w14:paraId="390D20B9" w14:textId="330A89A5" w:rsidR="00BB6404" w:rsidRPr="006129F5" w:rsidRDefault="00BB6404" w:rsidP="00BB6404">
      <w:r w:rsidRPr="006129F5">
        <w:t xml:space="preserve">The analysis above is done to evaluate the </w:t>
      </w:r>
      <w:r w:rsidR="00E95216" w:rsidRPr="006129F5">
        <w:t>E-</w:t>
      </w:r>
      <w:r w:rsidRPr="006129F5">
        <w:t xml:space="preserve">GSM-R system performance with respect to interference caused by signals from </w:t>
      </w:r>
      <w:r w:rsidR="00E95216" w:rsidRPr="006129F5">
        <w:t>E-</w:t>
      </w:r>
      <w:r w:rsidRPr="006129F5">
        <w:t xml:space="preserve">GSM-R interfering cells and receiver noise. Additional interfering signal will degrade the </w:t>
      </w:r>
      <w:r w:rsidR="00E95216" w:rsidRPr="006129F5">
        <w:t>E-</w:t>
      </w:r>
      <w:r w:rsidRPr="006129F5">
        <w:t>GSM-R system availability further, depending on the additional interference signal level.</w:t>
      </w:r>
    </w:p>
    <w:p w14:paraId="47AD2170" w14:textId="00FDBE42" w:rsidR="00BB6404" w:rsidRPr="006129F5" w:rsidRDefault="00BB6404" w:rsidP="00BB6404">
      <w:r w:rsidRPr="006129F5">
        <w:t xml:space="preserve">In the following, an analysis is done, assuming median wanted signal level </w:t>
      </w:r>
      <w:proofErr w:type="spellStart"/>
      <w:r w:rsidRPr="006129F5">
        <w:t>C</w:t>
      </w:r>
      <w:r w:rsidRPr="006129F5">
        <w:rPr>
          <w:vertAlign w:val="subscript"/>
        </w:rPr>
        <w:t>median</w:t>
      </w:r>
      <w:proofErr w:type="spellEnd"/>
      <w:r w:rsidRPr="006129F5">
        <w:t xml:space="preserve"> of -83 dBm, where in addition to the interference from a neighbouring cell with interference level of </w:t>
      </w:r>
      <w:proofErr w:type="spellStart"/>
      <w:r w:rsidRPr="006129F5">
        <w:t>I</w:t>
      </w:r>
      <w:r w:rsidRPr="006129F5">
        <w:rPr>
          <w:vertAlign w:val="subscript"/>
        </w:rPr>
        <w:t>med</w:t>
      </w:r>
      <w:proofErr w:type="spellEnd"/>
      <w:r w:rsidRPr="006129F5">
        <w:rPr>
          <w:vertAlign w:val="subscript"/>
        </w:rPr>
        <w:t xml:space="preserve"> </w:t>
      </w:r>
      <w:r w:rsidRPr="006129F5">
        <w:t xml:space="preserve">= -114.8 dBm, </w:t>
      </w:r>
      <w:proofErr w:type="gramStart"/>
      <w:r w:rsidRPr="006129F5">
        <w:t>a</w:t>
      </w:r>
      <w:proofErr w:type="gramEnd"/>
      <w:r w:rsidRPr="006129F5">
        <w:t xml:space="preserve"> SRD signal as second interferer is considered. The outage probability of that scenario for the outage criterion C(I+N) = 12 dB is calculated for different SRD interference signal levels, ranging from</w:t>
      </w:r>
      <w:r w:rsidR="00032B3C" w:rsidRPr="006129F5">
        <w:t>-</w:t>
      </w:r>
      <w:r w:rsidRPr="006129F5">
        <w:t>145 dBm to</w:t>
      </w:r>
      <w:r w:rsidR="00032B3C" w:rsidRPr="006129F5">
        <w:t>-</w:t>
      </w:r>
      <w:r w:rsidRPr="006129F5">
        <w:t xml:space="preserve">115 dBm. In </w:t>
      </w:r>
      <w:r w:rsidRPr="006129F5">
        <w:fldChar w:fldCharType="begin"/>
      </w:r>
      <w:r w:rsidRPr="006129F5">
        <w:instrText xml:space="preserve"> REF _Ref25845385 \h </w:instrText>
      </w:r>
      <w:r w:rsidRPr="006129F5">
        <w:fldChar w:fldCharType="separate"/>
      </w:r>
      <w:r w:rsidR="004C4401" w:rsidRPr="006129F5">
        <w:t xml:space="preserve">Figure </w:t>
      </w:r>
      <w:r w:rsidR="004C4401" w:rsidRPr="006129F5">
        <w:rPr>
          <w:noProof/>
        </w:rPr>
        <w:t>14</w:t>
      </w:r>
      <w:r w:rsidRPr="006129F5">
        <w:fldChar w:fldCharType="end"/>
      </w:r>
      <w:r w:rsidR="005D4CD7" w:rsidRPr="006129F5">
        <w:t>,</w:t>
      </w:r>
      <w:r w:rsidRPr="006129F5">
        <w:t xml:space="preserve"> the outage at C/(I+N) = 12 dB criterion with respect to different SRD interference signal levels and a standard deviation of 8.5 dB is shown.</w:t>
      </w:r>
    </w:p>
    <w:p w14:paraId="12D248FE" w14:textId="2F73362C" w:rsidR="00BB6404" w:rsidRPr="006129F5" w:rsidRDefault="00BB6404" w:rsidP="00BB6404">
      <w:r w:rsidRPr="006129F5">
        <w:t>In case of SRD interference below about -135 dBm, about 5.94</w:t>
      </w:r>
      <w:r w:rsidR="00730A0F" w:rsidRPr="006129F5">
        <w:t>%</w:t>
      </w:r>
      <w:r w:rsidRPr="006129F5">
        <w:t xml:space="preserve"> outage is expected, respectively in about 94</w:t>
      </w:r>
      <w:r w:rsidR="00730A0F" w:rsidRPr="006129F5">
        <w:t>%</w:t>
      </w:r>
      <w:r w:rsidRPr="006129F5">
        <w:t xml:space="preserve"> of places a C/(I+N)  is larger than 12 dB. When assuming an interference level of -122 dBm at the receiver input, which corresponds to a ratio I(SRD)/N = -6</w:t>
      </w:r>
      <w:r w:rsidR="0050102F" w:rsidRPr="006129F5">
        <w:t xml:space="preserve"> </w:t>
      </w:r>
      <w:r w:rsidRPr="006129F5">
        <w:t>dB, then an outage of 6.76</w:t>
      </w:r>
      <w:r w:rsidR="00730A0F" w:rsidRPr="006129F5">
        <w:t>%</w:t>
      </w:r>
      <w:r w:rsidRPr="006129F5">
        <w:t xml:space="preserve"> must be expected. The rise of </w:t>
      </w:r>
      <w:r w:rsidRPr="006129F5">
        <w:lastRenderedPageBreak/>
        <w:t>the outage from 5.94</w:t>
      </w:r>
      <w:r w:rsidR="00730A0F" w:rsidRPr="006129F5">
        <w:t>%</w:t>
      </w:r>
      <w:r w:rsidRPr="006129F5">
        <w:t xml:space="preserve"> to 6.76</w:t>
      </w:r>
      <w:r w:rsidR="00730A0F" w:rsidRPr="006129F5">
        <w:t>%</w:t>
      </w:r>
      <w:r w:rsidRPr="006129F5">
        <w:t xml:space="preserve"> corresponds to a relative outage increase of 13.8</w:t>
      </w:r>
      <w:r w:rsidR="00730A0F" w:rsidRPr="006129F5">
        <w:t>%</w:t>
      </w:r>
      <w:r w:rsidRPr="006129F5">
        <w:t>. An SRD interference with a level of -118 dBm would cause an outage of 7.8</w:t>
      </w:r>
      <w:r w:rsidR="00730A0F" w:rsidRPr="006129F5">
        <w:t>%</w:t>
      </w:r>
      <w:r w:rsidRPr="006129F5">
        <w:t>. The rise of the outage from 5.94</w:t>
      </w:r>
      <w:r w:rsidR="00730A0F" w:rsidRPr="006129F5">
        <w:t>%</w:t>
      </w:r>
      <w:r w:rsidRPr="006129F5">
        <w:t xml:space="preserve"> to 7.80</w:t>
      </w:r>
      <w:r w:rsidR="00730A0F" w:rsidRPr="006129F5">
        <w:t>%</w:t>
      </w:r>
      <w:r w:rsidRPr="006129F5">
        <w:t xml:space="preserve"> corresponds to a relative outage increase of 31.3</w:t>
      </w:r>
      <w:r w:rsidR="00730A0F" w:rsidRPr="006129F5">
        <w:t>%</w:t>
      </w:r>
      <w:r w:rsidRPr="006129F5">
        <w:t xml:space="preserve">. The C/(N+I) = 12 dB outage with respect to SRD interference level is shown graphically in </w:t>
      </w:r>
      <w:r w:rsidRPr="006129F5">
        <w:fldChar w:fldCharType="begin"/>
      </w:r>
      <w:r w:rsidRPr="006129F5">
        <w:instrText xml:space="preserve"> REF _Ref25845385 \h </w:instrText>
      </w:r>
      <w:r w:rsidRPr="006129F5">
        <w:fldChar w:fldCharType="separate"/>
      </w:r>
      <w:r w:rsidR="004C4401" w:rsidRPr="006129F5">
        <w:t xml:space="preserve">Figure </w:t>
      </w:r>
      <w:r w:rsidR="004C4401" w:rsidRPr="006129F5">
        <w:rPr>
          <w:noProof/>
        </w:rPr>
        <w:t>14</w:t>
      </w:r>
      <w:r w:rsidRPr="006129F5">
        <w:fldChar w:fldCharType="end"/>
      </w:r>
      <w:r w:rsidRPr="006129F5">
        <w:t>.</w:t>
      </w:r>
    </w:p>
    <w:p w14:paraId="2846FB30" w14:textId="77777777" w:rsidR="00BB6404" w:rsidRPr="006129F5" w:rsidRDefault="00BB6404" w:rsidP="008F19FC">
      <w:pPr>
        <w:jc w:val="center"/>
      </w:pPr>
      <w:r w:rsidRPr="00F40C7B">
        <w:rPr>
          <w:noProof/>
          <w:lang w:eastAsia="fr-FR"/>
        </w:rPr>
        <w:drawing>
          <wp:inline distT="0" distB="0" distL="0" distR="0" wp14:anchorId="5E56CFBD" wp14:editId="465ABCDA">
            <wp:extent cx="4336233" cy="3253726"/>
            <wp:effectExtent l="0" t="0" r="0" b="0"/>
            <wp:docPr id="14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8373" cy="3277843"/>
                    </a:xfrm>
                    <a:prstGeom prst="rect">
                      <a:avLst/>
                    </a:prstGeom>
                    <a:noFill/>
                    <a:ln>
                      <a:noFill/>
                    </a:ln>
                  </pic:spPr>
                </pic:pic>
              </a:graphicData>
            </a:graphic>
          </wp:inline>
        </w:drawing>
      </w:r>
    </w:p>
    <w:p w14:paraId="461F1BC8" w14:textId="629C8E65" w:rsidR="00BB6404" w:rsidRPr="006129F5" w:rsidRDefault="00BB6404" w:rsidP="00BB6404">
      <w:pPr>
        <w:pStyle w:val="Caption"/>
        <w:rPr>
          <w:lang w:val="en-GB"/>
        </w:rPr>
      </w:pPr>
      <w:bookmarkStart w:id="128" w:name="_Ref25845385"/>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14</w:t>
      </w:r>
      <w:r w:rsidR="00032B3C" w:rsidRPr="006129F5">
        <w:rPr>
          <w:lang w:val="en-GB"/>
        </w:rPr>
        <w:fldChar w:fldCharType="end"/>
      </w:r>
      <w:bookmarkEnd w:id="128"/>
      <w:r w:rsidR="00977A83" w:rsidRPr="006129F5">
        <w:rPr>
          <w:lang w:val="en-GB"/>
        </w:rPr>
        <w:t>:</w:t>
      </w:r>
      <w:r w:rsidRPr="006129F5">
        <w:rPr>
          <w:lang w:val="en-GB"/>
        </w:rPr>
        <w:t xml:space="preserve"> C/(N+I) outage with 8.5 dB shadowing standard deviation</w:t>
      </w:r>
    </w:p>
    <w:p w14:paraId="32799C1A" w14:textId="56FA5BB7" w:rsidR="00BB6404" w:rsidRPr="006129F5" w:rsidRDefault="00BB6404" w:rsidP="00BB6404">
      <w:r w:rsidRPr="006129F5">
        <w:t xml:space="preserve">The probability density functions of the different signals is shown graphically in </w:t>
      </w:r>
      <w:r w:rsidRPr="006129F5">
        <w:fldChar w:fldCharType="begin"/>
      </w:r>
      <w:r w:rsidRPr="006129F5">
        <w:instrText xml:space="preserve"> REF _Ref25845455 \h </w:instrText>
      </w:r>
      <w:r w:rsidRPr="006129F5">
        <w:fldChar w:fldCharType="separate"/>
      </w:r>
      <w:r w:rsidR="004C4401" w:rsidRPr="006129F5">
        <w:t xml:space="preserve">Figure </w:t>
      </w:r>
      <w:r w:rsidR="004C4401" w:rsidRPr="006129F5">
        <w:rPr>
          <w:noProof/>
        </w:rPr>
        <w:t>15</w:t>
      </w:r>
      <w:r w:rsidRPr="006129F5">
        <w:fldChar w:fldCharType="end"/>
      </w:r>
      <w:r w:rsidRPr="006129F5">
        <w:t>, where the signal “Serving cell” correspond to “C”, “Interfering cell” to “I”, “Noise” to N and “Short Range Device” to “SRD”. All signals are related to the receiver input (considering the feeder loss) and not to the antenna input.</w:t>
      </w:r>
    </w:p>
    <w:p w14:paraId="7E66601E" w14:textId="77777777" w:rsidR="00BB6404" w:rsidRPr="006129F5" w:rsidRDefault="00BB6404" w:rsidP="008F19FC">
      <w:pPr>
        <w:jc w:val="center"/>
      </w:pPr>
      <w:r w:rsidRPr="00F40C7B">
        <w:rPr>
          <w:noProof/>
          <w:lang w:eastAsia="fr-FR"/>
        </w:rPr>
        <w:drawing>
          <wp:inline distT="0" distB="0" distL="0" distR="0" wp14:anchorId="338C55A6" wp14:editId="3212C710">
            <wp:extent cx="4460033" cy="3079102"/>
            <wp:effectExtent l="0" t="0" r="0" b="0"/>
            <wp:docPr id="148" name="Grafik 64"/>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5983" cy="3090113"/>
                    </a:xfrm>
                    <a:prstGeom prst="rect">
                      <a:avLst/>
                    </a:prstGeom>
                    <a:noFill/>
                    <a:ln>
                      <a:noFill/>
                    </a:ln>
                  </pic:spPr>
                </pic:pic>
              </a:graphicData>
            </a:graphic>
          </wp:inline>
        </w:drawing>
      </w:r>
    </w:p>
    <w:p w14:paraId="38825476" w14:textId="5D9D5D2F" w:rsidR="00BB6404" w:rsidRPr="006129F5" w:rsidRDefault="00BB6404" w:rsidP="00BB6404">
      <w:pPr>
        <w:pStyle w:val="Caption"/>
        <w:rPr>
          <w:lang w:val="en-GB"/>
        </w:rPr>
      </w:pPr>
      <w:bookmarkStart w:id="129" w:name="_Ref25845455"/>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15</w:t>
      </w:r>
      <w:r w:rsidR="00032B3C" w:rsidRPr="006129F5">
        <w:rPr>
          <w:lang w:val="en-GB"/>
        </w:rPr>
        <w:fldChar w:fldCharType="end"/>
      </w:r>
      <w:bookmarkEnd w:id="129"/>
      <w:r w:rsidR="00977A83" w:rsidRPr="006129F5">
        <w:rPr>
          <w:lang w:val="en-GB"/>
        </w:rPr>
        <w:t>:</w:t>
      </w:r>
      <w:r w:rsidRPr="006129F5">
        <w:rPr>
          <w:lang w:val="en-GB"/>
        </w:rPr>
        <w:t xml:space="preserve"> pdf of interference, noise and useful signals</w:t>
      </w:r>
    </w:p>
    <w:p w14:paraId="7AEF0C8E" w14:textId="77777777" w:rsidR="00BB6404" w:rsidRPr="006129F5" w:rsidRDefault="00BB6404" w:rsidP="00BB6404">
      <w:r w:rsidRPr="006129F5">
        <w:lastRenderedPageBreak/>
        <w:t xml:space="preserve">As mentioned earlier, the standard deviation of the signal power depends on the local, geographical environment. If a standard deviation of 5 dB would be assumed, the required minimum C/I value of the median would be smaller than for the case of </w:t>
      </w:r>
      <w:proofErr w:type="gramStart"/>
      <w:r w:rsidRPr="006129F5">
        <w:t>a</w:t>
      </w:r>
      <w:proofErr w:type="gramEnd"/>
      <w:r w:rsidRPr="006129F5">
        <w:t xml:space="preserve"> 8.5 dB standard deviation. </w:t>
      </w:r>
    </w:p>
    <w:p w14:paraId="3FC18DAF" w14:textId="417ED7C5" w:rsidR="00BB6404" w:rsidRPr="006129F5" w:rsidRDefault="00BB6404" w:rsidP="00BB6404">
      <w:r w:rsidRPr="006129F5">
        <w:fldChar w:fldCharType="begin"/>
      </w:r>
      <w:r w:rsidRPr="006129F5">
        <w:instrText xml:space="preserve"> REF _Ref25845520 \h </w:instrText>
      </w:r>
      <w:r w:rsidRPr="006129F5">
        <w:fldChar w:fldCharType="separate"/>
      </w:r>
      <w:r w:rsidR="004C4401" w:rsidRPr="006129F5">
        <w:t xml:space="preserve">Figure </w:t>
      </w:r>
      <w:r w:rsidR="004C4401" w:rsidRPr="006129F5">
        <w:rPr>
          <w:noProof/>
        </w:rPr>
        <w:t>16</w:t>
      </w:r>
      <w:r w:rsidRPr="006129F5">
        <w:fldChar w:fldCharType="end"/>
      </w:r>
      <w:r w:rsidRPr="006129F5">
        <w:t xml:space="preserve"> of SRD interference below about -135 dBm, about 6.37</w:t>
      </w:r>
      <w:r w:rsidR="00730A0F" w:rsidRPr="006129F5">
        <w:t>%</w:t>
      </w:r>
      <w:r w:rsidRPr="006129F5">
        <w:t xml:space="preserve"> outage is expected, respectively in about 93</w:t>
      </w:r>
      <w:r w:rsidR="00730A0F" w:rsidRPr="006129F5">
        <w:t>%</w:t>
      </w:r>
      <w:r w:rsidRPr="006129F5">
        <w:t xml:space="preserve"> of places a C/(I+N)  is larger than 12 dB. When assuming an interference level of -122 dBm at the receiver input, then the outage of 6.79</w:t>
      </w:r>
      <w:r w:rsidR="00730A0F" w:rsidRPr="006129F5">
        <w:t>%</w:t>
      </w:r>
      <w:r w:rsidRPr="006129F5">
        <w:t xml:space="preserve"> must be expected. The rise of the outage from 6.37</w:t>
      </w:r>
      <w:r w:rsidR="00730A0F" w:rsidRPr="006129F5">
        <w:t>%</w:t>
      </w:r>
      <w:r w:rsidRPr="006129F5">
        <w:t xml:space="preserve"> to 6.79</w:t>
      </w:r>
      <w:r w:rsidR="00730A0F" w:rsidRPr="006129F5">
        <w:t>%</w:t>
      </w:r>
      <w:r w:rsidRPr="006129F5">
        <w:t xml:space="preserve"> corresponds to a relative outage increase of 6.59</w:t>
      </w:r>
      <w:r w:rsidR="00730A0F" w:rsidRPr="006129F5">
        <w:t>%</w:t>
      </w:r>
      <w:r w:rsidRPr="006129F5">
        <w:t>. An SRD interference with a level of -118 dBm would cause an outage of 7.51</w:t>
      </w:r>
      <w:r w:rsidR="00730A0F" w:rsidRPr="006129F5">
        <w:t>%</w:t>
      </w:r>
      <w:r w:rsidRPr="006129F5">
        <w:t>. The rise of the outage from 6.37</w:t>
      </w:r>
      <w:r w:rsidR="00730A0F" w:rsidRPr="006129F5">
        <w:t>%</w:t>
      </w:r>
      <w:r w:rsidRPr="006129F5">
        <w:t xml:space="preserve"> to 7.51</w:t>
      </w:r>
      <w:r w:rsidR="00730A0F" w:rsidRPr="006129F5">
        <w:t>%</w:t>
      </w:r>
      <w:r w:rsidRPr="006129F5">
        <w:t xml:space="preserve"> corresponds to a relative outage increase of 17.9</w:t>
      </w:r>
      <w:r w:rsidR="00730A0F" w:rsidRPr="006129F5">
        <w:t>%</w:t>
      </w:r>
      <w:r w:rsidRPr="006129F5">
        <w:t>.</w:t>
      </w:r>
    </w:p>
    <w:p w14:paraId="7F655434" w14:textId="77777777" w:rsidR="00BB6404" w:rsidRPr="006129F5" w:rsidRDefault="00BB6404" w:rsidP="008F19FC">
      <w:pPr>
        <w:jc w:val="center"/>
      </w:pPr>
      <w:r w:rsidRPr="00F40C7B">
        <w:rPr>
          <w:noProof/>
          <w:lang w:eastAsia="fr-FR"/>
        </w:rPr>
        <w:drawing>
          <wp:inline distT="0" distB="0" distL="0" distR="0" wp14:anchorId="1155607A" wp14:editId="173AF7A7">
            <wp:extent cx="5808224" cy="4358244"/>
            <wp:effectExtent l="0" t="0" r="0" b="4445"/>
            <wp:docPr id="149"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6293" cy="4371802"/>
                    </a:xfrm>
                    <a:prstGeom prst="rect">
                      <a:avLst/>
                    </a:prstGeom>
                    <a:noFill/>
                    <a:ln>
                      <a:noFill/>
                    </a:ln>
                  </pic:spPr>
                </pic:pic>
              </a:graphicData>
            </a:graphic>
          </wp:inline>
        </w:drawing>
      </w:r>
    </w:p>
    <w:p w14:paraId="6D5C42BA" w14:textId="162E6C21" w:rsidR="00BB6404" w:rsidRPr="006129F5" w:rsidRDefault="00BB6404" w:rsidP="00BB6404">
      <w:pPr>
        <w:pStyle w:val="Caption"/>
        <w:rPr>
          <w:lang w:val="en-GB"/>
        </w:rPr>
      </w:pPr>
      <w:bookmarkStart w:id="130" w:name="_Ref25845520"/>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F7781E" w:rsidRPr="006129F5">
        <w:rPr>
          <w:noProof/>
          <w:lang w:val="en-GB"/>
        </w:rPr>
        <w:t>18</w:t>
      </w:r>
      <w:r w:rsidR="00032B3C" w:rsidRPr="006129F5">
        <w:rPr>
          <w:lang w:val="en-GB"/>
        </w:rPr>
        <w:fldChar w:fldCharType="end"/>
      </w:r>
      <w:bookmarkEnd w:id="130"/>
      <w:r w:rsidR="00977A83" w:rsidRPr="006129F5">
        <w:rPr>
          <w:lang w:val="en-GB"/>
        </w:rPr>
        <w:t>:</w:t>
      </w:r>
      <w:r w:rsidRPr="006129F5">
        <w:rPr>
          <w:lang w:val="en-GB"/>
        </w:rPr>
        <w:t xml:space="preserve"> C/(N+I) outage with 5 dB shadowing sta</w:t>
      </w:r>
      <w:r w:rsidR="0050102F" w:rsidRPr="006129F5">
        <w:rPr>
          <w:lang w:val="en-GB"/>
        </w:rPr>
        <w:t>n</w:t>
      </w:r>
      <w:r w:rsidRPr="006129F5">
        <w:rPr>
          <w:lang w:val="en-GB"/>
        </w:rPr>
        <w:t>dard deviation</w:t>
      </w:r>
    </w:p>
    <w:p w14:paraId="0778D2E2" w14:textId="7AD9C77A" w:rsidR="00BB6404" w:rsidRPr="006129F5" w:rsidRDefault="00BB6404" w:rsidP="00BB6404">
      <w:r w:rsidRPr="006129F5">
        <w:t xml:space="preserve">In summary the following can be concluded: when for sharing studies with </w:t>
      </w:r>
      <w:r w:rsidR="00E95216" w:rsidRPr="006129F5">
        <w:t>E-</w:t>
      </w:r>
      <w:r w:rsidRPr="006129F5">
        <w:t>GSM-R as victim system a protection criterion I/N = -6 dB is applied, then the planned minimum signal/noise ratio outage is increased by about 7</w:t>
      </w:r>
      <w:r w:rsidR="00730A0F" w:rsidRPr="006129F5">
        <w:t>%</w:t>
      </w:r>
      <w:r w:rsidRPr="006129F5">
        <w:t>. This degradation of less than 10</w:t>
      </w:r>
      <w:r w:rsidR="00730A0F" w:rsidRPr="006129F5">
        <w:t>%</w:t>
      </w:r>
      <w:r w:rsidRPr="006129F5">
        <w:t xml:space="preserve"> is acceptable.</w:t>
      </w:r>
    </w:p>
    <w:p w14:paraId="413EDE93" w14:textId="182231DA" w:rsidR="00BB6404" w:rsidRPr="006129F5" w:rsidRDefault="00BB6404" w:rsidP="00BB6404">
      <w:r w:rsidRPr="006129F5">
        <w:t xml:space="preserve">Based on the above made observations, it can be concluded that the application of the I/N = -6 dB protection criterion for sharing studies is reasonable and not too stringent to protect </w:t>
      </w:r>
      <w:r w:rsidR="00E95216" w:rsidRPr="006129F5">
        <w:t>E-</w:t>
      </w:r>
      <w:r w:rsidRPr="006129F5">
        <w:t>GSM-R networks.</w:t>
      </w:r>
    </w:p>
    <w:p w14:paraId="23ED8944" w14:textId="77777777" w:rsidR="00BB6404" w:rsidRPr="006129F5" w:rsidRDefault="00BB6404" w:rsidP="00BB6404">
      <w:r w:rsidRPr="006129F5">
        <w:br w:type="page"/>
      </w:r>
    </w:p>
    <w:p w14:paraId="6AB7C3B4" w14:textId="38C7A60E" w:rsidR="00BB6404" w:rsidRPr="006129F5" w:rsidRDefault="00BB6404" w:rsidP="008F19FC">
      <w:pPr>
        <w:pStyle w:val="ECCAnnexheading1"/>
        <w:rPr>
          <w:lang w:val="en-GB"/>
        </w:rPr>
      </w:pPr>
      <w:bookmarkStart w:id="131" w:name="_Ref25849144"/>
      <w:bookmarkStart w:id="132" w:name="_Toc36210977"/>
      <w:bookmarkStart w:id="133" w:name="_Toc39503519"/>
      <w:bookmarkStart w:id="134" w:name="_Toc41548454"/>
      <w:r w:rsidRPr="006129F5">
        <w:rPr>
          <w:lang w:val="en-GB"/>
        </w:rPr>
        <w:lastRenderedPageBreak/>
        <w:t>Propagation Model considerations</w:t>
      </w:r>
      <w:bookmarkEnd w:id="131"/>
      <w:bookmarkEnd w:id="132"/>
      <w:bookmarkEnd w:id="133"/>
      <w:bookmarkEnd w:id="134"/>
    </w:p>
    <w:p w14:paraId="26DBAD9A" w14:textId="77777777" w:rsidR="00BB6404" w:rsidRPr="006129F5" w:rsidRDefault="00BB6404" w:rsidP="004C4401">
      <w:pPr>
        <w:pStyle w:val="ECCAnnexheading3"/>
        <w:rPr>
          <w:lang w:val="en-GB"/>
        </w:rPr>
      </w:pPr>
      <w:r w:rsidRPr="006129F5">
        <w:rPr>
          <w:lang w:val="en-GB"/>
        </w:rPr>
        <w:t>Introduction</w:t>
      </w:r>
    </w:p>
    <w:p w14:paraId="549FC549" w14:textId="2CCB4C86" w:rsidR="00BB6404" w:rsidRPr="006129F5" w:rsidRDefault="00BB6404" w:rsidP="00BB6404">
      <w:r w:rsidRPr="006129F5">
        <w:t xml:space="preserve">In radio wave propagation scenarios, many different </w:t>
      </w:r>
      <w:proofErr w:type="gramStart"/>
      <w:r w:rsidRPr="006129F5">
        <w:t>type</w:t>
      </w:r>
      <w:proofErr w:type="gramEnd"/>
      <w:r w:rsidRPr="006129F5">
        <w:t xml:space="preserve"> of propagation situations occur: Strongly obstructed, obstructed, partly obstructed or free space path as well as multipath, just to name some of possible situations. If co</w:t>
      </w:r>
      <w:r w:rsidR="00487DD5" w:rsidRPr="006129F5">
        <w:t>-</w:t>
      </w:r>
      <w:r w:rsidRPr="006129F5">
        <w:t>existence or compatibility scenarios are studied, where the victim system requires a high level of protection, let’s say to be protected in 80</w:t>
      </w:r>
      <w:r w:rsidR="00730A0F" w:rsidRPr="006129F5">
        <w:t>%</w:t>
      </w:r>
      <w:r w:rsidRPr="006129F5">
        <w:t xml:space="preserve"> of locations, then the interference scenarios to be studied need to represent those 20</w:t>
      </w:r>
      <w:r w:rsidR="00730A0F" w:rsidRPr="006129F5">
        <w:t>%</w:t>
      </w:r>
      <w:r w:rsidRPr="006129F5">
        <w:t xml:space="preserve"> of locations which have the most favourable propagation conditions. At least some of those 20</w:t>
      </w:r>
      <w:r w:rsidR="00730A0F" w:rsidRPr="006129F5">
        <w:t>%</w:t>
      </w:r>
      <w:r w:rsidRPr="006129F5">
        <w:t xml:space="preserve"> of locations for example may represent LOS conditions. When calculating with a propagation model based on statistical values, any median path loss values obtained would need to be corrected such that the path loss values represent a median value considering path loss situations for those 20</w:t>
      </w:r>
      <w:r w:rsidR="00730A0F" w:rsidRPr="006129F5">
        <w:t>%</w:t>
      </w:r>
      <w:r w:rsidRPr="006129F5">
        <w:t xml:space="preserve"> of locations with </w:t>
      </w:r>
      <w:r w:rsidR="000975F4" w:rsidRPr="006129F5">
        <w:t>favourable</w:t>
      </w:r>
      <w:r w:rsidRPr="006129F5">
        <w:t xml:space="preserve"> propagation condition (like free space or LOS with partially obstructed Fresnel ellipse). On the other hand, when calculating with a site specific propagation model, a path profile need to be considered which is representative for the median value of the 20</w:t>
      </w:r>
      <w:r w:rsidR="00730A0F" w:rsidRPr="006129F5">
        <w:t>%</w:t>
      </w:r>
      <w:r w:rsidRPr="006129F5">
        <w:t xml:space="preserve"> of locations with the mentioned favourable propagation conditions. </w:t>
      </w:r>
    </w:p>
    <w:p w14:paraId="6DC21699" w14:textId="20FB9975" w:rsidR="0095331C" w:rsidRPr="006129F5" w:rsidRDefault="00BB6404" w:rsidP="00BB6404">
      <w:r w:rsidRPr="006129F5">
        <w:t>In the following</w:t>
      </w:r>
      <w:r w:rsidR="0095331C" w:rsidRPr="006129F5">
        <w:t>,</w:t>
      </w:r>
      <w:r w:rsidRPr="006129F5">
        <w:t xml:space="preserve"> the site specific propagation </w:t>
      </w:r>
      <w:r w:rsidR="0095331C" w:rsidRPr="006129F5">
        <w:t xml:space="preserve">model </w:t>
      </w:r>
      <w:r w:rsidRPr="006129F5">
        <w:t xml:space="preserve">according Recommendation ITU-R P.2001 is considered. </w:t>
      </w:r>
    </w:p>
    <w:p w14:paraId="10606148" w14:textId="09A1C534" w:rsidR="00BB6404" w:rsidRPr="006129F5" w:rsidRDefault="00BB6404" w:rsidP="00BB6404">
      <w:r w:rsidRPr="006129F5">
        <w:t>It can be shown that at the frequency of 900 MHz the propagation attenuation for LOS conditions are dominated by the free space attenuation and diffraction attenuation, where the diffraction attenuation is due to partial obstruction of the Fresnel Zone. Two different diffraction situations are considered: Diffraction over obstacles, which can be treated as “knife</w:t>
      </w:r>
      <w:r w:rsidR="00032B3C" w:rsidRPr="006129F5">
        <w:t>-</w:t>
      </w:r>
      <w:r w:rsidRPr="006129F5">
        <w:t>edge”, and diffraction over objects with a smooth surface. While knife edge diffraction loss represent minimum expected diffraction losses, the diffraction losses due to obstructing objects with smooth surfaces, such as spherical earth diffraction represent maximum expected diffraction losses. To avoid any diffraction loss, any obstacles in the radio propagation path should keep a minimum distance to the line of sight. This minimum distance is called the clearance.</w:t>
      </w:r>
    </w:p>
    <w:p w14:paraId="5C80BFE0" w14:textId="77777777" w:rsidR="00BB6404" w:rsidRPr="006129F5" w:rsidRDefault="00BB6404" w:rsidP="004C4401">
      <w:pPr>
        <w:pStyle w:val="ECCAnnexheading3"/>
        <w:rPr>
          <w:lang w:val="en-GB"/>
        </w:rPr>
      </w:pPr>
      <w:r w:rsidRPr="006129F5">
        <w:rPr>
          <w:lang w:val="en-GB"/>
        </w:rPr>
        <w:t xml:space="preserve">Clearance to avoid diffraction loss </w:t>
      </w:r>
    </w:p>
    <w:p w14:paraId="524DE178" w14:textId="1D636EA1" w:rsidR="00BB6404" w:rsidRPr="006129F5" w:rsidRDefault="00BB6404" w:rsidP="00BB6404">
      <w:r w:rsidRPr="006129F5">
        <w:t>First, a calculation of diffraction loss over spherical earth according to Recommendation ITU-R P.526-13 for LOS propagation situations is done. The minimum required clearance to avoid significant diffraction loss is evaluated. The following parameters are assumed</w:t>
      </w:r>
      <w:r w:rsidR="004826C3" w:rsidRPr="006129F5">
        <w:t>:</w:t>
      </w:r>
    </w:p>
    <w:p w14:paraId="10CFA46B" w14:textId="539EE3F4" w:rsidR="00BB6404" w:rsidRPr="006129F5" w:rsidRDefault="00BB6404" w:rsidP="001F4328">
      <w:pPr>
        <w:pStyle w:val="ECCBulletsLv1"/>
      </w:pPr>
      <w:r w:rsidRPr="006129F5">
        <w:t>h1 = 20</w:t>
      </w:r>
      <w:r w:rsidR="004826C3" w:rsidRPr="006129F5">
        <w:t xml:space="preserve"> </w:t>
      </w:r>
      <w:r w:rsidRPr="006129F5">
        <w:t>m</w:t>
      </w:r>
      <w:r w:rsidR="004826C3" w:rsidRPr="006129F5">
        <w:t>;</w:t>
      </w:r>
    </w:p>
    <w:p w14:paraId="08E35EF6" w14:textId="0D520738" w:rsidR="00BB6404" w:rsidRPr="006129F5" w:rsidRDefault="00BB6404" w:rsidP="001F4328">
      <w:pPr>
        <w:pStyle w:val="ECCBulletsLv1"/>
      </w:pPr>
      <w:r w:rsidRPr="006129F5">
        <w:t>h2 = 7</w:t>
      </w:r>
      <w:r w:rsidR="004826C3" w:rsidRPr="006129F5">
        <w:t xml:space="preserve"> </w:t>
      </w:r>
      <w:r w:rsidRPr="006129F5">
        <w:t>m</w:t>
      </w:r>
      <w:r w:rsidR="004826C3" w:rsidRPr="006129F5">
        <w:t>;</w:t>
      </w:r>
    </w:p>
    <w:p w14:paraId="15BEBECA" w14:textId="1620857D" w:rsidR="00BB6404" w:rsidRPr="006129F5" w:rsidRDefault="00BB6404" w:rsidP="001F4328">
      <w:pPr>
        <w:pStyle w:val="ECCBulletsLv1"/>
      </w:pPr>
      <w:r w:rsidRPr="006129F5">
        <w:t>d = 5</w:t>
      </w:r>
      <w:r w:rsidR="004826C3" w:rsidRPr="006129F5">
        <w:t xml:space="preserve"> </w:t>
      </w:r>
      <w:r w:rsidRPr="006129F5">
        <w:t>km, 10 km</w:t>
      </w:r>
      <w:r w:rsidR="004826C3" w:rsidRPr="006129F5">
        <w:t>;</w:t>
      </w:r>
    </w:p>
    <w:p w14:paraId="51AA006E" w14:textId="58075637" w:rsidR="00BB6404" w:rsidRPr="006129F5" w:rsidRDefault="00BB6404" w:rsidP="001F4328">
      <w:pPr>
        <w:pStyle w:val="ECCBulletsLv1"/>
      </w:pPr>
      <w:r w:rsidRPr="006129F5">
        <w:t>ae = 8500 km</w:t>
      </w:r>
      <w:r w:rsidR="004826C3" w:rsidRPr="006129F5">
        <w:t>;</w:t>
      </w:r>
      <w:r w:rsidRPr="006129F5">
        <w:t xml:space="preserve">  </w:t>
      </w:r>
    </w:p>
    <w:p w14:paraId="01DF6CE2" w14:textId="2C836BB3" w:rsidR="00BB6404" w:rsidRPr="006129F5" w:rsidRDefault="00BB6404" w:rsidP="001F4328">
      <w:pPr>
        <w:pStyle w:val="ECCBulletsLv1"/>
      </w:pPr>
      <m:oMath>
        <m:r>
          <w:rPr>
            <w:rFonts w:ascii="Cambria Math" w:hAnsi="Cambria Math"/>
          </w:rPr>
          <m:t xml:space="preserve">m= </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num>
          <m:den>
            <m:r>
              <w:rPr>
                <w:rFonts w:ascii="Cambria Math" w:hAnsi="Cambria Math"/>
              </w:rPr>
              <m:t>4</m:t>
            </m:r>
            <m:sSub>
              <m:sSubPr>
                <m:ctrlPr>
                  <w:rPr>
                    <w:rFonts w:ascii="Cambria Math" w:hAnsi="Cambria Math"/>
                  </w:rPr>
                </m:ctrlPr>
              </m:sSubPr>
              <m:e>
                <m:r>
                  <w:rPr>
                    <w:rFonts w:ascii="Cambria Math" w:hAnsi="Cambria Math"/>
                  </w:rPr>
                  <m:t>a</m:t>
                </m:r>
              </m:e>
              <m:sub>
                <m:r>
                  <w:rPr>
                    <w:rFonts w:ascii="Cambria Math" w:hAnsi="Cambria Math"/>
                  </w:rPr>
                  <m:t>e</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2</m:t>
                    </m:r>
                  </m:sub>
                </m:sSub>
              </m:e>
            </m:d>
          </m:den>
        </m:f>
        <m:r>
          <w:rPr>
            <w:rFonts w:ascii="Cambria Math" w:hAnsi="Cambria Math"/>
          </w:rPr>
          <m:t>=0.02723, 0.1089</m:t>
        </m:r>
      </m:oMath>
      <w:r w:rsidR="004826C3" w:rsidRPr="006129F5">
        <w:t>;</w:t>
      </w:r>
    </w:p>
    <w:p w14:paraId="7360C34F" w14:textId="48C78533" w:rsidR="00BB6404" w:rsidRPr="006129F5" w:rsidRDefault="00BB6404" w:rsidP="001F4328">
      <w:pPr>
        <w:pStyle w:val="ECCBulletsLv1"/>
      </w:pPr>
      <m:oMath>
        <m:r>
          <w:rPr>
            <w:rFonts w:ascii="Cambria Math" w:hAnsi="Cambria Math"/>
          </w:rPr>
          <m:t xml:space="preserve">c= </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2</m:t>
                </m:r>
              </m:sub>
            </m:sSub>
          </m:num>
          <m:den>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2</m:t>
                </m:r>
              </m:sub>
            </m:sSub>
          </m:den>
        </m:f>
        <m:r>
          <w:rPr>
            <w:rFonts w:ascii="Cambria Math" w:hAnsi="Cambria Math"/>
          </w:rPr>
          <m:t>=0.481</m:t>
        </m:r>
      </m:oMath>
      <w:r w:rsidR="004826C3" w:rsidRPr="006129F5">
        <w:t>;</w:t>
      </w:r>
    </w:p>
    <w:p w14:paraId="6231AA28" w14:textId="50006EB8" w:rsidR="00BB6404" w:rsidRPr="006129F5" w:rsidRDefault="00BB6404" w:rsidP="001F4328">
      <w:pPr>
        <w:pStyle w:val="ECCBulletsLv1"/>
      </w:pPr>
      <m:oMath>
        <m:r>
          <w:rPr>
            <w:rFonts w:ascii="Cambria Math" w:hAnsi="Cambria Math"/>
          </w:rPr>
          <m:t>b=2</m:t>
        </m:r>
        <m:rad>
          <m:radPr>
            <m:degHide m:val="1"/>
            <m:ctrlPr>
              <w:rPr>
                <w:rFonts w:ascii="Cambria Math" w:hAnsi="Cambria Math"/>
              </w:rPr>
            </m:ctrlPr>
          </m:radPr>
          <m:deg/>
          <m:e>
            <m:f>
              <m:fPr>
                <m:ctrlPr>
                  <w:rPr>
                    <w:rFonts w:ascii="Cambria Math" w:hAnsi="Cambria Math"/>
                  </w:rPr>
                </m:ctrlPr>
              </m:fPr>
              <m:num>
                <m:r>
                  <w:rPr>
                    <w:rFonts w:ascii="Cambria Math" w:hAnsi="Cambria Math"/>
                  </w:rPr>
                  <m:t>m+1</m:t>
                </m:r>
              </m:num>
              <m:den>
                <m:r>
                  <w:rPr>
                    <w:rFonts w:ascii="Cambria Math" w:hAnsi="Cambria Math"/>
                  </w:rPr>
                  <m:t>3m</m:t>
                </m:r>
              </m:den>
            </m:f>
          </m:e>
        </m:rad>
        <m:func>
          <m:funcPr>
            <m:ctrlPr>
              <w:rPr>
                <w:rFonts w:ascii="Cambria Math" w:hAnsi="Cambria Math"/>
              </w:rPr>
            </m:ctrlPr>
          </m:funcPr>
          <m:fName>
            <m:r>
              <m:rPr>
                <m:sty m:val="p"/>
              </m:rPr>
              <w:rPr>
                <w:rFonts w:ascii="Cambria Math" w:hAnsi="Cambria Math"/>
              </w:rPr>
              <m:t>cos</m:t>
            </m:r>
          </m:fName>
          <m:e>
            <m:d>
              <m:dPr>
                <m:begChr m:val="{"/>
                <m:endChr m:val="}"/>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rPr>
                        </m:ctrlPr>
                      </m:dPr>
                      <m:e>
                        <m:f>
                          <m:fPr>
                            <m:ctrlPr>
                              <w:rPr>
                                <w:rFonts w:ascii="Cambria Math" w:hAnsi="Cambria Math"/>
                              </w:rPr>
                            </m:ctrlPr>
                          </m:fPr>
                          <m:num>
                            <m:r>
                              <w:rPr>
                                <w:rFonts w:ascii="Cambria Math" w:hAnsi="Cambria Math"/>
                              </w:rPr>
                              <m:t>3c</m:t>
                            </m:r>
                          </m:num>
                          <m:den>
                            <m: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w:rPr>
                                    <w:rFonts w:ascii="Cambria Math" w:hAnsi="Cambria Math"/>
                                  </w:rPr>
                                  <m:t>3m</m:t>
                                </m:r>
                              </m:num>
                              <m:den>
                                <m:sSup>
                                  <m:sSupPr>
                                    <m:ctrlPr>
                                      <w:rPr>
                                        <w:rFonts w:ascii="Cambria Math" w:hAnsi="Cambria Math"/>
                                      </w:rPr>
                                    </m:ctrlPr>
                                  </m:sSupPr>
                                  <m:e>
                                    <m:d>
                                      <m:dPr>
                                        <m:ctrlPr>
                                          <w:rPr>
                                            <w:rFonts w:ascii="Cambria Math" w:hAnsi="Cambria Math"/>
                                          </w:rPr>
                                        </m:ctrlPr>
                                      </m:dPr>
                                      <m:e>
                                        <m:r>
                                          <w:rPr>
                                            <w:rFonts w:ascii="Cambria Math" w:hAnsi="Cambria Math"/>
                                          </w:rPr>
                                          <m:t>m+1</m:t>
                                        </m:r>
                                      </m:e>
                                    </m:d>
                                  </m:e>
                                  <m:sup>
                                    <m:r>
                                      <w:rPr>
                                        <w:rFonts w:ascii="Cambria Math" w:hAnsi="Cambria Math"/>
                                      </w:rPr>
                                      <m:t>3</m:t>
                                    </m:r>
                                  </m:sup>
                                </m:sSup>
                              </m:den>
                            </m:f>
                          </m:e>
                        </m:rad>
                      </m:e>
                    </m:d>
                  </m:e>
                </m:func>
              </m:e>
            </m:d>
          </m:e>
        </m:func>
        <m:r>
          <w:rPr>
            <w:rFonts w:ascii="Cambria Math" w:hAnsi="Cambria Math"/>
          </w:rPr>
          <m:t xml:space="preserve">=0.4710, </m:t>
        </m:r>
        <m:r>
          <m:rPr>
            <m:sty m:val="p"/>
          </m:rPr>
          <w:rPr>
            <w:rFonts w:ascii="Cambria Math" w:hAnsi="Cambria Math"/>
          </w:rPr>
          <m:t>0.4422</m:t>
        </m:r>
        <m:r>
          <w:rPr>
            <w:rFonts w:ascii="Cambria Math" w:hAnsi="Cambria Math"/>
          </w:rPr>
          <m:t xml:space="preserve"> ;</m:t>
        </m:r>
      </m:oMath>
    </w:p>
    <w:p w14:paraId="2659A610" w14:textId="26EB73E9" w:rsidR="00BB6404" w:rsidRPr="006129F5" w:rsidRDefault="00930AFF" w:rsidP="001F4328">
      <w:pPr>
        <w:pStyle w:val="ECCBulletsLv1"/>
      </w:p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2</m:t>
            </m:r>
          </m:den>
        </m:f>
        <m:d>
          <m:dPr>
            <m:ctrlPr>
              <w:rPr>
                <w:rFonts w:ascii="Cambria Math" w:hAnsi="Cambria Math"/>
              </w:rPr>
            </m:ctrlPr>
          </m:dPr>
          <m:e>
            <m:r>
              <w:rPr>
                <w:rFonts w:ascii="Cambria Math" w:hAnsi="Cambria Math"/>
              </w:rPr>
              <m:t>1+b</m:t>
            </m:r>
          </m:e>
        </m:d>
        <m:r>
          <w:rPr>
            <w:rFonts w:ascii="Cambria Math" w:hAnsi="Cambria Math"/>
          </w:rPr>
          <m:t>=3.678km, 7.211 km</m:t>
        </m:r>
      </m:oMath>
      <w:r w:rsidR="004826C3" w:rsidRPr="006129F5">
        <w:t>;</w:t>
      </w:r>
    </w:p>
    <w:p w14:paraId="58446C02" w14:textId="31CA84E4" w:rsidR="00BB6404" w:rsidRPr="006129F5" w:rsidRDefault="00930AFF" w:rsidP="001F4328">
      <w:pPr>
        <w:pStyle w:val="ECCBulletsLv1"/>
      </w:p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=1.322 km, 2.789 km</m:t>
        </m:r>
      </m:oMath>
      <w:r w:rsidR="004826C3" w:rsidRPr="006129F5">
        <w:t>;</w:t>
      </w:r>
    </w:p>
    <w:p w14:paraId="53F06B68" w14:textId="4158F11A" w:rsidR="00BB6404" w:rsidRPr="006129F5" w:rsidRDefault="00BB6404" w:rsidP="001F4328">
      <w:pPr>
        <w:pStyle w:val="ECCBulletsLv1"/>
      </w:pPr>
      <m:oMath>
        <m:r>
          <w:rPr>
            <w:rFonts w:ascii="Cambria Math" w:hAnsi="Cambria Math"/>
          </w:rPr>
          <m:t>h=</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1</m:t>
                            </m:r>
                          </m:sub>
                        </m:sSub>
                      </m:e>
                      <m:sup>
                        <m:r>
                          <w:rPr>
                            <w:rFonts w:ascii="Cambria Math" w:hAnsi="Cambria Math"/>
                          </w:rPr>
                          <m:t>2</m:t>
                        </m:r>
                      </m:sup>
                    </m:sSup>
                  </m:num>
                  <m:den>
                    <m:r>
                      <w:rPr>
                        <w:rFonts w:ascii="Cambria Math" w:hAnsi="Cambria Math"/>
                      </w:rPr>
                      <m:t>2</m:t>
                    </m:r>
                    <m:sSub>
                      <m:sSubPr>
                        <m:ctrlPr>
                          <w:rPr>
                            <w:rFonts w:ascii="Cambria Math" w:hAnsi="Cambria Math"/>
                          </w:rPr>
                        </m:ctrlPr>
                      </m:sSubPr>
                      <m:e>
                        <m:r>
                          <w:rPr>
                            <w:rFonts w:ascii="Cambria Math" w:hAnsi="Cambria Math"/>
                          </w:rPr>
                          <m:t>a</m:t>
                        </m:r>
                      </m:e>
                      <m:sub>
                        <m:r>
                          <w:rPr>
                            <w:rFonts w:ascii="Cambria Math" w:hAnsi="Cambria Math"/>
                          </w:rPr>
                          <m:t>e</m:t>
                        </m:r>
                      </m:sub>
                    </m:sSub>
                  </m:den>
                </m:f>
              </m:e>
            </m:d>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2</m:t>
                    </m:r>
                  </m:sub>
                </m:sSub>
                <m: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d</m:t>
                            </m:r>
                          </m:e>
                          <m:sub>
                            <m:r>
                              <w:rPr>
                                <w:rFonts w:ascii="Cambria Math" w:hAnsi="Cambria Math"/>
                              </w:rPr>
                              <m:t>2</m:t>
                            </m:r>
                          </m:sub>
                        </m:sSub>
                      </m:e>
                      <m:sup>
                        <m:r>
                          <w:rPr>
                            <w:rFonts w:ascii="Cambria Math" w:hAnsi="Cambria Math"/>
                          </w:rPr>
                          <m:t>2</m:t>
                        </m:r>
                      </m:sup>
                    </m:sSup>
                  </m:num>
                  <m:den>
                    <m:r>
                      <w:rPr>
                        <w:rFonts w:ascii="Cambria Math" w:hAnsi="Cambria Math"/>
                      </w:rPr>
                      <m:t>2</m:t>
                    </m:r>
                    <m:sSub>
                      <m:sSubPr>
                        <m:ctrlPr>
                          <w:rPr>
                            <w:rFonts w:ascii="Cambria Math" w:hAnsi="Cambria Math"/>
                          </w:rPr>
                        </m:ctrlPr>
                      </m:sSubPr>
                      <m:e>
                        <m:r>
                          <w:rPr>
                            <w:rFonts w:ascii="Cambria Math" w:hAnsi="Cambria Math"/>
                          </w:rPr>
                          <m:t>a</m:t>
                        </m:r>
                      </m:e>
                      <m:sub>
                        <m:r>
                          <w:rPr>
                            <w:rFonts w:ascii="Cambria Math" w:hAnsi="Cambria Math"/>
                          </w:rPr>
                          <m:t>e</m:t>
                        </m:r>
                      </m:sub>
                    </m:sSub>
                  </m:den>
                </m:f>
              </m:e>
            </m:d>
            <m:sSub>
              <m:sSubPr>
                <m:ctrlPr>
                  <w:rPr>
                    <w:rFonts w:ascii="Cambria Math" w:hAnsi="Cambria Math"/>
                  </w:rPr>
                </m:ctrlPr>
              </m:sSubPr>
              <m:e>
                <m:r>
                  <w:rPr>
                    <w:rFonts w:ascii="Cambria Math" w:hAnsi="Cambria Math"/>
                  </w:rPr>
                  <m:t>d</m:t>
                </m:r>
              </m:e>
              <m:sub>
                <m:r>
                  <w:rPr>
                    <w:rFonts w:ascii="Cambria Math" w:hAnsi="Cambria Math"/>
                  </w:rPr>
                  <m:t>1</m:t>
                </m:r>
              </m:sub>
            </m:sSub>
          </m:num>
          <m:den>
            <m:r>
              <w:rPr>
                <w:rFonts w:ascii="Cambria Math" w:hAnsi="Cambria Math"/>
              </w:rPr>
              <m:t>d</m:t>
            </m:r>
          </m:den>
        </m:f>
        <m:r>
          <w:rPr>
            <w:rFonts w:ascii="Cambria Math" w:hAnsi="Cambria Math"/>
          </w:rPr>
          <m:t>=10.43 m, 10.62 m</m:t>
        </m:r>
      </m:oMath>
      <w:r w:rsidR="004826C3" w:rsidRPr="006129F5">
        <w:t>;</w:t>
      </w:r>
    </w:p>
    <w:p w14:paraId="49555716" w14:textId="0C2636DC" w:rsidR="00BB6404" w:rsidRPr="006129F5" w:rsidRDefault="00930AFF" w:rsidP="001F4328">
      <w:pPr>
        <w:pStyle w:val="ECCBulletsLv1"/>
      </w:pPr>
      <m:oMath>
        <m:sSub>
          <m:sSubPr>
            <m:ctrlPr>
              <w:rPr>
                <w:rFonts w:ascii="Cambria Math" w:hAnsi="Cambria Math"/>
              </w:rPr>
            </m:ctrlPr>
          </m:sSubPr>
          <m:e>
            <m:r>
              <w:rPr>
                <w:rFonts w:ascii="Cambria Math" w:hAnsi="Cambria Math"/>
              </w:rPr>
              <m:t>h</m:t>
            </m:r>
          </m:e>
          <m:sub>
            <m:r>
              <w:rPr>
                <w:rFonts w:ascii="Cambria Math" w:hAnsi="Cambria Math"/>
              </w:rPr>
              <m:t>req</m:t>
            </m:r>
          </m:sub>
        </m:sSub>
        <m:r>
          <w:rPr>
            <w:rFonts w:ascii="Cambria Math" w:hAnsi="Cambria Math"/>
          </w:rPr>
          <m:t>=0.552</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2</m:t>
                    </m:r>
                  </m:sub>
                </m:sSub>
              </m:num>
              <m:den>
                <m:r>
                  <w:rPr>
                    <w:rFonts w:ascii="Cambria Math" w:hAnsi="Cambria Math"/>
                  </w:rPr>
                  <m:t>d</m:t>
                </m:r>
              </m:den>
            </m:f>
            <m:r>
              <m:rPr>
                <m:sty m:val="p"/>
              </m:rPr>
              <w:rPr>
                <w:rFonts w:ascii="Cambria Math" w:hAnsi="Cambria Math"/>
              </w:rPr>
              <m:t>λ</m:t>
            </m:r>
          </m:e>
        </m:rad>
        <m:r>
          <w:rPr>
            <w:rFonts w:ascii="Cambria Math" w:hAnsi="Cambria Math"/>
          </w:rPr>
          <m:t>=9.352m, 13.44m.</m:t>
        </m:r>
      </m:oMath>
    </w:p>
    <w:p w14:paraId="69FACCD1" w14:textId="77777777" w:rsidR="00BB6404" w:rsidRPr="006129F5" w:rsidRDefault="00BB6404" w:rsidP="00BB6404">
      <w:r w:rsidRPr="006129F5">
        <w:t xml:space="preserve">Because the minimum required clearance height is lower than the effective clearance height for distances up to 5km in the considered scenarios, no spherical diffraction loss need to be considered. For 10 km distance in line of sight conditions, the minimum clearance condition is not met, such that additional diffraction loss need to be </w:t>
      </w:r>
      <w:proofErr w:type="gramStart"/>
      <w:r w:rsidRPr="006129F5">
        <w:t>taken into account</w:t>
      </w:r>
      <w:proofErr w:type="gramEnd"/>
      <w:r w:rsidRPr="006129F5">
        <w:t>.</w:t>
      </w:r>
    </w:p>
    <w:p w14:paraId="5590685C" w14:textId="77777777" w:rsidR="00BB6404" w:rsidRPr="006129F5" w:rsidRDefault="00BB6404" w:rsidP="004C4401">
      <w:pPr>
        <w:pStyle w:val="ECCAnnexheading3"/>
        <w:rPr>
          <w:lang w:val="en-GB"/>
        </w:rPr>
      </w:pPr>
      <w:r w:rsidRPr="006129F5">
        <w:rPr>
          <w:lang w:val="en-GB"/>
        </w:rPr>
        <w:lastRenderedPageBreak/>
        <w:t>Diffraction over unknown ground topography</w:t>
      </w:r>
    </w:p>
    <w:p w14:paraId="2000639F" w14:textId="77777777" w:rsidR="00BB6404" w:rsidRPr="006129F5" w:rsidRDefault="00BB6404" w:rsidP="00BB6404">
      <w:r w:rsidRPr="006129F5">
        <w:t xml:space="preserve">The path loss in line of sight propagation conditions depend on the Fresnel zone clearance. When the Fresnel zone is partially obstructed, the path loss increases accordingly. The loss dependent on the clearance CLOS must be evaluated by </w:t>
      </w:r>
      <w:proofErr w:type="gramStart"/>
      <w:r w:rsidRPr="006129F5">
        <w:t>taking into account</w:t>
      </w:r>
      <w:proofErr w:type="gramEnd"/>
      <w:r w:rsidRPr="006129F5">
        <w:t xml:space="preserve"> the specificity of the obstruction: </w:t>
      </w:r>
    </w:p>
    <w:p w14:paraId="49FA8834" w14:textId="7FF76E7D" w:rsidR="00BB6404" w:rsidRPr="006129F5" w:rsidRDefault="00BB6404" w:rsidP="00BB6404">
      <w:r w:rsidRPr="006129F5">
        <w:t xml:space="preserve">Losses due to obstruction by obstacles with edges can be calculated based on the evaluation of the Fresnel integral. This case represent a situation with minimum diffraction losses. A possible propagation scenario corresponding to this case is shown in </w:t>
      </w:r>
      <w:r w:rsidRPr="006129F5">
        <w:fldChar w:fldCharType="begin"/>
      </w:r>
      <w:r w:rsidRPr="006129F5">
        <w:instrText xml:space="preserve"> REF _Ref9253567 \h </w:instrText>
      </w:r>
      <w:r w:rsidRPr="006129F5">
        <w:fldChar w:fldCharType="separate"/>
      </w:r>
      <w:r w:rsidR="004C4401" w:rsidRPr="006129F5">
        <w:t xml:space="preserve">Figure </w:t>
      </w:r>
      <w:r w:rsidR="004C4401" w:rsidRPr="006129F5">
        <w:rPr>
          <w:noProof/>
        </w:rPr>
        <w:t>17</w:t>
      </w:r>
      <w:r w:rsidRPr="006129F5">
        <w:fldChar w:fldCharType="end"/>
      </w:r>
      <w:r w:rsidRPr="006129F5">
        <w:t>.</w:t>
      </w:r>
    </w:p>
    <w:p w14:paraId="2B480AA2" w14:textId="01D92CDC" w:rsidR="00BB6404" w:rsidRPr="006129F5" w:rsidRDefault="00BB6404" w:rsidP="00BB6404">
      <w:r w:rsidRPr="006129F5">
        <w:t xml:space="preserve">Losses due to obstruction by obstacles with very smooth surfaces can be evaluated by diffraction of smooth objects (similar to spherical diffraction loss evaluation techniques). This case represent a situation with maximum diffraction losses. A possible propagation scenario corresponding to this case is shown in </w:t>
      </w:r>
      <w:r w:rsidRPr="006129F5">
        <w:fldChar w:fldCharType="begin"/>
      </w:r>
      <w:r w:rsidRPr="006129F5">
        <w:instrText xml:space="preserve"> REF _Ref9405529 \h </w:instrText>
      </w:r>
      <w:r w:rsidRPr="006129F5">
        <w:fldChar w:fldCharType="separate"/>
      </w:r>
      <w:r w:rsidR="004C4401" w:rsidRPr="006129F5">
        <w:t xml:space="preserve">Figure </w:t>
      </w:r>
      <w:r w:rsidR="004C4401" w:rsidRPr="006129F5">
        <w:rPr>
          <w:noProof/>
        </w:rPr>
        <w:t>18</w:t>
      </w:r>
      <w:r w:rsidRPr="006129F5">
        <w:fldChar w:fldCharType="end"/>
      </w:r>
      <w:r w:rsidRPr="006129F5">
        <w:t>.</w:t>
      </w:r>
    </w:p>
    <w:p w14:paraId="05CCB73B" w14:textId="09C8F08B" w:rsidR="00BB6404" w:rsidRPr="006129F5" w:rsidRDefault="00BB6404" w:rsidP="008F19FC">
      <w:pPr>
        <w:jc w:val="center"/>
      </w:pPr>
      <w:r w:rsidRPr="00F40C7B">
        <w:rPr>
          <w:noProof/>
          <w:lang w:eastAsia="fr-FR"/>
        </w:rPr>
        <mc:AlternateContent>
          <mc:Choice Requires="wpc">
            <w:drawing>
              <wp:inline distT="0" distB="0" distL="0" distR="0" wp14:anchorId="546E5D92" wp14:editId="6B3D2584">
                <wp:extent cx="4671695" cy="2987040"/>
                <wp:effectExtent l="0" t="0" r="71755" b="3810"/>
                <wp:docPr id="150" name="Zeichenbereich 2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2" name="Ellipse 4"/>
                        <wps:cNvSpPr>
                          <a:spLocks noChangeArrowheads="1"/>
                        </wps:cNvSpPr>
                        <wps:spPr bwMode="auto">
                          <a:xfrm rot="20579050">
                            <a:off x="389399" y="605457"/>
                            <a:ext cx="4009300" cy="784705"/>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3" name="Gerader Verbinder 5"/>
                        <wps:cNvCnPr>
                          <a:cxnSpLocks noChangeShapeType="1"/>
                        </wps:cNvCnPr>
                        <wps:spPr bwMode="auto">
                          <a:xfrm flipV="1">
                            <a:off x="477099" y="400355"/>
                            <a:ext cx="3849700" cy="1183908"/>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94" name="Gerade Verbindung mit Pfeil 6"/>
                        <wps:cNvCnPr>
                          <a:cxnSpLocks noChangeShapeType="1"/>
                        </wps:cNvCnPr>
                        <wps:spPr bwMode="auto">
                          <a:xfrm>
                            <a:off x="1583599" y="851459"/>
                            <a:ext cx="115100" cy="332202"/>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95" name="Gerade Verbindung mit Pfeil 7"/>
                        <wps:cNvCnPr>
                          <a:cxnSpLocks noChangeShapeType="1"/>
                        </wps:cNvCnPr>
                        <wps:spPr bwMode="auto">
                          <a:xfrm>
                            <a:off x="1698699" y="1183561"/>
                            <a:ext cx="76800" cy="233202"/>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96" name="Gerade Verbindung mit Pfeil 8"/>
                        <wps:cNvCnPr>
                          <a:cxnSpLocks noChangeShapeType="1"/>
                        </wps:cNvCnPr>
                        <wps:spPr bwMode="auto">
                          <a:xfrm flipV="1">
                            <a:off x="838199" y="2478170"/>
                            <a:ext cx="1283900" cy="398003"/>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97" name="Gerade Verbindung mit Pfeil 9"/>
                        <wps:cNvCnPr>
                          <a:cxnSpLocks noChangeShapeType="1"/>
                        </wps:cNvCnPr>
                        <wps:spPr bwMode="auto">
                          <a:xfrm flipV="1">
                            <a:off x="2139999" y="1673664"/>
                            <a:ext cx="2532100" cy="801905"/>
                          </a:xfrm>
                          <a:prstGeom prst="straightConnector1">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98" name="Gerader Verbinder 10"/>
                        <wps:cNvCnPr>
                          <a:cxnSpLocks noChangeShapeType="1"/>
                        </wps:cNvCnPr>
                        <wps:spPr bwMode="auto">
                          <a:xfrm>
                            <a:off x="1775499" y="1416662"/>
                            <a:ext cx="364500" cy="1157808"/>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99" name="Gerader Verbinder 11"/>
                        <wps:cNvCnPr>
                          <a:cxnSpLocks noChangeShapeType="1"/>
                        </wps:cNvCnPr>
                        <wps:spPr bwMode="auto">
                          <a:xfrm>
                            <a:off x="477099" y="1584363"/>
                            <a:ext cx="361100" cy="136740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00" name="Gerader Verbinder 12"/>
                        <wps:cNvCnPr>
                          <a:cxnSpLocks noChangeShapeType="1"/>
                        </wps:cNvCnPr>
                        <wps:spPr bwMode="auto">
                          <a:xfrm>
                            <a:off x="4326799" y="400055"/>
                            <a:ext cx="345300" cy="133040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01" name="Freihandform 14"/>
                        <wps:cNvSpPr>
                          <a:spLocks/>
                        </wps:cNvSpPr>
                        <wps:spPr bwMode="auto">
                          <a:xfrm>
                            <a:off x="93699" y="767458"/>
                            <a:ext cx="4233200" cy="1237908"/>
                          </a:xfrm>
                          <a:custGeom>
                            <a:avLst/>
                            <a:gdLst/>
                            <a:ahLst/>
                            <a:cxnLst/>
                            <a:rect l="0" t="0" r="r" b="b"/>
                            <a:pathLst>
                              <a:path w="4233113" h="1237986">
                                <a:moveTo>
                                  <a:pt x="0" y="1212409"/>
                                </a:moveTo>
                                <a:cubicBezTo>
                                  <a:pt x="89679" y="1158601"/>
                                  <a:pt x="23993" y="1190171"/>
                                  <a:pt x="236594" y="1199620"/>
                                </a:cubicBezTo>
                                <a:cubicBezTo>
                                  <a:pt x="296444" y="1202280"/>
                                  <a:pt x="317133" y="1205690"/>
                                  <a:pt x="370876" y="1212409"/>
                                </a:cubicBezTo>
                                <a:cubicBezTo>
                                  <a:pt x="436637" y="1234328"/>
                                  <a:pt x="384117" y="1218477"/>
                                  <a:pt x="537131" y="1231592"/>
                                </a:cubicBezTo>
                                <a:lnTo>
                                  <a:pt x="613863" y="1237986"/>
                                </a:lnTo>
                                <a:lnTo>
                                  <a:pt x="920795" y="1231592"/>
                                </a:lnTo>
                                <a:cubicBezTo>
                                  <a:pt x="939784" y="1229897"/>
                                  <a:pt x="953864" y="1212043"/>
                                  <a:pt x="971950" y="1206014"/>
                                </a:cubicBezTo>
                                <a:cubicBezTo>
                                  <a:pt x="984739" y="1201751"/>
                                  <a:pt x="997239" y="1196495"/>
                                  <a:pt x="1010317" y="1193225"/>
                                </a:cubicBezTo>
                                <a:cubicBezTo>
                                  <a:pt x="1100357" y="1170715"/>
                                  <a:pt x="1012976" y="1198733"/>
                                  <a:pt x="1067866" y="1180437"/>
                                </a:cubicBezTo>
                                <a:cubicBezTo>
                                  <a:pt x="1080655" y="1171911"/>
                                  <a:pt x="1093266" y="1163111"/>
                                  <a:pt x="1106233" y="1154859"/>
                                </a:cubicBezTo>
                                <a:cubicBezTo>
                                  <a:pt x="1116718" y="1148186"/>
                                  <a:pt x="1129417" y="1144464"/>
                                  <a:pt x="1138205" y="1135676"/>
                                </a:cubicBezTo>
                                <a:cubicBezTo>
                                  <a:pt x="1165504" y="1108375"/>
                                  <a:pt x="1148992" y="1119850"/>
                                  <a:pt x="1189360" y="1103704"/>
                                </a:cubicBezTo>
                                <a:cubicBezTo>
                                  <a:pt x="1200017" y="1095178"/>
                                  <a:pt x="1210414" y="1086315"/>
                                  <a:pt x="1221332" y="1078126"/>
                                </a:cubicBezTo>
                                <a:cubicBezTo>
                                  <a:pt x="1227480" y="1073515"/>
                                  <a:pt x="1234611" y="1070257"/>
                                  <a:pt x="1240515" y="1065337"/>
                                </a:cubicBezTo>
                                <a:cubicBezTo>
                                  <a:pt x="1247462" y="1059548"/>
                                  <a:pt x="1252464" y="1051580"/>
                                  <a:pt x="1259698" y="1046154"/>
                                </a:cubicBezTo>
                                <a:cubicBezTo>
                                  <a:pt x="1269641" y="1038697"/>
                                  <a:pt x="1281727" y="1034428"/>
                                  <a:pt x="1291670" y="1026971"/>
                                </a:cubicBezTo>
                                <a:cubicBezTo>
                                  <a:pt x="1298905" y="1021545"/>
                                  <a:pt x="1303855" y="1013514"/>
                                  <a:pt x="1310854" y="1007788"/>
                                </a:cubicBezTo>
                                <a:cubicBezTo>
                                  <a:pt x="1327351" y="994291"/>
                                  <a:pt x="1346937" y="984493"/>
                                  <a:pt x="1362009" y="969421"/>
                                </a:cubicBezTo>
                                <a:cubicBezTo>
                                  <a:pt x="1376929" y="954501"/>
                                  <a:pt x="1394110" y="941540"/>
                                  <a:pt x="1406770" y="924660"/>
                                </a:cubicBezTo>
                                <a:cubicBezTo>
                                  <a:pt x="1413164" y="916134"/>
                                  <a:pt x="1418417" y="906619"/>
                                  <a:pt x="1425953" y="899083"/>
                                </a:cubicBezTo>
                                <a:cubicBezTo>
                                  <a:pt x="1435604" y="889432"/>
                                  <a:pt x="1448795" y="883650"/>
                                  <a:pt x="1457925" y="873505"/>
                                </a:cubicBezTo>
                                <a:cubicBezTo>
                                  <a:pt x="1491573" y="836119"/>
                                  <a:pt x="1479737" y="827996"/>
                                  <a:pt x="1509080" y="783983"/>
                                </a:cubicBezTo>
                                <a:cubicBezTo>
                                  <a:pt x="1513343" y="777589"/>
                                  <a:pt x="1516435" y="770234"/>
                                  <a:pt x="1521869" y="764800"/>
                                </a:cubicBezTo>
                                <a:cubicBezTo>
                                  <a:pt x="1527303" y="759366"/>
                                  <a:pt x="1534029" y="755132"/>
                                  <a:pt x="1541052" y="752011"/>
                                </a:cubicBezTo>
                                <a:cubicBezTo>
                                  <a:pt x="1553371" y="746536"/>
                                  <a:pt x="1579419" y="739223"/>
                                  <a:pt x="1579419" y="739223"/>
                                </a:cubicBezTo>
                                <a:cubicBezTo>
                                  <a:pt x="1584620" y="723620"/>
                                  <a:pt x="1586205" y="713253"/>
                                  <a:pt x="1598602" y="700856"/>
                                </a:cubicBezTo>
                                <a:cubicBezTo>
                                  <a:pt x="1606138" y="693320"/>
                                  <a:pt x="1615654" y="688067"/>
                                  <a:pt x="1624180" y="681673"/>
                                </a:cubicBezTo>
                                <a:cubicBezTo>
                                  <a:pt x="1631113" y="660872"/>
                                  <a:pt x="1627122" y="659761"/>
                                  <a:pt x="1649757" y="649701"/>
                                </a:cubicBezTo>
                                <a:cubicBezTo>
                                  <a:pt x="1662076" y="644226"/>
                                  <a:pt x="1688124" y="636912"/>
                                  <a:pt x="1688124" y="636912"/>
                                </a:cubicBezTo>
                                <a:cubicBezTo>
                                  <a:pt x="1715425" y="641462"/>
                                  <a:pt x="1739521" y="643428"/>
                                  <a:pt x="1764856" y="656095"/>
                                </a:cubicBezTo>
                                <a:cubicBezTo>
                                  <a:pt x="1802488" y="674911"/>
                                  <a:pt x="1781395" y="665872"/>
                                  <a:pt x="1828800" y="681673"/>
                                </a:cubicBezTo>
                                <a:cubicBezTo>
                                  <a:pt x="1847072" y="687764"/>
                                  <a:pt x="1853503" y="690450"/>
                                  <a:pt x="1873561" y="694462"/>
                                </a:cubicBezTo>
                                <a:cubicBezTo>
                                  <a:pt x="1920362" y="703822"/>
                                  <a:pt x="1939682" y="703296"/>
                                  <a:pt x="1995055" y="707251"/>
                                </a:cubicBezTo>
                                <a:lnTo>
                                  <a:pt x="2090971" y="713645"/>
                                </a:lnTo>
                                <a:cubicBezTo>
                                  <a:pt x="2112286" y="717908"/>
                                  <a:pt x="2133444" y="723044"/>
                                  <a:pt x="2154915" y="726434"/>
                                </a:cubicBezTo>
                                <a:cubicBezTo>
                                  <a:pt x="2202795" y="733994"/>
                                  <a:pt x="2208577" y="729833"/>
                                  <a:pt x="2250831" y="739223"/>
                                </a:cubicBezTo>
                                <a:cubicBezTo>
                                  <a:pt x="2257411" y="740685"/>
                                  <a:pt x="2263620" y="743486"/>
                                  <a:pt x="2270014" y="745617"/>
                                </a:cubicBezTo>
                                <a:cubicBezTo>
                                  <a:pt x="2300414" y="765883"/>
                                  <a:pt x="2281908" y="755976"/>
                                  <a:pt x="2327564" y="771195"/>
                                </a:cubicBezTo>
                                <a:cubicBezTo>
                                  <a:pt x="2333958" y="773326"/>
                                  <a:pt x="2340138" y="776267"/>
                                  <a:pt x="2346747" y="777589"/>
                                </a:cubicBezTo>
                                <a:cubicBezTo>
                                  <a:pt x="2358912" y="780022"/>
                                  <a:pt x="2384792" y="783822"/>
                                  <a:pt x="2397903" y="790378"/>
                                </a:cubicBezTo>
                                <a:cubicBezTo>
                                  <a:pt x="2409019" y="795936"/>
                                  <a:pt x="2418383" y="804829"/>
                                  <a:pt x="2429875" y="809561"/>
                                </a:cubicBezTo>
                                <a:cubicBezTo>
                                  <a:pt x="2503594" y="839916"/>
                                  <a:pt x="2525259" y="839560"/>
                                  <a:pt x="2608918" y="847927"/>
                                </a:cubicBezTo>
                                <a:cubicBezTo>
                                  <a:pt x="2630233" y="850059"/>
                                  <a:pt x="2651468" y="853252"/>
                                  <a:pt x="2672862" y="854322"/>
                                </a:cubicBezTo>
                                <a:lnTo>
                                  <a:pt x="2992582" y="867111"/>
                                </a:lnTo>
                                <a:cubicBezTo>
                                  <a:pt x="3030949" y="871374"/>
                                  <a:pt x="3069467" y="874440"/>
                                  <a:pt x="3107682" y="879899"/>
                                </a:cubicBezTo>
                                <a:cubicBezTo>
                                  <a:pt x="3124780" y="882342"/>
                                  <a:pt x="3136573" y="893132"/>
                                  <a:pt x="3152442" y="899083"/>
                                </a:cubicBezTo>
                                <a:cubicBezTo>
                                  <a:pt x="3160671" y="902169"/>
                                  <a:pt x="3169351" y="904032"/>
                                  <a:pt x="3178020" y="905477"/>
                                </a:cubicBezTo>
                                <a:cubicBezTo>
                                  <a:pt x="3194971" y="908302"/>
                                  <a:pt x="3212163" y="909442"/>
                                  <a:pt x="3229175" y="911872"/>
                                </a:cubicBezTo>
                                <a:cubicBezTo>
                                  <a:pt x="3256929" y="915837"/>
                                  <a:pt x="3284594" y="920397"/>
                                  <a:pt x="3312303" y="924660"/>
                                </a:cubicBezTo>
                                <a:cubicBezTo>
                                  <a:pt x="3367721" y="922529"/>
                                  <a:pt x="3423229" y="922081"/>
                                  <a:pt x="3478557" y="918266"/>
                                </a:cubicBezTo>
                                <a:cubicBezTo>
                                  <a:pt x="3485281" y="917802"/>
                                  <a:pt x="3491259" y="913724"/>
                                  <a:pt x="3497740" y="911872"/>
                                </a:cubicBezTo>
                                <a:cubicBezTo>
                                  <a:pt x="3506190" y="909458"/>
                                  <a:pt x="3514792" y="907609"/>
                                  <a:pt x="3523318" y="905477"/>
                                </a:cubicBezTo>
                                <a:cubicBezTo>
                                  <a:pt x="3529712" y="896951"/>
                                  <a:pt x="3534764" y="887229"/>
                                  <a:pt x="3542501" y="879899"/>
                                </a:cubicBezTo>
                                <a:cubicBezTo>
                                  <a:pt x="3652549" y="775644"/>
                                  <a:pt x="3610390" y="817794"/>
                                  <a:pt x="3689573" y="758406"/>
                                </a:cubicBezTo>
                                <a:cubicBezTo>
                                  <a:pt x="3700491" y="750217"/>
                                  <a:pt x="3711274" y="741815"/>
                                  <a:pt x="3721545" y="732828"/>
                                </a:cubicBezTo>
                                <a:cubicBezTo>
                                  <a:pt x="3728350" y="726873"/>
                                  <a:pt x="3733204" y="718661"/>
                                  <a:pt x="3740728" y="713645"/>
                                </a:cubicBezTo>
                                <a:cubicBezTo>
                                  <a:pt x="3746336" y="709906"/>
                                  <a:pt x="3753517" y="709382"/>
                                  <a:pt x="3759911" y="707251"/>
                                </a:cubicBezTo>
                                <a:cubicBezTo>
                                  <a:pt x="3770568" y="698725"/>
                                  <a:pt x="3782232" y="691324"/>
                                  <a:pt x="3791883" y="681673"/>
                                </a:cubicBezTo>
                                <a:cubicBezTo>
                                  <a:pt x="3797317" y="676239"/>
                                  <a:pt x="3799238" y="667924"/>
                                  <a:pt x="3804672" y="662490"/>
                                </a:cubicBezTo>
                                <a:cubicBezTo>
                                  <a:pt x="3814323" y="652839"/>
                                  <a:pt x="3825987" y="645438"/>
                                  <a:pt x="3836644" y="636912"/>
                                </a:cubicBezTo>
                                <a:cubicBezTo>
                                  <a:pt x="3847301" y="615597"/>
                                  <a:pt x="3860249" y="595281"/>
                                  <a:pt x="3868616" y="572968"/>
                                </a:cubicBezTo>
                                <a:cubicBezTo>
                                  <a:pt x="3889904" y="516200"/>
                                  <a:pt x="3889542" y="520654"/>
                                  <a:pt x="3906982" y="457869"/>
                                </a:cubicBezTo>
                                <a:cubicBezTo>
                                  <a:pt x="3911686" y="440933"/>
                                  <a:pt x="3915146" y="423670"/>
                                  <a:pt x="3919771" y="406713"/>
                                </a:cubicBezTo>
                                <a:cubicBezTo>
                                  <a:pt x="3921545" y="400210"/>
                                  <a:pt x="3924314" y="394011"/>
                                  <a:pt x="3926166" y="387530"/>
                                </a:cubicBezTo>
                                <a:cubicBezTo>
                                  <a:pt x="3928113" y="380715"/>
                                  <a:pt x="3934446" y="350884"/>
                                  <a:pt x="3938954" y="342769"/>
                                </a:cubicBezTo>
                                <a:cubicBezTo>
                                  <a:pt x="3946418" y="329333"/>
                                  <a:pt x="3956006" y="317192"/>
                                  <a:pt x="3964532" y="304403"/>
                                </a:cubicBezTo>
                                <a:cubicBezTo>
                                  <a:pt x="3968795" y="298009"/>
                                  <a:pt x="3971887" y="290654"/>
                                  <a:pt x="3977321" y="285220"/>
                                </a:cubicBezTo>
                                <a:lnTo>
                                  <a:pt x="3996504" y="266037"/>
                                </a:lnTo>
                                <a:cubicBezTo>
                                  <a:pt x="4001705" y="250433"/>
                                  <a:pt x="4003290" y="240067"/>
                                  <a:pt x="4015687" y="227670"/>
                                </a:cubicBezTo>
                                <a:cubicBezTo>
                                  <a:pt x="4021121" y="222236"/>
                                  <a:pt x="4028476" y="219144"/>
                                  <a:pt x="4034870" y="214881"/>
                                </a:cubicBezTo>
                                <a:cubicBezTo>
                                  <a:pt x="4047320" y="177536"/>
                                  <a:pt x="4031524" y="211833"/>
                                  <a:pt x="4060448" y="182909"/>
                                </a:cubicBezTo>
                                <a:cubicBezTo>
                                  <a:pt x="4065882" y="177475"/>
                                  <a:pt x="4068626" y="169874"/>
                                  <a:pt x="4073237" y="163726"/>
                                </a:cubicBezTo>
                                <a:cubicBezTo>
                                  <a:pt x="4081426" y="152808"/>
                                  <a:pt x="4089827" y="142025"/>
                                  <a:pt x="4098814" y="131754"/>
                                </a:cubicBezTo>
                                <a:cubicBezTo>
                                  <a:pt x="4104769" y="124948"/>
                                  <a:pt x="4112446" y="119709"/>
                                  <a:pt x="4117998" y="112571"/>
                                </a:cubicBezTo>
                                <a:cubicBezTo>
                                  <a:pt x="4127434" y="100438"/>
                                  <a:pt x="4135049" y="86993"/>
                                  <a:pt x="4143575" y="74204"/>
                                </a:cubicBezTo>
                                <a:cubicBezTo>
                                  <a:pt x="4147838" y="67810"/>
                                  <a:pt x="4150930" y="60455"/>
                                  <a:pt x="4156364" y="55021"/>
                                </a:cubicBezTo>
                                <a:cubicBezTo>
                                  <a:pt x="4169153" y="42232"/>
                                  <a:pt x="4177573" y="22374"/>
                                  <a:pt x="4194731" y="16655"/>
                                </a:cubicBezTo>
                                <a:cubicBezTo>
                                  <a:pt x="4235119" y="3192"/>
                                  <a:pt x="4233097" y="-9614"/>
                                  <a:pt x="4233097" y="10260"/>
                                </a:cubicBezTo>
                              </a:path>
                            </a:pathLst>
                          </a:custGeom>
                          <a:noFill/>
                          <a:ln w="3175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2" name="Gleichschenkliges Dreieck 15"/>
                        <wps:cNvSpPr>
                          <a:spLocks noChangeArrowheads="1"/>
                        </wps:cNvSpPr>
                        <wps:spPr bwMode="auto">
                          <a:xfrm>
                            <a:off x="4310599" y="438656"/>
                            <a:ext cx="45700" cy="328502"/>
                          </a:xfrm>
                          <a:prstGeom prst="triangle">
                            <a:avLst>
                              <a:gd name="adj"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03" name="Gleichschenkliges Dreieck 16"/>
                        <wps:cNvSpPr>
                          <a:spLocks noChangeArrowheads="1"/>
                        </wps:cNvSpPr>
                        <wps:spPr bwMode="auto">
                          <a:xfrm>
                            <a:off x="471999" y="1631164"/>
                            <a:ext cx="45100" cy="328302"/>
                          </a:xfrm>
                          <a:prstGeom prst="triangle">
                            <a:avLst>
                              <a:gd name="adj"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04" name="Gerader Verbinder 17"/>
                        <wps:cNvCnPr>
                          <a:cxnSpLocks noChangeShapeType="1"/>
                        </wps:cNvCnPr>
                        <wps:spPr bwMode="auto">
                          <a:xfrm flipH="1">
                            <a:off x="1551699" y="1447863"/>
                            <a:ext cx="223800" cy="5116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05" name="Gerader Verbinder 18"/>
                        <wps:cNvCnPr>
                          <a:cxnSpLocks noChangeShapeType="1"/>
                        </wps:cNvCnPr>
                        <wps:spPr bwMode="auto">
                          <a:xfrm flipH="1">
                            <a:off x="1737099" y="1448763"/>
                            <a:ext cx="231000" cy="556204"/>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06" name="Gerader Verbinder 19"/>
                        <wps:cNvCnPr>
                          <a:cxnSpLocks noChangeShapeType="1"/>
                        </wps:cNvCnPr>
                        <wps:spPr bwMode="auto">
                          <a:xfrm flipH="1">
                            <a:off x="1916099" y="1506463"/>
                            <a:ext cx="223900" cy="4987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07" name="Gerader Verbinder 20"/>
                        <wps:cNvCnPr>
                          <a:cxnSpLocks noChangeShapeType="1"/>
                        </wps:cNvCnPr>
                        <wps:spPr bwMode="auto">
                          <a:xfrm flipH="1">
                            <a:off x="2139999" y="1506363"/>
                            <a:ext cx="218100" cy="517204"/>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08" name="Gerader Verbinder 21"/>
                        <wps:cNvCnPr>
                          <a:cxnSpLocks noChangeShapeType="1"/>
                        </wps:cNvCnPr>
                        <wps:spPr bwMode="auto">
                          <a:xfrm flipH="1">
                            <a:off x="4111999" y="790258"/>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09" name="Gerader Verbinder 22"/>
                        <wps:cNvCnPr>
                          <a:cxnSpLocks noChangeShapeType="1"/>
                        </wps:cNvCnPr>
                        <wps:spPr bwMode="auto">
                          <a:xfrm flipH="1">
                            <a:off x="3758699" y="1307062"/>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0" name="Gerader Verbinder 23"/>
                        <wps:cNvCnPr>
                          <a:cxnSpLocks noChangeShapeType="1"/>
                        </wps:cNvCnPr>
                        <wps:spPr bwMode="auto">
                          <a:xfrm flipH="1">
                            <a:off x="2300799" y="1576763"/>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1" name="Gerader Verbinder 24"/>
                        <wps:cNvCnPr>
                          <a:cxnSpLocks noChangeShapeType="1"/>
                        </wps:cNvCnPr>
                        <wps:spPr bwMode="auto">
                          <a:xfrm flipH="1">
                            <a:off x="2518599" y="1631064"/>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2" name="Gerader Verbinder 25"/>
                        <wps:cNvCnPr>
                          <a:cxnSpLocks noChangeShapeType="1"/>
                        </wps:cNvCnPr>
                        <wps:spPr bwMode="auto">
                          <a:xfrm flipH="1">
                            <a:off x="2736399" y="1631064"/>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3" name="Gerader Verbinder 26"/>
                        <wps:cNvCnPr>
                          <a:cxnSpLocks noChangeShapeType="1"/>
                        </wps:cNvCnPr>
                        <wps:spPr bwMode="auto">
                          <a:xfrm flipH="1">
                            <a:off x="2954199" y="1673864"/>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4" name="Gerader Verbinder 27"/>
                        <wps:cNvCnPr>
                          <a:cxnSpLocks noChangeShapeType="1"/>
                        </wps:cNvCnPr>
                        <wps:spPr bwMode="auto">
                          <a:xfrm flipH="1">
                            <a:off x="1277699" y="1673664"/>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5" name="Gerader Verbinder 28"/>
                        <wps:cNvCnPr>
                          <a:cxnSpLocks noChangeShapeType="1"/>
                        </wps:cNvCnPr>
                        <wps:spPr bwMode="auto">
                          <a:xfrm flipH="1">
                            <a:off x="945199" y="1959266"/>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6" name="Gerader Verbinder 29"/>
                        <wps:cNvCnPr>
                          <a:cxnSpLocks noChangeShapeType="1"/>
                        </wps:cNvCnPr>
                        <wps:spPr bwMode="auto">
                          <a:xfrm flipH="1">
                            <a:off x="689399" y="2023366"/>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7" name="Gerader Verbinder 30"/>
                        <wps:cNvCnPr>
                          <a:cxnSpLocks noChangeShapeType="1"/>
                        </wps:cNvCnPr>
                        <wps:spPr bwMode="auto">
                          <a:xfrm flipH="1">
                            <a:off x="3208799" y="1673664"/>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8" name="Gerader Verbinder 31"/>
                        <wps:cNvCnPr>
                          <a:cxnSpLocks noChangeShapeType="1"/>
                        </wps:cNvCnPr>
                        <wps:spPr bwMode="auto">
                          <a:xfrm flipH="1">
                            <a:off x="3439399" y="1650164"/>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19" name="Gerader Verbinder 32"/>
                        <wps:cNvCnPr>
                          <a:cxnSpLocks noChangeShapeType="1"/>
                        </wps:cNvCnPr>
                        <wps:spPr bwMode="auto">
                          <a:xfrm flipH="1">
                            <a:off x="471599" y="2005166"/>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20" name="Gerader Verbinder 33"/>
                        <wps:cNvCnPr>
                          <a:cxnSpLocks noChangeShapeType="1"/>
                        </wps:cNvCnPr>
                        <wps:spPr bwMode="auto">
                          <a:xfrm flipH="1">
                            <a:off x="227499" y="1961266"/>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21" name="Gerader Verbinder 34"/>
                        <wps:cNvCnPr>
                          <a:cxnSpLocks noChangeShapeType="1"/>
                        </wps:cNvCnPr>
                        <wps:spPr bwMode="auto">
                          <a:xfrm flipH="1">
                            <a:off x="35999" y="1959066"/>
                            <a:ext cx="217800" cy="516903"/>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wps:wsp>
                        <wps:cNvPr id="522" name="Textfeld 35"/>
                        <wps:cNvSpPr txBox="1">
                          <a:spLocks noChangeArrowheads="1"/>
                        </wps:cNvSpPr>
                        <wps:spPr bwMode="auto">
                          <a:xfrm rot="20661145">
                            <a:off x="2398931" y="490685"/>
                            <a:ext cx="725100" cy="402403"/>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F5167A" w14:textId="4B050A76" w:rsidR="00B4602A" w:rsidRDefault="00B4602A" w:rsidP="00BB6404">
                              <w:pPr>
                                <w:rPr>
                                  <w:b/>
                                  <w:color w:val="95B3D7" w:themeColor="accent1" w:themeTint="99"/>
                                </w:rPr>
                              </w:pPr>
                              <w:r>
                                <w:rPr>
                                  <w:b/>
                                  <w:color w:val="95B3D7" w:themeColor="accent1" w:themeTint="99"/>
                                </w:rPr>
                                <w:t>LOS</w:t>
                              </w:r>
                            </w:p>
                          </w:txbxContent>
                        </wps:txbx>
                        <wps:bodyPr rot="0" vert="horz" wrap="square" lIns="91440" tIns="45720" rIns="91440" bIns="45720" anchor="t" anchorCtr="0" upright="1">
                          <a:noAutofit/>
                        </wps:bodyPr>
                      </wps:wsp>
                      <wps:wsp>
                        <wps:cNvPr id="523" name="Textfeld 35"/>
                        <wps:cNvSpPr txBox="1">
                          <a:spLocks noChangeArrowheads="1"/>
                        </wps:cNvSpPr>
                        <wps:spPr bwMode="auto">
                          <a:xfrm rot="20561717">
                            <a:off x="1387106" y="2486821"/>
                            <a:ext cx="724500" cy="402003"/>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FB4F02" w14:textId="77777777" w:rsidR="00B4602A" w:rsidRDefault="00B4602A" w:rsidP="008F19FC">
                              <w:pPr>
                                <w:spacing w:line="260" w:lineRule="exact"/>
                                <w:rPr>
                                  <w:vertAlign w:val="subscript"/>
                                </w:rPr>
                              </w:pPr>
                              <w:r>
                                <w:rPr>
                                  <w:rFonts w:cs="Arial"/>
                                  <w:b/>
                                  <w:bCs/>
                                  <w:color w:val="9DC3E6"/>
                                  <w:szCs w:val="20"/>
                                </w:rPr>
                                <w:t>D</w:t>
                              </w:r>
                              <w:r>
                                <w:rPr>
                                  <w:rFonts w:cs="Arial"/>
                                  <w:b/>
                                  <w:bCs/>
                                  <w:color w:val="9DC3E6"/>
                                  <w:szCs w:val="20"/>
                                  <w:vertAlign w:val="subscript"/>
                                </w:rPr>
                                <w:t>1</w:t>
                              </w:r>
                            </w:p>
                          </w:txbxContent>
                        </wps:txbx>
                        <wps:bodyPr rot="0" vert="horz" wrap="square" lIns="91440" tIns="45720" rIns="91440" bIns="45720" anchor="t" anchorCtr="0" upright="1">
                          <a:noAutofit/>
                        </wps:bodyPr>
                      </wps:wsp>
                      <wps:wsp>
                        <wps:cNvPr id="524" name="Textfeld 35"/>
                        <wps:cNvSpPr txBox="1">
                          <a:spLocks noChangeArrowheads="1"/>
                        </wps:cNvSpPr>
                        <wps:spPr bwMode="auto">
                          <a:xfrm rot="20531493">
                            <a:off x="3012134" y="2004760"/>
                            <a:ext cx="724500" cy="497408"/>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DDAE14" w14:textId="77777777" w:rsidR="00B4602A" w:rsidRDefault="00B4602A" w:rsidP="00F7781E">
                              <w:pPr>
                                <w:spacing w:line="260" w:lineRule="exact"/>
                                <w:jc w:val="center"/>
                              </w:pPr>
                              <w:r>
                                <w:rPr>
                                  <w:rFonts w:cs="Arial"/>
                                  <w:b/>
                                  <w:bCs/>
                                  <w:color w:val="9DC3E6"/>
                                  <w:szCs w:val="20"/>
                                </w:rPr>
                                <w:t>D</w:t>
                              </w:r>
                              <w:r>
                                <w:rPr>
                                  <w:rFonts w:cs="Arial"/>
                                  <w:b/>
                                  <w:bCs/>
                                  <w:color w:val="9DC3E6"/>
                                  <w:position w:val="-5"/>
                                  <w:szCs w:val="20"/>
                                  <w:vertAlign w:val="subscript"/>
                                </w:rPr>
                                <w:t>2</w:t>
                              </w:r>
                            </w:p>
                          </w:txbxContent>
                        </wps:txbx>
                        <wps:bodyPr rot="0" vert="horz" wrap="square" lIns="91440" tIns="45720" rIns="91440" bIns="45720" anchor="t" anchorCtr="0" upright="1">
                          <a:noAutofit/>
                        </wps:bodyPr>
                      </wps:wsp>
                      <wps:wsp>
                        <wps:cNvPr id="525" name="Textfeld 35"/>
                        <wps:cNvSpPr txBox="1">
                          <a:spLocks noChangeArrowheads="1"/>
                        </wps:cNvSpPr>
                        <wps:spPr bwMode="auto">
                          <a:xfrm rot="20541197">
                            <a:off x="1629575" y="650607"/>
                            <a:ext cx="724500" cy="494134"/>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7271A4" w14:textId="77777777" w:rsidR="00B4602A" w:rsidRDefault="00B4602A" w:rsidP="00BB6404">
                              <w:pPr>
                                <w:spacing w:line="260" w:lineRule="exact"/>
                              </w:pPr>
                              <w:r>
                                <w:rPr>
                                  <w:rFonts w:cs="Arial"/>
                                  <w:b/>
                                  <w:bCs/>
                                  <w:color w:val="9DC3E6"/>
                                  <w:szCs w:val="20"/>
                                </w:rPr>
                                <w:t>R</w:t>
                              </w:r>
                              <w:r>
                                <w:rPr>
                                  <w:rFonts w:cs="Arial"/>
                                  <w:b/>
                                  <w:bCs/>
                                  <w:color w:val="9DC3E6"/>
                                  <w:position w:val="-5"/>
                                  <w:szCs w:val="20"/>
                                  <w:vertAlign w:val="subscript"/>
                                </w:rPr>
                                <w:t>EFZ</w:t>
                              </w:r>
                            </w:p>
                          </w:txbxContent>
                        </wps:txbx>
                        <wps:bodyPr rot="0" vert="horz" wrap="square" lIns="91440" tIns="45720" rIns="91440" bIns="45720" anchor="t" anchorCtr="0" upright="1">
                          <a:noAutofit/>
                        </wps:bodyPr>
                      </wps:wsp>
                      <wps:wsp>
                        <wps:cNvPr id="526" name="Textfeld 35"/>
                        <wps:cNvSpPr txBox="1">
                          <a:spLocks noChangeArrowheads="1"/>
                        </wps:cNvSpPr>
                        <wps:spPr bwMode="auto">
                          <a:xfrm rot="20596391">
                            <a:off x="1791059" y="1054865"/>
                            <a:ext cx="724600" cy="400703"/>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A8CD4D" w14:textId="77777777" w:rsidR="00B4602A" w:rsidRDefault="00B4602A" w:rsidP="00BB6404">
                              <w:pPr>
                                <w:spacing w:line="260" w:lineRule="exact"/>
                                <w:rPr>
                                  <w:vertAlign w:val="subscript"/>
                                </w:rPr>
                              </w:pPr>
                              <w:r>
                                <w:rPr>
                                  <w:rFonts w:cs="Arial"/>
                                  <w:b/>
                                  <w:bCs/>
                                  <w:color w:val="9DC3E6"/>
                                  <w:szCs w:val="20"/>
                                </w:rPr>
                                <w:t>C</w:t>
                              </w:r>
                              <w:r>
                                <w:rPr>
                                  <w:rFonts w:cs="Arial"/>
                                  <w:b/>
                                  <w:bCs/>
                                  <w:color w:val="9DC3E6"/>
                                  <w:szCs w:val="20"/>
                                  <w:vertAlign w:val="subscript"/>
                                </w:rPr>
                                <w:t>LOS</w:t>
                              </w:r>
                            </w:p>
                          </w:txbxContent>
                        </wps:txbx>
                        <wps:bodyPr rot="0" vert="horz" wrap="square" lIns="91440" tIns="45720" rIns="91440" bIns="45720" anchor="t" anchorCtr="0" upright="1">
                          <a:noAutofit/>
                        </wps:bodyPr>
                      </wps:wsp>
                    </wpc:wpc>
                  </a:graphicData>
                </a:graphic>
              </wp:inline>
            </w:drawing>
          </mc:Choice>
          <mc:Fallback>
            <w:pict>
              <v:group w14:anchorId="546E5D92" id="Zeichenbereich 216" o:spid="_x0000_s1055" editas="canvas" style="width:367.85pt;height:235.2pt;mso-position-horizontal-relative:char;mso-position-vertical-relative:line" coordsize="46716,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">
                <v:shape id="_x0000_s1056" type="#_x0000_t75" style="position:absolute;width:46716;height:29870;visibility:visible;mso-wrap-style:square">
                  <v:fill o:detectmouseclick="t"/>
                  <v:path o:connecttype="none"/>
                </v:shape>
                <v:oval id="Ellipse 4" o:spid="_x0000_s1057" style="position:absolute;left:3893;top:6054;width:40093;height:7847;rotation:-11151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" filled="f" strokecolor="red" strokeweight="1pt">
                  <v:stroke joinstyle="miter"/>
                </v:oval>
                <v:line id="Gerader Verbinder 5" o:spid="_x0000_s1058" style="position:absolute;flip:y;visibility:visible;mso-wrap-style:square" from="4770,4003" to="43267,1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" strokecolor="#4f81bd [3204]" strokeweight=".5pt">
                  <v:stroke joinstyle="miter"/>
                </v:line>
                <v:shape id="Gerade Verbindung mit Pfeil 6" o:spid="_x0000_s1059" type="#_x0000_t32" style="position:absolute;left:15835;top:8514;width:1151;height:3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" strokecolor="#4f81bd [3204]" strokeweight=".5pt">
                  <v:stroke startarrow="block" endarrow="block" joinstyle="miter"/>
                </v:shape>
                <v:shape id="Gerade Verbindung mit Pfeil 7" o:spid="_x0000_s1060" type="#_x0000_t32" style="position:absolute;left:16986;top:11835;width:768;height:2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" strokecolor="#4f81bd [3204]" strokeweight=".5pt">
                  <v:stroke startarrow="block" endarrow="block" joinstyle="miter"/>
                </v:shape>
                <v:shape id="Gerade Verbindung mit Pfeil 8" o:spid="_x0000_s1061" type="#_x0000_t32" style="position:absolute;left:8381;top:24781;width:12839;height:3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" strokecolor="#4f81bd [3204]" strokeweight=".5pt">
                  <v:stroke startarrow="block" endarrow="block" joinstyle="miter"/>
                </v:shape>
                <v:shape id="Gerade Verbindung mit Pfeil 9" o:spid="_x0000_s1062" type="#_x0000_t32" style="position:absolute;left:21399;top:16736;width:25321;height:80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" strokecolor="#4f81bd [3204]" strokeweight=".5pt">
                  <v:stroke startarrow="block" endarrow="block" joinstyle="miter"/>
                </v:shape>
                <v:line id="Gerader Verbinder 10" o:spid="_x0000_s1063" style="position:absolute;visibility:visible;mso-wrap-style:square" from="17754,14166" to="21399,2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" strokecolor="#4f81bd [3204]" strokeweight=".5pt">
                  <v:stroke joinstyle="miter"/>
                </v:line>
                <v:line id="Gerader Verbinder 11" o:spid="_x0000_s1064" style="position:absolute;visibility:visible;mso-wrap-style:square" from="4770,15843" to="8381,2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" strokecolor="#4f81bd [3204]" strokeweight=".5pt">
                  <v:stroke joinstyle="miter"/>
                </v:line>
                <v:line id="Gerader Verbinder 12" o:spid="_x0000_s1065" style="position:absolute;visibility:visible;mso-wrap-style:square" from="43267,4000" to="46720,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" strokecolor="#4f81bd [3204]" strokeweight=".5pt">
                  <v:stroke joinstyle="miter"/>
                </v:line>
                <v:shape id="Freihandform 14" o:spid="_x0000_s1066" style="position:absolute;left:936;top:7674;width:42332;height:12379;visibility:visible;mso-wrap-style:square;v-text-anchor:middle" coordsize="4233113,123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" path="m,1212409v89679,-53808,23993,-22238,236594,-12789c296444,1202280,317133,1205690,370876,1212409v65761,21919,13241,6068,166255,19183l613863,1237986r306932,-6394c939784,1229897,953864,1212043,971950,1206014v12789,-4263,25289,-9519,38367,-12789c1100357,1170715,1012976,1198733,1067866,1180437v12789,-8526,25400,-17326,38367,-25578c1116718,1148186,1129417,1144464,1138205,1135676v27299,-27301,10787,-15826,51155,-31972c1200017,1095178,1210414,1086315,1221332,1078126v6148,-4611,13279,-7869,19183,-12789c1247462,1059548,1252464,1051580,1259698,1046154v9943,-7457,22029,-11726,31972,-19183c1298905,1021545,1303855,1013514,1310854,1007788v16497,-13497,36083,-23295,51155,-38367c1376929,954501,1394110,941540,1406770,924660v6394,-8526,11647,-18041,19183,-25577c1435604,889432,1448795,883650,1457925,873505v33648,-37386,21812,-45509,51155,-89522c1513343,777589,1516435,770234,1521869,764800v5434,-5434,12160,-9668,19183,-12789c1553371,746536,1579419,739223,1579419,739223v5201,-15603,6786,-25970,19183,-38367c1606138,693320,1615654,688067,1624180,681673v6933,-20801,2942,-21912,25577,-31972c1662076,644226,1688124,636912,1688124,636912v27301,4550,51397,6516,76732,19183c1802488,674911,1781395,665872,1828800,681673v18272,6091,24703,8777,44761,12789c1920362,703822,1939682,703296,1995055,707251r95916,6394c2112286,717908,2133444,723044,2154915,726434v47880,7560,53662,3399,95916,12789c2257411,740685,2263620,743486,2270014,745617v30400,20266,11894,10359,57550,25578c2333958,773326,2340138,776267,2346747,777589v12165,2433,38045,6233,51156,12789c2409019,795936,2418383,804829,2429875,809561v73719,30355,95384,29999,179043,38366c2630233,850059,2651468,853252,2672862,854322r319720,12789c3030949,871374,3069467,874440,3107682,879899v17098,2443,28891,13233,44760,19184c3160671,902169,3169351,904032,3178020,905477v16951,2825,34143,3965,51155,6395c3256929,915837,3284594,920397,3312303,924660v55418,-2131,110926,-2579,166254,-6394c3485281,917802,3491259,913724,3497740,911872v8450,-2414,17052,-4263,25578,-6395c3529712,896951,3534764,887229,3542501,879899v110048,-104255,67889,-62105,147072,-121493c3700491,750217,3711274,741815,3721545,732828v6805,-5955,11659,-14167,19183,-19183c3746336,709906,3753517,709382,3759911,707251v10657,-8526,22321,-15927,31972,-25578c3797317,676239,3799238,667924,3804672,662490v9651,-9651,21315,-17052,31972,-25578c3847301,615597,3860249,595281,3868616,572968v21288,-56768,20926,-52314,38366,-115099c3911686,440933,3915146,423670,3919771,406713v1774,-6503,4543,-12702,6395,-19183c3928113,380715,3934446,350884,3938954,342769v7464,-13436,17052,-25577,25578,-38366c3968795,298009,3971887,290654,3977321,285220r19183,-19183c4001705,250433,4003290,240067,4015687,227670v5434,-5434,12789,-8526,19183,-12789c4047320,177536,4031524,211833,4060448,182909v5434,-5434,8178,-13035,12789,-19183c4081426,152808,4089827,142025,4098814,131754v5955,-6806,13632,-12045,19184,-19183c4127434,100438,4135049,86993,4143575,74204v4263,-6394,7355,-13749,12789,-19183c4169153,42232,4177573,22374,4194731,16655v40388,-13463,38366,-26269,38366,-6395e" filled="f" strokecolor="#943634 [2405]" strokeweight="2.5pt">
                  <v:stroke joinstyle="miter"/>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5" o:spid="_x0000_s1067" type="#_x0000_t5" style="position:absolute;left:43105;top:4386;width:457;height:3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" fillcolor="#4f81bd [3204]" strokecolor="#243f60 [1604]" strokeweight="1pt"/>
                <v:shape id="Gleichschenkliges Dreieck 16" o:spid="_x0000_s1068" type="#_x0000_t5" style="position:absolute;left:4719;top:16311;width:451;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" fillcolor="#4f81bd [3204]" strokecolor="#243f60 [1604]" strokeweight="1pt"/>
                <v:line id="Gerader Verbinder 17" o:spid="_x0000_s1069" style="position:absolute;flip:x;visibility:visible;mso-wrap-style:square" from="15516,14478" to="17754,1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" strokecolor="#943634 [2405]" strokeweight=".5pt">
                  <v:stroke joinstyle="miter"/>
                </v:line>
                <v:line id="Gerader Verbinder 18" o:spid="_x0000_s1070" style="position:absolute;flip:x;visibility:visible;mso-wrap-style:square" from="17370,14487" to="19680,2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" strokecolor="#943634 [2405]" strokeweight=".5pt">
                  <v:stroke joinstyle="miter"/>
                </v:line>
                <v:line id="Gerader Verbinder 19" o:spid="_x0000_s1071" style="position:absolute;flip:x;visibility:visible;mso-wrap-style:square" from="19160,15064" to="21399,2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" strokecolor="#943634 [2405]" strokeweight=".5pt">
                  <v:stroke joinstyle="miter"/>
                </v:line>
                <v:line id="Gerader Verbinder 20" o:spid="_x0000_s1072" style="position:absolute;flip:x;visibility:visible;mso-wrap-style:square" from="21399,15063" to="23580,2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" strokecolor="#943634 [2405]" strokeweight=".5pt">
                  <v:stroke joinstyle="miter"/>
                </v:line>
                <v:line id="Gerader Verbinder 21" o:spid="_x0000_s1073" style="position:absolute;flip:x;visibility:visible;mso-wrap-style:square" from="41119,7902" to="43297,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" strokecolor="#943634 [2405]" strokeweight=".5pt">
                  <v:stroke joinstyle="miter"/>
                </v:line>
                <v:line id="Gerader Verbinder 22" o:spid="_x0000_s1074" style="position:absolute;flip:x;visibility:visible;mso-wrap-style:square" from="37586,13070" to="39764,1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" strokecolor="#943634 [2405]" strokeweight=".5pt">
                  <v:stroke joinstyle="miter"/>
                </v:line>
                <v:line id="Gerader Verbinder 23" o:spid="_x0000_s1075" style="position:absolute;flip:x;visibility:visible;mso-wrap-style:square" from="23007,15767" to="25185,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" strokecolor="#943634 [2405]" strokeweight=".5pt">
                  <v:stroke joinstyle="miter"/>
                </v:line>
                <v:line id="Gerader Verbinder 24" o:spid="_x0000_s1076" style="position:absolute;flip:x;visibility:visible;mso-wrap-style:square" from="25185,16310" to="27363,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" strokecolor="#943634 [2405]" strokeweight=".5pt">
                  <v:stroke joinstyle="miter"/>
                </v:line>
                <v:line id="Gerader Verbinder 25" o:spid="_x0000_s1077" style="position:absolute;flip:x;visibility:visible;mso-wrap-style:square" from="27363,16310" to="29541,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" strokecolor="#943634 [2405]" strokeweight=".5pt">
                  <v:stroke joinstyle="miter"/>
                </v:line>
                <v:line id="Gerader Verbinder 26" o:spid="_x0000_s1078" style="position:absolute;flip:x;visibility:visible;mso-wrap-style:square" from="29541,16738" to="31719,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" strokecolor="#943634 [2405]" strokeweight=".5pt">
                  <v:stroke joinstyle="miter"/>
                </v:line>
                <v:line id="Gerader Verbinder 27" o:spid="_x0000_s1079" style="position:absolute;flip:x;visibility:visible;mso-wrap-style:square" from="12776,16736" to="14954,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" strokecolor="#943634 [2405]" strokeweight=".5pt">
                  <v:stroke joinstyle="miter"/>
                </v:line>
                <v:line id="Gerader Verbinder 28" o:spid="_x0000_s1080" style="position:absolute;flip:x;visibility:visible;mso-wrap-style:square" from="9451,19592" to="11629,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" strokecolor="#943634 [2405]" strokeweight=".5pt">
                  <v:stroke joinstyle="miter"/>
                </v:line>
                <v:line id="Gerader Verbinder 29" o:spid="_x0000_s1081" style="position:absolute;flip:x;visibility:visible;mso-wrap-style:square" from="6893,20233" to="9071,2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" strokecolor="#943634 [2405]" strokeweight=".5pt">
                  <v:stroke joinstyle="miter"/>
                </v:line>
                <v:line id="Gerader Verbinder 30" o:spid="_x0000_s1082" style="position:absolute;flip:x;visibility:visible;mso-wrap-style:square" from="32087,16736" to="34265,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" strokecolor="#943634 [2405]" strokeweight=".5pt">
                  <v:stroke joinstyle="miter"/>
                </v:line>
                <v:line id="Gerader Verbinder 31" o:spid="_x0000_s1083" style="position:absolute;flip:x;visibility:visible;mso-wrap-style:square" from="34393,16501" to="36571,2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" strokecolor="#943634 [2405]" strokeweight=".5pt">
                  <v:stroke joinstyle="miter"/>
                </v:line>
                <v:line id="Gerader Verbinder 32" o:spid="_x0000_s1084" style="position:absolute;flip:x;visibility:visible;mso-wrap-style:square" from="4715,20051" to="6893,2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" strokecolor="#943634 [2405]" strokeweight=".5pt">
                  <v:stroke joinstyle="miter"/>
                </v:line>
                <v:line id="Gerader Verbinder 33" o:spid="_x0000_s1085" style="position:absolute;flip:x;visibility:visible;mso-wrap-style:square" from="2274,19612" to="4452,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" strokecolor="#943634 [2405]" strokeweight=".5pt">
                  <v:stroke joinstyle="miter"/>
                </v:line>
                <v:line id="Gerader Verbinder 34" o:spid="_x0000_s1086" style="position:absolute;flip:x;visibility:visible;mso-wrap-style:square" from="359,19590" to="2537,2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" strokecolor="#943634 [2405]" strokeweight=".5pt">
                  <v:stroke joinstyle="miter"/>
                </v:line>
                <v:shape id="Textfeld 35" o:spid="_x0000_s1087" type="#_x0000_t202" style="position:absolute;left:23989;top:4906;width:7251;height:4024;rotation:-10254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" fillcolor="white [3201]" stroked="f" strokeweight=".5pt">
                  <v:fill opacity="0"/>
                  <v:textbox>
                    <w:txbxContent>
                      <w:p w14:paraId="17F5167A" w14:textId="4B050A76" w:rsidR="00B4602A" w:rsidRDefault="00B4602A" w:rsidP="00BB6404">
                        <w:pPr>
                          <w:rPr>
                            <w:b/>
                            <w:color w:val="95B3D7" w:themeColor="accent1" w:themeTint="99"/>
                          </w:rPr>
                        </w:pPr>
                        <w:r>
                          <w:rPr>
                            <w:b/>
                            <w:color w:val="95B3D7" w:themeColor="accent1" w:themeTint="99"/>
                          </w:rPr>
                          <w:t>LOS</w:t>
                        </w:r>
                      </w:p>
                    </w:txbxContent>
                  </v:textbox>
                </v:shape>
                <v:shape id="Textfeld 35" o:spid="_x0000_s1088" type="#_x0000_t202" style="position:absolute;left:13871;top:24868;width:7245;height:4020;rotation:-11340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" fillcolor="white [3201]" stroked="f" strokeweight=".5pt">
                  <v:fill opacity="0"/>
                  <v:textbox>
                    <w:txbxContent>
                      <w:p w14:paraId="3CFB4F02" w14:textId="77777777" w:rsidR="00B4602A" w:rsidRDefault="00B4602A" w:rsidP="008F19FC">
                        <w:pPr>
                          <w:spacing w:line="260" w:lineRule="exact"/>
                          <w:rPr>
                            <w:vertAlign w:val="subscript"/>
                          </w:rPr>
                        </w:pPr>
                        <w:r>
                          <w:rPr>
                            <w:rFonts w:cs="Arial"/>
                            <w:b/>
                            <w:bCs/>
                            <w:color w:val="9DC3E6"/>
                            <w:szCs w:val="20"/>
                          </w:rPr>
                          <w:t>D</w:t>
                        </w:r>
                        <w:r>
                          <w:rPr>
                            <w:rFonts w:cs="Arial"/>
                            <w:b/>
                            <w:bCs/>
                            <w:color w:val="9DC3E6"/>
                            <w:szCs w:val="20"/>
                            <w:vertAlign w:val="subscript"/>
                          </w:rPr>
                          <w:t>1</w:t>
                        </w:r>
                      </w:p>
                    </w:txbxContent>
                  </v:textbox>
                </v:shape>
                <v:shape id="Textfeld 35" o:spid="_x0000_s1089" type="#_x0000_t202" style="position:absolute;left:30121;top:20047;width:7245;height:4974;rotation:-11670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" fillcolor="white [3201]" stroked="f" strokeweight=".5pt">
                  <v:fill opacity="0"/>
                  <v:textbox>
                    <w:txbxContent>
                      <w:p w14:paraId="3FDDAE14" w14:textId="77777777" w:rsidR="00B4602A" w:rsidRDefault="00B4602A" w:rsidP="00F7781E">
                        <w:pPr>
                          <w:spacing w:line="260" w:lineRule="exact"/>
                          <w:jc w:val="center"/>
                        </w:pPr>
                        <w:r>
                          <w:rPr>
                            <w:rFonts w:cs="Arial"/>
                            <w:b/>
                            <w:bCs/>
                            <w:color w:val="9DC3E6"/>
                            <w:szCs w:val="20"/>
                          </w:rPr>
                          <w:t>D</w:t>
                        </w:r>
                        <w:r>
                          <w:rPr>
                            <w:rFonts w:cs="Arial"/>
                            <w:b/>
                            <w:bCs/>
                            <w:color w:val="9DC3E6"/>
                            <w:position w:val="-5"/>
                            <w:szCs w:val="20"/>
                            <w:vertAlign w:val="subscript"/>
                          </w:rPr>
                          <w:t>2</w:t>
                        </w:r>
                      </w:p>
                    </w:txbxContent>
                  </v:textbox>
                </v:shape>
                <v:shape id="Textfeld 35" o:spid="_x0000_s1090" type="#_x0000_t202" style="position:absolute;left:16295;top:6506;width:7245;height:4941;rotation:-11564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" fillcolor="white [3201]" stroked="f" strokeweight=".5pt">
                  <v:fill opacity="0"/>
                  <v:textbox>
                    <w:txbxContent>
                      <w:p w14:paraId="6A7271A4" w14:textId="77777777" w:rsidR="00B4602A" w:rsidRDefault="00B4602A" w:rsidP="00BB6404">
                        <w:pPr>
                          <w:spacing w:line="260" w:lineRule="exact"/>
                        </w:pPr>
                        <w:r>
                          <w:rPr>
                            <w:rFonts w:cs="Arial"/>
                            <w:b/>
                            <w:bCs/>
                            <w:color w:val="9DC3E6"/>
                            <w:szCs w:val="20"/>
                          </w:rPr>
                          <w:t>R</w:t>
                        </w:r>
                        <w:r>
                          <w:rPr>
                            <w:rFonts w:cs="Arial"/>
                            <w:b/>
                            <w:bCs/>
                            <w:color w:val="9DC3E6"/>
                            <w:position w:val="-5"/>
                            <w:szCs w:val="20"/>
                            <w:vertAlign w:val="subscript"/>
                          </w:rPr>
                          <w:t>EFZ</w:t>
                        </w:r>
                      </w:p>
                    </w:txbxContent>
                  </v:textbox>
                </v:shape>
                <v:shape id="Textfeld 35" o:spid="_x0000_s1091" type="#_x0000_t202" style="position:absolute;left:17910;top:10548;width:7246;height:4007;rotation:-10962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" fillcolor="white [3201]" stroked="f" strokeweight=".5pt">
                  <v:fill opacity="0"/>
                  <v:textbox>
                    <w:txbxContent>
                      <w:p w14:paraId="6BA8CD4D" w14:textId="77777777" w:rsidR="00B4602A" w:rsidRDefault="00B4602A" w:rsidP="00BB6404">
                        <w:pPr>
                          <w:spacing w:line="260" w:lineRule="exact"/>
                          <w:rPr>
                            <w:vertAlign w:val="subscript"/>
                          </w:rPr>
                        </w:pPr>
                        <w:r>
                          <w:rPr>
                            <w:rFonts w:cs="Arial"/>
                            <w:b/>
                            <w:bCs/>
                            <w:color w:val="9DC3E6"/>
                            <w:szCs w:val="20"/>
                          </w:rPr>
                          <w:t>C</w:t>
                        </w:r>
                        <w:r>
                          <w:rPr>
                            <w:rFonts w:cs="Arial"/>
                            <w:b/>
                            <w:bCs/>
                            <w:color w:val="9DC3E6"/>
                            <w:szCs w:val="20"/>
                            <w:vertAlign w:val="subscript"/>
                          </w:rPr>
                          <w:t>LOS</w:t>
                        </w:r>
                      </w:p>
                    </w:txbxContent>
                  </v:textbox>
                </v:shape>
                <w10:anchorlock/>
              </v:group>
            </w:pict>
          </mc:Fallback>
        </mc:AlternateContent>
      </w:r>
    </w:p>
    <w:p w14:paraId="5E4FCD93" w14:textId="039A98B7" w:rsidR="00BB6404" w:rsidRPr="006129F5" w:rsidRDefault="00BB6404" w:rsidP="008F19FC">
      <w:pPr>
        <w:pStyle w:val="Caption"/>
        <w:rPr>
          <w:lang w:val="en-GB"/>
        </w:rPr>
      </w:pPr>
      <w:bookmarkStart w:id="135" w:name="_Ref9253567"/>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17</w:t>
      </w:r>
      <w:r w:rsidR="00032B3C" w:rsidRPr="006129F5">
        <w:rPr>
          <w:lang w:val="en-GB"/>
        </w:rPr>
        <w:fldChar w:fldCharType="end"/>
      </w:r>
      <w:bookmarkEnd w:id="135"/>
      <w:r w:rsidR="00977A83" w:rsidRPr="006129F5">
        <w:rPr>
          <w:lang w:val="en-GB"/>
        </w:rPr>
        <w:t>:</w:t>
      </w:r>
      <w:r w:rsidRPr="006129F5">
        <w:rPr>
          <w:lang w:val="en-GB"/>
        </w:rPr>
        <w:t xml:space="preserve"> LOS propagation condition with partially obstructed Fresnel zone which may be treated as knife edge diffraction</w:t>
      </w:r>
    </w:p>
    <w:p w14:paraId="368E6209" w14:textId="77777777" w:rsidR="00BB6404" w:rsidRPr="006129F5" w:rsidRDefault="00BB6404" w:rsidP="008F19FC">
      <w:pPr>
        <w:jc w:val="center"/>
      </w:pPr>
    </w:p>
    <w:p w14:paraId="500098B6" w14:textId="01CDAACE" w:rsidR="00B8344A" w:rsidRPr="006129F5" w:rsidRDefault="00B8344A" w:rsidP="00B8344A">
      <w:pPr>
        <w:jc w:val="center"/>
      </w:pPr>
      <w:r w:rsidRPr="00F40C7B">
        <w:rPr>
          <w:noProof/>
          <w:lang w:eastAsia="fr-FR"/>
        </w:rPr>
        <w:drawing>
          <wp:inline distT="0" distB="0" distL="0" distR="0" wp14:anchorId="4A1E5D9A" wp14:editId="07C0239E">
            <wp:extent cx="3455295" cy="2185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5295" cy="2185670"/>
                    </a:xfrm>
                    <a:prstGeom prst="rect">
                      <a:avLst/>
                    </a:prstGeom>
                  </pic:spPr>
                </pic:pic>
              </a:graphicData>
            </a:graphic>
          </wp:inline>
        </w:drawing>
      </w:r>
    </w:p>
    <w:p w14:paraId="1B16322F" w14:textId="0040D971" w:rsidR="00BB6404" w:rsidRPr="006129F5" w:rsidRDefault="00BB6404" w:rsidP="00BB6404">
      <w:pPr>
        <w:pStyle w:val="Caption"/>
        <w:rPr>
          <w:lang w:val="en-GB"/>
        </w:rPr>
      </w:pPr>
      <w:bookmarkStart w:id="136" w:name="_Ref9405529"/>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18</w:t>
      </w:r>
      <w:r w:rsidR="00032B3C" w:rsidRPr="006129F5">
        <w:rPr>
          <w:lang w:val="en-GB"/>
        </w:rPr>
        <w:fldChar w:fldCharType="end"/>
      </w:r>
      <w:bookmarkEnd w:id="136"/>
      <w:r w:rsidR="005969E1" w:rsidRPr="006129F5">
        <w:rPr>
          <w:lang w:val="en-GB"/>
        </w:rPr>
        <w:t>:</w:t>
      </w:r>
      <w:r w:rsidRPr="006129F5">
        <w:rPr>
          <w:lang w:val="en-GB"/>
        </w:rPr>
        <w:t xml:space="preserve"> LOS propagation condition with partially obstructed Fresnel zone which must be treated as smooth object diffraction</w:t>
      </w:r>
    </w:p>
    <w:p w14:paraId="3D9003E6" w14:textId="77777777" w:rsidR="00BB6404" w:rsidRPr="006129F5" w:rsidRDefault="00BB6404" w:rsidP="00BB6404">
      <w:r w:rsidRPr="006129F5">
        <w:lastRenderedPageBreak/>
        <w:t>For a point at a given distance along the path of propagation, which introduces knife-edge diffraction, the radius of the first Fresnel zone can be determined by the following equation:</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9073"/>
        <w:gridCol w:w="461"/>
      </w:tblGrid>
      <w:tr w:rsidR="004826C3" w:rsidRPr="006129F5" w14:paraId="6F7F33EF" w14:textId="77777777" w:rsidTr="0050102F">
        <w:tc>
          <w:tcPr>
            <w:tcW w:w="674" w:type="dxa"/>
          </w:tcPr>
          <w:p w14:paraId="74F04BA8" w14:textId="77777777" w:rsidR="004826C3" w:rsidRPr="006129F5" w:rsidRDefault="004826C3" w:rsidP="0050102F">
            <w:pPr>
              <w:spacing w:after="120"/>
              <w:rPr>
                <w:rStyle w:val="ECCParagraph"/>
              </w:rPr>
            </w:pPr>
          </w:p>
        </w:tc>
        <w:tc>
          <w:tcPr>
            <w:tcW w:w="9073" w:type="dxa"/>
          </w:tcPr>
          <w:p w14:paraId="41935382" w14:textId="2C8A6E3E" w:rsidR="004826C3" w:rsidRPr="006129F5" w:rsidRDefault="00930AFF" w:rsidP="0050102F">
            <w:pPr>
              <w:spacing w:after="120"/>
              <w:rPr>
                <w:rStyle w:val="ECCParagraph"/>
              </w:rPr>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EFZ</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2</m:t>
                            </m:r>
                          </m:sub>
                        </m:sSub>
                      </m:num>
                      <m:den>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den>
                    </m:f>
                  </m:e>
                </m:rad>
                <m:r>
                  <m:rPr>
                    <m:sty m:val="p"/>
                  </m:rPr>
                  <w:rPr>
                    <w:rFonts w:ascii="Cambria Math" w:hAnsi="Cambria Math"/>
                  </w:rPr>
                  <m:t xml:space="preserve">λ </m:t>
                </m:r>
              </m:oMath>
            </m:oMathPara>
          </w:p>
        </w:tc>
        <w:tc>
          <w:tcPr>
            <w:tcW w:w="461" w:type="dxa"/>
          </w:tcPr>
          <w:p w14:paraId="4BF77639" w14:textId="65774C2A" w:rsidR="004826C3" w:rsidRPr="006129F5" w:rsidRDefault="004826C3" w:rsidP="0050102F">
            <w:pPr>
              <w:spacing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9</w:t>
            </w:r>
            <w:r w:rsidRPr="006129F5">
              <w:fldChar w:fldCharType="end"/>
            </w:r>
            <w:r w:rsidRPr="006129F5">
              <w:t>)</w:t>
            </w:r>
          </w:p>
        </w:tc>
      </w:tr>
    </w:tbl>
    <w:p w14:paraId="4CD4F67E" w14:textId="77777777" w:rsidR="00BB6404" w:rsidRPr="006129F5" w:rsidRDefault="00BB6404" w:rsidP="00BB6404">
      <w:pPr>
        <w:rPr>
          <w:vertAlign w:val="subscript"/>
        </w:rPr>
      </w:pPr>
      <w:r w:rsidRPr="006129F5">
        <w:t xml:space="preserve">Where: </w:t>
      </w:r>
    </w:p>
    <w:p w14:paraId="21013065" w14:textId="6A329025" w:rsidR="00BB6404" w:rsidRPr="006129F5" w:rsidRDefault="00BB6404" w:rsidP="008F19FC">
      <w:pPr>
        <w:pStyle w:val="ECCBulletsLv1"/>
      </w:pPr>
      <w:r w:rsidRPr="006129F5">
        <w:t>λ is wavelength of the propagating signal</w:t>
      </w:r>
      <w:r w:rsidR="004826C3" w:rsidRPr="006129F5">
        <w:t>;</w:t>
      </w:r>
      <w:r w:rsidRPr="006129F5">
        <w:t xml:space="preserve"> </w:t>
      </w:r>
    </w:p>
    <w:p w14:paraId="45AA4664" w14:textId="3B3ADE92" w:rsidR="00BB6404" w:rsidRPr="006129F5" w:rsidRDefault="00BB6404" w:rsidP="008F19FC">
      <w:pPr>
        <w:pStyle w:val="ECCBulletsLv1"/>
      </w:pPr>
      <w:r w:rsidRPr="006129F5">
        <w:t>d1 is the distance of the point from one end of the path</w:t>
      </w:r>
      <w:r w:rsidR="004826C3" w:rsidRPr="006129F5">
        <w:t>;</w:t>
      </w:r>
      <w:r w:rsidRPr="006129F5">
        <w:t xml:space="preserve"> </w:t>
      </w:r>
    </w:p>
    <w:p w14:paraId="305B50E8" w14:textId="77777777" w:rsidR="00BB6404" w:rsidRPr="006129F5" w:rsidRDefault="00BB6404" w:rsidP="008F19FC">
      <w:pPr>
        <w:pStyle w:val="ECCBulletsLv1"/>
      </w:pPr>
      <w:r w:rsidRPr="006129F5">
        <w:t>d2 is the distance of the point from the opposite end of the path.</w:t>
      </w:r>
    </w:p>
    <w:p w14:paraId="1CA8230D" w14:textId="77777777" w:rsidR="00BB6404" w:rsidRPr="006129F5" w:rsidRDefault="00BB6404" w:rsidP="00BB6404">
      <w:r w:rsidRPr="006129F5">
        <w:t xml:space="preserve">Given the parameters: </w:t>
      </w:r>
    </w:p>
    <w:p w14:paraId="79556AE8" w14:textId="16D2C2DD" w:rsidR="00BB6404" w:rsidRPr="006129F5" w:rsidRDefault="00BB6404" w:rsidP="008F19FC">
      <w:pPr>
        <w:pStyle w:val="ECCBulletsLv1"/>
      </w:pPr>
      <w:r w:rsidRPr="006129F5">
        <w:t>f = 900 MHz</w:t>
      </w:r>
      <w:r w:rsidR="004826C3" w:rsidRPr="006129F5">
        <w:t>;</w:t>
      </w:r>
      <w:r w:rsidRPr="006129F5">
        <w:t xml:space="preserve"> </w:t>
      </w:r>
    </w:p>
    <w:p w14:paraId="5CF34788" w14:textId="2E8A44F2" w:rsidR="00BB6404" w:rsidRPr="006129F5" w:rsidRDefault="00BB6404" w:rsidP="008F19FC">
      <w:pPr>
        <w:pStyle w:val="ECCBulletsLv1"/>
      </w:pPr>
      <w:r w:rsidRPr="006129F5">
        <w:t>d1 = 2.5 km</w:t>
      </w:r>
      <w:r w:rsidR="004826C3" w:rsidRPr="006129F5">
        <w:t>;</w:t>
      </w:r>
      <w:r w:rsidRPr="006129F5">
        <w:t xml:space="preserve"> </w:t>
      </w:r>
    </w:p>
    <w:p w14:paraId="7C0C12FB" w14:textId="0983B549" w:rsidR="00BB6404" w:rsidRPr="006129F5" w:rsidRDefault="00BB6404" w:rsidP="008F19FC">
      <w:pPr>
        <w:pStyle w:val="ECCBulletsLv1"/>
      </w:pPr>
      <w:r w:rsidRPr="006129F5">
        <w:t>d2 = 2.5 km</w:t>
      </w:r>
      <w:r w:rsidR="004826C3" w:rsidRPr="006129F5">
        <w:t>.</w:t>
      </w:r>
    </w:p>
    <w:p w14:paraId="3AA548C1" w14:textId="52E26FF5" w:rsidR="00BB6404" w:rsidRPr="006129F5" w:rsidRDefault="004826C3" w:rsidP="00BB6404">
      <w:r w:rsidRPr="006129F5">
        <w:t>The above e</w:t>
      </w:r>
      <w:r w:rsidR="00BB6404" w:rsidRPr="006129F5">
        <w:t xml:space="preserve">quation gives </w:t>
      </w:r>
      <w:r w:rsidR="00BB6404" w:rsidRPr="0078498E">
        <w:rPr>
          <w:i/>
          <w:iCs/>
        </w:rPr>
        <w:t>R</w:t>
      </w:r>
      <w:r w:rsidR="00BB6404" w:rsidRPr="0078498E">
        <w:rPr>
          <w:i/>
          <w:iCs/>
          <w:vertAlign w:val="subscript"/>
        </w:rPr>
        <w:t>EFZ</w:t>
      </w:r>
      <w:r w:rsidR="00BB6404" w:rsidRPr="006129F5">
        <w:t xml:space="preserve"> = 20</w:t>
      </w:r>
      <w:r w:rsidRPr="006129F5">
        <w:t>.</w:t>
      </w:r>
      <w:r w:rsidR="00BB6404" w:rsidRPr="006129F5">
        <w:t xml:space="preserve">41 m. </w:t>
      </w:r>
    </w:p>
    <w:p w14:paraId="72DAA5BB" w14:textId="612D1171" w:rsidR="00BB6404" w:rsidRPr="006129F5" w:rsidRDefault="00BB6404" w:rsidP="00BB6404">
      <w:r w:rsidRPr="006129F5">
        <w:t>The Fresnel</w:t>
      </w:r>
      <w:r w:rsidR="00032B3C" w:rsidRPr="006129F5">
        <w:t>-</w:t>
      </w:r>
      <w:r w:rsidRPr="006129F5">
        <w:t>Kirchhoff diffraction parameter is calculated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8"/>
        <w:gridCol w:w="8968"/>
        <w:gridCol w:w="572"/>
      </w:tblGrid>
      <w:tr w:rsidR="004826C3" w:rsidRPr="006129F5" w14:paraId="673C266A" w14:textId="77777777" w:rsidTr="00F7781E">
        <w:tc>
          <w:tcPr>
            <w:tcW w:w="668" w:type="dxa"/>
          </w:tcPr>
          <w:p w14:paraId="511B3209" w14:textId="77777777" w:rsidR="004826C3" w:rsidRPr="006129F5" w:rsidRDefault="004826C3" w:rsidP="00121A12">
            <w:pPr>
              <w:spacing w:before="120" w:after="120"/>
              <w:rPr>
                <w:rStyle w:val="ECCParagraph"/>
              </w:rPr>
            </w:pPr>
          </w:p>
        </w:tc>
        <w:tc>
          <w:tcPr>
            <w:tcW w:w="8968" w:type="dxa"/>
          </w:tcPr>
          <w:p w14:paraId="1B5B6FEB" w14:textId="68F60D50" w:rsidR="004826C3" w:rsidRPr="006129F5" w:rsidRDefault="00B447D7" w:rsidP="0050102F">
            <w:pPr>
              <w:spacing w:after="120"/>
              <w:rPr>
                <w:rStyle w:val="ECCParagraph"/>
              </w:rPr>
            </w:pPr>
            <m:oMathPara>
              <m:oMathParaPr>
                <m:jc m:val="center"/>
              </m:oMathParaPr>
              <m:oMath>
                <m:r>
                  <w:rPr>
                    <w:rFonts w:ascii="Cambria Math" w:hAnsi="Cambria Math"/>
                  </w:rPr>
                  <m:t>v</m:t>
                </m:r>
                <m:r>
                  <m:rPr>
                    <m:sty m:val="p"/>
                  </m:rPr>
                  <w:rPr>
                    <w:rFonts w:ascii="Cambria Math" w:hAnsi="Cambria Math"/>
                  </w:rPr>
                  <m:t>=h</m:t>
                </m:r>
                <m:rad>
                  <m:radPr>
                    <m:degHide m:val="1"/>
                    <m:ctrlPr>
                      <w:rPr>
                        <w:rFonts w:ascii="Cambria Math" w:hAnsi="Cambria Math"/>
                      </w:rPr>
                    </m:ctrlPr>
                  </m:radPr>
                  <m:deg/>
                  <m:e>
                    <m: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num>
                      <m:den>
                        <m:sSub>
                          <m:sSubPr>
                            <m:ctrlPr>
                              <w:rPr>
                                <w:rFonts w:ascii="Cambria Math" w:hAnsi="Cambria Math"/>
                              </w:rPr>
                            </m:ctrlPr>
                          </m:sSubPr>
                          <m:e>
                            <m:r>
                              <m:rPr>
                                <m:sty m:val="p"/>
                              </m:rPr>
                              <w:rPr>
                                <w:rFonts w:ascii="Cambria Math" w:hAnsi="Cambria Math"/>
                              </w:rPr>
                              <m:t>λ</m:t>
                            </m:r>
                            <m:r>
                              <w:rPr>
                                <w:rFonts w:ascii="Cambria Math" w:hAnsi="Cambria Math"/>
                              </w:rPr>
                              <m:t>D</m:t>
                            </m:r>
                          </m:e>
                          <m:sub>
                            <m: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2</m:t>
                            </m:r>
                          </m:sub>
                        </m:sSub>
                      </m:den>
                    </m:f>
                  </m:e>
                </m:rad>
                <m:r>
                  <w:rPr>
                    <w:rFonts w:ascii="Cambria Math" w:hAnsi="Cambria Math"/>
                  </w:rPr>
                  <m:t>=h</m:t>
                </m:r>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sSub>
                      <m:sSubPr>
                        <m:ctrlPr>
                          <w:rPr>
                            <w:rFonts w:ascii="Cambria Math" w:hAnsi="Cambria Math"/>
                          </w:rPr>
                        </m:ctrlPr>
                      </m:sSubPr>
                      <m:e>
                        <m:r>
                          <w:rPr>
                            <w:rFonts w:ascii="Cambria Math" w:hAnsi="Cambria Math"/>
                          </w:rPr>
                          <m:t>R</m:t>
                        </m:r>
                      </m:e>
                      <m:sub>
                        <m:r>
                          <w:rPr>
                            <w:rFonts w:ascii="Cambria Math" w:hAnsi="Cambria Math"/>
                          </w:rPr>
                          <m:t>EFZ</m:t>
                        </m:r>
                      </m:sub>
                    </m:sSub>
                  </m:den>
                </m:f>
              </m:oMath>
            </m:oMathPara>
          </w:p>
        </w:tc>
        <w:tc>
          <w:tcPr>
            <w:tcW w:w="572" w:type="dxa"/>
          </w:tcPr>
          <w:p w14:paraId="1DE14C63" w14:textId="21E34B99" w:rsidR="004826C3" w:rsidRPr="006129F5" w:rsidRDefault="004826C3" w:rsidP="0050102F">
            <w:pPr>
              <w:spacing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10</w:t>
            </w:r>
            <w:r w:rsidRPr="006129F5">
              <w:fldChar w:fldCharType="end"/>
            </w:r>
            <w:r w:rsidRPr="006129F5">
              <w:t>)</w:t>
            </w:r>
          </w:p>
        </w:tc>
      </w:tr>
    </w:tbl>
    <w:p w14:paraId="565A9285" w14:textId="77777777" w:rsidR="004826C3" w:rsidRPr="006129F5" w:rsidRDefault="00BB6404" w:rsidP="00BB6404">
      <w:r w:rsidRPr="006129F5">
        <w:t>To calculate the diffraction loss, the Fresnel integral</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8969"/>
        <w:gridCol w:w="572"/>
      </w:tblGrid>
      <w:tr w:rsidR="004826C3" w:rsidRPr="006129F5" w14:paraId="521F31A2" w14:textId="77777777" w:rsidTr="0050102F">
        <w:tc>
          <w:tcPr>
            <w:tcW w:w="674" w:type="dxa"/>
          </w:tcPr>
          <w:p w14:paraId="5ACFAEB2" w14:textId="77777777" w:rsidR="004826C3" w:rsidRPr="006129F5" w:rsidRDefault="004826C3" w:rsidP="00121A12">
            <w:pPr>
              <w:spacing w:before="120" w:after="120"/>
              <w:rPr>
                <w:rStyle w:val="ECCParagraph"/>
              </w:rPr>
            </w:pPr>
          </w:p>
        </w:tc>
        <w:tc>
          <w:tcPr>
            <w:tcW w:w="9073" w:type="dxa"/>
          </w:tcPr>
          <w:p w14:paraId="6C6DD394" w14:textId="25D6C7C5" w:rsidR="004826C3" w:rsidRPr="006129F5" w:rsidRDefault="00B447D7" w:rsidP="00121A12">
            <w:pPr>
              <w:tabs>
                <w:tab w:val="left" w:pos="3299"/>
              </w:tabs>
              <w:spacing w:before="120" w:after="120"/>
              <w:jc w:val="center"/>
              <w:rPr>
                <w:rStyle w:val="ECCParagraph"/>
              </w:rPr>
            </w:pPr>
            <m:oMathPara>
              <m:oMathParaPr>
                <m:jc m:val="left"/>
              </m:oMathParaPr>
              <m:oMath>
                <m:r>
                  <w:rPr>
                    <w:rFonts w:ascii="Cambria Math" w:hAnsi="Cambria Math"/>
                  </w:rPr>
                  <m:t>f</m:t>
                </m:r>
                <m:d>
                  <m:dPr>
                    <m:ctrlPr>
                      <w:rPr>
                        <w:rFonts w:ascii="Cambria Math" w:hAnsi="Cambria Math"/>
                      </w:rPr>
                    </m:ctrlPr>
                  </m:dPr>
                  <m:e>
                    <m:r>
                      <w:rPr>
                        <w:rFonts w:ascii="Cambria Math" w:hAnsi="Cambria Math"/>
                      </w:rPr>
                      <m:t>v</m:t>
                    </m:r>
                  </m:e>
                </m:d>
                <m:r>
                  <w:rPr>
                    <w:rFonts w:ascii="Cambria Math" w:hAnsi="Cambria Math"/>
                  </w:rPr>
                  <m:t>=</m:t>
                </m:r>
                <m:nary>
                  <m:naryPr>
                    <m:limLoc m:val="subSup"/>
                    <m:ctrlPr>
                      <w:rPr>
                        <w:rFonts w:ascii="Cambria Math" w:hAnsi="Cambria Math"/>
                      </w:rPr>
                    </m:ctrlPr>
                  </m:naryPr>
                  <m:sub>
                    <m:r>
                      <w:rPr>
                        <w:rFonts w:ascii="Cambria Math" w:hAnsi="Cambria Math"/>
                      </w:rPr>
                      <m:t>v</m:t>
                    </m:r>
                  </m:sub>
                  <m:sup>
                    <m:r>
                      <w:rPr>
                        <w:rFonts w:ascii="Cambria Math" w:hAnsi="Cambria Math"/>
                      </w:rPr>
                      <m:t>∞</m:t>
                    </m:r>
                  </m:sup>
                  <m:e>
                    <m:d>
                      <m:dPr>
                        <m:ctrlPr>
                          <w:rPr>
                            <w:rFonts w:ascii="Cambria Math" w:hAnsi="Cambria Math"/>
                          </w:rPr>
                        </m:ctrlPr>
                      </m:dPr>
                      <m:e>
                        <m:f>
                          <m:fPr>
                            <m:ctrlPr>
                              <w:rPr>
                                <w:rFonts w:ascii="Cambria Math" w:hAnsi="Cambria Math"/>
                              </w:rPr>
                            </m:ctrlPr>
                          </m:fPr>
                          <m:num>
                            <m:r>
                              <w:rPr>
                                <w:rFonts w:ascii="Cambria Math" w:hAnsi="Cambria Math"/>
                              </w:rPr>
                              <m:t>1+j</m:t>
                            </m:r>
                          </m:num>
                          <m:den>
                            <m:r>
                              <w:rPr>
                                <w:rFonts w:ascii="Cambria Math" w:hAnsi="Cambria Math"/>
                              </w:rPr>
                              <m:t>2</m:t>
                            </m:r>
                          </m:den>
                        </m:f>
                      </m:e>
                    </m:d>
                  </m:e>
                </m:nary>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r>
                              <w:rPr>
                                <w:rFonts w:ascii="Cambria Math" w:hAnsi="Cambria Math"/>
                              </w:rPr>
                              <m:t>-jπ</m:t>
                            </m:r>
                            <m:sSup>
                              <m:sSupPr>
                                <m:ctrlPr>
                                  <w:rPr>
                                    <w:rFonts w:ascii="Cambria Math" w:hAnsi="Cambria Math"/>
                                  </w:rPr>
                                </m:ctrlPr>
                              </m:sSupPr>
                              <m:e>
                                <m:r>
                                  <w:rPr>
                                    <w:rFonts w:ascii="Cambria Math" w:hAnsi="Cambria Math"/>
                                  </w:rPr>
                                  <m:t>t</m:t>
                                </m:r>
                              </m:e>
                              <m:sup>
                                <m:r>
                                  <w:rPr>
                                    <w:rFonts w:ascii="Cambria Math" w:hAnsi="Cambria Math"/>
                                  </w:rPr>
                                  <m:t>2</m:t>
                                </m:r>
                              </m:sup>
                            </m:sSup>
                          </m:num>
                          <m:den>
                            <m:r>
                              <w:rPr>
                                <w:rFonts w:ascii="Cambria Math" w:hAnsi="Cambria Math"/>
                              </w:rPr>
                              <m:t>2</m:t>
                            </m:r>
                          </m:den>
                        </m:f>
                      </m:e>
                    </m:d>
                  </m:sup>
                </m:sSup>
                <m:r>
                  <w:rPr>
                    <w:rFonts w:ascii="Cambria Math" w:hAnsi="Cambria Math"/>
                  </w:rPr>
                  <m:t>dt</m:t>
                </m:r>
              </m:oMath>
            </m:oMathPara>
          </w:p>
        </w:tc>
        <w:tc>
          <w:tcPr>
            <w:tcW w:w="461" w:type="dxa"/>
          </w:tcPr>
          <w:p w14:paraId="4C5ACAB4" w14:textId="572246AB" w:rsidR="004826C3" w:rsidRPr="006129F5" w:rsidRDefault="004826C3" w:rsidP="00121A12">
            <w:pPr>
              <w:spacing w:before="120"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11</w:t>
            </w:r>
            <w:r w:rsidRPr="006129F5">
              <w:fldChar w:fldCharType="end"/>
            </w:r>
            <w:r w:rsidRPr="006129F5">
              <w:t>)</w:t>
            </w:r>
          </w:p>
        </w:tc>
      </w:tr>
    </w:tbl>
    <w:p w14:paraId="507DCCD3" w14:textId="23E22398" w:rsidR="00BB6404" w:rsidRPr="006129F5" w:rsidRDefault="00BB6404" w:rsidP="00BB6404">
      <w:r w:rsidRPr="006129F5">
        <w:t>Can be approximated reasonably accurate for values of -1 &lt;= v &lt;= 0  by the following formula</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8968"/>
        <w:gridCol w:w="572"/>
      </w:tblGrid>
      <w:tr w:rsidR="004826C3" w:rsidRPr="006129F5" w14:paraId="5A5F647A" w14:textId="77777777" w:rsidTr="0050102F">
        <w:tc>
          <w:tcPr>
            <w:tcW w:w="674" w:type="dxa"/>
          </w:tcPr>
          <w:p w14:paraId="4539CC29" w14:textId="77777777" w:rsidR="004826C3" w:rsidRPr="006129F5" w:rsidRDefault="004826C3" w:rsidP="00121A12">
            <w:pPr>
              <w:spacing w:before="120" w:after="120"/>
              <w:rPr>
                <w:rStyle w:val="ECCParagraph"/>
              </w:rPr>
            </w:pPr>
          </w:p>
        </w:tc>
        <w:tc>
          <w:tcPr>
            <w:tcW w:w="9073" w:type="dxa"/>
          </w:tcPr>
          <w:p w14:paraId="555A1124" w14:textId="4EF1F7B4" w:rsidR="004826C3" w:rsidRPr="006129F5" w:rsidRDefault="00B447D7" w:rsidP="00121A12">
            <w:pPr>
              <w:spacing w:before="120" w:after="120"/>
              <w:rPr>
                <w:rStyle w:val="ECCParagraph"/>
              </w:rPr>
            </w:pPr>
            <m:oMathPara>
              <m:oMathParaPr>
                <m:jc m:val="center"/>
              </m:oMathParaPr>
              <m:oMath>
                <m:r>
                  <w:rPr>
                    <w:rFonts w:ascii="Cambria Math" w:hAnsi="Cambria Math"/>
                  </w:rPr>
                  <m:t>Loss</m:t>
                </m:r>
                <m:d>
                  <m:dPr>
                    <m:ctrlPr>
                      <w:rPr>
                        <w:rFonts w:ascii="Cambria Math" w:hAnsi="Cambria Math"/>
                      </w:rPr>
                    </m:ctrlPr>
                  </m:dPr>
                  <m:e>
                    <m:r>
                      <w:rPr>
                        <w:rFonts w:ascii="Cambria Math" w:hAnsi="Cambria Math"/>
                      </w:rPr>
                      <m:t>v</m:t>
                    </m:r>
                  </m:e>
                </m:d>
                <m:r>
                  <m:rPr>
                    <m:sty m:val="p"/>
                  </m:rPr>
                  <w:rPr>
                    <w:rFonts w:ascii="Cambria Math" w:hAnsi="Cambria Math"/>
                  </w:rPr>
                  <m:t>=20 log</m:t>
                </m:r>
                <m:d>
                  <m:dPr>
                    <m:ctrlPr>
                      <w:rPr>
                        <w:rFonts w:ascii="Cambria Math" w:hAnsi="Cambria Math"/>
                      </w:rPr>
                    </m:ctrlPr>
                  </m:dPr>
                  <m:e>
                    <m:r>
                      <w:rPr>
                        <w:rFonts w:ascii="Cambria Math" w:hAnsi="Cambria Math"/>
                      </w:rPr>
                      <m:t>0.5-0.62v</m:t>
                    </m:r>
                  </m:e>
                </m:d>
              </m:oMath>
            </m:oMathPara>
          </w:p>
        </w:tc>
        <w:tc>
          <w:tcPr>
            <w:tcW w:w="461" w:type="dxa"/>
          </w:tcPr>
          <w:p w14:paraId="7B508085" w14:textId="5995A672" w:rsidR="004826C3" w:rsidRPr="006129F5" w:rsidRDefault="004826C3" w:rsidP="00121A12">
            <w:pPr>
              <w:spacing w:before="120"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12</w:t>
            </w:r>
            <w:r w:rsidRPr="006129F5">
              <w:fldChar w:fldCharType="end"/>
            </w:r>
            <w:r w:rsidRPr="006129F5">
              <w:t>)</w:t>
            </w:r>
          </w:p>
        </w:tc>
      </w:tr>
    </w:tbl>
    <w:p w14:paraId="5846EE6B" w14:textId="4F829EEA" w:rsidR="00BB6404" w:rsidRPr="006129F5" w:rsidRDefault="00BB6404" w:rsidP="00BB6404">
      <w:r w:rsidRPr="006129F5">
        <w:t>Looking for a loss of 2</w:t>
      </w:r>
      <w:r w:rsidR="00B447D7" w:rsidRPr="006129F5">
        <w:t xml:space="preserve"> </w:t>
      </w:r>
      <w:r w:rsidRPr="006129F5">
        <w:t>dB the following v is required</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8968"/>
        <w:gridCol w:w="572"/>
      </w:tblGrid>
      <w:tr w:rsidR="004826C3" w:rsidRPr="006129F5" w14:paraId="2ABEDC9D" w14:textId="77777777" w:rsidTr="0050102F">
        <w:tc>
          <w:tcPr>
            <w:tcW w:w="674" w:type="dxa"/>
          </w:tcPr>
          <w:p w14:paraId="4CDEACFA" w14:textId="77777777" w:rsidR="004826C3" w:rsidRPr="006129F5" w:rsidRDefault="004826C3" w:rsidP="00121A12">
            <w:pPr>
              <w:spacing w:before="120" w:after="120"/>
              <w:rPr>
                <w:rStyle w:val="ECCParagraph"/>
              </w:rPr>
            </w:pPr>
          </w:p>
        </w:tc>
        <w:tc>
          <w:tcPr>
            <w:tcW w:w="9073" w:type="dxa"/>
          </w:tcPr>
          <w:p w14:paraId="159ECB77" w14:textId="6485CA6A" w:rsidR="004826C3" w:rsidRPr="006129F5" w:rsidRDefault="00B447D7" w:rsidP="00121A12">
            <w:pPr>
              <w:spacing w:before="120" w:after="120"/>
              <w:jc w:val="center"/>
              <w:rPr>
                <w:rStyle w:val="ECCParagraph"/>
              </w:rPr>
            </w:pPr>
            <m:oMathPara>
              <m:oMath>
                <m:r>
                  <w:rPr>
                    <w:rFonts w:ascii="Cambria Math" w:hAnsi="Cambria Math"/>
                  </w:rPr>
                  <m:t>v</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0.5-10</m:t>
                        </m:r>
                      </m:e>
                      <m:sup>
                        <m:f>
                          <m:fPr>
                            <m:ctrlPr>
                              <w:rPr>
                                <w:rFonts w:ascii="Cambria Math" w:hAnsi="Cambria Math"/>
                              </w:rPr>
                            </m:ctrlPr>
                          </m:fPr>
                          <m:num>
                            <m:r>
                              <w:rPr>
                                <w:rFonts w:ascii="Cambria Math" w:hAnsi="Cambria Math"/>
                              </w:rPr>
                              <m:t>-2</m:t>
                            </m:r>
                          </m:num>
                          <m:den>
                            <m:r>
                              <w:rPr>
                                <w:rFonts w:ascii="Cambria Math" w:hAnsi="Cambria Math"/>
                              </w:rPr>
                              <m:t>20</m:t>
                            </m:r>
                          </m:den>
                        </m:f>
                      </m:sup>
                    </m:sSup>
                  </m:num>
                  <m:den>
                    <m:r>
                      <w:rPr>
                        <w:rFonts w:ascii="Cambria Math" w:hAnsi="Cambria Math"/>
                      </w:rPr>
                      <m:t>0.62</m:t>
                    </m:r>
                  </m:den>
                </m:f>
                <m:r>
                  <w:rPr>
                    <w:rFonts w:ascii="Cambria Math" w:hAnsi="Cambria Math"/>
                  </w:rPr>
                  <m:t>=-0.4731</m:t>
                </m:r>
              </m:oMath>
            </m:oMathPara>
          </w:p>
        </w:tc>
        <w:tc>
          <w:tcPr>
            <w:tcW w:w="461" w:type="dxa"/>
          </w:tcPr>
          <w:p w14:paraId="07F05A24" w14:textId="4B9090A2" w:rsidR="004826C3" w:rsidRPr="006129F5" w:rsidRDefault="004826C3" w:rsidP="00121A12">
            <w:pPr>
              <w:spacing w:before="120"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13</w:t>
            </w:r>
            <w:r w:rsidRPr="006129F5">
              <w:fldChar w:fldCharType="end"/>
            </w:r>
            <w:r w:rsidRPr="006129F5">
              <w:t>)</w:t>
            </w:r>
          </w:p>
        </w:tc>
      </w:tr>
    </w:tbl>
    <w:p w14:paraId="173483C8" w14:textId="1438FF95" w:rsidR="00BB6404" w:rsidRPr="006129F5" w:rsidRDefault="00BB6404" w:rsidP="00BB6404">
      <w:r w:rsidRPr="006129F5">
        <w:t>The required maximum clearance is calculated in the middle of the Fresnel ellipse as follows:</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8968"/>
        <w:gridCol w:w="572"/>
      </w:tblGrid>
      <w:tr w:rsidR="004826C3" w:rsidRPr="006129F5" w14:paraId="2A59ECB4" w14:textId="77777777" w:rsidTr="0050102F">
        <w:tc>
          <w:tcPr>
            <w:tcW w:w="674" w:type="dxa"/>
          </w:tcPr>
          <w:p w14:paraId="08E7F2D2" w14:textId="77777777" w:rsidR="004826C3" w:rsidRPr="006129F5" w:rsidRDefault="004826C3" w:rsidP="00121A12">
            <w:pPr>
              <w:spacing w:before="120" w:after="120"/>
              <w:rPr>
                <w:rStyle w:val="ECCParagraph"/>
              </w:rPr>
            </w:pPr>
          </w:p>
        </w:tc>
        <w:tc>
          <w:tcPr>
            <w:tcW w:w="9073" w:type="dxa"/>
          </w:tcPr>
          <w:p w14:paraId="455B17DD" w14:textId="319935F0" w:rsidR="004826C3" w:rsidRPr="006129F5" w:rsidRDefault="00B447D7" w:rsidP="00121A12">
            <w:pPr>
              <w:spacing w:before="120" w:after="120"/>
              <w:jc w:val="center"/>
              <w:rPr>
                <w:rStyle w:val="ECCParagraph"/>
              </w:rPr>
            </w:pPr>
            <m:oMathPara>
              <m:oMath>
                <m:r>
                  <w:rPr>
                    <w:rFonts w:ascii="Cambria Math" w:hAnsi="Cambria Math"/>
                  </w:rPr>
                  <m:t>h</m:t>
                </m:r>
                <m:r>
                  <m:rPr>
                    <m:sty m:val="p"/>
                  </m:rPr>
                  <w:rPr>
                    <w:rFonts w:ascii="Cambria Math" w:hAnsi="Cambria Math"/>
                  </w:rPr>
                  <m:t>=</m:t>
                </m:r>
                <m:r>
                  <w:rPr>
                    <w:rFonts w:ascii="Cambria Math" w:hAnsi="Cambria Math"/>
                  </w:rPr>
                  <m:t>v</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EFZ</m:t>
                        </m:r>
                      </m:sub>
                    </m:sSub>
                  </m:num>
                  <m:den>
                    <m:rad>
                      <m:radPr>
                        <m:degHide m:val="1"/>
                        <m:ctrlPr>
                          <w:rPr>
                            <w:rFonts w:ascii="Cambria Math" w:hAnsi="Cambria Math"/>
                          </w:rPr>
                        </m:ctrlPr>
                      </m:radPr>
                      <m:deg/>
                      <m:e>
                        <m:r>
                          <w:rPr>
                            <w:rFonts w:ascii="Cambria Math" w:hAnsi="Cambria Math"/>
                          </w:rPr>
                          <m:t>2</m:t>
                        </m:r>
                      </m:e>
                    </m:rad>
                  </m:den>
                </m:f>
                <m:r>
                  <w:rPr>
                    <w:rFonts w:ascii="Cambria Math" w:hAnsi="Cambria Math"/>
                  </w:rPr>
                  <m:t xml:space="preserve">=-0.4731 </m:t>
                </m:r>
                <m:f>
                  <m:fPr>
                    <m:ctrlPr>
                      <w:rPr>
                        <w:rFonts w:ascii="Cambria Math" w:hAnsi="Cambria Math"/>
                      </w:rPr>
                    </m:ctrlPr>
                  </m:fPr>
                  <m:num>
                    <m:r>
                      <w:rPr>
                        <w:rFonts w:ascii="Cambria Math" w:hAnsi="Cambria Math"/>
                      </w:rPr>
                      <m:t>20.41</m:t>
                    </m:r>
                  </m:num>
                  <m:den>
                    <m:r>
                      <w:rPr>
                        <w:rFonts w:ascii="Cambria Math" w:hAnsi="Cambria Math"/>
                      </w:rPr>
                      <m:t>1.414</m:t>
                    </m:r>
                  </m:den>
                </m:f>
                <m:r>
                  <w:rPr>
                    <w:rFonts w:ascii="Cambria Math" w:hAnsi="Cambria Math"/>
                  </w:rPr>
                  <m:t xml:space="preserve">=-6.83 </m:t>
                </m:r>
                <m:r>
                  <m:rPr>
                    <m:sty m:val="p"/>
                  </m:rPr>
                  <w:rPr>
                    <w:rFonts w:ascii="Cambria Math" w:hAnsi="Cambria Math"/>
                  </w:rPr>
                  <m:t>m</m:t>
                </m:r>
              </m:oMath>
            </m:oMathPara>
          </w:p>
        </w:tc>
        <w:tc>
          <w:tcPr>
            <w:tcW w:w="461" w:type="dxa"/>
          </w:tcPr>
          <w:p w14:paraId="52AF4E41" w14:textId="5EFC6CA9" w:rsidR="004826C3" w:rsidRPr="006129F5" w:rsidRDefault="004826C3" w:rsidP="00121A12">
            <w:pPr>
              <w:spacing w:before="120" w:after="120"/>
              <w:jc w:val="right"/>
              <w:rPr>
                <w:rStyle w:val="ECCParagraph"/>
              </w:rPr>
            </w:pPr>
            <w:r w:rsidRPr="006129F5">
              <w:rPr>
                <w:rStyle w:val="ECCParagraph"/>
              </w:rPr>
              <w:t>(</w:t>
            </w:r>
            <w:r w:rsidRPr="006129F5">
              <w:fldChar w:fldCharType="begin"/>
            </w:r>
            <w:r w:rsidRPr="006129F5">
              <w:instrText xml:space="preserve"> SEQ Equation \* ARABIC </w:instrText>
            </w:r>
            <w:r w:rsidRPr="006129F5">
              <w:fldChar w:fldCharType="separate"/>
            </w:r>
            <w:r w:rsidR="004C4401" w:rsidRPr="006129F5">
              <w:rPr>
                <w:noProof/>
              </w:rPr>
              <w:t>14</w:t>
            </w:r>
            <w:r w:rsidRPr="006129F5">
              <w:fldChar w:fldCharType="end"/>
            </w:r>
            <w:r w:rsidRPr="006129F5">
              <w:t>)</w:t>
            </w:r>
          </w:p>
        </w:tc>
      </w:tr>
    </w:tbl>
    <w:p w14:paraId="08C18464" w14:textId="6AD4584C" w:rsidR="00BB6404" w:rsidRPr="006129F5" w:rsidRDefault="00BB6404" w:rsidP="00BB6404">
      <w:r w:rsidRPr="006129F5">
        <w:t>When looking for scenarios with 5 km propagation distance, where the path loss due to knife edge diffraction is maximum 2 dB higher than free space loss, LOS conditions are selected for supposed transmitter and receiver antenna heights which are 6.83</w:t>
      </w:r>
      <w:r w:rsidR="00761C3D" w:rsidRPr="006129F5">
        <w:t xml:space="preserve"> </w:t>
      </w:r>
      <w:r w:rsidRPr="006129F5">
        <w:t xml:space="preserve">m below effective antenna heights. The correction of the minimum clearance height for angles of arrival with a tilt smaller or larger than 0° can be neglected for the considered scenarios. </w:t>
      </w:r>
      <w:r w:rsidRPr="006129F5">
        <w:fldChar w:fldCharType="begin"/>
      </w:r>
      <w:r w:rsidRPr="006129F5">
        <w:instrText xml:space="preserve"> REF _Ref9253585 \h </w:instrText>
      </w:r>
      <w:r w:rsidRPr="006129F5">
        <w:fldChar w:fldCharType="separate"/>
      </w:r>
      <w:r w:rsidR="004C4401" w:rsidRPr="006129F5">
        <w:t xml:space="preserve">Figure </w:t>
      </w:r>
      <w:r w:rsidR="004C4401" w:rsidRPr="006129F5">
        <w:rPr>
          <w:noProof/>
        </w:rPr>
        <w:t>19</w:t>
      </w:r>
      <w:r w:rsidRPr="006129F5">
        <w:fldChar w:fldCharType="end"/>
      </w:r>
      <w:r w:rsidRPr="006129F5">
        <w:t xml:space="preserve"> shows a typical situation of the above described scenario where the diffraction loss is 2 dB @ d=5</w:t>
      </w:r>
      <w:r w:rsidR="00761C3D" w:rsidRPr="006129F5">
        <w:t xml:space="preserve"> </w:t>
      </w:r>
      <w:r w:rsidRPr="006129F5">
        <w:t>km because of Fresnel zone obstruction with a clearance of -6.83</w:t>
      </w:r>
      <w:r w:rsidR="00761C3D" w:rsidRPr="006129F5">
        <w:t xml:space="preserve"> </w:t>
      </w:r>
      <w:r w:rsidRPr="006129F5">
        <w:t xml:space="preserve">m. </w:t>
      </w:r>
    </w:p>
    <w:p w14:paraId="4956F5FE" w14:textId="15D13FB7" w:rsidR="00BB6404" w:rsidRPr="006129F5" w:rsidRDefault="00B8344A" w:rsidP="00B8344A">
      <w:pPr>
        <w:jc w:val="center"/>
      </w:pPr>
      <w:r w:rsidRPr="00F40C7B">
        <w:rPr>
          <w:noProof/>
          <w:lang w:eastAsia="fr-FR"/>
        </w:rPr>
        <w:lastRenderedPageBreak/>
        <w:drawing>
          <wp:inline distT="0" distB="0" distL="0" distR="0" wp14:anchorId="67B281CD" wp14:editId="4C82C47E">
            <wp:extent cx="4045057" cy="212867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54080" cy="2133424"/>
                    </a:xfrm>
                    <a:prstGeom prst="rect">
                      <a:avLst/>
                    </a:prstGeom>
                  </pic:spPr>
                </pic:pic>
              </a:graphicData>
            </a:graphic>
          </wp:inline>
        </w:drawing>
      </w:r>
    </w:p>
    <w:p w14:paraId="1E905EEB" w14:textId="6F4C4BED" w:rsidR="00BB6404" w:rsidRPr="006129F5" w:rsidRDefault="00BB6404" w:rsidP="00BB6404">
      <w:pPr>
        <w:pStyle w:val="Caption"/>
        <w:rPr>
          <w:lang w:val="en-GB"/>
        </w:rPr>
      </w:pPr>
      <w:bookmarkStart w:id="137" w:name="_Ref9253585"/>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19</w:t>
      </w:r>
      <w:r w:rsidR="00032B3C" w:rsidRPr="006129F5">
        <w:rPr>
          <w:lang w:val="en-GB"/>
        </w:rPr>
        <w:fldChar w:fldCharType="end"/>
      </w:r>
      <w:bookmarkEnd w:id="137"/>
      <w:r w:rsidR="00977A83" w:rsidRPr="006129F5">
        <w:rPr>
          <w:lang w:val="en-GB"/>
        </w:rPr>
        <w:t>:</w:t>
      </w:r>
      <w:r w:rsidRPr="006129F5">
        <w:rPr>
          <w:lang w:val="en-GB"/>
        </w:rPr>
        <w:t xml:space="preserve"> LOS scenario where the diffraction loss is 2 dB at a distance of d=5 km</w:t>
      </w:r>
    </w:p>
    <w:p w14:paraId="60D64E02" w14:textId="0F0E222E" w:rsidR="005D4CD7" w:rsidRPr="006129F5" w:rsidRDefault="00BB6404" w:rsidP="005D4CD7">
      <w:r w:rsidRPr="006129F5">
        <w:t xml:space="preserve">When considering smooth rounded surfaces obstructing the path at a clearance of h=-6.83 m, the diffraction loss is evaluated according to Recommendation ITU-R P.526-13 by using the following deployment models as depicted in </w:t>
      </w:r>
      <w:r w:rsidRPr="006129F5">
        <w:fldChar w:fldCharType="begin"/>
      </w:r>
      <w:r w:rsidRPr="006129F5">
        <w:instrText xml:space="preserve"> REF _Ref8828827 \h </w:instrText>
      </w:r>
      <w:r w:rsidR="005D4CD7" w:rsidRPr="006129F5">
        <w:instrText xml:space="preserve"> \* MERGEFORMAT </w:instrText>
      </w:r>
      <w:r w:rsidRPr="006129F5">
        <w:fldChar w:fldCharType="separate"/>
      </w:r>
      <w:r w:rsidR="004C4401" w:rsidRPr="006129F5">
        <w:t xml:space="preserve">Figure </w:t>
      </w:r>
      <w:r w:rsidR="004C4401" w:rsidRPr="006129F5">
        <w:rPr>
          <w:noProof/>
        </w:rPr>
        <w:t>20</w:t>
      </w:r>
      <w:r w:rsidRPr="006129F5">
        <w:fldChar w:fldCharType="end"/>
      </w:r>
      <w:r w:rsidRPr="006129F5">
        <w:t xml:space="preserve"> and </w:t>
      </w:r>
      <w:r w:rsidRPr="006129F5">
        <w:fldChar w:fldCharType="begin"/>
      </w:r>
      <w:r w:rsidRPr="006129F5">
        <w:instrText xml:space="preserve"> REF _Ref8828838 \h </w:instrText>
      </w:r>
      <w:r w:rsidR="005D4CD7" w:rsidRPr="006129F5">
        <w:instrText xml:space="preserve"> \* MERGEFORMAT </w:instrText>
      </w:r>
      <w:r w:rsidRPr="006129F5">
        <w:fldChar w:fldCharType="separate"/>
      </w:r>
      <w:r w:rsidR="004C4401" w:rsidRPr="006129F5">
        <w:t xml:space="preserve">Figure </w:t>
      </w:r>
      <w:r w:rsidR="004C4401" w:rsidRPr="006129F5">
        <w:rPr>
          <w:noProof/>
        </w:rPr>
        <w:t>21</w:t>
      </w:r>
      <w:r w:rsidRPr="006129F5">
        <w:fldChar w:fldCharType="end"/>
      </w:r>
      <w:r w:rsidRPr="006129F5">
        <w:t xml:space="preserve">. The antenna height of those models are different to the effective antenna heights. This modelling is required to evaluate spherical diffraction loss according to the conditions with -6.83 m clearance. </w:t>
      </w:r>
      <w:r w:rsidR="005D4CD7" w:rsidRPr="006129F5">
        <w:t xml:space="preserve"> </w:t>
      </w:r>
    </w:p>
    <w:p w14:paraId="52F699A1" w14:textId="0B62606C" w:rsidR="00BB6404" w:rsidRPr="006129F5" w:rsidRDefault="005D4CD7" w:rsidP="005D4CD7">
      <w:pPr>
        <w:jc w:val="center"/>
      </w:pPr>
      <w:r w:rsidRPr="00F40C7B">
        <w:rPr>
          <w:noProof/>
          <w:lang w:eastAsia="fr-FR"/>
        </w:rPr>
        <w:drawing>
          <wp:inline distT="0" distB="0" distL="0" distR="0" wp14:anchorId="13F68DCF" wp14:editId="05C0AB37">
            <wp:extent cx="4921360" cy="1895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23824" cy="1934516"/>
                    </a:xfrm>
                    <a:prstGeom prst="rect">
                      <a:avLst/>
                    </a:prstGeom>
                  </pic:spPr>
                </pic:pic>
              </a:graphicData>
            </a:graphic>
          </wp:inline>
        </w:drawing>
      </w:r>
    </w:p>
    <w:p w14:paraId="50C1E7B1" w14:textId="2C41E72C" w:rsidR="005D4CD7" w:rsidRPr="006129F5" w:rsidRDefault="00BB6404" w:rsidP="005D4CD7">
      <w:pPr>
        <w:pStyle w:val="Caption"/>
        <w:rPr>
          <w:lang w:val="en-GB"/>
        </w:rPr>
      </w:pPr>
      <w:bookmarkStart w:id="138" w:name="_Ref8828827"/>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20</w:t>
      </w:r>
      <w:r w:rsidR="00032B3C" w:rsidRPr="006129F5">
        <w:rPr>
          <w:lang w:val="en-GB"/>
        </w:rPr>
        <w:fldChar w:fldCharType="end"/>
      </w:r>
      <w:bookmarkEnd w:id="138"/>
      <w:r w:rsidR="00977A83" w:rsidRPr="006129F5">
        <w:rPr>
          <w:lang w:val="en-GB"/>
        </w:rPr>
        <w:t>:</w:t>
      </w:r>
      <w:r w:rsidRPr="006129F5">
        <w:rPr>
          <w:lang w:val="en-GB"/>
        </w:rPr>
        <w:t xml:space="preserve"> Model 1 for diffraction loss calculation over smooth obstacles</w:t>
      </w:r>
    </w:p>
    <w:p w14:paraId="4C90CE33" w14:textId="782295A9" w:rsidR="00BB6404" w:rsidRPr="00F40C7B" w:rsidRDefault="005D4CD7" w:rsidP="005D4CD7">
      <w:pPr>
        <w:pStyle w:val="Caption"/>
        <w:rPr>
          <w:lang w:val="en-GB"/>
        </w:rPr>
      </w:pPr>
      <w:r w:rsidRPr="006129F5">
        <w:rPr>
          <w:lang w:val="en-GB"/>
        </w:rPr>
        <w:t xml:space="preserve"> </w:t>
      </w:r>
      <w:r w:rsidRPr="00F40C7B">
        <w:rPr>
          <w:noProof/>
          <w:lang w:val="en-GB" w:eastAsia="fr-FR"/>
        </w:rPr>
        <w:drawing>
          <wp:inline distT="0" distB="0" distL="0" distR="0" wp14:anchorId="22054768" wp14:editId="390C1872">
            <wp:extent cx="5168348" cy="2349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7575" cy="2389807"/>
                    </a:xfrm>
                    <a:prstGeom prst="rect">
                      <a:avLst/>
                    </a:prstGeom>
                  </pic:spPr>
                </pic:pic>
              </a:graphicData>
            </a:graphic>
          </wp:inline>
        </w:drawing>
      </w:r>
    </w:p>
    <w:p w14:paraId="6A434BE6" w14:textId="0D240C69" w:rsidR="00BB6404" w:rsidRPr="006129F5" w:rsidRDefault="00BB6404" w:rsidP="00BB6404">
      <w:pPr>
        <w:pStyle w:val="Caption"/>
        <w:rPr>
          <w:lang w:val="en-GB"/>
        </w:rPr>
      </w:pPr>
      <w:bookmarkStart w:id="139" w:name="_Ref8828838"/>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21</w:t>
      </w:r>
      <w:r w:rsidR="00032B3C" w:rsidRPr="006129F5">
        <w:rPr>
          <w:lang w:val="en-GB"/>
        </w:rPr>
        <w:fldChar w:fldCharType="end"/>
      </w:r>
      <w:bookmarkEnd w:id="139"/>
      <w:r w:rsidR="00977A83" w:rsidRPr="006129F5">
        <w:rPr>
          <w:lang w:val="en-GB"/>
        </w:rPr>
        <w:t>:</w:t>
      </w:r>
      <w:r w:rsidRPr="006129F5">
        <w:rPr>
          <w:lang w:val="en-GB"/>
        </w:rPr>
        <w:t xml:space="preserve"> Model 2 for diffraction loss calculation over smooth obstacles</w:t>
      </w:r>
    </w:p>
    <w:p w14:paraId="32C39A6F" w14:textId="56D18B1D" w:rsidR="00BB6404" w:rsidRPr="006129F5" w:rsidRDefault="00BB6404" w:rsidP="00BB6404">
      <w:r w:rsidRPr="006129F5">
        <w:t xml:space="preserve">The path loss due to diffraction on spherical earth, considering the models above, is evaluated using the antenna heights h1 and h2 as shown in </w:t>
      </w:r>
      <w:r w:rsidRPr="006129F5">
        <w:fldChar w:fldCharType="begin"/>
      </w:r>
      <w:r w:rsidRPr="006129F5">
        <w:instrText xml:space="preserve"> REF _Ref8983283 \h </w:instrText>
      </w:r>
      <w:r w:rsidRPr="006129F5">
        <w:fldChar w:fldCharType="separate"/>
      </w:r>
      <w:r w:rsidR="004C4401" w:rsidRPr="006129F5">
        <w:t xml:space="preserve">Table </w:t>
      </w:r>
      <w:r w:rsidR="004C4401" w:rsidRPr="006129F5">
        <w:rPr>
          <w:noProof/>
        </w:rPr>
        <w:t>17</w:t>
      </w:r>
      <w:r w:rsidRPr="006129F5">
        <w:fldChar w:fldCharType="end"/>
      </w:r>
      <w:r w:rsidRPr="006129F5">
        <w:t xml:space="preserve"> The calculation of the attenuation due to spherical earth diffraction is also shown in </w:t>
      </w:r>
      <w:r w:rsidRPr="006129F5">
        <w:fldChar w:fldCharType="begin"/>
      </w:r>
      <w:r w:rsidRPr="006129F5">
        <w:instrText xml:space="preserve"> REF _Ref8983283 \h </w:instrText>
      </w:r>
      <w:r w:rsidRPr="006129F5">
        <w:fldChar w:fldCharType="separate"/>
      </w:r>
      <w:r w:rsidR="004C4401" w:rsidRPr="006129F5">
        <w:t xml:space="preserve">Table </w:t>
      </w:r>
      <w:r w:rsidR="004C4401" w:rsidRPr="006129F5">
        <w:rPr>
          <w:noProof/>
        </w:rPr>
        <w:t>17</w:t>
      </w:r>
      <w:r w:rsidRPr="006129F5">
        <w:fldChar w:fldCharType="end"/>
      </w:r>
      <w:r w:rsidRPr="006129F5">
        <w:t>.</w:t>
      </w:r>
    </w:p>
    <w:p w14:paraId="15087309" w14:textId="3FD2B0DA" w:rsidR="00BB6404" w:rsidRPr="006129F5" w:rsidRDefault="00BB6404" w:rsidP="00BB6404">
      <w:pPr>
        <w:pStyle w:val="Caption"/>
        <w:rPr>
          <w:lang w:val="en-GB"/>
        </w:rPr>
      </w:pPr>
      <w:bookmarkStart w:id="140" w:name="_Ref8983283"/>
      <w:bookmarkStart w:id="141" w:name="_Ref9254219"/>
      <w:r w:rsidRPr="006129F5">
        <w:rPr>
          <w:lang w:val="en-GB"/>
        </w:rPr>
        <w:lastRenderedPageBreak/>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17</w:t>
      </w:r>
      <w:r w:rsidRPr="006129F5">
        <w:rPr>
          <w:lang w:val="en-GB"/>
        </w:rPr>
        <w:fldChar w:fldCharType="end"/>
      </w:r>
      <w:bookmarkEnd w:id="140"/>
      <w:r w:rsidR="00977A83" w:rsidRPr="006129F5">
        <w:rPr>
          <w:lang w:val="en-GB"/>
        </w:rPr>
        <w:t xml:space="preserve">: </w:t>
      </w:r>
      <w:r w:rsidRPr="006129F5">
        <w:rPr>
          <w:lang w:val="en-GB"/>
        </w:rPr>
        <w:t>Antenna heights for smooth object diffraction evaluation</w:t>
      </w:r>
      <w:bookmarkEnd w:id="141"/>
    </w:p>
    <w:tbl>
      <w:tblPr>
        <w:tblStyle w:val="ECCTable-redheader"/>
        <w:tblW w:w="0" w:type="auto"/>
        <w:tblInd w:w="0" w:type="dxa"/>
        <w:tblLook w:val="04A0" w:firstRow="1" w:lastRow="0" w:firstColumn="1" w:lastColumn="0" w:noHBand="0" w:noVBand="1"/>
      </w:tblPr>
      <w:tblGrid>
        <w:gridCol w:w="2510"/>
        <w:gridCol w:w="997"/>
        <w:gridCol w:w="966"/>
        <w:gridCol w:w="9"/>
        <w:gridCol w:w="1011"/>
        <w:gridCol w:w="992"/>
        <w:gridCol w:w="9"/>
      </w:tblGrid>
      <w:tr w:rsidR="00BB6404" w:rsidRPr="006129F5" w14:paraId="299FE257" w14:textId="77777777" w:rsidTr="008F19FC">
        <w:trPr>
          <w:cnfStyle w:val="100000000000" w:firstRow="1" w:lastRow="0" w:firstColumn="0" w:lastColumn="0" w:oddVBand="0" w:evenVBand="0" w:oddHBand="0" w:evenHBand="0" w:firstRowFirstColumn="0" w:firstRowLastColumn="0" w:lastRowFirstColumn="0" w:lastRowLastColumn="0"/>
        </w:trPr>
        <w:tc>
          <w:tcPr>
            <w:tcW w:w="2510" w:type="dxa"/>
            <w:vMerge w:val="restart"/>
            <w:tcBorders>
              <w:top w:val="single" w:sz="4" w:space="0" w:color="FFFFFF" w:themeColor="background1"/>
              <w:left w:val="single" w:sz="4" w:space="0" w:color="FFFFFF" w:themeColor="background1"/>
              <w:bottom w:val="single" w:sz="4" w:space="0" w:color="FFFFFF" w:themeColor="background1"/>
            </w:tcBorders>
            <w:hideMark/>
          </w:tcPr>
          <w:p w14:paraId="0031EA87" w14:textId="60D3198A" w:rsidR="00BB6404" w:rsidRPr="006129F5" w:rsidRDefault="0095331C" w:rsidP="00BB6404">
            <w:r w:rsidRPr="006129F5">
              <w:t>P</w:t>
            </w:r>
            <w:r w:rsidR="00037B59" w:rsidRPr="006129F5">
              <w:t>a</w:t>
            </w:r>
            <w:r w:rsidRPr="006129F5">
              <w:t>rameter</w:t>
            </w:r>
          </w:p>
        </w:tc>
        <w:tc>
          <w:tcPr>
            <w:tcW w:w="1972" w:type="dxa"/>
            <w:gridSpan w:val="3"/>
            <w:tcBorders>
              <w:top w:val="single" w:sz="4" w:space="0" w:color="FFFFFF" w:themeColor="background1"/>
              <w:bottom w:val="single" w:sz="4" w:space="0" w:color="FFFFFF" w:themeColor="background1"/>
            </w:tcBorders>
            <w:hideMark/>
          </w:tcPr>
          <w:p w14:paraId="15FEF0BF" w14:textId="514B408E" w:rsidR="00BB6404" w:rsidRPr="006129F5" w:rsidRDefault="00BB6404" w:rsidP="00BB6404">
            <w:r w:rsidRPr="006129F5">
              <w:t>D=5 km</w:t>
            </w:r>
          </w:p>
        </w:tc>
        <w:tc>
          <w:tcPr>
            <w:tcW w:w="2012" w:type="dxa"/>
            <w:gridSpan w:val="3"/>
            <w:tcBorders>
              <w:top w:val="single" w:sz="4" w:space="0" w:color="FFFFFF" w:themeColor="background1"/>
              <w:bottom w:val="single" w:sz="4" w:space="0" w:color="FFFFFF" w:themeColor="background1"/>
              <w:right w:val="single" w:sz="4" w:space="0" w:color="FFFFFF" w:themeColor="background1"/>
            </w:tcBorders>
            <w:hideMark/>
          </w:tcPr>
          <w:p w14:paraId="70668F99" w14:textId="3B8B771A" w:rsidR="00BB6404" w:rsidRPr="006129F5" w:rsidRDefault="00BB6404" w:rsidP="00BB6404">
            <w:r w:rsidRPr="006129F5">
              <w:t>D=10</w:t>
            </w:r>
            <w:r w:rsidR="00180E57" w:rsidRPr="006129F5">
              <w:t xml:space="preserve"> </w:t>
            </w:r>
            <w:r w:rsidRPr="006129F5">
              <w:t>km</w:t>
            </w:r>
          </w:p>
        </w:tc>
      </w:tr>
      <w:tr w:rsidR="00BB6404" w:rsidRPr="006129F5" w14:paraId="2BF47275" w14:textId="77777777" w:rsidTr="008F19FC">
        <w:trPr>
          <w:gridAfter w:val="1"/>
          <w:wAfter w:w="9" w:type="dxa"/>
        </w:trPr>
        <w:tc>
          <w:tcPr>
            <w:tcW w:w="251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BAF619" w14:textId="77777777" w:rsidR="00BB6404" w:rsidRPr="006129F5" w:rsidRDefault="00BB6404" w:rsidP="00BB6404"/>
        </w:tc>
        <w:tc>
          <w:tcPr>
            <w:tcW w:w="9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0801CC3" w14:textId="77777777" w:rsidR="00BB6404" w:rsidRPr="006129F5" w:rsidRDefault="00BB6404" w:rsidP="00BB6404">
            <w:pPr>
              <w:rPr>
                <w:b/>
                <w:bCs/>
                <w:color w:val="FFFFFF" w:themeColor="background1"/>
              </w:rPr>
            </w:pPr>
            <w:r w:rsidRPr="006129F5">
              <w:rPr>
                <w:b/>
                <w:bCs/>
                <w:color w:val="FFFFFF" w:themeColor="background1"/>
              </w:rPr>
              <w:t>Model 1</w:t>
            </w: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DDC2C18" w14:textId="77777777" w:rsidR="00BB6404" w:rsidRPr="006129F5" w:rsidRDefault="00BB6404" w:rsidP="00BB6404">
            <w:pPr>
              <w:rPr>
                <w:b/>
                <w:bCs/>
                <w:color w:val="FFFFFF" w:themeColor="background1"/>
              </w:rPr>
            </w:pPr>
            <w:r w:rsidRPr="006129F5">
              <w:rPr>
                <w:b/>
                <w:bCs/>
                <w:color w:val="FFFFFF" w:themeColor="background1"/>
              </w:rPr>
              <w:t>Model 2</w:t>
            </w:r>
          </w:p>
        </w:tc>
        <w:tc>
          <w:tcPr>
            <w:tcW w:w="10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2948AF5" w14:textId="77777777" w:rsidR="00BB6404" w:rsidRPr="006129F5" w:rsidRDefault="00BB6404" w:rsidP="00BB6404">
            <w:pPr>
              <w:rPr>
                <w:b/>
                <w:bCs/>
                <w:color w:val="FFFFFF" w:themeColor="background1"/>
              </w:rPr>
            </w:pPr>
            <w:r w:rsidRPr="006129F5">
              <w:rPr>
                <w:b/>
                <w:bCs/>
                <w:color w:val="FFFFFF" w:themeColor="background1"/>
              </w:rPr>
              <w:t>Model 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7A3A4C3" w14:textId="77777777" w:rsidR="00BB6404" w:rsidRPr="006129F5" w:rsidRDefault="00BB6404" w:rsidP="00BB6404">
            <w:pPr>
              <w:rPr>
                <w:b/>
                <w:bCs/>
                <w:color w:val="FFFFFF" w:themeColor="background1"/>
              </w:rPr>
            </w:pPr>
            <w:r w:rsidRPr="006129F5">
              <w:rPr>
                <w:b/>
                <w:bCs/>
                <w:color w:val="FFFFFF" w:themeColor="background1"/>
              </w:rPr>
              <w:t>Model 2</w:t>
            </w:r>
          </w:p>
        </w:tc>
      </w:tr>
      <w:tr w:rsidR="00BB6404" w:rsidRPr="006129F5" w14:paraId="5151ED79" w14:textId="77777777" w:rsidTr="008F19FC">
        <w:trPr>
          <w:gridAfter w:val="1"/>
          <w:wAfter w:w="9" w:type="dxa"/>
        </w:trPr>
        <w:tc>
          <w:tcPr>
            <w:tcW w:w="2510" w:type="dxa"/>
            <w:tcBorders>
              <w:top w:val="single" w:sz="4" w:space="0" w:color="FFFFFF" w:themeColor="background1"/>
            </w:tcBorders>
            <w:hideMark/>
          </w:tcPr>
          <w:p w14:paraId="5BD7AD06" w14:textId="77777777" w:rsidR="00BB6404" w:rsidRPr="006129F5" w:rsidRDefault="00BB6404" w:rsidP="00BB6404">
            <w:r w:rsidRPr="006129F5">
              <w:t>h1</w:t>
            </w:r>
          </w:p>
        </w:tc>
        <w:tc>
          <w:tcPr>
            <w:tcW w:w="997" w:type="dxa"/>
            <w:tcBorders>
              <w:top w:val="single" w:sz="4" w:space="0" w:color="FFFFFF" w:themeColor="background1"/>
            </w:tcBorders>
            <w:hideMark/>
          </w:tcPr>
          <w:p w14:paraId="7C1593B2" w14:textId="34B4A9C1" w:rsidR="00BB6404" w:rsidRPr="006129F5" w:rsidRDefault="00BB6404" w:rsidP="00BB6404">
            <w:r w:rsidRPr="006129F5">
              <w:t>7.2</w:t>
            </w:r>
            <w:r w:rsidR="00180E57" w:rsidRPr="006129F5">
              <w:t xml:space="preserve"> </w:t>
            </w:r>
            <w:r w:rsidRPr="006129F5">
              <w:t>m</w:t>
            </w:r>
          </w:p>
        </w:tc>
        <w:tc>
          <w:tcPr>
            <w:tcW w:w="966" w:type="dxa"/>
            <w:tcBorders>
              <w:top w:val="single" w:sz="4" w:space="0" w:color="FFFFFF" w:themeColor="background1"/>
            </w:tcBorders>
            <w:hideMark/>
          </w:tcPr>
          <w:p w14:paraId="62D00FAB" w14:textId="42E23A4C" w:rsidR="00BB6404" w:rsidRPr="006129F5" w:rsidRDefault="00BB6404" w:rsidP="00BB6404">
            <w:r w:rsidRPr="006129F5">
              <w:t>7.8</w:t>
            </w:r>
            <w:r w:rsidR="00180E57" w:rsidRPr="006129F5">
              <w:t xml:space="preserve"> </w:t>
            </w:r>
            <w:r w:rsidRPr="006129F5">
              <w:t>m</w:t>
            </w:r>
          </w:p>
        </w:tc>
        <w:tc>
          <w:tcPr>
            <w:tcW w:w="1020" w:type="dxa"/>
            <w:gridSpan w:val="2"/>
            <w:tcBorders>
              <w:top w:val="single" w:sz="4" w:space="0" w:color="FFFFFF" w:themeColor="background1"/>
            </w:tcBorders>
            <w:hideMark/>
          </w:tcPr>
          <w:p w14:paraId="62F604A3" w14:textId="4BF63A2D" w:rsidR="00BB6404" w:rsidRPr="006129F5" w:rsidRDefault="00BB6404" w:rsidP="00BB6404">
            <w:r w:rsidRPr="006129F5">
              <w:t>8.3</w:t>
            </w:r>
            <w:r w:rsidR="00180E57" w:rsidRPr="006129F5">
              <w:t xml:space="preserve"> </w:t>
            </w:r>
            <w:r w:rsidRPr="006129F5">
              <w:t xml:space="preserve">m </w:t>
            </w:r>
          </w:p>
        </w:tc>
        <w:tc>
          <w:tcPr>
            <w:tcW w:w="992" w:type="dxa"/>
            <w:tcBorders>
              <w:top w:val="single" w:sz="4" w:space="0" w:color="FFFFFF" w:themeColor="background1"/>
            </w:tcBorders>
            <w:hideMark/>
          </w:tcPr>
          <w:p w14:paraId="131CC22D" w14:textId="55E32C54" w:rsidR="00BB6404" w:rsidRPr="006129F5" w:rsidRDefault="00BB6404" w:rsidP="00BB6404">
            <w:r w:rsidRPr="006129F5">
              <w:t>10.6</w:t>
            </w:r>
            <w:r w:rsidR="00180E57" w:rsidRPr="006129F5">
              <w:t xml:space="preserve"> </w:t>
            </w:r>
            <w:r w:rsidRPr="006129F5">
              <w:t>m</w:t>
            </w:r>
          </w:p>
        </w:tc>
      </w:tr>
      <w:tr w:rsidR="00BB6404" w:rsidRPr="006129F5" w14:paraId="68D8E31E" w14:textId="77777777" w:rsidTr="008F19FC">
        <w:trPr>
          <w:gridAfter w:val="1"/>
          <w:wAfter w:w="9" w:type="dxa"/>
        </w:trPr>
        <w:tc>
          <w:tcPr>
            <w:tcW w:w="2510" w:type="dxa"/>
            <w:hideMark/>
          </w:tcPr>
          <w:p w14:paraId="4F100C7A" w14:textId="77777777" w:rsidR="00BB6404" w:rsidRPr="006129F5" w:rsidRDefault="00BB6404" w:rsidP="00BB6404">
            <w:r w:rsidRPr="006129F5">
              <w:t>h2</w:t>
            </w:r>
          </w:p>
        </w:tc>
        <w:tc>
          <w:tcPr>
            <w:tcW w:w="997" w:type="dxa"/>
            <w:hideMark/>
          </w:tcPr>
          <w:p w14:paraId="35BB9623" w14:textId="781459F7" w:rsidR="00BB6404" w:rsidRPr="006129F5" w:rsidRDefault="00BB6404" w:rsidP="00BB6404">
            <w:r w:rsidRPr="006129F5">
              <w:t>7.2</w:t>
            </w:r>
            <w:r w:rsidR="00180E57" w:rsidRPr="006129F5">
              <w:t xml:space="preserve"> </w:t>
            </w:r>
            <w:r w:rsidRPr="006129F5">
              <w:t>m</w:t>
            </w:r>
          </w:p>
        </w:tc>
        <w:tc>
          <w:tcPr>
            <w:tcW w:w="966" w:type="dxa"/>
            <w:hideMark/>
          </w:tcPr>
          <w:p w14:paraId="787B932E" w14:textId="29BBA0DF" w:rsidR="00BB6404" w:rsidRPr="006129F5" w:rsidRDefault="00BB6404" w:rsidP="00BB6404">
            <w:r w:rsidRPr="006129F5">
              <w:t>6.9</w:t>
            </w:r>
            <w:r w:rsidR="00180E57" w:rsidRPr="006129F5">
              <w:t xml:space="preserve"> </w:t>
            </w:r>
            <w:r w:rsidRPr="006129F5">
              <w:t>m</w:t>
            </w:r>
          </w:p>
        </w:tc>
        <w:tc>
          <w:tcPr>
            <w:tcW w:w="1020" w:type="dxa"/>
            <w:gridSpan w:val="2"/>
            <w:hideMark/>
          </w:tcPr>
          <w:p w14:paraId="37CA3D14" w14:textId="4E319B14" w:rsidR="00BB6404" w:rsidRPr="006129F5" w:rsidRDefault="00BB6404" w:rsidP="00BB6404">
            <w:r w:rsidRPr="006129F5">
              <w:t>8.3</w:t>
            </w:r>
            <w:r w:rsidR="00180E57" w:rsidRPr="006129F5">
              <w:t xml:space="preserve"> </w:t>
            </w:r>
            <w:r w:rsidRPr="006129F5">
              <w:t>m</w:t>
            </w:r>
          </w:p>
        </w:tc>
        <w:tc>
          <w:tcPr>
            <w:tcW w:w="992" w:type="dxa"/>
            <w:hideMark/>
          </w:tcPr>
          <w:p w14:paraId="6495FB5C" w14:textId="41627C18" w:rsidR="00BB6404" w:rsidRPr="006129F5" w:rsidRDefault="00BB6404" w:rsidP="00BB6404">
            <w:r w:rsidRPr="006129F5">
              <w:t>7.1</w:t>
            </w:r>
            <w:r w:rsidR="00180E57" w:rsidRPr="006129F5">
              <w:t xml:space="preserve"> </w:t>
            </w:r>
            <w:r w:rsidRPr="006129F5">
              <w:t>m</w:t>
            </w:r>
          </w:p>
        </w:tc>
      </w:tr>
      <w:tr w:rsidR="00BB6404" w:rsidRPr="006129F5" w14:paraId="61E1E39D" w14:textId="77777777" w:rsidTr="008F19FC">
        <w:trPr>
          <w:gridAfter w:val="1"/>
          <w:wAfter w:w="9" w:type="dxa"/>
        </w:trPr>
        <w:tc>
          <w:tcPr>
            <w:tcW w:w="2510" w:type="dxa"/>
            <w:hideMark/>
          </w:tcPr>
          <w:p w14:paraId="638DE8E9" w14:textId="77777777" w:rsidR="00BB6404" w:rsidRPr="006129F5" w:rsidRDefault="00BB6404" w:rsidP="00BB6404">
            <w:r w:rsidRPr="006129F5">
              <w:t>Diffraction attenuation</w:t>
            </w:r>
          </w:p>
        </w:tc>
        <w:tc>
          <w:tcPr>
            <w:tcW w:w="997" w:type="dxa"/>
            <w:hideMark/>
          </w:tcPr>
          <w:p w14:paraId="562D2BE1" w14:textId="3D244E85" w:rsidR="00BB6404" w:rsidRPr="006129F5" w:rsidRDefault="00BB6404" w:rsidP="00BB6404">
            <w:r w:rsidRPr="006129F5">
              <w:t>7.6</w:t>
            </w:r>
            <w:r w:rsidR="00180E57" w:rsidRPr="006129F5">
              <w:t xml:space="preserve"> </w:t>
            </w:r>
            <w:r w:rsidRPr="006129F5">
              <w:t>dB</w:t>
            </w:r>
          </w:p>
        </w:tc>
        <w:tc>
          <w:tcPr>
            <w:tcW w:w="966" w:type="dxa"/>
            <w:hideMark/>
          </w:tcPr>
          <w:p w14:paraId="1DF92C89" w14:textId="53DCD048" w:rsidR="00BB6404" w:rsidRPr="006129F5" w:rsidRDefault="00BB6404" w:rsidP="00BB6404">
            <w:r w:rsidRPr="006129F5">
              <w:t>7.2</w:t>
            </w:r>
            <w:r w:rsidR="00180E57" w:rsidRPr="006129F5">
              <w:t xml:space="preserve"> </w:t>
            </w:r>
            <w:r w:rsidRPr="006129F5">
              <w:t>dB</w:t>
            </w:r>
          </w:p>
        </w:tc>
        <w:tc>
          <w:tcPr>
            <w:tcW w:w="1020" w:type="dxa"/>
            <w:gridSpan w:val="2"/>
            <w:hideMark/>
          </w:tcPr>
          <w:p w14:paraId="7B2E366B" w14:textId="77777777" w:rsidR="00BB6404" w:rsidRPr="006129F5" w:rsidRDefault="00BB6404" w:rsidP="00BB6404">
            <w:r w:rsidRPr="006129F5">
              <w:t xml:space="preserve">12.9 dB </w:t>
            </w:r>
          </w:p>
        </w:tc>
        <w:tc>
          <w:tcPr>
            <w:tcW w:w="992" w:type="dxa"/>
            <w:hideMark/>
          </w:tcPr>
          <w:p w14:paraId="36EA9EFB" w14:textId="77777777" w:rsidR="00BB6404" w:rsidRPr="006129F5" w:rsidRDefault="00BB6404" w:rsidP="00BB6404">
            <w:r w:rsidRPr="006129F5">
              <w:t>12.2 dB</w:t>
            </w:r>
          </w:p>
        </w:tc>
      </w:tr>
    </w:tbl>
    <w:p w14:paraId="5E06EAF6" w14:textId="6704BC3E" w:rsidR="00BB6404" w:rsidRPr="006129F5" w:rsidRDefault="00BB6404" w:rsidP="00BB6404">
      <w:r w:rsidRPr="006129F5">
        <w:t>Significant additional attenuation due to atmospherically effects at 900 MHz are in the range of a few dBs but occur with a low probability (Therefore relevant for time probability (</w:t>
      </w:r>
      <w:proofErr w:type="spellStart"/>
      <w:r w:rsidRPr="006129F5">
        <w:t>T</w:t>
      </w:r>
      <w:r w:rsidRPr="006129F5">
        <w:rPr>
          <w:vertAlign w:val="subscript"/>
        </w:rPr>
        <w:t>pc</w:t>
      </w:r>
      <w:proofErr w:type="spellEnd"/>
      <w:r w:rsidRPr="006129F5">
        <w:t>) values well above 50</w:t>
      </w:r>
      <w:r w:rsidR="00730A0F" w:rsidRPr="006129F5">
        <w:t>%</w:t>
      </w:r>
      <w:r w:rsidRPr="006129F5">
        <w:t xml:space="preserve">). On the other hand, with rather low probability, the path loss due to anomalous propagation effects may be below the attenuation given by free space loss + diffraction loss. However, for scenarios assuming a probability 20 &lt; </w:t>
      </w:r>
      <w:proofErr w:type="spellStart"/>
      <w:r w:rsidRPr="006129F5">
        <w:t>T</w:t>
      </w:r>
      <w:r w:rsidRPr="006129F5">
        <w:rPr>
          <w:vertAlign w:val="subscript"/>
        </w:rPr>
        <w:t>pc</w:t>
      </w:r>
      <w:proofErr w:type="spellEnd"/>
      <w:r w:rsidRPr="006129F5">
        <w:t xml:space="preserve"> &lt; 50</w:t>
      </w:r>
      <w:r w:rsidR="00730A0F" w:rsidRPr="006129F5">
        <w:t>%</w:t>
      </w:r>
      <w:r w:rsidRPr="006129F5">
        <w:t xml:space="preserve"> </w:t>
      </w:r>
      <w:r w:rsidR="003923C4" w:rsidRPr="006129F5">
        <w:t xml:space="preserve">at </w:t>
      </w:r>
      <w:r w:rsidRPr="006129F5">
        <w:t>a frequency of 900 MHz,  it can be concluded that for the above considered cases (line of sight condition with 6.83</w:t>
      </w:r>
      <w:r w:rsidR="00180E57" w:rsidRPr="006129F5">
        <w:t xml:space="preserve"> </w:t>
      </w:r>
      <w:r w:rsidRPr="006129F5">
        <w:t xml:space="preserve">m clearance) the path loss is dominated by free space loss and diffraction loss. This path loss can be calculated according to Recommendation ITU-R P.526-13. As shown in </w:t>
      </w:r>
      <w:r w:rsidRPr="006129F5">
        <w:fldChar w:fldCharType="begin"/>
      </w:r>
      <w:r w:rsidRPr="006129F5">
        <w:instrText xml:space="preserve"> REF _Ref8983283 \h </w:instrText>
      </w:r>
      <w:r w:rsidRPr="006129F5">
        <w:fldChar w:fldCharType="separate"/>
      </w:r>
      <w:r w:rsidR="004C4401" w:rsidRPr="006129F5">
        <w:t xml:space="preserve">Table </w:t>
      </w:r>
      <w:r w:rsidR="004C4401" w:rsidRPr="006129F5">
        <w:rPr>
          <w:noProof/>
        </w:rPr>
        <w:t>17</w:t>
      </w:r>
      <w:r w:rsidRPr="006129F5">
        <w:fldChar w:fldCharType="end"/>
      </w:r>
      <w:r w:rsidRPr="006129F5">
        <w:t xml:space="preserve"> the path loss may not exceed a value given by the free space loss 7.6 dB at a distance of 5 km, respectively 12.9 dB at a distance of 10 km, if clutter loss is not taken into account. It should be noted that those values represent the worst cases, because on one hand the diffraction attenuation could be lower in case of knife edge diffraction, which may occur with a certain probability, and on the other hand, the clearance may be much more than 6.83</w:t>
      </w:r>
      <w:r w:rsidR="00B447D7" w:rsidRPr="006129F5">
        <w:t xml:space="preserve"> </w:t>
      </w:r>
      <w:r w:rsidRPr="006129F5">
        <w:t xml:space="preserve">m in many cases. </w:t>
      </w:r>
    </w:p>
    <w:p w14:paraId="4A70CE8F" w14:textId="433EE369" w:rsidR="00BB6404" w:rsidRPr="006129F5" w:rsidRDefault="00BB6404" w:rsidP="00FB5C5F">
      <w:pPr>
        <w:pStyle w:val="ECCAnnexheading3"/>
        <w:rPr>
          <w:lang w:val="en-GB"/>
        </w:rPr>
      </w:pPr>
      <w:r w:rsidRPr="006129F5">
        <w:rPr>
          <w:lang w:val="en-GB"/>
        </w:rPr>
        <w:t xml:space="preserve">PROBABILITY FOR SCENARIOS WHERE THE PROPAGATION LOSS DOES NOT EXCEED THE VALUE OF THE PATHLOSS CALCULATED FOR 7.6 </w:t>
      </w:r>
      <w:r w:rsidR="003923C4" w:rsidRPr="006129F5">
        <w:rPr>
          <w:lang w:val="en-GB"/>
        </w:rPr>
        <w:t xml:space="preserve">dB </w:t>
      </w:r>
      <w:r w:rsidRPr="006129F5">
        <w:rPr>
          <w:lang w:val="en-GB"/>
        </w:rPr>
        <w:t>RESPECTIVELY 12 dB DIFFRACTION LOSS AND FREE SPACE LOSS</w:t>
      </w:r>
    </w:p>
    <w:p w14:paraId="7D00FB53" w14:textId="489F4587" w:rsidR="00BB6404" w:rsidRPr="006129F5" w:rsidRDefault="00BB6404" w:rsidP="00BB6404">
      <w:r w:rsidRPr="006129F5">
        <w:t xml:space="preserve">The methodology above is applied to evaluate to probability for scenarios, where the propagation loss is does not exceed the value of the path loss calculated for 7.6 dB, respectively 12.9 dB diffraction loss an free space path loss for 4 different typical </w:t>
      </w:r>
      <w:r w:rsidR="0065050F" w:rsidRPr="006129F5">
        <w:t>E-</w:t>
      </w:r>
      <w:r w:rsidRPr="006129F5">
        <w:t>GSM-R base station sites close to the Swiss border. Accordingly, any of the scenarios identified with that probability correspond to LOS situations with minimum clearance of 6.83</w:t>
      </w:r>
      <w:r w:rsidR="00180E57" w:rsidRPr="006129F5">
        <w:t xml:space="preserve"> </w:t>
      </w:r>
      <w:r w:rsidRPr="006129F5">
        <w:t>m. The following sites are considered:</w:t>
      </w:r>
    </w:p>
    <w:p w14:paraId="5B0F9A34" w14:textId="235B39A8" w:rsidR="00BB6404" w:rsidRPr="006129F5" w:rsidRDefault="00BB6404" w:rsidP="00B8344A">
      <w:pPr>
        <w:pStyle w:val="ECCBulletsLv1"/>
      </w:pPr>
      <w:proofErr w:type="spellStart"/>
      <w:r w:rsidRPr="006129F5">
        <w:t>Kleinhünigen</w:t>
      </w:r>
      <w:proofErr w:type="spellEnd"/>
      <w:r w:rsidRPr="006129F5">
        <w:t xml:space="preserve">              611267 / 269980</w:t>
      </w:r>
      <w:r w:rsidR="00B447D7" w:rsidRPr="006129F5">
        <w:t>;</w:t>
      </w:r>
    </w:p>
    <w:p w14:paraId="009BB348" w14:textId="2D72B61B" w:rsidR="00BB6404" w:rsidRPr="006129F5" w:rsidRDefault="00BB6404" w:rsidP="00B8344A">
      <w:pPr>
        <w:pStyle w:val="ECCBulletsLv1"/>
      </w:pPr>
      <w:proofErr w:type="spellStart"/>
      <w:r w:rsidRPr="006129F5">
        <w:t>Muttenz</w:t>
      </w:r>
      <w:proofErr w:type="spellEnd"/>
      <w:r w:rsidRPr="006129F5">
        <w:t xml:space="preserve">                      615630 / 265085</w:t>
      </w:r>
      <w:r w:rsidR="00B447D7" w:rsidRPr="006129F5">
        <w:t>;</w:t>
      </w:r>
    </w:p>
    <w:p w14:paraId="70398454" w14:textId="6AD8990B" w:rsidR="00BB6404" w:rsidRPr="006129F5" w:rsidRDefault="00BB6404" w:rsidP="00B8344A">
      <w:pPr>
        <w:pStyle w:val="ECCBulletsLv1"/>
      </w:pPr>
      <w:r w:rsidRPr="006129F5">
        <w:t xml:space="preserve">Genève </w:t>
      </w:r>
      <w:proofErr w:type="spellStart"/>
      <w:r w:rsidRPr="006129F5">
        <w:t>Aéroport</w:t>
      </w:r>
      <w:proofErr w:type="spellEnd"/>
      <w:r w:rsidRPr="006129F5">
        <w:t xml:space="preserve">       497215 / 120558</w:t>
      </w:r>
      <w:r w:rsidR="00B447D7" w:rsidRPr="006129F5">
        <w:t>;</w:t>
      </w:r>
    </w:p>
    <w:p w14:paraId="69968D0A" w14:textId="58CDA9AE" w:rsidR="00BB6404" w:rsidRPr="006129F5" w:rsidRDefault="00BB6404" w:rsidP="00B8344A">
      <w:pPr>
        <w:pStyle w:val="ECCBulletsLv1"/>
      </w:pPr>
      <w:proofErr w:type="spellStart"/>
      <w:r w:rsidRPr="006129F5">
        <w:t>Carouge</w:t>
      </w:r>
      <w:proofErr w:type="spellEnd"/>
      <w:r w:rsidRPr="006129F5">
        <w:t>                     499059 / 115158</w:t>
      </w:r>
      <w:r w:rsidR="00B447D7" w:rsidRPr="006129F5">
        <w:t>.</w:t>
      </w:r>
    </w:p>
    <w:p w14:paraId="4FADAE0B" w14:textId="77777777" w:rsidR="00BB6404" w:rsidRPr="006129F5" w:rsidRDefault="00BB6404" w:rsidP="00BB6404"/>
    <w:p w14:paraId="54FACE09" w14:textId="5A709DCF" w:rsidR="00BB6404" w:rsidRPr="006129F5" w:rsidRDefault="00BB6404" w:rsidP="000975F4">
      <w:pPr>
        <w:jc w:val="center"/>
      </w:pPr>
      <w:r w:rsidRPr="00F40C7B">
        <w:rPr>
          <w:noProof/>
          <w:lang w:eastAsia="fr-FR"/>
        </w:rPr>
        <w:lastRenderedPageBreak/>
        <mc:AlternateContent>
          <mc:Choice Requires="wps">
            <w:drawing>
              <wp:anchor distT="0" distB="0" distL="114300" distR="114300" simplePos="0" relativeHeight="251659776" behindDoc="0" locked="0" layoutInCell="1" allowOverlap="1" wp14:anchorId="29DAC154" wp14:editId="48377EBE">
                <wp:simplePos x="0" y="0"/>
                <wp:positionH relativeFrom="column">
                  <wp:posOffset>2144395</wp:posOffset>
                </wp:positionH>
                <wp:positionV relativeFrom="paragraph">
                  <wp:posOffset>339090</wp:posOffset>
                </wp:positionV>
                <wp:extent cx="234950" cy="234950"/>
                <wp:effectExtent l="38100" t="38100" r="0" b="50800"/>
                <wp:wrapNone/>
                <wp:docPr id="134" name="Stern mit 4 Zacken 79"/>
                <wp:cNvGraphicFramePr/>
                <a:graphic xmlns:a="http://schemas.openxmlformats.org/drawingml/2006/main">
                  <a:graphicData uri="http://schemas.microsoft.com/office/word/2010/wordprocessingShape">
                    <wps:wsp>
                      <wps:cNvSpPr/>
                      <wps:spPr>
                        <a:xfrm>
                          <a:off x="0" y="0"/>
                          <a:ext cx="234950" cy="234950"/>
                        </a:xfrm>
                        <a:prstGeom prst="star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665A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ern mit 4 Zacken 79" o:spid="_x0000_s1026" type="#_x0000_t187" style="position:absolute;margin-left:168.85pt;margin-top:26.7pt;width:18.5pt;height: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" fillcolor="yellow" strokecolor="#243f60 [1604]" strokeweight="2pt"/>
            </w:pict>
          </mc:Fallback>
        </mc:AlternateContent>
      </w:r>
      <w:r w:rsidRPr="00F40C7B">
        <w:rPr>
          <w:noProof/>
          <w:lang w:eastAsia="fr-FR"/>
        </w:rPr>
        <mc:AlternateContent>
          <mc:Choice Requires="wps">
            <w:drawing>
              <wp:anchor distT="0" distB="0" distL="114300" distR="114300" simplePos="0" relativeHeight="251657728" behindDoc="0" locked="0" layoutInCell="1" allowOverlap="1" wp14:anchorId="6891FED6" wp14:editId="43EA4609">
                <wp:simplePos x="0" y="0"/>
                <wp:positionH relativeFrom="column">
                  <wp:posOffset>2097405</wp:posOffset>
                </wp:positionH>
                <wp:positionV relativeFrom="paragraph">
                  <wp:posOffset>282575</wp:posOffset>
                </wp:positionV>
                <wp:extent cx="234950" cy="234950"/>
                <wp:effectExtent l="38100" t="38100" r="0" b="50800"/>
                <wp:wrapNone/>
                <wp:docPr id="136" name="Stern mit 4 Zacken 38"/>
                <wp:cNvGraphicFramePr/>
                <a:graphic xmlns:a="http://schemas.openxmlformats.org/drawingml/2006/main">
                  <a:graphicData uri="http://schemas.microsoft.com/office/word/2010/wordprocessingShape">
                    <wps:wsp>
                      <wps:cNvSpPr/>
                      <wps:spPr>
                        <a:xfrm>
                          <a:off x="0" y="0"/>
                          <a:ext cx="234950" cy="234950"/>
                        </a:xfrm>
                        <a:prstGeom prst="star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DC9D" id="Stern mit 4 Zacken 38" o:spid="_x0000_s1026" type="#_x0000_t187" style="position:absolute;margin-left:165.15pt;margin-top:22.25pt;width:18.5pt;height: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" fillcolor="yellow" strokecolor="#243f60 [1604]" strokeweight="2pt"/>
            </w:pict>
          </mc:Fallback>
        </mc:AlternateContent>
      </w:r>
      <w:r w:rsidRPr="00F40C7B">
        <w:rPr>
          <w:noProof/>
          <w:lang w:eastAsia="fr-FR"/>
        </w:rPr>
        <mc:AlternateContent>
          <mc:Choice Requires="wps">
            <w:drawing>
              <wp:anchor distT="0" distB="0" distL="114300" distR="114300" simplePos="0" relativeHeight="251654656" behindDoc="0" locked="0" layoutInCell="1" allowOverlap="1" wp14:anchorId="0D8DAF80" wp14:editId="0F926804">
                <wp:simplePos x="0" y="0"/>
                <wp:positionH relativeFrom="column">
                  <wp:posOffset>357505</wp:posOffset>
                </wp:positionH>
                <wp:positionV relativeFrom="paragraph">
                  <wp:posOffset>2619375</wp:posOffset>
                </wp:positionV>
                <wp:extent cx="234950" cy="234950"/>
                <wp:effectExtent l="38100" t="38100" r="0" b="50800"/>
                <wp:wrapNone/>
                <wp:docPr id="137" name="Stern mit 4 Zacken 23"/>
                <wp:cNvGraphicFramePr/>
                <a:graphic xmlns:a="http://schemas.openxmlformats.org/drawingml/2006/main">
                  <a:graphicData uri="http://schemas.microsoft.com/office/word/2010/wordprocessingShape">
                    <wps:wsp>
                      <wps:cNvSpPr/>
                      <wps:spPr>
                        <a:xfrm>
                          <a:off x="0" y="0"/>
                          <a:ext cx="234950" cy="234950"/>
                        </a:xfrm>
                        <a:prstGeom prst="star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A03DD" id="Stern mit 4 Zacken 23" o:spid="_x0000_s1026" type="#_x0000_t187" style="position:absolute;margin-left:28.15pt;margin-top:206.25pt;width:18.5pt;height: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" fillcolor="yellow" strokecolor="#243f60 [1604]" strokeweight="2pt"/>
            </w:pict>
          </mc:Fallback>
        </mc:AlternateContent>
      </w:r>
      <w:r w:rsidRPr="00F40C7B">
        <w:rPr>
          <w:noProof/>
          <w:lang w:eastAsia="fr-FR"/>
        </w:rPr>
        <mc:AlternateContent>
          <mc:Choice Requires="wps">
            <w:drawing>
              <wp:anchor distT="0" distB="0" distL="114300" distR="114300" simplePos="0" relativeHeight="251653632" behindDoc="0" locked="0" layoutInCell="1" allowOverlap="1" wp14:anchorId="7EAD22DD" wp14:editId="531F6814">
                <wp:simplePos x="0" y="0"/>
                <wp:positionH relativeFrom="column">
                  <wp:posOffset>389255</wp:posOffset>
                </wp:positionH>
                <wp:positionV relativeFrom="paragraph">
                  <wp:posOffset>2574925</wp:posOffset>
                </wp:positionV>
                <wp:extent cx="234950" cy="234950"/>
                <wp:effectExtent l="38100" t="38100" r="0" b="50800"/>
                <wp:wrapNone/>
                <wp:docPr id="138" name="Stern mit 4 Zacken 22"/>
                <wp:cNvGraphicFramePr/>
                <a:graphic xmlns:a="http://schemas.openxmlformats.org/drawingml/2006/main">
                  <a:graphicData uri="http://schemas.microsoft.com/office/word/2010/wordprocessingShape">
                    <wps:wsp>
                      <wps:cNvSpPr/>
                      <wps:spPr>
                        <a:xfrm>
                          <a:off x="0" y="0"/>
                          <a:ext cx="234950" cy="234950"/>
                        </a:xfrm>
                        <a:prstGeom prst="star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FE77" id="Stern mit 4 Zacken 22" o:spid="_x0000_s1026" type="#_x0000_t187" style="position:absolute;margin-left:30.65pt;margin-top:202.75pt;width:18.5pt;height: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" fillcolor="yellow" strokecolor="#243f60 [1604]" strokeweight="2pt"/>
            </w:pict>
          </mc:Fallback>
        </mc:AlternateContent>
      </w:r>
      <w:r w:rsidRPr="00F40C7B">
        <w:rPr>
          <w:noProof/>
          <w:lang w:eastAsia="fr-FR"/>
        </w:rPr>
        <w:drawing>
          <wp:inline distT="0" distB="0" distL="0" distR="0" wp14:anchorId="76E8A167" wp14:editId="5584D9F6">
            <wp:extent cx="5759450" cy="3632200"/>
            <wp:effectExtent l="0" t="0" r="0" b="6350"/>
            <wp:docPr id="1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632200"/>
                    </a:xfrm>
                    <a:prstGeom prst="rect">
                      <a:avLst/>
                    </a:prstGeom>
                    <a:noFill/>
                    <a:ln>
                      <a:noFill/>
                    </a:ln>
                  </pic:spPr>
                </pic:pic>
              </a:graphicData>
            </a:graphic>
          </wp:inline>
        </w:drawing>
      </w:r>
    </w:p>
    <w:p w14:paraId="34BF1AA5" w14:textId="2D62EA36" w:rsidR="00BB6404" w:rsidRPr="006129F5" w:rsidRDefault="00BB6404" w:rsidP="00BB6404">
      <w:pPr>
        <w:pStyle w:val="Caption"/>
        <w:rPr>
          <w:lang w:val="en-GB"/>
        </w:rPr>
      </w:pPr>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22</w:t>
      </w:r>
      <w:r w:rsidR="00032B3C" w:rsidRPr="006129F5">
        <w:rPr>
          <w:lang w:val="en-GB"/>
        </w:rPr>
        <w:fldChar w:fldCharType="end"/>
      </w:r>
      <w:r w:rsidR="005969E1" w:rsidRPr="006129F5">
        <w:rPr>
          <w:lang w:val="en-GB"/>
        </w:rPr>
        <w:t>:</w:t>
      </w:r>
      <w:r w:rsidRPr="006129F5">
        <w:rPr>
          <w:lang w:val="en-GB"/>
        </w:rPr>
        <w:t xml:space="preserve"> Typical sites of </w:t>
      </w:r>
      <w:r w:rsidR="0065050F" w:rsidRPr="00F40C7B">
        <w:rPr>
          <w:lang w:val="en-GB"/>
        </w:rPr>
        <w:t>E-</w:t>
      </w:r>
      <w:r w:rsidRPr="006129F5">
        <w:rPr>
          <w:lang w:val="en-GB"/>
        </w:rPr>
        <w:t xml:space="preserve">GSM-R Base stations close to the Swiss border indicated by the symbol </w:t>
      </w:r>
    </w:p>
    <w:p w14:paraId="226DEA95" w14:textId="6D8F95B3" w:rsidR="00BB6404" w:rsidRPr="006129F5" w:rsidRDefault="00BB6404" w:rsidP="00E07BD1">
      <w:r w:rsidRPr="006129F5">
        <w:t>The probabilities for line of sight conditions with 6.83</w:t>
      </w:r>
      <w:r w:rsidR="00180E57" w:rsidRPr="006129F5">
        <w:t xml:space="preserve"> </w:t>
      </w:r>
      <w:r w:rsidRPr="006129F5">
        <w:t xml:space="preserve">m clearance for all the considered sites is shown graphically in </w:t>
      </w:r>
      <w:r w:rsidR="00E07BD1" w:rsidRPr="006129F5">
        <w:fldChar w:fldCharType="begin"/>
      </w:r>
      <w:r w:rsidR="00E07BD1" w:rsidRPr="006129F5">
        <w:instrText xml:space="preserve"> REF _Ref9262300 \h </w:instrText>
      </w:r>
      <w:r w:rsidR="00E07BD1" w:rsidRPr="006129F5">
        <w:fldChar w:fldCharType="separate"/>
      </w:r>
      <w:r w:rsidR="004C4401" w:rsidRPr="006129F5">
        <w:t xml:space="preserve">Figure </w:t>
      </w:r>
      <w:r w:rsidR="004C4401" w:rsidRPr="006129F5">
        <w:rPr>
          <w:noProof/>
        </w:rPr>
        <w:t>23</w:t>
      </w:r>
      <w:r w:rsidR="00E07BD1" w:rsidRPr="006129F5">
        <w:fldChar w:fldCharType="end"/>
      </w:r>
      <w:r w:rsidRPr="006129F5">
        <w:t xml:space="preserve">. It can be concluded that LOS conditions with 6.83 m clearance for a typical </w:t>
      </w:r>
      <w:r w:rsidR="0065050F" w:rsidRPr="006129F5">
        <w:t>E-</w:t>
      </w:r>
      <w:r w:rsidRPr="006129F5">
        <w:t>GSM-R base station antenna in a range of 10 km appears with a probability of 20</w:t>
      </w:r>
      <w:r w:rsidR="00730A0F" w:rsidRPr="006129F5">
        <w:t>%</w:t>
      </w:r>
      <w:r w:rsidRPr="006129F5">
        <w:t xml:space="preserve"> or more.</w:t>
      </w:r>
    </w:p>
    <w:p w14:paraId="6DCD2A45" w14:textId="0D449E72" w:rsidR="00BB6404" w:rsidRPr="006129F5" w:rsidRDefault="00BB6404" w:rsidP="008F19FC">
      <w:pPr>
        <w:jc w:val="center"/>
      </w:pPr>
      <w:r w:rsidRPr="00F40C7B">
        <w:rPr>
          <w:noProof/>
          <w:lang w:eastAsia="fr-FR"/>
        </w:rPr>
        <w:drawing>
          <wp:inline distT="0" distB="0" distL="0" distR="0" wp14:anchorId="64AAA1C9" wp14:editId="5897557A">
            <wp:extent cx="5022376" cy="3098042"/>
            <wp:effectExtent l="0" t="0" r="6985" b="7620"/>
            <wp:docPr id="156" name="Diagramm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DB9897" w14:textId="386EE326" w:rsidR="00BB6404" w:rsidRPr="006129F5" w:rsidRDefault="00BB6404" w:rsidP="00BB6404">
      <w:pPr>
        <w:pStyle w:val="Caption"/>
        <w:rPr>
          <w:lang w:val="en-GB"/>
        </w:rPr>
      </w:pPr>
      <w:bookmarkStart w:id="142" w:name="_Ref9262300"/>
      <w:bookmarkStart w:id="143" w:name="_Ref25733146"/>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23</w:t>
      </w:r>
      <w:r w:rsidR="00032B3C" w:rsidRPr="006129F5">
        <w:rPr>
          <w:lang w:val="en-GB"/>
        </w:rPr>
        <w:fldChar w:fldCharType="end"/>
      </w:r>
      <w:bookmarkEnd w:id="142"/>
      <w:r w:rsidR="005969E1" w:rsidRPr="006129F5">
        <w:rPr>
          <w:lang w:val="en-GB"/>
        </w:rPr>
        <w:t xml:space="preserve">: </w:t>
      </w:r>
      <w:r w:rsidRPr="006129F5">
        <w:rPr>
          <w:lang w:val="en-GB"/>
        </w:rPr>
        <w:t>Probability for LOS conditions at height of the antennas  –6.78</w:t>
      </w:r>
      <w:r w:rsidR="00180E57" w:rsidRPr="006129F5">
        <w:rPr>
          <w:lang w:val="en-GB"/>
        </w:rPr>
        <w:t xml:space="preserve"> </w:t>
      </w:r>
      <w:r w:rsidRPr="006129F5">
        <w:rPr>
          <w:lang w:val="en-GB"/>
        </w:rPr>
        <w:t>m</w:t>
      </w:r>
      <w:bookmarkEnd w:id="143"/>
    </w:p>
    <w:p w14:paraId="6D79DF0D" w14:textId="60A4140B" w:rsidR="00BB6404" w:rsidRPr="006129F5" w:rsidRDefault="00BB6404" w:rsidP="00BB6404">
      <w:r w:rsidRPr="006129F5">
        <w:t xml:space="preserve">A summary of the probability for the before mentioned propagation conditions at a distance of 5 km is shown in </w:t>
      </w:r>
      <w:r w:rsidR="00E07BD1" w:rsidRPr="006129F5">
        <w:fldChar w:fldCharType="begin"/>
      </w:r>
      <w:r w:rsidR="00E07BD1" w:rsidRPr="006129F5">
        <w:instrText xml:space="preserve"> REF _Ref8827499 \h </w:instrText>
      </w:r>
      <w:r w:rsidR="00E07BD1" w:rsidRPr="006129F5">
        <w:fldChar w:fldCharType="separate"/>
      </w:r>
      <w:r w:rsidR="004C4401" w:rsidRPr="006129F5">
        <w:t xml:space="preserve">Table </w:t>
      </w:r>
      <w:r w:rsidR="004C4401" w:rsidRPr="006129F5">
        <w:rPr>
          <w:noProof/>
        </w:rPr>
        <w:t>18</w:t>
      </w:r>
      <w:r w:rsidR="00E07BD1" w:rsidRPr="006129F5">
        <w:fldChar w:fldCharType="end"/>
      </w:r>
      <w:r w:rsidRPr="006129F5">
        <w:t>.</w:t>
      </w:r>
    </w:p>
    <w:p w14:paraId="776EDBD9" w14:textId="2D84F4D2" w:rsidR="00BB6404" w:rsidRPr="006129F5" w:rsidRDefault="00BB6404" w:rsidP="00BB6404"/>
    <w:p w14:paraId="72F503D9" w14:textId="6A0728EE" w:rsidR="00BB6404" w:rsidRPr="006129F5" w:rsidRDefault="00BB6404" w:rsidP="00BB6404">
      <w:pPr>
        <w:pStyle w:val="Caption"/>
        <w:rPr>
          <w:lang w:val="en-GB"/>
        </w:rPr>
      </w:pPr>
      <w:bookmarkStart w:id="144" w:name="_Ref8827499"/>
      <w:r w:rsidRPr="006129F5">
        <w:rPr>
          <w:lang w:val="en-GB"/>
        </w:rPr>
        <w:lastRenderedPageBreak/>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18</w:t>
      </w:r>
      <w:r w:rsidRPr="006129F5">
        <w:rPr>
          <w:lang w:val="en-GB"/>
        </w:rPr>
        <w:fldChar w:fldCharType="end"/>
      </w:r>
      <w:bookmarkEnd w:id="144"/>
      <w:r w:rsidR="005969E1" w:rsidRPr="006129F5">
        <w:rPr>
          <w:lang w:val="en-GB"/>
        </w:rPr>
        <w:t>:</w:t>
      </w:r>
      <w:r w:rsidRPr="006129F5">
        <w:rPr>
          <w:lang w:val="en-GB"/>
        </w:rPr>
        <w:t xml:space="preserve"> Probability for line of sight conditions at a range of 5 km and 10 km, when assuming antenna heights which a reduced by 7</w:t>
      </w:r>
      <w:r w:rsidR="00180E57" w:rsidRPr="006129F5">
        <w:rPr>
          <w:lang w:val="en-GB"/>
        </w:rPr>
        <w:t xml:space="preserve"> </w:t>
      </w:r>
      <w:r w:rsidRPr="006129F5">
        <w:rPr>
          <w:lang w:val="en-GB"/>
        </w:rPr>
        <w:t>m</w:t>
      </w:r>
    </w:p>
    <w:tbl>
      <w:tblPr>
        <w:tblStyle w:val="ECCTable-redheader"/>
        <w:tblW w:w="0" w:type="auto"/>
        <w:tblInd w:w="0" w:type="dxa"/>
        <w:tblLook w:val="04A0" w:firstRow="1" w:lastRow="0" w:firstColumn="1" w:lastColumn="0" w:noHBand="0" w:noVBand="1"/>
      </w:tblPr>
      <w:tblGrid>
        <w:gridCol w:w="1373"/>
        <w:gridCol w:w="3133"/>
        <w:gridCol w:w="3426"/>
      </w:tblGrid>
      <w:tr w:rsidR="00BB6404" w:rsidRPr="006129F5" w14:paraId="4CF64B6F" w14:textId="77777777" w:rsidTr="00B8344A">
        <w:trPr>
          <w:cnfStyle w:val="100000000000" w:firstRow="1" w:lastRow="0" w:firstColumn="0" w:lastColumn="0" w:oddVBand="0" w:evenVBand="0" w:oddHBand="0" w:evenHBand="0" w:firstRowFirstColumn="0" w:firstRowLastColumn="0" w:lastRowFirstColumn="0" w:lastRowLastColumn="0"/>
        </w:trPr>
        <w:tc>
          <w:tcPr>
            <w:tcW w:w="0" w:type="dxa"/>
            <w:hideMark/>
          </w:tcPr>
          <w:p w14:paraId="3CA18AF4" w14:textId="77777777" w:rsidR="00BB6404" w:rsidRPr="006129F5" w:rsidRDefault="00BB6404" w:rsidP="00BB6404">
            <w:r w:rsidRPr="006129F5">
              <w:t>Site</w:t>
            </w:r>
          </w:p>
        </w:tc>
        <w:tc>
          <w:tcPr>
            <w:tcW w:w="3133" w:type="dxa"/>
            <w:hideMark/>
          </w:tcPr>
          <w:p w14:paraId="1C5C7481" w14:textId="342722AA" w:rsidR="00BB6404" w:rsidRPr="006129F5" w:rsidRDefault="00BB6404" w:rsidP="00BB6404">
            <w:r w:rsidRPr="006129F5">
              <w:t>Probability for LOS @ d= 5</w:t>
            </w:r>
            <w:r w:rsidR="00F72208" w:rsidRPr="006129F5">
              <w:t xml:space="preserve"> </w:t>
            </w:r>
            <w:r w:rsidRPr="006129F5">
              <w:t>km</w:t>
            </w:r>
          </w:p>
        </w:tc>
        <w:tc>
          <w:tcPr>
            <w:tcW w:w="3426" w:type="dxa"/>
            <w:hideMark/>
          </w:tcPr>
          <w:p w14:paraId="21EE45BE" w14:textId="20232C59" w:rsidR="00BB6404" w:rsidRPr="006129F5" w:rsidRDefault="00BB6404" w:rsidP="00BB6404">
            <w:r w:rsidRPr="006129F5">
              <w:t>Probability for LOS</w:t>
            </w:r>
            <w:r w:rsidR="00E07BD1" w:rsidRPr="006129F5">
              <w:t xml:space="preserve"> </w:t>
            </w:r>
            <w:r w:rsidRPr="006129F5">
              <w:t>@ d= 10</w:t>
            </w:r>
            <w:r w:rsidR="00F72208" w:rsidRPr="006129F5">
              <w:t xml:space="preserve"> </w:t>
            </w:r>
            <w:r w:rsidRPr="006129F5">
              <w:t>km</w:t>
            </w:r>
          </w:p>
        </w:tc>
      </w:tr>
      <w:tr w:rsidR="00BB6404" w:rsidRPr="006129F5" w14:paraId="48F77ED5" w14:textId="77777777" w:rsidTr="00B8344A">
        <w:tc>
          <w:tcPr>
            <w:tcW w:w="0" w:type="dxa"/>
            <w:hideMark/>
          </w:tcPr>
          <w:p w14:paraId="1FB8D11F" w14:textId="77777777" w:rsidR="00BB6404" w:rsidRPr="006129F5" w:rsidRDefault="00BB6404" w:rsidP="00BB6404">
            <w:proofErr w:type="spellStart"/>
            <w:r w:rsidRPr="006129F5">
              <w:t>Kleinhünigen</w:t>
            </w:r>
            <w:proofErr w:type="spellEnd"/>
          </w:p>
        </w:tc>
        <w:tc>
          <w:tcPr>
            <w:tcW w:w="3133" w:type="dxa"/>
            <w:hideMark/>
          </w:tcPr>
          <w:p w14:paraId="103B460A" w14:textId="671868BC" w:rsidR="00BB6404" w:rsidRPr="006129F5" w:rsidRDefault="00BB6404" w:rsidP="00BB6404">
            <w:r w:rsidRPr="006129F5">
              <w:t>67.7</w:t>
            </w:r>
            <w:r w:rsidR="00730A0F" w:rsidRPr="006129F5">
              <w:t>%</w:t>
            </w:r>
          </w:p>
        </w:tc>
        <w:tc>
          <w:tcPr>
            <w:tcW w:w="3426" w:type="dxa"/>
            <w:hideMark/>
          </w:tcPr>
          <w:p w14:paraId="4CFAB4D0" w14:textId="2E76DABA" w:rsidR="00BB6404" w:rsidRPr="006129F5" w:rsidRDefault="00BB6404" w:rsidP="00BB6404">
            <w:r w:rsidRPr="006129F5">
              <w:t>35.5</w:t>
            </w:r>
            <w:r w:rsidR="00730A0F" w:rsidRPr="006129F5">
              <w:t>%</w:t>
            </w:r>
          </w:p>
        </w:tc>
      </w:tr>
      <w:tr w:rsidR="00BB6404" w:rsidRPr="006129F5" w14:paraId="2DCA6852" w14:textId="77777777" w:rsidTr="00B8344A">
        <w:tc>
          <w:tcPr>
            <w:tcW w:w="0" w:type="dxa"/>
            <w:hideMark/>
          </w:tcPr>
          <w:p w14:paraId="59C9811A" w14:textId="77777777" w:rsidR="00BB6404" w:rsidRPr="006129F5" w:rsidRDefault="00BB6404" w:rsidP="00BB6404">
            <w:proofErr w:type="spellStart"/>
            <w:r w:rsidRPr="006129F5">
              <w:t>Muttenz</w:t>
            </w:r>
            <w:proofErr w:type="spellEnd"/>
          </w:p>
        </w:tc>
        <w:tc>
          <w:tcPr>
            <w:tcW w:w="3133" w:type="dxa"/>
            <w:hideMark/>
          </w:tcPr>
          <w:p w14:paraId="226AA67A" w14:textId="20B1D0AA" w:rsidR="00BB6404" w:rsidRPr="006129F5" w:rsidRDefault="00BB6404" w:rsidP="00BB6404">
            <w:r w:rsidRPr="006129F5">
              <w:t>45.8</w:t>
            </w:r>
            <w:r w:rsidR="00730A0F" w:rsidRPr="006129F5">
              <w:t>%</w:t>
            </w:r>
          </w:p>
        </w:tc>
        <w:tc>
          <w:tcPr>
            <w:tcW w:w="3426" w:type="dxa"/>
            <w:hideMark/>
          </w:tcPr>
          <w:p w14:paraId="70815C9A" w14:textId="609EBAFC" w:rsidR="00BB6404" w:rsidRPr="006129F5" w:rsidRDefault="00BB6404" w:rsidP="00BB6404">
            <w:r w:rsidRPr="006129F5">
              <w:t>26.5</w:t>
            </w:r>
            <w:r w:rsidR="00730A0F" w:rsidRPr="006129F5">
              <w:t>%</w:t>
            </w:r>
          </w:p>
        </w:tc>
      </w:tr>
      <w:tr w:rsidR="00BB6404" w:rsidRPr="006129F5" w14:paraId="6B770095" w14:textId="77777777" w:rsidTr="00B8344A">
        <w:tc>
          <w:tcPr>
            <w:tcW w:w="0" w:type="dxa"/>
            <w:hideMark/>
          </w:tcPr>
          <w:p w14:paraId="4910ECAD" w14:textId="77777777" w:rsidR="00BB6404" w:rsidRPr="006129F5" w:rsidRDefault="00BB6404" w:rsidP="00BB6404">
            <w:r w:rsidRPr="006129F5">
              <w:t>Genève</w:t>
            </w:r>
          </w:p>
        </w:tc>
        <w:tc>
          <w:tcPr>
            <w:tcW w:w="3133" w:type="dxa"/>
            <w:hideMark/>
          </w:tcPr>
          <w:p w14:paraId="29548F5A" w14:textId="44783C59" w:rsidR="00BB6404" w:rsidRPr="006129F5" w:rsidRDefault="00BB6404" w:rsidP="00BB6404">
            <w:r w:rsidRPr="006129F5">
              <w:t>30.6</w:t>
            </w:r>
            <w:r w:rsidR="00730A0F" w:rsidRPr="006129F5">
              <w:t>%</w:t>
            </w:r>
          </w:p>
        </w:tc>
        <w:tc>
          <w:tcPr>
            <w:tcW w:w="3426" w:type="dxa"/>
            <w:hideMark/>
          </w:tcPr>
          <w:p w14:paraId="2C0C35C1" w14:textId="53B00443" w:rsidR="00BB6404" w:rsidRPr="006129F5" w:rsidRDefault="00BB6404" w:rsidP="00BB6404">
            <w:r w:rsidRPr="006129F5">
              <w:t>21.9</w:t>
            </w:r>
            <w:r w:rsidR="00730A0F" w:rsidRPr="006129F5">
              <w:t>%</w:t>
            </w:r>
          </w:p>
        </w:tc>
      </w:tr>
      <w:tr w:rsidR="00BB6404" w:rsidRPr="006129F5" w14:paraId="33AC0F6E" w14:textId="77777777" w:rsidTr="00B8344A">
        <w:tc>
          <w:tcPr>
            <w:tcW w:w="0" w:type="dxa"/>
            <w:hideMark/>
          </w:tcPr>
          <w:p w14:paraId="4F5E3B4E" w14:textId="77777777" w:rsidR="00BB6404" w:rsidRPr="006129F5" w:rsidRDefault="00BB6404" w:rsidP="00BB6404">
            <w:proofErr w:type="spellStart"/>
            <w:r w:rsidRPr="006129F5">
              <w:t>Carrouge</w:t>
            </w:r>
            <w:proofErr w:type="spellEnd"/>
          </w:p>
        </w:tc>
        <w:tc>
          <w:tcPr>
            <w:tcW w:w="3133" w:type="dxa"/>
            <w:hideMark/>
          </w:tcPr>
          <w:p w14:paraId="6D15FDD1" w14:textId="22A067B1" w:rsidR="00BB6404" w:rsidRPr="006129F5" w:rsidRDefault="00BB6404" w:rsidP="00BB6404">
            <w:r w:rsidRPr="006129F5">
              <w:t>29.7</w:t>
            </w:r>
            <w:r w:rsidR="00730A0F" w:rsidRPr="006129F5">
              <w:t>%</w:t>
            </w:r>
          </w:p>
        </w:tc>
        <w:tc>
          <w:tcPr>
            <w:tcW w:w="3426" w:type="dxa"/>
            <w:hideMark/>
          </w:tcPr>
          <w:p w14:paraId="7FB73CFF" w14:textId="7EB6B39C" w:rsidR="00BB6404" w:rsidRPr="006129F5" w:rsidRDefault="00BB6404" w:rsidP="00BB6404">
            <w:r w:rsidRPr="006129F5">
              <w:t>17.8</w:t>
            </w:r>
            <w:r w:rsidR="00730A0F" w:rsidRPr="006129F5">
              <w:t>%</w:t>
            </w:r>
          </w:p>
        </w:tc>
      </w:tr>
    </w:tbl>
    <w:p w14:paraId="6AD8AE20" w14:textId="35906C05" w:rsidR="00BB6404" w:rsidRPr="006129F5" w:rsidRDefault="00BB6404" w:rsidP="00BB6404">
      <w:r w:rsidRPr="006129F5">
        <w:t>Based on the above made conclusions, requirements may be derived which should be met by any propagation model. Those requirements are summari</w:t>
      </w:r>
      <w:r w:rsidR="005D4CD7" w:rsidRPr="006129F5">
        <w:t>s</w:t>
      </w:r>
      <w:r w:rsidRPr="006129F5">
        <w:t xml:space="preserve">ed in </w:t>
      </w:r>
      <w:r w:rsidRPr="006129F5">
        <w:fldChar w:fldCharType="begin"/>
      </w:r>
      <w:r w:rsidRPr="006129F5">
        <w:instrText xml:space="preserve"> REF _Ref8910739 \h </w:instrText>
      </w:r>
      <w:r w:rsidRPr="006129F5">
        <w:fldChar w:fldCharType="separate"/>
      </w:r>
      <w:r w:rsidR="004C4401" w:rsidRPr="006129F5">
        <w:t xml:space="preserve">Table </w:t>
      </w:r>
      <w:r w:rsidR="004C4401" w:rsidRPr="006129F5">
        <w:rPr>
          <w:noProof/>
        </w:rPr>
        <w:t>19</w:t>
      </w:r>
      <w:r w:rsidRPr="006129F5">
        <w:fldChar w:fldCharType="end"/>
      </w:r>
      <w:r w:rsidRPr="006129F5">
        <w:t>.</w:t>
      </w:r>
    </w:p>
    <w:p w14:paraId="159CE030" w14:textId="008CC600" w:rsidR="00BB6404" w:rsidRPr="006129F5" w:rsidRDefault="00BB6404" w:rsidP="00BB6404">
      <w:pPr>
        <w:pStyle w:val="Caption"/>
        <w:rPr>
          <w:lang w:val="en-GB"/>
        </w:rPr>
      </w:pPr>
      <w:bookmarkStart w:id="145" w:name="_Ref8910739"/>
      <w:bookmarkStart w:id="146" w:name="_Ref25733171"/>
      <w:r w:rsidRPr="006129F5">
        <w:rPr>
          <w:lang w:val="en-GB"/>
        </w:rPr>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19</w:t>
      </w:r>
      <w:r w:rsidRPr="006129F5">
        <w:rPr>
          <w:lang w:val="en-GB"/>
        </w:rPr>
        <w:fldChar w:fldCharType="end"/>
      </w:r>
      <w:bookmarkEnd w:id="145"/>
      <w:r w:rsidR="005969E1" w:rsidRPr="006129F5">
        <w:rPr>
          <w:lang w:val="en-GB"/>
        </w:rPr>
        <w:t>:</w:t>
      </w:r>
      <w:r w:rsidRPr="006129F5">
        <w:rPr>
          <w:lang w:val="en-GB"/>
        </w:rPr>
        <w:t xml:space="preserve"> Requirements for propagation model results for considered scenarios</w:t>
      </w:r>
      <w:bookmarkEnd w:id="146"/>
    </w:p>
    <w:tbl>
      <w:tblPr>
        <w:tblStyle w:val="ECCTable-redheader"/>
        <w:tblW w:w="0" w:type="auto"/>
        <w:tblInd w:w="0" w:type="dxa"/>
        <w:tblLook w:val="04A0" w:firstRow="1" w:lastRow="0" w:firstColumn="1" w:lastColumn="0" w:noHBand="0" w:noVBand="1"/>
      </w:tblPr>
      <w:tblGrid>
        <w:gridCol w:w="1374"/>
        <w:gridCol w:w="2129"/>
        <w:gridCol w:w="2126"/>
      </w:tblGrid>
      <w:tr w:rsidR="00BB6404" w:rsidRPr="006129F5" w14:paraId="5C3DFC80" w14:textId="77777777" w:rsidTr="00B8344A">
        <w:trPr>
          <w:cnfStyle w:val="100000000000" w:firstRow="1" w:lastRow="0" w:firstColumn="0" w:lastColumn="0" w:oddVBand="0" w:evenVBand="0" w:oddHBand="0" w:evenHBand="0" w:firstRowFirstColumn="0" w:firstRowLastColumn="0" w:lastRowFirstColumn="0" w:lastRowLastColumn="0"/>
        </w:trPr>
        <w:tc>
          <w:tcPr>
            <w:tcW w:w="1374" w:type="dxa"/>
            <w:hideMark/>
          </w:tcPr>
          <w:p w14:paraId="3E514DE8" w14:textId="77777777" w:rsidR="00BB6404" w:rsidRPr="006129F5" w:rsidRDefault="00BB6404" w:rsidP="00BB6404">
            <w:r w:rsidRPr="006129F5">
              <w:t>Distance</w:t>
            </w:r>
          </w:p>
        </w:tc>
        <w:tc>
          <w:tcPr>
            <w:tcW w:w="2129" w:type="dxa"/>
            <w:hideMark/>
          </w:tcPr>
          <w:p w14:paraId="50268729" w14:textId="58F1DB9B" w:rsidR="00BB6404" w:rsidRPr="006129F5" w:rsidRDefault="00BB6404" w:rsidP="00BB6404">
            <w:r w:rsidRPr="006129F5">
              <w:t>Minimum loss</w:t>
            </w:r>
            <w:r w:rsidRPr="006129F5">
              <w:br/>
            </w:r>
            <w:proofErr w:type="spellStart"/>
            <w:r w:rsidRPr="006129F5">
              <w:t>T</w:t>
            </w:r>
            <w:r w:rsidRPr="006129F5">
              <w:rPr>
                <w:vertAlign w:val="subscript"/>
              </w:rPr>
              <w:t>pc</w:t>
            </w:r>
            <w:proofErr w:type="spellEnd"/>
            <w:r w:rsidRPr="006129F5">
              <w:t xml:space="preserve"> = 20</w:t>
            </w:r>
            <w:r w:rsidR="00730A0F" w:rsidRPr="006129F5">
              <w:t>%</w:t>
            </w:r>
            <w:r w:rsidRPr="006129F5">
              <w:br/>
              <w:t>Loc</w:t>
            </w:r>
            <w:r w:rsidR="00736E50" w:rsidRPr="006129F5">
              <w:t xml:space="preserve">ation </w:t>
            </w:r>
            <w:r w:rsidRPr="006129F5">
              <w:t xml:space="preserve"> </w:t>
            </w:r>
            <w:r w:rsidR="00E07BD1" w:rsidRPr="006129F5">
              <w:t>p</w:t>
            </w:r>
            <w:r w:rsidRPr="006129F5">
              <w:t>rob</w:t>
            </w:r>
            <w:r w:rsidR="00736E50" w:rsidRPr="006129F5">
              <w:t>ability</w:t>
            </w:r>
            <w:r w:rsidRPr="006129F5">
              <w:t xml:space="preserve"> 20</w:t>
            </w:r>
            <w:r w:rsidR="00730A0F" w:rsidRPr="006129F5">
              <w:t>%</w:t>
            </w:r>
          </w:p>
        </w:tc>
        <w:tc>
          <w:tcPr>
            <w:tcW w:w="2126" w:type="dxa"/>
            <w:hideMark/>
          </w:tcPr>
          <w:p w14:paraId="711C0D7A" w14:textId="253B4C7C" w:rsidR="00BB6404" w:rsidRPr="006129F5" w:rsidRDefault="00BB6404" w:rsidP="00BB6404">
            <w:r w:rsidRPr="006129F5">
              <w:t>Maximum loss</w:t>
            </w:r>
            <w:r w:rsidRPr="006129F5">
              <w:br/>
            </w:r>
            <w:proofErr w:type="spellStart"/>
            <w:r w:rsidRPr="006129F5">
              <w:t>T</w:t>
            </w:r>
            <w:r w:rsidRPr="006129F5">
              <w:rPr>
                <w:vertAlign w:val="subscript"/>
              </w:rPr>
              <w:t>pc</w:t>
            </w:r>
            <w:proofErr w:type="spellEnd"/>
            <w:r w:rsidRPr="006129F5">
              <w:t xml:space="preserve"> = 20</w:t>
            </w:r>
            <w:r w:rsidR="00730A0F" w:rsidRPr="006129F5">
              <w:t>%</w:t>
            </w:r>
            <w:r w:rsidRPr="006129F5">
              <w:br/>
              <w:t>Loc</w:t>
            </w:r>
            <w:r w:rsidR="00E07BD1" w:rsidRPr="006129F5">
              <w:t>ation p</w:t>
            </w:r>
            <w:r w:rsidRPr="006129F5">
              <w:t>rob</w:t>
            </w:r>
            <w:r w:rsidR="00E07BD1" w:rsidRPr="006129F5">
              <w:t>ability</w:t>
            </w:r>
            <w:r w:rsidRPr="006129F5">
              <w:t xml:space="preserve"> 20</w:t>
            </w:r>
            <w:r w:rsidR="00730A0F" w:rsidRPr="006129F5">
              <w:t>%</w:t>
            </w:r>
          </w:p>
        </w:tc>
      </w:tr>
      <w:tr w:rsidR="00BB6404" w:rsidRPr="006129F5" w14:paraId="29381973" w14:textId="77777777" w:rsidTr="00B8344A">
        <w:tc>
          <w:tcPr>
            <w:tcW w:w="1374" w:type="dxa"/>
            <w:hideMark/>
          </w:tcPr>
          <w:p w14:paraId="510CAC04" w14:textId="77777777" w:rsidR="00BB6404" w:rsidRPr="006129F5" w:rsidRDefault="00BB6404" w:rsidP="00E07BD1">
            <w:pPr>
              <w:jc w:val="left"/>
            </w:pPr>
            <w:r w:rsidRPr="006129F5">
              <w:t>5 km</w:t>
            </w:r>
          </w:p>
        </w:tc>
        <w:tc>
          <w:tcPr>
            <w:tcW w:w="2129" w:type="dxa"/>
            <w:hideMark/>
          </w:tcPr>
          <w:p w14:paraId="6E2FF668" w14:textId="535960C5" w:rsidR="00BB6404" w:rsidRPr="006129F5" w:rsidRDefault="00BB6404" w:rsidP="00E07BD1">
            <w:pPr>
              <w:jc w:val="left"/>
            </w:pPr>
            <w:r w:rsidRPr="006129F5">
              <w:t>Free space loss</w:t>
            </w:r>
          </w:p>
        </w:tc>
        <w:tc>
          <w:tcPr>
            <w:tcW w:w="2126" w:type="dxa"/>
            <w:hideMark/>
          </w:tcPr>
          <w:p w14:paraId="410CF5A2" w14:textId="4B56CDD4" w:rsidR="00BB6404" w:rsidRPr="006129F5" w:rsidRDefault="00BB6404" w:rsidP="00E07BD1">
            <w:pPr>
              <w:jc w:val="left"/>
            </w:pPr>
            <w:r w:rsidRPr="006129F5">
              <w:t>Free space loss</w:t>
            </w:r>
            <w:r w:rsidRPr="006129F5">
              <w:br/>
              <w:t>+ clutter loss</w:t>
            </w:r>
            <w:r w:rsidRPr="006129F5">
              <w:br/>
              <w:t>+ max</w:t>
            </w:r>
            <w:r w:rsidR="00B447D7" w:rsidRPr="006129F5">
              <w:t>.</w:t>
            </w:r>
            <w:r w:rsidRPr="006129F5">
              <w:t xml:space="preserve"> 7.6 dB</w:t>
            </w:r>
          </w:p>
        </w:tc>
      </w:tr>
      <w:tr w:rsidR="00BB6404" w:rsidRPr="006129F5" w14:paraId="2A397C9D" w14:textId="77777777" w:rsidTr="00B8344A">
        <w:tc>
          <w:tcPr>
            <w:tcW w:w="1374" w:type="dxa"/>
            <w:hideMark/>
          </w:tcPr>
          <w:p w14:paraId="68352332" w14:textId="77777777" w:rsidR="00BB6404" w:rsidRPr="006129F5" w:rsidRDefault="00BB6404" w:rsidP="00E07BD1">
            <w:pPr>
              <w:jc w:val="left"/>
            </w:pPr>
            <w:r w:rsidRPr="006129F5">
              <w:t>10 km</w:t>
            </w:r>
          </w:p>
        </w:tc>
        <w:tc>
          <w:tcPr>
            <w:tcW w:w="2129" w:type="dxa"/>
            <w:hideMark/>
          </w:tcPr>
          <w:p w14:paraId="59942DDF" w14:textId="77839795" w:rsidR="00BB6404" w:rsidRPr="006129F5" w:rsidRDefault="00BB6404" w:rsidP="00E07BD1">
            <w:pPr>
              <w:jc w:val="left"/>
            </w:pPr>
            <w:r w:rsidRPr="006129F5">
              <w:t>Free space loss</w:t>
            </w:r>
          </w:p>
        </w:tc>
        <w:tc>
          <w:tcPr>
            <w:tcW w:w="2126" w:type="dxa"/>
            <w:hideMark/>
          </w:tcPr>
          <w:p w14:paraId="24B0B5C1" w14:textId="5C23209F" w:rsidR="00BB6404" w:rsidRPr="006129F5" w:rsidRDefault="00BB6404" w:rsidP="00E07BD1">
            <w:pPr>
              <w:jc w:val="left"/>
            </w:pPr>
            <w:r w:rsidRPr="006129F5">
              <w:t>Free space loss</w:t>
            </w:r>
            <w:r w:rsidRPr="006129F5">
              <w:br/>
              <w:t>+ clutter loss</w:t>
            </w:r>
            <w:r w:rsidRPr="006129F5">
              <w:br/>
              <w:t>+max</w:t>
            </w:r>
            <w:r w:rsidR="00B447D7" w:rsidRPr="006129F5">
              <w:t>.</w:t>
            </w:r>
            <w:r w:rsidRPr="006129F5">
              <w:t xml:space="preserve"> 12.9 dB</w:t>
            </w:r>
          </w:p>
        </w:tc>
      </w:tr>
    </w:tbl>
    <w:p w14:paraId="7A6E6228" w14:textId="7CE8D170" w:rsidR="00BB6404" w:rsidRPr="006129F5" w:rsidRDefault="00BB6404" w:rsidP="00BB6404">
      <w:r w:rsidRPr="006129F5">
        <w:t>When the maximum diffraction loss considering 6.83</w:t>
      </w:r>
      <w:r w:rsidR="00180E57" w:rsidRPr="006129F5">
        <w:t xml:space="preserve"> </w:t>
      </w:r>
      <w:r w:rsidRPr="006129F5">
        <w:t xml:space="preserve">m clearance is calculated for all distances up to 10 km, then the path attenuation loss limit values as shown in </w:t>
      </w:r>
      <w:r w:rsidRPr="006129F5">
        <w:fldChar w:fldCharType="begin"/>
      </w:r>
      <w:r w:rsidRPr="006129F5">
        <w:instrText xml:space="preserve"> REF _Ref9327784 \h </w:instrText>
      </w:r>
      <w:r w:rsidRPr="006129F5">
        <w:fldChar w:fldCharType="separate"/>
      </w:r>
      <w:r w:rsidR="004C4401" w:rsidRPr="006129F5">
        <w:t xml:space="preserve">Figure </w:t>
      </w:r>
      <w:r w:rsidR="004C4401" w:rsidRPr="006129F5">
        <w:rPr>
          <w:noProof/>
        </w:rPr>
        <w:t>24</w:t>
      </w:r>
      <w:r w:rsidRPr="006129F5">
        <w:fldChar w:fldCharType="end"/>
      </w:r>
      <w:r w:rsidRPr="006129F5">
        <w:t xml:space="preserve"> can be defined.</w:t>
      </w:r>
    </w:p>
    <w:p w14:paraId="77B8918A" w14:textId="00A8EA4C" w:rsidR="00BB6404" w:rsidRPr="006129F5" w:rsidRDefault="00BB6404" w:rsidP="008F19FC">
      <w:pPr>
        <w:jc w:val="center"/>
      </w:pPr>
      <w:r w:rsidRPr="00F40C7B">
        <w:rPr>
          <w:noProof/>
          <w:lang w:eastAsia="fr-FR"/>
        </w:rPr>
        <w:drawing>
          <wp:inline distT="0" distB="0" distL="0" distR="0" wp14:anchorId="7D01E3FF" wp14:editId="0F0E8E55">
            <wp:extent cx="4124131" cy="3086954"/>
            <wp:effectExtent l="0" t="0" r="0" b="0"/>
            <wp:docPr id="15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9925" cy="3106261"/>
                    </a:xfrm>
                    <a:prstGeom prst="rect">
                      <a:avLst/>
                    </a:prstGeom>
                    <a:noFill/>
                    <a:ln>
                      <a:noFill/>
                    </a:ln>
                  </pic:spPr>
                </pic:pic>
              </a:graphicData>
            </a:graphic>
          </wp:inline>
        </w:drawing>
      </w:r>
    </w:p>
    <w:p w14:paraId="7EB44275" w14:textId="0AB7AA81" w:rsidR="00BB6404" w:rsidRPr="006129F5" w:rsidRDefault="00BB6404" w:rsidP="00BB6404">
      <w:pPr>
        <w:pStyle w:val="Caption"/>
        <w:rPr>
          <w:lang w:val="en-GB"/>
        </w:rPr>
      </w:pPr>
      <w:bookmarkStart w:id="147" w:name="_Ref9327784"/>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24</w:t>
      </w:r>
      <w:r w:rsidR="00032B3C" w:rsidRPr="006129F5">
        <w:rPr>
          <w:lang w:val="en-GB"/>
        </w:rPr>
        <w:fldChar w:fldCharType="end"/>
      </w:r>
      <w:bookmarkEnd w:id="147"/>
      <w:r w:rsidR="005969E1" w:rsidRPr="006129F5">
        <w:rPr>
          <w:lang w:val="en-GB"/>
        </w:rPr>
        <w:t>:</w:t>
      </w:r>
      <w:r w:rsidRPr="006129F5">
        <w:rPr>
          <w:lang w:val="en-GB"/>
        </w:rPr>
        <w:t xml:space="preserve"> Path loss limit lines for typical topographical situations with a 20</w:t>
      </w:r>
      <w:r w:rsidR="00730A0F" w:rsidRPr="006129F5">
        <w:rPr>
          <w:lang w:val="en-GB"/>
        </w:rPr>
        <w:t>%</w:t>
      </w:r>
      <w:r w:rsidRPr="006129F5">
        <w:rPr>
          <w:lang w:val="en-GB"/>
        </w:rPr>
        <w:t xml:space="preserve"> location variability</w:t>
      </w:r>
    </w:p>
    <w:p w14:paraId="64666EEC" w14:textId="5F153703" w:rsidR="00BB6404" w:rsidRPr="006129F5" w:rsidRDefault="00BB6404" w:rsidP="00BB6404">
      <w:r w:rsidRPr="006129F5">
        <w:lastRenderedPageBreak/>
        <w:t xml:space="preserve">When the path loss is calculated according to Recommendation ITU-R P.2001, considering a time probability of 20% and considering clutter losses according to Recommendation ITU-R P.2108 for rural environments, values are obtained as shown in </w:t>
      </w:r>
      <w:r w:rsidRPr="006129F5">
        <w:fldChar w:fldCharType="begin"/>
      </w:r>
      <w:r w:rsidRPr="006129F5">
        <w:instrText xml:space="preserve"> REF _Ref9327423 \h </w:instrText>
      </w:r>
      <w:r w:rsidRPr="006129F5">
        <w:fldChar w:fldCharType="separate"/>
      </w:r>
      <w:r w:rsidR="004C4401" w:rsidRPr="006129F5">
        <w:t xml:space="preserve">Figure </w:t>
      </w:r>
      <w:r w:rsidR="004C4401" w:rsidRPr="006129F5">
        <w:rPr>
          <w:noProof/>
        </w:rPr>
        <w:t>25</w:t>
      </w:r>
      <w:r w:rsidRPr="006129F5">
        <w:fldChar w:fldCharType="end"/>
      </w:r>
      <w:r w:rsidR="005969E1" w:rsidRPr="006129F5">
        <w:t>.</w:t>
      </w:r>
    </w:p>
    <w:p w14:paraId="48BA4DA4" w14:textId="34A2BE75" w:rsidR="00BB6404" w:rsidRPr="006129F5" w:rsidRDefault="00BB6404" w:rsidP="008F19FC">
      <w:pPr>
        <w:jc w:val="center"/>
      </w:pPr>
      <w:r w:rsidRPr="00F40C7B">
        <w:rPr>
          <w:noProof/>
          <w:lang w:eastAsia="fr-FR"/>
        </w:rPr>
        <w:drawing>
          <wp:inline distT="0" distB="0" distL="0" distR="0" wp14:anchorId="7C0C6EC6" wp14:editId="69825829">
            <wp:extent cx="5598367" cy="4190434"/>
            <wp:effectExtent l="0" t="0" r="0" b="635"/>
            <wp:docPr id="158"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4029" cy="4202157"/>
                    </a:xfrm>
                    <a:prstGeom prst="rect">
                      <a:avLst/>
                    </a:prstGeom>
                    <a:noFill/>
                    <a:ln>
                      <a:noFill/>
                    </a:ln>
                  </pic:spPr>
                </pic:pic>
              </a:graphicData>
            </a:graphic>
          </wp:inline>
        </w:drawing>
      </w:r>
    </w:p>
    <w:p w14:paraId="2E417AB9" w14:textId="4BEC68D2" w:rsidR="00BB6404" w:rsidRPr="006129F5" w:rsidRDefault="00BB6404" w:rsidP="00BB6404">
      <w:pPr>
        <w:pStyle w:val="Caption"/>
        <w:rPr>
          <w:lang w:val="en-GB"/>
        </w:rPr>
      </w:pPr>
      <w:bookmarkStart w:id="148" w:name="_Ref9327423"/>
      <w:r w:rsidRPr="006129F5">
        <w:rPr>
          <w:lang w:val="en-GB"/>
        </w:rPr>
        <w:t xml:space="preserve">Figure </w:t>
      </w:r>
      <w:r w:rsidR="00032B3C" w:rsidRPr="006129F5">
        <w:rPr>
          <w:lang w:val="en-GB"/>
        </w:rPr>
        <w:fldChar w:fldCharType="begin"/>
      </w:r>
      <w:r w:rsidR="00032B3C" w:rsidRPr="006129F5">
        <w:rPr>
          <w:lang w:val="en-GB"/>
        </w:rPr>
        <w:instrText xml:space="preserve"> SEQ Figure \* ARABIC </w:instrText>
      </w:r>
      <w:r w:rsidR="00032B3C" w:rsidRPr="006129F5">
        <w:rPr>
          <w:lang w:val="en-GB"/>
        </w:rPr>
        <w:fldChar w:fldCharType="separate"/>
      </w:r>
      <w:r w:rsidR="004C4401" w:rsidRPr="006129F5">
        <w:rPr>
          <w:noProof/>
          <w:lang w:val="en-GB"/>
        </w:rPr>
        <w:t>25</w:t>
      </w:r>
      <w:r w:rsidR="00032B3C" w:rsidRPr="006129F5">
        <w:rPr>
          <w:lang w:val="en-GB"/>
        </w:rPr>
        <w:fldChar w:fldCharType="end"/>
      </w:r>
      <w:bookmarkEnd w:id="148"/>
      <w:r w:rsidRPr="006129F5">
        <w:rPr>
          <w:lang w:val="en-GB"/>
        </w:rPr>
        <w:t xml:space="preserve"> Path loss calculated according to Recommendation ITU-R P.2001 including clutter losses according to Recommendation ITU-R P.2108 for rural environment</w:t>
      </w:r>
    </w:p>
    <w:p w14:paraId="0C97274C" w14:textId="055C96D8" w:rsidR="00AE6544" w:rsidRPr="00F40C7B" w:rsidRDefault="003267E7" w:rsidP="00AE6544">
      <w:pPr>
        <w:pStyle w:val="ECCAnnexheading1"/>
        <w:rPr>
          <w:lang w:val="en-GB"/>
        </w:rPr>
      </w:pPr>
      <w:bookmarkStart w:id="149" w:name="_Toc380059620"/>
      <w:bookmarkStart w:id="150" w:name="_Toc380059762"/>
      <w:bookmarkStart w:id="151" w:name="_Toc396383876"/>
      <w:bookmarkStart w:id="152" w:name="_Toc396917309"/>
      <w:bookmarkStart w:id="153" w:name="_Toc396917420"/>
      <w:bookmarkStart w:id="154" w:name="_Toc396917640"/>
      <w:bookmarkStart w:id="155" w:name="_Toc396917655"/>
      <w:bookmarkStart w:id="156" w:name="_Toc396917760"/>
      <w:bookmarkEnd w:id="92"/>
      <w:bookmarkEnd w:id="93"/>
      <w:bookmarkEnd w:id="94"/>
      <w:r w:rsidRPr="00F40C7B">
        <w:rPr>
          <w:lang w:val="en-GB"/>
        </w:rPr>
        <w:lastRenderedPageBreak/>
        <w:t xml:space="preserve"> </w:t>
      </w:r>
      <w:bookmarkStart w:id="157" w:name="_Toc39503520"/>
      <w:bookmarkStart w:id="158" w:name="_Toc41548455"/>
      <w:r w:rsidR="00AE6544" w:rsidRPr="00F40C7B">
        <w:rPr>
          <w:lang w:val="en-GB"/>
        </w:rPr>
        <w:t xml:space="preserve">SEAMCAT </w:t>
      </w:r>
      <w:r w:rsidR="003E20EE" w:rsidRPr="00F40C7B">
        <w:rPr>
          <w:lang w:val="en-GB"/>
        </w:rPr>
        <w:t>simulation details</w:t>
      </w:r>
      <w:bookmarkEnd w:id="157"/>
      <w:bookmarkEnd w:id="158"/>
    </w:p>
    <w:p w14:paraId="4827D764" w14:textId="4C139D6E" w:rsidR="00AE6544" w:rsidRPr="00F40C7B" w:rsidRDefault="00AE6544" w:rsidP="00AE6544">
      <w:pPr>
        <w:pStyle w:val="ECCAnnexheading2"/>
        <w:rPr>
          <w:lang w:val="en-GB"/>
        </w:rPr>
      </w:pPr>
      <w:r w:rsidRPr="00F40C7B">
        <w:rPr>
          <w:lang w:val="en-GB"/>
        </w:rPr>
        <w:t>SRD parameters For typical operation situations</w:t>
      </w:r>
    </w:p>
    <w:p w14:paraId="3B7EEE9F" w14:textId="6B8E9FAF" w:rsidR="00AE6544" w:rsidRPr="006129F5" w:rsidRDefault="004C4401" w:rsidP="00AE6544">
      <w:r w:rsidRPr="006129F5">
        <w:t>The below table</w:t>
      </w:r>
      <w:r w:rsidR="00AE6544" w:rsidRPr="006129F5">
        <w:t xml:space="preserve"> lists the SRD parameters in typical operation scenarios that are assumed in this analysis</w:t>
      </w:r>
      <w:r w:rsidR="00AE6544" w:rsidRPr="006129F5" w:rsidDel="00711B56">
        <w:t xml:space="preserve"> </w:t>
      </w:r>
      <w:r w:rsidR="00AE6544" w:rsidRPr="006129F5">
        <w:t>It is assumed, that 30</w:t>
      </w:r>
      <w:r w:rsidR="002538A5" w:rsidRPr="006129F5">
        <w:t>%</w:t>
      </w:r>
      <w:r w:rsidR="00AE6544" w:rsidRPr="006129F5">
        <w:t xml:space="preserve"> of the TNs are operating outdoor. A bandwidth correction factor needs to be applied when the bandwidth of the interferer is larger than the reception bandwidth of the victim system. Where APC parameter values of are unknown, estimated values are used. </w:t>
      </w:r>
    </w:p>
    <w:p w14:paraId="0F9514B1" w14:textId="5990FB34" w:rsidR="00AE6544" w:rsidRPr="00F40C7B" w:rsidRDefault="00AE6544" w:rsidP="00AE6544">
      <w:pPr>
        <w:pStyle w:val="Caption"/>
        <w:rPr>
          <w:lang w:val="en-GB"/>
        </w:rPr>
      </w:pPr>
      <w:bookmarkStart w:id="159" w:name="_Ref32398121"/>
      <w:r w:rsidRPr="00F40C7B">
        <w:rPr>
          <w:lang w:val="en-GB"/>
        </w:rPr>
        <w:t xml:space="preserve">Table </w:t>
      </w:r>
      <w:r w:rsidRPr="00F40C7B">
        <w:rPr>
          <w:lang w:val="en-GB"/>
        </w:rPr>
        <w:fldChar w:fldCharType="begin"/>
      </w:r>
      <w:r w:rsidRPr="00F40C7B">
        <w:rPr>
          <w:lang w:val="en-GB"/>
        </w:rPr>
        <w:instrText xml:space="preserve"> SEQ Table \* ARABIC </w:instrText>
      </w:r>
      <w:r w:rsidRPr="00F40C7B">
        <w:rPr>
          <w:lang w:val="en-GB"/>
        </w:rPr>
        <w:fldChar w:fldCharType="separate"/>
      </w:r>
      <w:r w:rsidR="004C4401" w:rsidRPr="00F40C7B">
        <w:rPr>
          <w:noProof/>
          <w:lang w:val="en-GB"/>
        </w:rPr>
        <w:t>20</w:t>
      </w:r>
      <w:r w:rsidRPr="00F40C7B">
        <w:rPr>
          <w:lang w:val="en-GB"/>
        </w:rPr>
        <w:fldChar w:fldCharType="end"/>
      </w:r>
      <w:bookmarkEnd w:id="159"/>
      <w:r w:rsidRPr="00F40C7B">
        <w:rPr>
          <w:lang w:val="en-GB"/>
        </w:rPr>
        <w:t>: SRD characteristics</w:t>
      </w:r>
    </w:p>
    <w:tbl>
      <w:tblPr>
        <w:tblStyle w:val="ECCTable-redheader"/>
        <w:tblW w:w="7933" w:type="dxa"/>
        <w:tblInd w:w="0" w:type="dxa"/>
        <w:tblLayout w:type="fixed"/>
        <w:tblLook w:val="04A0" w:firstRow="1" w:lastRow="0" w:firstColumn="1" w:lastColumn="0" w:noHBand="0" w:noVBand="1"/>
      </w:tblPr>
      <w:tblGrid>
        <w:gridCol w:w="2405"/>
        <w:gridCol w:w="1701"/>
        <w:gridCol w:w="142"/>
        <w:gridCol w:w="1843"/>
        <w:gridCol w:w="1842"/>
      </w:tblGrid>
      <w:tr w:rsidR="00AE6544" w:rsidRPr="006129F5" w14:paraId="55C10031" w14:textId="77777777" w:rsidTr="00A4248F">
        <w:trPr>
          <w:cnfStyle w:val="100000000000" w:firstRow="1" w:lastRow="0" w:firstColumn="0" w:lastColumn="0" w:oddVBand="0" w:evenVBand="0" w:oddHBand="0" w:evenHBand="0" w:firstRowFirstColumn="0" w:firstRowLastColumn="0" w:lastRowFirstColumn="0" w:lastRowLastColumn="0"/>
          <w:cantSplit/>
        </w:trPr>
        <w:tc>
          <w:tcPr>
            <w:tcW w:w="2405" w:type="dxa"/>
          </w:tcPr>
          <w:p w14:paraId="6547965A" w14:textId="77777777" w:rsidR="00AE6544" w:rsidRPr="006129F5" w:rsidRDefault="00AE6544" w:rsidP="00AE6544">
            <w:bookmarkStart w:id="160" w:name="_Hlk19623966"/>
            <w:r w:rsidRPr="006129F5">
              <w:t>Parameter</w:t>
            </w:r>
          </w:p>
        </w:tc>
        <w:tc>
          <w:tcPr>
            <w:tcW w:w="1843" w:type="dxa"/>
            <w:gridSpan w:val="2"/>
          </w:tcPr>
          <w:p w14:paraId="065FE28D" w14:textId="77777777" w:rsidR="00AE6544" w:rsidRPr="006129F5" w:rsidRDefault="00AE6544" w:rsidP="00AE6544">
            <w:r w:rsidRPr="006129F5">
              <w:t>UNB</w:t>
            </w:r>
          </w:p>
        </w:tc>
        <w:tc>
          <w:tcPr>
            <w:tcW w:w="1843" w:type="dxa"/>
          </w:tcPr>
          <w:p w14:paraId="2782E542" w14:textId="77777777" w:rsidR="00AE6544" w:rsidRPr="006129F5" w:rsidRDefault="00AE6544" w:rsidP="00AE6544">
            <w:r w:rsidRPr="006129F5">
              <w:t>NBN</w:t>
            </w:r>
          </w:p>
        </w:tc>
        <w:tc>
          <w:tcPr>
            <w:tcW w:w="1842" w:type="dxa"/>
          </w:tcPr>
          <w:p w14:paraId="63A1EAFE" w14:textId="77777777" w:rsidR="00AE6544" w:rsidRPr="006129F5" w:rsidRDefault="00AE6544" w:rsidP="00AE6544">
            <w:r w:rsidRPr="006129F5">
              <w:t>CSS</w:t>
            </w:r>
          </w:p>
        </w:tc>
      </w:tr>
      <w:tr w:rsidR="00AE6544" w:rsidRPr="006129F5" w14:paraId="121FE2C8"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6831438C" w14:textId="77777777" w:rsidR="00AE6544" w:rsidRPr="006129F5" w:rsidRDefault="00AE6544" w:rsidP="00C41313">
            <w:pPr>
              <w:jc w:val="left"/>
            </w:pPr>
            <w:r w:rsidRPr="006129F5">
              <w:t>NAP Antenna height</w:t>
            </w:r>
          </w:p>
        </w:tc>
        <w:tc>
          <w:tcPr>
            <w:tcW w:w="1701" w:type="dxa"/>
            <w:tcBorders>
              <w:top w:val="single" w:sz="4" w:space="0" w:color="D22A23"/>
              <w:left w:val="single" w:sz="4" w:space="0" w:color="D22A23"/>
              <w:bottom w:val="single" w:sz="4" w:space="0" w:color="D22A23"/>
              <w:right w:val="single" w:sz="4" w:space="0" w:color="D22A23"/>
            </w:tcBorders>
          </w:tcPr>
          <w:p w14:paraId="44F93357" w14:textId="77777777" w:rsidR="00AE6544" w:rsidRPr="006129F5" w:rsidRDefault="00AE6544" w:rsidP="00C41313">
            <w:pPr>
              <w:jc w:val="left"/>
            </w:pPr>
            <w:r w:rsidRPr="006129F5">
              <w:t>25 m; outdoor only</w:t>
            </w:r>
          </w:p>
        </w:tc>
        <w:tc>
          <w:tcPr>
            <w:tcW w:w="1985" w:type="dxa"/>
            <w:gridSpan w:val="2"/>
            <w:tcBorders>
              <w:top w:val="single" w:sz="4" w:space="0" w:color="D22A23"/>
              <w:left w:val="single" w:sz="4" w:space="0" w:color="D22A23"/>
              <w:bottom w:val="single" w:sz="4" w:space="0" w:color="D22A23"/>
              <w:right w:val="single" w:sz="4" w:space="0" w:color="D22A23"/>
            </w:tcBorders>
          </w:tcPr>
          <w:p w14:paraId="27337683" w14:textId="77777777" w:rsidR="00AE6544" w:rsidRPr="006129F5" w:rsidRDefault="00AE6544" w:rsidP="00C41313">
            <w:pPr>
              <w:jc w:val="left"/>
            </w:pPr>
            <w:r w:rsidRPr="006129F5">
              <w:t>7 m; outdoor only</w:t>
            </w:r>
          </w:p>
        </w:tc>
        <w:tc>
          <w:tcPr>
            <w:tcW w:w="0" w:type="dxa"/>
            <w:tcBorders>
              <w:top w:val="single" w:sz="4" w:space="0" w:color="D22A23"/>
              <w:left w:val="single" w:sz="4" w:space="0" w:color="D22A23"/>
              <w:bottom w:val="single" w:sz="4" w:space="0" w:color="D22A23"/>
              <w:right w:val="single" w:sz="4" w:space="0" w:color="D22A23"/>
            </w:tcBorders>
          </w:tcPr>
          <w:p w14:paraId="7C563443" w14:textId="77777777" w:rsidR="00AE6544" w:rsidRPr="006129F5" w:rsidRDefault="00AE6544" w:rsidP="00C41313">
            <w:pPr>
              <w:jc w:val="left"/>
            </w:pPr>
            <w:r w:rsidRPr="006129F5">
              <w:t>25 m; outdoor only</w:t>
            </w:r>
          </w:p>
        </w:tc>
      </w:tr>
      <w:tr w:rsidR="00AE6544" w:rsidRPr="006129F5" w14:paraId="08AB59E6"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6C4BD09F" w14:textId="77777777" w:rsidR="00AE6544" w:rsidRPr="006129F5" w:rsidRDefault="00AE6544" w:rsidP="00C41313">
            <w:pPr>
              <w:jc w:val="left"/>
            </w:pPr>
            <w:r w:rsidRPr="006129F5">
              <w:t>NN Antenna height</w:t>
            </w:r>
          </w:p>
        </w:tc>
        <w:tc>
          <w:tcPr>
            <w:tcW w:w="1701" w:type="dxa"/>
            <w:tcBorders>
              <w:top w:val="single" w:sz="4" w:space="0" w:color="D22A23"/>
              <w:left w:val="single" w:sz="4" w:space="0" w:color="D22A23"/>
              <w:bottom w:val="single" w:sz="4" w:space="0" w:color="D22A23"/>
              <w:right w:val="single" w:sz="4" w:space="0" w:color="D22A23"/>
            </w:tcBorders>
          </w:tcPr>
          <w:p w14:paraId="338F45EB" w14:textId="77777777" w:rsidR="00AE6544" w:rsidRPr="006129F5" w:rsidRDefault="00AE6544" w:rsidP="00C41313">
            <w:pPr>
              <w:jc w:val="left"/>
            </w:pPr>
            <w:r w:rsidRPr="006129F5">
              <w:t>-</w:t>
            </w:r>
          </w:p>
        </w:tc>
        <w:tc>
          <w:tcPr>
            <w:tcW w:w="1985" w:type="dxa"/>
            <w:gridSpan w:val="2"/>
            <w:tcBorders>
              <w:top w:val="single" w:sz="4" w:space="0" w:color="D22A23"/>
              <w:left w:val="single" w:sz="4" w:space="0" w:color="D22A23"/>
              <w:bottom w:val="single" w:sz="4" w:space="0" w:color="D22A23"/>
              <w:right w:val="single" w:sz="4" w:space="0" w:color="D22A23"/>
            </w:tcBorders>
          </w:tcPr>
          <w:p w14:paraId="1A7A206A" w14:textId="77777777" w:rsidR="00AE6544" w:rsidRPr="006129F5" w:rsidRDefault="00AE6544" w:rsidP="00C41313">
            <w:pPr>
              <w:jc w:val="left"/>
            </w:pPr>
            <w:r w:rsidRPr="006129F5">
              <w:t>5 m; outdoor only</w:t>
            </w:r>
          </w:p>
        </w:tc>
        <w:tc>
          <w:tcPr>
            <w:tcW w:w="0" w:type="dxa"/>
            <w:tcBorders>
              <w:top w:val="single" w:sz="4" w:space="0" w:color="D22A23"/>
              <w:left w:val="single" w:sz="4" w:space="0" w:color="D22A23"/>
              <w:bottom w:val="single" w:sz="4" w:space="0" w:color="D22A23"/>
              <w:right w:val="single" w:sz="4" w:space="0" w:color="D22A23"/>
            </w:tcBorders>
          </w:tcPr>
          <w:p w14:paraId="5A3A4664" w14:textId="77777777" w:rsidR="00AE6544" w:rsidRPr="006129F5" w:rsidRDefault="00AE6544" w:rsidP="00C41313">
            <w:pPr>
              <w:jc w:val="left"/>
            </w:pPr>
            <w:r w:rsidRPr="006129F5">
              <w:t>-</w:t>
            </w:r>
          </w:p>
        </w:tc>
      </w:tr>
      <w:tr w:rsidR="00AE6544" w:rsidRPr="006129F5" w14:paraId="64771CB5"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30A491CA" w14:textId="77777777" w:rsidR="00AE6544" w:rsidRPr="006129F5" w:rsidRDefault="00AE6544" w:rsidP="00C41313">
            <w:pPr>
              <w:jc w:val="left"/>
            </w:pPr>
            <w:r w:rsidRPr="006129F5">
              <w:t>TN Antenna height</w:t>
            </w:r>
          </w:p>
        </w:tc>
        <w:tc>
          <w:tcPr>
            <w:tcW w:w="1701" w:type="dxa"/>
            <w:tcBorders>
              <w:top w:val="single" w:sz="4" w:space="0" w:color="D22A23"/>
              <w:left w:val="single" w:sz="4" w:space="0" w:color="D22A23"/>
              <w:bottom w:val="single" w:sz="4" w:space="0" w:color="D22A23"/>
              <w:right w:val="single" w:sz="4" w:space="0" w:color="D22A23"/>
            </w:tcBorders>
          </w:tcPr>
          <w:p w14:paraId="3479C5EE" w14:textId="77777777" w:rsidR="00AE6544" w:rsidRPr="006129F5" w:rsidRDefault="00AE6544" w:rsidP="00C41313">
            <w:pPr>
              <w:jc w:val="left"/>
            </w:pPr>
            <w:r w:rsidRPr="006129F5">
              <w:t xml:space="preserve">1.5 m; </w:t>
            </w:r>
          </w:p>
          <w:p w14:paraId="3EAB033E" w14:textId="77777777" w:rsidR="00AE6544" w:rsidRPr="006129F5" w:rsidRDefault="00AE6544" w:rsidP="00C41313">
            <w:pPr>
              <w:jc w:val="left"/>
            </w:pPr>
            <w:r w:rsidRPr="006129F5">
              <w:t>70%indoor,</w:t>
            </w:r>
            <w:r w:rsidRPr="006129F5">
              <w:br/>
              <w:t>30% outdoor</w:t>
            </w:r>
          </w:p>
        </w:tc>
        <w:tc>
          <w:tcPr>
            <w:tcW w:w="1985" w:type="dxa"/>
            <w:gridSpan w:val="2"/>
            <w:tcBorders>
              <w:top w:val="single" w:sz="4" w:space="0" w:color="D22A23"/>
              <w:left w:val="single" w:sz="4" w:space="0" w:color="D22A23"/>
              <w:bottom w:val="single" w:sz="4" w:space="0" w:color="D22A23"/>
              <w:right w:val="single" w:sz="4" w:space="0" w:color="D22A23"/>
            </w:tcBorders>
          </w:tcPr>
          <w:p w14:paraId="41A83BD0" w14:textId="77777777" w:rsidR="00AE6544" w:rsidRPr="006129F5" w:rsidRDefault="00AE6544" w:rsidP="00C41313">
            <w:pPr>
              <w:jc w:val="left"/>
            </w:pPr>
            <w:r w:rsidRPr="006129F5">
              <w:t xml:space="preserve">1.5 m; </w:t>
            </w:r>
          </w:p>
          <w:p w14:paraId="6E0B6FAE" w14:textId="77777777" w:rsidR="00AE6544" w:rsidRPr="006129F5" w:rsidRDefault="00AE6544" w:rsidP="00C41313">
            <w:pPr>
              <w:jc w:val="left"/>
            </w:pPr>
            <w:r w:rsidRPr="006129F5">
              <w:t>70%indoor,</w:t>
            </w:r>
            <w:r w:rsidRPr="006129F5">
              <w:br/>
              <w:t>30% outdoor</w:t>
            </w:r>
          </w:p>
        </w:tc>
        <w:tc>
          <w:tcPr>
            <w:tcW w:w="0" w:type="dxa"/>
            <w:tcBorders>
              <w:top w:val="single" w:sz="4" w:space="0" w:color="D22A23"/>
              <w:left w:val="single" w:sz="4" w:space="0" w:color="D22A23"/>
              <w:bottom w:val="single" w:sz="4" w:space="0" w:color="D22A23"/>
              <w:right w:val="single" w:sz="4" w:space="0" w:color="D22A23"/>
            </w:tcBorders>
          </w:tcPr>
          <w:p w14:paraId="47C84D3D" w14:textId="77777777" w:rsidR="00AE6544" w:rsidRPr="006129F5" w:rsidRDefault="00AE6544" w:rsidP="00C41313">
            <w:pPr>
              <w:jc w:val="left"/>
            </w:pPr>
            <w:r w:rsidRPr="006129F5">
              <w:t xml:space="preserve">1.5 m; </w:t>
            </w:r>
          </w:p>
          <w:p w14:paraId="6A47EDB5" w14:textId="77777777" w:rsidR="00AE6544" w:rsidRPr="006129F5" w:rsidRDefault="00AE6544" w:rsidP="00C41313">
            <w:pPr>
              <w:jc w:val="left"/>
            </w:pPr>
            <w:r w:rsidRPr="006129F5">
              <w:t>70%indoor,</w:t>
            </w:r>
            <w:r w:rsidRPr="006129F5">
              <w:br/>
              <w:t>30% outdoor</w:t>
            </w:r>
          </w:p>
        </w:tc>
      </w:tr>
      <w:tr w:rsidR="00AE6544" w:rsidRPr="006129F5" w14:paraId="3A7D1418"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4895316E" w14:textId="77777777" w:rsidR="00AE6544" w:rsidRPr="006129F5" w:rsidRDefault="00AE6544" w:rsidP="00C41313">
            <w:pPr>
              <w:jc w:val="left"/>
            </w:pPr>
            <w:r w:rsidRPr="006129F5">
              <w:t>NAP EIRP</w:t>
            </w:r>
          </w:p>
        </w:tc>
        <w:tc>
          <w:tcPr>
            <w:tcW w:w="1701" w:type="dxa"/>
            <w:tcBorders>
              <w:top w:val="single" w:sz="4" w:space="0" w:color="D22A23"/>
              <w:left w:val="single" w:sz="4" w:space="0" w:color="D22A23"/>
              <w:bottom w:val="single" w:sz="4" w:space="0" w:color="D22A23"/>
              <w:right w:val="single" w:sz="4" w:space="0" w:color="D22A23"/>
            </w:tcBorders>
          </w:tcPr>
          <w:p w14:paraId="1E963576" w14:textId="77777777" w:rsidR="00AE6544" w:rsidRPr="006129F5" w:rsidRDefault="00AE6544" w:rsidP="00C41313">
            <w:pPr>
              <w:jc w:val="left"/>
            </w:pPr>
            <w:r w:rsidRPr="006129F5">
              <w:t>29 dBm (APC)</w:t>
            </w:r>
          </w:p>
        </w:tc>
        <w:tc>
          <w:tcPr>
            <w:tcW w:w="1985" w:type="dxa"/>
            <w:gridSpan w:val="2"/>
            <w:tcBorders>
              <w:top w:val="single" w:sz="4" w:space="0" w:color="D22A23"/>
              <w:left w:val="single" w:sz="4" w:space="0" w:color="D22A23"/>
              <w:bottom w:val="single" w:sz="4" w:space="0" w:color="D22A23"/>
              <w:right w:val="single" w:sz="4" w:space="0" w:color="D22A23"/>
            </w:tcBorders>
          </w:tcPr>
          <w:p w14:paraId="038DA3F2" w14:textId="77777777" w:rsidR="00AE6544" w:rsidRPr="006129F5" w:rsidRDefault="00AE6544" w:rsidP="00C41313">
            <w:pPr>
              <w:jc w:val="left"/>
            </w:pPr>
            <w:r w:rsidRPr="006129F5">
              <w:t>29 dBm (APC)</w:t>
            </w:r>
          </w:p>
        </w:tc>
        <w:tc>
          <w:tcPr>
            <w:tcW w:w="0" w:type="dxa"/>
            <w:tcBorders>
              <w:top w:val="single" w:sz="4" w:space="0" w:color="D22A23"/>
              <w:left w:val="single" w:sz="4" w:space="0" w:color="D22A23"/>
              <w:bottom w:val="single" w:sz="4" w:space="0" w:color="D22A23"/>
              <w:right w:val="single" w:sz="4" w:space="0" w:color="D22A23"/>
            </w:tcBorders>
          </w:tcPr>
          <w:p w14:paraId="6BD7379B" w14:textId="77777777" w:rsidR="00AE6544" w:rsidRPr="006129F5" w:rsidRDefault="00AE6544" w:rsidP="00C41313">
            <w:pPr>
              <w:jc w:val="left"/>
            </w:pPr>
            <w:r w:rsidRPr="006129F5">
              <w:t>29 dBm  (APC)</w:t>
            </w:r>
          </w:p>
        </w:tc>
      </w:tr>
      <w:tr w:rsidR="00AE6544" w:rsidRPr="006129F5" w14:paraId="7D14FA60"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6B78AE03" w14:textId="77777777" w:rsidR="00AE6544" w:rsidRPr="006129F5" w:rsidRDefault="00AE6544" w:rsidP="00C41313">
            <w:pPr>
              <w:jc w:val="left"/>
            </w:pPr>
            <w:r w:rsidRPr="006129F5">
              <w:t>NN EIRP</w:t>
            </w:r>
          </w:p>
        </w:tc>
        <w:tc>
          <w:tcPr>
            <w:tcW w:w="1701" w:type="dxa"/>
            <w:tcBorders>
              <w:top w:val="single" w:sz="4" w:space="0" w:color="D22A23"/>
              <w:left w:val="single" w:sz="4" w:space="0" w:color="D22A23"/>
              <w:bottom w:val="single" w:sz="4" w:space="0" w:color="D22A23"/>
              <w:right w:val="single" w:sz="4" w:space="0" w:color="D22A23"/>
            </w:tcBorders>
          </w:tcPr>
          <w:p w14:paraId="0FB8AC5E" w14:textId="77777777" w:rsidR="00AE6544" w:rsidRPr="006129F5" w:rsidRDefault="00AE6544" w:rsidP="00C41313">
            <w:pPr>
              <w:jc w:val="left"/>
            </w:pPr>
            <w:r w:rsidRPr="006129F5">
              <w:t>-</w:t>
            </w:r>
          </w:p>
        </w:tc>
        <w:tc>
          <w:tcPr>
            <w:tcW w:w="1985" w:type="dxa"/>
            <w:gridSpan w:val="2"/>
            <w:tcBorders>
              <w:top w:val="single" w:sz="4" w:space="0" w:color="D22A23"/>
              <w:left w:val="single" w:sz="4" w:space="0" w:color="D22A23"/>
              <w:bottom w:val="single" w:sz="4" w:space="0" w:color="D22A23"/>
              <w:right w:val="single" w:sz="4" w:space="0" w:color="D22A23"/>
            </w:tcBorders>
          </w:tcPr>
          <w:p w14:paraId="3AB94E9E" w14:textId="77777777" w:rsidR="00AE6544" w:rsidRPr="006129F5" w:rsidRDefault="00AE6544" w:rsidP="00C41313">
            <w:pPr>
              <w:jc w:val="left"/>
            </w:pPr>
            <w:r w:rsidRPr="006129F5">
              <w:t>29 dBm (APC)</w:t>
            </w:r>
          </w:p>
        </w:tc>
        <w:tc>
          <w:tcPr>
            <w:tcW w:w="0" w:type="dxa"/>
            <w:tcBorders>
              <w:top w:val="single" w:sz="4" w:space="0" w:color="D22A23"/>
              <w:left w:val="single" w:sz="4" w:space="0" w:color="D22A23"/>
              <w:bottom w:val="single" w:sz="4" w:space="0" w:color="D22A23"/>
              <w:right w:val="single" w:sz="4" w:space="0" w:color="D22A23"/>
            </w:tcBorders>
          </w:tcPr>
          <w:p w14:paraId="7209CD46" w14:textId="77777777" w:rsidR="00AE6544" w:rsidRPr="006129F5" w:rsidRDefault="00AE6544" w:rsidP="00C41313">
            <w:pPr>
              <w:jc w:val="left"/>
            </w:pPr>
            <w:r w:rsidRPr="006129F5">
              <w:t>-</w:t>
            </w:r>
          </w:p>
        </w:tc>
      </w:tr>
      <w:tr w:rsidR="00AE6544" w:rsidRPr="006129F5" w14:paraId="00E579E1"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28D63022" w14:textId="23020029" w:rsidR="00AE6544" w:rsidRPr="006129F5" w:rsidRDefault="00AE6544" w:rsidP="00C41313">
            <w:pPr>
              <w:jc w:val="left"/>
            </w:pPr>
            <w:r w:rsidRPr="006129F5">
              <w:t xml:space="preserve">TN </w:t>
            </w:r>
            <w:r w:rsidR="004C4401" w:rsidRPr="006129F5">
              <w:t>e.i.r.p.</w:t>
            </w:r>
          </w:p>
        </w:tc>
        <w:tc>
          <w:tcPr>
            <w:tcW w:w="1701" w:type="dxa"/>
            <w:tcBorders>
              <w:top w:val="single" w:sz="4" w:space="0" w:color="D22A23"/>
              <w:left w:val="single" w:sz="4" w:space="0" w:color="D22A23"/>
              <w:bottom w:val="single" w:sz="4" w:space="0" w:color="D22A23"/>
              <w:right w:val="single" w:sz="4" w:space="0" w:color="D22A23"/>
            </w:tcBorders>
          </w:tcPr>
          <w:p w14:paraId="3C015A8C" w14:textId="77777777" w:rsidR="00AE6544" w:rsidRPr="006129F5" w:rsidRDefault="00AE6544" w:rsidP="00C41313">
            <w:pPr>
              <w:jc w:val="left"/>
            </w:pPr>
            <w:r w:rsidRPr="006129F5">
              <w:t>16 dBm</w:t>
            </w:r>
          </w:p>
        </w:tc>
        <w:tc>
          <w:tcPr>
            <w:tcW w:w="1985" w:type="dxa"/>
            <w:gridSpan w:val="2"/>
            <w:tcBorders>
              <w:top w:val="single" w:sz="4" w:space="0" w:color="D22A23"/>
              <w:left w:val="single" w:sz="4" w:space="0" w:color="D22A23"/>
              <w:bottom w:val="single" w:sz="4" w:space="0" w:color="D22A23"/>
              <w:right w:val="single" w:sz="4" w:space="0" w:color="D22A23"/>
            </w:tcBorders>
          </w:tcPr>
          <w:p w14:paraId="1AFB90AB" w14:textId="77777777" w:rsidR="00AE6544" w:rsidRPr="006129F5" w:rsidRDefault="00AE6544" w:rsidP="00C41313">
            <w:pPr>
              <w:jc w:val="left"/>
            </w:pPr>
            <w:r w:rsidRPr="006129F5">
              <w:t>29 dBm (APC)</w:t>
            </w:r>
          </w:p>
        </w:tc>
        <w:tc>
          <w:tcPr>
            <w:tcW w:w="0" w:type="dxa"/>
            <w:tcBorders>
              <w:top w:val="single" w:sz="4" w:space="0" w:color="D22A23"/>
              <w:left w:val="single" w:sz="4" w:space="0" w:color="D22A23"/>
              <w:bottom w:val="single" w:sz="4" w:space="0" w:color="D22A23"/>
              <w:right w:val="single" w:sz="4" w:space="0" w:color="D22A23"/>
            </w:tcBorders>
          </w:tcPr>
          <w:p w14:paraId="3FE9A180" w14:textId="77777777" w:rsidR="00AE6544" w:rsidRPr="006129F5" w:rsidRDefault="00AE6544" w:rsidP="00C41313">
            <w:pPr>
              <w:jc w:val="left"/>
            </w:pPr>
            <w:r w:rsidRPr="006129F5">
              <w:t>16 dBm</w:t>
            </w:r>
          </w:p>
        </w:tc>
      </w:tr>
      <w:tr w:rsidR="00AE6544" w:rsidRPr="006129F5" w14:paraId="09240107"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7E816010" w14:textId="77777777" w:rsidR="00AE6544" w:rsidRPr="006129F5" w:rsidRDefault="00AE6544" w:rsidP="00C41313">
            <w:pPr>
              <w:jc w:val="left"/>
            </w:pPr>
            <w:r w:rsidRPr="006129F5">
              <w:t xml:space="preserve">Typical NAP duty cycle </w:t>
            </w:r>
          </w:p>
        </w:tc>
        <w:tc>
          <w:tcPr>
            <w:tcW w:w="1701" w:type="dxa"/>
            <w:tcBorders>
              <w:top w:val="single" w:sz="4" w:space="0" w:color="D22A23"/>
              <w:left w:val="single" w:sz="4" w:space="0" w:color="D22A23"/>
              <w:bottom w:val="single" w:sz="4" w:space="0" w:color="D22A23"/>
              <w:right w:val="single" w:sz="4" w:space="0" w:color="D22A23"/>
            </w:tcBorders>
          </w:tcPr>
          <w:p w14:paraId="444F2FEA" w14:textId="77777777" w:rsidR="00AE6544" w:rsidRPr="006129F5" w:rsidRDefault="00AE6544" w:rsidP="00C41313">
            <w:pPr>
              <w:jc w:val="left"/>
            </w:pPr>
            <w:r w:rsidRPr="006129F5">
              <w:t>0.7%</w:t>
            </w:r>
          </w:p>
        </w:tc>
        <w:tc>
          <w:tcPr>
            <w:tcW w:w="1985" w:type="dxa"/>
            <w:gridSpan w:val="2"/>
            <w:tcBorders>
              <w:top w:val="single" w:sz="4" w:space="0" w:color="D22A23"/>
              <w:left w:val="single" w:sz="4" w:space="0" w:color="D22A23"/>
              <w:bottom w:val="single" w:sz="4" w:space="0" w:color="D22A23"/>
              <w:right w:val="single" w:sz="4" w:space="0" w:color="D22A23"/>
            </w:tcBorders>
          </w:tcPr>
          <w:p w14:paraId="2CEDEAD1" w14:textId="1ECCE303" w:rsidR="00AE6544" w:rsidRPr="006129F5" w:rsidRDefault="00AE6544" w:rsidP="00C41313">
            <w:pPr>
              <w:jc w:val="left"/>
            </w:pPr>
            <w:r w:rsidRPr="006129F5">
              <w:t>2.5</w:t>
            </w:r>
            <w:r w:rsidR="002538A5" w:rsidRPr="006129F5">
              <w:t>%</w:t>
            </w:r>
          </w:p>
        </w:tc>
        <w:tc>
          <w:tcPr>
            <w:tcW w:w="0" w:type="dxa"/>
            <w:tcBorders>
              <w:top w:val="single" w:sz="4" w:space="0" w:color="D22A23"/>
              <w:left w:val="single" w:sz="4" w:space="0" w:color="D22A23"/>
              <w:bottom w:val="single" w:sz="4" w:space="0" w:color="D22A23"/>
              <w:right w:val="single" w:sz="4" w:space="0" w:color="D22A23"/>
            </w:tcBorders>
          </w:tcPr>
          <w:p w14:paraId="3E56205A" w14:textId="352DB3D2" w:rsidR="00AE6544" w:rsidRPr="006129F5" w:rsidRDefault="00AE6544" w:rsidP="00C41313">
            <w:pPr>
              <w:jc w:val="left"/>
            </w:pPr>
            <w:r w:rsidRPr="006129F5">
              <w:t>0.5</w:t>
            </w:r>
            <w:r w:rsidR="002538A5" w:rsidRPr="006129F5">
              <w:t>%</w:t>
            </w:r>
          </w:p>
        </w:tc>
      </w:tr>
      <w:tr w:rsidR="00AE6544" w:rsidRPr="006129F5" w14:paraId="2EBE64BD"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45482556" w14:textId="77777777" w:rsidR="00AE6544" w:rsidRPr="006129F5" w:rsidRDefault="00AE6544" w:rsidP="00C41313">
            <w:pPr>
              <w:jc w:val="left"/>
            </w:pPr>
            <w:r w:rsidRPr="006129F5">
              <w:t>Typical NN duty cycle</w:t>
            </w:r>
          </w:p>
        </w:tc>
        <w:tc>
          <w:tcPr>
            <w:tcW w:w="1701" w:type="dxa"/>
            <w:tcBorders>
              <w:top w:val="single" w:sz="4" w:space="0" w:color="D22A23"/>
              <w:left w:val="single" w:sz="4" w:space="0" w:color="D22A23"/>
              <w:bottom w:val="single" w:sz="4" w:space="0" w:color="D22A23"/>
              <w:right w:val="single" w:sz="4" w:space="0" w:color="D22A23"/>
            </w:tcBorders>
          </w:tcPr>
          <w:p w14:paraId="7BCD2C21" w14:textId="77777777" w:rsidR="00AE6544" w:rsidRPr="006129F5" w:rsidRDefault="00AE6544" w:rsidP="00C41313">
            <w:pPr>
              <w:jc w:val="left"/>
            </w:pPr>
            <w:r w:rsidRPr="006129F5">
              <w:t>-</w:t>
            </w:r>
          </w:p>
        </w:tc>
        <w:tc>
          <w:tcPr>
            <w:tcW w:w="1985" w:type="dxa"/>
            <w:gridSpan w:val="2"/>
            <w:tcBorders>
              <w:top w:val="single" w:sz="4" w:space="0" w:color="D22A23"/>
              <w:left w:val="single" w:sz="4" w:space="0" w:color="D22A23"/>
              <w:bottom w:val="single" w:sz="4" w:space="0" w:color="D22A23"/>
              <w:right w:val="single" w:sz="4" w:space="0" w:color="D22A23"/>
            </w:tcBorders>
          </w:tcPr>
          <w:p w14:paraId="0922F0AB" w14:textId="35584EF0" w:rsidR="00AE6544" w:rsidRPr="006129F5" w:rsidRDefault="00AE6544" w:rsidP="00C41313">
            <w:pPr>
              <w:jc w:val="left"/>
            </w:pPr>
            <w:r w:rsidRPr="006129F5">
              <w:t>0.7</w:t>
            </w:r>
            <w:r w:rsidR="002538A5" w:rsidRPr="006129F5">
              <w:t>%</w:t>
            </w:r>
          </w:p>
        </w:tc>
        <w:tc>
          <w:tcPr>
            <w:tcW w:w="0" w:type="dxa"/>
            <w:tcBorders>
              <w:top w:val="single" w:sz="4" w:space="0" w:color="D22A23"/>
              <w:left w:val="single" w:sz="4" w:space="0" w:color="D22A23"/>
              <w:bottom w:val="single" w:sz="4" w:space="0" w:color="D22A23"/>
              <w:right w:val="single" w:sz="4" w:space="0" w:color="D22A23"/>
            </w:tcBorders>
          </w:tcPr>
          <w:p w14:paraId="1C777B35" w14:textId="77777777" w:rsidR="00AE6544" w:rsidRPr="006129F5" w:rsidRDefault="00AE6544" w:rsidP="00C41313">
            <w:pPr>
              <w:jc w:val="left"/>
            </w:pPr>
            <w:r w:rsidRPr="006129F5">
              <w:t>-</w:t>
            </w:r>
          </w:p>
        </w:tc>
      </w:tr>
      <w:tr w:rsidR="00AE6544" w:rsidRPr="006129F5" w14:paraId="7FD700C1"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592B813F" w14:textId="77777777" w:rsidR="00AE6544" w:rsidRPr="006129F5" w:rsidRDefault="00AE6544" w:rsidP="00C41313">
            <w:pPr>
              <w:jc w:val="left"/>
            </w:pPr>
            <w:r w:rsidRPr="006129F5">
              <w:t>Maximum NAP density</w:t>
            </w:r>
          </w:p>
        </w:tc>
        <w:tc>
          <w:tcPr>
            <w:tcW w:w="1701" w:type="dxa"/>
            <w:tcBorders>
              <w:top w:val="single" w:sz="4" w:space="0" w:color="D22A23"/>
              <w:left w:val="single" w:sz="4" w:space="0" w:color="D22A23"/>
              <w:bottom w:val="single" w:sz="4" w:space="0" w:color="D22A23"/>
              <w:right w:val="single" w:sz="4" w:space="0" w:color="D22A23"/>
            </w:tcBorders>
          </w:tcPr>
          <w:p w14:paraId="750A3EE0" w14:textId="77777777" w:rsidR="00AE6544" w:rsidRPr="006129F5" w:rsidRDefault="00AE6544" w:rsidP="00C41313">
            <w:pPr>
              <w:jc w:val="left"/>
            </w:pPr>
            <w:r w:rsidRPr="006129F5">
              <w:t>0.1/km²</w:t>
            </w:r>
          </w:p>
        </w:tc>
        <w:tc>
          <w:tcPr>
            <w:tcW w:w="1985" w:type="dxa"/>
            <w:gridSpan w:val="2"/>
            <w:tcBorders>
              <w:top w:val="single" w:sz="4" w:space="0" w:color="D22A23"/>
              <w:left w:val="single" w:sz="4" w:space="0" w:color="D22A23"/>
              <w:bottom w:val="single" w:sz="4" w:space="0" w:color="D22A23"/>
              <w:right w:val="single" w:sz="4" w:space="0" w:color="D22A23"/>
            </w:tcBorders>
          </w:tcPr>
          <w:p w14:paraId="251B1448" w14:textId="77777777" w:rsidR="00AE6544" w:rsidRPr="006129F5" w:rsidRDefault="00AE6544" w:rsidP="00C41313">
            <w:pPr>
              <w:jc w:val="left"/>
            </w:pPr>
            <w:r w:rsidRPr="006129F5">
              <w:t>10/km²</w:t>
            </w:r>
          </w:p>
        </w:tc>
        <w:tc>
          <w:tcPr>
            <w:tcW w:w="0" w:type="dxa"/>
            <w:tcBorders>
              <w:top w:val="single" w:sz="4" w:space="0" w:color="D22A23"/>
              <w:left w:val="single" w:sz="4" w:space="0" w:color="D22A23"/>
              <w:bottom w:val="single" w:sz="4" w:space="0" w:color="D22A23"/>
              <w:right w:val="single" w:sz="4" w:space="0" w:color="D22A23"/>
            </w:tcBorders>
          </w:tcPr>
          <w:p w14:paraId="1AE5E035" w14:textId="77777777" w:rsidR="00AE6544" w:rsidRPr="006129F5" w:rsidRDefault="00AE6544" w:rsidP="00C41313">
            <w:pPr>
              <w:jc w:val="left"/>
            </w:pPr>
            <w:r w:rsidRPr="006129F5">
              <w:t>3.5/km²</w:t>
            </w:r>
          </w:p>
        </w:tc>
      </w:tr>
      <w:tr w:rsidR="00AE6544" w:rsidRPr="006129F5" w14:paraId="45658A2E"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7644F275" w14:textId="77777777" w:rsidR="00AE6544" w:rsidRPr="006129F5" w:rsidRDefault="00AE6544" w:rsidP="00C41313">
            <w:pPr>
              <w:jc w:val="left"/>
            </w:pPr>
            <w:r w:rsidRPr="006129F5">
              <w:t>Maximum NN density</w:t>
            </w:r>
          </w:p>
        </w:tc>
        <w:tc>
          <w:tcPr>
            <w:tcW w:w="1701" w:type="dxa"/>
            <w:tcBorders>
              <w:top w:val="single" w:sz="4" w:space="0" w:color="D22A23"/>
              <w:left w:val="single" w:sz="4" w:space="0" w:color="D22A23"/>
              <w:bottom w:val="single" w:sz="4" w:space="0" w:color="D22A23"/>
              <w:right w:val="single" w:sz="4" w:space="0" w:color="D22A23"/>
            </w:tcBorders>
          </w:tcPr>
          <w:p w14:paraId="4E166691" w14:textId="77777777" w:rsidR="00AE6544" w:rsidRPr="006129F5" w:rsidRDefault="00AE6544" w:rsidP="00C41313">
            <w:pPr>
              <w:jc w:val="left"/>
            </w:pPr>
            <w:r w:rsidRPr="006129F5">
              <w:t>-</w:t>
            </w:r>
          </w:p>
        </w:tc>
        <w:tc>
          <w:tcPr>
            <w:tcW w:w="1985" w:type="dxa"/>
            <w:gridSpan w:val="2"/>
            <w:tcBorders>
              <w:top w:val="single" w:sz="4" w:space="0" w:color="D22A23"/>
              <w:left w:val="single" w:sz="4" w:space="0" w:color="D22A23"/>
              <w:bottom w:val="single" w:sz="4" w:space="0" w:color="D22A23"/>
              <w:right w:val="single" w:sz="4" w:space="0" w:color="D22A23"/>
            </w:tcBorders>
          </w:tcPr>
          <w:p w14:paraId="4C69B073" w14:textId="77777777" w:rsidR="00AE6544" w:rsidRPr="006129F5" w:rsidRDefault="00AE6544" w:rsidP="00C41313">
            <w:pPr>
              <w:jc w:val="left"/>
            </w:pPr>
            <w:r w:rsidRPr="006129F5">
              <w:t>90/km²</w:t>
            </w:r>
          </w:p>
        </w:tc>
        <w:tc>
          <w:tcPr>
            <w:tcW w:w="0" w:type="dxa"/>
            <w:tcBorders>
              <w:top w:val="single" w:sz="4" w:space="0" w:color="D22A23"/>
              <w:left w:val="single" w:sz="4" w:space="0" w:color="D22A23"/>
              <w:bottom w:val="single" w:sz="4" w:space="0" w:color="D22A23"/>
              <w:right w:val="single" w:sz="4" w:space="0" w:color="D22A23"/>
            </w:tcBorders>
          </w:tcPr>
          <w:p w14:paraId="0DA31B93" w14:textId="77777777" w:rsidR="00AE6544" w:rsidRPr="006129F5" w:rsidRDefault="00AE6544" w:rsidP="00C41313">
            <w:pPr>
              <w:jc w:val="left"/>
            </w:pPr>
            <w:r w:rsidRPr="006129F5">
              <w:t>-</w:t>
            </w:r>
          </w:p>
        </w:tc>
      </w:tr>
      <w:tr w:rsidR="00AE6544" w:rsidRPr="006129F5" w14:paraId="2724E1EF"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6372CDE4" w14:textId="77777777" w:rsidR="00AE6544" w:rsidRPr="006129F5" w:rsidRDefault="00AE6544" w:rsidP="00C41313">
            <w:pPr>
              <w:jc w:val="left"/>
            </w:pPr>
            <w:r w:rsidRPr="006129F5">
              <w:t>Maximum TN density</w:t>
            </w:r>
          </w:p>
        </w:tc>
        <w:tc>
          <w:tcPr>
            <w:tcW w:w="1701" w:type="dxa"/>
            <w:tcBorders>
              <w:top w:val="single" w:sz="4" w:space="0" w:color="D22A23"/>
              <w:left w:val="single" w:sz="4" w:space="0" w:color="D22A23"/>
              <w:bottom w:val="single" w:sz="4" w:space="0" w:color="D22A23"/>
              <w:right w:val="single" w:sz="4" w:space="0" w:color="D22A23"/>
            </w:tcBorders>
          </w:tcPr>
          <w:p w14:paraId="46519319" w14:textId="77777777" w:rsidR="00AE6544" w:rsidRPr="006129F5" w:rsidRDefault="00AE6544" w:rsidP="00C41313">
            <w:pPr>
              <w:jc w:val="left"/>
            </w:pPr>
            <w:r w:rsidRPr="006129F5">
              <w:t>2000/km²</w:t>
            </w:r>
          </w:p>
        </w:tc>
        <w:tc>
          <w:tcPr>
            <w:tcW w:w="1985" w:type="dxa"/>
            <w:gridSpan w:val="2"/>
            <w:tcBorders>
              <w:top w:val="single" w:sz="4" w:space="0" w:color="D22A23"/>
              <w:left w:val="single" w:sz="4" w:space="0" w:color="D22A23"/>
              <w:bottom w:val="single" w:sz="4" w:space="0" w:color="D22A23"/>
              <w:right w:val="single" w:sz="4" w:space="0" w:color="D22A23"/>
            </w:tcBorders>
          </w:tcPr>
          <w:p w14:paraId="4284F5CE" w14:textId="77777777" w:rsidR="00AE6544" w:rsidRPr="006129F5" w:rsidRDefault="00AE6544" w:rsidP="00C41313">
            <w:pPr>
              <w:jc w:val="left"/>
            </w:pPr>
            <w:r w:rsidRPr="006129F5">
              <w:t>1900/km²</w:t>
            </w:r>
          </w:p>
        </w:tc>
        <w:tc>
          <w:tcPr>
            <w:tcW w:w="0" w:type="dxa"/>
            <w:tcBorders>
              <w:top w:val="single" w:sz="4" w:space="0" w:color="D22A23"/>
              <w:left w:val="single" w:sz="4" w:space="0" w:color="D22A23"/>
              <w:bottom w:val="single" w:sz="4" w:space="0" w:color="D22A23"/>
              <w:right w:val="single" w:sz="4" w:space="0" w:color="D22A23"/>
            </w:tcBorders>
          </w:tcPr>
          <w:p w14:paraId="01D6C3DF" w14:textId="77777777" w:rsidR="00AE6544" w:rsidRPr="006129F5" w:rsidRDefault="00AE6544" w:rsidP="00C41313">
            <w:pPr>
              <w:jc w:val="left"/>
            </w:pPr>
            <w:r w:rsidRPr="006129F5">
              <w:t>3000/km²</w:t>
            </w:r>
          </w:p>
        </w:tc>
      </w:tr>
      <w:tr w:rsidR="00AE6544" w:rsidRPr="006129F5" w14:paraId="228FEF6C"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4CFC4FD7" w14:textId="77777777" w:rsidR="00AE6544" w:rsidRPr="006129F5" w:rsidRDefault="00AE6544" w:rsidP="00C41313">
            <w:pPr>
              <w:jc w:val="left"/>
            </w:pPr>
            <w:r w:rsidRPr="006129F5">
              <w:t>Typical</w:t>
            </w:r>
          </w:p>
          <w:p w14:paraId="068FB690" w14:textId="77777777" w:rsidR="00AE6544" w:rsidRPr="006129F5" w:rsidRDefault="00AE6544" w:rsidP="00C41313">
            <w:pPr>
              <w:jc w:val="left"/>
            </w:pPr>
            <w:r w:rsidRPr="006129F5">
              <w:t xml:space="preserve">TN density </w:t>
            </w:r>
          </w:p>
        </w:tc>
        <w:tc>
          <w:tcPr>
            <w:tcW w:w="1701" w:type="dxa"/>
            <w:tcBorders>
              <w:top w:val="single" w:sz="4" w:space="0" w:color="D22A23"/>
              <w:left w:val="single" w:sz="4" w:space="0" w:color="D22A23"/>
              <w:bottom w:val="single" w:sz="4" w:space="0" w:color="D22A23"/>
              <w:right w:val="single" w:sz="4" w:space="0" w:color="D22A23"/>
            </w:tcBorders>
          </w:tcPr>
          <w:p w14:paraId="525B626A" w14:textId="77777777" w:rsidR="00AE6544" w:rsidRPr="006129F5" w:rsidRDefault="00AE6544" w:rsidP="00C41313">
            <w:pPr>
              <w:jc w:val="left"/>
            </w:pPr>
            <w:r w:rsidRPr="006129F5">
              <w:t>343/km²</w:t>
            </w:r>
          </w:p>
        </w:tc>
        <w:tc>
          <w:tcPr>
            <w:tcW w:w="1985" w:type="dxa"/>
            <w:gridSpan w:val="2"/>
            <w:tcBorders>
              <w:top w:val="single" w:sz="4" w:space="0" w:color="D22A23"/>
              <w:left w:val="single" w:sz="4" w:space="0" w:color="D22A23"/>
              <w:bottom w:val="single" w:sz="4" w:space="0" w:color="D22A23"/>
              <w:right w:val="single" w:sz="4" w:space="0" w:color="D22A23"/>
            </w:tcBorders>
          </w:tcPr>
          <w:p w14:paraId="16DB6DE1" w14:textId="77777777" w:rsidR="00AE6544" w:rsidRPr="006129F5" w:rsidRDefault="00AE6544" w:rsidP="00C41313">
            <w:pPr>
              <w:jc w:val="left"/>
            </w:pPr>
            <w:r w:rsidRPr="006129F5">
              <w:t>950/km²</w:t>
            </w:r>
          </w:p>
        </w:tc>
        <w:tc>
          <w:tcPr>
            <w:tcW w:w="0" w:type="dxa"/>
            <w:tcBorders>
              <w:top w:val="single" w:sz="4" w:space="0" w:color="D22A23"/>
              <w:left w:val="single" w:sz="4" w:space="0" w:color="D22A23"/>
              <w:bottom w:val="single" w:sz="4" w:space="0" w:color="D22A23"/>
              <w:right w:val="single" w:sz="4" w:space="0" w:color="D22A23"/>
            </w:tcBorders>
          </w:tcPr>
          <w:p w14:paraId="7B12FD64" w14:textId="77777777" w:rsidR="00AE6544" w:rsidRPr="006129F5" w:rsidRDefault="00AE6544" w:rsidP="00C41313">
            <w:pPr>
              <w:jc w:val="left"/>
            </w:pPr>
            <w:r w:rsidRPr="006129F5">
              <w:t>360/km²</w:t>
            </w:r>
          </w:p>
        </w:tc>
      </w:tr>
      <w:tr w:rsidR="00AE6544" w:rsidRPr="006129F5" w14:paraId="6EF18ACC"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06E0D316" w14:textId="77777777" w:rsidR="00AE6544" w:rsidRPr="006129F5" w:rsidRDefault="00AE6544" w:rsidP="00C41313">
            <w:pPr>
              <w:jc w:val="left"/>
            </w:pPr>
            <w:r w:rsidRPr="006129F5">
              <w:t>Bandwidth correction factor</w:t>
            </w:r>
          </w:p>
        </w:tc>
        <w:tc>
          <w:tcPr>
            <w:tcW w:w="1701" w:type="dxa"/>
            <w:tcBorders>
              <w:top w:val="single" w:sz="4" w:space="0" w:color="D22A23"/>
              <w:left w:val="single" w:sz="4" w:space="0" w:color="D22A23"/>
              <w:bottom w:val="single" w:sz="4" w:space="0" w:color="D22A23"/>
              <w:right w:val="single" w:sz="4" w:space="0" w:color="D22A23"/>
            </w:tcBorders>
          </w:tcPr>
          <w:p w14:paraId="7A0EA617" w14:textId="77777777" w:rsidR="00AE6544" w:rsidRPr="006129F5" w:rsidRDefault="00AE6544" w:rsidP="00C41313">
            <w:pPr>
              <w:jc w:val="left"/>
            </w:pPr>
            <w:r w:rsidRPr="006129F5">
              <w:t>0 dB</w:t>
            </w:r>
          </w:p>
        </w:tc>
        <w:tc>
          <w:tcPr>
            <w:tcW w:w="1985" w:type="dxa"/>
            <w:gridSpan w:val="2"/>
            <w:tcBorders>
              <w:top w:val="single" w:sz="4" w:space="0" w:color="D22A23"/>
              <w:left w:val="single" w:sz="4" w:space="0" w:color="D22A23"/>
              <w:bottom w:val="single" w:sz="4" w:space="0" w:color="D22A23"/>
              <w:right w:val="single" w:sz="4" w:space="0" w:color="D22A23"/>
            </w:tcBorders>
          </w:tcPr>
          <w:p w14:paraId="1F06BBEA" w14:textId="77777777" w:rsidR="00AE6544" w:rsidRPr="006129F5" w:rsidRDefault="00AE6544" w:rsidP="00C41313">
            <w:pPr>
              <w:jc w:val="left"/>
            </w:pPr>
            <w:r w:rsidRPr="006129F5">
              <w:t>0 dB</w:t>
            </w:r>
          </w:p>
        </w:tc>
        <w:tc>
          <w:tcPr>
            <w:tcW w:w="0" w:type="dxa"/>
            <w:tcBorders>
              <w:top w:val="single" w:sz="4" w:space="0" w:color="D22A23"/>
              <w:left w:val="single" w:sz="4" w:space="0" w:color="D22A23"/>
              <w:bottom w:val="single" w:sz="4" w:space="0" w:color="D22A23"/>
              <w:right w:val="single" w:sz="4" w:space="0" w:color="D22A23"/>
            </w:tcBorders>
          </w:tcPr>
          <w:p w14:paraId="6063C7B6" w14:textId="77777777" w:rsidR="00AE6544" w:rsidRPr="006129F5" w:rsidRDefault="00AE6544" w:rsidP="00C41313">
            <w:pPr>
              <w:jc w:val="left"/>
            </w:pPr>
            <w:r w:rsidRPr="006129F5">
              <w:t>0 dB</w:t>
            </w:r>
          </w:p>
        </w:tc>
      </w:tr>
      <w:tr w:rsidR="00AE6544" w:rsidRPr="006129F5" w14:paraId="5004932B" w14:textId="77777777" w:rsidTr="00C41313">
        <w:trPr>
          <w:cantSplit/>
        </w:trPr>
        <w:tc>
          <w:tcPr>
            <w:tcW w:w="0" w:type="dxa"/>
            <w:tcBorders>
              <w:top w:val="single" w:sz="4" w:space="0" w:color="D22A23"/>
              <w:left w:val="single" w:sz="4" w:space="0" w:color="D22A23"/>
              <w:bottom w:val="single" w:sz="4" w:space="0" w:color="D22A23"/>
              <w:right w:val="single" w:sz="4" w:space="0" w:color="D22A23"/>
            </w:tcBorders>
          </w:tcPr>
          <w:p w14:paraId="4366B3B6" w14:textId="77777777" w:rsidR="00AE6544" w:rsidRPr="006129F5" w:rsidRDefault="00AE6544" w:rsidP="00C41313">
            <w:pPr>
              <w:jc w:val="left"/>
            </w:pPr>
            <w:r w:rsidRPr="006129F5">
              <w:t>APC threshold</w:t>
            </w:r>
          </w:p>
          <w:p w14:paraId="560933D8" w14:textId="77777777" w:rsidR="00AE6544" w:rsidRPr="006129F5" w:rsidRDefault="00AE6544" w:rsidP="00C41313">
            <w:pPr>
              <w:jc w:val="left"/>
            </w:pPr>
            <w:r w:rsidRPr="006129F5">
              <w:t>APC dynamic range</w:t>
            </w:r>
          </w:p>
          <w:p w14:paraId="3A16C06F" w14:textId="77777777" w:rsidR="00AE6544" w:rsidRPr="006129F5" w:rsidRDefault="00AE6544" w:rsidP="00C41313">
            <w:pPr>
              <w:jc w:val="left"/>
            </w:pPr>
            <w:r w:rsidRPr="006129F5">
              <w:t>APC step width</w:t>
            </w:r>
          </w:p>
        </w:tc>
        <w:tc>
          <w:tcPr>
            <w:tcW w:w="1701" w:type="dxa"/>
            <w:tcBorders>
              <w:top w:val="single" w:sz="4" w:space="0" w:color="D22A23"/>
              <w:left w:val="single" w:sz="4" w:space="0" w:color="D22A23"/>
              <w:bottom w:val="single" w:sz="4" w:space="0" w:color="D22A23"/>
              <w:right w:val="single" w:sz="4" w:space="0" w:color="D22A23"/>
            </w:tcBorders>
          </w:tcPr>
          <w:p w14:paraId="15E1296F" w14:textId="77777777" w:rsidR="00AE6544" w:rsidRPr="006129F5" w:rsidRDefault="00AE6544" w:rsidP="00C41313">
            <w:pPr>
              <w:jc w:val="left"/>
            </w:pPr>
            <w:r w:rsidRPr="006129F5">
              <w:t>unknown</w:t>
            </w:r>
          </w:p>
        </w:tc>
        <w:tc>
          <w:tcPr>
            <w:tcW w:w="1985" w:type="dxa"/>
            <w:gridSpan w:val="2"/>
            <w:tcBorders>
              <w:top w:val="single" w:sz="4" w:space="0" w:color="D22A23"/>
              <w:left w:val="single" w:sz="4" w:space="0" w:color="D22A23"/>
              <w:bottom w:val="single" w:sz="4" w:space="0" w:color="D22A23"/>
              <w:right w:val="single" w:sz="4" w:space="0" w:color="D22A23"/>
            </w:tcBorders>
          </w:tcPr>
          <w:p w14:paraId="79FF4942" w14:textId="77777777" w:rsidR="00AE6544" w:rsidRPr="006129F5" w:rsidRDefault="00AE6544" w:rsidP="00C41313">
            <w:pPr>
              <w:jc w:val="left"/>
            </w:pPr>
            <w:r w:rsidRPr="006129F5">
              <w:t>-89 dBm</w:t>
            </w:r>
          </w:p>
          <w:p w14:paraId="51AA632F" w14:textId="77777777" w:rsidR="00AE6544" w:rsidRPr="006129F5" w:rsidRDefault="00AE6544" w:rsidP="00C41313">
            <w:pPr>
              <w:jc w:val="left"/>
            </w:pPr>
            <w:r w:rsidRPr="006129F5">
              <w:t>20 dB</w:t>
            </w:r>
          </w:p>
          <w:p w14:paraId="10ABE5CF" w14:textId="77777777" w:rsidR="00AE6544" w:rsidRPr="006129F5" w:rsidRDefault="00AE6544" w:rsidP="00C41313">
            <w:pPr>
              <w:jc w:val="left"/>
            </w:pPr>
            <w:r w:rsidRPr="006129F5">
              <w:t>2 dB</w:t>
            </w:r>
          </w:p>
        </w:tc>
        <w:tc>
          <w:tcPr>
            <w:tcW w:w="0" w:type="dxa"/>
            <w:tcBorders>
              <w:top w:val="single" w:sz="4" w:space="0" w:color="D22A23"/>
              <w:left w:val="single" w:sz="4" w:space="0" w:color="D22A23"/>
              <w:bottom w:val="single" w:sz="4" w:space="0" w:color="D22A23"/>
              <w:right w:val="single" w:sz="4" w:space="0" w:color="D22A23"/>
            </w:tcBorders>
          </w:tcPr>
          <w:p w14:paraId="2D9BE09C" w14:textId="77777777" w:rsidR="00AE6544" w:rsidRPr="006129F5" w:rsidRDefault="00AE6544" w:rsidP="00C41313">
            <w:pPr>
              <w:jc w:val="left"/>
            </w:pPr>
            <w:r w:rsidRPr="006129F5">
              <w:t>unknown</w:t>
            </w:r>
          </w:p>
        </w:tc>
      </w:tr>
    </w:tbl>
    <w:bookmarkEnd w:id="160"/>
    <w:p w14:paraId="5A8EB1EF" w14:textId="77777777" w:rsidR="00AE6544" w:rsidRPr="00F40C7B" w:rsidRDefault="00AE6544" w:rsidP="00AE6544">
      <w:pPr>
        <w:pStyle w:val="ECCAnnexheading2"/>
        <w:rPr>
          <w:lang w:val="en-GB"/>
        </w:rPr>
      </w:pPr>
      <w:r w:rsidRPr="00F40C7B">
        <w:rPr>
          <w:lang w:val="en-GB"/>
        </w:rPr>
        <w:t>SRD Deployments FOR average DC Interference scenarios</w:t>
      </w:r>
    </w:p>
    <w:p w14:paraId="2F4D0B72" w14:textId="069D9203" w:rsidR="00AE6544" w:rsidRPr="006129F5" w:rsidRDefault="00AE6544" w:rsidP="00AE6544">
      <w:r w:rsidRPr="006129F5">
        <w:t>In the modelled scenarios, a typical city is assumed with a population of about 200'000, living in an area of 50 km² with 50</w:t>
      </w:r>
      <w:r w:rsidR="002538A5" w:rsidRPr="006129F5">
        <w:t>%</w:t>
      </w:r>
      <w:r w:rsidRPr="006129F5">
        <w:t xml:space="preserve"> of the population in urban and 50</w:t>
      </w:r>
      <w:r w:rsidR="002538A5" w:rsidRPr="006129F5">
        <w:t>%</w:t>
      </w:r>
      <w:r w:rsidRPr="006129F5">
        <w:t xml:space="preserve"> in suburban environments. It is additionally assumed that 70</w:t>
      </w:r>
      <w:r w:rsidR="002538A5" w:rsidRPr="006129F5">
        <w:t>%</w:t>
      </w:r>
      <w:r w:rsidRPr="006129F5">
        <w:t xml:space="preserve"> of TNs are deployed indoor. SRD interference is calculated for each technology separately and no aggregation of SRD interferences from distinct technologies is considered. Based on those assumptions, the number of SRD devices that need to be considered for the interference simulation of a single </w:t>
      </w:r>
      <w:r w:rsidR="0065050F" w:rsidRPr="006129F5">
        <w:t>E-</w:t>
      </w:r>
      <w:r w:rsidRPr="006129F5">
        <w:t xml:space="preserve">GSM-R radio channel, assuming SRD deployments in three different frequency bands,  is shown in </w:t>
      </w:r>
      <w:r w:rsidRPr="006129F5">
        <w:fldChar w:fldCharType="begin"/>
      </w:r>
      <w:r w:rsidRPr="006129F5">
        <w:instrText xml:space="preserve"> REF _Ref32559674 \h </w:instrText>
      </w:r>
      <w:r w:rsidRPr="006129F5">
        <w:fldChar w:fldCharType="separate"/>
      </w:r>
      <w:r w:rsidR="004C4401" w:rsidRPr="006129F5">
        <w:t xml:space="preserve">Table </w:t>
      </w:r>
      <w:r w:rsidR="004C4401" w:rsidRPr="006129F5">
        <w:rPr>
          <w:noProof/>
        </w:rPr>
        <w:t>21</w:t>
      </w:r>
      <w:r w:rsidRPr="006129F5">
        <w:fldChar w:fldCharType="end"/>
      </w:r>
      <w:r w:rsidRPr="006129F5">
        <w:t>.</w:t>
      </w:r>
    </w:p>
    <w:p w14:paraId="39BCE44A" w14:textId="0D79D41F" w:rsidR="00AE6544" w:rsidRPr="006129F5" w:rsidRDefault="00AE6544" w:rsidP="00AE6544">
      <w:pPr>
        <w:pStyle w:val="Caption"/>
        <w:rPr>
          <w:lang w:val="en-GB"/>
        </w:rPr>
      </w:pPr>
      <w:bookmarkStart w:id="161" w:name="_Ref32559674"/>
      <w:r w:rsidRPr="006129F5">
        <w:rPr>
          <w:lang w:val="en-GB"/>
        </w:rPr>
        <w:lastRenderedPageBreak/>
        <w:t xml:space="preserve">Table </w:t>
      </w:r>
      <w:r w:rsidRPr="006129F5">
        <w:rPr>
          <w:lang w:val="en-GB"/>
        </w:rPr>
        <w:fldChar w:fldCharType="begin"/>
      </w:r>
      <w:r w:rsidRPr="006129F5">
        <w:rPr>
          <w:lang w:val="en-GB"/>
        </w:rPr>
        <w:instrText xml:space="preserve"> SEQ Table \* ARABIC </w:instrText>
      </w:r>
      <w:r w:rsidRPr="006129F5">
        <w:rPr>
          <w:lang w:val="en-GB"/>
        </w:rPr>
        <w:fldChar w:fldCharType="separate"/>
      </w:r>
      <w:r w:rsidR="004C4401" w:rsidRPr="006129F5">
        <w:rPr>
          <w:noProof/>
          <w:lang w:val="en-GB"/>
        </w:rPr>
        <w:t>21</w:t>
      </w:r>
      <w:r w:rsidRPr="006129F5">
        <w:rPr>
          <w:lang w:val="en-GB"/>
        </w:rPr>
        <w:fldChar w:fldCharType="end"/>
      </w:r>
      <w:bookmarkEnd w:id="161"/>
      <w:r w:rsidRPr="006129F5">
        <w:rPr>
          <w:lang w:val="en-GB"/>
        </w:rPr>
        <w:t>: Number of SRD devices to be considered in the simulations (in the area of 50 km²) in case of SRD deployments in three frequency bands</w:t>
      </w:r>
    </w:p>
    <w:tbl>
      <w:tblPr>
        <w:tblStyle w:val="ECCTable-redheader"/>
        <w:tblW w:w="0" w:type="auto"/>
        <w:tblInd w:w="0" w:type="dxa"/>
        <w:tblLook w:val="04A0" w:firstRow="1" w:lastRow="0" w:firstColumn="1" w:lastColumn="0" w:noHBand="0" w:noVBand="1"/>
      </w:tblPr>
      <w:tblGrid>
        <w:gridCol w:w="3415"/>
        <w:gridCol w:w="991"/>
        <w:gridCol w:w="1036"/>
        <w:gridCol w:w="954"/>
      </w:tblGrid>
      <w:tr w:rsidR="00AE6544" w:rsidRPr="006129F5" w14:paraId="6449809F" w14:textId="77777777" w:rsidTr="00F40C7B">
        <w:trPr>
          <w:cnfStyle w:val="100000000000" w:firstRow="1" w:lastRow="0" w:firstColumn="0" w:lastColumn="0" w:oddVBand="0" w:evenVBand="0" w:oddHBand="0" w:evenHBand="0" w:firstRowFirstColumn="0" w:firstRowLastColumn="0" w:lastRowFirstColumn="0" w:lastRowLastColumn="0"/>
          <w:cantSplit/>
        </w:trPr>
        <w:tc>
          <w:tcPr>
            <w:tcW w:w="3415" w:type="dxa"/>
          </w:tcPr>
          <w:p w14:paraId="1E8EB67D" w14:textId="77777777" w:rsidR="00AE6544" w:rsidRPr="006129F5" w:rsidRDefault="00AE6544" w:rsidP="00AE6544">
            <w:r w:rsidRPr="006129F5">
              <w:t>Parameter</w:t>
            </w:r>
          </w:p>
        </w:tc>
        <w:tc>
          <w:tcPr>
            <w:tcW w:w="991" w:type="dxa"/>
          </w:tcPr>
          <w:p w14:paraId="63FB9773" w14:textId="77777777" w:rsidR="00AE6544" w:rsidRPr="006129F5" w:rsidRDefault="00AE6544" w:rsidP="00AE6544">
            <w:r w:rsidRPr="006129F5">
              <w:t>UNB</w:t>
            </w:r>
          </w:p>
        </w:tc>
        <w:tc>
          <w:tcPr>
            <w:tcW w:w="1036" w:type="dxa"/>
          </w:tcPr>
          <w:p w14:paraId="45EDFFE7" w14:textId="77777777" w:rsidR="00AE6544" w:rsidRPr="006129F5" w:rsidRDefault="00AE6544" w:rsidP="00AE6544">
            <w:r w:rsidRPr="006129F5">
              <w:t>NBN</w:t>
            </w:r>
          </w:p>
        </w:tc>
        <w:tc>
          <w:tcPr>
            <w:tcW w:w="954" w:type="dxa"/>
          </w:tcPr>
          <w:p w14:paraId="567F14B0" w14:textId="77777777" w:rsidR="00AE6544" w:rsidRPr="006129F5" w:rsidRDefault="00AE6544" w:rsidP="00AE6544">
            <w:r w:rsidRPr="006129F5">
              <w:t>CSS</w:t>
            </w:r>
          </w:p>
        </w:tc>
      </w:tr>
      <w:tr w:rsidR="00AE6544" w:rsidRPr="006129F5" w14:paraId="5F7CC271" w14:textId="77777777" w:rsidTr="00F40C7B">
        <w:trPr>
          <w:cantSplit/>
        </w:trPr>
        <w:tc>
          <w:tcPr>
            <w:tcW w:w="3415" w:type="dxa"/>
            <w:tcBorders>
              <w:top w:val="single" w:sz="4" w:space="0" w:color="D22A23"/>
              <w:left w:val="single" w:sz="4" w:space="0" w:color="D22A23"/>
              <w:bottom w:val="single" w:sz="4" w:space="0" w:color="D22A23"/>
              <w:right w:val="single" w:sz="4" w:space="0" w:color="D22A23"/>
            </w:tcBorders>
          </w:tcPr>
          <w:p w14:paraId="72D8480C" w14:textId="77777777" w:rsidR="00AE6544" w:rsidRPr="006129F5" w:rsidRDefault="00AE6544" w:rsidP="00AE6544">
            <w:r w:rsidRPr="006129F5">
              <w:t>Maximum NAP number</w:t>
            </w:r>
          </w:p>
        </w:tc>
        <w:tc>
          <w:tcPr>
            <w:tcW w:w="991" w:type="dxa"/>
            <w:tcBorders>
              <w:top w:val="single" w:sz="4" w:space="0" w:color="D22A23"/>
              <w:left w:val="single" w:sz="4" w:space="0" w:color="D22A23"/>
              <w:bottom w:val="single" w:sz="4" w:space="0" w:color="D22A23"/>
              <w:right w:val="single" w:sz="4" w:space="0" w:color="D22A23"/>
            </w:tcBorders>
          </w:tcPr>
          <w:p w14:paraId="6E50F0F6" w14:textId="77777777" w:rsidR="00AE6544" w:rsidRPr="006129F5" w:rsidRDefault="00AE6544" w:rsidP="00AE6544">
            <w:r w:rsidRPr="006129F5">
              <w:t>2 (1.67)</w:t>
            </w:r>
          </w:p>
        </w:tc>
        <w:tc>
          <w:tcPr>
            <w:tcW w:w="1036" w:type="dxa"/>
            <w:tcBorders>
              <w:top w:val="single" w:sz="4" w:space="0" w:color="D22A23"/>
              <w:left w:val="single" w:sz="4" w:space="0" w:color="D22A23"/>
              <w:bottom w:val="single" w:sz="4" w:space="0" w:color="D22A23"/>
              <w:right w:val="single" w:sz="4" w:space="0" w:color="D22A23"/>
            </w:tcBorders>
          </w:tcPr>
          <w:p w14:paraId="32391045" w14:textId="77777777" w:rsidR="00AE6544" w:rsidRPr="006129F5" w:rsidRDefault="00AE6544" w:rsidP="00AE6544">
            <w:r w:rsidRPr="006129F5">
              <w:t>167</w:t>
            </w:r>
          </w:p>
        </w:tc>
        <w:tc>
          <w:tcPr>
            <w:tcW w:w="954" w:type="dxa"/>
            <w:tcBorders>
              <w:top w:val="single" w:sz="4" w:space="0" w:color="D22A23"/>
              <w:left w:val="single" w:sz="4" w:space="0" w:color="D22A23"/>
              <w:bottom w:val="single" w:sz="4" w:space="0" w:color="D22A23"/>
              <w:right w:val="single" w:sz="4" w:space="0" w:color="D22A23"/>
            </w:tcBorders>
          </w:tcPr>
          <w:p w14:paraId="5231E721" w14:textId="77777777" w:rsidR="00AE6544" w:rsidRPr="006129F5" w:rsidRDefault="00AE6544" w:rsidP="00AE6544">
            <w:r w:rsidRPr="006129F5">
              <w:t>58</w:t>
            </w:r>
          </w:p>
        </w:tc>
      </w:tr>
      <w:tr w:rsidR="00AE6544" w:rsidRPr="006129F5" w14:paraId="481769C5" w14:textId="77777777" w:rsidTr="00F40C7B">
        <w:trPr>
          <w:cantSplit/>
        </w:trPr>
        <w:tc>
          <w:tcPr>
            <w:tcW w:w="3415" w:type="dxa"/>
            <w:tcBorders>
              <w:top w:val="single" w:sz="4" w:space="0" w:color="D22A23"/>
              <w:left w:val="single" w:sz="4" w:space="0" w:color="D22A23"/>
              <w:bottom w:val="single" w:sz="4" w:space="0" w:color="D22A23"/>
              <w:right w:val="single" w:sz="4" w:space="0" w:color="D22A23"/>
            </w:tcBorders>
          </w:tcPr>
          <w:p w14:paraId="503C40A4" w14:textId="77777777" w:rsidR="00AE6544" w:rsidRPr="006129F5" w:rsidRDefault="00AE6544" w:rsidP="00AE6544">
            <w:r w:rsidRPr="006129F5">
              <w:t>Maximum NN number</w:t>
            </w:r>
          </w:p>
        </w:tc>
        <w:tc>
          <w:tcPr>
            <w:tcW w:w="991" w:type="dxa"/>
            <w:tcBorders>
              <w:top w:val="single" w:sz="4" w:space="0" w:color="D22A23"/>
              <w:left w:val="single" w:sz="4" w:space="0" w:color="D22A23"/>
              <w:bottom w:val="single" w:sz="4" w:space="0" w:color="D22A23"/>
              <w:right w:val="single" w:sz="4" w:space="0" w:color="D22A23"/>
            </w:tcBorders>
          </w:tcPr>
          <w:p w14:paraId="3288BA62" w14:textId="77777777" w:rsidR="00AE6544" w:rsidRPr="006129F5" w:rsidRDefault="00AE6544" w:rsidP="00AE6544">
            <w:r w:rsidRPr="006129F5">
              <w:t>-</w:t>
            </w:r>
          </w:p>
        </w:tc>
        <w:tc>
          <w:tcPr>
            <w:tcW w:w="1036" w:type="dxa"/>
            <w:tcBorders>
              <w:top w:val="single" w:sz="4" w:space="0" w:color="D22A23"/>
              <w:left w:val="single" w:sz="4" w:space="0" w:color="D22A23"/>
              <w:bottom w:val="single" w:sz="4" w:space="0" w:color="D22A23"/>
              <w:right w:val="single" w:sz="4" w:space="0" w:color="D22A23"/>
            </w:tcBorders>
          </w:tcPr>
          <w:p w14:paraId="4262FD2B" w14:textId="1DDF28C3" w:rsidR="00AE6544" w:rsidRPr="006129F5" w:rsidRDefault="00AE6544" w:rsidP="00AE6544">
            <w:r w:rsidRPr="006129F5">
              <w:t>1500</w:t>
            </w:r>
          </w:p>
        </w:tc>
        <w:tc>
          <w:tcPr>
            <w:tcW w:w="954" w:type="dxa"/>
            <w:tcBorders>
              <w:top w:val="single" w:sz="4" w:space="0" w:color="D22A23"/>
              <w:left w:val="single" w:sz="4" w:space="0" w:color="D22A23"/>
              <w:bottom w:val="single" w:sz="4" w:space="0" w:color="D22A23"/>
              <w:right w:val="single" w:sz="4" w:space="0" w:color="D22A23"/>
            </w:tcBorders>
          </w:tcPr>
          <w:p w14:paraId="6A9743F8" w14:textId="77777777" w:rsidR="00AE6544" w:rsidRPr="006129F5" w:rsidRDefault="00AE6544" w:rsidP="00AE6544">
            <w:r w:rsidRPr="006129F5">
              <w:t>-</w:t>
            </w:r>
          </w:p>
        </w:tc>
      </w:tr>
      <w:tr w:rsidR="00AE6544" w:rsidRPr="006129F5" w14:paraId="70C18BF2" w14:textId="77777777" w:rsidTr="00F40C7B">
        <w:trPr>
          <w:cantSplit/>
        </w:trPr>
        <w:tc>
          <w:tcPr>
            <w:tcW w:w="3415" w:type="dxa"/>
            <w:tcBorders>
              <w:top w:val="single" w:sz="4" w:space="0" w:color="D22A23"/>
              <w:left w:val="single" w:sz="4" w:space="0" w:color="D22A23"/>
              <w:bottom w:val="single" w:sz="4" w:space="0" w:color="D22A23"/>
              <w:right w:val="single" w:sz="4" w:space="0" w:color="D22A23"/>
            </w:tcBorders>
          </w:tcPr>
          <w:p w14:paraId="7C144BE0" w14:textId="40B8067A" w:rsidR="00AE6544" w:rsidRPr="006129F5" w:rsidRDefault="00AE6544" w:rsidP="003933BC">
            <w:r w:rsidRPr="006129F5">
              <w:t>Maximum TN number</w:t>
            </w:r>
            <w:r w:rsidR="003933BC" w:rsidRPr="006129F5">
              <w:t xml:space="preserve"> i</w:t>
            </w:r>
            <w:r w:rsidRPr="006129F5">
              <w:t>ndoor</w:t>
            </w:r>
          </w:p>
        </w:tc>
        <w:tc>
          <w:tcPr>
            <w:tcW w:w="991" w:type="dxa"/>
            <w:tcBorders>
              <w:top w:val="single" w:sz="4" w:space="0" w:color="D22A23"/>
              <w:left w:val="single" w:sz="4" w:space="0" w:color="D22A23"/>
              <w:bottom w:val="single" w:sz="4" w:space="0" w:color="D22A23"/>
              <w:right w:val="single" w:sz="4" w:space="0" w:color="D22A23"/>
            </w:tcBorders>
          </w:tcPr>
          <w:p w14:paraId="31AFC26B" w14:textId="6EDD3DB9" w:rsidR="00AE6544" w:rsidRPr="006129F5" w:rsidRDefault="00AE6544" w:rsidP="00AE6544">
            <w:r w:rsidRPr="006129F5">
              <w:t>23333</w:t>
            </w:r>
          </w:p>
        </w:tc>
        <w:tc>
          <w:tcPr>
            <w:tcW w:w="1036" w:type="dxa"/>
            <w:tcBorders>
              <w:top w:val="single" w:sz="4" w:space="0" w:color="D22A23"/>
              <w:left w:val="single" w:sz="4" w:space="0" w:color="D22A23"/>
              <w:bottom w:val="single" w:sz="4" w:space="0" w:color="D22A23"/>
              <w:right w:val="single" w:sz="4" w:space="0" w:color="D22A23"/>
            </w:tcBorders>
          </w:tcPr>
          <w:p w14:paraId="3EC24808" w14:textId="3895E662" w:rsidR="00AE6544" w:rsidRPr="006129F5" w:rsidRDefault="00AE6544" w:rsidP="00AE6544">
            <w:r w:rsidRPr="006129F5">
              <w:t>22167</w:t>
            </w:r>
          </w:p>
        </w:tc>
        <w:tc>
          <w:tcPr>
            <w:tcW w:w="954" w:type="dxa"/>
            <w:tcBorders>
              <w:top w:val="single" w:sz="4" w:space="0" w:color="D22A23"/>
              <w:left w:val="single" w:sz="4" w:space="0" w:color="D22A23"/>
              <w:bottom w:val="single" w:sz="4" w:space="0" w:color="D22A23"/>
              <w:right w:val="single" w:sz="4" w:space="0" w:color="D22A23"/>
            </w:tcBorders>
          </w:tcPr>
          <w:p w14:paraId="3E52277C" w14:textId="69B400F6" w:rsidR="00AE6544" w:rsidRPr="006129F5" w:rsidRDefault="00AE6544" w:rsidP="00AE6544">
            <w:r w:rsidRPr="006129F5">
              <w:t>35000</w:t>
            </w:r>
          </w:p>
        </w:tc>
      </w:tr>
      <w:tr w:rsidR="00AE6544" w:rsidRPr="006129F5" w14:paraId="0E9D434E" w14:textId="77777777" w:rsidTr="00F40C7B">
        <w:trPr>
          <w:cantSplit/>
        </w:trPr>
        <w:tc>
          <w:tcPr>
            <w:tcW w:w="3415" w:type="dxa"/>
            <w:tcBorders>
              <w:top w:val="single" w:sz="4" w:space="0" w:color="D22A23"/>
              <w:left w:val="single" w:sz="4" w:space="0" w:color="D22A23"/>
              <w:bottom w:val="single" w:sz="4" w:space="0" w:color="D22A23"/>
              <w:right w:val="single" w:sz="4" w:space="0" w:color="D22A23"/>
            </w:tcBorders>
          </w:tcPr>
          <w:p w14:paraId="4C22C331" w14:textId="77777777" w:rsidR="00AE6544" w:rsidRPr="006129F5" w:rsidRDefault="00AE6544" w:rsidP="00AE6544">
            <w:r w:rsidRPr="006129F5">
              <w:t>Maximum TN number outdoor</w:t>
            </w:r>
          </w:p>
        </w:tc>
        <w:tc>
          <w:tcPr>
            <w:tcW w:w="991" w:type="dxa"/>
            <w:tcBorders>
              <w:top w:val="single" w:sz="4" w:space="0" w:color="D22A23"/>
              <w:left w:val="single" w:sz="4" w:space="0" w:color="D22A23"/>
              <w:bottom w:val="single" w:sz="4" w:space="0" w:color="D22A23"/>
              <w:right w:val="single" w:sz="4" w:space="0" w:color="D22A23"/>
            </w:tcBorders>
          </w:tcPr>
          <w:p w14:paraId="6CA70770" w14:textId="3995C285" w:rsidR="00AE6544" w:rsidRPr="006129F5" w:rsidRDefault="00AE6544" w:rsidP="00AE6544">
            <w:r w:rsidRPr="006129F5">
              <w:t>10000</w:t>
            </w:r>
          </w:p>
        </w:tc>
        <w:tc>
          <w:tcPr>
            <w:tcW w:w="1036" w:type="dxa"/>
            <w:tcBorders>
              <w:top w:val="single" w:sz="4" w:space="0" w:color="D22A23"/>
              <w:left w:val="single" w:sz="4" w:space="0" w:color="D22A23"/>
              <w:bottom w:val="single" w:sz="4" w:space="0" w:color="D22A23"/>
              <w:right w:val="single" w:sz="4" w:space="0" w:color="D22A23"/>
            </w:tcBorders>
          </w:tcPr>
          <w:p w14:paraId="5ED54F51" w14:textId="41544A66" w:rsidR="00AE6544" w:rsidRPr="006129F5" w:rsidRDefault="00AE6544" w:rsidP="00AE6544">
            <w:r w:rsidRPr="006129F5">
              <w:t>9500</w:t>
            </w:r>
          </w:p>
        </w:tc>
        <w:tc>
          <w:tcPr>
            <w:tcW w:w="954" w:type="dxa"/>
            <w:tcBorders>
              <w:top w:val="single" w:sz="4" w:space="0" w:color="D22A23"/>
              <w:left w:val="single" w:sz="4" w:space="0" w:color="D22A23"/>
              <w:bottom w:val="single" w:sz="4" w:space="0" w:color="D22A23"/>
              <w:right w:val="single" w:sz="4" w:space="0" w:color="D22A23"/>
            </w:tcBorders>
          </w:tcPr>
          <w:p w14:paraId="3850CB8A" w14:textId="59B6FBFA" w:rsidR="00AE6544" w:rsidRPr="006129F5" w:rsidRDefault="00AE6544" w:rsidP="00AE6544">
            <w:r w:rsidRPr="006129F5">
              <w:t>15000</w:t>
            </w:r>
          </w:p>
        </w:tc>
      </w:tr>
    </w:tbl>
    <w:p w14:paraId="422BB677" w14:textId="77777777" w:rsidR="00AE6544" w:rsidRPr="006129F5" w:rsidRDefault="00AE6544" w:rsidP="00C41313">
      <w:pPr>
        <w:pStyle w:val="ECCBulletsLv3"/>
        <w:numPr>
          <w:ilvl w:val="0"/>
          <w:numId w:val="0"/>
        </w:numPr>
        <w:ind w:left="1020"/>
      </w:pPr>
    </w:p>
    <w:p w14:paraId="2203D6BD" w14:textId="57179BF5" w:rsidR="00AE6544" w:rsidRPr="006129F5" w:rsidRDefault="00AE6544" w:rsidP="00F40C7B">
      <w:pPr>
        <w:pStyle w:val="ECCBulletsLv3"/>
        <w:numPr>
          <w:ilvl w:val="0"/>
          <w:numId w:val="0"/>
        </w:numPr>
        <w:rPr>
          <w:rStyle w:val="ECCParagraph"/>
        </w:rPr>
      </w:pPr>
      <w:r w:rsidRPr="006129F5">
        <w:rPr>
          <w:rStyle w:val="ECCParagraph"/>
        </w:rPr>
        <w:t>Deployment figures to be considered in the SEAMCAT scenarios dealing with a 50</w:t>
      </w:r>
      <w:r w:rsidR="004E4539" w:rsidRPr="006129F5">
        <w:rPr>
          <w:rStyle w:val="ECCParagraph"/>
        </w:rPr>
        <w:t xml:space="preserve"> </w:t>
      </w:r>
      <w:r w:rsidRPr="006129F5">
        <w:rPr>
          <w:rStyle w:val="ECCParagraph"/>
        </w:rPr>
        <w:t xml:space="preserve">km urban / suburban environment and high density SRD deployments according EC </w:t>
      </w:r>
      <w:r w:rsidR="00E006A9" w:rsidRPr="006129F5">
        <w:rPr>
          <w:rStyle w:val="ECCParagraph"/>
        </w:rPr>
        <w:t>harmonised</w:t>
      </w:r>
      <w:r w:rsidRPr="006129F5">
        <w:rPr>
          <w:rStyle w:val="ECCParagraph"/>
        </w:rPr>
        <w:t xml:space="preserve"> SRD frequency bands are given in</w:t>
      </w:r>
      <w:r w:rsidR="00FD0854" w:rsidRPr="006129F5">
        <w:rPr>
          <w:rStyle w:val="ECCParagraph"/>
        </w:rPr>
        <w:t xml:space="preserve"> </w:t>
      </w:r>
      <w:r w:rsidR="00E53A97">
        <w:rPr>
          <w:rStyle w:val="ECCParagraph"/>
        </w:rPr>
        <w:fldChar w:fldCharType="begin"/>
      </w:r>
      <w:r w:rsidR="00E53A97">
        <w:rPr>
          <w:rStyle w:val="ECCParagraph"/>
        </w:rPr>
        <w:instrText xml:space="preserve"> REF _Ref35863052 \h </w:instrText>
      </w:r>
      <w:r w:rsidR="00E53A97">
        <w:rPr>
          <w:rStyle w:val="ECCParagraph"/>
        </w:rPr>
      </w:r>
      <w:r w:rsidR="00E53A97">
        <w:rPr>
          <w:rStyle w:val="ECCParagraph"/>
        </w:rPr>
        <w:fldChar w:fldCharType="separate"/>
      </w:r>
      <w:r w:rsidR="00E53A97" w:rsidRPr="00F40C7B">
        <w:t xml:space="preserve">Table </w:t>
      </w:r>
      <w:r w:rsidR="00E53A97" w:rsidRPr="00F40C7B">
        <w:rPr>
          <w:noProof/>
        </w:rPr>
        <w:t>22</w:t>
      </w:r>
      <w:r w:rsidR="00E53A97">
        <w:rPr>
          <w:rStyle w:val="ECCParagraph"/>
        </w:rPr>
        <w:fldChar w:fldCharType="end"/>
      </w:r>
      <w:r w:rsidR="00E53A97">
        <w:rPr>
          <w:rStyle w:val="ECCParagraph"/>
        </w:rPr>
        <w:t>.</w:t>
      </w:r>
    </w:p>
    <w:p w14:paraId="452035E7" w14:textId="199A62C5" w:rsidR="00AE6544" w:rsidRPr="00F40C7B" w:rsidRDefault="00AE6544" w:rsidP="00AE6544">
      <w:pPr>
        <w:pStyle w:val="Caption"/>
        <w:rPr>
          <w:lang w:val="en-GB"/>
        </w:rPr>
      </w:pPr>
      <w:bookmarkStart w:id="162" w:name="_Ref35863052"/>
      <w:r w:rsidRPr="00F40C7B">
        <w:rPr>
          <w:lang w:val="en-GB"/>
        </w:rPr>
        <w:t xml:space="preserve">Table </w:t>
      </w:r>
      <w:r w:rsidRPr="00F40C7B">
        <w:rPr>
          <w:lang w:val="en-GB"/>
        </w:rPr>
        <w:fldChar w:fldCharType="begin"/>
      </w:r>
      <w:r w:rsidRPr="00F40C7B">
        <w:rPr>
          <w:lang w:val="en-GB"/>
        </w:rPr>
        <w:instrText xml:space="preserve"> SEQ Table \* ARABIC </w:instrText>
      </w:r>
      <w:r w:rsidRPr="00F40C7B">
        <w:rPr>
          <w:lang w:val="en-GB"/>
        </w:rPr>
        <w:fldChar w:fldCharType="separate"/>
      </w:r>
      <w:r w:rsidR="004C4401" w:rsidRPr="00F40C7B">
        <w:rPr>
          <w:noProof/>
          <w:lang w:val="en-GB"/>
        </w:rPr>
        <w:t>22</w:t>
      </w:r>
      <w:r w:rsidRPr="00F40C7B">
        <w:rPr>
          <w:lang w:val="en-GB"/>
        </w:rPr>
        <w:fldChar w:fldCharType="end"/>
      </w:r>
      <w:bookmarkEnd w:id="162"/>
      <w:r w:rsidRPr="00F40C7B">
        <w:rPr>
          <w:lang w:val="en-GB"/>
        </w:rPr>
        <w:t xml:space="preserve"> Figures to be considered in the SEAMCAT scenario in case of high density SRD deployments according EC harmonized spectrum for a 50 </w:t>
      </w:r>
      <w:r w:rsidR="00FD0854" w:rsidRPr="00F40C7B">
        <w:rPr>
          <w:lang w:val="en-GB"/>
        </w:rPr>
        <w:t>km²</w:t>
      </w:r>
      <w:r w:rsidRPr="00F40C7B">
        <w:rPr>
          <w:lang w:val="en-GB"/>
        </w:rPr>
        <w:t xml:space="preserve"> urban / suburban environment</w:t>
      </w:r>
    </w:p>
    <w:tbl>
      <w:tblPr>
        <w:tblStyle w:val="ECCTable-redheader"/>
        <w:tblW w:w="9629" w:type="dxa"/>
        <w:tblInd w:w="0" w:type="dxa"/>
        <w:tblLayout w:type="fixed"/>
        <w:tblLook w:val="04A0" w:firstRow="1" w:lastRow="0" w:firstColumn="1" w:lastColumn="0" w:noHBand="0" w:noVBand="1"/>
      </w:tblPr>
      <w:tblGrid>
        <w:gridCol w:w="2174"/>
        <w:gridCol w:w="958"/>
        <w:gridCol w:w="958"/>
        <w:gridCol w:w="924"/>
        <w:gridCol w:w="923"/>
        <w:gridCol w:w="923"/>
        <w:gridCol w:w="923"/>
        <w:gridCol w:w="923"/>
        <w:gridCol w:w="923"/>
      </w:tblGrid>
      <w:tr w:rsidR="00AE6544" w:rsidRPr="006129F5" w14:paraId="67F8441A" w14:textId="77777777" w:rsidTr="00A4248F">
        <w:trPr>
          <w:cnfStyle w:val="100000000000" w:firstRow="1" w:lastRow="0" w:firstColumn="0" w:lastColumn="0" w:oddVBand="0" w:evenVBand="0" w:oddHBand="0" w:evenHBand="0" w:firstRowFirstColumn="0" w:firstRowLastColumn="0" w:lastRowFirstColumn="0" w:lastRowLastColumn="0"/>
          <w:cantSplit/>
        </w:trPr>
        <w:tc>
          <w:tcPr>
            <w:tcW w:w="2174" w:type="dxa"/>
          </w:tcPr>
          <w:p w14:paraId="7FC0B71B" w14:textId="77777777" w:rsidR="00AE6544" w:rsidRPr="006129F5" w:rsidRDefault="00AE6544" w:rsidP="00AE6544">
            <w:r w:rsidRPr="006129F5">
              <w:t>Environment / propagation condition</w:t>
            </w:r>
          </w:p>
        </w:tc>
        <w:tc>
          <w:tcPr>
            <w:tcW w:w="958" w:type="dxa"/>
          </w:tcPr>
          <w:p w14:paraId="1F3D7EFF" w14:textId="77777777" w:rsidR="00AE6544" w:rsidRPr="006129F5" w:rsidRDefault="00AE6544" w:rsidP="00AE6544"/>
        </w:tc>
        <w:tc>
          <w:tcPr>
            <w:tcW w:w="958" w:type="dxa"/>
          </w:tcPr>
          <w:p w14:paraId="153DBD9A" w14:textId="77777777" w:rsidR="00AE6544" w:rsidRPr="006129F5" w:rsidRDefault="00AE6544" w:rsidP="00AE6544">
            <w:r w:rsidRPr="006129F5">
              <w:t>UNB</w:t>
            </w:r>
          </w:p>
          <w:p w14:paraId="7C9F82ED" w14:textId="77777777" w:rsidR="00AE6544" w:rsidRPr="006129F5" w:rsidRDefault="00AE6544" w:rsidP="00AE6544">
            <w:r w:rsidRPr="006129F5">
              <w:t>NAP</w:t>
            </w:r>
          </w:p>
        </w:tc>
        <w:tc>
          <w:tcPr>
            <w:tcW w:w="924" w:type="dxa"/>
          </w:tcPr>
          <w:p w14:paraId="0E6EB0F7" w14:textId="77777777" w:rsidR="00AE6544" w:rsidRPr="006129F5" w:rsidRDefault="00AE6544" w:rsidP="00AE6544">
            <w:r w:rsidRPr="006129F5">
              <w:t>UNB</w:t>
            </w:r>
          </w:p>
          <w:p w14:paraId="4787B8BD" w14:textId="77777777" w:rsidR="00AE6544" w:rsidRPr="006129F5" w:rsidRDefault="00AE6544" w:rsidP="00AE6544">
            <w:r w:rsidRPr="006129F5">
              <w:t>TN</w:t>
            </w:r>
          </w:p>
        </w:tc>
        <w:tc>
          <w:tcPr>
            <w:tcW w:w="923" w:type="dxa"/>
          </w:tcPr>
          <w:p w14:paraId="3CC70FAA" w14:textId="77777777" w:rsidR="00AE6544" w:rsidRPr="006129F5" w:rsidRDefault="00AE6544" w:rsidP="00AE6544">
            <w:r w:rsidRPr="006129F5">
              <w:t>NBN</w:t>
            </w:r>
          </w:p>
          <w:p w14:paraId="3BB0C0E7" w14:textId="77777777" w:rsidR="00AE6544" w:rsidRPr="006129F5" w:rsidRDefault="00AE6544" w:rsidP="00AE6544">
            <w:r w:rsidRPr="006129F5">
              <w:t>NAP</w:t>
            </w:r>
          </w:p>
        </w:tc>
        <w:tc>
          <w:tcPr>
            <w:tcW w:w="923" w:type="dxa"/>
          </w:tcPr>
          <w:p w14:paraId="06E53716" w14:textId="77777777" w:rsidR="00AE6544" w:rsidRPr="006129F5" w:rsidRDefault="00AE6544" w:rsidP="00AE6544">
            <w:r w:rsidRPr="006129F5">
              <w:t>NBN</w:t>
            </w:r>
          </w:p>
          <w:p w14:paraId="227F0051" w14:textId="77777777" w:rsidR="00AE6544" w:rsidRPr="006129F5" w:rsidRDefault="00AE6544" w:rsidP="00AE6544">
            <w:r w:rsidRPr="006129F5">
              <w:t>NN</w:t>
            </w:r>
          </w:p>
        </w:tc>
        <w:tc>
          <w:tcPr>
            <w:tcW w:w="923" w:type="dxa"/>
          </w:tcPr>
          <w:p w14:paraId="7D3BD52D" w14:textId="77777777" w:rsidR="00AE6544" w:rsidRPr="006129F5" w:rsidRDefault="00AE6544" w:rsidP="00AE6544">
            <w:r w:rsidRPr="006129F5">
              <w:t>NBN TN</w:t>
            </w:r>
          </w:p>
        </w:tc>
        <w:tc>
          <w:tcPr>
            <w:tcW w:w="923" w:type="dxa"/>
          </w:tcPr>
          <w:p w14:paraId="7B6E1090" w14:textId="77777777" w:rsidR="00AE6544" w:rsidRPr="006129F5" w:rsidRDefault="00AE6544" w:rsidP="00AE6544">
            <w:r w:rsidRPr="006129F5">
              <w:t>CSS</w:t>
            </w:r>
          </w:p>
          <w:p w14:paraId="487E4FD6" w14:textId="77777777" w:rsidR="00AE6544" w:rsidRPr="006129F5" w:rsidRDefault="00AE6544" w:rsidP="00AE6544">
            <w:r w:rsidRPr="006129F5">
              <w:t>NAP</w:t>
            </w:r>
          </w:p>
        </w:tc>
        <w:tc>
          <w:tcPr>
            <w:tcW w:w="923" w:type="dxa"/>
          </w:tcPr>
          <w:p w14:paraId="30C99165" w14:textId="77777777" w:rsidR="00AE6544" w:rsidRPr="006129F5" w:rsidRDefault="00AE6544" w:rsidP="00AE6544">
            <w:r w:rsidRPr="006129F5">
              <w:t>CSS</w:t>
            </w:r>
          </w:p>
          <w:p w14:paraId="3FDBA290" w14:textId="77777777" w:rsidR="00AE6544" w:rsidRPr="006129F5" w:rsidRDefault="00AE6544" w:rsidP="00AE6544">
            <w:r w:rsidRPr="006129F5">
              <w:t>TN</w:t>
            </w:r>
          </w:p>
        </w:tc>
      </w:tr>
      <w:tr w:rsidR="00AE6544" w:rsidRPr="006129F5" w14:paraId="653B82A9" w14:textId="77777777" w:rsidTr="00A4248F">
        <w:trPr>
          <w:cantSplit/>
        </w:trPr>
        <w:tc>
          <w:tcPr>
            <w:tcW w:w="2174" w:type="dxa"/>
            <w:vMerge w:val="restart"/>
            <w:tcBorders>
              <w:top w:val="single" w:sz="4" w:space="0" w:color="D22A23"/>
              <w:left w:val="single" w:sz="4" w:space="0" w:color="D22A23"/>
              <w:right w:val="single" w:sz="4" w:space="0" w:color="D22A23"/>
            </w:tcBorders>
          </w:tcPr>
          <w:p w14:paraId="1A48A867" w14:textId="7F35AC46" w:rsidR="00AE6544" w:rsidRPr="006129F5" w:rsidRDefault="00AE6544" w:rsidP="0078498E">
            <w:r w:rsidRPr="006129F5">
              <w:t>Suburban / NLoS</w:t>
            </w:r>
          </w:p>
        </w:tc>
        <w:tc>
          <w:tcPr>
            <w:tcW w:w="958" w:type="dxa"/>
            <w:tcBorders>
              <w:top w:val="single" w:sz="4" w:space="0" w:color="D22A23"/>
              <w:left w:val="single" w:sz="4" w:space="0" w:color="D22A23"/>
              <w:bottom w:val="single" w:sz="4" w:space="0" w:color="D22A23"/>
              <w:right w:val="single" w:sz="4" w:space="0" w:color="D22A23"/>
            </w:tcBorders>
          </w:tcPr>
          <w:p w14:paraId="70713169"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4181799D"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1F23483D" w14:textId="77777777" w:rsidR="00AE6544" w:rsidRPr="006129F5" w:rsidRDefault="00AE6544" w:rsidP="00AE6544">
            <w:r w:rsidRPr="006129F5">
              <w:t>11667*</w:t>
            </w:r>
          </w:p>
        </w:tc>
        <w:tc>
          <w:tcPr>
            <w:tcW w:w="923" w:type="dxa"/>
            <w:tcBorders>
              <w:top w:val="single" w:sz="4" w:space="0" w:color="D22A23"/>
              <w:left w:val="single" w:sz="4" w:space="0" w:color="D22A23"/>
              <w:bottom w:val="single" w:sz="4" w:space="0" w:color="D22A23"/>
              <w:right w:val="single" w:sz="4" w:space="0" w:color="D22A23"/>
            </w:tcBorders>
          </w:tcPr>
          <w:p w14:paraId="27971B96"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6B0A11A5"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7C53E411" w14:textId="77777777" w:rsidR="00AE6544" w:rsidRPr="006129F5" w:rsidRDefault="00AE6544" w:rsidP="00AE6544">
            <w:r w:rsidRPr="006129F5">
              <w:t>8311</w:t>
            </w:r>
          </w:p>
        </w:tc>
        <w:tc>
          <w:tcPr>
            <w:tcW w:w="923" w:type="dxa"/>
            <w:tcBorders>
              <w:top w:val="single" w:sz="4" w:space="0" w:color="D22A23"/>
              <w:left w:val="single" w:sz="4" w:space="0" w:color="D22A23"/>
              <w:bottom w:val="single" w:sz="4" w:space="0" w:color="D22A23"/>
              <w:right w:val="single" w:sz="4" w:space="0" w:color="D22A23"/>
            </w:tcBorders>
          </w:tcPr>
          <w:p w14:paraId="39616D91"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69B52439" w14:textId="77777777" w:rsidR="00AE6544" w:rsidRPr="006129F5" w:rsidRDefault="00AE6544" w:rsidP="00AE6544">
            <w:r w:rsidRPr="006129F5">
              <w:t>17500*</w:t>
            </w:r>
          </w:p>
        </w:tc>
      </w:tr>
      <w:tr w:rsidR="00AE6544" w:rsidRPr="006129F5" w14:paraId="2E542033" w14:textId="77777777" w:rsidTr="00A4248F">
        <w:trPr>
          <w:cantSplit/>
        </w:trPr>
        <w:tc>
          <w:tcPr>
            <w:tcW w:w="2174" w:type="dxa"/>
            <w:vMerge/>
            <w:tcBorders>
              <w:left w:val="single" w:sz="4" w:space="0" w:color="D22A23"/>
              <w:bottom w:val="single" w:sz="4" w:space="0" w:color="D22A23"/>
              <w:right w:val="single" w:sz="4" w:space="0" w:color="D22A23"/>
            </w:tcBorders>
          </w:tcPr>
          <w:p w14:paraId="37107313"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0D1B660A"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6F2641B5" w14:textId="77777777" w:rsidR="00AE6544" w:rsidRPr="006129F5" w:rsidRDefault="00AE6544" w:rsidP="00AE6544">
            <w:r w:rsidRPr="006129F5">
              <w:t>1</w:t>
            </w:r>
          </w:p>
        </w:tc>
        <w:tc>
          <w:tcPr>
            <w:tcW w:w="924" w:type="dxa"/>
            <w:tcBorders>
              <w:top w:val="single" w:sz="4" w:space="0" w:color="D22A23"/>
              <w:left w:val="single" w:sz="4" w:space="0" w:color="D22A23"/>
              <w:bottom w:val="single" w:sz="4" w:space="0" w:color="D22A23"/>
              <w:right w:val="single" w:sz="4" w:space="0" w:color="D22A23"/>
            </w:tcBorders>
          </w:tcPr>
          <w:p w14:paraId="29B39FD0" w14:textId="77777777" w:rsidR="00AE6544" w:rsidRPr="006129F5" w:rsidRDefault="00AE6544" w:rsidP="00AE6544">
            <w:r w:rsidRPr="006129F5">
              <w:t>5000*</w:t>
            </w:r>
          </w:p>
        </w:tc>
        <w:tc>
          <w:tcPr>
            <w:tcW w:w="923" w:type="dxa"/>
            <w:tcBorders>
              <w:top w:val="single" w:sz="4" w:space="0" w:color="D22A23"/>
              <w:left w:val="single" w:sz="4" w:space="0" w:color="D22A23"/>
              <w:bottom w:val="single" w:sz="4" w:space="0" w:color="D22A23"/>
              <w:right w:val="single" w:sz="4" w:space="0" w:color="D22A23"/>
            </w:tcBorders>
          </w:tcPr>
          <w:p w14:paraId="6B06A722" w14:textId="77777777" w:rsidR="00AE6544" w:rsidRPr="006129F5" w:rsidRDefault="00AE6544" w:rsidP="00AE6544">
            <w:r w:rsidRPr="006129F5">
              <w:t>63</w:t>
            </w:r>
          </w:p>
        </w:tc>
        <w:tc>
          <w:tcPr>
            <w:tcW w:w="923" w:type="dxa"/>
            <w:tcBorders>
              <w:top w:val="single" w:sz="4" w:space="0" w:color="D22A23"/>
              <w:left w:val="single" w:sz="4" w:space="0" w:color="D22A23"/>
              <w:bottom w:val="single" w:sz="4" w:space="0" w:color="D22A23"/>
              <w:right w:val="single" w:sz="4" w:space="0" w:color="D22A23"/>
            </w:tcBorders>
          </w:tcPr>
          <w:p w14:paraId="7946A282" w14:textId="77777777" w:rsidR="00AE6544" w:rsidRPr="006129F5" w:rsidRDefault="00AE6544" w:rsidP="00AE6544">
            <w:r w:rsidRPr="006129F5">
              <w:t>563</w:t>
            </w:r>
          </w:p>
        </w:tc>
        <w:tc>
          <w:tcPr>
            <w:tcW w:w="923" w:type="dxa"/>
            <w:tcBorders>
              <w:top w:val="single" w:sz="4" w:space="0" w:color="D22A23"/>
              <w:left w:val="single" w:sz="4" w:space="0" w:color="D22A23"/>
              <w:bottom w:val="single" w:sz="4" w:space="0" w:color="D22A23"/>
              <w:right w:val="single" w:sz="4" w:space="0" w:color="D22A23"/>
            </w:tcBorders>
          </w:tcPr>
          <w:p w14:paraId="25D54971" w14:textId="77777777" w:rsidR="00AE6544" w:rsidRPr="006129F5" w:rsidRDefault="00AE6544" w:rsidP="00AE6544">
            <w:r w:rsidRPr="006129F5">
              <w:t>3564</w:t>
            </w:r>
          </w:p>
        </w:tc>
        <w:tc>
          <w:tcPr>
            <w:tcW w:w="923" w:type="dxa"/>
            <w:tcBorders>
              <w:top w:val="single" w:sz="4" w:space="0" w:color="D22A23"/>
              <w:left w:val="single" w:sz="4" w:space="0" w:color="D22A23"/>
              <w:bottom w:val="single" w:sz="4" w:space="0" w:color="D22A23"/>
              <w:right w:val="single" w:sz="4" w:space="0" w:color="D22A23"/>
            </w:tcBorders>
          </w:tcPr>
          <w:p w14:paraId="026F4367" w14:textId="77777777" w:rsidR="00AE6544" w:rsidRPr="006129F5" w:rsidRDefault="00AE6544" w:rsidP="00AE6544">
            <w:r w:rsidRPr="006129F5">
              <w:t>29</w:t>
            </w:r>
          </w:p>
        </w:tc>
        <w:tc>
          <w:tcPr>
            <w:tcW w:w="923" w:type="dxa"/>
            <w:tcBorders>
              <w:top w:val="single" w:sz="4" w:space="0" w:color="D22A23"/>
              <w:left w:val="single" w:sz="4" w:space="0" w:color="D22A23"/>
              <w:bottom w:val="single" w:sz="4" w:space="0" w:color="D22A23"/>
              <w:right w:val="single" w:sz="4" w:space="0" w:color="D22A23"/>
            </w:tcBorders>
          </w:tcPr>
          <w:p w14:paraId="0179879C" w14:textId="77777777" w:rsidR="00AE6544" w:rsidRPr="006129F5" w:rsidRDefault="00AE6544" w:rsidP="00AE6544">
            <w:r w:rsidRPr="006129F5">
              <w:t>7500*</w:t>
            </w:r>
          </w:p>
        </w:tc>
      </w:tr>
      <w:tr w:rsidR="00AE6544" w:rsidRPr="006129F5" w14:paraId="65C50115" w14:textId="77777777" w:rsidTr="00A4248F">
        <w:trPr>
          <w:cantSplit/>
        </w:trPr>
        <w:tc>
          <w:tcPr>
            <w:tcW w:w="2174" w:type="dxa"/>
            <w:vMerge w:val="restart"/>
            <w:tcBorders>
              <w:top w:val="single" w:sz="4" w:space="0" w:color="D22A23"/>
              <w:left w:val="single" w:sz="4" w:space="0" w:color="D22A23"/>
              <w:right w:val="single" w:sz="4" w:space="0" w:color="D22A23"/>
            </w:tcBorders>
          </w:tcPr>
          <w:p w14:paraId="578618F8" w14:textId="491EFC1B" w:rsidR="00AE6544" w:rsidRPr="006129F5" w:rsidRDefault="00AE6544" w:rsidP="0078498E">
            <w:r w:rsidRPr="006129F5">
              <w:t>Suburban / LoS</w:t>
            </w:r>
          </w:p>
        </w:tc>
        <w:tc>
          <w:tcPr>
            <w:tcW w:w="958" w:type="dxa"/>
            <w:tcBorders>
              <w:top w:val="single" w:sz="4" w:space="0" w:color="D22A23"/>
              <w:left w:val="single" w:sz="4" w:space="0" w:color="D22A23"/>
              <w:bottom w:val="single" w:sz="4" w:space="0" w:color="D22A23"/>
              <w:right w:val="single" w:sz="4" w:space="0" w:color="D22A23"/>
            </w:tcBorders>
          </w:tcPr>
          <w:p w14:paraId="4E78B9FC"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0883D4DD"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4489CD5E"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759879FE"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758D0639"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3E34A9C6" w14:textId="77777777" w:rsidR="00AE6544" w:rsidRPr="006129F5" w:rsidRDefault="00AE6544" w:rsidP="00AE6544">
            <w:r w:rsidRPr="006129F5">
              <w:t>2771</w:t>
            </w:r>
          </w:p>
        </w:tc>
        <w:tc>
          <w:tcPr>
            <w:tcW w:w="923" w:type="dxa"/>
            <w:tcBorders>
              <w:top w:val="single" w:sz="4" w:space="0" w:color="D22A23"/>
              <w:left w:val="single" w:sz="4" w:space="0" w:color="D22A23"/>
              <w:bottom w:val="single" w:sz="4" w:space="0" w:color="D22A23"/>
              <w:right w:val="single" w:sz="4" w:space="0" w:color="D22A23"/>
            </w:tcBorders>
          </w:tcPr>
          <w:p w14:paraId="0561EE85"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190812C6" w14:textId="77777777" w:rsidR="00AE6544" w:rsidRPr="006129F5" w:rsidRDefault="00AE6544" w:rsidP="00AE6544"/>
        </w:tc>
      </w:tr>
      <w:tr w:rsidR="00AE6544" w:rsidRPr="006129F5" w14:paraId="1D7CDF58" w14:textId="77777777" w:rsidTr="00A4248F">
        <w:trPr>
          <w:cantSplit/>
        </w:trPr>
        <w:tc>
          <w:tcPr>
            <w:tcW w:w="2174" w:type="dxa"/>
            <w:vMerge/>
            <w:tcBorders>
              <w:left w:val="single" w:sz="4" w:space="0" w:color="D22A23"/>
              <w:bottom w:val="single" w:sz="4" w:space="0" w:color="D22A23"/>
              <w:right w:val="single" w:sz="4" w:space="0" w:color="D22A23"/>
            </w:tcBorders>
          </w:tcPr>
          <w:p w14:paraId="51C76396"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69444CFA"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7C4A0AB4"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3F898D35"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1AFB00CC" w14:textId="77777777" w:rsidR="00AE6544" w:rsidRPr="006129F5" w:rsidRDefault="00AE6544" w:rsidP="00AE6544">
            <w:r w:rsidRPr="006129F5">
              <w:t>21</w:t>
            </w:r>
          </w:p>
        </w:tc>
        <w:tc>
          <w:tcPr>
            <w:tcW w:w="923" w:type="dxa"/>
            <w:tcBorders>
              <w:top w:val="single" w:sz="4" w:space="0" w:color="D22A23"/>
              <w:left w:val="single" w:sz="4" w:space="0" w:color="D22A23"/>
              <w:bottom w:val="single" w:sz="4" w:space="0" w:color="D22A23"/>
              <w:right w:val="single" w:sz="4" w:space="0" w:color="D22A23"/>
            </w:tcBorders>
          </w:tcPr>
          <w:p w14:paraId="2A5A6415" w14:textId="77777777" w:rsidR="00AE6544" w:rsidRPr="006129F5" w:rsidRDefault="00AE6544" w:rsidP="00AE6544">
            <w:r w:rsidRPr="006129F5">
              <w:t>187</w:t>
            </w:r>
          </w:p>
        </w:tc>
        <w:tc>
          <w:tcPr>
            <w:tcW w:w="923" w:type="dxa"/>
            <w:tcBorders>
              <w:top w:val="single" w:sz="4" w:space="0" w:color="D22A23"/>
              <w:left w:val="single" w:sz="4" w:space="0" w:color="D22A23"/>
              <w:bottom w:val="single" w:sz="4" w:space="0" w:color="D22A23"/>
              <w:right w:val="single" w:sz="4" w:space="0" w:color="D22A23"/>
            </w:tcBorders>
          </w:tcPr>
          <w:p w14:paraId="68BE4887" w14:textId="77777777" w:rsidR="00AE6544" w:rsidRPr="006129F5" w:rsidRDefault="00AE6544" w:rsidP="00AE6544">
            <w:r w:rsidRPr="006129F5">
              <w:t>1188</w:t>
            </w:r>
          </w:p>
        </w:tc>
        <w:tc>
          <w:tcPr>
            <w:tcW w:w="923" w:type="dxa"/>
            <w:tcBorders>
              <w:top w:val="single" w:sz="4" w:space="0" w:color="D22A23"/>
              <w:left w:val="single" w:sz="4" w:space="0" w:color="D22A23"/>
              <w:bottom w:val="single" w:sz="4" w:space="0" w:color="D22A23"/>
              <w:right w:val="single" w:sz="4" w:space="0" w:color="D22A23"/>
            </w:tcBorders>
          </w:tcPr>
          <w:p w14:paraId="66F14725"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51434A0E" w14:textId="77777777" w:rsidR="00AE6544" w:rsidRPr="006129F5" w:rsidRDefault="00AE6544" w:rsidP="00AE6544"/>
        </w:tc>
      </w:tr>
      <w:tr w:rsidR="00AE6544" w:rsidRPr="006129F5" w14:paraId="7CA91B7C" w14:textId="77777777" w:rsidTr="00A4248F">
        <w:trPr>
          <w:cantSplit/>
        </w:trPr>
        <w:tc>
          <w:tcPr>
            <w:tcW w:w="2174" w:type="dxa"/>
            <w:vMerge w:val="restart"/>
            <w:tcBorders>
              <w:top w:val="single" w:sz="4" w:space="0" w:color="D22A23"/>
              <w:left w:val="single" w:sz="4" w:space="0" w:color="D22A23"/>
              <w:right w:val="single" w:sz="4" w:space="0" w:color="D22A23"/>
            </w:tcBorders>
          </w:tcPr>
          <w:p w14:paraId="041932C3" w14:textId="44BA6941" w:rsidR="00AE6544" w:rsidRPr="006129F5" w:rsidRDefault="00AE6544" w:rsidP="0078498E">
            <w:r w:rsidRPr="006129F5">
              <w:t>Urban / NLoS</w:t>
            </w:r>
          </w:p>
        </w:tc>
        <w:tc>
          <w:tcPr>
            <w:tcW w:w="958" w:type="dxa"/>
            <w:tcBorders>
              <w:top w:val="single" w:sz="4" w:space="0" w:color="D22A23"/>
              <w:left w:val="single" w:sz="4" w:space="0" w:color="D22A23"/>
              <w:bottom w:val="single" w:sz="4" w:space="0" w:color="D22A23"/>
              <w:right w:val="single" w:sz="4" w:space="0" w:color="D22A23"/>
            </w:tcBorders>
          </w:tcPr>
          <w:p w14:paraId="55BD186A"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525E6F7A"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0BE7746A" w14:textId="77777777" w:rsidR="00AE6544" w:rsidRPr="006129F5" w:rsidRDefault="00AE6544" w:rsidP="00AE6544">
            <w:r w:rsidRPr="006129F5">
              <w:t>11667*</w:t>
            </w:r>
          </w:p>
        </w:tc>
        <w:tc>
          <w:tcPr>
            <w:tcW w:w="923" w:type="dxa"/>
            <w:tcBorders>
              <w:top w:val="single" w:sz="4" w:space="0" w:color="D22A23"/>
              <w:left w:val="single" w:sz="4" w:space="0" w:color="D22A23"/>
              <w:bottom w:val="single" w:sz="4" w:space="0" w:color="D22A23"/>
              <w:right w:val="single" w:sz="4" w:space="0" w:color="D22A23"/>
            </w:tcBorders>
          </w:tcPr>
          <w:p w14:paraId="4969B8DC"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77E5AC28"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410A6B60" w14:textId="77777777" w:rsidR="00AE6544" w:rsidRPr="006129F5" w:rsidRDefault="00AE6544" w:rsidP="00AE6544">
            <w:r w:rsidRPr="006129F5">
              <w:t>8311</w:t>
            </w:r>
          </w:p>
        </w:tc>
        <w:tc>
          <w:tcPr>
            <w:tcW w:w="923" w:type="dxa"/>
            <w:tcBorders>
              <w:top w:val="single" w:sz="4" w:space="0" w:color="D22A23"/>
              <w:left w:val="single" w:sz="4" w:space="0" w:color="D22A23"/>
              <w:bottom w:val="single" w:sz="4" w:space="0" w:color="D22A23"/>
              <w:right w:val="single" w:sz="4" w:space="0" w:color="D22A23"/>
            </w:tcBorders>
          </w:tcPr>
          <w:p w14:paraId="47C60AA1"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1392AAA4" w14:textId="77777777" w:rsidR="00AE6544" w:rsidRPr="006129F5" w:rsidRDefault="00AE6544" w:rsidP="00AE6544">
            <w:r w:rsidRPr="006129F5">
              <w:t>17500*</w:t>
            </w:r>
          </w:p>
        </w:tc>
      </w:tr>
      <w:tr w:rsidR="00AE6544" w:rsidRPr="006129F5" w14:paraId="36E909E9" w14:textId="77777777" w:rsidTr="00A4248F">
        <w:trPr>
          <w:cantSplit/>
        </w:trPr>
        <w:tc>
          <w:tcPr>
            <w:tcW w:w="2174" w:type="dxa"/>
            <w:vMerge/>
            <w:tcBorders>
              <w:left w:val="single" w:sz="4" w:space="0" w:color="D22A23"/>
              <w:bottom w:val="single" w:sz="4" w:space="0" w:color="D22A23"/>
              <w:right w:val="single" w:sz="4" w:space="0" w:color="D22A23"/>
            </w:tcBorders>
          </w:tcPr>
          <w:p w14:paraId="7E904FF1"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0157BFF9"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1E6C6AD5" w14:textId="77777777" w:rsidR="00AE6544" w:rsidRPr="006129F5" w:rsidRDefault="00AE6544" w:rsidP="00AE6544">
            <w:r w:rsidRPr="006129F5">
              <w:t>1</w:t>
            </w:r>
          </w:p>
        </w:tc>
        <w:tc>
          <w:tcPr>
            <w:tcW w:w="924" w:type="dxa"/>
            <w:tcBorders>
              <w:top w:val="single" w:sz="4" w:space="0" w:color="D22A23"/>
              <w:left w:val="single" w:sz="4" w:space="0" w:color="D22A23"/>
              <w:bottom w:val="single" w:sz="4" w:space="0" w:color="D22A23"/>
              <w:right w:val="single" w:sz="4" w:space="0" w:color="D22A23"/>
            </w:tcBorders>
          </w:tcPr>
          <w:p w14:paraId="404B29C6" w14:textId="77777777" w:rsidR="00AE6544" w:rsidRPr="006129F5" w:rsidRDefault="00AE6544" w:rsidP="00AE6544">
            <w:r w:rsidRPr="006129F5">
              <w:t>5000*</w:t>
            </w:r>
          </w:p>
        </w:tc>
        <w:tc>
          <w:tcPr>
            <w:tcW w:w="923" w:type="dxa"/>
            <w:tcBorders>
              <w:top w:val="single" w:sz="4" w:space="0" w:color="D22A23"/>
              <w:left w:val="single" w:sz="4" w:space="0" w:color="D22A23"/>
              <w:bottom w:val="single" w:sz="4" w:space="0" w:color="D22A23"/>
              <w:right w:val="single" w:sz="4" w:space="0" w:color="D22A23"/>
            </w:tcBorders>
          </w:tcPr>
          <w:p w14:paraId="1E8E5F58" w14:textId="77777777" w:rsidR="00AE6544" w:rsidRPr="006129F5" w:rsidRDefault="00AE6544" w:rsidP="00AE6544">
            <w:r w:rsidRPr="006129F5">
              <w:t>63</w:t>
            </w:r>
          </w:p>
        </w:tc>
        <w:tc>
          <w:tcPr>
            <w:tcW w:w="923" w:type="dxa"/>
            <w:tcBorders>
              <w:top w:val="single" w:sz="4" w:space="0" w:color="D22A23"/>
              <w:left w:val="single" w:sz="4" w:space="0" w:color="D22A23"/>
              <w:bottom w:val="single" w:sz="4" w:space="0" w:color="D22A23"/>
              <w:right w:val="single" w:sz="4" w:space="0" w:color="D22A23"/>
            </w:tcBorders>
          </w:tcPr>
          <w:p w14:paraId="56EC7CFF" w14:textId="77777777" w:rsidR="00AE6544" w:rsidRPr="006129F5" w:rsidRDefault="00AE6544" w:rsidP="00AE6544">
            <w:r w:rsidRPr="006129F5">
              <w:t>563</w:t>
            </w:r>
          </w:p>
        </w:tc>
        <w:tc>
          <w:tcPr>
            <w:tcW w:w="923" w:type="dxa"/>
            <w:tcBorders>
              <w:top w:val="single" w:sz="4" w:space="0" w:color="D22A23"/>
              <w:left w:val="single" w:sz="4" w:space="0" w:color="D22A23"/>
              <w:bottom w:val="single" w:sz="4" w:space="0" w:color="D22A23"/>
              <w:right w:val="single" w:sz="4" w:space="0" w:color="D22A23"/>
            </w:tcBorders>
          </w:tcPr>
          <w:p w14:paraId="49842E29" w14:textId="77777777" w:rsidR="00AE6544" w:rsidRPr="006129F5" w:rsidRDefault="00AE6544" w:rsidP="00AE6544">
            <w:r w:rsidRPr="006129F5">
              <w:t>3564</w:t>
            </w:r>
          </w:p>
        </w:tc>
        <w:tc>
          <w:tcPr>
            <w:tcW w:w="923" w:type="dxa"/>
            <w:tcBorders>
              <w:top w:val="single" w:sz="4" w:space="0" w:color="D22A23"/>
              <w:left w:val="single" w:sz="4" w:space="0" w:color="D22A23"/>
              <w:bottom w:val="single" w:sz="4" w:space="0" w:color="D22A23"/>
              <w:right w:val="single" w:sz="4" w:space="0" w:color="D22A23"/>
            </w:tcBorders>
          </w:tcPr>
          <w:p w14:paraId="6EEBA778" w14:textId="77777777" w:rsidR="00AE6544" w:rsidRPr="006129F5" w:rsidRDefault="00AE6544" w:rsidP="00AE6544">
            <w:r w:rsidRPr="006129F5">
              <w:t>29</w:t>
            </w:r>
          </w:p>
        </w:tc>
        <w:tc>
          <w:tcPr>
            <w:tcW w:w="923" w:type="dxa"/>
            <w:tcBorders>
              <w:top w:val="single" w:sz="4" w:space="0" w:color="D22A23"/>
              <w:left w:val="single" w:sz="4" w:space="0" w:color="D22A23"/>
              <w:bottom w:val="single" w:sz="4" w:space="0" w:color="D22A23"/>
              <w:right w:val="single" w:sz="4" w:space="0" w:color="D22A23"/>
            </w:tcBorders>
          </w:tcPr>
          <w:p w14:paraId="618498DC" w14:textId="77777777" w:rsidR="00AE6544" w:rsidRPr="006129F5" w:rsidRDefault="00AE6544" w:rsidP="00AE6544">
            <w:r w:rsidRPr="006129F5">
              <w:t>7500*</w:t>
            </w:r>
          </w:p>
        </w:tc>
      </w:tr>
      <w:tr w:rsidR="00AE6544" w:rsidRPr="006129F5" w14:paraId="63FD6BE7" w14:textId="77777777" w:rsidTr="00A4248F">
        <w:trPr>
          <w:cantSplit/>
        </w:trPr>
        <w:tc>
          <w:tcPr>
            <w:tcW w:w="2174" w:type="dxa"/>
            <w:vMerge w:val="restart"/>
            <w:tcBorders>
              <w:top w:val="single" w:sz="4" w:space="0" w:color="D22A23"/>
              <w:left w:val="single" w:sz="4" w:space="0" w:color="D22A23"/>
              <w:right w:val="single" w:sz="4" w:space="0" w:color="D22A23"/>
            </w:tcBorders>
          </w:tcPr>
          <w:p w14:paraId="730C01C2" w14:textId="3E64CD76" w:rsidR="00AE6544" w:rsidRPr="006129F5" w:rsidRDefault="00AE6544" w:rsidP="0078498E">
            <w:r w:rsidRPr="006129F5">
              <w:t>Urban / LoS</w:t>
            </w:r>
          </w:p>
        </w:tc>
        <w:tc>
          <w:tcPr>
            <w:tcW w:w="958" w:type="dxa"/>
            <w:tcBorders>
              <w:top w:val="single" w:sz="4" w:space="0" w:color="D22A23"/>
              <w:left w:val="single" w:sz="4" w:space="0" w:color="D22A23"/>
              <w:bottom w:val="single" w:sz="4" w:space="0" w:color="D22A23"/>
              <w:right w:val="single" w:sz="4" w:space="0" w:color="D22A23"/>
            </w:tcBorders>
          </w:tcPr>
          <w:p w14:paraId="2EAC64D1"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26A46AC9"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0CA17817"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2988C061"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7E4921A6"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569CEA65" w14:textId="77777777" w:rsidR="00AE6544" w:rsidRPr="006129F5" w:rsidRDefault="00AE6544" w:rsidP="00AE6544">
            <w:r w:rsidRPr="006129F5">
              <w:t>2771</w:t>
            </w:r>
          </w:p>
        </w:tc>
        <w:tc>
          <w:tcPr>
            <w:tcW w:w="923" w:type="dxa"/>
            <w:tcBorders>
              <w:top w:val="single" w:sz="4" w:space="0" w:color="D22A23"/>
              <w:left w:val="single" w:sz="4" w:space="0" w:color="D22A23"/>
              <w:bottom w:val="single" w:sz="4" w:space="0" w:color="D22A23"/>
              <w:right w:val="single" w:sz="4" w:space="0" w:color="D22A23"/>
            </w:tcBorders>
          </w:tcPr>
          <w:p w14:paraId="5CD8FFBA"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0BD77703" w14:textId="77777777" w:rsidR="00AE6544" w:rsidRPr="006129F5" w:rsidRDefault="00AE6544" w:rsidP="00AE6544"/>
        </w:tc>
      </w:tr>
      <w:tr w:rsidR="00AE6544" w:rsidRPr="006129F5" w14:paraId="101C6D78" w14:textId="77777777" w:rsidTr="0078498E">
        <w:trPr>
          <w:cantSplit/>
        </w:trPr>
        <w:tc>
          <w:tcPr>
            <w:tcW w:w="2174" w:type="dxa"/>
            <w:vMerge/>
            <w:tcBorders>
              <w:left w:val="single" w:sz="4" w:space="0" w:color="D22A23"/>
              <w:right w:val="single" w:sz="4" w:space="0" w:color="D22A23"/>
            </w:tcBorders>
          </w:tcPr>
          <w:p w14:paraId="0C217781"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7AF249A1"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3BFFA76A"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59C66626"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2B499513" w14:textId="77777777" w:rsidR="00AE6544" w:rsidRPr="006129F5" w:rsidRDefault="00AE6544" w:rsidP="00AE6544">
            <w:r w:rsidRPr="006129F5">
              <w:t>21</w:t>
            </w:r>
          </w:p>
        </w:tc>
        <w:tc>
          <w:tcPr>
            <w:tcW w:w="923" w:type="dxa"/>
            <w:tcBorders>
              <w:top w:val="single" w:sz="4" w:space="0" w:color="D22A23"/>
              <w:left w:val="single" w:sz="4" w:space="0" w:color="D22A23"/>
              <w:bottom w:val="single" w:sz="4" w:space="0" w:color="D22A23"/>
              <w:right w:val="single" w:sz="4" w:space="0" w:color="D22A23"/>
            </w:tcBorders>
          </w:tcPr>
          <w:p w14:paraId="40E8C881" w14:textId="77777777" w:rsidR="00AE6544" w:rsidRPr="006129F5" w:rsidRDefault="00AE6544" w:rsidP="00AE6544">
            <w:r w:rsidRPr="006129F5">
              <w:t>187</w:t>
            </w:r>
          </w:p>
        </w:tc>
        <w:tc>
          <w:tcPr>
            <w:tcW w:w="923" w:type="dxa"/>
            <w:tcBorders>
              <w:top w:val="single" w:sz="4" w:space="0" w:color="D22A23"/>
              <w:left w:val="single" w:sz="4" w:space="0" w:color="D22A23"/>
              <w:bottom w:val="single" w:sz="4" w:space="0" w:color="D22A23"/>
              <w:right w:val="single" w:sz="4" w:space="0" w:color="D22A23"/>
            </w:tcBorders>
          </w:tcPr>
          <w:p w14:paraId="3D60C518" w14:textId="77777777" w:rsidR="00AE6544" w:rsidRPr="006129F5" w:rsidRDefault="00AE6544" w:rsidP="00AE6544">
            <w:r w:rsidRPr="006129F5">
              <w:t>1188</w:t>
            </w:r>
          </w:p>
        </w:tc>
        <w:tc>
          <w:tcPr>
            <w:tcW w:w="923" w:type="dxa"/>
            <w:tcBorders>
              <w:top w:val="single" w:sz="4" w:space="0" w:color="D22A23"/>
              <w:left w:val="single" w:sz="4" w:space="0" w:color="D22A23"/>
              <w:bottom w:val="single" w:sz="4" w:space="0" w:color="D22A23"/>
              <w:right w:val="single" w:sz="4" w:space="0" w:color="D22A23"/>
            </w:tcBorders>
          </w:tcPr>
          <w:p w14:paraId="44760774"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7F08CFE5" w14:textId="77777777" w:rsidR="00AE6544" w:rsidRPr="006129F5" w:rsidRDefault="00AE6544" w:rsidP="00AE6544"/>
        </w:tc>
      </w:tr>
      <w:tr w:rsidR="0078498E" w:rsidRPr="006129F5" w14:paraId="2E896CC8" w14:textId="77777777" w:rsidTr="000E2088">
        <w:trPr>
          <w:cantSplit/>
        </w:trPr>
        <w:tc>
          <w:tcPr>
            <w:tcW w:w="9629" w:type="dxa"/>
            <w:gridSpan w:val="9"/>
            <w:tcBorders>
              <w:left w:val="single" w:sz="4" w:space="0" w:color="D22A23"/>
              <w:bottom w:val="single" w:sz="4" w:space="0" w:color="D22A23"/>
              <w:right w:val="single" w:sz="4" w:space="0" w:color="D22A23"/>
            </w:tcBorders>
          </w:tcPr>
          <w:p w14:paraId="11A97F68" w14:textId="5E6FB9BF" w:rsidR="0078498E" w:rsidRPr="006129F5" w:rsidRDefault="0078498E" w:rsidP="0078498E">
            <w:pPr>
              <w:pStyle w:val="ECCTablenote"/>
            </w:pPr>
            <w:r w:rsidRPr="006129F5">
              <w:t>* For the extended Hata model no distinction between LoS and NLoS conditions are required</w:t>
            </w:r>
          </w:p>
        </w:tc>
      </w:tr>
    </w:tbl>
    <w:p w14:paraId="2DA05003" w14:textId="4EBD54BD" w:rsidR="00AE6544" w:rsidRPr="0078498E" w:rsidRDefault="00AE6544" w:rsidP="0078498E"/>
    <w:p w14:paraId="4678456B" w14:textId="01B02C39" w:rsidR="00AE6544" w:rsidRPr="00262F96" w:rsidRDefault="00AE6544" w:rsidP="0078498E">
      <w:pPr>
        <w:pStyle w:val="ECCBulletsLv3"/>
        <w:numPr>
          <w:ilvl w:val="0"/>
          <w:numId w:val="0"/>
        </w:numPr>
        <w:rPr>
          <w:rStyle w:val="ECCParagraph"/>
        </w:rPr>
      </w:pPr>
      <w:r w:rsidRPr="00262F96">
        <w:rPr>
          <w:rStyle w:val="ECCParagraph"/>
        </w:rPr>
        <w:t>Deployment figures to be considered in the SEAMCAT scenarios dealing with a 50</w:t>
      </w:r>
      <w:r w:rsidR="00FD0854" w:rsidRPr="00262F96">
        <w:rPr>
          <w:rStyle w:val="ECCParagraph"/>
        </w:rPr>
        <w:t xml:space="preserve"> </w:t>
      </w:r>
      <w:r w:rsidR="00FD0854" w:rsidRPr="0078498E">
        <w:rPr>
          <w:rStyle w:val="ECCParagraph"/>
        </w:rPr>
        <w:t>km²</w:t>
      </w:r>
      <w:r w:rsidRPr="00262F96">
        <w:rPr>
          <w:rStyle w:val="ECCParagraph"/>
        </w:rPr>
        <w:t xml:space="preserve"> urban / suburban environment and high density SRD deployments  according ECC harmonized SRD frequency bands are given in </w:t>
      </w:r>
      <w:r w:rsidR="00262F96">
        <w:rPr>
          <w:rStyle w:val="ECCParagraph"/>
        </w:rPr>
        <w:fldChar w:fldCharType="begin"/>
      </w:r>
      <w:r w:rsidR="00262F96">
        <w:rPr>
          <w:rStyle w:val="ECCParagraph"/>
        </w:rPr>
        <w:instrText xml:space="preserve"> REF _Ref36037106 \h </w:instrText>
      </w:r>
      <w:r w:rsidR="00262F96">
        <w:rPr>
          <w:rStyle w:val="ECCParagraph"/>
        </w:rPr>
      </w:r>
      <w:r w:rsidR="00262F96">
        <w:rPr>
          <w:rStyle w:val="ECCParagraph"/>
        </w:rPr>
        <w:fldChar w:fldCharType="separate"/>
      </w:r>
      <w:r w:rsidR="00262F96" w:rsidRPr="00E866D9">
        <w:t xml:space="preserve">Table </w:t>
      </w:r>
      <w:r w:rsidR="00262F96" w:rsidRPr="00E866D9">
        <w:rPr>
          <w:noProof/>
        </w:rPr>
        <w:t>23</w:t>
      </w:r>
      <w:r w:rsidR="00262F96">
        <w:rPr>
          <w:rStyle w:val="ECCParagraph"/>
        </w:rPr>
        <w:fldChar w:fldCharType="end"/>
      </w:r>
      <w:r w:rsidR="00262F96">
        <w:rPr>
          <w:rStyle w:val="ECCParagraph"/>
        </w:rPr>
        <w:t>.</w:t>
      </w:r>
    </w:p>
    <w:p w14:paraId="0F0BE986" w14:textId="77777777" w:rsidR="00AE6544" w:rsidRPr="006129F5" w:rsidRDefault="00AE6544" w:rsidP="0078498E">
      <w:pPr>
        <w:pStyle w:val="ECCBulletsLv3"/>
        <w:numPr>
          <w:ilvl w:val="0"/>
          <w:numId w:val="0"/>
        </w:numPr>
        <w:rPr>
          <w:rStyle w:val="ECCParagraph"/>
        </w:rPr>
      </w:pPr>
    </w:p>
    <w:p w14:paraId="570A7060" w14:textId="0E926F6A" w:rsidR="00AE6544" w:rsidRPr="00E866D9" w:rsidRDefault="00AE6544" w:rsidP="00AE6544">
      <w:pPr>
        <w:pStyle w:val="Caption"/>
        <w:rPr>
          <w:lang w:val="en-GB"/>
        </w:rPr>
      </w:pPr>
      <w:bookmarkStart w:id="163" w:name="_Ref36037106"/>
      <w:r w:rsidRPr="00E866D9">
        <w:rPr>
          <w:lang w:val="en-GB"/>
        </w:rPr>
        <w:t xml:space="preserve">Table </w:t>
      </w:r>
      <w:r w:rsidRPr="00E866D9">
        <w:rPr>
          <w:lang w:val="en-GB"/>
        </w:rPr>
        <w:fldChar w:fldCharType="begin"/>
      </w:r>
      <w:r w:rsidRPr="00E866D9">
        <w:rPr>
          <w:lang w:val="en-GB"/>
        </w:rPr>
        <w:instrText xml:space="preserve"> SEQ Table \* ARABIC </w:instrText>
      </w:r>
      <w:r w:rsidRPr="00E866D9">
        <w:rPr>
          <w:lang w:val="en-GB"/>
        </w:rPr>
        <w:fldChar w:fldCharType="separate"/>
      </w:r>
      <w:r w:rsidR="004C4401" w:rsidRPr="00E866D9">
        <w:rPr>
          <w:noProof/>
          <w:lang w:val="en-GB"/>
        </w:rPr>
        <w:t>23</w:t>
      </w:r>
      <w:r w:rsidRPr="00E866D9">
        <w:rPr>
          <w:lang w:val="en-GB"/>
        </w:rPr>
        <w:fldChar w:fldCharType="end"/>
      </w:r>
      <w:bookmarkEnd w:id="163"/>
      <w:r w:rsidRPr="00E866D9">
        <w:rPr>
          <w:lang w:val="en-GB"/>
        </w:rPr>
        <w:t xml:space="preserve"> Figures to be considered in the SEAMCAT scenario in case of high density SRD deployments according ECC harmoni</w:t>
      </w:r>
      <w:r w:rsidR="003933BC" w:rsidRPr="006129F5">
        <w:rPr>
          <w:lang w:val="en-GB"/>
        </w:rPr>
        <w:t>se</w:t>
      </w:r>
      <w:r w:rsidRPr="00E866D9">
        <w:rPr>
          <w:lang w:val="en-GB"/>
        </w:rPr>
        <w:t xml:space="preserve">d spectrum for a 50 </w:t>
      </w:r>
      <w:r w:rsidR="00FD0854" w:rsidRPr="00E866D9">
        <w:rPr>
          <w:lang w:val="en-GB"/>
        </w:rPr>
        <w:t>km²</w:t>
      </w:r>
      <w:r w:rsidRPr="00E866D9">
        <w:rPr>
          <w:lang w:val="en-GB"/>
        </w:rPr>
        <w:t xml:space="preserve"> urban / suburban environment</w:t>
      </w:r>
    </w:p>
    <w:tbl>
      <w:tblPr>
        <w:tblStyle w:val="ECCTable-redheader"/>
        <w:tblW w:w="9629" w:type="dxa"/>
        <w:tblInd w:w="0" w:type="dxa"/>
        <w:tblLayout w:type="fixed"/>
        <w:tblLook w:val="04A0" w:firstRow="1" w:lastRow="0" w:firstColumn="1" w:lastColumn="0" w:noHBand="0" w:noVBand="1"/>
      </w:tblPr>
      <w:tblGrid>
        <w:gridCol w:w="2174"/>
        <w:gridCol w:w="958"/>
        <w:gridCol w:w="958"/>
        <w:gridCol w:w="924"/>
        <w:gridCol w:w="923"/>
        <w:gridCol w:w="923"/>
        <w:gridCol w:w="923"/>
        <w:gridCol w:w="923"/>
        <w:gridCol w:w="923"/>
      </w:tblGrid>
      <w:tr w:rsidR="00AE6544" w:rsidRPr="006129F5" w14:paraId="3C7AA55A" w14:textId="77777777" w:rsidTr="00A4248F">
        <w:trPr>
          <w:cnfStyle w:val="100000000000" w:firstRow="1" w:lastRow="0" w:firstColumn="0" w:lastColumn="0" w:oddVBand="0" w:evenVBand="0" w:oddHBand="0" w:evenHBand="0" w:firstRowFirstColumn="0" w:firstRowLastColumn="0" w:lastRowFirstColumn="0" w:lastRowLastColumn="0"/>
          <w:cantSplit/>
        </w:trPr>
        <w:tc>
          <w:tcPr>
            <w:tcW w:w="2174" w:type="dxa"/>
          </w:tcPr>
          <w:p w14:paraId="468603A4" w14:textId="77777777" w:rsidR="00AE6544" w:rsidRPr="006129F5" w:rsidRDefault="00AE6544" w:rsidP="00AE6544">
            <w:r w:rsidRPr="006129F5">
              <w:t>Environment / propagation condition</w:t>
            </w:r>
          </w:p>
        </w:tc>
        <w:tc>
          <w:tcPr>
            <w:tcW w:w="958" w:type="dxa"/>
          </w:tcPr>
          <w:p w14:paraId="1E469295" w14:textId="77777777" w:rsidR="00AE6544" w:rsidRPr="006129F5" w:rsidRDefault="00AE6544" w:rsidP="00AE6544"/>
        </w:tc>
        <w:tc>
          <w:tcPr>
            <w:tcW w:w="958" w:type="dxa"/>
          </w:tcPr>
          <w:p w14:paraId="1472161A" w14:textId="77777777" w:rsidR="00AE6544" w:rsidRPr="006129F5" w:rsidRDefault="00AE6544" w:rsidP="00AE6544">
            <w:r w:rsidRPr="006129F5">
              <w:t>UNB</w:t>
            </w:r>
          </w:p>
          <w:p w14:paraId="77C6B138" w14:textId="77777777" w:rsidR="00AE6544" w:rsidRPr="006129F5" w:rsidRDefault="00AE6544" w:rsidP="00AE6544">
            <w:r w:rsidRPr="006129F5">
              <w:t>NAP</w:t>
            </w:r>
          </w:p>
        </w:tc>
        <w:tc>
          <w:tcPr>
            <w:tcW w:w="924" w:type="dxa"/>
          </w:tcPr>
          <w:p w14:paraId="1C89A004" w14:textId="77777777" w:rsidR="00AE6544" w:rsidRPr="006129F5" w:rsidRDefault="00AE6544" w:rsidP="00AE6544">
            <w:r w:rsidRPr="006129F5">
              <w:t>UNB</w:t>
            </w:r>
          </w:p>
          <w:p w14:paraId="66CC77DE" w14:textId="77777777" w:rsidR="00AE6544" w:rsidRPr="006129F5" w:rsidRDefault="00AE6544" w:rsidP="00AE6544">
            <w:r w:rsidRPr="006129F5">
              <w:t>TN</w:t>
            </w:r>
          </w:p>
        </w:tc>
        <w:tc>
          <w:tcPr>
            <w:tcW w:w="923" w:type="dxa"/>
          </w:tcPr>
          <w:p w14:paraId="4D1F6540" w14:textId="77777777" w:rsidR="00AE6544" w:rsidRPr="006129F5" w:rsidRDefault="00AE6544" w:rsidP="00AE6544">
            <w:r w:rsidRPr="006129F5">
              <w:t>NBN</w:t>
            </w:r>
          </w:p>
          <w:p w14:paraId="487C2DC7" w14:textId="77777777" w:rsidR="00AE6544" w:rsidRPr="006129F5" w:rsidRDefault="00AE6544" w:rsidP="00AE6544">
            <w:r w:rsidRPr="006129F5">
              <w:t>NAP</w:t>
            </w:r>
          </w:p>
        </w:tc>
        <w:tc>
          <w:tcPr>
            <w:tcW w:w="923" w:type="dxa"/>
          </w:tcPr>
          <w:p w14:paraId="5EF509DA" w14:textId="77777777" w:rsidR="00AE6544" w:rsidRPr="006129F5" w:rsidRDefault="00AE6544" w:rsidP="00AE6544">
            <w:r w:rsidRPr="006129F5">
              <w:t>NBN</w:t>
            </w:r>
          </w:p>
          <w:p w14:paraId="7987D2DF" w14:textId="77777777" w:rsidR="00AE6544" w:rsidRPr="006129F5" w:rsidRDefault="00AE6544" w:rsidP="00AE6544">
            <w:r w:rsidRPr="006129F5">
              <w:t>NN</w:t>
            </w:r>
          </w:p>
        </w:tc>
        <w:tc>
          <w:tcPr>
            <w:tcW w:w="923" w:type="dxa"/>
          </w:tcPr>
          <w:p w14:paraId="6AB1BDAE" w14:textId="77777777" w:rsidR="00AE6544" w:rsidRPr="006129F5" w:rsidRDefault="00AE6544" w:rsidP="00AE6544">
            <w:r w:rsidRPr="006129F5">
              <w:t>NBN TN</w:t>
            </w:r>
          </w:p>
        </w:tc>
        <w:tc>
          <w:tcPr>
            <w:tcW w:w="923" w:type="dxa"/>
          </w:tcPr>
          <w:p w14:paraId="3FC6A20A" w14:textId="77777777" w:rsidR="00AE6544" w:rsidRPr="006129F5" w:rsidRDefault="00AE6544" w:rsidP="00AE6544">
            <w:r w:rsidRPr="006129F5">
              <w:t>CSS</w:t>
            </w:r>
          </w:p>
          <w:p w14:paraId="42432DB4" w14:textId="77777777" w:rsidR="00AE6544" w:rsidRPr="006129F5" w:rsidRDefault="00AE6544" w:rsidP="00AE6544">
            <w:r w:rsidRPr="006129F5">
              <w:t>NAP</w:t>
            </w:r>
          </w:p>
        </w:tc>
        <w:tc>
          <w:tcPr>
            <w:tcW w:w="923" w:type="dxa"/>
          </w:tcPr>
          <w:p w14:paraId="263D2497" w14:textId="77777777" w:rsidR="00AE6544" w:rsidRPr="006129F5" w:rsidRDefault="00AE6544" w:rsidP="00AE6544">
            <w:r w:rsidRPr="006129F5">
              <w:t>CSS</w:t>
            </w:r>
          </w:p>
          <w:p w14:paraId="12B1724D" w14:textId="77777777" w:rsidR="00AE6544" w:rsidRPr="006129F5" w:rsidRDefault="00AE6544" w:rsidP="00AE6544">
            <w:r w:rsidRPr="006129F5">
              <w:t>TN</w:t>
            </w:r>
          </w:p>
        </w:tc>
      </w:tr>
      <w:tr w:rsidR="00AE6544" w:rsidRPr="006129F5" w14:paraId="44EB3AD5" w14:textId="77777777" w:rsidTr="00A4248F">
        <w:trPr>
          <w:cantSplit/>
        </w:trPr>
        <w:tc>
          <w:tcPr>
            <w:tcW w:w="2174" w:type="dxa"/>
            <w:vMerge w:val="restart"/>
            <w:tcBorders>
              <w:top w:val="single" w:sz="4" w:space="0" w:color="D22A23"/>
              <w:left w:val="single" w:sz="4" w:space="0" w:color="D22A23"/>
              <w:right w:val="single" w:sz="4" w:space="0" w:color="D22A23"/>
            </w:tcBorders>
          </w:tcPr>
          <w:p w14:paraId="7DDB583A" w14:textId="038031E3" w:rsidR="00AE6544" w:rsidRPr="006129F5" w:rsidRDefault="00AE6544" w:rsidP="0078498E">
            <w:r w:rsidRPr="006129F5">
              <w:t>Suburban / NLoS</w:t>
            </w:r>
          </w:p>
        </w:tc>
        <w:tc>
          <w:tcPr>
            <w:tcW w:w="958" w:type="dxa"/>
            <w:tcBorders>
              <w:top w:val="single" w:sz="4" w:space="0" w:color="D22A23"/>
              <w:left w:val="single" w:sz="4" w:space="0" w:color="D22A23"/>
              <w:bottom w:val="single" w:sz="4" w:space="0" w:color="D22A23"/>
              <w:right w:val="single" w:sz="4" w:space="0" w:color="D22A23"/>
            </w:tcBorders>
          </w:tcPr>
          <w:p w14:paraId="62D4932B"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101EBA42"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05DC1D18" w14:textId="77777777" w:rsidR="00AE6544" w:rsidRPr="006129F5" w:rsidRDefault="00AE6544" w:rsidP="00AE6544">
            <w:r w:rsidRPr="006129F5">
              <w:t>6364*</w:t>
            </w:r>
          </w:p>
        </w:tc>
        <w:tc>
          <w:tcPr>
            <w:tcW w:w="923" w:type="dxa"/>
            <w:tcBorders>
              <w:top w:val="single" w:sz="4" w:space="0" w:color="D22A23"/>
              <w:left w:val="single" w:sz="4" w:space="0" w:color="D22A23"/>
              <w:bottom w:val="single" w:sz="4" w:space="0" w:color="D22A23"/>
              <w:right w:val="single" w:sz="4" w:space="0" w:color="D22A23"/>
            </w:tcBorders>
          </w:tcPr>
          <w:p w14:paraId="6854CE26"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18757CFF"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6E48F968" w14:textId="77777777" w:rsidR="00AE6544" w:rsidRPr="006129F5" w:rsidRDefault="00AE6544" w:rsidP="00AE6544">
            <w:r w:rsidRPr="006129F5">
              <w:t>4533</w:t>
            </w:r>
          </w:p>
        </w:tc>
        <w:tc>
          <w:tcPr>
            <w:tcW w:w="923" w:type="dxa"/>
            <w:tcBorders>
              <w:top w:val="single" w:sz="4" w:space="0" w:color="D22A23"/>
              <w:left w:val="single" w:sz="4" w:space="0" w:color="D22A23"/>
              <w:bottom w:val="single" w:sz="4" w:space="0" w:color="D22A23"/>
              <w:right w:val="single" w:sz="4" w:space="0" w:color="D22A23"/>
            </w:tcBorders>
          </w:tcPr>
          <w:p w14:paraId="00950285" w14:textId="77777777" w:rsidR="00AE6544" w:rsidRPr="006129F5" w:rsidRDefault="00AE6544" w:rsidP="00AE6544">
            <w:r w:rsidRPr="006129F5">
              <w:t>12</w:t>
            </w:r>
          </w:p>
        </w:tc>
        <w:tc>
          <w:tcPr>
            <w:tcW w:w="923" w:type="dxa"/>
            <w:tcBorders>
              <w:top w:val="single" w:sz="4" w:space="0" w:color="D22A23"/>
              <w:left w:val="single" w:sz="4" w:space="0" w:color="D22A23"/>
              <w:bottom w:val="single" w:sz="4" w:space="0" w:color="D22A23"/>
              <w:right w:val="single" w:sz="4" w:space="0" w:color="D22A23"/>
            </w:tcBorders>
          </w:tcPr>
          <w:p w14:paraId="6F8E65FB" w14:textId="77777777" w:rsidR="00AE6544" w:rsidRPr="006129F5" w:rsidRDefault="00AE6544" w:rsidP="00AE6544">
            <w:r w:rsidRPr="006129F5">
              <w:t>9545*</w:t>
            </w:r>
          </w:p>
        </w:tc>
      </w:tr>
      <w:tr w:rsidR="00AE6544" w:rsidRPr="006129F5" w14:paraId="6735AD0D" w14:textId="77777777" w:rsidTr="00A4248F">
        <w:trPr>
          <w:cantSplit/>
        </w:trPr>
        <w:tc>
          <w:tcPr>
            <w:tcW w:w="2174" w:type="dxa"/>
            <w:vMerge/>
            <w:tcBorders>
              <w:left w:val="single" w:sz="4" w:space="0" w:color="D22A23"/>
              <w:bottom w:val="single" w:sz="4" w:space="0" w:color="D22A23"/>
              <w:right w:val="single" w:sz="4" w:space="0" w:color="D22A23"/>
            </w:tcBorders>
          </w:tcPr>
          <w:p w14:paraId="0F3CCAEF"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2A41E63A"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3D2A09C6"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10C5CE72" w14:textId="77777777" w:rsidR="00AE6544" w:rsidRPr="006129F5" w:rsidRDefault="00AE6544" w:rsidP="00AE6544">
            <w:r w:rsidRPr="006129F5">
              <w:t>2727*</w:t>
            </w:r>
          </w:p>
        </w:tc>
        <w:tc>
          <w:tcPr>
            <w:tcW w:w="923" w:type="dxa"/>
            <w:tcBorders>
              <w:top w:val="single" w:sz="4" w:space="0" w:color="D22A23"/>
              <w:left w:val="single" w:sz="4" w:space="0" w:color="D22A23"/>
              <w:bottom w:val="single" w:sz="4" w:space="0" w:color="D22A23"/>
              <w:right w:val="single" w:sz="4" w:space="0" w:color="D22A23"/>
            </w:tcBorders>
          </w:tcPr>
          <w:p w14:paraId="0F8D92E8" w14:textId="77777777" w:rsidR="00AE6544" w:rsidRPr="006129F5" w:rsidRDefault="00AE6544" w:rsidP="00AE6544">
            <w:r w:rsidRPr="006129F5">
              <w:t>34</w:t>
            </w:r>
          </w:p>
        </w:tc>
        <w:tc>
          <w:tcPr>
            <w:tcW w:w="923" w:type="dxa"/>
            <w:tcBorders>
              <w:top w:val="single" w:sz="4" w:space="0" w:color="D22A23"/>
              <w:left w:val="single" w:sz="4" w:space="0" w:color="D22A23"/>
              <w:bottom w:val="single" w:sz="4" w:space="0" w:color="D22A23"/>
              <w:right w:val="single" w:sz="4" w:space="0" w:color="D22A23"/>
            </w:tcBorders>
          </w:tcPr>
          <w:p w14:paraId="45497731" w14:textId="77777777" w:rsidR="00AE6544" w:rsidRPr="006129F5" w:rsidRDefault="00AE6544" w:rsidP="00AE6544">
            <w:r w:rsidRPr="006129F5">
              <w:t>307</w:t>
            </w:r>
          </w:p>
        </w:tc>
        <w:tc>
          <w:tcPr>
            <w:tcW w:w="923" w:type="dxa"/>
            <w:tcBorders>
              <w:top w:val="single" w:sz="4" w:space="0" w:color="D22A23"/>
              <w:left w:val="single" w:sz="4" w:space="0" w:color="D22A23"/>
              <w:bottom w:val="single" w:sz="4" w:space="0" w:color="D22A23"/>
              <w:right w:val="single" w:sz="4" w:space="0" w:color="D22A23"/>
            </w:tcBorders>
          </w:tcPr>
          <w:p w14:paraId="2E6E7362" w14:textId="77777777" w:rsidR="00AE6544" w:rsidRPr="006129F5" w:rsidRDefault="00AE6544" w:rsidP="00AE6544">
            <w:r w:rsidRPr="006129F5">
              <w:t>1944</w:t>
            </w:r>
          </w:p>
        </w:tc>
        <w:tc>
          <w:tcPr>
            <w:tcW w:w="923" w:type="dxa"/>
            <w:tcBorders>
              <w:top w:val="single" w:sz="4" w:space="0" w:color="D22A23"/>
              <w:left w:val="single" w:sz="4" w:space="0" w:color="D22A23"/>
              <w:bottom w:val="single" w:sz="4" w:space="0" w:color="D22A23"/>
              <w:right w:val="single" w:sz="4" w:space="0" w:color="D22A23"/>
            </w:tcBorders>
          </w:tcPr>
          <w:p w14:paraId="5E4D559C"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57DA27CC" w14:textId="77777777" w:rsidR="00AE6544" w:rsidRPr="006129F5" w:rsidRDefault="00AE6544" w:rsidP="00AE6544">
            <w:r w:rsidRPr="006129F5">
              <w:t>4091*</w:t>
            </w:r>
          </w:p>
        </w:tc>
      </w:tr>
      <w:tr w:rsidR="00AE6544" w:rsidRPr="006129F5" w14:paraId="5546F211" w14:textId="77777777" w:rsidTr="00A4248F">
        <w:trPr>
          <w:cantSplit/>
        </w:trPr>
        <w:tc>
          <w:tcPr>
            <w:tcW w:w="2174" w:type="dxa"/>
            <w:vMerge w:val="restart"/>
            <w:tcBorders>
              <w:top w:val="single" w:sz="4" w:space="0" w:color="D22A23"/>
              <w:left w:val="single" w:sz="4" w:space="0" w:color="D22A23"/>
              <w:right w:val="single" w:sz="4" w:space="0" w:color="D22A23"/>
            </w:tcBorders>
          </w:tcPr>
          <w:p w14:paraId="60CA7E69" w14:textId="68068922" w:rsidR="00AE6544" w:rsidRPr="006129F5" w:rsidRDefault="00AE6544" w:rsidP="0078498E">
            <w:r w:rsidRPr="006129F5">
              <w:lastRenderedPageBreak/>
              <w:t>Suburban / LoS</w:t>
            </w:r>
          </w:p>
        </w:tc>
        <w:tc>
          <w:tcPr>
            <w:tcW w:w="958" w:type="dxa"/>
            <w:tcBorders>
              <w:top w:val="single" w:sz="4" w:space="0" w:color="D22A23"/>
              <w:left w:val="single" w:sz="4" w:space="0" w:color="D22A23"/>
              <w:bottom w:val="single" w:sz="4" w:space="0" w:color="D22A23"/>
              <w:right w:val="single" w:sz="4" w:space="0" w:color="D22A23"/>
            </w:tcBorders>
          </w:tcPr>
          <w:p w14:paraId="53607229"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36087DF0"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7ED4415E"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2FDCA38B"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3E7AD0A8"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08A3899D" w14:textId="77777777" w:rsidR="00AE6544" w:rsidRPr="006129F5" w:rsidRDefault="00AE6544" w:rsidP="00AE6544">
            <w:r w:rsidRPr="006129F5">
              <w:t>1511</w:t>
            </w:r>
          </w:p>
        </w:tc>
        <w:tc>
          <w:tcPr>
            <w:tcW w:w="923" w:type="dxa"/>
            <w:tcBorders>
              <w:top w:val="single" w:sz="4" w:space="0" w:color="D22A23"/>
              <w:left w:val="single" w:sz="4" w:space="0" w:color="D22A23"/>
              <w:bottom w:val="single" w:sz="4" w:space="0" w:color="D22A23"/>
              <w:right w:val="single" w:sz="4" w:space="0" w:color="D22A23"/>
            </w:tcBorders>
          </w:tcPr>
          <w:p w14:paraId="04E2F194" w14:textId="77777777" w:rsidR="00AE6544" w:rsidRPr="006129F5" w:rsidRDefault="00AE6544" w:rsidP="00AE6544">
            <w:r w:rsidRPr="006129F5">
              <w:t>4</w:t>
            </w:r>
          </w:p>
        </w:tc>
        <w:tc>
          <w:tcPr>
            <w:tcW w:w="923" w:type="dxa"/>
            <w:tcBorders>
              <w:top w:val="single" w:sz="4" w:space="0" w:color="D22A23"/>
              <w:left w:val="single" w:sz="4" w:space="0" w:color="D22A23"/>
              <w:bottom w:val="single" w:sz="4" w:space="0" w:color="D22A23"/>
              <w:right w:val="single" w:sz="4" w:space="0" w:color="D22A23"/>
            </w:tcBorders>
          </w:tcPr>
          <w:p w14:paraId="115A6E52" w14:textId="77777777" w:rsidR="00AE6544" w:rsidRPr="006129F5" w:rsidRDefault="00AE6544" w:rsidP="00AE6544"/>
        </w:tc>
      </w:tr>
      <w:tr w:rsidR="00AE6544" w:rsidRPr="006129F5" w14:paraId="298B739B" w14:textId="77777777" w:rsidTr="00A4248F">
        <w:trPr>
          <w:cantSplit/>
        </w:trPr>
        <w:tc>
          <w:tcPr>
            <w:tcW w:w="2174" w:type="dxa"/>
            <w:vMerge/>
            <w:tcBorders>
              <w:left w:val="single" w:sz="4" w:space="0" w:color="D22A23"/>
              <w:bottom w:val="single" w:sz="4" w:space="0" w:color="D22A23"/>
              <w:right w:val="single" w:sz="4" w:space="0" w:color="D22A23"/>
            </w:tcBorders>
          </w:tcPr>
          <w:p w14:paraId="1DC14B72"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1B782304"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6AE418AF"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4B93CF4F"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0084EC89" w14:textId="77777777" w:rsidR="00AE6544" w:rsidRPr="006129F5" w:rsidRDefault="00AE6544" w:rsidP="00AE6544">
            <w:r w:rsidRPr="006129F5">
              <w:t>11</w:t>
            </w:r>
          </w:p>
        </w:tc>
        <w:tc>
          <w:tcPr>
            <w:tcW w:w="923" w:type="dxa"/>
            <w:tcBorders>
              <w:top w:val="single" w:sz="4" w:space="0" w:color="D22A23"/>
              <w:left w:val="single" w:sz="4" w:space="0" w:color="D22A23"/>
              <w:bottom w:val="single" w:sz="4" w:space="0" w:color="D22A23"/>
              <w:right w:val="single" w:sz="4" w:space="0" w:color="D22A23"/>
            </w:tcBorders>
          </w:tcPr>
          <w:p w14:paraId="0672E74A" w14:textId="77777777" w:rsidR="00AE6544" w:rsidRPr="006129F5" w:rsidRDefault="00AE6544" w:rsidP="00AE6544">
            <w:r w:rsidRPr="006129F5">
              <w:t>102</w:t>
            </w:r>
          </w:p>
        </w:tc>
        <w:tc>
          <w:tcPr>
            <w:tcW w:w="923" w:type="dxa"/>
            <w:tcBorders>
              <w:top w:val="single" w:sz="4" w:space="0" w:color="D22A23"/>
              <w:left w:val="single" w:sz="4" w:space="0" w:color="D22A23"/>
              <w:bottom w:val="single" w:sz="4" w:space="0" w:color="D22A23"/>
              <w:right w:val="single" w:sz="4" w:space="0" w:color="D22A23"/>
            </w:tcBorders>
          </w:tcPr>
          <w:p w14:paraId="011FB91C" w14:textId="77777777" w:rsidR="00AE6544" w:rsidRPr="006129F5" w:rsidRDefault="00AE6544" w:rsidP="00AE6544">
            <w:r w:rsidRPr="006129F5">
              <w:t>648</w:t>
            </w:r>
          </w:p>
        </w:tc>
        <w:tc>
          <w:tcPr>
            <w:tcW w:w="923" w:type="dxa"/>
            <w:tcBorders>
              <w:top w:val="single" w:sz="4" w:space="0" w:color="D22A23"/>
              <w:left w:val="single" w:sz="4" w:space="0" w:color="D22A23"/>
              <w:bottom w:val="single" w:sz="4" w:space="0" w:color="D22A23"/>
              <w:right w:val="single" w:sz="4" w:space="0" w:color="D22A23"/>
            </w:tcBorders>
          </w:tcPr>
          <w:p w14:paraId="390D2120"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47BC9ACD" w14:textId="77777777" w:rsidR="00AE6544" w:rsidRPr="006129F5" w:rsidRDefault="00AE6544" w:rsidP="00AE6544"/>
        </w:tc>
      </w:tr>
      <w:tr w:rsidR="00AE6544" w:rsidRPr="006129F5" w14:paraId="2B11FBE7" w14:textId="77777777" w:rsidTr="00A4248F">
        <w:trPr>
          <w:cantSplit/>
        </w:trPr>
        <w:tc>
          <w:tcPr>
            <w:tcW w:w="2174" w:type="dxa"/>
            <w:vMerge w:val="restart"/>
            <w:tcBorders>
              <w:top w:val="single" w:sz="4" w:space="0" w:color="D22A23"/>
              <w:left w:val="single" w:sz="4" w:space="0" w:color="D22A23"/>
              <w:right w:val="single" w:sz="4" w:space="0" w:color="D22A23"/>
            </w:tcBorders>
          </w:tcPr>
          <w:p w14:paraId="2D684212" w14:textId="5DC7DBFB" w:rsidR="00AE6544" w:rsidRPr="006129F5" w:rsidRDefault="00AE6544" w:rsidP="0078498E">
            <w:r w:rsidRPr="006129F5">
              <w:t>Urban / NLoS</w:t>
            </w:r>
          </w:p>
        </w:tc>
        <w:tc>
          <w:tcPr>
            <w:tcW w:w="958" w:type="dxa"/>
            <w:tcBorders>
              <w:top w:val="single" w:sz="4" w:space="0" w:color="D22A23"/>
              <w:left w:val="single" w:sz="4" w:space="0" w:color="D22A23"/>
              <w:bottom w:val="single" w:sz="4" w:space="0" w:color="D22A23"/>
              <w:right w:val="single" w:sz="4" w:space="0" w:color="D22A23"/>
            </w:tcBorders>
          </w:tcPr>
          <w:p w14:paraId="13BB73F3"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195BE8BA"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75FBEAEE" w14:textId="77777777" w:rsidR="00AE6544" w:rsidRPr="006129F5" w:rsidRDefault="00AE6544" w:rsidP="00AE6544">
            <w:r w:rsidRPr="006129F5">
              <w:t>6364*</w:t>
            </w:r>
          </w:p>
        </w:tc>
        <w:tc>
          <w:tcPr>
            <w:tcW w:w="923" w:type="dxa"/>
            <w:tcBorders>
              <w:top w:val="single" w:sz="4" w:space="0" w:color="D22A23"/>
              <w:left w:val="single" w:sz="4" w:space="0" w:color="D22A23"/>
              <w:bottom w:val="single" w:sz="4" w:space="0" w:color="D22A23"/>
              <w:right w:val="single" w:sz="4" w:space="0" w:color="D22A23"/>
            </w:tcBorders>
          </w:tcPr>
          <w:p w14:paraId="5C70919D"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658F1644"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3D560D90" w14:textId="77777777" w:rsidR="00AE6544" w:rsidRPr="006129F5" w:rsidRDefault="00AE6544" w:rsidP="00AE6544">
            <w:r w:rsidRPr="006129F5">
              <w:t>4533</w:t>
            </w:r>
          </w:p>
        </w:tc>
        <w:tc>
          <w:tcPr>
            <w:tcW w:w="923" w:type="dxa"/>
            <w:tcBorders>
              <w:top w:val="single" w:sz="4" w:space="0" w:color="D22A23"/>
              <w:left w:val="single" w:sz="4" w:space="0" w:color="D22A23"/>
              <w:bottom w:val="single" w:sz="4" w:space="0" w:color="D22A23"/>
              <w:right w:val="single" w:sz="4" w:space="0" w:color="D22A23"/>
            </w:tcBorders>
          </w:tcPr>
          <w:p w14:paraId="29532581" w14:textId="77777777" w:rsidR="00AE6544" w:rsidRPr="006129F5" w:rsidRDefault="00AE6544" w:rsidP="00AE6544">
            <w:r w:rsidRPr="006129F5">
              <w:t>12</w:t>
            </w:r>
          </w:p>
        </w:tc>
        <w:tc>
          <w:tcPr>
            <w:tcW w:w="923" w:type="dxa"/>
            <w:tcBorders>
              <w:top w:val="single" w:sz="4" w:space="0" w:color="D22A23"/>
              <w:left w:val="single" w:sz="4" w:space="0" w:color="D22A23"/>
              <w:bottom w:val="single" w:sz="4" w:space="0" w:color="D22A23"/>
              <w:right w:val="single" w:sz="4" w:space="0" w:color="D22A23"/>
            </w:tcBorders>
          </w:tcPr>
          <w:p w14:paraId="75D297AF" w14:textId="77777777" w:rsidR="00AE6544" w:rsidRPr="006129F5" w:rsidRDefault="00AE6544" w:rsidP="00AE6544">
            <w:r w:rsidRPr="006129F5">
              <w:t>9545*</w:t>
            </w:r>
          </w:p>
        </w:tc>
      </w:tr>
      <w:tr w:rsidR="00AE6544" w:rsidRPr="006129F5" w14:paraId="2B526DBE" w14:textId="77777777" w:rsidTr="00A4248F">
        <w:trPr>
          <w:cantSplit/>
        </w:trPr>
        <w:tc>
          <w:tcPr>
            <w:tcW w:w="2174" w:type="dxa"/>
            <w:vMerge/>
            <w:tcBorders>
              <w:left w:val="single" w:sz="4" w:space="0" w:color="D22A23"/>
              <w:bottom w:val="single" w:sz="4" w:space="0" w:color="D22A23"/>
              <w:right w:val="single" w:sz="4" w:space="0" w:color="D22A23"/>
            </w:tcBorders>
          </w:tcPr>
          <w:p w14:paraId="6BF992F9"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6088544A"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69168235" w14:textId="77777777" w:rsidR="00AE6544" w:rsidRPr="006129F5" w:rsidRDefault="00AE6544" w:rsidP="00AE6544">
            <w:r w:rsidRPr="006129F5">
              <w:t>1</w:t>
            </w:r>
          </w:p>
        </w:tc>
        <w:tc>
          <w:tcPr>
            <w:tcW w:w="924" w:type="dxa"/>
            <w:tcBorders>
              <w:top w:val="single" w:sz="4" w:space="0" w:color="D22A23"/>
              <w:left w:val="single" w:sz="4" w:space="0" w:color="D22A23"/>
              <w:bottom w:val="single" w:sz="4" w:space="0" w:color="D22A23"/>
              <w:right w:val="single" w:sz="4" w:space="0" w:color="D22A23"/>
            </w:tcBorders>
          </w:tcPr>
          <w:p w14:paraId="1F8E179A" w14:textId="77777777" w:rsidR="00AE6544" w:rsidRPr="006129F5" w:rsidRDefault="00AE6544" w:rsidP="00AE6544">
            <w:r w:rsidRPr="006129F5">
              <w:t>2727*</w:t>
            </w:r>
          </w:p>
        </w:tc>
        <w:tc>
          <w:tcPr>
            <w:tcW w:w="923" w:type="dxa"/>
            <w:tcBorders>
              <w:top w:val="single" w:sz="4" w:space="0" w:color="D22A23"/>
              <w:left w:val="single" w:sz="4" w:space="0" w:color="D22A23"/>
              <w:bottom w:val="single" w:sz="4" w:space="0" w:color="D22A23"/>
              <w:right w:val="single" w:sz="4" w:space="0" w:color="D22A23"/>
            </w:tcBorders>
          </w:tcPr>
          <w:p w14:paraId="292C3B73" w14:textId="77777777" w:rsidR="00AE6544" w:rsidRPr="006129F5" w:rsidRDefault="00AE6544" w:rsidP="00AE6544">
            <w:r w:rsidRPr="006129F5">
              <w:t>34</w:t>
            </w:r>
          </w:p>
        </w:tc>
        <w:tc>
          <w:tcPr>
            <w:tcW w:w="923" w:type="dxa"/>
            <w:tcBorders>
              <w:top w:val="single" w:sz="4" w:space="0" w:color="D22A23"/>
              <w:left w:val="single" w:sz="4" w:space="0" w:color="D22A23"/>
              <w:bottom w:val="single" w:sz="4" w:space="0" w:color="D22A23"/>
              <w:right w:val="single" w:sz="4" w:space="0" w:color="D22A23"/>
            </w:tcBorders>
          </w:tcPr>
          <w:p w14:paraId="20F16FB7" w14:textId="77777777" w:rsidR="00AE6544" w:rsidRPr="006129F5" w:rsidRDefault="00AE6544" w:rsidP="00AE6544">
            <w:r w:rsidRPr="006129F5">
              <w:t>307</w:t>
            </w:r>
          </w:p>
        </w:tc>
        <w:tc>
          <w:tcPr>
            <w:tcW w:w="923" w:type="dxa"/>
            <w:tcBorders>
              <w:top w:val="single" w:sz="4" w:space="0" w:color="D22A23"/>
              <w:left w:val="single" w:sz="4" w:space="0" w:color="D22A23"/>
              <w:bottom w:val="single" w:sz="4" w:space="0" w:color="D22A23"/>
              <w:right w:val="single" w:sz="4" w:space="0" w:color="D22A23"/>
            </w:tcBorders>
          </w:tcPr>
          <w:p w14:paraId="69577726" w14:textId="77777777" w:rsidR="00AE6544" w:rsidRPr="006129F5" w:rsidRDefault="00AE6544" w:rsidP="00AE6544">
            <w:r w:rsidRPr="006129F5">
              <w:t>1944</w:t>
            </w:r>
          </w:p>
        </w:tc>
        <w:tc>
          <w:tcPr>
            <w:tcW w:w="923" w:type="dxa"/>
            <w:tcBorders>
              <w:top w:val="single" w:sz="4" w:space="0" w:color="D22A23"/>
              <w:left w:val="single" w:sz="4" w:space="0" w:color="D22A23"/>
              <w:bottom w:val="single" w:sz="4" w:space="0" w:color="D22A23"/>
              <w:right w:val="single" w:sz="4" w:space="0" w:color="D22A23"/>
            </w:tcBorders>
          </w:tcPr>
          <w:p w14:paraId="5B82EB6F"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488EDA1D" w14:textId="77777777" w:rsidR="00AE6544" w:rsidRPr="006129F5" w:rsidRDefault="00AE6544" w:rsidP="00AE6544">
            <w:r w:rsidRPr="006129F5">
              <w:t>4091*</w:t>
            </w:r>
          </w:p>
        </w:tc>
      </w:tr>
      <w:tr w:rsidR="00AE6544" w:rsidRPr="006129F5" w14:paraId="29C218A0" w14:textId="77777777" w:rsidTr="00A4248F">
        <w:trPr>
          <w:cantSplit/>
        </w:trPr>
        <w:tc>
          <w:tcPr>
            <w:tcW w:w="2174" w:type="dxa"/>
            <w:vMerge w:val="restart"/>
            <w:tcBorders>
              <w:top w:val="single" w:sz="4" w:space="0" w:color="D22A23"/>
              <w:left w:val="single" w:sz="4" w:space="0" w:color="D22A23"/>
              <w:right w:val="single" w:sz="4" w:space="0" w:color="D22A23"/>
            </w:tcBorders>
          </w:tcPr>
          <w:p w14:paraId="49A1F095" w14:textId="574F04F9" w:rsidR="00AE6544" w:rsidRPr="006129F5" w:rsidRDefault="00AE6544" w:rsidP="0078498E">
            <w:r w:rsidRPr="006129F5">
              <w:t>Urban / LoS</w:t>
            </w:r>
          </w:p>
        </w:tc>
        <w:tc>
          <w:tcPr>
            <w:tcW w:w="958" w:type="dxa"/>
            <w:tcBorders>
              <w:top w:val="single" w:sz="4" w:space="0" w:color="D22A23"/>
              <w:left w:val="single" w:sz="4" w:space="0" w:color="D22A23"/>
              <w:bottom w:val="single" w:sz="4" w:space="0" w:color="D22A23"/>
              <w:right w:val="single" w:sz="4" w:space="0" w:color="D22A23"/>
            </w:tcBorders>
          </w:tcPr>
          <w:p w14:paraId="64975AD2"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1D840A33"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6D880D2F"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176EA8EE"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0B5378D2"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1C4ED946" w14:textId="77777777" w:rsidR="00AE6544" w:rsidRPr="006129F5" w:rsidRDefault="00AE6544" w:rsidP="00AE6544">
            <w:r w:rsidRPr="006129F5">
              <w:t>1511</w:t>
            </w:r>
          </w:p>
        </w:tc>
        <w:tc>
          <w:tcPr>
            <w:tcW w:w="923" w:type="dxa"/>
            <w:tcBorders>
              <w:top w:val="single" w:sz="4" w:space="0" w:color="D22A23"/>
              <w:left w:val="single" w:sz="4" w:space="0" w:color="D22A23"/>
              <w:bottom w:val="single" w:sz="4" w:space="0" w:color="D22A23"/>
              <w:right w:val="single" w:sz="4" w:space="0" w:color="D22A23"/>
            </w:tcBorders>
          </w:tcPr>
          <w:p w14:paraId="17F202C3" w14:textId="77777777" w:rsidR="00AE6544" w:rsidRPr="006129F5" w:rsidRDefault="00AE6544" w:rsidP="00AE6544">
            <w:r w:rsidRPr="006129F5">
              <w:t>4</w:t>
            </w:r>
          </w:p>
        </w:tc>
        <w:tc>
          <w:tcPr>
            <w:tcW w:w="923" w:type="dxa"/>
            <w:tcBorders>
              <w:top w:val="single" w:sz="4" w:space="0" w:color="D22A23"/>
              <w:left w:val="single" w:sz="4" w:space="0" w:color="D22A23"/>
              <w:bottom w:val="single" w:sz="4" w:space="0" w:color="D22A23"/>
              <w:right w:val="single" w:sz="4" w:space="0" w:color="D22A23"/>
            </w:tcBorders>
          </w:tcPr>
          <w:p w14:paraId="3A60AC63" w14:textId="77777777" w:rsidR="00AE6544" w:rsidRPr="006129F5" w:rsidRDefault="00AE6544" w:rsidP="00AE6544"/>
        </w:tc>
      </w:tr>
      <w:tr w:rsidR="00AE6544" w:rsidRPr="006129F5" w14:paraId="5DD2CAC1" w14:textId="77777777" w:rsidTr="00CE0378">
        <w:trPr>
          <w:cantSplit/>
        </w:trPr>
        <w:tc>
          <w:tcPr>
            <w:tcW w:w="2174" w:type="dxa"/>
            <w:vMerge/>
            <w:tcBorders>
              <w:left w:val="single" w:sz="4" w:space="0" w:color="D22A23"/>
              <w:right w:val="single" w:sz="4" w:space="0" w:color="D22A23"/>
            </w:tcBorders>
          </w:tcPr>
          <w:p w14:paraId="1637709E"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67E8239B"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4FAAD2B7"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6762956A"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4C0AE2AB" w14:textId="77777777" w:rsidR="00AE6544" w:rsidRPr="006129F5" w:rsidRDefault="00AE6544" w:rsidP="00AE6544">
            <w:r w:rsidRPr="006129F5">
              <w:t>11</w:t>
            </w:r>
          </w:p>
        </w:tc>
        <w:tc>
          <w:tcPr>
            <w:tcW w:w="923" w:type="dxa"/>
            <w:tcBorders>
              <w:top w:val="single" w:sz="4" w:space="0" w:color="D22A23"/>
              <w:left w:val="single" w:sz="4" w:space="0" w:color="D22A23"/>
              <w:bottom w:val="single" w:sz="4" w:space="0" w:color="D22A23"/>
              <w:right w:val="single" w:sz="4" w:space="0" w:color="D22A23"/>
            </w:tcBorders>
          </w:tcPr>
          <w:p w14:paraId="58A687D2" w14:textId="77777777" w:rsidR="00AE6544" w:rsidRPr="006129F5" w:rsidRDefault="00AE6544" w:rsidP="00AE6544">
            <w:r w:rsidRPr="006129F5">
              <w:t>102</w:t>
            </w:r>
          </w:p>
        </w:tc>
        <w:tc>
          <w:tcPr>
            <w:tcW w:w="923" w:type="dxa"/>
            <w:tcBorders>
              <w:top w:val="single" w:sz="4" w:space="0" w:color="D22A23"/>
              <w:left w:val="single" w:sz="4" w:space="0" w:color="D22A23"/>
              <w:bottom w:val="single" w:sz="4" w:space="0" w:color="D22A23"/>
              <w:right w:val="single" w:sz="4" w:space="0" w:color="D22A23"/>
            </w:tcBorders>
          </w:tcPr>
          <w:p w14:paraId="07B56AFE" w14:textId="77777777" w:rsidR="00AE6544" w:rsidRPr="006129F5" w:rsidRDefault="00AE6544" w:rsidP="00AE6544">
            <w:r w:rsidRPr="006129F5">
              <w:t>648</w:t>
            </w:r>
          </w:p>
        </w:tc>
        <w:tc>
          <w:tcPr>
            <w:tcW w:w="923" w:type="dxa"/>
            <w:tcBorders>
              <w:top w:val="single" w:sz="4" w:space="0" w:color="D22A23"/>
              <w:left w:val="single" w:sz="4" w:space="0" w:color="D22A23"/>
              <w:bottom w:val="single" w:sz="4" w:space="0" w:color="D22A23"/>
              <w:right w:val="single" w:sz="4" w:space="0" w:color="D22A23"/>
            </w:tcBorders>
          </w:tcPr>
          <w:p w14:paraId="55D654BC"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1A7D8E8F" w14:textId="77777777" w:rsidR="00AE6544" w:rsidRPr="006129F5" w:rsidRDefault="00AE6544" w:rsidP="00AE6544"/>
        </w:tc>
      </w:tr>
      <w:tr w:rsidR="0078498E" w:rsidRPr="006129F5" w14:paraId="693E7AA7" w14:textId="77777777" w:rsidTr="000E2088">
        <w:trPr>
          <w:cantSplit/>
        </w:trPr>
        <w:tc>
          <w:tcPr>
            <w:tcW w:w="9629" w:type="dxa"/>
            <w:gridSpan w:val="9"/>
            <w:tcBorders>
              <w:left w:val="single" w:sz="4" w:space="0" w:color="D22A23"/>
              <w:bottom w:val="single" w:sz="4" w:space="0" w:color="D22A23"/>
              <w:right w:val="single" w:sz="4" w:space="0" w:color="D22A23"/>
            </w:tcBorders>
          </w:tcPr>
          <w:p w14:paraId="43AD450A" w14:textId="10F4A353" w:rsidR="0078498E" w:rsidRPr="006129F5" w:rsidRDefault="0078498E" w:rsidP="00CE0378">
            <w:pPr>
              <w:pStyle w:val="ECCTablenote"/>
            </w:pPr>
            <w:r>
              <w:t>*</w:t>
            </w:r>
            <w:r w:rsidRPr="006129F5">
              <w:t>For the extended Hata model no distinction between LoS and NLoS conditions are required.</w:t>
            </w:r>
          </w:p>
        </w:tc>
      </w:tr>
    </w:tbl>
    <w:p w14:paraId="0B64D6C3" w14:textId="74F5B383" w:rsidR="00AE6544" w:rsidRPr="006129F5" w:rsidRDefault="00AE6544" w:rsidP="00AE6544">
      <w:pPr>
        <w:pStyle w:val="Caption"/>
        <w:rPr>
          <w:lang w:val="en-GB"/>
        </w:rPr>
      </w:pPr>
      <w:bookmarkStart w:id="164" w:name="_Ref35774077"/>
      <w:r w:rsidRPr="006129F5">
        <w:rPr>
          <w:lang w:val="en-GB"/>
        </w:rPr>
        <w:t>Table 25</w:t>
      </w:r>
      <w:r w:rsidR="00D55C74" w:rsidRPr="006129F5">
        <w:rPr>
          <w:lang w:val="en-GB"/>
        </w:rPr>
        <w:t>:</w:t>
      </w:r>
      <w:r w:rsidRPr="006129F5">
        <w:rPr>
          <w:lang w:val="en-GB"/>
        </w:rPr>
        <w:t xml:space="preserve"> Figures to </w:t>
      </w:r>
      <w:r w:rsidR="00CE0378">
        <w:rPr>
          <w:lang w:val="en-GB"/>
        </w:rPr>
        <w:t xml:space="preserve">the above table are </w:t>
      </w:r>
      <w:r w:rsidRPr="006129F5">
        <w:rPr>
          <w:lang w:val="en-GB"/>
        </w:rPr>
        <w:t xml:space="preserve">be considered in the SEAMCAT scenario in case of high density SRD deployments according </w:t>
      </w:r>
      <w:r w:rsidR="006129F5" w:rsidRPr="006129F5">
        <w:rPr>
          <w:lang w:val="en-GB"/>
        </w:rPr>
        <w:t>ERC</w:t>
      </w:r>
      <w:r w:rsidRPr="006129F5">
        <w:rPr>
          <w:lang w:val="en-GB"/>
        </w:rPr>
        <w:t xml:space="preserve"> R</w:t>
      </w:r>
      <w:r w:rsidR="006129F5" w:rsidRPr="006129F5">
        <w:rPr>
          <w:lang w:val="en-GB"/>
        </w:rPr>
        <w:t xml:space="preserve">ecommendation </w:t>
      </w:r>
      <w:r w:rsidRPr="006129F5">
        <w:rPr>
          <w:lang w:val="en-GB"/>
        </w:rPr>
        <w:t xml:space="preserve">70-03 spectrum for a 50 </w:t>
      </w:r>
      <w:r w:rsidR="0031747A" w:rsidRPr="006129F5">
        <w:rPr>
          <w:lang w:val="en-GB"/>
        </w:rPr>
        <w:t>km²</w:t>
      </w:r>
      <w:r w:rsidRPr="006129F5">
        <w:rPr>
          <w:lang w:val="en-GB"/>
        </w:rPr>
        <w:t xml:space="preserve"> urban / suburban environment</w:t>
      </w:r>
    </w:p>
    <w:tbl>
      <w:tblPr>
        <w:tblStyle w:val="ECCTable-redheader"/>
        <w:tblW w:w="9629" w:type="dxa"/>
        <w:tblInd w:w="0" w:type="dxa"/>
        <w:tblLayout w:type="fixed"/>
        <w:tblLook w:val="04A0" w:firstRow="1" w:lastRow="0" w:firstColumn="1" w:lastColumn="0" w:noHBand="0" w:noVBand="1"/>
      </w:tblPr>
      <w:tblGrid>
        <w:gridCol w:w="2174"/>
        <w:gridCol w:w="958"/>
        <w:gridCol w:w="958"/>
        <w:gridCol w:w="924"/>
        <w:gridCol w:w="923"/>
        <w:gridCol w:w="923"/>
        <w:gridCol w:w="923"/>
        <w:gridCol w:w="923"/>
        <w:gridCol w:w="923"/>
      </w:tblGrid>
      <w:tr w:rsidR="00AE6544" w:rsidRPr="006129F5" w14:paraId="0FA6C548" w14:textId="77777777" w:rsidTr="00A4248F">
        <w:trPr>
          <w:cnfStyle w:val="100000000000" w:firstRow="1" w:lastRow="0" w:firstColumn="0" w:lastColumn="0" w:oddVBand="0" w:evenVBand="0" w:oddHBand="0" w:evenHBand="0" w:firstRowFirstColumn="0" w:firstRowLastColumn="0" w:lastRowFirstColumn="0" w:lastRowLastColumn="0"/>
          <w:cantSplit/>
        </w:trPr>
        <w:tc>
          <w:tcPr>
            <w:tcW w:w="2174" w:type="dxa"/>
          </w:tcPr>
          <w:p w14:paraId="368FA8AB" w14:textId="77777777" w:rsidR="00AE6544" w:rsidRPr="006129F5" w:rsidRDefault="00AE6544" w:rsidP="00AE6544">
            <w:r w:rsidRPr="006129F5">
              <w:t>Environment / propagation condition</w:t>
            </w:r>
          </w:p>
        </w:tc>
        <w:tc>
          <w:tcPr>
            <w:tcW w:w="958" w:type="dxa"/>
          </w:tcPr>
          <w:p w14:paraId="404679F1" w14:textId="77777777" w:rsidR="00AE6544" w:rsidRPr="006129F5" w:rsidRDefault="00AE6544" w:rsidP="00AE6544"/>
        </w:tc>
        <w:tc>
          <w:tcPr>
            <w:tcW w:w="958" w:type="dxa"/>
          </w:tcPr>
          <w:p w14:paraId="6AC0F9E0" w14:textId="77777777" w:rsidR="00AE6544" w:rsidRPr="006129F5" w:rsidRDefault="00AE6544" w:rsidP="00AE6544">
            <w:r w:rsidRPr="006129F5">
              <w:t>UNB</w:t>
            </w:r>
          </w:p>
          <w:p w14:paraId="083EF2BA" w14:textId="77777777" w:rsidR="00AE6544" w:rsidRPr="006129F5" w:rsidRDefault="00AE6544" w:rsidP="00AE6544">
            <w:r w:rsidRPr="006129F5">
              <w:t>NAP</w:t>
            </w:r>
          </w:p>
        </w:tc>
        <w:tc>
          <w:tcPr>
            <w:tcW w:w="924" w:type="dxa"/>
          </w:tcPr>
          <w:p w14:paraId="71F26FB5" w14:textId="77777777" w:rsidR="00AE6544" w:rsidRPr="006129F5" w:rsidRDefault="00AE6544" w:rsidP="00AE6544">
            <w:r w:rsidRPr="006129F5">
              <w:t>UNB</w:t>
            </w:r>
          </w:p>
          <w:p w14:paraId="7CB45E0C" w14:textId="77777777" w:rsidR="00AE6544" w:rsidRPr="006129F5" w:rsidRDefault="00AE6544" w:rsidP="00AE6544">
            <w:r w:rsidRPr="006129F5">
              <w:t>TN</w:t>
            </w:r>
          </w:p>
        </w:tc>
        <w:tc>
          <w:tcPr>
            <w:tcW w:w="923" w:type="dxa"/>
          </w:tcPr>
          <w:p w14:paraId="2E88F6C2" w14:textId="77777777" w:rsidR="00AE6544" w:rsidRPr="006129F5" w:rsidRDefault="00AE6544" w:rsidP="00AE6544">
            <w:r w:rsidRPr="006129F5">
              <w:t>NBN</w:t>
            </w:r>
          </w:p>
          <w:p w14:paraId="576F48D1" w14:textId="77777777" w:rsidR="00AE6544" w:rsidRPr="006129F5" w:rsidRDefault="00AE6544" w:rsidP="00AE6544">
            <w:r w:rsidRPr="006129F5">
              <w:t>NAP</w:t>
            </w:r>
          </w:p>
        </w:tc>
        <w:tc>
          <w:tcPr>
            <w:tcW w:w="923" w:type="dxa"/>
          </w:tcPr>
          <w:p w14:paraId="634959AF" w14:textId="77777777" w:rsidR="00AE6544" w:rsidRPr="006129F5" w:rsidRDefault="00AE6544" w:rsidP="00AE6544">
            <w:r w:rsidRPr="006129F5">
              <w:t>NBN</w:t>
            </w:r>
          </w:p>
          <w:p w14:paraId="10026DA9" w14:textId="77777777" w:rsidR="00AE6544" w:rsidRPr="006129F5" w:rsidRDefault="00AE6544" w:rsidP="00AE6544">
            <w:r w:rsidRPr="006129F5">
              <w:t>NN</w:t>
            </w:r>
          </w:p>
        </w:tc>
        <w:tc>
          <w:tcPr>
            <w:tcW w:w="923" w:type="dxa"/>
          </w:tcPr>
          <w:p w14:paraId="4835B320" w14:textId="77777777" w:rsidR="00AE6544" w:rsidRPr="006129F5" w:rsidRDefault="00AE6544" w:rsidP="00AE6544">
            <w:r w:rsidRPr="006129F5">
              <w:t>NBN TN</w:t>
            </w:r>
          </w:p>
        </w:tc>
        <w:tc>
          <w:tcPr>
            <w:tcW w:w="923" w:type="dxa"/>
          </w:tcPr>
          <w:p w14:paraId="4F25BE72" w14:textId="77777777" w:rsidR="00AE6544" w:rsidRPr="006129F5" w:rsidRDefault="00AE6544" w:rsidP="00AE6544">
            <w:r w:rsidRPr="006129F5">
              <w:t>CSS</w:t>
            </w:r>
          </w:p>
          <w:p w14:paraId="760803DC" w14:textId="77777777" w:rsidR="00AE6544" w:rsidRPr="006129F5" w:rsidRDefault="00AE6544" w:rsidP="00AE6544">
            <w:r w:rsidRPr="006129F5">
              <w:t>NAP</w:t>
            </w:r>
          </w:p>
        </w:tc>
        <w:tc>
          <w:tcPr>
            <w:tcW w:w="923" w:type="dxa"/>
          </w:tcPr>
          <w:p w14:paraId="2C891711" w14:textId="77777777" w:rsidR="00AE6544" w:rsidRPr="006129F5" w:rsidRDefault="00AE6544" w:rsidP="00AE6544">
            <w:r w:rsidRPr="006129F5">
              <w:t>CSS</w:t>
            </w:r>
          </w:p>
          <w:p w14:paraId="2246C2AA" w14:textId="77777777" w:rsidR="00AE6544" w:rsidRPr="006129F5" w:rsidRDefault="00AE6544" w:rsidP="00AE6544">
            <w:r w:rsidRPr="006129F5">
              <w:t>TN</w:t>
            </w:r>
          </w:p>
        </w:tc>
      </w:tr>
      <w:tr w:rsidR="00AE6544" w:rsidRPr="006129F5" w14:paraId="25B5963B" w14:textId="77777777" w:rsidTr="00A4248F">
        <w:trPr>
          <w:cantSplit/>
        </w:trPr>
        <w:tc>
          <w:tcPr>
            <w:tcW w:w="2174" w:type="dxa"/>
            <w:vMerge w:val="restart"/>
            <w:tcBorders>
              <w:top w:val="single" w:sz="4" w:space="0" w:color="D22A23"/>
              <w:left w:val="single" w:sz="4" w:space="0" w:color="D22A23"/>
              <w:right w:val="single" w:sz="4" w:space="0" w:color="D22A23"/>
            </w:tcBorders>
          </w:tcPr>
          <w:p w14:paraId="57350523" w14:textId="5CA2840B" w:rsidR="00AE6544" w:rsidRPr="006129F5" w:rsidRDefault="00AE6544" w:rsidP="006129F5">
            <w:r w:rsidRPr="006129F5">
              <w:t>Suburban / NLoS</w:t>
            </w:r>
          </w:p>
        </w:tc>
        <w:tc>
          <w:tcPr>
            <w:tcW w:w="958" w:type="dxa"/>
            <w:tcBorders>
              <w:top w:val="single" w:sz="4" w:space="0" w:color="D22A23"/>
              <w:left w:val="single" w:sz="4" w:space="0" w:color="D22A23"/>
              <w:bottom w:val="single" w:sz="4" w:space="0" w:color="D22A23"/>
              <w:right w:val="single" w:sz="4" w:space="0" w:color="D22A23"/>
            </w:tcBorders>
          </w:tcPr>
          <w:p w14:paraId="28130115"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7C1D55A5"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0C6BA50A" w14:textId="77777777" w:rsidR="00AE6544" w:rsidRPr="006129F5" w:rsidRDefault="00AE6544" w:rsidP="00AE6544">
            <w:r w:rsidRPr="006129F5">
              <w:t>2257*</w:t>
            </w:r>
          </w:p>
        </w:tc>
        <w:tc>
          <w:tcPr>
            <w:tcW w:w="923" w:type="dxa"/>
            <w:tcBorders>
              <w:top w:val="single" w:sz="4" w:space="0" w:color="D22A23"/>
              <w:left w:val="single" w:sz="4" w:space="0" w:color="D22A23"/>
              <w:bottom w:val="single" w:sz="4" w:space="0" w:color="D22A23"/>
              <w:right w:val="single" w:sz="4" w:space="0" w:color="D22A23"/>
            </w:tcBorders>
          </w:tcPr>
          <w:p w14:paraId="18A71B1F"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5DC8275C"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629AEFFA" w14:textId="77777777" w:rsidR="00AE6544" w:rsidRPr="006129F5" w:rsidRDefault="00AE6544" w:rsidP="00AE6544">
            <w:r w:rsidRPr="006129F5">
              <w:t>1608</w:t>
            </w:r>
          </w:p>
        </w:tc>
        <w:tc>
          <w:tcPr>
            <w:tcW w:w="923" w:type="dxa"/>
            <w:tcBorders>
              <w:top w:val="single" w:sz="4" w:space="0" w:color="D22A23"/>
              <w:left w:val="single" w:sz="4" w:space="0" w:color="D22A23"/>
              <w:bottom w:val="single" w:sz="4" w:space="0" w:color="D22A23"/>
              <w:right w:val="single" w:sz="4" w:space="0" w:color="D22A23"/>
            </w:tcBorders>
          </w:tcPr>
          <w:p w14:paraId="6CF537D0" w14:textId="77777777" w:rsidR="00AE6544" w:rsidRPr="006129F5" w:rsidRDefault="00AE6544" w:rsidP="00AE6544">
            <w:r w:rsidRPr="006129F5">
              <w:t>4</w:t>
            </w:r>
          </w:p>
        </w:tc>
        <w:tc>
          <w:tcPr>
            <w:tcW w:w="923" w:type="dxa"/>
            <w:tcBorders>
              <w:top w:val="single" w:sz="4" w:space="0" w:color="D22A23"/>
              <w:left w:val="single" w:sz="4" w:space="0" w:color="D22A23"/>
              <w:bottom w:val="single" w:sz="4" w:space="0" w:color="D22A23"/>
              <w:right w:val="single" w:sz="4" w:space="0" w:color="D22A23"/>
            </w:tcBorders>
          </w:tcPr>
          <w:p w14:paraId="166B1948" w14:textId="77777777" w:rsidR="00AE6544" w:rsidRPr="006129F5" w:rsidRDefault="00AE6544" w:rsidP="00AE6544">
            <w:r w:rsidRPr="006129F5">
              <w:t>3386*</w:t>
            </w:r>
          </w:p>
        </w:tc>
      </w:tr>
      <w:tr w:rsidR="00AE6544" w:rsidRPr="006129F5" w14:paraId="351BC8E4" w14:textId="77777777" w:rsidTr="00A4248F">
        <w:trPr>
          <w:cantSplit/>
        </w:trPr>
        <w:tc>
          <w:tcPr>
            <w:tcW w:w="2174" w:type="dxa"/>
            <w:vMerge/>
            <w:tcBorders>
              <w:left w:val="single" w:sz="4" w:space="0" w:color="D22A23"/>
              <w:bottom w:val="single" w:sz="4" w:space="0" w:color="D22A23"/>
              <w:right w:val="single" w:sz="4" w:space="0" w:color="D22A23"/>
            </w:tcBorders>
          </w:tcPr>
          <w:p w14:paraId="42511C51"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3CB822D2"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7F1CB27E"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0AF894AC" w14:textId="77777777" w:rsidR="00AE6544" w:rsidRPr="006129F5" w:rsidRDefault="00AE6544" w:rsidP="00AE6544">
            <w:r w:rsidRPr="006129F5">
              <w:t>966*</w:t>
            </w:r>
          </w:p>
        </w:tc>
        <w:tc>
          <w:tcPr>
            <w:tcW w:w="923" w:type="dxa"/>
            <w:tcBorders>
              <w:top w:val="single" w:sz="4" w:space="0" w:color="D22A23"/>
              <w:left w:val="single" w:sz="4" w:space="0" w:color="D22A23"/>
              <w:bottom w:val="single" w:sz="4" w:space="0" w:color="D22A23"/>
              <w:right w:val="single" w:sz="4" w:space="0" w:color="D22A23"/>
            </w:tcBorders>
          </w:tcPr>
          <w:p w14:paraId="7D6C3890" w14:textId="77777777" w:rsidR="00AE6544" w:rsidRPr="006129F5" w:rsidRDefault="00AE6544" w:rsidP="00AE6544">
            <w:r w:rsidRPr="006129F5">
              <w:t>12</w:t>
            </w:r>
          </w:p>
        </w:tc>
        <w:tc>
          <w:tcPr>
            <w:tcW w:w="923" w:type="dxa"/>
            <w:tcBorders>
              <w:top w:val="single" w:sz="4" w:space="0" w:color="D22A23"/>
              <w:left w:val="single" w:sz="4" w:space="0" w:color="D22A23"/>
              <w:bottom w:val="single" w:sz="4" w:space="0" w:color="D22A23"/>
              <w:right w:val="single" w:sz="4" w:space="0" w:color="D22A23"/>
            </w:tcBorders>
          </w:tcPr>
          <w:p w14:paraId="3BC2E15A" w14:textId="77777777" w:rsidR="00AE6544" w:rsidRPr="006129F5" w:rsidRDefault="00AE6544" w:rsidP="00AE6544">
            <w:r w:rsidRPr="006129F5">
              <w:t>109</w:t>
            </w:r>
          </w:p>
        </w:tc>
        <w:tc>
          <w:tcPr>
            <w:tcW w:w="923" w:type="dxa"/>
            <w:tcBorders>
              <w:top w:val="single" w:sz="4" w:space="0" w:color="D22A23"/>
              <w:left w:val="single" w:sz="4" w:space="0" w:color="D22A23"/>
              <w:bottom w:val="single" w:sz="4" w:space="0" w:color="D22A23"/>
              <w:right w:val="single" w:sz="4" w:space="0" w:color="D22A23"/>
            </w:tcBorders>
          </w:tcPr>
          <w:p w14:paraId="3E4C090B" w14:textId="77777777" w:rsidR="00AE6544" w:rsidRPr="006129F5" w:rsidRDefault="00AE6544" w:rsidP="00AE6544">
            <w:r w:rsidRPr="006129F5">
              <w:t>689</w:t>
            </w:r>
          </w:p>
        </w:tc>
        <w:tc>
          <w:tcPr>
            <w:tcW w:w="923" w:type="dxa"/>
            <w:tcBorders>
              <w:top w:val="single" w:sz="4" w:space="0" w:color="D22A23"/>
              <w:left w:val="single" w:sz="4" w:space="0" w:color="D22A23"/>
              <w:bottom w:val="single" w:sz="4" w:space="0" w:color="D22A23"/>
              <w:right w:val="single" w:sz="4" w:space="0" w:color="D22A23"/>
            </w:tcBorders>
          </w:tcPr>
          <w:p w14:paraId="0603D28D"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5BB11FBF" w14:textId="77777777" w:rsidR="00AE6544" w:rsidRPr="006129F5" w:rsidRDefault="00AE6544" w:rsidP="00AE6544">
            <w:r w:rsidRPr="006129F5">
              <w:t>1450*</w:t>
            </w:r>
          </w:p>
        </w:tc>
      </w:tr>
      <w:tr w:rsidR="00AE6544" w:rsidRPr="006129F5" w14:paraId="4A4AA480" w14:textId="77777777" w:rsidTr="00A4248F">
        <w:trPr>
          <w:cantSplit/>
        </w:trPr>
        <w:tc>
          <w:tcPr>
            <w:tcW w:w="2174" w:type="dxa"/>
            <w:vMerge w:val="restart"/>
            <w:tcBorders>
              <w:top w:val="single" w:sz="4" w:space="0" w:color="D22A23"/>
              <w:left w:val="single" w:sz="4" w:space="0" w:color="D22A23"/>
              <w:right w:val="single" w:sz="4" w:space="0" w:color="D22A23"/>
            </w:tcBorders>
          </w:tcPr>
          <w:p w14:paraId="60540FEF" w14:textId="61B08751" w:rsidR="00AE6544" w:rsidRPr="006129F5" w:rsidRDefault="00AE6544" w:rsidP="006129F5">
            <w:r w:rsidRPr="006129F5">
              <w:t>Suburban / LoS</w:t>
            </w:r>
          </w:p>
        </w:tc>
        <w:tc>
          <w:tcPr>
            <w:tcW w:w="958" w:type="dxa"/>
            <w:tcBorders>
              <w:top w:val="single" w:sz="4" w:space="0" w:color="D22A23"/>
              <w:left w:val="single" w:sz="4" w:space="0" w:color="D22A23"/>
              <w:bottom w:val="single" w:sz="4" w:space="0" w:color="D22A23"/>
              <w:right w:val="single" w:sz="4" w:space="0" w:color="D22A23"/>
            </w:tcBorders>
          </w:tcPr>
          <w:p w14:paraId="13F42B01"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19227D6A"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5B31F9E3"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274C6404"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38A5AC2B"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46CAC8BC" w14:textId="77777777" w:rsidR="00AE6544" w:rsidRPr="006129F5" w:rsidRDefault="00AE6544" w:rsidP="00AE6544">
            <w:r w:rsidRPr="006129F5">
              <w:t>536</w:t>
            </w:r>
          </w:p>
        </w:tc>
        <w:tc>
          <w:tcPr>
            <w:tcW w:w="923" w:type="dxa"/>
            <w:tcBorders>
              <w:top w:val="single" w:sz="4" w:space="0" w:color="D22A23"/>
              <w:left w:val="single" w:sz="4" w:space="0" w:color="D22A23"/>
              <w:bottom w:val="single" w:sz="4" w:space="0" w:color="D22A23"/>
              <w:right w:val="single" w:sz="4" w:space="0" w:color="D22A23"/>
            </w:tcBorders>
          </w:tcPr>
          <w:p w14:paraId="6C83A957" w14:textId="77777777" w:rsidR="00AE6544" w:rsidRPr="006129F5" w:rsidRDefault="00AE6544" w:rsidP="00AE6544">
            <w:r w:rsidRPr="006129F5">
              <w:t>1</w:t>
            </w:r>
          </w:p>
        </w:tc>
        <w:tc>
          <w:tcPr>
            <w:tcW w:w="923" w:type="dxa"/>
            <w:tcBorders>
              <w:top w:val="single" w:sz="4" w:space="0" w:color="D22A23"/>
              <w:left w:val="single" w:sz="4" w:space="0" w:color="D22A23"/>
              <w:bottom w:val="single" w:sz="4" w:space="0" w:color="D22A23"/>
              <w:right w:val="single" w:sz="4" w:space="0" w:color="D22A23"/>
            </w:tcBorders>
          </w:tcPr>
          <w:p w14:paraId="12044EAB" w14:textId="77777777" w:rsidR="00AE6544" w:rsidRPr="006129F5" w:rsidRDefault="00AE6544" w:rsidP="00AE6544"/>
        </w:tc>
      </w:tr>
      <w:tr w:rsidR="00AE6544" w:rsidRPr="006129F5" w14:paraId="5C73712C" w14:textId="77777777" w:rsidTr="00A4248F">
        <w:trPr>
          <w:cantSplit/>
        </w:trPr>
        <w:tc>
          <w:tcPr>
            <w:tcW w:w="2174" w:type="dxa"/>
            <w:vMerge/>
            <w:tcBorders>
              <w:left w:val="single" w:sz="4" w:space="0" w:color="D22A23"/>
              <w:bottom w:val="single" w:sz="4" w:space="0" w:color="D22A23"/>
              <w:right w:val="single" w:sz="4" w:space="0" w:color="D22A23"/>
            </w:tcBorders>
          </w:tcPr>
          <w:p w14:paraId="2C95AD0D"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051C8A71"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32F7C5CD"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666C1E84"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5CDB8E02" w14:textId="77777777" w:rsidR="00AE6544" w:rsidRPr="006129F5" w:rsidRDefault="00AE6544" w:rsidP="00AE6544">
            <w:r w:rsidRPr="006129F5">
              <w:t>4</w:t>
            </w:r>
          </w:p>
        </w:tc>
        <w:tc>
          <w:tcPr>
            <w:tcW w:w="923" w:type="dxa"/>
            <w:tcBorders>
              <w:top w:val="single" w:sz="4" w:space="0" w:color="D22A23"/>
              <w:left w:val="single" w:sz="4" w:space="0" w:color="D22A23"/>
              <w:bottom w:val="single" w:sz="4" w:space="0" w:color="D22A23"/>
              <w:right w:val="single" w:sz="4" w:space="0" w:color="D22A23"/>
            </w:tcBorders>
          </w:tcPr>
          <w:p w14:paraId="6DE3DDAE" w14:textId="77777777" w:rsidR="00AE6544" w:rsidRPr="006129F5" w:rsidRDefault="00AE6544" w:rsidP="00AE6544">
            <w:r w:rsidRPr="006129F5">
              <w:t>36</w:t>
            </w:r>
          </w:p>
        </w:tc>
        <w:tc>
          <w:tcPr>
            <w:tcW w:w="923" w:type="dxa"/>
            <w:tcBorders>
              <w:top w:val="single" w:sz="4" w:space="0" w:color="D22A23"/>
              <w:left w:val="single" w:sz="4" w:space="0" w:color="D22A23"/>
              <w:bottom w:val="single" w:sz="4" w:space="0" w:color="D22A23"/>
              <w:right w:val="single" w:sz="4" w:space="0" w:color="D22A23"/>
            </w:tcBorders>
          </w:tcPr>
          <w:p w14:paraId="59BC5F2F" w14:textId="77777777" w:rsidR="00AE6544" w:rsidRPr="006129F5" w:rsidRDefault="00AE6544" w:rsidP="00AE6544">
            <w:r w:rsidRPr="006129F5">
              <w:t>229</w:t>
            </w:r>
          </w:p>
        </w:tc>
        <w:tc>
          <w:tcPr>
            <w:tcW w:w="923" w:type="dxa"/>
            <w:tcBorders>
              <w:top w:val="single" w:sz="4" w:space="0" w:color="D22A23"/>
              <w:left w:val="single" w:sz="4" w:space="0" w:color="D22A23"/>
              <w:bottom w:val="single" w:sz="4" w:space="0" w:color="D22A23"/>
              <w:right w:val="single" w:sz="4" w:space="0" w:color="D22A23"/>
            </w:tcBorders>
          </w:tcPr>
          <w:p w14:paraId="2A9C7B65"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5036AC0E" w14:textId="77777777" w:rsidR="00AE6544" w:rsidRPr="006129F5" w:rsidRDefault="00AE6544" w:rsidP="00AE6544"/>
        </w:tc>
      </w:tr>
      <w:tr w:rsidR="00AE6544" w:rsidRPr="006129F5" w14:paraId="3D5703F8" w14:textId="77777777" w:rsidTr="00A4248F">
        <w:trPr>
          <w:cantSplit/>
        </w:trPr>
        <w:tc>
          <w:tcPr>
            <w:tcW w:w="2174" w:type="dxa"/>
            <w:vMerge w:val="restart"/>
            <w:tcBorders>
              <w:top w:val="single" w:sz="4" w:space="0" w:color="D22A23"/>
              <w:left w:val="single" w:sz="4" w:space="0" w:color="D22A23"/>
              <w:right w:val="single" w:sz="4" w:space="0" w:color="D22A23"/>
            </w:tcBorders>
          </w:tcPr>
          <w:p w14:paraId="756F06AC" w14:textId="4C4408CA" w:rsidR="00AE6544" w:rsidRPr="006129F5" w:rsidRDefault="00AE6544" w:rsidP="006129F5">
            <w:r w:rsidRPr="006129F5">
              <w:t>Urban / NLoS</w:t>
            </w:r>
          </w:p>
        </w:tc>
        <w:tc>
          <w:tcPr>
            <w:tcW w:w="958" w:type="dxa"/>
            <w:tcBorders>
              <w:top w:val="single" w:sz="4" w:space="0" w:color="D22A23"/>
              <w:left w:val="single" w:sz="4" w:space="0" w:color="D22A23"/>
              <w:bottom w:val="single" w:sz="4" w:space="0" w:color="D22A23"/>
              <w:right w:val="single" w:sz="4" w:space="0" w:color="D22A23"/>
            </w:tcBorders>
          </w:tcPr>
          <w:p w14:paraId="3F5FF450"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5F2C7667"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47C74959" w14:textId="77777777" w:rsidR="00AE6544" w:rsidRPr="006129F5" w:rsidRDefault="00AE6544" w:rsidP="00AE6544">
            <w:r w:rsidRPr="006129F5">
              <w:t>2257*</w:t>
            </w:r>
          </w:p>
        </w:tc>
        <w:tc>
          <w:tcPr>
            <w:tcW w:w="923" w:type="dxa"/>
            <w:tcBorders>
              <w:top w:val="single" w:sz="4" w:space="0" w:color="D22A23"/>
              <w:left w:val="single" w:sz="4" w:space="0" w:color="D22A23"/>
              <w:bottom w:val="single" w:sz="4" w:space="0" w:color="D22A23"/>
              <w:right w:val="single" w:sz="4" w:space="0" w:color="D22A23"/>
            </w:tcBorders>
          </w:tcPr>
          <w:p w14:paraId="4355C5CE"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4C924DF2"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23C51C26" w14:textId="77777777" w:rsidR="00AE6544" w:rsidRPr="006129F5" w:rsidRDefault="00AE6544" w:rsidP="00AE6544">
            <w:r w:rsidRPr="006129F5">
              <w:t>1608</w:t>
            </w:r>
          </w:p>
        </w:tc>
        <w:tc>
          <w:tcPr>
            <w:tcW w:w="923" w:type="dxa"/>
            <w:tcBorders>
              <w:top w:val="single" w:sz="4" w:space="0" w:color="D22A23"/>
              <w:left w:val="single" w:sz="4" w:space="0" w:color="D22A23"/>
              <w:bottom w:val="single" w:sz="4" w:space="0" w:color="D22A23"/>
              <w:right w:val="single" w:sz="4" w:space="0" w:color="D22A23"/>
            </w:tcBorders>
          </w:tcPr>
          <w:p w14:paraId="5BD5B279" w14:textId="77777777" w:rsidR="00AE6544" w:rsidRPr="006129F5" w:rsidRDefault="00AE6544" w:rsidP="00AE6544">
            <w:r w:rsidRPr="006129F5">
              <w:t>4</w:t>
            </w:r>
          </w:p>
        </w:tc>
        <w:tc>
          <w:tcPr>
            <w:tcW w:w="923" w:type="dxa"/>
            <w:tcBorders>
              <w:top w:val="single" w:sz="4" w:space="0" w:color="D22A23"/>
              <w:left w:val="single" w:sz="4" w:space="0" w:color="D22A23"/>
              <w:bottom w:val="single" w:sz="4" w:space="0" w:color="D22A23"/>
              <w:right w:val="single" w:sz="4" w:space="0" w:color="D22A23"/>
            </w:tcBorders>
          </w:tcPr>
          <w:p w14:paraId="302CAF8A" w14:textId="77777777" w:rsidR="00AE6544" w:rsidRPr="006129F5" w:rsidRDefault="00AE6544" w:rsidP="00AE6544">
            <w:r w:rsidRPr="006129F5">
              <w:t>3386*</w:t>
            </w:r>
          </w:p>
        </w:tc>
      </w:tr>
      <w:tr w:rsidR="00AE6544" w:rsidRPr="006129F5" w14:paraId="2CD7E81B" w14:textId="77777777" w:rsidTr="00A4248F">
        <w:trPr>
          <w:cantSplit/>
        </w:trPr>
        <w:tc>
          <w:tcPr>
            <w:tcW w:w="2174" w:type="dxa"/>
            <w:vMerge/>
            <w:tcBorders>
              <w:left w:val="single" w:sz="4" w:space="0" w:color="D22A23"/>
              <w:bottom w:val="single" w:sz="4" w:space="0" w:color="D22A23"/>
              <w:right w:val="single" w:sz="4" w:space="0" w:color="D22A23"/>
            </w:tcBorders>
          </w:tcPr>
          <w:p w14:paraId="4E401BD5"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0C7892F3"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08AA1C38" w14:textId="77777777" w:rsidR="00AE6544" w:rsidRPr="006129F5" w:rsidRDefault="00AE6544" w:rsidP="00AE6544">
            <w:r w:rsidRPr="006129F5">
              <w:t>1</w:t>
            </w:r>
          </w:p>
        </w:tc>
        <w:tc>
          <w:tcPr>
            <w:tcW w:w="924" w:type="dxa"/>
            <w:tcBorders>
              <w:top w:val="single" w:sz="4" w:space="0" w:color="D22A23"/>
              <w:left w:val="single" w:sz="4" w:space="0" w:color="D22A23"/>
              <w:bottom w:val="single" w:sz="4" w:space="0" w:color="D22A23"/>
              <w:right w:val="single" w:sz="4" w:space="0" w:color="D22A23"/>
            </w:tcBorders>
          </w:tcPr>
          <w:p w14:paraId="01093CB5" w14:textId="77777777" w:rsidR="00AE6544" w:rsidRPr="006129F5" w:rsidRDefault="00AE6544" w:rsidP="00AE6544">
            <w:r w:rsidRPr="006129F5">
              <w:t>966*</w:t>
            </w:r>
          </w:p>
        </w:tc>
        <w:tc>
          <w:tcPr>
            <w:tcW w:w="923" w:type="dxa"/>
            <w:tcBorders>
              <w:top w:val="single" w:sz="4" w:space="0" w:color="D22A23"/>
              <w:left w:val="single" w:sz="4" w:space="0" w:color="D22A23"/>
              <w:bottom w:val="single" w:sz="4" w:space="0" w:color="D22A23"/>
              <w:right w:val="single" w:sz="4" w:space="0" w:color="D22A23"/>
            </w:tcBorders>
          </w:tcPr>
          <w:p w14:paraId="5A6A8D3F" w14:textId="77777777" w:rsidR="00AE6544" w:rsidRPr="006129F5" w:rsidRDefault="00AE6544" w:rsidP="00AE6544">
            <w:r w:rsidRPr="006129F5">
              <w:t>12</w:t>
            </w:r>
          </w:p>
        </w:tc>
        <w:tc>
          <w:tcPr>
            <w:tcW w:w="923" w:type="dxa"/>
            <w:tcBorders>
              <w:top w:val="single" w:sz="4" w:space="0" w:color="D22A23"/>
              <w:left w:val="single" w:sz="4" w:space="0" w:color="D22A23"/>
              <w:bottom w:val="single" w:sz="4" w:space="0" w:color="D22A23"/>
              <w:right w:val="single" w:sz="4" w:space="0" w:color="D22A23"/>
            </w:tcBorders>
          </w:tcPr>
          <w:p w14:paraId="44B98B25" w14:textId="77777777" w:rsidR="00AE6544" w:rsidRPr="006129F5" w:rsidRDefault="00AE6544" w:rsidP="00AE6544">
            <w:r w:rsidRPr="006129F5">
              <w:t>109</w:t>
            </w:r>
          </w:p>
        </w:tc>
        <w:tc>
          <w:tcPr>
            <w:tcW w:w="923" w:type="dxa"/>
            <w:tcBorders>
              <w:top w:val="single" w:sz="4" w:space="0" w:color="D22A23"/>
              <w:left w:val="single" w:sz="4" w:space="0" w:color="D22A23"/>
              <w:bottom w:val="single" w:sz="4" w:space="0" w:color="D22A23"/>
              <w:right w:val="single" w:sz="4" w:space="0" w:color="D22A23"/>
            </w:tcBorders>
          </w:tcPr>
          <w:p w14:paraId="1D1BE6E8" w14:textId="77777777" w:rsidR="00AE6544" w:rsidRPr="006129F5" w:rsidRDefault="00AE6544" w:rsidP="00AE6544">
            <w:r w:rsidRPr="006129F5">
              <w:t>689</w:t>
            </w:r>
          </w:p>
        </w:tc>
        <w:tc>
          <w:tcPr>
            <w:tcW w:w="923" w:type="dxa"/>
            <w:tcBorders>
              <w:top w:val="single" w:sz="4" w:space="0" w:color="D22A23"/>
              <w:left w:val="single" w:sz="4" w:space="0" w:color="D22A23"/>
              <w:bottom w:val="single" w:sz="4" w:space="0" w:color="D22A23"/>
              <w:right w:val="single" w:sz="4" w:space="0" w:color="D22A23"/>
            </w:tcBorders>
          </w:tcPr>
          <w:p w14:paraId="52760B4D"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159C6B95" w14:textId="77777777" w:rsidR="00AE6544" w:rsidRPr="006129F5" w:rsidRDefault="00AE6544" w:rsidP="00AE6544">
            <w:r w:rsidRPr="006129F5">
              <w:t>1450*</w:t>
            </w:r>
          </w:p>
        </w:tc>
      </w:tr>
      <w:tr w:rsidR="00AE6544" w:rsidRPr="006129F5" w14:paraId="7921892C" w14:textId="77777777" w:rsidTr="00A4248F">
        <w:trPr>
          <w:cantSplit/>
        </w:trPr>
        <w:tc>
          <w:tcPr>
            <w:tcW w:w="2174" w:type="dxa"/>
            <w:vMerge w:val="restart"/>
            <w:tcBorders>
              <w:top w:val="single" w:sz="4" w:space="0" w:color="D22A23"/>
              <w:left w:val="single" w:sz="4" w:space="0" w:color="D22A23"/>
              <w:right w:val="single" w:sz="4" w:space="0" w:color="D22A23"/>
            </w:tcBorders>
          </w:tcPr>
          <w:p w14:paraId="22BE5163" w14:textId="69120978" w:rsidR="00AE6544" w:rsidRPr="006129F5" w:rsidRDefault="00AE6544" w:rsidP="006129F5">
            <w:r w:rsidRPr="006129F5">
              <w:t>Urban / LoS</w:t>
            </w:r>
          </w:p>
        </w:tc>
        <w:tc>
          <w:tcPr>
            <w:tcW w:w="958" w:type="dxa"/>
            <w:tcBorders>
              <w:top w:val="single" w:sz="4" w:space="0" w:color="D22A23"/>
              <w:left w:val="single" w:sz="4" w:space="0" w:color="D22A23"/>
              <w:bottom w:val="single" w:sz="4" w:space="0" w:color="D22A23"/>
              <w:right w:val="single" w:sz="4" w:space="0" w:color="D22A23"/>
            </w:tcBorders>
          </w:tcPr>
          <w:p w14:paraId="7A4518C1" w14:textId="77777777" w:rsidR="00AE6544" w:rsidRPr="006129F5" w:rsidRDefault="00AE6544" w:rsidP="00AE6544">
            <w:r w:rsidRPr="006129F5">
              <w:t>Indoor</w:t>
            </w:r>
          </w:p>
        </w:tc>
        <w:tc>
          <w:tcPr>
            <w:tcW w:w="958" w:type="dxa"/>
            <w:tcBorders>
              <w:top w:val="single" w:sz="4" w:space="0" w:color="D22A23"/>
              <w:left w:val="single" w:sz="4" w:space="0" w:color="D22A23"/>
              <w:bottom w:val="single" w:sz="4" w:space="0" w:color="D22A23"/>
              <w:right w:val="single" w:sz="4" w:space="0" w:color="D22A23"/>
            </w:tcBorders>
          </w:tcPr>
          <w:p w14:paraId="47D3A37E"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1D33EA86"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6BB8D0AC"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2C2A46F4"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6CF0CAD7" w14:textId="77777777" w:rsidR="00AE6544" w:rsidRPr="006129F5" w:rsidRDefault="00AE6544" w:rsidP="00AE6544">
            <w:r w:rsidRPr="006129F5">
              <w:t>536</w:t>
            </w:r>
          </w:p>
        </w:tc>
        <w:tc>
          <w:tcPr>
            <w:tcW w:w="923" w:type="dxa"/>
            <w:tcBorders>
              <w:top w:val="single" w:sz="4" w:space="0" w:color="D22A23"/>
              <w:left w:val="single" w:sz="4" w:space="0" w:color="D22A23"/>
              <w:bottom w:val="single" w:sz="4" w:space="0" w:color="D22A23"/>
              <w:right w:val="single" w:sz="4" w:space="0" w:color="D22A23"/>
            </w:tcBorders>
          </w:tcPr>
          <w:p w14:paraId="6CA28FE4" w14:textId="77777777" w:rsidR="00AE6544" w:rsidRPr="006129F5" w:rsidRDefault="00AE6544" w:rsidP="00AE6544">
            <w:r w:rsidRPr="006129F5">
              <w:t>1</w:t>
            </w:r>
          </w:p>
        </w:tc>
        <w:tc>
          <w:tcPr>
            <w:tcW w:w="923" w:type="dxa"/>
            <w:tcBorders>
              <w:top w:val="single" w:sz="4" w:space="0" w:color="D22A23"/>
              <w:left w:val="single" w:sz="4" w:space="0" w:color="D22A23"/>
              <w:bottom w:val="single" w:sz="4" w:space="0" w:color="D22A23"/>
              <w:right w:val="single" w:sz="4" w:space="0" w:color="D22A23"/>
            </w:tcBorders>
          </w:tcPr>
          <w:p w14:paraId="33770C59" w14:textId="77777777" w:rsidR="00AE6544" w:rsidRPr="006129F5" w:rsidRDefault="00AE6544" w:rsidP="00AE6544"/>
        </w:tc>
      </w:tr>
      <w:tr w:rsidR="00AE6544" w:rsidRPr="006129F5" w14:paraId="60D73372" w14:textId="77777777" w:rsidTr="00CE0378">
        <w:trPr>
          <w:cantSplit/>
        </w:trPr>
        <w:tc>
          <w:tcPr>
            <w:tcW w:w="2174" w:type="dxa"/>
            <w:vMerge/>
            <w:tcBorders>
              <w:left w:val="single" w:sz="4" w:space="0" w:color="D22A23"/>
              <w:right w:val="single" w:sz="4" w:space="0" w:color="D22A23"/>
            </w:tcBorders>
          </w:tcPr>
          <w:p w14:paraId="16984AD5" w14:textId="77777777" w:rsidR="00AE6544" w:rsidRPr="006129F5" w:rsidRDefault="00AE6544" w:rsidP="00AE6544"/>
        </w:tc>
        <w:tc>
          <w:tcPr>
            <w:tcW w:w="958" w:type="dxa"/>
            <w:tcBorders>
              <w:top w:val="single" w:sz="4" w:space="0" w:color="D22A23"/>
              <w:left w:val="single" w:sz="4" w:space="0" w:color="D22A23"/>
              <w:bottom w:val="single" w:sz="4" w:space="0" w:color="D22A23"/>
              <w:right w:val="single" w:sz="4" w:space="0" w:color="D22A23"/>
            </w:tcBorders>
          </w:tcPr>
          <w:p w14:paraId="6B7B8BF1" w14:textId="77777777" w:rsidR="00AE6544" w:rsidRPr="006129F5" w:rsidRDefault="00AE6544" w:rsidP="00AE6544">
            <w:r w:rsidRPr="006129F5">
              <w:t>Outdoor</w:t>
            </w:r>
          </w:p>
        </w:tc>
        <w:tc>
          <w:tcPr>
            <w:tcW w:w="958" w:type="dxa"/>
            <w:tcBorders>
              <w:top w:val="single" w:sz="4" w:space="0" w:color="D22A23"/>
              <w:left w:val="single" w:sz="4" w:space="0" w:color="D22A23"/>
              <w:bottom w:val="single" w:sz="4" w:space="0" w:color="D22A23"/>
              <w:right w:val="single" w:sz="4" w:space="0" w:color="D22A23"/>
            </w:tcBorders>
          </w:tcPr>
          <w:p w14:paraId="7DB49016" w14:textId="77777777" w:rsidR="00AE6544" w:rsidRPr="006129F5" w:rsidRDefault="00AE6544" w:rsidP="00AE6544">
            <w:r w:rsidRPr="006129F5">
              <w:t>-</w:t>
            </w:r>
          </w:p>
        </w:tc>
        <w:tc>
          <w:tcPr>
            <w:tcW w:w="924" w:type="dxa"/>
            <w:tcBorders>
              <w:top w:val="single" w:sz="4" w:space="0" w:color="D22A23"/>
              <w:left w:val="single" w:sz="4" w:space="0" w:color="D22A23"/>
              <w:bottom w:val="single" w:sz="4" w:space="0" w:color="D22A23"/>
              <w:right w:val="single" w:sz="4" w:space="0" w:color="D22A23"/>
            </w:tcBorders>
          </w:tcPr>
          <w:p w14:paraId="13089FCB" w14:textId="77777777" w:rsidR="00AE6544" w:rsidRPr="006129F5" w:rsidRDefault="00AE6544" w:rsidP="00AE6544"/>
        </w:tc>
        <w:tc>
          <w:tcPr>
            <w:tcW w:w="923" w:type="dxa"/>
            <w:tcBorders>
              <w:top w:val="single" w:sz="4" w:space="0" w:color="D22A23"/>
              <w:left w:val="single" w:sz="4" w:space="0" w:color="D22A23"/>
              <w:bottom w:val="single" w:sz="4" w:space="0" w:color="D22A23"/>
              <w:right w:val="single" w:sz="4" w:space="0" w:color="D22A23"/>
            </w:tcBorders>
          </w:tcPr>
          <w:p w14:paraId="4CE6F5B4" w14:textId="77777777" w:rsidR="00AE6544" w:rsidRPr="006129F5" w:rsidRDefault="00AE6544" w:rsidP="00AE6544">
            <w:r w:rsidRPr="006129F5">
              <w:t>4</w:t>
            </w:r>
          </w:p>
        </w:tc>
        <w:tc>
          <w:tcPr>
            <w:tcW w:w="923" w:type="dxa"/>
            <w:tcBorders>
              <w:top w:val="single" w:sz="4" w:space="0" w:color="D22A23"/>
              <w:left w:val="single" w:sz="4" w:space="0" w:color="D22A23"/>
              <w:bottom w:val="single" w:sz="4" w:space="0" w:color="D22A23"/>
              <w:right w:val="single" w:sz="4" w:space="0" w:color="D22A23"/>
            </w:tcBorders>
          </w:tcPr>
          <w:p w14:paraId="536CD4C1" w14:textId="77777777" w:rsidR="00AE6544" w:rsidRPr="006129F5" w:rsidRDefault="00AE6544" w:rsidP="00AE6544">
            <w:r w:rsidRPr="006129F5">
              <w:t>36</w:t>
            </w:r>
          </w:p>
        </w:tc>
        <w:tc>
          <w:tcPr>
            <w:tcW w:w="923" w:type="dxa"/>
            <w:tcBorders>
              <w:top w:val="single" w:sz="4" w:space="0" w:color="D22A23"/>
              <w:left w:val="single" w:sz="4" w:space="0" w:color="D22A23"/>
              <w:bottom w:val="single" w:sz="4" w:space="0" w:color="D22A23"/>
              <w:right w:val="single" w:sz="4" w:space="0" w:color="D22A23"/>
            </w:tcBorders>
          </w:tcPr>
          <w:p w14:paraId="112ACC34" w14:textId="77777777" w:rsidR="00AE6544" w:rsidRPr="006129F5" w:rsidRDefault="00AE6544" w:rsidP="00AE6544">
            <w:r w:rsidRPr="006129F5">
              <w:t>229</w:t>
            </w:r>
          </w:p>
        </w:tc>
        <w:tc>
          <w:tcPr>
            <w:tcW w:w="923" w:type="dxa"/>
            <w:tcBorders>
              <w:top w:val="single" w:sz="4" w:space="0" w:color="D22A23"/>
              <w:left w:val="single" w:sz="4" w:space="0" w:color="D22A23"/>
              <w:bottom w:val="single" w:sz="4" w:space="0" w:color="D22A23"/>
              <w:right w:val="single" w:sz="4" w:space="0" w:color="D22A23"/>
            </w:tcBorders>
          </w:tcPr>
          <w:p w14:paraId="31E8A36F" w14:textId="77777777" w:rsidR="00AE6544" w:rsidRPr="006129F5" w:rsidRDefault="00AE6544" w:rsidP="00AE6544">
            <w:r w:rsidRPr="006129F5">
              <w:t>-</w:t>
            </w:r>
          </w:p>
        </w:tc>
        <w:tc>
          <w:tcPr>
            <w:tcW w:w="923" w:type="dxa"/>
            <w:tcBorders>
              <w:top w:val="single" w:sz="4" w:space="0" w:color="D22A23"/>
              <w:left w:val="single" w:sz="4" w:space="0" w:color="D22A23"/>
              <w:bottom w:val="single" w:sz="4" w:space="0" w:color="D22A23"/>
              <w:right w:val="single" w:sz="4" w:space="0" w:color="D22A23"/>
            </w:tcBorders>
          </w:tcPr>
          <w:p w14:paraId="44D2AA2C" w14:textId="77777777" w:rsidR="00AE6544" w:rsidRPr="006129F5" w:rsidRDefault="00AE6544" w:rsidP="00AE6544"/>
        </w:tc>
      </w:tr>
      <w:tr w:rsidR="0078498E" w:rsidRPr="006129F5" w14:paraId="04A33BEA" w14:textId="77777777" w:rsidTr="000E2088">
        <w:trPr>
          <w:cantSplit/>
        </w:trPr>
        <w:tc>
          <w:tcPr>
            <w:tcW w:w="9629" w:type="dxa"/>
            <w:gridSpan w:val="9"/>
            <w:tcBorders>
              <w:left w:val="single" w:sz="4" w:space="0" w:color="D22A23"/>
              <w:bottom w:val="single" w:sz="4" w:space="0" w:color="D22A23"/>
              <w:right w:val="single" w:sz="4" w:space="0" w:color="D22A23"/>
            </w:tcBorders>
          </w:tcPr>
          <w:p w14:paraId="34DFB158" w14:textId="3549DBFB" w:rsidR="0078498E" w:rsidRPr="006129F5" w:rsidRDefault="0078498E" w:rsidP="00CE0378">
            <w:pPr>
              <w:pStyle w:val="ECCTablenote"/>
            </w:pPr>
            <w:r>
              <w:t>*</w:t>
            </w:r>
            <w:r w:rsidRPr="006129F5">
              <w:t xml:space="preserve"> For the extended Hata model no distinction between LoS and NLoS conditions are required.</w:t>
            </w:r>
          </w:p>
        </w:tc>
      </w:tr>
    </w:tbl>
    <w:p w14:paraId="621BF316" w14:textId="77777777" w:rsidR="00AE6544" w:rsidRPr="00F40C7B" w:rsidRDefault="00AE6544" w:rsidP="00AE6544">
      <w:pPr>
        <w:pStyle w:val="ECCAnnexheading2"/>
        <w:rPr>
          <w:lang w:val="en-GB"/>
        </w:rPr>
      </w:pPr>
      <w:r w:rsidRPr="00F40C7B">
        <w:rPr>
          <w:lang w:val="en-GB"/>
        </w:rPr>
        <w:t>Propagation models</w:t>
      </w:r>
      <w:bookmarkEnd w:id="164"/>
    </w:p>
    <w:p w14:paraId="654985B5" w14:textId="77777777" w:rsidR="00AE6544" w:rsidRPr="00F40C7B" w:rsidRDefault="00AE6544" w:rsidP="00AE6544">
      <w:pPr>
        <w:pStyle w:val="ECCAnnexheading3"/>
        <w:rPr>
          <w:lang w:val="en-GB"/>
        </w:rPr>
      </w:pPr>
      <w:r w:rsidRPr="00F40C7B">
        <w:rPr>
          <w:lang w:val="en-GB"/>
        </w:rPr>
        <w:t>Interfering Link Transmitter (NAP, NN, TN) to Victim Link Receiver</w:t>
      </w:r>
    </w:p>
    <w:p w14:paraId="509B4E1D" w14:textId="0A1B7343" w:rsidR="00AE6544" w:rsidRPr="006129F5" w:rsidRDefault="00AE6544" w:rsidP="00AE6544">
      <w:r w:rsidRPr="006129F5">
        <w:t xml:space="preserve">The propagation model from Recommendation ITU-R P.2001 is used. This propagation model can be used to calculate basic transmission loss by </w:t>
      </w:r>
      <w:proofErr w:type="gramStart"/>
      <w:r w:rsidRPr="006129F5">
        <w:t>taking into account</w:t>
      </w:r>
      <w:proofErr w:type="gramEnd"/>
      <w:r w:rsidRPr="006129F5">
        <w:t xml:space="preserve"> a specific terrain data. However, for these studies no specific terrain data, but flat only terrain is considered. Analysis of terrain data around some </w:t>
      </w:r>
      <w:r w:rsidR="0065050F" w:rsidRPr="006129F5">
        <w:t>E-</w:t>
      </w:r>
      <w:r w:rsidRPr="006129F5">
        <w:t>GSM-R base station locations has shown,  that  flat terrain can be considered as typical, if only geographical situations are taken into account which represent those 20</w:t>
      </w:r>
      <w:r w:rsidR="002538A5" w:rsidRPr="006129F5">
        <w:t>%</w:t>
      </w:r>
      <w:r w:rsidRPr="006129F5">
        <w:t xml:space="preserve"> of </w:t>
      </w:r>
      <w:r w:rsidR="0065050F" w:rsidRPr="006129F5">
        <w:t>E-</w:t>
      </w:r>
      <w:r w:rsidRPr="006129F5">
        <w:t>GSM-R receiver locations, where minimum propagation losses can be found. With simulation results based on these propagation condition assumptions, a protection of the railway communication system for 80</w:t>
      </w:r>
      <w:r w:rsidR="002538A5" w:rsidRPr="006129F5">
        <w:t>%</w:t>
      </w:r>
      <w:r w:rsidRPr="006129F5">
        <w:t xml:space="preserve"> of locations can be studied. This protection demand seems to be reasonable in view of the mission critical aspect of the railway communication system.</w:t>
      </w:r>
    </w:p>
    <w:p w14:paraId="711094CF" w14:textId="6D8906B2" w:rsidR="00AE6544" w:rsidRPr="006129F5" w:rsidRDefault="00AE6544" w:rsidP="00AE6544">
      <w:r w:rsidRPr="006129F5">
        <w:t xml:space="preserve">The above made assumptions are verified by comparison with the real topographical situation given in a scenario considering a BTS antenna at Basel main station and locations of possible interferers on a straight line between Base main station and the highway cross close to the city of Mulhouse. The terrain profile and </w:t>
      </w:r>
      <w:r w:rsidRPr="006129F5">
        <w:lastRenderedPageBreak/>
        <w:t xml:space="preserve">LOS lines (red lines) between Basel main station and the highway cross near Mulhouse are shown in </w:t>
      </w:r>
      <w:r w:rsidR="00262F96">
        <w:fldChar w:fldCharType="begin"/>
      </w:r>
      <w:r w:rsidR="00262F96">
        <w:instrText xml:space="preserve"> REF _Ref41487099 \h </w:instrText>
      </w:r>
      <w:r w:rsidR="00262F96">
        <w:fldChar w:fldCharType="separate"/>
      </w:r>
      <w:r w:rsidR="00262F96" w:rsidRPr="00F40C7B">
        <w:t xml:space="preserve">Figure </w:t>
      </w:r>
      <w:r w:rsidR="00262F96" w:rsidRPr="00F40C7B">
        <w:rPr>
          <w:noProof/>
        </w:rPr>
        <w:t>26</w:t>
      </w:r>
      <w:r w:rsidR="00262F96">
        <w:fldChar w:fldCharType="end"/>
      </w:r>
      <w:r w:rsidRPr="006129F5">
        <w:t xml:space="preserve">. The LOS lines are drawn for 7 m and 25 m SRD antenna height and 20 m </w:t>
      </w:r>
      <w:r w:rsidR="0065050F" w:rsidRPr="006129F5">
        <w:t>E-</w:t>
      </w:r>
      <w:r w:rsidRPr="006129F5">
        <w:t>GSM-R BTS antenna height.</w:t>
      </w:r>
    </w:p>
    <w:p w14:paraId="2429C715" w14:textId="77777777" w:rsidR="00AE6544" w:rsidRPr="00F40C7B" w:rsidRDefault="00AE6544" w:rsidP="00AE6544">
      <w:pPr>
        <w:pStyle w:val="ECCFiguregraphcentered"/>
        <w:rPr>
          <w:lang w:val="en-GB"/>
        </w:rPr>
      </w:pPr>
      <w:r w:rsidRPr="00F40C7B">
        <w:rPr>
          <w:lang w:val="en-GB" w:eastAsia="fr-FR"/>
        </w:rPr>
        <w:drawing>
          <wp:inline distT="0" distB="0" distL="0" distR="0" wp14:anchorId="6FD9DC0F" wp14:editId="74DBD451">
            <wp:extent cx="4032428" cy="3023119"/>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7068" cy="3034095"/>
                    </a:xfrm>
                    <a:prstGeom prst="rect">
                      <a:avLst/>
                    </a:prstGeom>
                    <a:noFill/>
                    <a:ln>
                      <a:noFill/>
                    </a:ln>
                  </pic:spPr>
                </pic:pic>
              </a:graphicData>
            </a:graphic>
          </wp:inline>
        </w:drawing>
      </w:r>
    </w:p>
    <w:p w14:paraId="71C72A19" w14:textId="05EF199F" w:rsidR="00AE6544" w:rsidRPr="00F40C7B" w:rsidRDefault="00AE6544" w:rsidP="00AE6544">
      <w:pPr>
        <w:pStyle w:val="Caption"/>
        <w:rPr>
          <w:lang w:val="en-GB"/>
        </w:rPr>
      </w:pPr>
      <w:bookmarkStart w:id="165" w:name="_Ref41487099"/>
      <w:r w:rsidRPr="00F40C7B">
        <w:rPr>
          <w:lang w:val="en-GB"/>
        </w:rPr>
        <w:t xml:space="preserve">Figure </w:t>
      </w:r>
      <w:r w:rsidRPr="00F40C7B">
        <w:rPr>
          <w:lang w:val="en-GB"/>
        </w:rPr>
        <w:fldChar w:fldCharType="begin"/>
      </w:r>
      <w:r w:rsidRPr="00F40C7B">
        <w:rPr>
          <w:lang w:val="en-GB"/>
        </w:rPr>
        <w:instrText xml:space="preserve"> SEQ Figure \* ARABIC </w:instrText>
      </w:r>
      <w:r w:rsidRPr="00F40C7B">
        <w:rPr>
          <w:lang w:val="en-GB"/>
        </w:rPr>
        <w:fldChar w:fldCharType="separate"/>
      </w:r>
      <w:r w:rsidR="004C4401" w:rsidRPr="00F40C7B">
        <w:rPr>
          <w:noProof/>
          <w:lang w:val="en-GB"/>
        </w:rPr>
        <w:t>26</w:t>
      </w:r>
      <w:r w:rsidRPr="00F40C7B">
        <w:rPr>
          <w:lang w:val="en-GB"/>
        </w:rPr>
        <w:fldChar w:fldCharType="end"/>
      </w:r>
      <w:bookmarkEnd w:id="165"/>
      <w:r w:rsidRPr="00F40C7B">
        <w:rPr>
          <w:lang w:val="en-GB"/>
        </w:rPr>
        <w:t xml:space="preserve">: Terrain profile and LOS lines between Basel main station (CH) and highway cross at Mulhouse (F) </w:t>
      </w:r>
    </w:p>
    <w:p w14:paraId="00A6E723" w14:textId="3CD2C4B0" w:rsidR="00AE6544" w:rsidRPr="006129F5" w:rsidRDefault="00AE6544" w:rsidP="00AE6544">
      <w:r w:rsidRPr="006129F5">
        <w:t xml:space="preserve">The propagation losses calculated according the propagation model ITU-R P.2001 when considering on the one hand the specific “Basel – highway cross Mulhouse” terrain data, and on the other hand considering typical terrain profile are shown in </w:t>
      </w:r>
      <w:r w:rsidR="00262F96">
        <w:fldChar w:fldCharType="begin"/>
      </w:r>
      <w:r w:rsidR="00262F96">
        <w:instrText xml:space="preserve"> REF _Ref41487173 \h </w:instrText>
      </w:r>
      <w:r w:rsidR="00262F96">
        <w:fldChar w:fldCharType="separate"/>
      </w:r>
      <w:r w:rsidR="00262F96" w:rsidRPr="00F40C7B">
        <w:t xml:space="preserve">Figure </w:t>
      </w:r>
      <w:r w:rsidR="00262F96" w:rsidRPr="00F40C7B">
        <w:rPr>
          <w:noProof/>
        </w:rPr>
        <w:t>27</w:t>
      </w:r>
      <w:r w:rsidR="00262F96">
        <w:fldChar w:fldCharType="end"/>
      </w:r>
      <w:r w:rsidRPr="006129F5">
        <w:t>.  The dashed line show the propagation loss values calculated by using the Model ITU-R P.2001 with typical terrain data, representative for 20</w:t>
      </w:r>
      <w:r w:rsidR="002538A5" w:rsidRPr="006129F5">
        <w:t>%</w:t>
      </w:r>
      <w:r w:rsidRPr="006129F5">
        <w:t xml:space="preserve"> of locations. The solid lines show the propagation loss values calculated by using the Model ITU-R P.2001 considering site-specific terrain data of the topographical situation between Basel Main Station and highway cross at Mulhouse. The green lines indicate values for the scenario considering 25</w:t>
      </w:r>
      <w:r w:rsidR="0031747A" w:rsidRPr="006129F5">
        <w:t xml:space="preserve"> </w:t>
      </w:r>
      <w:r w:rsidRPr="006129F5">
        <w:t>m SRD antenna height, whereas the blue lines represent results for 7</w:t>
      </w:r>
      <w:r w:rsidR="0031747A" w:rsidRPr="006129F5">
        <w:t xml:space="preserve"> </w:t>
      </w:r>
      <w:r w:rsidRPr="006129F5">
        <w:t>m SRD antenna height.</w:t>
      </w:r>
    </w:p>
    <w:p w14:paraId="1DFDEC7A" w14:textId="20332729" w:rsidR="00AE6544" w:rsidRPr="00F40C7B" w:rsidRDefault="00AE6544" w:rsidP="00AE6544">
      <w:pPr>
        <w:pStyle w:val="ECCFiguregraphcentered"/>
        <w:rPr>
          <w:lang w:val="en-GB"/>
        </w:rPr>
      </w:pPr>
      <w:r w:rsidRPr="00F40C7B">
        <w:rPr>
          <w:lang w:val="en-GB" w:eastAsia="fr-FR"/>
        </w:rPr>
        <w:drawing>
          <wp:inline distT="0" distB="0" distL="0" distR="0" wp14:anchorId="7EDA0A8D" wp14:editId="3300C314">
            <wp:extent cx="3780654" cy="2836506"/>
            <wp:effectExtent l="0" t="0" r="0" b="2540"/>
            <wp:docPr id="463"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3301" cy="2861000"/>
                    </a:xfrm>
                    <a:prstGeom prst="rect">
                      <a:avLst/>
                    </a:prstGeom>
                    <a:noFill/>
                    <a:ln>
                      <a:noFill/>
                    </a:ln>
                  </pic:spPr>
                </pic:pic>
              </a:graphicData>
            </a:graphic>
          </wp:inline>
        </w:drawing>
      </w:r>
    </w:p>
    <w:p w14:paraId="019A659B" w14:textId="77777777" w:rsidR="006129F5" w:rsidRPr="00F40C7B" w:rsidRDefault="006129F5" w:rsidP="006129F5">
      <w:pPr>
        <w:pStyle w:val="Caption"/>
        <w:rPr>
          <w:lang w:val="en-GB"/>
        </w:rPr>
      </w:pPr>
      <w:bookmarkStart w:id="166" w:name="_Ref41487173"/>
      <w:r w:rsidRPr="00F40C7B">
        <w:rPr>
          <w:lang w:val="en-GB"/>
        </w:rPr>
        <w:t xml:space="preserve">Figure </w:t>
      </w:r>
      <w:r w:rsidRPr="00F40C7B">
        <w:rPr>
          <w:lang w:val="en-GB"/>
        </w:rPr>
        <w:fldChar w:fldCharType="begin"/>
      </w:r>
      <w:r w:rsidRPr="00F40C7B">
        <w:rPr>
          <w:lang w:val="en-GB"/>
        </w:rPr>
        <w:instrText xml:space="preserve"> SEQ Figure \* ARABIC </w:instrText>
      </w:r>
      <w:r w:rsidRPr="00F40C7B">
        <w:rPr>
          <w:lang w:val="en-GB"/>
        </w:rPr>
        <w:fldChar w:fldCharType="separate"/>
      </w:r>
      <w:r w:rsidRPr="00F40C7B">
        <w:rPr>
          <w:noProof/>
          <w:lang w:val="en-GB"/>
        </w:rPr>
        <w:t>27</w:t>
      </w:r>
      <w:r w:rsidRPr="00F40C7B">
        <w:rPr>
          <w:lang w:val="en-GB"/>
        </w:rPr>
        <w:fldChar w:fldCharType="end"/>
      </w:r>
      <w:bookmarkEnd w:id="166"/>
      <w:r w:rsidRPr="00F40C7B">
        <w:rPr>
          <w:lang w:val="en-GB"/>
        </w:rPr>
        <w:t xml:space="preserve">: Propagation loss calculated using the propagation model ITU-R P.2001 considering the specific Basel – highway cross Mulhouse terrain data as well as typical terrain profile </w:t>
      </w:r>
    </w:p>
    <w:p w14:paraId="7E98B831" w14:textId="6332BB69" w:rsidR="00AE6544" w:rsidRPr="006129F5" w:rsidRDefault="00AE6544" w:rsidP="00AE6544">
      <w:r w:rsidRPr="006129F5">
        <w:lastRenderedPageBreak/>
        <w:t xml:space="preserve">The LOS distance between Basel main station and Mulhouse highway cross is 29.8 km. The propagation loss simulation for that distance using propagation model ITU-R P.2001 with site-specific terrain data and for a 25 m SRD antenna height is 127 dB. The propagation loss for the same path length using ITU-R P.2001 </w:t>
      </w:r>
      <w:proofErr w:type="gramStart"/>
      <w:r w:rsidRPr="006129F5">
        <w:t>taking into account</w:t>
      </w:r>
      <w:proofErr w:type="gramEnd"/>
      <w:r w:rsidRPr="006129F5">
        <w:t xml:space="preserve"> flat terrain (typical terrain profile considered to be valid for 20</w:t>
      </w:r>
      <w:r w:rsidR="002538A5" w:rsidRPr="006129F5">
        <w:t>%</w:t>
      </w:r>
      <w:r w:rsidRPr="006129F5">
        <w:t xml:space="preserve"> of locations) is 132 dB. The free space loss for that distance is 121 dB. When doing the same comparison for an SRD antenna height of 7 m, a simulated propagation loss calculated based on site specific terrain data a path loss of 136 dB is obtained.  The propagation loss for the same path length using ITU-R P.2001 considering the flat terrain (typical terrain profile considered to be valid for 20</w:t>
      </w:r>
      <w:r w:rsidR="002538A5" w:rsidRPr="006129F5">
        <w:t>%</w:t>
      </w:r>
      <w:r w:rsidRPr="006129F5">
        <w:t xml:space="preserve"> of locations) is 141 dB. It should be noted that no clutter loss </w:t>
      </w:r>
      <w:r w:rsidR="007B47EB" w:rsidRPr="006129F5">
        <w:t>w</w:t>
      </w:r>
      <w:r w:rsidR="007B47EB">
        <w:t>as</w:t>
      </w:r>
      <w:r w:rsidR="007B47EB" w:rsidRPr="006129F5">
        <w:t xml:space="preserve"> </w:t>
      </w:r>
      <w:r w:rsidRPr="006129F5">
        <w:t xml:space="preserve">considered for this analysis, neither for the specific terrain profile calculations nor for the calculation using the typical terrain profile. Therefore, the comparison holds for all type of environments. The results with the 25 m SRD antenna could be considered for rural, urban or suburban (clutter height for all these environments is below 20 m). </w:t>
      </w:r>
    </w:p>
    <w:p w14:paraId="43DF1F85" w14:textId="77777777" w:rsidR="00AE6544" w:rsidRPr="006129F5" w:rsidRDefault="00AE6544" w:rsidP="00AE6544">
      <w:r w:rsidRPr="006129F5">
        <w:t>Similar propagation conditions can also be found for example in the cross-border area with France between the cities of Lausanne and Geneva.</w:t>
      </w:r>
    </w:p>
    <w:p w14:paraId="61C9048F" w14:textId="6D1F4DCD" w:rsidR="00AE6544" w:rsidRPr="006129F5" w:rsidRDefault="00AE6544" w:rsidP="00AE6544">
      <w:r w:rsidRPr="006129F5">
        <w:t xml:space="preserve">For the propagation attenuation calculations, clutter loss according Recommendation ITU-R P.2108 must be </w:t>
      </w:r>
      <w:proofErr w:type="gramStart"/>
      <w:r w:rsidRPr="006129F5">
        <w:t>taken into account</w:t>
      </w:r>
      <w:proofErr w:type="gramEnd"/>
      <w:r w:rsidRPr="006129F5">
        <w:t xml:space="preserve">. The clutter loss also has important effects on the interference situation when </w:t>
      </w:r>
      <w:r w:rsidR="0065050F" w:rsidRPr="006129F5">
        <w:t>E-</w:t>
      </w:r>
      <w:r w:rsidRPr="006129F5">
        <w:t>GSM-R cab radios are considered as victim receiver. A statistical clutter loss distribution may be introduced to overcome shortcomings of simulations based on median values. The cab radio as victim receiver is assumed to be most of the time in rural environments. For that reason</w:t>
      </w:r>
      <w:r w:rsidR="0031747A" w:rsidRPr="006129F5">
        <w:t>,</w:t>
      </w:r>
      <w:r w:rsidRPr="006129F5">
        <w:t xml:space="preserve"> a clutter height of 6</w:t>
      </w:r>
      <w:r w:rsidR="0031747A" w:rsidRPr="006129F5">
        <w:t xml:space="preserve"> </w:t>
      </w:r>
      <w:r w:rsidRPr="006129F5">
        <w:t xml:space="preserve">m is assumed for the scenarios considering CAB radio as victim receiver. </w:t>
      </w:r>
    </w:p>
    <w:p w14:paraId="77C0DA95" w14:textId="2C4C9FF6" w:rsidR="00AE6544" w:rsidRPr="006129F5" w:rsidRDefault="00AE6544" w:rsidP="00AE6544">
      <w:r w:rsidRPr="006129F5">
        <w:t>For the interfering transmitter to victim receiver link, a propagation model need to be used, which can also simulate Gaussian distributed attenuation (in log scale) in order to simulate local propagation loss variations due to shadowing. When the Longley rice model is configured for 20% location probability, the attenuation calculated with this model is very similar to the attenuation calculated with the model according Recommendation ITU-R P.2001. Therefore</w:t>
      </w:r>
      <w:r w:rsidR="0031747A" w:rsidRPr="006129F5">
        <w:t>,</w:t>
      </w:r>
      <w:r w:rsidRPr="006129F5">
        <w:t xml:space="preserve"> the Longley </w:t>
      </w:r>
      <w:r w:rsidR="007B47EB">
        <w:t>R</w:t>
      </w:r>
      <w:r w:rsidRPr="006129F5">
        <w:t>ice model is used to simulate the interference to the CAB radio receiver.</w:t>
      </w:r>
    </w:p>
    <w:p w14:paraId="3C8E70E7" w14:textId="77777777" w:rsidR="00AE6544" w:rsidRPr="00F40C7B" w:rsidRDefault="00AE6544" w:rsidP="00AE6544">
      <w:pPr>
        <w:pStyle w:val="ECCAnnexheading3"/>
        <w:rPr>
          <w:lang w:val="en-GB"/>
        </w:rPr>
      </w:pPr>
      <w:r w:rsidRPr="00F40C7B">
        <w:rPr>
          <w:lang w:val="en-GB"/>
        </w:rPr>
        <w:t>SRD Link</w:t>
      </w:r>
    </w:p>
    <w:p w14:paraId="3F8E219D" w14:textId="12A15AAA" w:rsidR="00AE6544" w:rsidRPr="006129F5" w:rsidRDefault="00AE6544" w:rsidP="00AE6544">
      <w:r w:rsidRPr="006129F5">
        <w:t>The extended Hata propagation model is appropriate, where the antenna heights are for between 1</w:t>
      </w:r>
      <w:r w:rsidR="0031747A" w:rsidRPr="006129F5">
        <w:t xml:space="preserve"> </w:t>
      </w:r>
      <w:r w:rsidRPr="006129F5">
        <w:t>m and 10</w:t>
      </w:r>
      <w:r w:rsidR="007B47EB">
        <w:t> </w:t>
      </w:r>
      <w:r w:rsidRPr="006129F5">
        <w:t>m for one terminal of the radio link and 30</w:t>
      </w:r>
      <w:r w:rsidR="0031747A" w:rsidRPr="006129F5">
        <w:t xml:space="preserve"> </w:t>
      </w:r>
      <w:r w:rsidRPr="006129F5">
        <w:t>m - 200</w:t>
      </w:r>
      <w:r w:rsidR="0031747A" w:rsidRPr="006129F5">
        <w:t xml:space="preserve"> </w:t>
      </w:r>
      <w:r w:rsidRPr="006129F5">
        <w:t>m for the other terminal of the radio link. Therefore</w:t>
      </w:r>
      <w:r w:rsidR="007B47EB">
        <w:t>,</w:t>
      </w:r>
      <w:r w:rsidRPr="006129F5">
        <w:t xml:space="preserve"> this requirement matches nearly propagation specifications of the UNB and CSS systems, such that the error introduced by using this model in the studies of the two mentioned systems may be tolerable.</w:t>
      </w:r>
    </w:p>
    <w:p w14:paraId="4AAC59C1" w14:textId="2772FC76" w:rsidR="00AE6544" w:rsidRPr="006129F5" w:rsidRDefault="00AE6544" w:rsidP="00AE6544">
      <w:r w:rsidRPr="006129F5">
        <w:t>For the NBN system, the antenna height requirements of the extended Hata model not fulfilled and the propagation model ITU-R P.1411-10, §4.1.1 (street canyon propagation below rooftop) is more appropriate because of the low TN antenna heights within urban or suburban areas. Both LOS and cluttered NLOS scenarios can be covered. It is assumed, that 25% of interfering links are under LoS conditions and 75% under NLoS conditions. Accordingly</w:t>
      </w:r>
      <w:r w:rsidR="002538A5" w:rsidRPr="006129F5">
        <w:t>,</w:t>
      </w:r>
      <w:r w:rsidRPr="006129F5">
        <w:t xml:space="preserve"> it is proposed for 25% of SRD links to select the model ITU-R P.1411-10, §4.1.1. "LoS  Urban(high rise, low rise)/Suburban" and for 75% of the SRD links the model ITU-R P.1411-10, §4.1.1. and "NLoS Urban high rise". </w:t>
      </w:r>
    </w:p>
    <w:p w14:paraId="50FC1329" w14:textId="77777777" w:rsidR="00AE6544" w:rsidRPr="006129F5" w:rsidRDefault="00AE6544" w:rsidP="00AE6544">
      <w:r w:rsidRPr="006129F5">
        <w:t>Due to the lack of an appropriate model for suburban NLoS SRD propagation model, the ITU-R P.1411-10, §4.1.1 NLoS Urban high rise may be used for NN to TN transmission in suburban environments as well.</w:t>
      </w:r>
    </w:p>
    <w:p w14:paraId="7177E1C2" w14:textId="77777777" w:rsidR="00AE6544" w:rsidRPr="006129F5" w:rsidRDefault="00AE6544" w:rsidP="00AE6544">
      <w:r w:rsidRPr="006129F5">
        <w:t>It must be noted, that due to the low density of UNB NAP, the distance range of the UNB interference link is longer than the ITU-R P.1411-10 model range.</w:t>
      </w:r>
    </w:p>
    <w:p w14:paraId="1F1CD5D3" w14:textId="5C9E2E20" w:rsidR="00AE6544" w:rsidRPr="006129F5" w:rsidRDefault="00AE6544" w:rsidP="00AE6544">
      <w:r w:rsidRPr="006129F5">
        <w:t xml:space="preserve">A building entry loss (BEL) according Recommendation ITU-R P.2109 is used by applying the same parameters as in ECC Report 316, where two different BEL classes are considered, thermal efficient in 30% of cases and for traditional buildings in 70% of cases. </w:t>
      </w:r>
    </w:p>
    <w:p w14:paraId="3043CD5B" w14:textId="77777777" w:rsidR="00AE6544" w:rsidRPr="006129F5" w:rsidRDefault="00AE6544" w:rsidP="00AE6544">
      <w:pPr>
        <w:pStyle w:val="ECCAnnexheading3"/>
        <w:rPr>
          <w:lang w:val="en-GB"/>
        </w:rPr>
      </w:pPr>
      <w:r w:rsidRPr="006129F5">
        <w:rPr>
          <w:lang w:val="en-GB"/>
        </w:rPr>
        <w:t>Victim Link and intra-system interference to the Victim Link</w:t>
      </w:r>
    </w:p>
    <w:p w14:paraId="3429DD66" w14:textId="449D2634" w:rsidR="00AE6544" w:rsidRPr="006129F5" w:rsidRDefault="00AE6544" w:rsidP="00AE6544">
      <w:r w:rsidRPr="006129F5">
        <w:lastRenderedPageBreak/>
        <w:t xml:space="preserve">As outlined in Section </w:t>
      </w:r>
      <w:r w:rsidRPr="006129F5">
        <w:fldChar w:fldCharType="begin"/>
      </w:r>
      <w:r w:rsidRPr="006129F5">
        <w:instrText xml:space="preserve"> REF _Ref32480479 \r \h </w:instrText>
      </w:r>
      <w:r w:rsidRPr="006129F5">
        <w:fldChar w:fldCharType="separate"/>
      </w:r>
      <w:r w:rsidRPr="006129F5">
        <w:t>2</w:t>
      </w:r>
      <w:r w:rsidRPr="006129F5">
        <w:fldChar w:fldCharType="end"/>
      </w:r>
      <w:r w:rsidRPr="006129F5">
        <w:t xml:space="preserve">, any propagation model may be used, which is configurable for log normal distributed (normal distributed in dB) propagation loss with a standard deviation of 8.5 dB. It is proposed </w:t>
      </w:r>
      <w:r w:rsidR="0031747A" w:rsidRPr="006129F5">
        <w:t>t</w:t>
      </w:r>
      <w:r w:rsidRPr="006129F5">
        <w:t xml:space="preserve">o use the </w:t>
      </w:r>
      <w:r w:rsidR="00644699">
        <w:t>L</w:t>
      </w:r>
      <w:r w:rsidRPr="006129F5">
        <w:t xml:space="preserve">ongley </w:t>
      </w:r>
      <w:r w:rsidR="00644699">
        <w:t>R</w:t>
      </w:r>
      <w:r w:rsidRPr="006129F5">
        <w:t>ice model configured for a location probability of 20% and a standard deviation of 8.5 dB.</w:t>
      </w:r>
    </w:p>
    <w:p w14:paraId="451F5484" w14:textId="77777777" w:rsidR="00AE6544" w:rsidRPr="00F40C7B" w:rsidRDefault="00AE6544" w:rsidP="00AE6544">
      <w:pPr>
        <w:pStyle w:val="ECCAnnexheading2"/>
        <w:rPr>
          <w:lang w:val="en-GB"/>
        </w:rPr>
      </w:pPr>
      <w:r w:rsidRPr="00F40C7B">
        <w:rPr>
          <w:lang w:val="en-GB"/>
        </w:rPr>
        <w:t>seamcat configurations</w:t>
      </w:r>
    </w:p>
    <w:p w14:paraId="5DFA2A36" w14:textId="77777777" w:rsidR="00AE6544" w:rsidRPr="006129F5" w:rsidRDefault="00AE6544" w:rsidP="00AE6544">
      <w:r w:rsidRPr="006129F5">
        <w:t>The scenarios studied in this addendum are based on two distinct propagation models for the ILT:</w:t>
      </w:r>
    </w:p>
    <w:p w14:paraId="613246C9" w14:textId="63DBF668" w:rsidR="00AE6544" w:rsidRPr="006129F5" w:rsidRDefault="00AE6544" w:rsidP="00AE6544">
      <w:pPr>
        <w:pStyle w:val="ECCBulletsLv1"/>
      </w:pPr>
      <w:r w:rsidRPr="006129F5">
        <w:t xml:space="preserve">For the </w:t>
      </w:r>
      <w:r w:rsidR="003143E9" w:rsidRPr="006129F5">
        <w:t>interfering</w:t>
      </w:r>
      <w:r w:rsidRPr="006129F5">
        <w:t xml:space="preserve"> link (IL) the model ITU-R P.1411-10 is used, because the model is specifically designed to consider radio signal propagation effects of short range radiocommunication taking into account line of sight as well as non</w:t>
      </w:r>
      <w:r w:rsidR="0031747A" w:rsidRPr="006129F5">
        <w:t>-</w:t>
      </w:r>
      <w:r w:rsidRPr="006129F5">
        <w:t>line of sight situations (e.g. street canyons) in urban and suburban environments</w:t>
      </w:r>
      <w:r w:rsidR="006129F5" w:rsidRPr="006129F5">
        <w:t>;</w:t>
      </w:r>
    </w:p>
    <w:p w14:paraId="60D27FCF" w14:textId="0888EE38" w:rsidR="00AE6544" w:rsidRPr="006129F5" w:rsidRDefault="00AE6544" w:rsidP="00AE6544">
      <w:pPr>
        <w:pStyle w:val="ECCBulletsLv1"/>
      </w:pPr>
      <w:r w:rsidRPr="006129F5">
        <w:t>Analysis has shown, that for the ILT - VLR link simulation, the model ITU-R P.2001 in combination with the model ITU-R P.2108 is the most suitable choice. However, SEAMCAT does not support the selection of two different clutter loss models for a single ILT. Therefore</w:t>
      </w:r>
      <w:r w:rsidR="0031747A" w:rsidRPr="006129F5">
        <w:t>,</w:t>
      </w:r>
      <w:r w:rsidRPr="006129F5">
        <w:t xml:space="preserve"> only the use of propagation models in SEAMCAT which have integrated clutter loss models may be used for the considered scenarios. The propagation model ITU-R P.452-16 as well as the propagation model ITU-R P.2001 uses the same sub models for free space, spherical diffraction, </w:t>
      </w:r>
      <w:r w:rsidR="003143E9" w:rsidRPr="006129F5">
        <w:t>B</w:t>
      </w:r>
      <w:r w:rsidRPr="006129F5">
        <w:t xml:space="preserve">ullington diffraction, anomalous propagation and </w:t>
      </w:r>
      <w:proofErr w:type="spellStart"/>
      <w:r w:rsidRPr="006129F5">
        <w:t>troposcatter</w:t>
      </w:r>
      <w:proofErr w:type="spellEnd"/>
      <w:r w:rsidRPr="006129F5">
        <w:t xml:space="preserve"> propagation. Accordingly, the calculated propagation losses for the considered scenarios are the same when calculated with either one or the other model. Furthermore, both models are equally well suited for Monte Carlo simulator implementation. But, in contrast to the model ITU-R P.2001, the model ITU-R P.452 has a built - in clutter loss model. Therefore, the model ITU-R P.452-16 is used for the ILT - VLR simulations in SEAMCAT</w:t>
      </w:r>
      <w:r w:rsidR="006129F5" w:rsidRPr="006129F5">
        <w:t>;</w:t>
      </w:r>
      <w:r w:rsidRPr="006129F5">
        <w:t xml:space="preserve"> </w:t>
      </w:r>
    </w:p>
    <w:p w14:paraId="067E0C88" w14:textId="0827862E" w:rsidR="00AE6544" w:rsidRPr="006129F5" w:rsidRDefault="00AE6544" w:rsidP="00AE6544">
      <w:pPr>
        <w:pStyle w:val="ECCBulletsLv1"/>
      </w:pPr>
      <w:r w:rsidRPr="006129F5">
        <w:t xml:space="preserve">According the defined scenarios, the ILT and ILR are positioned within circular, respectively annular areas. SEAMCAT provides that positioning process by uniform distribution of ILT or ILR on the radius and angle of circular or angular area. It should be </w:t>
      </w:r>
      <w:proofErr w:type="gramStart"/>
      <w:r w:rsidRPr="006129F5">
        <w:t>noted,</w:t>
      </w:r>
      <w:proofErr w:type="gramEnd"/>
      <w:r w:rsidRPr="006129F5">
        <w:t xml:space="preserve"> that this positioning process does not provide a uniform distribution of ILT or ILR in the respective areas, but a more dense distribution for places closer to the </w:t>
      </w:r>
      <w:r w:rsidR="002538A5" w:rsidRPr="006129F5">
        <w:t>centre</w:t>
      </w:r>
      <w:r w:rsidRPr="006129F5">
        <w:t xml:space="preserve"> of the circular or annular areas</w:t>
      </w:r>
      <w:r w:rsidR="006129F5" w:rsidRPr="006129F5">
        <w:t>;</w:t>
      </w:r>
      <w:r w:rsidRPr="006129F5">
        <w:t xml:space="preserve"> </w:t>
      </w:r>
    </w:p>
    <w:p w14:paraId="2CB37933" w14:textId="6F535026" w:rsidR="00AE6544" w:rsidRPr="006129F5" w:rsidRDefault="00AE6544" w:rsidP="00AE6544">
      <w:pPr>
        <w:pStyle w:val="ECCBulletsLv1"/>
      </w:pPr>
      <w:r w:rsidRPr="006129F5">
        <w:t>The NBN NN DC is based on transmitter activity in two directions, NN</w:t>
      </w:r>
      <w:r w:rsidRPr="006129F5">
        <w:sym w:font="Wingdings" w:char="F0E0"/>
      </w:r>
      <w:r w:rsidRPr="006129F5">
        <w:t xml:space="preserve"> NAP and NN </w:t>
      </w:r>
      <w:r w:rsidRPr="006129F5">
        <w:sym w:font="Wingdings" w:char="F0E0"/>
      </w:r>
      <w:r w:rsidRPr="006129F5">
        <w:t xml:space="preserve"> TN. Because the antenna height and environment of both directions are not the same, the propagation losses are also different for both directions and consequently the transmit power statistics of the APC is different for both directions. Therefore</w:t>
      </w:r>
      <w:r w:rsidR="0031747A" w:rsidRPr="006129F5">
        <w:t>,</w:t>
      </w:r>
      <w:r w:rsidRPr="006129F5">
        <w:t xml:space="preserve"> both directions are simulated separately with the assumption that the traffic load is equal in both directions</w:t>
      </w:r>
      <w:r w:rsidR="006129F5" w:rsidRPr="006129F5">
        <w:t>;</w:t>
      </w:r>
    </w:p>
    <w:p w14:paraId="5C34F22E" w14:textId="6A36BFE8" w:rsidR="00AE6544" w:rsidRPr="006129F5" w:rsidRDefault="00AE6544" w:rsidP="008E6418">
      <w:pPr>
        <w:pStyle w:val="ECCBulletsLv1"/>
      </w:pPr>
      <w:r w:rsidRPr="006129F5">
        <w:t>The TN are simulated with an antenna height of 1.5</w:t>
      </w:r>
      <w:r w:rsidR="0031747A" w:rsidRPr="006129F5">
        <w:t xml:space="preserve"> </w:t>
      </w:r>
      <w:r w:rsidRPr="006129F5">
        <w:t>m only. The mean activity of outdoor NBN TN (TN DC * TN density) is lower than the mean activity of NBN NNs (NN DC * NN density). Due to those operational parameter values of the TN and NN, it can be concluded, that the effect of the TN emissions on the overall NBN system emissions are minor. To save computation power in the SEAMCAT simulations, the NBN TNs are not considered but should be noted that the simulated results therefore represent a slight underestimate</w:t>
      </w:r>
      <w:r w:rsidR="006129F5" w:rsidRPr="006129F5">
        <w:t>;</w:t>
      </w:r>
      <w:r w:rsidRPr="006129F5">
        <w:t xml:space="preserve"> </w:t>
      </w:r>
    </w:p>
    <w:p w14:paraId="3A82EB64" w14:textId="2E5B8431" w:rsidR="008E6418" w:rsidRPr="006129F5" w:rsidRDefault="00AE6544" w:rsidP="008E6418">
      <w:pPr>
        <w:pStyle w:val="ECCBulletsLv1"/>
      </w:pPr>
      <w:r w:rsidRPr="006129F5">
        <w:t xml:space="preserve">As pointed out in </w:t>
      </w:r>
      <w:r w:rsidRPr="006129F5">
        <w:fldChar w:fldCharType="begin"/>
      </w:r>
      <w:r w:rsidRPr="006129F5">
        <w:instrText xml:space="preserve"> REF _Ref35703827 \r \h </w:instrText>
      </w:r>
      <w:r w:rsidRPr="006129F5">
        <w:fldChar w:fldCharType="separate"/>
      </w:r>
      <w:r w:rsidRPr="006129F5">
        <w:t>2.2.1</w:t>
      </w:r>
      <w:r w:rsidRPr="006129F5">
        <w:fldChar w:fldCharType="end"/>
      </w:r>
      <w:r w:rsidRPr="006129F5">
        <w:t xml:space="preserve"> of the main body text different scenarios are considered. For illustration purposes some of the scenarios are shown in the figures below</w:t>
      </w:r>
      <w:r w:rsidR="008E6418" w:rsidRPr="006129F5">
        <w:t xml:space="preserve"> </w:t>
      </w:r>
    </w:p>
    <w:p w14:paraId="2B2A5B17" w14:textId="77777777" w:rsidR="008E6418" w:rsidRPr="006129F5" w:rsidRDefault="008E6418" w:rsidP="00B25D79">
      <w:pPr>
        <w:pStyle w:val="ECCBulletsLv1"/>
        <w:numPr>
          <w:ilvl w:val="0"/>
          <w:numId w:val="0"/>
        </w:numPr>
      </w:pPr>
    </w:p>
    <w:p w14:paraId="06547100" w14:textId="1957C813" w:rsidR="00AE6544" w:rsidRPr="006129F5" w:rsidRDefault="00AE6544" w:rsidP="006129F5">
      <w:pPr>
        <w:pStyle w:val="ECCBulletsLv1"/>
        <w:numPr>
          <w:ilvl w:val="0"/>
          <w:numId w:val="0"/>
        </w:numPr>
        <w:ind w:left="340"/>
        <w:jc w:val="center"/>
      </w:pPr>
      <w:r w:rsidRPr="00F40C7B">
        <w:rPr>
          <w:noProof/>
          <w:lang w:eastAsia="fr-FR"/>
        </w:rPr>
        <w:lastRenderedPageBreak/>
        <w:drawing>
          <wp:inline distT="0" distB="0" distL="0" distR="0" wp14:anchorId="0ACFFF9C" wp14:editId="2D3F7BCD">
            <wp:extent cx="3862800" cy="3600000"/>
            <wp:effectExtent l="0" t="0" r="4445" b="63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62800" cy="3600000"/>
                    </a:xfrm>
                    <a:prstGeom prst="rect">
                      <a:avLst/>
                    </a:prstGeom>
                  </pic:spPr>
                </pic:pic>
              </a:graphicData>
            </a:graphic>
          </wp:inline>
        </w:drawing>
      </w:r>
    </w:p>
    <w:p w14:paraId="5DF872A4" w14:textId="31FB3D46" w:rsidR="004F0806" w:rsidRPr="006129F5" w:rsidRDefault="004F0806" w:rsidP="004F0806">
      <w:pPr>
        <w:pStyle w:val="Caption"/>
        <w:rPr>
          <w:lang w:val="en-GB"/>
        </w:rPr>
      </w:pPr>
      <w:r w:rsidRPr="006129F5">
        <w:rPr>
          <w:lang w:val="en-GB"/>
        </w:rPr>
        <w:t>Figure 28</w:t>
      </w:r>
      <w:r w:rsidR="006129F5" w:rsidRPr="006129F5">
        <w:rPr>
          <w:lang w:val="en-GB"/>
        </w:rPr>
        <w:t>:</w:t>
      </w:r>
      <w:r w:rsidRPr="006129F5">
        <w:rPr>
          <w:lang w:val="en-GB"/>
        </w:rPr>
        <w:t xml:space="preserve"> SEAMCAT implementation of a scenario with BTS main beam directing to SRD deployments</w:t>
      </w:r>
    </w:p>
    <w:p w14:paraId="1F52F04C" w14:textId="77777777" w:rsidR="004F0806" w:rsidRPr="006129F5" w:rsidRDefault="004F0806" w:rsidP="004F0806"/>
    <w:p w14:paraId="707FBF46" w14:textId="267FCE1F" w:rsidR="00AE6544" w:rsidRPr="006129F5" w:rsidRDefault="00AE6544" w:rsidP="004C1144">
      <w:pPr>
        <w:pStyle w:val="ECCBulletsLv1"/>
        <w:numPr>
          <w:ilvl w:val="0"/>
          <w:numId w:val="0"/>
        </w:numPr>
        <w:ind w:left="340"/>
        <w:jc w:val="center"/>
      </w:pPr>
      <w:r w:rsidRPr="00F40C7B">
        <w:rPr>
          <w:noProof/>
          <w:lang w:eastAsia="fr-FR"/>
        </w:rPr>
        <w:drawing>
          <wp:inline distT="0" distB="0" distL="0" distR="0" wp14:anchorId="223EC161" wp14:editId="777D4102">
            <wp:extent cx="3841200" cy="3600000"/>
            <wp:effectExtent l="0" t="0" r="6985" b="63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1200" cy="3600000"/>
                    </a:xfrm>
                    <a:prstGeom prst="rect">
                      <a:avLst/>
                    </a:prstGeom>
                  </pic:spPr>
                </pic:pic>
              </a:graphicData>
            </a:graphic>
          </wp:inline>
        </w:drawing>
      </w:r>
    </w:p>
    <w:p w14:paraId="10133137" w14:textId="5BCF6AB6" w:rsidR="004F0806" w:rsidRPr="00F40C7B" w:rsidRDefault="004F0806" w:rsidP="004F0806">
      <w:pPr>
        <w:pStyle w:val="Caption"/>
        <w:rPr>
          <w:lang w:val="en-GB"/>
        </w:rPr>
      </w:pPr>
      <w:r w:rsidRPr="006129F5">
        <w:rPr>
          <w:lang w:val="en-GB"/>
        </w:rPr>
        <w:t>Figure 29</w:t>
      </w:r>
      <w:r w:rsidR="006129F5" w:rsidRPr="006129F5">
        <w:rPr>
          <w:lang w:val="en-GB"/>
        </w:rPr>
        <w:t>:</w:t>
      </w:r>
      <w:r w:rsidRPr="006129F5">
        <w:rPr>
          <w:lang w:val="en-GB"/>
        </w:rPr>
        <w:t xml:space="preserve"> SEAMCAT implementation of a scenario with BTS main beam directing at 45° with respect to SRD deployments</w:t>
      </w:r>
    </w:p>
    <w:p w14:paraId="5AB68D6C" w14:textId="6DB84B40" w:rsidR="00900915" w:rsidRPr="00F40C7B" w:rsidRDefault="00900915" w:rsidP="00B25D79">
      <w:pPr>
        <w:pStyle w:val="ECCAnnexheading2"/>
        <w:rPr>
          <w:lang w:val="en-GB"/>
        </w:rPr>
      </w:pPr>
      <w:r w:rsidRPr="00F40C7B">
        <w:rPr>
          <w:lang w:val="en-GB"/>
        </w:rPr>
        <w:lastRenderedPageBreak/>
        <w:t>UNB deployment density assessment</w:t>
      </w:r>
    </w:p>
    <w:p w14:paraId="78E0A7BB" w14:textId="5B406657" w:rsidR="00900915" w:rsidRPr="006129F5" w:rsidRDefault="00900915" w:rsidP="00900915">
      <w:r w:rsidRPr="00F40C7B">
        <w:t>Results of SEAMCAT simulation configured with maximum UNB NAP densities show, that some UNB TNs did not receive the NAP signal above the sensitivity level. Therefore</w:t>
      </w:r>
      <w:r w:rsidR="00B25D79" w:rsidRPr="00F40C7B">
        <w:t>,</w:t>
      </w:r>
      <w:r w:rsidRPr="00F40C7B">
        <w:t xml:space="preserve"> some analysis is made on the UNB link budget. The following assumptions are made for the link budget analysis:</w:t>
      </w:r>
    </w:p>
    <w:p w14:paraId="6CBC3B30" w14:textId="5A3C111F" w:rsidR="00900915" w:rsidRPr="006129F5" w:rsidRDefault="00900915" w:rsidP="00B25D79">
      <w:pPr>
        <w:pStyle w:val="ECCBulletsLv1"/>
      </w:pPr>
      <w:r w:rsidRPr="00F40C7B">
        <w:t>UNB NAP deployment density is 1/km</w:t>
      </w:r>
      <w:r w:rsidRPr="00CE0378">
        <w:rPr>
          <w:vertAlign w:val="superscript"/>
        </w:rPr>
        <w:t>2</w:t>
      </w:r>
      <w:r w:rsidRPr="00F40C7B">
        <w:t>. If hexagonal shaped coverage area is assumed, then the UNB range must be up to 2 km</w:t>
      </w:r>
      <w:r w:rsidR="00B25D79" w:rsidRPr="00F40C7B">
        <w:t>;</w:t>
      </w:r>
    </w:p>
    <w:p w14:paraId="48495CE1" w14:textId="4D69A728" w:rsidR="00900915" w:rsidRPr="006129F5" w:rsidRDefault="00900915" w:rsidP="00B25D79">
      <w:pPr>
        <w:pStyle w:val="ECCBulletsLv1"/>
      </w:pPr>
      <w:r w:rsidRPr="00F40C7B">
        <w:t>UNB TN may be deployed with a probability of 70% indoors and with a probability of 30% outdoors</w:t>
      </w:r>
      <w:r w:rsidR="00B25D79" w:rsidRPr="00F40C7B">
        <w:t>;</w:t>
      </w:r>
    </w:p>
    <w:p w14:paraId="7599EB98" w14:textId="3C806E66" w:rsidR="00900915" w:rsidRPr="006129F5" w:rsidRDefault="00900915" w:rsidP="00B25D79">
      <w:pPr>
        <w:pStyle w:val="ECCBulletsLv1"/>
      </w:pPr>
      <w:r w:rsidRPr="00F40C7B">
        <w:t xml:space="preserve">Because the UNB NAPs operate on a 25m antenna height, the </w:t>
      </w:r>
      <w:r w:rsidR="007B47EB">
        <w:t>extended</w:t>
      </w:r>
      <w:r w:rsidRPr="00F40C7B">
        <w:t xml:space="preserve"> Hata model (which requires an antenna height of &gt;30</w:t>
      </w:r>
      <w:r w:rsidR="00B25D79" w:rsidRPr="00F40C7B">
        <w:t xml:space="preserve"> </w:t>
      </w:r>
      <w:r w:rsidRPr="00F40C7B">
        <w:t xml:space="preserve">m) may be applied when accepting slight calculation errors. The SRD propagation model </w:t>
      </w:r>
      <w:r w:rsidR="00AB668E" w:rsidRPr="006129F5">
        <w:t xml:space="preserve">in Recommendation </w:t>
      </w:r>
      <w:r w:rsidRPr="00F40C7B">
        <w:t>ITU-R P.1411, which is used for the NBN studies may not be applied for scenarios considering ranges of up to 2 km.</w:t>
      </w:r>
    </w:p>
    <w:p w14:paraId="2CF027B2" w14:textId="26180B8F" w:rsidR="00900915" w:rsidRPr="006129F5" w:rsidRDefault="00900915" w:rsidP="00B25D79">
      <w:pPr>
        <w:pStyle w:val="ECCBulletsLv1"/>
      </w:pPr>
      <w:r w:rsidRPr="006129F5">
        <w:t xml:space="preserve">For the building entry loss calculations, </w:t>
      </w:r>
      <w:r w:rsidRPr="00F40C7B">
        <w:t>30% thermal efficient and 70% traditional buildings are assumed. The losses are calculated according Recommendation ITU-R P.2109.</w:t>
      </w:r>
    </w:p>
    <w:p w14:paraId="326E96B5" w14:textId="77777777" w:rsidR="00900915" w:rsidRPr="00F40C7B" w:rsidRDefault="00900915" w:rsidP="00900915"/>
    <w:p w14:paraId="04017BD1" w14:textId="77545B65" w:rsidR="00900915" w:rsidRPr="006129F5" w:rsidRDefault="00900915" w:rsidP="00900915">
      <w:r w:rsidRPr="00F40C7B">
        <w:t xml:space="preserve">Based on the above assumptions, the propagation losses are calculated with extended </w:t>
      </w:r>
      <w:r w:rsidR="007B47EB">
        <w:t>H</w:t>
      </w:r>
      <w:r w:rsidRPr="00F40C7B">
        <w:t>ata propagation model for urban environments. The results of that calculations show the median path loss for the three scenarios “outdoor”, “indoor considering traditional buildings”, “indoor considering thermal efficient buildings”. In</w:t>
      </w:r>
      <w:r w:rsidR="00CE0378">
        <w:t xml:space="preserve"> the below figure, </w:t>
      </w:r>
      <w:r w:rsidRPr="00F40C7B">
        <w:t>the calculations results are shown.</w:t>
      </w:r>
    </w:p>
    <w:p w14:paraId="04076E26" w14:textId="1D1A9282" w:rsidR="00900915" w:rsidRPr="006129F5" w:rsidRDefault="00B25D79" w:rsidP="00900915">
      <w:r w:rsidRPr="00F40C7B">
        <w:rPr>
          <w:noProof/>
          <w:lang w:eastAsia="fr-FR"/>
        </w:rPr>
        <w:drawing>
          <wp:inline distT="0" distB="0" distL="0" distR="0" wp14:anchorId="0C964776" wp14:editId="40B70136">
            <wp:extent cx="6120765" cy="296799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120765" cy="2967990"/>
                    </a:xfrm>
                    <a:prstGeom prst="rect">
                      <a:avLst/>
                    </a:prstGeom>
                    <a:noFill/>
                    <a:ln>
                      <a:noFill/>
                    </a:ln>
                  </pic:spPr>
                </pic:pic>
              </a:graphicData>
            </a:graphic>
          </wp:inline>
        </w:drawing>
      </w:r>
    </w:p>
    <w:p w14:paraId="5B809D74" w14:textId="45550F24" w:rsidR="004F0806" w:rsidRPr="006129F5" w:rsidRDefault="00900915" w:rsidP="004F0806">
      <w:pPr>
        <w:pStyle w:val="Caption"/>
        <w:rPr>
          <w:lang w:val="en-GB"/>
        </w:rPr>
      </w:pPr>
      <w:r w:rsidRPr="006129F5">
        <w:rPr>
          <w:lang w:val="en-GB"/>
        </w:rPr>
        <w:t> Figure 30</w:t>
      </w:r>
      <w:r w:rsidR="00B25D79" w:rsidRPr="006129F5">
        <w:rPr>
          <w:lang w:val="en-GB"/>
        </w:rPr>
        <w:t>:</w:t>
      </w:r>
      <w:r w:rsidRPr="006129F5">
        <w:rPr>
          <w:lang w:val="en-GB"/>
        </w:rPr>
        <w:t xml:space="preserve"> Path attenuation calculated with extended </w:t>
      </w:r>
      <w:r w:rsidR="000B671C" w:rsidRPr="006129F5">
        <w:rPr>
          <w:lang w:val="en-GB"/>
        </w:rPr>
        <w:t>H</w:t>
      </w:r>
      <w:r w:rsidRPr="006129F5">
        <w:rPr>
          <w:lang w:val="en-GB"/>
        </w:rPr>
        <w:t>ata for outdoor and indoor deployments</w:t>
      </w:r>
    </w:p>
    <w:p w14:paraId="5F3550E8" w14:textId="72177106" w:rsidR="00900915" w:rsidRPr="006129F5" w:rsidRDefault="00900915" w:rsidP="00900915">
      <w:r w:rsidRPr="006129F5">
        <w:t>In the following, the link budget is analy</w:t>
      </w:r>
      <w:r w:rsidR="00B25D79" w:rsidRPr="006129F5">
        <w:t>s</w:t>
      </w:r>
      <w:r w:rsidRPr="006129F5">
        <w:t>ed based on the following assumptions:</w:t>
      </w:r>
    </w:p>
    <w:p w14:paraId="1B6DCB7F" w14:textId="0857EA52" w:rsidR="00900915" w:rsidRPr="006129F5" w:rsidRDefault="00900915" w:rsidP="00B25D79">
      <w:pPr>
        <w:pStyle w:val="ECCBulletsLv1"/>
      </w:pPr>
      <w:r w:rsidRPr="006129F5">
        <w:t xml:space="preserve">P(TX) = 29.15 dBm </w:t>
      </w:r>
      <w:r w:rsidR="004C4401" w:rsidRPr="006129F5">
        <w:t>e.i.r.p.;</w:t>
      </w:r>
    </w:p>
    <w:p w14:paraId="5E247A3C" w14:textId="7A4324B4" w:rsidR="00900915" w:rsidRPr="006129F5" w:rsidRDefault="00900915" w:rsidP="00B25D79">
      <w:pPr>
        <w:pStyle w:val="ECCBulletsLv1"/>
      </w:pPr>
      <w:r w:rsidRPr="006129F5">
        <w:t>G(RX) = 0 dB</w:t>
      </w:r>
      <w:r w:rsidR="007B47EB">
        <w:t>;</w:t>
      </w:r>
    </w:p>
    <w:p w14:paraId="38724B5B" w14:textId="36DB284C" w:rsidR="00900915" w:rsidRPr="006129F5" w:rsidRDefault="00900915" w:rsidP="00B25D79">
      <w:pPr>
        <w:pStyle w:val="ECCBulletsLv1"/>
      </w:pPr>
      <w:r w:rsidRPr="006129F5">
        <w:t>Sensitivity = -126 dBm</w:t>
      </w:r>
      <w:r w:rsidR="004C4401" w:rsidRPr="006129F5">
        <w:t>;</w:t>
      </w:r>
    </w:p>
    <w:p w14:paraId="0797B7A8" w14:textId="43BDDF00" w:rsidR="00900915" w:rsidRPr="006129F5" w:rsidRDefault="00900915" w:rsidP="00B25D79">
      <w:pPr>
        <w:pStyle w:val="ECCBulletsLv1"/>
      </w:pPr>
      <w:r w:rsidRPr="006129F5">
        <w:t>Fading margin = 10</w:t>
      </w:r>
      <w:r w:rsidR="002538A5" w:rsidRPr="006129F5">
        <w:t xml:space="preserve"> </w:t>
      </w:r>
      <w:r w:rsidRPr="006129F5">
        <w:t>dB</w:t>
      </w:r>
      <w:r w:rsidR="004C4401" w:rsidRPr="006129F5">
        <w:t>.</w:t>
      </w:r>
    </w:p>
    <w:p w14:paraId="18E375D3" w14:textId="7CE406B2" w:rsidR="00900915" w:rsidRPr="006129F5" w:rsidRDefault="00900915" w:rsidP="00900915">
      <w:r w:rsidRPr="006129F5">
        <w:t>The link budget is calculated as follows: A = 29.15</w:t>
      </w:r>
      <w:r w:rsidR="007B47EB">
        <w:t xml:space="preserve"> </w:t>
      </w:r>
      <w:r w:rsidRPr="006129F5">
        <w:t xml:space="preserve">dB + </w:t>
      </w:r>
      <w:r w:rsidR="007B47EB" w:rsidRPr="006129F5">
        <w:t>126</w:t>
      </w:r>
      <w:r w:rsidR="007B47EB">
        <w:t xml:space="preserve"> </w:t>
      </w:r>
      <w:r w:rsidR="007B47EB" w:rsidRPr="006129F5">
        <w:t>d</w:t>
      </w:r>
      <w:r w:rsidR="007B47EB">
        <w:t>B</w:t>
      </w:r>
      <w:r w:rsidR="007B47EB" w:rsidRPr="006129F5">
        <w:t xml:space="preserve"> </w:t>
      </w:r>
      <w:r w:rsidRPr="006129F5">
        <w:t>– 10 dB = 147.1 dB is obtained.</w:t>
      </w:r>
    </w:p>
    <w:p w14:paraId="1434DC2D" w14:textId="0464B6AE" w:rsidR="00900915" w:rsidRPr="006129F5" w:rsidRDefault="00900915" w:rsidP="00900915">
      <w:r w:rsidRPr="006129F5">
        <w:t>It seems, that for indoor deployments, the link budget does not match for 2 km ranges. When analy</w:t>
      </w:r>
      <w:r w:rsidR="00F40C7B">
        <w:t>s</w:t>
      </w:r>
      <w:r w:rsidRPr="006129F5">
        <w:t xml:space="preserve">ing the cumulative distribution of the path attenuation values as shown in </w:t>
      </w:r>
      <w:r w:rsidR="007B47EB">
        <w:t>below figure</w:t>
      </w:r>
      <w:r w:rsidRPr="006129F5">
        <w:t>, it can be concluded, that about 35% of TNs operate out of coverage range. Accordingly</w:t>
      </w:r>
      <w:r w:rsidR="00F40C7B">
        <w:t>,</w:t>
      </w:r>
      <w:r w:rsidRPr="006129F5">
        <w:t xml:space="preserve"> a denser UNB NAP deployment would be required to provide coverage for indoor TN deployments.</w:t>
      </w:r>
    </w:p>
    <w:p w14:paraId="4AEF6CF5" w14:textId="77777777" w:rsidR="00900915" w:rsidRPr="006129F5" w:rsidRDefault="00900915" w:rsidP="00900915">
      <w:r w:rsidRPr="006129F5">
        <w:lastRenderedPageBreak/>
        <w:t> </w:t>
      </w:r>
    </w:p>
    <w:p w14:paraId="5E33DF33" w14:textId="2FC4F813" w:rsidR="00900915" w:rsidRPr="006129F5" w:rsidRDefault="00B25D79" w:rsidP="00900915">
      <w:r w:rsidRPr="006129F5">
        <w:rPr>
          <w:noProof/>
          <w:lang w:eastAsia="fr-FR"/>
        </w:rPr>
        <w:drawing>
          <wp:inline distT="0" distB="0" distL="0" distR="0" wp14:anchorId="00B83FFC" wp14:editId="47B650EE">
            <wp:extent cx="6120765" cy="248920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120765" cy="2489200"/>
                    </a:xfrm>
                    <a:prstGeom prst="rect">
                      <a:avLst/>
                    </a:prstGeom>
                    <a:noFill/>
                    <a:ln>
                      <a:noFill/>
                    </a:ln>
                  </pic:spPr>
                </pic:pic>
              </a:graphicData>
            </a:graphic>
          </wp:inline>
        </w:drawing>
      </w:r>
    </w:p>
    <w:p w14:paraId="07068C76" w14:textId="081E819A" w:rsidR="00900915" w:rsidRPr="006129F5" w:rsidRDefault="00900915" w:rsidP="00B25D79">
      <w:pPr>
        <w:pStyle w:val="Caption"/>
        <w:rPr>
          <w:lang w:val="en-GB"/>
        </w:rPr>
      </w:pPr>
      <w:r w:rsidRPr="006129F5">
        <w:rPr>
          <w:lang w:val="en-GB"/>
        </w:rPr>
        <w:t>Figure 32</w:t>
      </w:r>
      <w:r w:rsidR="00D55C74" w:rsidRPr="006129F5">
        <w:rPr>
          <w:lang w:val="en-GB"/>
        </w:rPr>
        <w:t>: C</w:t>
      </w:r>
      <w:r w:rsidRPr="006129F5">
        <w:rPr>
          <w:lang w:val="en-GB"/>
        </w:rPr>
        <w:t xml:space="preserve">umulative distribution of attenuation results calculated with extended </w:t>
      </w:r>
      <w:r w:rsidR="000B671C" w:rsidRPr="006129F5">
        <w:rPr>
          <w:lang w:val="en-GB"/>
        </w:rPr>
        <w:t>H</w:t>
      </w:r>
      <w:r w:rsidRPr="006129F5">
        <w:rPr>
          <w:lang w:val="en-GB"/>
        </w:rPr>
        <w:t>ata for outdoor and indoor deployments within a 2</w:t>
      </w:r>
      <w:r w:rsidR="00B25D79" w:rsidRPr="006129F5">
        <w:rPr>
          <w:lang w:val="en-GB"/>
        </w:rPr>
        <w:t xml:space="preserve"> </w:t>
      </w:r>
      <w:r w:rsidRPr="006129F5">
        <w:rPr>
          <w:lang w:val="en-GB"/>
        </w:rPr>
        <w:t>km range</w:t>
      </w:r>
    </w:p>
    <w:p w14:paraId="4349BD7F" w14:textId="155EAB51" w:rsidR="00900915" w:rsidRPr="006129F5" w:rsidRDefault="00900915" w:rsidP="00900915">
      <w:r w:rsidRPr="006129F5">
        <w:t>When assuming a range of 0.5 km, the outage probability would be ~5% as shown in</w:t>
      </w:r>
      <w:r w:rsidR="00B25D79" w:rsidRPr="006129F5">
        <w:t xml:space="preserve"> the below figure</w:t>
      </w:r>
      <w:r w:rsidRPr="006129F5">
        <w:t>.</w:t>
      </w:r>
    </w:p>
    <w:p w14:paraId="7A6D410C" w14:textId="6BDF0902" w:rsidR="00900915" w:rsidRPr="006129F5" w:rsidRDefault="00B25D79" w:rsidP="00900915">
      <w:r w:rsidRPr="006129F5">
        <w:rPr>
          <w:noProof/>
          <w:lang w:eastAsia="fr-FR"/>
        </w:rPr>
        <w:drawing>
          <wp:inline distT="0" distB="0" distL="0" distR="0" wp14:anchorId="2D3100F6" wp14:editId="384B8BE9">
            <wp:extent cx="6120765" cy="249110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120765" cy="2491105"/>
                    </a:xfrm>
                    <a:prstGeom prst="rect">
                      <a:avLst/>
                    </a:prstGeom>
                    <a:noFill/>
                    <a:ln>
                      <a:noFill/>
                    </a:ln>
                  </pic:spPr>
                </pic:pic>
              </a:graphicData>
            </a:graphic>
          </wp:inline>
        </w:drawing>
      </w:r>
    </w:p>
    <w:p w14:paraId="3F0A64BA" w14:textId="1DF74982" w:rsidR="00C0581E" w:rsidRPr="006129F5" w:rsidRDefault="00900915" w:rsidP="00B25D79">
      <w:pPr>
        <w:pStyle w:val="Caption"/>
        <w:rPr>
          <w:lang w:val="en-GB"/>
        </w:rPr>
      </w:pPr>
      <w:r w:rsidRPr="006129F5">
        <w:rPr>
          <w:lang w:val="en-GB"/>
        </w:rPr>
        <w:t>Figure 33</w:t>
      </w:r>
      <w:r w:rsidR="00D55C74" w:rsidRPr="006129F5">
        <w:rPr>
          <w:lang w:val="en-GB"/>
        </w:rPr>
        <w:t>: C</w:t>
      </w:r>
      <w:r w:rsidRPr="006129F5">
        <w:rPr>
          <w:lang w:val="en-GB"/>
        </w:rPr>
        <w:t xml:space="preserve">umulative distribution of attenuation results calculated with extended </w:t>
      </w:r>
      <w:r w:rsidR="000B671C" w:rsidRPr="006129F5">
        <w:rPr>
          <w:lang w:val="en-GB"/>
        </w:rPr>
        <w:t>H</w:t>
      </w:r>
      <w:r w:rsidRPr="006129F5">
        <w:rPr>
          <w:lang w:val="en-GB"/>
        </w:rPr>
        <w:t>ata for outdoor and indoor deployments within a 0.5 km range</w:t>
      </w:r>
    </w:p>
    <w:p w14:paraId="0CC70C37" w14:textId="77777777" w:rsidR="00C0581E" w:rsidRPr="006129F5" w:rsidRDefault="00C0581E" w:rsidP="00C0581E"/>
    <w:p w14:paraId="579285BB" w14:textId="77777777" w:rsidR="00C0581E" w:rsidRPr="006129F5" w:rsidRDefault="00C0581E" w:rsidP="00B25D79"/>
    <w:p w14:paraId="210DE57F" w14:textId="69DB95AB" w:rsidR="008A54FC" w:rsidRPr="006129F5" w:rsidRDefault="008A54FC" w:rsidP="00E2303A">
      <w:pPr>
        <w:pStyle w:val="ECCAnnexheading1"/>
        <w:rPr>
          <w:lang w:val="en-GB"/>
        </w:rPr>
      </w:pPr>
      <w:bookmarkStart w:id="167" w:name="_Toc39503521"/>
      <w:bookmarkStart w:id="168" w:name="_Toc39559246"/>
      <w:bookmarkStart w:id="169" w:name="_Toc40201823"/>
      <w:bookmarkStart w:id="170" w:name="_Toc36210978"/>
      <w:bookmarkStart w:id="171" w:name="_Toc39503522"/>
      <w:bookmarkStart w:id="172" w:name="_Toc41548456"/>
      <w:bookmarkEnd w:id="167"/>
      <w:bookmarkEnd w:id="168"/>
      <w:bookmarkEnd w:id="169"/>
      <w:r w:rsidRPr="006129F5">
        <w:rPr>
          <w:lang w:val="en-GB"/>
        </w:rPr>
        <w:lastRenderedPageBreak/>
        <w:t xml:space="preserve">List of </w:t>
      </w:r>
      <w:r w:rsidR="00C72D9E" w:rsidRPr="006129F5">
        <w:rPr>
          <w:lang w:val="en-GB"/>
        </w:rPr>
        <w:t>R</w:t>
      </w:r>
      <w:r w:rsidRPr="006129F5">
        <w:rPr>
          <w:lang w:val="en-GB"/>
        </w:rPr>
        <w:t>eference</w:t>
      </w:r>
      <w:bookmarkEnd w:id="149"/>
      <w:bookmarkEnd w:id="150"/>
      <w:bookmarkEnd w:id="151"/>
      <w:bookmarkEnd w:id="152"/>
      <w:bookmarkEnd w:id="153"/>
      <w:bookmarkEnd w:id="154"/>
      <w:bookmarkEnd w:id="155"/>
      <w:bookmarkEnd w:id="156"/>
      <w:r w:rsidR="008F19FC" w:rsidRPr="006129F5">
        <w:rPr>
          <w:lang w:val="en-GB"/>
        </w:rPr>
        <w:t>s</w:t>
      </w:r>
      <w:bookmarkEnd w:id="170"/>
      <w:bookmarkEnd w:id="171"/>
      <w:bookmarkEnd w:id="172"/>
    </w:p>
    <w:p w14:paraId="5C4E6048" w14:textId="77777777" w:rsidR="008F19FC" w:rsidRPr="006129F5" w:rsidRDefault="008F19FC" w:rsidP="008F19FC"/>
    <w:p w14:paraId="2D2A0E42" w14:textId="7E874502" w:rsidR="008A54FC" w:rsidRPr="006129F5" w:rsidRDefault="00903E00" w:rsidP="004930E1">
      <w:pPr>
        <w:pStyle w:val="ECCReference"/>
      </w:pPr>
      <w:bookmarkStart w:id="173" w:name="_Ref36027852"/>
      <w:r w:rsidRPr="006129F5">
        <w:t>ECC Report 200</w:t>
      </w:r>
      <w:r w:rsidR="00A25817" w:rsidRPr="006129F5">
        <w:t>: “Co-existence studies for proposed SRD and RFID applications in the frequency band 870-876 MHz and 915-921 MHz”, September 2013</w:t>
      </w:r>
      <w:bookmarkEnd w:id="173"/>
    </w:p>
    <w:p w14:paraId="4171BAA4" w14:textId="2EDD56B3" w:rsidR="008A54FC" w:rsidRPr="006129F5" w:rsidRDefault="008A54FC" w:rsidP="004930E1">
      <w:pPr>
        <w:pStyle w:val="ECCReference"/>
      </w:pPr>
      <w:r w:rsidRPr="006129F5">
        <w:t>R</w:t>
      </w:r>
      <w:r w:rsidR="00903E00" w:rsidRPr="006129F5">
        <w:t>ecommendation ITU-R P.452</w:t>
      </w:r>
      <w:r w:rsidR="00A25817" w:rsidRPr="006129F5">
        <w:t>: “Prediction procedure for the evaluation of interference between stations on the surface of the Earth at frequencies above about 0.1 GHz”</w:t>
      </w:r>
    </w:p>
    <w:p w14:paraId="38A2C44C" w14:textId="0AC13DAD" w:rsidR="00903E00" w:rsidRPr="006129F5" w:rsidRDefault="00903E00" w:rsidP="004930E1">
      <w:pPr>
        <w:pStyle w:val="ECCReference"/>
      </w:pPr>
      <w:bookmarkStart w:id="174" w:name="_Ref35326998"/>
      <w:r w:rsidRPr="006129F5">
        <w:t>Recommendation ITU-R P.2108</w:t>
      </w:r>
      <w:bookmarkEnd w:id="174"/>
      <w:r w:rsidR="00A25817" w:rsidRPr="006129F5">
        <w:t>: “Prediction of Clutter Loss2</w:t>
      </w:r>
    </w:p>
    <w:p w14:paraId="4311F60D" w14:textId="28C13BD9" w:rsidR="00451BA7" w:rsidRPr="006129F5" w:rsidRDefault="00903E00" w:rsidP="004930E1">
      <w:pPr>
        <w:pStyle w:val="ECCReference"/>
      </w:pPr>
      <w:bookmarkStart w:id="175" w:name="_Ref35326767"/>
      <w:r w:rsidRPr="006129F5">
        <w:t>Recommendation ITU-R P.2001</w:t>
      </w:r>
      <w:bookmarkEnd w:id="175"/>
      <w:r w:rsidR="00A25817" w:rsidRPr="006129F5">
        <w:t>: “A general purpose wide-range terrestrial propagation model in the frequency range 30 MHz to 50 GHz”</w:t>
      </w:r>
    </w:p>
    <w:p w14:paraId="50482BC5" w14:textId="14E37810" w:rsidR="004A463C" w:rsidRPr="006129F5" w:rsidRDefault="004A463C" w:rsidP="004930E1">
      <w:pPr>
        <w:pStyle w:val="ECCReference"/>
      </w:pPr>
      <w:r w:rsidRPr="006129F5">
        <w:t>Recommendation ITU-R P.526</w:t>
      </w:r>
      <w:r w:rsidR="00A25817" w:rsidRPr="006129F5">
        <w:t>: “Propagation by diffraction”</w:t>
      </w:r>
    </w:p>
    <w:p w14:paraId="62F3630E" w14:textId="4797DAC2" w:rsidR="00B4602A" w:rsidRPr="006129F5" w:rsidRDefault="00B4602A" w:rsidP="0050102F">
      <w:pPr>
        <w:pStyle w:val="ECCReference"/>
      </w:pPr>
      <w:bookmarkStart w:id="176" w:name="_Ref35324237"/>
      <w:bookmarkStart w:id="177" w:name="_Ref41545396"/>
      <w:r w:rsidRPr="00B4602A">
        <w:t>Commission Implementing Decision (EU) 2018/1538 of 11 October 2018 on the harmonisation of radio spectrum for use by short-range devices within the 874-876 and 915-921 MHz frequency bands</w:t>
      </w:r>
      <w:bookmarkStart w:id="178" w:name="_Ref41561979"/>
      <w:bookmarkEnd w:id="176"/>
      <w:bookmarkEnd w:id="177"/>
    </w:p>
    <w:p w14:paraId="6924FBB5" w14:textId="41CFA89D" w:rsidR="00030591" w:rsidRPr="006129F5" w:rsidRDefault="00B4602A" w:rsidP="0050102F">
      <w:pPr>
        <w:pStyle w:val="ECCReference"/>
      </w:pPr>
      <w:bookmarkStart w:id="179" w:name="_Ref35325883"/>
      <w:bookmarkEnd w:id="178"/>
      <w:r>
        <w:t xml:space="preserve">ETSI </w:t>
      </w:r>
      <w:r w:rsidR="00030591" w:rsidRPr="006129F5">
        <w:t>EN 303 204</w:t>
      </w:r>
      <w:bookmarkEnd w:id="179"/>
      <w:r w:rsidR="00B447D7" w:rsidRPr="006129F5">
        <w:t xml:space="preserve">: “Network Based Short Range Devices (SRD); Radio equipment to be used in the 870 MHz to 876 MHz frequency range with power levels ranging up to 500 </w:t>
      </w:r>
      <w:proofErr w:type="spellStart"/>
      <w:r w:rsidR="00B447D7" w:rsidRPr="006129F5">
        <w:t>mW</w:t>
      </w:r>
      <w:proofErr w:type="spellEnd"/>
      <w:r w:rsidR="00B447D7" w:rsidRPr="006129F5">
        <w:t>; Harmonised Standard covering the essential requirements of article 3.2 of the Directive 2014/53/EU</w:t>
      </w:r>
    </w:p>
    <w:p w14:paraId="6356306A" w14:textId="5144072F" w:rsidR="00903E00" w:rsidRPr="006129F5" w:rsidRDefault="00B447D7" w:rsidP="006129F5">
      <w:pPr>
        <w:pStyle w:val="ECCReference"/>
      </w:pPr>
      <w:bookmarkStart w:id="180" w:name="_Ref35325861"/>
      <w:r w:rsidRPr="006129F5">
        <w:t xml:space="preserve">ETSI </w:t>
      </w:r>
      <w:r w:rsidR="00BA648F" w:rsidRPr="006129F5">
        <w:t>TR 103 435</w:t>
      </w:r>
      <w:bookmarkEnd w:id="180"/>
      <w:r w:rsidRPr="006129F5">
        <w:t>: “System Reference document (</w:t>
      </w:r>
      <w:proofErr w:type="spellStart"/>
      <w:r w:rsidRPr="006129F5">
        <w:t>SRdoc</w:t>
      </w:r>
      <w:proofErr w:type="spellEnd"/>
      <w:r w:rsidRPr="006129F5">
        <w:t>); Short Range Devices (SRD); Technical characteristics for Ultra Narrow Band (UNB) SRDs operating in the UHF spectrum below 1 GHz”</w:t>
      </w:r>
    </w:p>
    <w:p w14:paraId="19ED5C02" w14:textId="1BAC3775" w:rsidR="00BA648F" w:rsidRPr="006129F5" w:rsidRDefault="003C0244" w:rsidP="006129F5">
      <w:pPr>
        <w:pStyle w:val="ECCReference"/>
      </w:pPr>
      <w:bookmarkStart w:id="181" w:name="_Ref35326239"/>
      <w:r w:rsidRPr="006129F5">
        <w:t xml:space="preserve">ETSI </w:t>
      </w:r>
      <w:r w:rsidR="00BA648F" w:rsidRPr="006129F5">
        <w:t>EN 300 220</w:t>
      </w:r>
      <w:bookmarkEnd w:id="181"/>
      <w:r w:rsidRPr="006129F5">
        <w:t>: “</w:t>
      </w:r>
      <w:r w:rsidR="00C41313" w:rsidRPr="006129F5">
        <w:t>Short Range Devices (SRD) operating in the frequency range 25 MHz to 1 000 MHz; Part 2: Harmonised Standard for access to radio spectrum for non specific radio equipment</w:t>
      </w:r>
      <w:r w:rsidRPr="006129F5">
        <w:t>”</w:t>
      </w:r>
    </w:p>
    <w:p w14:paraId="7AA251EA" w14:textId="2BAA8193" w:rsidR="00162384" w:rsidRPr="006129F5" w:rsidRDefault="00162384" w:rsidP="006129F5">
      <w:pPr>
        <w:pStyle w:val="ECCReference"/>
      </w:pPr>
      <w:bookmarkStart w:id="182" w:name="_Ref35325797"/>
      <w:r w:rsidRPr="006129F5">
        <w:t>ETSI TR 103 526 V1.1</w:t>
      </w:r>
      <w:bookmarkEnd w:id="182"/>
      <w:r w:rsidR="002B5C59" w:rsidRPr="006129F5">
        <w:t>: “System Reference document (</w:t>
      </w:r>
      <w:proofErr w:type="spellStart"/>
      <w:r w:rsidR="002B5C59" w:rsidRPr="006129F5">
        <w:t>SRdoc</w:t>
      </w:r>
      <w:proofErr w:type="spellEnd"/>
      <w:r w:rsidR="002B5C59" w:rsidRPr="006129F5">
        <w:t>); Technical characteristics for Low Power Wide Area Networks Chirp Spread Spectrum (LPWAN-CSS) operating in the UHF spectrum below 1 GHz”</w:t>
      </w:r>
    </w:p>
    <w:p w14:paraId="370A4D41" w14:textId="482E501F" w:rsidR="00B20DBB" w:rsidRPr="006129F5" w:rsidRDefault="00B20DBB" w:rsidP="004930E1">
      <w:pPr>
        <w:pStyle w:val="ECCReference"/>
      </w:pPr>
      <w:bookmarkStart w:id="183" w:name="_Ref35326206"/>
      <w:r w:rsidRPr="006129F5">
        <w:t>ETSI TR 102 886</w:t>
      </w:r>
      <w:bookmarkEnd w:id="183"/>
      <w:r w:rsidR="002B5C59" w:rsidRPr="006129F5">
        <w:t>: “Electromagnetic compatibility and Radio spectrum Matters (ERM); Technical characteristics of Smart Metering (SM) Short Range Devices (SRD) in the UHF Band; System Reference Document, SRDs, Spectrum Requirements for Smart Metering European access profile Protocol (PR-SMEP)”</w:t>
      </w:r>
    </w:p>
    <w:p w14:paraId="10D5574B" w14:textId="74428471" w:rsidR="00B20DBB" w:rsidRPr="006129F5" w:rsidRDefault="00B20DBB" w:rsidP="004930E1">
      <w:pPr>
        <w:pStyle w:val="ECCReference"/>
      </w:pPr>
      <w:bookmarkStart w:id="184" w:name="_Ref35326443"/>
      <w:r w:rsidRPr="006129F5">
        <w:t>ETSI EN 302 208</w:t>
      </w:r>
      <w:bookmarkEnd w:id="184"/>
      <w:r w:rsidR="002B5C59" w:rsidRPr="006129F5">
        <w:t>: “Radio Frequency Identification Equipment operating in the band 865 MHz to 868 MHz with power levels up to 2 W and in the band 915 MHz to 921 MHz with power levels up to 4 W; Harmonised Standard for access to radio spectrum”</w:t>
      </w:r>
    </w:p>
    <w:p w14:paraId="7CBD9376" w14:textId="681AC7AF" w:rsidR="00D813B4" w:rsidRPr="006129F5" w:rsidRDefault="00D813B4" w:rsidP="004930E1">
      <w:pPr>
        <w:pStyle w:val="ECCReference"/>
      </w:pPr>
      <w:bookmarkStart w:id="185" w:name="_Ref35326689"/>
      <w:r w:rsidRPr="006129F5">
        <w:t xml:space="preserve">ETSI </w:t>
      </w:r>
      <w:r w:rsidR="003C0244" w:rsidRPr="006129F5">
        <w:t>TS</w:t>
      </w:r>
      <w:r w:rsidRPr="006129F5">
        <w:t xml:space="preserve"> 145</w:t>
      </w:r>
      <w:r w:rsidR="003C0244" w:rsidRPr="006129F5">
        <w:t xml:space="preserve"> </w:t>
      </w:r>
      <w:r w:rsidRPr="006129F5">
        <w:t>005</w:t>
      </w:r>
      <w:bookmarkEnd w:id="185"/>
      <w:r w:rsidR="003C0244" w:rsidRPr="006129F5">
        <w:t>: “Digital cellular telecommunications system (Phase 2+); Radio transmission and reception (3GPP TS 45.005 version 13.3.0 Release 13)</w:t>
      </w:r>
    </w:p>
    <w:p w14:paraId="5B0AEF7F" w14:textId="325B631E" w:rsidR="005E3145" w:rsidRPr="006129F5" w:rsidRDefault="005E3145" w:rsidP="004930E1">
      <w:pPr>
        <w:pStyle w:val="ECCReference"/>
      </w:pPr>
      <w:bookmarkStart w:id="186" w:name="_Ref35329448"/>
      <w:r w:rsidRPr="006129F5">
        <w:t>UIC 2009 GSM-R Procurement and Implementation guide, March 2009</w:t>
      </w:r>
      <w:bookmarkEnd w:id="186"/>
    </w:p>
    <w:p w14:paraId="21661FF4" w14:textId="0CEFC61A" w:rsidR="002B5C59" w:rsidRPr="006129F5" w:rsidRDefault="002B5C59" w:rsidP="004930E1">
      <w:pPr>
        <w:pStyle w:val="ECCReference"/>
      </w:pPr>
      <w:bookmarkStart w:id="187" w:name="_Ref35586686"/>
      <w:r w:rsidRPr="006129F5">
        <w:t>ECC Report 239: “Compatibility and sharing studies for BB PPDR systems operating in the 700 MHz range”, September 2015</w:t>
      </w:r>
      <w:bookmarkEnd w:id="187"/>
    </w:p>
    <w:p w14:paraId="0CA46A1D" w14:textId="0B800D29" w:rsidR="002B5C59" w:rsidRPr="006129F5" w:rsidRDefault="002B5C59" w:rsidP="004930E1">
      <w:pPr>
        <w:pStyle w:val="ECCReference"/>
      </w:pPr>
      <w:bookmarkStart w:id="188" w:name="_Ref35586693"/>
      <w:r w:rsidRPr="006129F5">
        <w:t>ECC Report 278: “Specific UWB applications in the bands 3.4-4.8 GHz and 6.0-8.5 GHz: Location tracking and sensor applications (LTA) for vehicular access systems”, April 2018</w:t>
      </w:r>
      <w:bookmarkEnd w:id="188"/>
      <w:r w:rsidRPr="006129F5">
        <w:t xml:space="preserve"> </w:t>
      </w:r>
    </w:p>
    <w:p w14:paraId="602B9A8F" w14:textId="21FA230B" w:rsidR="002B5C59" w:rsidRPr="006129F5" w:rsidRDefault="002B5C59" w:rsidP="004930E1">
      <w:pPr>
        <w:pStyle w:val="ECCReference"/>
      </w:pPr>
      <w:bookmarkStart w:id="189" w:name="_Ref35586699"/>
      <w:r w:rsidRPr="006129F5">
        <w:t>Report ITU-R M.2292: “Characteristics of terrestrial IMT-Advanced systems for frequency sharing/ interference analyses”</w:t>
      </w:r>
      <w:bookmarkEnd w:id="189"/>
    </w:p>
    <w:p w14:paraId="14CED9C4" w14:textId="0D0C1A65" w:rsidR="002B5C59" w:rsidRPr="006129F5" w:rsidRDefault="002B5C59" w:rsidP="0050102F">
      <w:pPr>
        <w:pStyle w:val="ECCReference"/>
      </w:pPr>
      <w:bookmarkStart w:id="190" w:name="_Ref35586710"/>
      <w:r w:rsidRPr="006129F5">
        <w:t>Report ITU-R M.2478: “ Spectrum needs for the amateur service in the frequency band 50-54 MHz in Region 1 and sharing with mobile, fixed, radiolocation and broadcasting services”</w:t>
      </w:r>
      <w:bookmarkEnd w:id="190"/>
    </w:p>
    <w:p w14:paraId="53CC1D93" w14:textId="42EECDDC" w:rsidR="00733864" w:rsidRPr="006129F5" w:rsidRDefault="002B5C59" w:rsidP="004930E1">
      <w:pPr>
        <w:pStyle w:val="ECCReference"/>
      </w:pPr>
      <w:bookmarkStart w:id="191" w:name="_Ref35586715"/>
      <w:r w:rsidRPr="006129F5">
        <w:t>Recommendation ITU-R M.1808: “</w:t>
      </w:r>
      <w:r w:rsidR="00A25817" w:rsidRPr="006129F5">
        <w:t>Technical and operational characteristics of conventional and trunked land mobile systems operating in the mobile service allocations below 869 MHz to be used in sharing studies in bands below 960 MHz”</w:t>
      </w:r>
      <w:bookmarkEnd w:id="191"/>
    </w:p>
    <w:p w14:paraId="0DB80B4B" w14:textId="77777777" w:rsidR="003C0244" w:rsidRPr="006129F5" w:rsidRDefault="003C0244" w:rsidP="003C0244">
      <w:pPr>
        <w:pStyle w:val="ECCReference"/>
        <w:numPr>
          <w:ilvl w:val="0"/>
          <w:numId w:val="0"/>
        </w:numPr>
        <w:ind w:left="397" w:hanging="397"/>
      </w:pPr>
    </w:p>
    <w:sectPr w:rsidR="003C0244" w:rsidRPr="006129F5" w:rsidSect="009B022D">
      <w:headerReference w:type="even" r:id="rId50"/>
      <w:headerReference w:type="default" r:id="rId51"/>
      <w:footerReference w:type="even" r:id="rId52"/>
      <w:footerReference w:type="default" r:id="rId53"/>
      <w:headerReference w:type="first" r:id="rId54"/>
      <w:footerReference w:type="first" r:id="rId55"/>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B9506" w14:textId="77777777" w:rsidR="00A21581" w:rsidRDefault="00A21581" w:rsidP="004930E1">
      <w:r>
        <w:separator/>
      </w:r>
    </w:p>
    <w:p w14:paraId="65A0EA62" w14:textId="77777777" w:rsidR="00A21581" w:rsidRDefault="00A21581" w:rsidP="004930E1"/>
  </w:endnote>
  <w:endnote w:type="continuationSeparator" w:id="0">
    <w:p w14:paraId="3B629F22" w14:textId="77777777" w:rsidR="00A21581" w:rsidRDefault="00A21581" w:rsidP="004930E1">
      <w:r>
        <w:continuationSeparator/>
      </w:r>
    </w:p>
    <w:p w14:paraId="517FB20B" w14:textId="77777777" w:rsidR="00A21581" w:rsidRDefault="00A21581"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4104C" w14:textId="77777777" w:rsidR="00B4602A" w:rsidRDefault="00B4602A">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10479" w14:textId="77777777" w:rsidR="00B4602A" w:rsidRDefault="00B4602A">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D0BBB" w14:textId="77777777" w:rsidR="00B4602A" w:rsidRDefault="00B4602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6A1B8" w14:textId="77777777" w:rsidR="00A21581" w:rsidRPr="00F7440E" w:rsidRDefault="00A21581" w:rsidP="004930E1">
      <w:pPr>
        <w:pStyle w:val="FootnoteText"/>
      </w:pPr>
      <w:r>
        <w:separator/>
      </w:r>
    </w:p>
  </w:footnote>
  <w:footnote w:type="continuationSeparator" w:id="0">
    <w:p w14:paraId="7500CA1C" w14:textId="77777777" w:rsidR="00A21581" w:rsidRPr="00F7440E" w:rsidRDefault="00A21581" w:rsidP="004930E1">
      <w:r>
        <w:continuationSeparator/>
      </w:r>
    </w:p>
  </w:footnote>
  <w:footnote w:type="continuationNotice" w:id="1">
    <w:p w14:paraId="23849B48" w14:textId="77777777" w:rsidR="00A21581" w:rsidRPr="00CD07E7" w:rsidRDefault="00A21581" w:rsidP="004930E1"/>
  </w:footnote>
  <w:footnote w:id="2">
    <w:p w14:paraId="0B8E93AF" w14:textId="77777777" w:rsidR="00B4602A" w:rsidRDefault="00B4602A" w:rsidP="00AF3BDC">
      <w:pPr>
        <w:pStyle w:val="FootnoteText"/>
        <w:rPr>
          <w:lang w:val="en-GB"/>
        </w:rPr>
      </w:pPr>
      <w:r>
        <w:rPr>
          <w:rStyle w:val="FootnoteReference"/>
          <w:lang w:val="en-GB"/>
        </w:rPr>
        <w:footnoteRef/>
      </w:r>
      <w:r>
        <w:rPr>
          <w:lang w:val="en-GB"/>
        </w:rPr>
        <w:t xml:space="preserve"> Harmonised frequency band as per Decision EU 2018/1538</w:t>
      </w:r>
    </w:p>
  </w:footnote>
  <w:footnote w:id="3">
    <w:p w14:paraId="4393F47A" w14:textId="77777777" w:rsidR="00B4602A" w:rsidRDefault="00B4602A" w:rsidP="00AF3BDC">
      <w:pPr>
        <w:pStyle w:val="FootnoteText"/>
      </w:pPr>
      <w:r>
        <w:rPr>
          <w:rStyle w:val="FootnoteReference"/>
        </w:rPr>
        <w:footnoteRef/>
      </w:r>
      <w:r>
        <w:t xml:space="preserve"> 2 channels from a possible 11</w:t>
      </w:r>
    </w:p>
  </w:footnote>
  <w:footnote w:id="4">
    <w:p w14:paraId="1E16D73F" w14:textId="77777777" w:rsidR="00B4602A" w:rsidRDefault="00B4602A" w:rsidP="00AF3BDC">
      <w:pPr>
        <w:pStyle w:val="FootnoteText"/>
      </w:pPr>
      <w:r>
        <w:rPr>
          <w:rStyle w:val="FootnoteReference"/>
        </w:rPr>
        <w:footnoteRef/>
      </w:r>
      <w:r>
        <w:t xml:space="preserve"> 7 channels from a possible 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16CF1" w14:textId="51FC2DA2" w:rsidR="00B4602A" w:rsidRPr="00536345" w:rsidRDefault="00B4602A" w:rsidP="00AD1BE1">
    <w:pPr>
      <w:pStyle w:val="ECCpageHeader"/>
      <w:rPr>
        <w:lang w:val="en-GB"/>
      </w:rPr>
    </w:pPr>
    <w:r>
      <w:rPr>
        <w:lang w:val="en-GB"/>
      </w:rPr>
      <w:t>A</w:t>
    </w:r>
    <w:r w:rsidRPr="00536345">
      <w:rPr>
        <w:lang w:val="en-GB"/>
      </w:rPr>
      <w:t xml:space="preserve">ddendum to ECC REPORT 200 - Page </w:t>
    </w:r>
    <w:r w:rsidRPr="00AD1BE1">
      <w:fldChar w:fldCharType="begin"/>
    </w:r>
    <w:r w:rsidRPr="00536345">
      <w:rPr>
        <w:lang w:val="en-GB"/>
      </w:rPr>
      <w:instrText xml:space="preserve"> PAGE  \* Arabic  \* MERGEFORMAT </w:instrText>
    </w:r>
    <w:r w:rsidRPr="00AD1BE1">
      <w:fldChar w:fldCharType="separate"/>
    </w:r>
    <w:r>
      <w:rPr>
        <w:noProof/>
        <w:lang w:val="en-GB"/>
      </w:rPr>
      <w:t>4</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28BF2" w14:textId="526F750B" w:rsidR="00B4602A" w:rsidRPr="00966560" w:rsidRDefault="00B4602A" w:rsidP="00E36601">
    <w:pPr>
      <w:pStyle w:val="ECCpageHeader"/>
      <w:rPr>
        <w:lang w:val="en-GB"/>
      </w:rPr>
    </w:pPr>
    <w:r w:rsidRPr="00966560">
      <w:rPr>
        <w:lang w:val="en-GB"/>
      </w:rPr>
      <w:tab/>
    </w:r>
    <w:r w:rsidRPr="00966560">
      <w:rPr>
        <w:lang w:val="en-GB"/>
      </w:rPr>
      <w:tab/>
    </w:r>
    <w:r>
      <w:rPr>
        <w:lang w:val="en-GB"/>
      </w:rPr>
      <w:t>A</w:t>
    </w:r>
    <w:r w:rsidRPr="00536345">
      <w:rPr>
        <w:lang w:val="en-GB"/>
      </w:rPr>
      <w:t xml:space="preserve">ddendum to ECC REPORT 200 - </w:t>
    </w:r>
    <w:r w:rsidRPr="00966560">
      <w:rPr>
        <w:lang w:val="en-GB"/>
      </w:rPr>
      <w:t xml:space="preserve">Page </w:t>
    </w:r>
    <w:r w:rsidRPr="00296C44">
      <w:fldChar w:fldCharType="begin"/>
    </w:r>
    <w:r w:rsidRPr="00966560">
      <w:rPr>
        <w:lang w:val="en-GB"/>
      </w:rPr>
      <w:instrText xml:space="preserve"> PAGE  \* Arabic  \* MERGEFORMAT </w:instrText>
    </w:r>
    <w:r w:rsidRPr="00296C44">
      <w:fldChar w:fldCharType="separate"/>
    </w:r>
    <w:r>
      <w:rPr>
        <w:noProof/>
        <w:lang w:val="en-GB"/>
      </w:rPr>
      <w:t>59</w:t>
    </w:r>
    <w:r w:rsidRPr="00296C4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3632B" w14:textId="197FAC28" w:rsidR="00B4602A" w:rsidRPr="005611D0" w:rsidRDefault="00B4602A" w:rsidP="009B022D">
    <w:pPr>
      <w:pStyle w:val="ECCpageHeader"/>
    </w:pPr>
    <w:r w:rsidRPr="00F7440E">
      <w:rPr>
        <w:noProof/>
        <w:lang w:val="fr-FR" w:eastAsia="fr-FR"/>
      </w:rPr>
      <w:drawing>
        <wp:anchor distT="0" distB="0" distL="114300" distR="114300" simplePos="0" relativeHeight="251657216" behindDoc="0" locked="0" layoutInCell="1" allowOverlap="1" wp14:anchorId="6CF0D4A4" wp14:editId="6E1A85A5">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fr-FR" w:eastAsia="fr-FR"/>
      </w:rPr>
      <w:drawing>
        <wp:anchor distT="0" distB="0" distL="114300" distR="114300" simplePos="0" relativeHeight="251656192" behindDoc="0" locked="0" layoutInCell="1" allowOverlap="1" wp14:anchorId="0A8604B4" wp14:editId="526F274F">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0C80441D" w14:textId="77777777" w:rsidR="00B4602A" w:rsidRPr="005611D0" w:rsidRDefault="00B4602A" w:rsidP="000F0A57">
    <w:pPr>
      <w:pStyle w:val="ECCpageHeader"/>
    </w:pPr>
  </w:p>
  <w:p w14:paraId="2FC1B7B2" w14:textId="77777777" w:rsidR="00B4602A" w:rsidRPr="005611D0" w:rsidRDefault="00B4602A" w:rsidP="000F0A57">
    <w:pPr>
      <w:pStyle w:val="ECCpageHeader"/>
    </w:pPr>
  </w:p>
  <w:p w14:paraId="35B0F31E" w14:textId="1366B9A8" w:rsidR="00B4602A" w:rsidRPr="005611D0" w:rsidRDefault="00B4602A" w:rsidP="000F0A57">
    <w:pPr>
      <w:pStyle w:val="ECCpageHeader"/>
    </w:pPr>
  </w:p>
  <w:p w14:paraId="606B9C5D" w14:textId="77777777" w:rsidR="00B4602A" w:rsidRPr="005611D0" w:rsidRDefault="00B4602A"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C02075"/>
    <w:multiLevelType w:val="hybridMultilevel"/>
    <w:tmpl w:val="08B8E72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212F4188"/>
    <w:multiLevelType w:val="multilevel"/>
    <w:tmpl w:val="CDE44CBC"/>
    <w:lvl w:ilvl="0">
      <w:start w:val="1"/>
      <w:numFmt w:val="decimal"/>
      <w:pStyle w:val="ECCAnnexheading1"/>
      <w:suff w:val="space"/>
      <w:lvlText w:val="ANNEX %1:"/>
      <w:lvlJc w:val="left"/>
      <w:pPr>
        <w:ind w:left="71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4407"/>
        </w:tabs>
        <w:ind w:left="4407"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15:restartNumberingAfterBreak="0">
    <w:nsid w:val="399C54DB"/>
    <w:multiLevelType w:val="hybridMultilevel"/>
    <w:tmpl w:val="1E32BB2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6142267"/>
    <w:multiLevelType w:val="hybridMultilevel"/>
    <w:tmpl w:val="FE800784"/>
    <w:lvl w:ilvl="0" w:tplc="08070001">
      <w:start w:val="1"/>
      <w:numFmt w:val="bullet"/>
      <w:lvlText w:val=""/>
      <w:lvlJc w:val="left"/>
      <w:pPr>
        <w:ind w:left="770" w:hanging="360"/>
      </w:pPr>
      <w:rPr>
        <w:rFonts w:ascii="Symbol" w:hAnsi="Symbol" w:hint="default"/>
      </w:rPr>
    </w:lvl>
    <w:lvl w:ilvl="1" w:tplc="08070003" w:tentative="1">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8"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2"/>
  </w:num>
  <w:num w:numId="2">
    <w:abstractNumId w:val="0"/>
  </w:num>
  <w:num w:numId="3">
    <w:abstractNumId w:val="9"/>
  </w:num>
  <w:num w:numId="4">
    <w:abstractNumId w:val="4"/>
  </w:num>
  <w:num w:numId="5">
    <w:abstractNumId w:val="8"/>
  </w:num>
  <w:num w:numId="6">
    <w:abstractNumId w:val="6"/>
  </w:num>
  <w:num w:numId="7">
    <w:abstractNumId w:val="3"/>
  </w:num>
  <w:num w:numId="8">
    <w:abstractNumId w:val="7"/>
  </w:num>
  <w:num w:numId="9">
    <w:abstractNumId w:val="1"/>
  </w:num>
  <w:num w:numId="10">
    <w:abstractNumId w:val="1"/>
  </w:num>
  <w:num w:numId="1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GAEDWeSYYDgCUL7/7ZvAsSZcAGQjhfht6csSB3+zfn+cRbX4cn0T81NlvBLFAIfq887XkCJ0CXgdOP0OvvDszg==" w:salt="1EJR8SH3b6yzaBfXmUAmwA=="/>
  <w:styleLockTheme/>
  <w:defaultTabStop w:val="567"/>
  <w:hyphenationZone w:val="425"/>
  <w:evenAndOddHeaders/>
  <w:characterSpacingControl w:val="doNotCompress"/>
  <w:hdrShapeDefaults>
    <o:shapedefaults v:ext="edit" spidmax="6145">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259"/>
    <w:rsid w:val="000012F9"/>
    <w:rsid w:val="00002A99"/>
    <w:rsid w:val="00006991"/>
    <w:rsid w:val="00006F73"/>
    <w:rsid w:val="0001112E"/>
    <w:rsid w:val="00012E3B"/>
    <w:rsid w:val="000133AA"/>
    <w:rsid w:val="00013754"/>
    <w:rsid w:val="0002217A"/>
    <w:rsid w:val="00023C95"/>
    <w:rsid w:val="00030591"/>
    <w:rsid w:val="00032B3C"/>
    <w:rsid w:val="000346D8"/>
    <w:rsid w:val="00035695"/>
    <w:rsid w:val="00037B59"/>
    <w:rsid w:val="00037E0C"/>
    <w:rsid w:val="00040716"/>
    <w:rsid w:val="00041A18"/>
    <w:rsid w:val="0004617B"/>
    <w:rsid w:val="0006202E"/>
    <w:rsid w:val="000633C8"/>
    <w:rsid w:val="00067193"/>
    <w:rsid w:val="00067793"/>
    <w:rsid w:val="000709F6"/>
    <w:rsid w:val="0007526D"/>
    <w:rsid w:val="00080D4D"/>
    <w:rsid w:val="00080D86"/>
    <w:rsid w:val="0008235C"/>
    <w:rsid w:val="00082DD7"/>
    <w:rsid w:val="00084CB8"/>
    <w:rsid w:val="00090208"/>
    <w:rsid w:val="00095620"/>
    <w:rsid w:val="00096242"/>
    <w:rsid w:val="00097110"/>
    <w:rsid w:val="000975F4"/>
    <w:rsid w:val="000A0C46"/>
    <w:rsid w:val="000A14D9"/>
    <w:rsid w:val="000A19D0"/>
    <w:rsid w:val="000A3940"/>
    <w:rsid w:val="000A5719"/>
    <w:rsid w:val="000A601F"/>
    <w:rsid w:val="000A6F92"/>
    <w:rsid w:val="000B671C"/>
    <w:rsid w:val="000B6D45"/>
    <w:rsid w:val="000C028F"/>
    <w:rsid w:val="000C1FC6"/>
    <w:rsid w:val="000C2C9D"/>
    <w:rsid w:val="000C3E6D"/>
    <w:rsid w:val="000C78F3"/>
    <w:rsid w:val="000D1710"/>
    <w:rsid w:val="000D2FEF"/>
    <w:rsid w:val="000D43BB"/>
    <w:rsid w:val="000E03D7"/>
    <w:rsid w:val="000E2088"/>
    <w:rsid w:val="000E42F5"/>
    <w:rsid w:val="000E457D"/>
    <w:rsid w:val="000F0594"/>
    <w:rsid w:val="000F0A57"/>
    <w:rsid w:val="000F0CA8"/>
    <w:rsid w:val="000F24F5"/>
    <w:rsid w:val="000F2ED9"/>
    <w:rsid w:val="000F7232"/>
    <w:rsid w:val="001006CA"/>
    <w:rsid w:val="00100F8B"/>
    <w:rsid w:val="00102172"/>
    <w:rsid w:val="00110652"/>
    <w:rsid w:val="00113CB7"/>
    <w:rsid w:val="00120A17"/>
    <w:rsid w:val="00121A12"/>
    <w:rsid w:val="00122303"/>
    <w:rsid w:val="00131887"/>
    <w:rsid w:val="001364C1"/>
    <w:rsid w:val="00136F25"/>
    <w:rsid w:val="001526A2"/>
    <w:rsid w:val="00152FDE"/>
    <w:rsid w:val="00154C1B"/>
    <w:rsid w:val="001555E1"/>
    <w:rsid w:val="00156314"/>
    <w:rsid w:val="001601D3"/>
    <w:rsid w:val="00162384"/>
    <w:rsid w:val="00163B20"/>
    <w:rsid w:val="00164099"/>
    <w:rsid w:val="00164B64"/>
    <w:rsid w:val="00172B28"/>
    <w:rsid w:val="001742FE"/>
    <w:rsid w:val="00176F4E"/>
    <w:rsid w:val="00180E57"/>
    <w:rsid w:val="001822D2"/>
    <w:rsid w:val="00183FE0"/>
    <w:rsid w:val="001845C6"/>
    <w:rsid w:val="0018553F"/>
    <w:rsid w:val="00192966"/>
    <w:rsid w:val="00193DB3"/>
    <w:rsid w:val="00195167"/>
    <w:rsid w:val="001951E4"/>
    <w:rsid w:val="001A1848"/>
    <w:rsid w:val="001B190A"/>
    <w:rsid w:val="001B31BB"/>
    <w:rsid w:val="001C30A8"/>
    <w:rsid w:val="001D0B8C"/>
    <w:rsid w:val="001D2207"/>
    <w:rsid w:val="001E09F4"/>
    <w:rsid w:val="001E5D8A"/>
    <w:rsid w:val="001E66E3"/>
    <w:rsid w:val="001E7CFE"/>
    <w:rsid w:val="001F2B1B"/>
    <w:rsid w:val="001F4328"/>
    <w:rsid w:val="001F5566"/>
    <w:rsid w:val="001F56F5"/>
    <w:rsid w:val="001F64B8"/>
    <w:rsid w:val="001F69A2"/>
    <w:rsid w:val="0020079A"/>
    <w:rsid w:val="00210414"/>
    <w:rsid w:val="002109B9"/>
    <w:rsid w:val="00217BCC"/>
    <w:rsid w:val="00220299"/>
    <w:rsid w:val="00220D2D"/>
    <w:rsid w:val="00222F9E"/>
    <w:rsid w:val="00223D59"/>
    <w:rsid w:val="00225CD1"/>
    <w:rsid w:val="002302A9"/>
    <w:rsid w:val="00230C25"/>
    <w:rsid w:val="002334CE"/>
    <w:rsid w:val="00235703"/>
    <w:rsid w:val="002402C4"/>
    <w:rsid w:val="002406ED"/>
    <w:rsid w:val="00241EBE"/>
    <w:rsid w:val="002432D3"/>
    <w:rsid w:val="002441DD"/>
    <w:rsid w:val="00251CD0"/>
    <w:rsid w:val="00252734"/>
    <w:rsid w:val="002538A5"/>
    <w:rsid w:val="002540C3"/>
    <w:rsid w:val="00262F96"/>
    <w:rsid w:val="00264464"/>
    <w:rsid w:val="002668D6"/>
    <w:rsid w:val="0027129B"/>
    <w:rsid w:val="00274F84"/>
    <w:rsid w:val="002762A5"/>
    <w:rsid w:val="0027787F"/>
    <w:rsid w:val="0028060B"/>
    <w:rsid w:val="0028120C"/>
    <w:rsid w:val="00283417"/>
    <w:rsid w:val="00286CEE"/>
    <w:rsid w:val="002923BC"/>
    <w:rsid w:val="00295259"/>
    <w:rsid w:val="00295827"/>
    <w:rsid w:val="00295B58"/>
    <w:rsid w:val="00295F16"/>
    <w:rsid w:val="002960DF"/>
    <w:rsid w:val="00296C44"/>
    <w:rsid w:val="002A033F"/>
    <w:rsid w:val="002A787A"/>
    <w:rsid w:val="002B42A0"/>
    <w:rsid w:val="002B5C59"/>
    <w:rsid w:val="002B7C91"/>
    <w:rsid w:val="002C2118"/>
    <w:rsid w:val="002C6515"/>
    <w:rsid w:val="002C6DC3"/>
    <w:rsid w:val="002C7E54"/>
    <w:rsid w:val="002D1FA9"/>
    <w:rsid w:val="002D21D3"/>
    <w:rsid w:val="002D3BF1"/>
    <w:rsid w:val="002D48C1"/>
    <w:rsid w:val="002D50A3"/>
    <w:rsid w:val="002F1593"/>
    <w:rsid w:val="002F22A1"/>
    <w:rsid w:val="002F39F6"/>
    <w:rsid w:val="002F5349"/>
    <w:rsid w:val="00301DE7"/>
    <w:rsid w:val="00304B81"/>
    <w:rsid w:val="00305AD1"/>
    <w:rsid w:val="00307A79"/>
    <w:rsid w:val="00307E45"/>
    <w:rsid w:val="00310F4F"/>
    <w:rsid w:val="003126BB"/>
    <w:rsid w:val="003143E9"/>
    <w:rsid w:val="00314803"/>
    <w:rsid w:val="00315992"/>
    <w:rsid w:val="0031747A"/>
    <w:rsid w:val="003204D5"/>
    <w:rsid w:val="003226D8"/>
    <w:rsid w:val="00322E6A"/>
    <w:rsid w:val="00325270"/>
    <w:rsid w:val="00325905"/>
    <w:rsid w:val="00325970"/>
    <w:rsid w:val="003267E7"/>
    <w:rsid w:val="003314A0"/>
    <w:rsid w:val="003379AA"/>
    <w:rsid w:val="00337AB4"/>
    <w:rsid w:val="00340B38"/>
    <w:rsid w:val="00350353"/>
    <w:rsid w:val="00351E7F"/>
    <w:rsid w:val="00353201"/>
    <w:rsid w:val="003625E6"/>
    <w:rsid w:val="00363BDD"/>
    <w:rsid w:val="0037293C"/>
    <w:rsid w:val="00381169"/>
    <w:rsid w:val="003830FE"/>
    <w:rsid w:val="0038358E"/>
    <w:rsid w:val="00383CC8"/>
    <w:rsid w:val="003852CC"/>
    <w:rsid w:val="00387AB8"/>
    <w:rsid w:val="00387DDE"/>
    <w:rsid w:val="0039122E"/>
    <w:rsid w:val="00391A01"/>
    <w:rsid w:val="003923C4"/>
    <w:rsid w:val="00392909"/>
    <w:rsid w:val="003933BC"/>
    <w:rsid w:val="003947D3"/>
    <w:rsid w:val="003A0EB5"/>
    <w:rsid w:val="003A1EE2"/>
    <w:rsid w:val="003A5711"/>
    <w:rsid w:val="003B10E3"/>
    <w:rsid w:val="003B1553"/>
    <w:rsid w:val="003B6359"/>
    <w:rsid w:val="003C0244"/>
    <w:rsid w:val="003C64D9"/>
    <w:rsid w:val="003D0D25"/>
    <w:rsid w:val="003D2AC0"/>
    <w:rsid w:val="003D5639"/>
    <w:rsid w:val="003D6857"/>
    <w:rsid w:val="003E02F1"/>
    <w:rsid w:val="003E20EE"/>
    <w:rsid w:val="003E2E42"/>
    <w:rsid w:val="003E70E0"/>
    <w:rsid w:val="003F2917"/>
    <w:rsid w:val="00403CE6"/>
    <w:rsid w:val="004110CA"/>
    <w:rsid w:val="0041160E"/>
    <w:rsid w:val="00412289"/>
    <w:rsid w:val="00417947"/>
    <w:rsid w:val="0042450F"/>
    <w:rsid w:val="00431162"/>
    <w:rsid w:val="00442828"/>
    <w:rsid w:val="00443482"/>
    <w:rsid w:val="00450308"/>
    <w:rsid w:val="00451BA7"/>
    <w:rsid w:val="00457AD1"/>
    <w:rsid w:val="0046427F"/>
    <w:rsid w:val="00465AF1"/>
    <w:rsid w:val="00465F13"/>
    <w:rsid w:val="00466AFF"/>
    <w:rsid w:val="0047157B"/>
    <w:rsid w:val="00471F0A"/>
    <w:rsid w:val="00475CE7"/>
    <w:rsid w:val="0047784A"/>
    <w:rsid w:val="00482537"/>
    <w:rsid w:val="004826C3"/>
    <w:rsid w:val="00485665"/>
    <w:rsid w:val="00487DD5"/>
    <w:rsid w:val="00491977"/>
    <w:rsid w:val="004930E1"/>
    <w:rsid w:val="004939D0"/>
    <w:rsid w:val="004A1329"/>
    <w:rsid w:val="004A1797"/>
    <w:rsid w:val="004A463C"/>
    <w:rsid w:val="004B07D7"/>
    <w:rsid w:val="004C1144"/>
    <w:rsid w:val="004C1652"/>
    <w:rsid w:val="004C26BB"/>
    <w:rsid w:val="004C4401"/>
    <w:rsid w:val="004C4A2E"/>
    <w:rsid w:val="004E057E"/>
    <w:rsid w:val="004E44C8"/>
    <w:rsid w:val="004E4539"/>
    <w:rsid w:val="004E53BE"/>
    <w:rsid w:val="004E71B4"/>
    <w:rsid w:val="004E7ED7"/>
    <w:rsid w:val="004E7F82"/>
    <w:rsid w:val="004F0806"/>
    <w:rsid w:val="004F3D65"/>
    <w:rsid w:val="00500824"/>
    <w:rsid w:val="00500947"/>
    <w:rsid w:val="0050102F"/>
    <w:rsid w:val="00501992"/>
    <w:rsid w:val="0050301D"/>
    <w:rsid w:val="00506668"/>
    <w:rsid w:val="00517D95"/>
    <w:rsid w:val="00523F37"/>
    <w:rsid w:val="0052698A"/>
    <w:rsid w:val="0053062A"/>
    <w:rsid w:val="00534A17"/>
    <w:rsid w:val="00535050"/>
    <w:rsid w:val="00536345"/>
    <w:rsid w:val="00536F3C"/>
    <w:rsid w:val="0054260E"/>
    <w:rsid w:val="005462E6"/>
    <w:rsid w:val="00550D79"/>
    <w:rsid w:val="0055342A"/>
    <w:rsid w:val="005559AC"/>
    <w:rsid w:val="00555FB3"/>
    <w:rsid w:val="00557B5A"/>
    <w:rsid w:val="005611D0"/>
    <w:rsid w:val="00564390"/>
    <w:rsid w:val="0056447B"/>
    <w:rsid w:val="00566BD4"/>
    <w:rsid w:val="00572910"/>
    <w:rsid w:val="005756CD"/>
    <w:rsid w:val="00575EA5"/>
    <w:rsid w:val="00577CAF"/>
    <w:rsid w:val="00580223"/>
    <w:rsid w:val="0058378C"/>
    <w:rsid w:val="00587517"/>
    <w:rsid w:val="00590D41"/>
    <w:rsid w:val="00594186"/>
    <w:rsid w:val="005969E1"/>
    <w:rsid w:val="005A05D1"/>
    <w:rsid w:val="005A3039"/>
    <w:rsid w:val="005A5056"/>
    <w:rsid w:val="005A53B8"/>
    <w:rsid w:val="005A74EE"/>
    <w:rsid w:val="005B1438"/>
    <w:rsid w:val="005B202B"/>
    <w:rsid w:val="005B4A9E"/>
    <w:rsid w:val="005B75C5"/>
    <w:rsid w:val="005C0F27"/>
    <w:rsid w:val="005C10EB"/>
    <w:rsid w:val="005C53F4"/>
    <w:rsid w:val="005C5A96"/>
    <w:rsid w:val="005D0613"/>
    <w:rsid w:val="005D0652"/>
    <w:rsid w:val="005D371D"/>
    <w:rsid w:val="005D4CD7"/>
    <w:rsid w:val="005E3145"/>
    <w:rsid w:val="005E4EA6"/>
    <w:rsid w:val="005E71F3"/>
    <w:rsid w:val="005E7495"/>
    <w:rsid w:val="0060642C"/>
    <w:rsid w:val="006129F5"/>
    <w:rsid w:val="00621C12"/>
    <w:rsid w:val="00623E18"/>
    <w:rsid w:val="00625C5D"/>
    <w:rsid w:val="00631E85"/>
    <w:rsid w:val="00635A22"/>
    <w:rsid w:val="00642083"/>
    <w:rsid w:val="0064217F"/>
    <w:rsid w:val="00644699"/>
    <w:rsid w:val="00646D9D"/>
    <w:rsid w:val="0065050F"/>
    <w:rsid w:val="0065550D"/>
    <w:rsid w:val="00663D5C"/>
    <w:rsid w:val="00664295"/>
    <w:rsid w:val="00665364"/>
    <w:rsid w:val="00667B35"/>
    <w:rsid w:val="00670EA2"/>
    <w:rsid w:val="00673A9B"/>
    <w:rsid w:val="006827D4"/>
    <w:rsid w:val="00685790"/>
    <w:rsid w:val="006876A8"/>
    <w:rsid w:val="006926E2"/>
    <w:rsid w:val="00694748"/>
    <w:rsid w:val="006A49E3"/>
    <w:rsid w:val="006A6978"/>
    <w:rsid w:val="006A799B"/>
    <w:rsid w:val="006B1EFD"/>
    <w:rsid w:val="006B5638"/>
    <w:rsid w:val="006B623D"/>
    <w:rsid w:val="006C14E4"/>
    <w:rsid w:val="006C29C3"/>
    <w:rsid w:val="006C6DA8"/>
    <w:rsid w:val="006C7F61"/>
    <w:rsid w:val="006D0568"/>
    <w:rsid w:val="006D407F"/>
    <w:rsid w:val="006E207B"/>
    <w:rsid w:val="006E6588"/>
    <w:rsid w:val="006F0442"/>
    <w:rsid w:val="006F19FD"/>
    <w:rsid w:val="00700801"/>
    <w:rsid w:val="0070148E"/>
    <w:rsid w:val="007037B0"/>
    <w:rsid w:val="00704188"/>
    <w:rsid w:val="00704F48"/>
    <w:rsid w:val="00710CEF"/>
    <w:rsid w:val="00712C23"/>
    <w:rsid w:val="007160BE"/>
    <w:rsid w:val="007201F3"/>
    <w:rsid w:val="00722F65"/>
    <w:rsid w:val="007235AB"/>
    <w:rsid w:val="007257CD"/>
    <w:rsid w:val="00726D85"/>
    <w:rsid w:val="00730520"/>
    <w:rsid w:val="00730A0F"/>
    <w:rsid w:val="007334C3"/>
    <w:rsid w:val="00733864"/>
    <w:rsid w:val="00734A4F"/>
    <w:rsid w:val="00736E50"/>
    <w:rsid w:val="0073706F"/>
    <w:rsid w:val="007414C6"/>
    <w:rsid w:val="00746124"/>
    <w:rsid w:val="00755525"/>
    <w:rsid w:val="00757F24"/>
    <w:rsid w:val="00760657"/>
    <w:rsid w:val="00761C3D"/>
    <w:rsid w:val="00762BCC"/>
    <w:rsid w:val="00763528"/>
    <w:rsid w:val="00763BA3"/>
    <w:rsid w:val="00765B66"/>
    <w:rsid w:val="00767BB2"/>
    <w:rsid w:val="00770273"/>
    <w:rsid w:val="0077159C"/>
    <w:rsid w:val="00771C4D"/>
    <w:rsid w:val="0077767F"/>
    <w:rsid w:val="00780376"/>
    <w:rsid w:val="00780EE3"/>
    <w:rsid w:val="0078498E"/>
    <w:rsid w:val="007867BE"/>
    <w:rsid w:val="00791AAC"/>
    <w:rsid w:val="00797D4C"/>
    <w:rsid w:val="007A1250"/>
    <w:rsid w:val="007A2041"/>
    <w:rsid w:val="007A4A66"/>
    <w:rsid w:val="007A5A0D"/>
    <w:rsid w:val="007A732E"/>
    <w:rsid w:val="007B3E91"/>
    <w:rsid w:val="007B47EB"/>
    <w:rsid w:val="007B564B"/>
    <w:rsid w:val="007B6416"/>
    <w:rsid w:val="007C0E7E"/>
    <w:rsid w:val="007C2210"/>
    <w:rsid w:val="007C4098"/>
    <w:rsid w:val="007C6A36"/>
    <w:rsid w:val="007C72D7"/>
    <w:rsid w:val="007D06F4"/>
    <w:rsid w:val="007D17C5"/>
    <w:rsid w:val="007D52EC"/>
    <w:rsid w:val="007E3D7C"/>
    <w:rsid w:val="007F1CEE"/>
    <w:rsid w:val="007F3990"/>
    <w:rsid w:val="007F5E28"/>
    <w:rsid w:val="007F699D"/>
    <w:rsid w:val="00802AE5"/>
    <w:rsid w:val="008042A5"/>
    <w:rsid w:val="00805405"/>
    <w:rsid w:val="00805905"/>
    <w:rsid w:val="00806C8B"/>
    <w:rsid w:val="00814E4A"/>
    <w:rsid w:val="00833EE4"/>
    <w:rsid w:val="0083597A"/>
    <w:rsid w:val="00837537"/>
    <w:rsid w:val="00842766"/>
    <w:rsid w:val="0085131A"/>
    <w:rsid w:val="00854314"/>
    <w:rsid w:val="0086094D"/>
    <w:rsid w:val="00860A16"/>
    <w:rsid w:val="00861A96"/>
    <w:rsid w:val="00862180"/>
    <w:rsid w:val="00862463"/>
    <w:rsid w:val="00872382"/>
    <w:rsid w:val="008765BA"/>
    <w:rsid w:val="00883490"/>
    <w:rsid w:val="008912FE"/>
    <w:rsid w:val="00896A1F"/>
    <w:rsid w:val="008A245D"/>
    <w:rsid w:val="008A2C8C"/>
    <w:rsid w:val="008A3B60"/>
    <w:rsid w:val="008A3BE9"/>
    <w:rsid w:val="008A4C53"/>
    <w:rsid w:val="008A54FC"/>
    <w:rsid w:val="008B3B73"/>
    <w:rsid w:val="008B5964"/>
    <w:rsid w:val="008B70CD"/>
    <w:rsid w:val="008C023F"/>
    <w:rsid w:val="008C1ABF"/>
    <w:rsid w:val="008C65CB"/>
    <w:rsid w:val="008C7792"/>
    <w:rsid w:val="008D141C"/>
    <w:rsid w:val="008D2C13"/>
    <w:rsid w:val="008E025D"/>
    <w:rsid w:val="008E2578"/>
    <w:rsid w:val="008E2B1E"/>
    <w:rsid w:val="008E305E"/>
    <w:rsid w:val="008E6109"/>
    <w:rsid w:val="008E6418"/>
    <w:rsid w:val="008F1671"/>
    <w:rsid w:val="008F19FC"/>
    <w:rsid w:val="008F47AB"/>
    <w:rsid w:val="00900915"/>
    <w:rsid w:val="00903E00"/>
    <w:rsid w:val="00905C83"/>
    <w:rsid w:val="00912C6D"/>
    <w:rsid w:val="009157B1"/>
    <w:rsid w:val="009170EA"/>
    <w:rsid w:val="0092076F"/>
    <w:rsid w:val="00920E5E"/>
    <w:rsid w:val="00920EE4"/>
    <w:rsid w:val="00921C3A"/>
    <w:rsid w:val="0092633A"/>
    <w:rsid w:val="00930439"/>
    <w:rsid w:val="00930760"/>
    <w:rsid w:val="00930864"/>
    <w:rsid w:val="00932EE1"/>
    <w:rsid w:val="00937AEB"/>
    <w:rsid w:val="009410BC"/>
    <w:rsid w:val="0094133F"/>
    <w:rsid w:val="00941D3A"/>
    <w:rsid w:val="00944439"/>
    <w:rsid w:val="009449CB"/>
    <w:rsid w:val="009465E0"/>
    <w:rsid w:val="00952A17"/>
    <w:rsid w:val="009531C0"/>
    <w:rsid w:val="0095331C"/>
    <w:rsid w:val="009558B1"/>
    <w:rsid w:val="0095793E"/>
    <w:rsid w:val="009620A2"/>
    <w:rsid w:val="009662E3"/>
    <w:rsid w:val="00966560"/>
    <w:rsid w:val="00966DD9"/>
    <w:rsid w:val="00977A83"/>
    <w:rsid w:val="00980DFC"/>
    <w:rsid w:val="00981314"/>
    <w:rsid w:val="00982B3A"/>
    <w:rsid w:val="00986677"/>
    <w:rsid w:val="00991B65"/>
    <w:rsid w:val="0099421C"/>
    <w:rsid w:val="00995542"/>
    <w:rsid w:val="009A2F3A"/>
    <w:rsid w:val="009A7A45"/>
    <w:rsid w:val="009B022D"/>
    <w:rsid w:val="009B1935"/>
    <w:rsid w:val="009B7F53"/>
    <w:rsid w:val="009C0AE4"/>
    <w:rsid w:val="009C3803"/>
    <w:rsid w:val="009C3DE2"/>
    <w:rsid w:val="009C6815"/>
    <w:rsid w:val="009D04F8"/>
    <w:rsid w:val="009D2C13"/>
    <w:rsid w:val="009D3BA5"/>
    <w:rsid w:val="009D460D"/>
    <w:rsid w:val="009D4BA1"/>
    <w:rsid w:val="009D7D5A"/>
    <w:rsid w:val="009E1657"/>
    <w:rsid w:val="009E40DA"/>
    <w:rsid w:val="009E47EB"/>
    <w:rsid w:val="009E4C7D"/>
    <w:rsid w:val="009E4FCA"/>
    <w:rsid w:val="009F3A37"/>
    <w:rsid w:val="009F61C0"/>
    <w:rsid w:val="009F6EA2"/>
    <w:rsid w:val="00A02090"/>
    <w:rsid w:val="00A03731"/>
    <w:rsid w:val="00A061CE"/>
    <w:rsid w:val="00A06CAB"/>
    <w:rsid w:val="00A076B5"/>
    <w:rsid w:val="00A07E03"/>
    <w:rsid w:val="00A12232"/>
    <w:rsid w:val="00A138A3"/>
    <w:rsid w:val="00A17F69"/>
    <w:rsid w:val="00A21581"/>
    <w:rsid w:val="00A23870"/>
    <w:rsid w:val="00A242BA"/>
    <w:rsid w:val="00A25817"/>
    <w:rsid w:val="00A26AC6"/>
    <w:rsid w:val="00A274DB"/>
    <w:rsid w:val="00A27A99"/>
    <w:rsid w:val="00A3012D"/>
    <w:rsid w:val="00A30D1C"/>
    <w:rsid w:val="00A31CEB"/>
    <w:rsid w:val="00A33C95"/>
    <w:rsid w:val="00A4248F"/>
    <w:rsid w:val="00A47DEC"/>
    <w:rsid w:val="00A567B1"/>
    <w:rsid w:val="00A571D5"/>
    <w:rsid w:val="00A6014E"/>
    <w:rsid w:val="00A6411D"/>
    <w:rsid w:val="00A7200C"/>
    <w:rsid w:val="00A73298"/>
    <w:rsid w:val="00A90997"/>
    <w:rsid w:val="00A95ACB"/>
    <w:rsid w:val="00A95D7E"/>
    <w:rsid w:val="00A97942"/>
    <w:rsid w:val="00AA079B"/>
    <w:rsid w:val="00AA086A"/>
    <w:rsid w:val="00AA7870"/>
    <w:rsid w:val="00AB21B4"/>
    <w:rsid w:val="00AB6385"/>
    <w:rsid w:val="00AB668E"/>
    <w:rsid w:val="00AC0EA5"/>
    <w:rsid w:val="00AC1D1B"/>
    <w:rsid w:val="00AC2686"/>
    <w:rsid w:val="00AC27F6"/>
    <w:rsid w:val="00AC29D1"/>
    <w:rsid w:val="00AC763C"/>
    <w:rsid w:val="00AD1BE1"/>
    <w:rsid w:val="00AD4C70"/>
    <w:rsid w:val="00AD7257"/>
    <w:rsid w:val="00AD72BA"/>
    <w:rsid w:val="00AE6544"/>
    <w:rsid w:val="00AF2D0C"/>
    <w:rsid w:val="00AF3BDC"/>
    <w:rsid w:val="00AF4C0E"/>
    <w:rsid w:val="00AF6BE1"/>
    <w:rsid w:val="00B01477"/>
    <w:rsid w:val="00B13071"/>
    <w:rsid w:val="00B14E5E"/>
    <w:rsid w:val="00B20DBB"/>
    <w:rsid w:val="00B25910"/>
    <w:rsid w:val="00B25D79"/>
    <w:rsid w:val="00B26973"/>
    <w:rsid w:val="00B30D3B"/>
    <w:rsid w:val="00B32C94"/>
    <w:rsid w:val="00B36247"/>
    <w:rsid w:val="00B424EF"/>
    <w:rsid w:val="00B432D4"/>
    <w:rsid w:val="00B4468D"/>
    <w:rsid w:val="00B447D7"/>
    <w:rsid w:val="00B44813"/>
    <w:rsid w:val="00B4602A"/>
    <w:rsid w:val="00B50BDB"/>
    <w:rsid w:val="00B5315C"/>
    <w:rsid w:val="00B537BC"/>
    <w:rsid w:val="00B54296"/>
    <w:rsid w:val="00B56032"/>
    <w:rsid w:val="00B576D7"/>
    <w:rsid w:val="00B61264"/>
    <w:rsid w:val="00B61952"/>
    <w:rsid w:val="00B651A3"/>
    <w:rsid w:val="00B70955"/>
    <w:rsid w:val="00B70A0B"/>
    <w:rsid w:val="00B71BF7"/>
    <w:rsid w:val="00B80892"/>
    <w:rsid w:val="00B819E7"/>
    <w:rsid w:val="00B82735"/>
    <w:rsid w:val="00B8344A"/>
    <w:rsid w:val="00B908A8"/>
    <w:rsid w:val="00B90E35"/>
    <w:rsid w:val="00B92306"/>
    <w:rsid w:val="00B9235D"/>
    <w:rsid w:val="00B92861"/>
    <w:rsid w:val="00BA648F"/>
    <w:rsid w:val="00BA70ED"/>
    <w:rsid w:val="00BA7A69"/>
    <w:rsid w:val="00BB15E2"/>
    <w:rsid w:val="00BB3C5F"/>
    <w:rsid w:val="00BB6404"/>
    <w:rsid w:val="00BB676E"/>
    <w:rsid w:val="00BC03FD"/>
    <w:rsid w:val="00BC0BF2"/>
    <w:rsid w:val="00BC1ED4"/>
    <w:rsid w:val="00BD007A"/>
    <w:rsid w:val="00BD181A"/>
    <w:rsid w:val="00BD28DF"/>
    <w:rsid w:val="00BD6876"/>
    <w:rsid w:val="00BE244A"/>
    <w:rsid w:val="00BE2864"/>
    <w:rsid w:val="00BE32C7"/>
    <w:rsid w:val="00BE3E0B"/>
    <w:rsid w:val="00BE68A4"/>
    <w:rsid w:val="00BF3214"/>
    <w:rsid w:val="00BF7BF1"/>
    <w:rsid w:val="00C00565"/>
    <w:rsid w:val="00C0581E"/>
    <w:rsid w:val="00C076BF"/>
    <w:rsid w:val="00C138B7"/>
    <w:rsid w:val="00C1536E"/>
    <w:rsid w:val="00C15DA0"/>
    <w:rsid w:val="00C212B5"/>
    <w:rsid w:val="00C25F81"/>
    <w:rsid w:val="00C26B8E"/>
    <w:rsid w:val="00C27F02"/>
    <w:rsid w:val="00C306AE"/>
    <w:rsid w:val="00C31819"/>
    <w:rsid w:val="00C33E35"/>
    <w:rsid w:val="00C410D7"/>
    <w:rsid w:val="00C41313"/>
    <w:rsid w:val="00C418C5"/>
    <w:rsid w:val="00C43ED2"/>
    <w:rsid w:val="00C44908"/>
    <w:rsid w:val="00C45EBE"/>
    <w:rsid w:val="00C501B9"/>
    <w:rsid w:val="00C504F4"/>
    <w:rsid w:val="00C54ADF"/>
    <w:rsid w:val="00C57E85"/>
    <w:rsid w:val="00C65BB4"/>
    <w:rsid w:val="00C724C7"/>
    <w:rsid w:val="00C72D9E"/>
    <w:rsid w:val="00C761C3"/>
    <w:rsid w:val="00C80433"/>
    <w:rsid w:val="00C8071C"/>
    <w:rsid w:val="00C816CB"/>
    <w:rsid w:val="00C82461"/>
    <w:rsid w:val="00C82E0A"/>
    <w:rsid w:val="00C834A0"/>
    <w:rsid w:val="00C86A0E"/>
    <w:rsid w:val="00C91E3B"/>
    <w:rsid w:val="00C97EB9"/>
    <w:rsid w:val="00CA07CC"/>
    <w:rsid w:val="00CA25B5"/>
    <w:rsid w:val="00CA268B"/>
    <w:rsid w:val="00CA4FCE"/>
    <w:rsid w:val="00CA5782"/>
    <w:rsid w:val="00CA5F8F"/>
    <w:rsid w:val="00CA6E9D"/>
    <w:rsid w:val="00CA7616"/>
    <w:rsid w:val="00CB6310"/>
    <w:rsid w:val="00CC036E"/>
    <w:rsid w:val="00CC2396"/>
    <w:rsid w:val="00CC4344"/>
    <w:rsid w:val="00CC5A6F"/>
    <w:rsid w:val="00CD07E7"/>
    <w:rsid w:val="00CD1F81"/>
    <w:rsid w:val="00CD2E68"/>
    <w:rsid w:val="00CD4695"/>
    <w:rsid w:val="00CD7F7A"/>
    <w:rsid w:val="00CE0378"/>
    <w:rsid w:val="00CE0C82"/>
    <w:rsid w:val="00CE271A"/>
    <w:rsid w:val="00CE2D90"/>
    <w:rsid w:val="00CE3614"/>
    <w:rsid w:val="00CE6FF5"/>
    <w:rsid w:val="00CF00EC"/>
    <w:rsid w:val="00CF4621"/>
    <w:rsid w:val="00CF5245"/>
    <w:rsid w:val="00CF5839"/>
    <w:rsid w:val="00D00560"/>
    <w:rsid w:val="00D06683"/>
    <w:rsid w:val="00D07B1A"/>
    <w:rsid w:val="00D1167E"/>
    <w:rsid w:val="00D15960"/>
    <w:rsid w:val="00D20341"/>
    <w:rsid w:val="00D21CAE"/>
    <w:rsid w:val="00D234E7"/>
    <w:rsid w:val="00D2692F"/>
    <w:rsid w:val="00D30960"/>
    <w:rsid w:val="00D30E46"/>
    <w:rsid w:val="00D320FF"/>
    <w:rsid w:val="00D33BCA"/>
    <w:rsid w:val="00D41C4B"/>
    <w:rsid w:val="00D47EF6"/>
    <w:rsid w:val="00D504A7"/>
    <w:rsid w:val="00D50AC8"/>
    <w:rsid w:val="00D55C74"/>
    <w:rsid w:val="00D60220"/>
    <w:rsid w:val="00D60A44"/>
    <w:rsid w:val="00D61157"/>
    <w:rsid w:val="00D61EC2"/>
    <w:rsid w:val="00D64092"/>
    <w:rsid w:val="00D72FDB"/>
    <w:rsid w:val="00D7390F"/>
    <w:rsid w:val="00D74F04"/>
    <w:rsid w:val="00D758F2"/>
    <w:rsid w:val="00D769B1"/>
    <w:rsid w:val="00D80E23"/>
    <w:rsid w:val="00D813B4"/>
    <w:rsid w:val="00D92BEC"/>
    <w:rsid w:val="00D9410C"/>
    <w:rsid w:val="00DA18F2"/>
    <w:rsid w:val="00DB17F9"/>
    <w:rsid w:val="00DB603F"/>
    <w:rsid w:val="00DD21BD"/>
    <w:rsid w:val="00DD3865"/>
    <w:rsid w:val="00DD5E14"/>
    <w:rsid w:val="00DD6973"/>
    <w:rsid w:val="00DE044E"/>
    <w:rsid w:val="00DE287F"/>
    <w:rsid w:val="00DE53AD"/>
    <w:rsid w:val="00DF2C67"/>
    <w:rsid w:val="00DF3AE2"/>
    <w:rsid w:val="00DF4445"/>
    <w:rsid w:val="00DF7D1E"/>
    <w:rsid w:val="00DF7D21"/>
    <w:rsid w:val="00E006A9"/>
    <w:rsid w:val="00E03CA2"/>
    <w:rsid w:val="00E059C5"/>
    <w:rsid w:val="00E061E2"/>
    <w:rsid w:val="00E07BD1"/>
    <w:rsid w:val="00E10348"/>
    <w:rsid w:val="00E11D7E"/>
    <w:rsid w:val="00E12D9D"/>
    <w:rsid w:val="00E14334"/>
    <w:rsid w:val="00E17B19"/>
    <w:rsid w:val="00E20C95"/>
    <w:rsid w:val="00E224B0"/>
    <w:rsid w:val="00E2303A"/>
    <w:rsid w:val="00E251B3"/>
    <w:rsid w:val="00E263D3"/>
    <w:rsid w:val="00E33A0F"/>
    <w:rsid w:val="00E343BD"/>
    <w:rsid w:val="00E348D9"/>
    <w:rsid w:val="00E35199"/>
    <w:rsid w:val="00E36601"/>
    <w:rsid w:val="00E53706"/>
    <w:rsid w:val="00E53993"/>
    <w:rsid w:val="00E53A97"/>
    <w:rsid w:val="00E60351"/>
    <w:rsid w:val="00E668CE"/>
    <w:rsid w:val="00E678F0"/>
    <w:rsid w:val="00E71AE7"/>
    <w:rsid w:val="00E74E60"/>
    <w:rsid w:val="00E752E6"/>
    <w:rsid w:val="00E776B6"/>
    <w:rsid w:val="00E866D9"/>
    <w:rsid w:val="00E937C3"/>
    <w:rsid w:val="00E93A86"/>
    <w:rsid w:val="00E95216"/>
    <w:rsid w:val="00EA2ED5"/>
    <w:rsid w:val="00EA6088"/>
    <w:rsid w:val="00EA7DEF"/>
    <w:rsid w:val="00EB12A0"/>
    <w:rsid w:val="00EB1CEE"/>
    <w:rsid w:val="00EB6AC5"/>
    <w:rsid w:val="00EC1A2C"/>
    <w:rsid w:val="00EC6B48"/>
    <w:rsid w:val="00EC74B1"/>
    <w:rsid w:val="00ED2C10"/>
    <w:rsid w:val="00ED41F2"/>
    <w:rsid w:val="00ED6D9B"/>
    <w:rsid w:val="00EF65AC"/>
    <w:rsid w:val="00F01F37"/>
    <w:rsid w:val="00F06D3D"/>
    <w:rsid w:val="00F112B7"/>
    <w:rsid w:val="00F122FC"/>
    <w:rsid w:val="00F12DA9"/>
    <w:rsid w:val="00F161E5"/>
    <w:rsid w:val="00F212EB"/>
    <w:rsid w:val="00F23D13"/>
    <w:rsid w:val="00F31A15"/>
    <w:rsid w:val="00F356CD"/>
    <w:rsid w:val="00F40C7B"/>
    <w:rsid w:val="00F43E24"/>
    <w:rsid w:val="00F465D3"/>
    <w:rsid w:val="00F46DE6"/>
    <w:rsid w:val="00F51BD6"/>
    <w:rsid w:val="00F523EF"/>
    <w:rsid w:val="00F55FA5"/>
    <w:rsid w:val="00F56BEA"/>
    <w:rsid w:val="00F56F06"/>
    <w:rsid w:val="00F56F62"/>
    <w:rsid w:val="00F5788E"/>
    <w:rsid w:val="00F62473"/>
    <w:rsid w:val="00F72208"/>
    <w:rsid w:val="00F73815"/>
    <w:rsid w:val="00F7440E"/>
    <w:rsid w:val="00F76DA0"/>
    <w:rsid w:val="00F77680"/>
    <w:rsid w:val="00F7770D"/>
    <w:rsid w:val="00F7781E"/>
    <w:rsid w:val="00F92FFF"/>
    <w:rsid w:val="00F93115"/>
    <w:rsid w:val="00FA5792"/>
    <w:rsid w:val="00FB04BE"/>
    <w:rsid w:val="00FB1443"/>
    <w:rsid w:val="00FB200D"/>
    <w:rsid w:val="00FB2F3E"/>
    <w:rsid w:val="00FB3571"/>
    <w:rsid w:val="00FB4F1D"/>
    <w:rsid w:val="00FB5C5F"/>
    <w:rsid w:val="00FB7AB2"/>
    <w:rsid w:val="00FC4920"/>
    <w:rsid w:val="00FD0854"/>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7b6c58,#887e6e,#b0a696"/>
    </o:shapedefaults>
    <o:shapelayout v:ext="edit">
      <o:idmap v:ext="edit" data="1"/>
    </o:shapelayout>
  </w:shapeDefaults>
  <w:decimalSymbol w:val=","/>
  <w:listSeparator w:val=";"/>
  <w14:docId w14:val="19FCA3F1"/>
  <w15:docId w15:val="{6B02E446-C179-41A5-A4A3-97A578307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uiPriority w:val="99"/>
    <w:qFormat/>
    <w:rsid w:val="001364C1"/>
    <w:pPr>
      <w:keepNext/>
      <w:pageBreakBefore/>
      <w:numPr>
        <w:numId w:val="1"/>
      </w:numPr>
      <w:ind w:left="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uiPriority w:val="99"/>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uiPriority w:val="99"/>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uiPriority w:val="99"/>
    <w:rsid w:val="004C4401"/>
    <w:pPr>
      <w:numPr>
        <w:ilvl w:val="2"/>
        <w:numId w:val="1"/>
      </w:numPr>
      <w:overflowPunct w:val="0"/>
      <w:autoSpaceDE w:val="0"/>
      <w:autoSpaceDN w:val="0"/>
      <w:adjustRightInd w:val="0"/>
      <w:spacing w:before="360"/>
      <w:ind w:left="720"/>
      <w:textAlignment w:val="baseline"/>
    </w:pPr>
    <w:rPr>
      <w:b/>
    </w:rPr>
  </w:style>
  <w:style w:type="paragraph" w:customStyle="1" w:styleId="ECCAnnexheading4">
    <w:name w:val="ECC Annex heading4"/>
    <w:next w:val="Normal"/>
    <w:uiPriority w:val="99"/>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295259"/>
    <w:rPr>
      <w:rFonts w:ascii="Times New Roman" w:hAnsi="Times New Roman"/>
      <w:sz w:val="24"/>
      <w:szCs w:val="24"/>
    </w:rPr>
  </w:style>
  <w:style w:type="character" w:styleId="CommentReference">
    <w:name w:val="annotation reference"/>
    <w:basedOn w:val="DefaultParagraphFont"/>
    <w:uiPriority w:val="99"/>
    <w:semiHidden/>
    <w:unhideWhenUsed/>
    <w:locked/>
    <w:rsid w:val="00BB6404"/>
    <w:rPr>
      <w:sz w:val="16"/>
      <w:szCs w:val="16"/>
    </w:rPr>
  </w:style>
  <w:style w:type="paragraph" w:styleId="CommentText">
    <w:name w:val="annotation text"/>
    <w:basedOn w:val="Normal"/>
    <w:link w:val="CommentTextChar"/>
    <w:uiPriority w:val="99"/>
    <w:semiHidden/>
    <w:unhideWhenUsed/>
    <w:locked/>
    <w:rsid w:val="00BB6404"/>
    <w:rPr>
      <w:szCs w:val="20"/>
    </w:rPr>
  </w:style>
  <w:style w:type="character" w:customStyle="1" w:styleId="CommentTextChar">
    <w:name w:val="Comment Text Char"/>
    <w:basedOn w:val="DefaultParagraphFont"/>
    <w:link w:val="CommentText"/>
    <w:uiPriority w:val="99"/>
    <w:semiHidden/>
    <w:rsid w:val="00BB6404"/>
    <w:rPr>
      <w:rFonts w:eastAsia="Calibri"/>
      <w:lang w:val="en-GB"/>
    </w:rPr>
  </w:style>
  <w:style w:type="paragraph" w:styleId="DocumentMap">
    <w:name w:val="Document Map"/>
    <w:basedOn w:val="Normal"/>
    <w:link w:val="DocumentMapChar"/>
    <w:uiPriority w:val="99"/>
    <w:semiHidden/>
    <w:unhideWhenUsed/>
    <w:locked/>
    <w:rsid w:val="00BB6404"/>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B6404"/>
    <w:rPr>
      <w:rFonts w:ascii="Segoe UI" w:eastAsia="Calibri" w:hAnsi="Segoe UI" w:cs="Segoe UI"/>
      <w:sz w:val="16"/>
      <w:szCs w:val="16"/>
      <w:lang w:val="en-GB"/>
    </w:rPr>
  </w:style>
  <w:style w:type="paragraph" w:styleId="CommentSubject">
    <w:name w:val="annotation subject"/>
    <w:basedOn w:val="CommentText"/>
    <w:next w:val="CommentText"/>
    <w:link w:val="CommentSubjectChar"/>
    <w:uiPriority w:val="99"/>
    <w:semiHidden/>
    <w:unhideWhenUsed/>
    <w:locked/>
    <w:rsid w:val="00BB6404"/>
    <w:rPr>
      <w:b/>
      <w:bCs/>
    </w:rPr>
  </w:style>
  <w:style w:type="character" w:customStyle="1" w:styleId="CommentSubjectChar">
    <w:name w:val="Comment Subject Char"/>
    <w:basedOn w:val="CommentTextChar"/>
    <w:link w:val="CommentSubject"/>
    <w:uiPriority w:val="99"/>
    <w:semiHidden/>
    <w:rsid w:val="00BB6404"/>
    <w:rPr>
      <w:rFonts w:eastAsia="Calibri"/>
      <w:b/>
      <w:bCs/>
      <w:lang w:val="en-GB"/>
    </w:rPr>
  </w:style>
  <w:style w:type="paragraph" w:styleId="Revision">
    <w:name w:val="Revision"/>
    <w:hidden/>
    <w:uiPriority w:val="99"/>
    <w:semiHidden/>
    <w:rsid w:val="00BB6404"/>
    <w:pPr>
      <w:spacing w:before="0" w:after="0"/>
      <w:jc w:val="left"/>
    </w:pPr>
    <w:rPr>
      <w:szCs w:val="24"/>
      <w:lang w:val="en-GB"/>
    </w:rPr>
  </w:style>
  <w:style w:type="character" w:styleId="PlaceholderText">
    <w:name w:val="Placeholder Text"/>
    <w:basedOn w:val="DefaultParagraphFont"/>
    <w:uiPriority w:val="99"/>
    <w:semiHidden/>
    <w:locked/>
    <w:rsid w:val="00BB6404"/>
    <w:rPr>
      <w:color w:val="808080"/>
    </w:rPr>
  </w:style>
  <w:style w:type="character" w:customStyle="1" w:styleId="UnresolvedMention1">
    <w:name w:val="Unresolved Mention1"/>
    <w:basedOn w:val="DefaultParagraphFont"/>
    <w:uiPriority w:val="99"/>
    <w:semiHidden/>
    <w:unhideWhenUsed/>
    <w:rsid w:val="00736E50"/>
    <w:rPr>
      <w:color w:val="605E5C"/>
      <w:shd w:val="clear" w:color="auto" w:fill="E1DFDD"/>
    </w:rPr>
  </w:style>
  <w:style w:type="character" w:styleId="UnresolvedMention">
    <w:name w:val="Unresolved Mention"/>
    <w:basedOn w:val="DefaultParagraphFont"/>
    <w:uiPriority w:val="99"/>
    <w:semiHidden/>
    <w:unhideWhenUsed/>
    <w:rsid w:val="00CF0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93131">
      <w:bodyDiv w:val="1"/>
      <w:marLeft w:val="0"/>
      <w:marRight w:val="0"/>
      <w:marTop w:val="0"/>
      <w:marBottom w:val="0"/>
      <w:divBdr>
        <w:top w:val="none" w:sz="0" w:space="0" w:color="auto"/>
        <w:left w:val="none" w:sz="0" w:space="0" w:color="auto"/>
        <w:bottom w:val="none" w:sz="0" w:space="0" w:color="auto"/>
        <w:right w:val="none" w:sz="0" w:space="0" w:color="auto"/>
      </w:divBdr>
    </w:div>
    <w:div w:id="341128227">
      <w:bodyDiv w:val="1"/>
      <w:marLeft w:val="0"/>
      <w:marRight w:val="0"/>
      <w:marTop w:val="0"/>
      <w:marBottom w:val="0"/>
      <w:divBdr>
        <w:top w:val="none" w:sz="0" w:space="0" w:color="auto"/>
        <w:left w:val="none" w:sz="0" w:space="0" w:color="auto"/>
        <w:bottom w:val="none" w:sz="0" w:space="0" w:color="auto"/>
        <w:right w:val="none" w:sz="0" w:space="0" w:color="auto"/>
      </w:divBdr>
    </w:div>
    <w:div w:id="435836140">
      <w:bodyDiv w:val="1"/>
      <w:marLeft w:val="0"/>
      <w:marRight w:val="0"/>
      <w:marTop w:val="0"/>
      <w:marBottom w:val="0"/>
      <w:divBdr>
        <w:top w:val="none" w:sz="0" w:space="0" w:color="auto"/>
        <w:left w:val="none" w:sz="0" w:space="0" w:color="auto"/>
        <w:bottom w:val="none" w:sz="0" w:space="0" w:color="auto"/>
        <w:right w:val="none" w:sz="0" w:space="0" w:color="auto"/>
      </w:divBdr>
    </w:div>
    <w:div w:id="633995497">
      <w:bodyDiv w:val="1"/>
      <w:marLeft w:val="0"/>
      <w:marRight w:val="0"/>
      <w:marTop w:val="0"/>
      <w:marBottom w:val="0"/>
      <w:divBdr>
        <w:top w:val="none" w:sz="0" w:space="0" w:color="auto"/>
        <w:left w:val="none" w:sz="0" w:space="0" w:color="auto"/>
        <w:bottom w:val="none" w:sz="0" w:space="0" w:color="auto"/>
        <w:right w:val="none" w:sz="0" w:space="0" w:color="auto"/>
      </w:divBdr>
    </w:div>
    <w:div w:id="686297143">
      <w:bodyDiv w:val="1"/>
      <w:marLeft w:val="0"/>
      <w:marRight w:val="0"/>
      <w:marTop w:val="0"/>
      <w:marBottom w:val="0"/>
      <w:divBdr>
        <w:top w:val="none" w:sz="0" w:space="0" w:color="auto"/>
        <w:left w:val="none" w:sz="0" w:space="0" w:color="auto"/>
        <w:bottom w:val="none" w:sz="0" w:space="0" w:color="auto"/>
        <w:right w:val="none" w:sz="0" w:space="0" w:color="auto"/>
      </w:divBdr>
    </w:div>
    <w:div w:id="142950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1.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emf"/><Relationship Id="rId47" Type="http://schemas.openxmlformats.org/officeDocument/2006/relationships/image" Target="cid:image002.png@01D61F8D.BC435F30"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chart" Target="charts/chart1.xml"/><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2.emf"/><Relationship Id="rId45" Type="http://schemas.openxmlformats.org/officeDocument/2006/relationships/image" Target="cid:image001.jpg@01D61F88.4CD37C70"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cid:image003.png@01D61F8E.3A2293D0" TargetMode="External"/><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db.intra.admin.ch\Userhome$\All\config\Desktop\Report%20200\Propagation%20model\Sichtverbindung-3dB\Zuammenfassu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Carouge</c:v>
          </c:tx>
          <c:spPr>
            <a:ln w="19050" cap="rnd">
              <a:solidFill>
                <a:schemeClr val="accent1"/>
              </a:solidFill>
              <a:round/>
            </a:ln>
            <a:effectLst/>
          </c:spPr>
          <c:marker>
            <c:symbol val="none"/>
          </c:marker>
          <c:xVal>
            <c:numRef>
              <c:f>Zusammenfasung!$B$4:$B$15</c:f>
              <c:numCache>
                <c:formatCode>General</c:formatCode>
                <c:ptCount val="12"/>
                <c:pt idx="0">
                  <c:v>0</c:v>
                </c:pt>
                <c:pt idx="1">
                  <c:v>0.5</c:v>
                </c:pt>
                <c:pt idx="2">
                  <c:v>1</c:v>
                </c:pt>
                <c:pt idx="3">
                  <c:v>2</c:v>
                </c:pt>
                <c:pt idx="4">
                  <c:v>3</c:v>
                </c:pt>
                <c:pt idx="5">
                  <c:v>4</c:v>
                </c:pt>
                <c:pt idx="6">
                  <c:v>5</c:v>
                </c:pt>
                <c:pt idx="7">
                  <c:v>6</c:v>
                </c:pt>
                <c:pt idx="8">
                  <c:v>7</c:v>
                </c:pt>
                <c:pt idx="9">
                  <c:v>8</c:v>
                </c:pt>
                <c:pt idx="10">
                  <c:v>9</c:v>
                </c:pt>
                <c:pt idx="11">
                  <c:v>10</c:v>
                </c:pt>
              </c:numCache>
            </c:numRef>
          </c:xVal>
          <c:yVal>
            <c:numRef>
              <c:f>Zusammenfasung!$C$4:$C$15</c:f>
              <c:numCache>
                <c:formatCode>General</c:formatCode>
                <c:ptCount val="12"/>
                <c:pt idx="0">
                  <c:v>100</c:v>
                </c:pt>
                <c:pt idx="1">
                  <c:v>99.4</c:v>
                </c:pt>
                <c:pt idx="2">
                  <c:v>93.4</c:v>
                </c:pt>
                <c:pt idx="3">
                  <c:v>66.8</c:v>
                </c:pt>
                <c:pt idx="4">
                  <c:v>46.3</c:v>
                </c:pt>
                <c:pt idx="5">
                  <c:v>36.6</c:v>
                </c:pt>
                <c:pt idx="6">
                  <c:v>29.7</c:v>
                </c:pt>
                <c:pt idx="7">
                  <c:v>28</c:v>
                </c:pt>
                <c:pt idx="8">
                  <c:v>25.4</c:v>
                </c:pt>
                <c:pt idx="9">
                  <c:v>22.9</c:v>
                </c:pt>
                <c:pt idx="10">
                  <c:v>20.100000000000001</c:v>
                </c:pt>
                <c:pt idx="11">
                  <c:v>17.8</c:v>
                </c:pt>
              </c:numCache>
            </c:numRef>
          </c:yVal>
          <c:smooth val="1"/>
          <c:extLst>
            <c:ext xmlns:c16="http://schemas.microsoft.com/office/drawing/2014/chart" uri="{C3380CC4-5D6E-409C-BE32-E72D297353CC}">
              <c16:uniqueId val="{00000000-5ECB-4CEE-94ED-C96B082FD3A3}"/>
            </c:ext>
          </c:extLst>
        </c:ser>
        <c:ser>
          <c:idx val="1"/>
          <c:order val="1"/>
          <c:tx>
            <c:v>Kleinhünigen</c:v>
          </c:tx>
          <c:spPr>
            <a:ln w="19050" cap="rnd">
              <a:solidFill>
                <a:schemeClr val="accent2"/>
              </a:solidFill>
              <a:round/>
            </a:ln>
            <a:effectLst/>
          </c:spPr>
          <c:marker>
            <c:symbol val="none"/>
          </c:marker>
          <c:xVal>
            <c:numRef>
              <c:f>Zusammenfasung!$D$4:$D$15</c:f>
              <c:numCache>
                <c:formatCode>General</c:formatCode>
                <c:ptCount val="12"/>
                <c:pt idx="0">
                  <c:v>0</c:v>
                </c:pt>
                <c:pt idx="1">
                  <c:v>0.5</c:v>
                </c:pt>
                <c:pt idx="2">
                  <c:v>1</c:v>
                </c:pt>
                <c:pt idx="3">
                  <c:v>2</c:v>
                </c:pt>
                <c:pt idx="4">
                  <c:v>3</c:v>
                </c:pt>
                <c:pt idx="5">
                  <c:v>4</c:v>
                </c:pt>
                <c:pt idx="6">
                  <c:v>5</c:v>
                </c:pt>
                <c:pt idx="7">
                  <c:v>6</c:v>
                </c:pt>
                <c:pt idx="8">
                  <c:v>7</c:v>
                </c:pt>
                <c:pt idx="9">
                  <c:v>8</c:v>
                </c:pt>
                <c:pt idx="10">
                  <c:v>9</c:v>
                </c:pt>
                <c:pt idx="11">
                  <c:v>10</c:v>
                </c:pt>
              </c:numCache>
            </c:numRef>
          </c:xVal>
          <c:yVal>
            <c:numRef>
              <c:f>Zusammenfasung!$E$4:$E$15</c:f>
              <c:numCache>
                <c:formatCode>General</c:formatCode>
                <c:ptCount val="12"/>
                <c:pt idx="0">
                  <c:v>100</c:v>
                </c:pt>
                <c:pt idx="1">
                  <c:v>100</c:v>
                </c:pt>
                <c:pt idx="2">
                  <c:v>98.1</c:v>
                </c:pt>
                <c:pt idx="3">
                  <c:v>96</c:v>
                </c:pt>
                <c:pt idx="4">
                  <c:v>89.2</c:v>
                </c:pt>
                <c:pt idx="5">
                  <c:v>74.7</c:v>
                </c:pt>
                <c:pt idx="6">
                  <c:v>67.7</c:v>
                </c:pt>
                <c:pt idx="7">
                  <c:v>59.2</c:v>
                </c:pt>
                <c:pt idx="8">
                  <c:v>51.1</c:v>
                </c:pt>
                <c:pt idx="9">
                  <c:v>44.9</c:v>
                </c:pt>
                <c:pt idx="10">
                  <c:v>39.9</c:v>
                </c:pt>
                <c:pt idx="11">
                  <c:v>35.5</c:v>
                </c:pt>
              </c:numCache>
            </c:numRef>
          </c:yVal>
          <c:smooth val="1"/>
          <c:extLst>
            <c:ext xmlns:c16="http://schemas.microsoft.com/office/drawing/2014/chart" uri="{C3380CC4-5D6E-409C-BE32-E72D297353CC}">
              <c16:uniqueId val="{00000001-5ECB-4CEE-94ED-C96B082FD3A3}"/>
            </c:ext>
          </c:extLst>
        </c:ser>
        <c:ser>
          <c:idx val="2"/>
          <c:order val="2"/>
          <c:tx>
            <c:v>Genève Aeroport</c:v>
          </c:tx>
          <c:spPr>
            <a:ln w="19050" cap="rnd">
              <a:solidFill>
                <a:schemeClr val="accent3"/>
              </a:solidFill>
              <a:round/>
            </a:ln>
            <a:effectLst/>
          </c:spPr>
          <c:marker>
            <c:symbol val="none"/>
          </c:marker>
          <c:xVal>
            <c:numRef>
              <c:f>Zusammenfasung!$F$4:$F$18</c:f>
              <c:numCache>
                <c:formatCode>General</c:formatCode>
                <c:ptCount val="15"/>
                <c:pt idx="0">
                  <c:v>0</c:v>
                </c:pt>
                <c:pt idx="1">
                  <c:v>6.25E-2</c:v>
                </c:pt>
                <c:pt idx="2">
                  <c:v>0.125</c:v>
                </c:pt>
                <c:pt idx="3">
                  <c:v>0.25</c:v>
                </c:pt>
                <c:pt idx="4">
                  <c:v>0.5</c:v>
                </c:pt>
                <c:pt idx="5">
                  <c:v>1</c:v>
                </c:pt>
                <c:pt idx="6">
                  <c:v>2</c:v>
                </c:pt>
                <c:pt idx="7">
                  <c:v>3</c:v>
                </c:pt>
                <c:pt idx="8">
                  <c:v>4</c:v>
                </c:pt>
                <c:pt idx="9">
                  <c:v>5</c:v>
                </c:pt>
                <c:pt idx="10">
                  <c:v>6</c:v>
                </c:pt>
                <c:pt idx="11">
                  <c:v>7</c:v>
                </c:pt>
                <c:pt idx="12">
                  <c:v>8</c:v>
                </c:pt>
                <c:pt idx="13">
                  <c:v>9</c:v>
                </c:pt>
                <c:pt idx="14">
                  <c:v>10</c:v>
                </c:pt>
              </c:numCache>
            </c:numRef>
          </c:xVal>
          <c:yVal>
            <c:numRef>
              <c:f>Zusammenfasung!$G$4:$G$18</c:f>
              <c:numCache>
                <c:formatCode>General</c:formatCode>
                <c:ptCount val="15"/>
                <c:pt idx="0">
                  <c:v>100</c:v>
                </c:pt>
                <c:pt idx="1">
                  <c:v>100</c:v>
                </c:pt>
                <c:pt idx="2">
                  <c:v>89.5</c:v>
                </c:pt>
                <c:pt idx="3">
                  <c:v>84.6</c:v>
                </c:pt>
                <c:pt idx="4">
                  <c:v>73.2</c:v>
                </c:pt>
                <c:pt idx="5">
                  <c:v>61.6</c:v>
                </c:pt>
                <c:pt idx="6">
                  <c:v>52.5</c:v>
                </c:pt>
                <c:pt idx="7">
                  <c:v>41.6</c:v>
                </c:pt>
                <c:pt idx="8">
                  <c:v>33.4</c:v>
                </c:pt>
                <c:pt idx="9">
                  <c:v>30.6</c:v>
                </c:pt>
                <c:pt idx="10">
                  <c:v>28.5</c:v>
                </c:pt>
                <c:pt idx="11">
                  <c:v>26</c:v>
                </c:pt>
                <c:pt idx="12">
                  <c:v>22.8</c:v>
                </c:pt>
                <c:pt idx="13">
                  <c:v>20.37</c:v>
                </c:pt>
                <c:pt idx="14">
                  <c:v>21.9</c:v>
                </c:pt>
              </c:numCache>
            </c:numRef>
          </c:yVal>
          <c:smooth val="1"/>
          <c:extLst>
            <c:ext xmlns:c16="http://schemas.microsoft.com/office/drawing/2014/chart" uri="{C3380CC4-5D6E-409C-BE32-E72D297353CC}">
              <c16:uniqueId val="{00000002-5ECB-4CEE-94ED-C96B082FD3A3}"/>
            </c:ext>
          </c:extLst>
        </c:ser>
        <c:dLbls>
          <c:showLegendKey val="0"/>
          <c:showVal val="0"/>
          <c:showCatName val="0"/>
          <c:showSerName val="0"/>
          <c:showPercent val="0"/>
          <c:showBubbleSize val="0"/>
        </c:dLbls>
        <c:axId val="234055936"/>
        <c:axId val="234056512"/>
      </c:scatterChart>
      <c:valAx>
        <c:axId val="234055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Distance [km]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34056512"/>
        <c:crosses val="autoZero"/>
        <c:crossBetween val="midCat"/>
      </c:valAx>
      <c:valAx>
        <c:axId val="23405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 of  LOS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340559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305F9-E67E-43CE-BA72-222D0C9E3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52</Pages>
  <Words>14270</Words>
  <Characters>87048</Characters>
  <Application>Microsoft Office Word</Application>
  <DocSecurity>0</DocSecurity>
  <Lines>725</Lines>
  <Paragraphs>202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ECC Report XX</vt:lpstr>
      <vt:lpstr>Draft ECC Report XX</vt:lpstr>
      <vt:lpstr>Draft ECC Report XX</vt:lpstr>
    </vt:vector>
  </TitlesOfParts>
  <Manager>stella.lyubchenko@eco.cept.org</Manager>
  <Company>ECO</Company>
  <LinksUpToDate>false</LinksUpToDate>
  <CharactersWithSpaces>101116</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BAKOM</dc:creator>
  <dc:description>This template is used as guidance to draft ECC Reports</dc:description>
  <cp:lastModifiedBy>ECO</cp:lastModifiedBy>
  <cp:revision>3</cp:revision>
  <cp:lastPrinted>1901-01-01T00:00:00Z</cp:lastPrinted>
  <dcterms:created xsi:type="dcterms:W3CDTF">2020-06-03T12:32:00Z</dcterms:created>
  <dcterms:modified xsi:type="dcterms:W3CDTF">2020-06-03T12:32:00Z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62d909-8ced-407f-8be5-423ea0394e59_Enabled">
    <vt:lpwstr>True</vt:lpwstr>
  </property>
  <property fmtid="{D5CDD505-2E9C-101B-9397-08002B2CF9AE}" pid="3" name="MSIP_Label_fd62d909-8ced-407f-8be5-423ea0394e59_SiteId">
    <vt:lpwstr>0af648de-310c-4068-8ae4-f9418bae24cc</vt:lpwstr>
  </property>
  <property fmtid="{D5CDD505-2E9C-101B-9397-08002B2CF9AE}" pid="4" name="MSIP_Label_fd62d909-8ced-407f-8be5-423ea0394e59_Owner">
    <vt:lpwstr>Keith.Pollitt@ofcom.org.uk</vt:lpwstr>
  </property>
  <property fmtid="{D5CDD505-2E9C-101B-9397-08002B2CF9AE}" pid="5" name="MSIP_Label_fd62d909-8ced-407f-8be5-423ea0394e59_SetDate">
    <vt:lpwstr>2020-01-28T22:53:55.4145449Z</vt:lpwstr>
  </property>
  <property fmtid="{D5CDD505-2E9C-101B-9397-08002B2CF9AE}" pid="6" name="MSIP_Label_fd62d909-8ced-407f-8be5-423ea0394e59_Name">
    <vt:lpwstr>Confidential</vt:lpwstr>
  </property>
  <property fmtid="{D5CDD505-2E9C-101B-9397-08002B2CF9AE}" pid="7" name="MSIP_Label_fd62d909-8ced-407f-8be5-423ea0394e59_Application">
    <vt:lpwstr>Microsoft Azure Information Protection</vt:lpwstr>
  </property>
  <property fmtid="{D5CDD505-2E9C-101B-9397-08002B2CF9AE}" pid="8" name="MSIP_Label_fd62d909-8ced-407f-8be5-423ea0394e59_ActionId">
    <vt:lpwstr>b1afb3f3-9c0d-4fd9-9898-cd39fa793e18</vt:lpwstr>
  </property>
  <property fmtid="{D5CDD505-2E9C-101B-9397-08002B2CF9AE}" pid="9" name="MSIP_Label_fd62d909-8ced-407f-8be5-423ea0394e59_Extended_MSFT_Method">
    <vt:lpwstr>Manual</vt:lpwstr>
  </property>
  <property fmtid="{D5CDD505-2E9C-101B-9397-08002B2CF9AE}" pid="10" name="Sensitivity">
    <vt:lpwstr>Confidential</vt:lpwstr>
  </property>
</Properties>
</file>