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7F136" w14:textId="5987965D" w:rsidR="00941D3A" w:rsidRPr="0005228F" w:rsidRDefault="001E0C3D" w:rsidP="0027787F">
      <w:pPr>
        <w:pStyle w:val="coverpageReporttitledescription"/>
        <w:rPr>
          <w:lang w:val="en-GB"/>
        </w:rPr>
      </w:pPr>
      <w:r w:rsidRPr="003C2CC3">
        <w:rPr>
          <w:lang w:val="en-GB"/>
        </w:rPr>
        <w:fldChar w:fldCharType="begin">
          <w:ffData>
            <w:name w:val=""/>
            <w:enabled/>
            <w:calcOnExit w:val="0"/>
            <w:textInput>
              <w:default w:val="Evaluation of receiver parameters and the future role of receiver characteristics in spectrum management, including in sharing and compatibility studies"/>
            </w:textInput>
          </w:ffData>
        </w:fldChar>
      </w:r>
      <w:r w:rsidRPr="0005228F">
        <w:rPr>
          <w:lang w:val="en-GB"/>
        </w:rPr>
        <w:instrText xml:space="preserve"> FORMTEXT </w:instrText>
      </w:r>
      <w:r w:rsidRPr="003C2CC3">
        <w:rPr>
          <w:lang w:val="en-GB"/>
        </w:rPr>
      </w:r>
      <w:r w:rsidRPr="003C2CC3">
        <w:rPr>
          <w:lang w:val="en-GB"/>
        </w:rPr>
        <w:fldChar w:fldCharType="separate"/>
      </w:r>
      <w:r w:rsidRPr="0005228F">
        <w:rPr>
          <w:lang w:val="en-GB"/>
        </w:rPr>
        <w:t>Evaluation of receiver parameters and the future role of receiver characteristics in spectrum management, including in sharing and compatibility studies</w:t>
      </w:r>
      <w:r w:rsidRPr="003C2CC3">
        <w:rPr>
          <w:lang w:val="en-GB"/>
        </w:rPr>
        <w:fldChar w:fldCharType="end"/>
      </w:r>
    </w:p>
    <w:p w14:paraId="2B39EF8A" w14:textId="77777777" w:rsidR="001E0C3D" w:rsidRPr="0005228F" w:rsidRDefault="0027787F" w:rsidP="001E0C3D">
      <w:pPr>
        <w:pStyle w:val="coverpageapprovedDDMMYY"/>
        <w:rPr>
          <w:lang w:val="en-GB"/>
        </w:rPr>
      </w:pPr>
      <w:r w:rsidRPr="003C2CC3">
        <w:rPr>
          <w:noProof/>
          <w:lang w:val="en-GB" w:eastAsia="da-DK"/>
        </w:rPr>
        <mc:AlternateContent>
          <mc:Choice Requires="wpg">
            <w:drawing>
              <wp:anchor distT="0" distB="0" distL="114300" distR="114300" simplePos="0" relativeHeight="251643392" behindDoc="0" locked="1" layoutInCell="1" allowOverlap="1" wp14:anchorId="7621DED5" wp14:editId="0C6E817A">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95C19" w14:textId="38469CD6" w:rsidR="002C49D9" w:rsidRPr="00F7440E" w:rsidRDefault="002C49D9" w:rsidP="00264464">
                              <w:pPr>
                                <w:pStyle w:val="coverpageECCReport"/>
                                <w:shd w:val="clear" w:color="auto" w:fill="auto"/>
                              </w:pPr>
                              <w:r w:rsidRPr="00264464">
                                <w:t xml:space="preserve">ECC Report </w:t>
                              </w:r>
                              <w:bookmarkStart w:id="0" w:name="Report_Number"/>
                              <w:r>
                                <w:rPr>
                                  <w:rStyle w:val="IntenseReference"/>
                                </w:rPr>
                                <w:t>310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621DED5" id="Gruppieren 15" o:spid="_x0000_s1026" style="position:absolute;left:0;text-align:left;margin-left:0;margin-top:113.4pt;width:595.3pt;height:128.15pt;z-index:25164339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26895C19" w14:textId="38469CD6" w:rsidR="002C49D9" w:rsidRPr="00F7440E" w:rsidRDefault="002C49D9" w:rsidP="00264464">
                        <w:pPr>
                          <w:pStyle w:val="coverpageECCReport"/>
                          <w:shd w:val="clear" w:color="auto" w:fill="auto"/>
                        </w:pPr>
                        <w:r w:rsidRPr="00264464">
                          <w:t xml:space="preserve">ECC Report </w:t>
                        </w:r>
                        <w:bookmarkStart w:id="1" w:name="Report_Number"/>
                        <w:r>
                          <w:rPr>
                            <w:rStyle w:val="IntenseReference"/>
                          </w:rPr>
                          <w:t>310</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1E0C3D" w:rsidRPr="003C2CC3">
        <w:rPr>
          <w:noProof/>
          <w:lang w:val="en-GB"/>
        </w:rPr>
        <mc:AlternateContent>
          <mc:Choice Requires="wpg">
            <w:drawing>
              <wp:anchor distT="0" distB="0" distL="114300" distR="114300" simplePos="0" relativeHeight="251644416" behindDoc="0" locked="1" layoutInCell="1" allowOverlap="1" wp14:anchorId="776273BD" wp14:editId="16FF0D0D">
                <wp:simplePos x="0" y="0"/>
                <wp:positionH relativeFrom="page">
                  <wp:posOffset>0</wp:posOffset>
                </wp:positionH>
                <wp:positionV relativeFrom="page">
                  <wp:posOffset>1440180</wp:posOffset>
                </wp:positionV>
                <wp:extent cx="7560000" cy="1627200"/>
                <wp:effectExtent l="0" t="0" r="3175" b="0"/>
                <wp:wrapTopAndBottom/>
                <wp:docPr id="18"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5A954" w14:textId="77777777" w:rsidR="002C49D9" w:rsidRPr="00F7440E" w:rsidRDefault="002C49D9" w:rsidP="001E0C3D">
                              <w:pPr>
                                <w:pStyle w:val="coverpageECCReport"/>
                                <w:shd w:val="clear" w:color="auto" w:fill="auto"/>
                              </w:pPr>
                              <w:r w:rsidRPr="00264464">
                                <w:t xml:space="preserve">ECC Report </w:t>
                              </w:r>
                              <w:r>
                                <w:rPr>
                                  <w:rStyle w:val="IntenseReference"/>
                                </w:rPr>
                                <w:t>310</w:t>
                              </w:r>
                            </w:p>
                          </w:txbxContent>
                        </wps:txbx>
                        <wps:bodyPr rot="0" vert="horz" wrap="square" lIns="2880000" tIns="540000" rIns="91440" bIns="45720" anchor="t" anchorCtr="0" upright="1">
                          <a:noAutofit/>
                        </wps:bodyPr>
                      </wps:wsp>
                      <wpg:grpSp>
                        <wpg:cNvPr id="20" name="Group 18"/>
                        <wpg:cNvGrpSpPr>
                          <a:grpSpLocks/>
                        </wpg:cNvGrpSpPr>
                        <wpg:grpSpPr bwMode="auto">
                          <a:xfrm>
                            <a:off x="828136" y="34505"/>
                            <a:ext cx="1703705" cy="1564640"/>
                            <a:chOff x="431" y="2744"/>
                            <a:chExt cx="2683" cy="2464"/>
                          </a:xfrm>
                        </wpg:grpSpPr>
                        <wps:wsp>
                          <wps:cNvPr id="2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776273BD" id="_x0000_s1034" style="position:absolute;left:0;text-align:left;margin-left:0;margin-top:113.4pt;width:595.3pt;height:128.15pt;z-index:25164441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" fillcolor="#887e6e" stroked="f">
                  <v:textbox inset="80mm,15mm">
                    <w:txbxContent>
                      <w:p w14:paraId="0C95A954" w14:textId="77777777" w:rsidR="002C49D9" w:rsidRPr="00F7440E" w:rsidRDefault="002C49D9" w:rsidP="001E0C3D">
                        <w:pPr>
                          <w:pStyle w:val="coverpageECCReport"/>
                          <w:shd w:val="clear" w:color="auto" w:fill="auto"/>
                        </w:pPr>
                        <w:r w:rsidRPr="00264464">
                          <w:t xml:space="preserve">ECC Report </w:t>
                        </w:r>
                        <w:r>
                          <w:rPr>
                            <w:rStyle w:val="IntenseReference"/>
                          </w:rPr>
                          <w:t>310</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" strokecolor="#887e6e" strokeweight="15.5pt"/>
                </v:group>
                <w10:wrap type="topAndBottom" anchorx="page" anchory="page"/>
                <w10:anchorlock/>
              </v:group>
            </w:pict>
          </mc:Fallback>
        </mc:AlternateContent>
      </w:r>
      <w:r w:rsidR="001E0C3D" w:rsidRPr="003C2CC3">
        <w:rPr>
          <w:lang w:val="en-GB"/>
        </w:rPr>
        <w:fldChar w:fldCharType="begin">
          <w:ffData>
            <w:name w:val="Text8"/>
            <w:enabled/>
            <w:calcOnExit w:val="0"/>
            <w:textInput>
              <w:default w:val="approved 31 January 2020"/>
            </w:textInput>
          </w:ffData>
        </w:fldChar>
      </w:r>
      <w:r w:rsidR="001E0C3D" w:rsidRPr="0005228F">
        <w:rPr>
          <w:lang w:val="en-GB"/>
        </w:rPr>
        <w:instrText xml:space="preserve"> </w:instrText>
      </w:r>
      <w:bookmarkStart w:id="2" w:name="Text8"/>
      <w:r w:rsidR="001E0C3D" w:rsidRPr="0005228F">
        <w:rPr>
          <w:lang w:val="en-GB"/>
        </w:rPr>
        <w:instrText xml:space="preserve">FORMTEXT </w:instrText>
      </w:r>
      <w:r w:rsidR="001E0C3D" w:rsidRPr="003C2CC3">
        <w:rPr>
          <w:lang w:val="en-GB"/>
        </w:rPr>
      </w:r>
      <w:r w:rsidR="001E0C3D" w:rsidRPr="003C2CC3">
        <w:rPr>
          <w:lang w:val="en-GB"/>
        </w:rPr>
        <w:fldChar w:fldCharType="separate"/>
      </w:r>
      <w:r w:rsidR="001E0C3D" w:rsidRPr="0005228F">
        <w:rPr>
          <w:lang w:val="en-GB"/>
        </w:rPr>
        <w:t>approved 31 January 2020</w:t>
      </w:r>
      <w:r w:rsidR="001E0C3D" w:rsidRPr="003C2CC3">
        <w:rPr>
          <w:lang w:val="en-GB"/>
        </w:rPr>
        <w:fldChar w:fldCharType="end"/>
      </w:r>
      <w:bookmarkEnd w:id="2"/>
    </w:p>
    <w:p w14:paraId="1DC87E71" w14:textId="5467BB60" w:rsidR="00930439" w:rsidRPr="0005228F" w:rsidRDefault="00930439" w:rsidP="00673A9B">
      <w:pPr>
        <w:pStyle w:val="coverpagelastupdatedDDMMYY"/>
        <w:rPr>
          <w:lang w:val="en-GB"/>
        </w:rPr>
      </w:pPr>
      <w:r w:rsidRPr="003C2CC3">
        <w:rPr>
          <w:noProof/>
          <w:lang w:val="en-GB" w:eastAsia="da-DK"/>
        </w:rPr>
        <mc:AlternateContent>
          <mc:Choice Requires="wps">
            <w:drawing>
              <wp:anchor distT="0" distB="0" distL="114300" distR="114300" simplePos="0" relativeHeight="251642368" behindDoc="0" locked="1" layoutInCell="1" allowOverlap="1" wp14:anchorId="0669CE9C" wp14:editId="2427ED5F">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A15ED" id="Rectangle 8" o:spid="_x0000_s1026" style="position:absolute;margin-left:-.1pt;margin-top:771.95pt;width:595.25pt;height:14.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1E0C3D" w:rsidRPr="0005228F">
        <w:rPr>
          <w:lang w:val="en-GB"/>
        </w:rPr>
        <w:fldChar w:fldCharType="begin">
          <w:ffData>
            <w:name w:val="Text3"/>
            <w:enabled/>
            <w:calcOnExit w:val="0"/>
            <w:textInput/>
          </w:ffData>
        </w:fldChar>
      </w:r>
      <w:bookmarkStart w:id="3" w:name="Text3"/>
      <w:r w:rsidR="001E0C3D" w:rsidRPr="0005228F">
        <w:rPr>
          <w:lang w:val="en-GB"/>
        </w:rPr>
        <w:instrText xml:space="preserve"> FORMTEXT </w:instrText>
      </w:r>
      <w:r w:rsidR="001E0C3D" w:rsidRPr="0005228F">
        <w:rPr>
          <w:lang w:val="en-GB"/>
        </w:rPr>
      </w:r>
      <w:r w:rsidR="001E0C3D" w:rsidRPr="0005228F">
        <w:rPr>
          <w:lang w:val="en-GB"/>
        </w:rPr>
        <w:fldChar w:fldCharType="separate"/>
      </w:r>
      <w:r w:rsidR="001E0C3D" w:rsidRPr="0005228F">
        <w:rPr>
          <w:noProof/>
          <w:lang w:val="en-GB"/>
        </w:rPr>
        <w:t> </w:t>
      </w:r>
      <w:r w:rsidR="001E0C3D" w:rsidRPr="0005228F">
        <w:rPr>
          <w:noProof/>
          <w:lang w:val="en-GB"/>
        </w:rPr>
        <w:t> </w:t>
      </w:r>
      <w:r w:rsidR="001E0C3D" w:rsidRPr="0005228F">
        <w:rPr>
          <w:noProof/>
          <w:lang w:val="en-GB"/>
        </w:rPr>
        <w:t> </w:t>
      </w:r>
      <w:r w:rsidR="001E0C3D" w:rsidRPr="0005228F">
        <w:rPr>
          <w:noProof/>
          <w:lang w:val="en-GB"/>
        </w:rPr>
        <w:t> </w:t>
      </w:r>
      <w:r w:rsidR="001E0C3D" w:rsidRPr="0005228F">
        <w:rPr>
          <w:noProof/>
          <w:lang w:val="en-GB"/>
        </w:rPr>
        <w:t> </w:t>
      </w:r>
      <w:r w:rsidR="001E0C3D" w:rsidRPr="0005228F">
        <w:rPr>
          <w:lang w:val="en-GB"/>
        </w:rPr>
        <w:fldChar w:fldCharType="end"/>
      </w:r>
      <w:bookmarkEnd w:id="3"/>
    </w:p>
    <w:p w14:paraId="2FA76D53" w14:textId="77777777" w:rsidR="008A54FC" w:rsidRPr="0005228F" w:rsidRDefault="008A54FC" w:rsidP="00264464">
      <w:pPr>
        <w:rPr>
          <w:rStyle w:val="ECCParagraph"/>
        </w:rPr>
      </w:pPr>
    </w:p>
    <w:p w14:paraId="4519CC70" w14:textId="099DEB61" w:rsidR="008A54FC" w:rsidRPr="0005228F"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31812056"/>
      <w:r w:rsidRPr="0005228F">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14:paraId="67FD8552" w14:textId="77777777" w:rsidR="001E0C3D" w:rsidRPr="0005228F" w:rsidRDefault="001E0C3D" w:rsidP="001E0C3D">
      <w:pPr>
        <w:rPr>
          <w:rStyle w:val="ECCParagraph"/>
        </w:rPr>
      </w:pPr>
      <w:r w:rsidRPr="0005228F">
        <w:rPr>
          <w:rStyle w:val="ECCParagraph"/>
        </w:rPr>
        <w:t>There has been a regulatory change in Europe with the introduction of the Radio Equipment Directive (RED), 2014/53/EU</w:t>
      </w:r>
      <w:r w:rsidRPr="0005228F">
        <w:rPr>
          <w:rStyle w:val="FootnoteReference"/>
        </w:rPr>
        <w:footnoteReference w:id="2"/>
      </w:r>
      <w:r w:rsidRPr="0005228F">
        <w:rPr>
          <w:rStyle w:val="ECCParagraph"/>
        </w:rPr>
        <w:t xml:space="preserve"> </w:t>
      </w:r>
      <w:r w:rsidRPr="0005228F">
        <w:fldChar w:fldCharType="begin"/>
      </w:r>
      <w:r w:rsidRPr="0005228F">
        <w:rPr>
          <w:rStyle w:val="ECCParagraph"/>
        </w:rPr>
        <w:instrText xml:space="preserve"> REF _Ref515454482 \r \h </w:instrText>
      </w:r>
      <w:r w:rsidRPr="0005228F">
        <w:instrText xml:space="preserve"> \* MERGEFORMAT </w:instrText>
      </w:r>
      <w:r w:rsidRPr="0005228F">
        <w:rPr>
          <w:rStyle w:val="ECCParagraph"/>
        </w:rPr>
        <w:fldChar w:fldCharType="separate"/>
      </w:r>
      <w:r w:rsidRPr="0005228F">
        <w:rPr>
          <w:rStyle w:val="ECCParagraph"/>
        </w:rPr>
        <w:t>[1]</w:t>
      </w:r>
      <w:r w:rsidRPr="0005228F">
        <w:fldChar w:fldCharType="end"/>
      </w:r>
      <w:r w:rsidRPr="0005228F">
        <w:rPr>
          <w:rStyle w:val="ECCParagraph"/>
        </w:rPr>
        <w:t>, which became fully applicable to radio products being placed on the market from 13 June 2017. The RED explicitly includes receivers, which as well as transmitters must make effective and efficient use of spectrum, meaning a receiver should have a level of performance that allows it to operate as intended and protects it against the risk of harmful interference, in particular from shared or adjacent channels. To support this ETSI develops Harmonised Standards which include receiver parameters and characteristics providing a minimum set of conformance requirements</w:t>
      </w:r>
      <w:r w:rsidRPr="0005228F">
        <w:rPr>
          <w:rStyle w:val="FootnoteReference"/>
        </w:rPr>
        <w:footnoteReference w:id="3"/>
      </w:r>
      <w:r w:rsidRPr="0005228F">
        <w:rPr>
          <w:rStyle w:val="ECCParagraph"/>
        </w:rPr>
        <w:t>.</w:t>
      </w:r>
    </w:p>
    <w:p w14:paraId="03F0796D" w14:textId="77777777" w:rsidR="001E0C3D" w:rsidRPr="0005228F" w:rsidRDefault="001E0C3D" w:rsidP="001E0C3D">
      <w:r w:rsidRPr="0005228F">
        <w:t xml:space="preserve">There are several experiences in CEPT administrations and examples in CEPT/ECC studies where receiver performance was found to be a limiting factor for co-existence between radio services and systems. The reports have resulted in different outcomes. In some of these cases, co-existence was deemed unfeasible, or restrictions were put on the transmitter (power restrictions guard bands etc). In several cases, improvement of receiver performance may have improved the sharing and compatibility outcomes.  Going forward, CEPT/ECC should consider the feasibility of stipulating improved receiver performance, where it is found to be a limiting factor in sharing and compatibility studies. CEPT/ECC should provide information on the necessary receiver performance improvements to ETSI for consideration in Harmonised Standards under the Radio Equipment Directive. Additionally, CEPT administrations can pursue improved receiver performance into Harmonised Standards through their participation in ETSI. It is also important that receiver performance should be specified in Harmonised Standards with a </w:t>
      </w:r>
      <w:proofErr w:type="gramStart"/>
      <w:r w:rsidRPr="0005228F">
        <w:t>sufficient</w:t>
      </w:r>
      <w:proofErr w:type="gramEnd"/>
      <w:r w:rsidRPr="0005228F">
        <w:t xml:space="preserve"> level of resilience from the outset in order to achieve satisfactory sharing and compatibility outcomes. This will minimise the need to remediate receivers already deployed and in use noting that Harmonised Standards only cover products at the time they are placed on the market.</w:t>
      </w:r>
    </w:p>
    <w:p w14:paraId="3B6F0DE2" w14:textId="77777777" w:rsidR="001E0C3D" w:rsidRPr="0005228F" w:rsidRDefault="001E0C3D" w:rsidP="001E0C3D">
      <w:r w:rsidRPr="0005228F">
        <w:t>This Report identifies which receiver parameters are</w:t>
      </w:r>
      <w:r w:rsidRPr="0005228F">
        <w:rPr>
          <w:rStyle w:val="ECCParagraph"/>
        </w:rPr>
        <w:t xml:space="preserve"> critical for most sharing and compatibility studies. It is </w:t>
      </w:r>
      <w:r w:rsidRPr="0005228F">
        <w:t xml:space="preserve">observed that parameters such as selectivity and/or blocking are commonly included in </w:t>
      </w:r>
      <w:proofErr w:type="gramStart"/>
      <w:r w:rsidRPr="0005228F">
        <w:t>a large number of</w:t>
      </w:r>
      <w:proofErr w:type="gramEnd"/>
      <w:r w:rsidRPr="0005228F">
        <w:t xml:space="preserve"> Harmonised Standards, but other parameters are less common. Some receiver parameters are not readily available in some standards </w:t>
      </w:r>
      <w:proofErr w:type="gramStart"/>
      <w:r w:rsidRPr="0005228F">
        <w:t>at this point in time</w:t>
      </w:r>
      <w:proofErr w:type="gramEnd"/>
      <w:r w:rsidRPr="0005228F">
        <w:t>. Some standards do not provide enough information for sharing and compatibility studies.</w:t>
      </w:r>
    </w:p>
    <w:p w14:paraId="2E74754A" w14:textId="77777777" w:rsidR="001E0C3D" w:rsidRPr="0005228F" w:rsidRDefault="001E0C3D" w:rsidP="001E0C3D">
      <w:r w:rsidRPr="0005228F">
        <w:t xml:space="preserve">When conducting sharing and compatibility studies, receiver parameters should first be based first on ECC deliverables, ETSI Harmonised Standards, ITU-R Recommendations, or other CEPT information or studies. Information about receiver performance sourced from vendors, held by regulators, or results of relevant measurements carried out on </w:t>
      </w:r>
      <w:r w:rsidRPr="0005228F">
        <w:rPr>
          <w:rStyle w:val="ECCParagraph"/>
        </w:rPr>
        <w:t>equipment</w:t>
      </w:r>
      <w:r w:rsidRPr="0005228F">
        <w:t xml:space="preserve"> can also be used.</w:t>
      </w:r>
    </w:p>
    <w:p w14:paraId="3B6624C1" w14:textId="77777777" w:rsidR="001E0C3D" w:rsidRPr="0005228F" w:rsidRDefault="001E0C3D" w:rsidP="001E0C3D">
      <w:r w:rsidRPr="0005228F">
        <w:t xml:space="preserve">Some areas of improvement for receiver performance are identified in Chapter </w:t>
      </w:r>
      <w:r w:rsidRPr="0005228F">
        <w:fldChar w:fldCharType="begin"/>
      </w:r>
      <w:r w:rsidRPr="0005228F">
        <w:instrText xml:space="preserve"> REF _Ref25224505 \r \h </w:instrText>
      </w:r>
      <w:r w:rsidRPr="0005228F">
        <w:fldChar w:fldCharType="separate"/>
      </w:r>
      <w:r w:rsidRPr="0005228F">
        <w:t>9</w:t>
      </w:r>
      <w:r w:rsidRPr="0005228F">
        <w:fldChar w:fldCharType="end"/>
      </w:r>
      <w:r w:rsidRPr="0005228F">
        <w:t xml:space="preserve"> “Conclusions”.</w:t>
      </w:r>
    </w:p>
    <w:p w14:paraId="589CE411" w14:textId="77777777" w:rsidR="001E0C3D" w:rsidRPr="0005228F" w:rsidRDefault="001E0C3D" w:rsidP="001E0C3D">
      <w:pPr>
        <w:rPr>
          <w:rStyle w:val="ECCParagraph"/>
        </w:rPr>
      </w:pPr>
      <w:r w:rsidRPr="0005228F">
        <w:rPr>
          <w:rStyle w:val="ECCParagraph"/>
        </w:rPr>
        <w:t>ECC should consider the development of a Recommendation addressing receiver resilience to adjacent frequency use (e.g. blocking and selectivity) based on the analysis in this Report. Such a Recommendation should focus on areas that are relevant for sharing and compatibility between different systems.</w:t>
      </w:r>
    </w:p>
    <w:p w14:paraId="7F6CF750" w14:textId="77777777" w:rsidR="00F77680" w:rsidRPr="0005228F" w:rsidRDefault="00F77680" w:rsidP="00264464">
      <w:pPr>
        <w:rPr>
          <w:rStyle w:val="ECCParagraph"/>
        </w:rPr>
      </w:pPr>
      <w:r w:rsidRPr="0005228F">
        <w:rPr>
          <w:rStyle w:val="ECCParagraph"/>
        </w:rPr>
        <w:br w:type="page"/>
      </w:r>
    </w:p>
    <w:p w14:paraId="1258A490" w14:textId="77777777" w:rsidR="00F77680" w:rsidRPr="0005228F" w:rsidRDefault="00F77680" w:rsidP="00E2303A">
      <w:pPr>
        <w:pStyle w:val="coverpageTableofContent"/>
        <w:rPr>
          <w:noProof w:val="0"/>
          <w:lang w:val="en-GB"/>
        </w:rPr>
      </w:pPr>
    </w:p>
    <w:p w14:paraId="6DADDC63" w14:textId="77777777" w:rsidR="008A54FC" w:rsidRPr="0005228F" w:rsidRDefault="005C5A96" w:rsidP="00E2303A">
      <w:pPr>
        <w:pStyle w:val="coverpageTableofContent"/>
        <w:rPr>
          <w:noProof w:val="0"/>
          <w:lang w:val="en-GB"/>
        </w:rPr>
      </w:pPr>
      <w:r w:rsidRPr="003C2CC3">
        <w:rPr>
          <w:lang w:val="en-GB" w:eastAsia="da-DK"/>
        </w:rPr>
        <mc:AlternateContent>
          <mc:Choice Requires="wps">
            <w:drawing>
              <wp:anchor distT="0" distB="0" distL="114300" distR="114300" simplePos="0" relativeHeight="251630080" behindDoc="1" locked="1" layoutInCell="1" allowOverlap="1" wp14:anchorId="2ACA1FEB" wp14:editId="27373C03">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95DDD" w14:textId="77777777" w:rsidR="002C49D9" w:rsidRPr="005C5A96" w:rsidRDefault="002C49D9" w:rsidP="005C5A96">
                            <w:pPr>
                              <w:pStyle w:val="coverpageTableofContent"/>
                            </w:pPr>
                          </w:p>
                          <w:p w14:paraId="3B12AFBE" w14:textId="77777777" w:rsidR="002C49D9" w:rsidRDefault="002C49D9" w:rsidP="00E2303A">
                            <w:pPr>
                              <w:pStyle w:val="coverpageTableofContent"/>
                            </w:pPr>
                          </w:p>
                          <w:p w14:paraId="56ECD84D" w14:textId="77777777" w:rsidR="002C49D9" w:rsidRPr="003226D8" w:rsidRDefault="002C49D9"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A1FEB" id="Rectangle 21" o:spid="_x0000_s1042" style="position:absolute;left:0;text-align:left;margin-left:0;margin-top:70.9pt;width:597.25pt;height:56.4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" fillcolor="#b0a696" stroked="f">
                <v:textbox>
                  <w:txbxContent>
                    <w:p w14:paraId="30795DDD" w14:textId="77777777" w:rsidR="002C49D9" w:rsidRPr="005C5A96" w:rsidRDefault="002C49D9" w:rsidP="005C5A96">
                      <w:pPr>
                        <w:pStyle w:val="coverpageTableofContent"/>
                      </w:pPr>
                    </w:p>
                    <w:p w14:paraId="3B12AFBE" w14:textId="77777777" w:rsidR="002C49D9" w:rsidRDefault="002C49D9" w:rsidP="00E2303A">
                      <w:pPr>
                        <w:pStyle w:val="coverpageTableofContent"/>
                      </w:pPr>
                    </w:p>
                    <w:p w14:paraId="56ECD84D" w14:textId="77777777" w:rsidR="002C49D9" w:rsidRPr="003226D8" w:rsidRDefault="002C49D9" w:rsidP="004930E1">
                      <w:pPr>
                        <w:rPr>
                          <w:rStyle w:val="ECCParagraph"/>
                        </w:rPr>
                      </w:pPr>
                    </w:p>
                  </w:txbxContent>
                </v:textbox>
                <w10:wrap anchorx="page" anchory="page"/>
                <w10:anchorlock/>
              </v:rect>
            </w:pict>
          </mc:Fallback>
        </mc:AlternateContent>
      </w:r>
      <w:r w:rsidR="00E059C5" w:rsidRPr="0005228F">
        <w:rPr>
          <w:noProof w:val="0"/>
          <w:lang w:val="en-GB"/>
        </w:rPr>
        <w:t>T</w:t>
      </w:r>
      <w:r w:rsidR="00763BA3" w:rsidRPr="0005228F">
        <w:rPr>
          <w:noProof w:val="0"/>
          <w:lang w:val="en-GB"/>
        </w:rPr>
        <w:t>ABLE OF CONTENTS</w:t>
      </w:r>
    </w:p>
    <w:p w14:paraId="41ECA505" w14:textId="77777777" w:rsidR="00067793" w:rsidRPr="0005228F"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2E838FC0" w14:textId="77777777" w:rsidR="00120A17" w:rsidRPr="0005228F" w:rsidRDefault="00120A17" w:rsidP="00264464">
          <w:pPr>
            <w:rPr>
              <w:rStyle w:val="ECCParagraph"/>
            </w:rPr>
          </w:pPr>
        </w:p>
        <w:p w14:paraId="7DE350FD" w14:textId="3347A637" w:rsidR="008231C0" w:rsidRPr="003C2CC3" w:rsidRDefault="00A90997">
          <w:pPr>
            <w:pStyle w:val="TOC1"/>
            <w:rPr>
              <w:rFonts w:asciiTheme="minorHAnsi" w:eastAsiaTheme="minorEastAsia" w:hAnsiTheme="minorHAnsi" w:cstheme="minorBidi"/>
              <w:b w:val="0"/>
              <w:noProof/>
              <w:sz w:val="22"/>
              <w:szCs w:val="22"/>
              <w:lang w:eastAsia="da-DK"/>
            </w:rPr>
          </w:pPr>
          <w:r w:rsidRPr="0005228F">
            <w:rPr>
              <w:rStyle w:val="ECCParagraph"/>
              <w:b w:val="0"/>
            </w:rPr>
            <w:fldChar w:fldCharType="begin"/>
          </w:r>
          <w:r w:rsidRPr="0005228F">
            <w:rPr>
              <w:rStyle w:val="ECCParagraph"/>
              <w:b w:val="0"/>
            </w:rPr>
            <w:instrText xml:space="preserve"> TOC \o "1-4" \h \z \t "ECC Annex heading1;1" </w:instrText>
          </w:r>
          <w:r w:rsidRPr="0005228F">
            <w:rPr>
              <w:rStyle w:val="ECCParagraph"/>
              <w:b w:val="0"/>
            </w:rPr>
            <w:fldChar w:fldCharType="separate"/>
          </w:r>
          <w:hyperlink w:anchor="_Toc31812056" w:history="1">
            <w:r w:rsidR="008231C0" w:rsidRPr="0005228F">
              <w:rPr>
                <w:rStyle w:val="Hyperlink"/>
                <w:noProof/>
              </w:rPr>
              <w:t>0</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Executive summary</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_Toc31812056 \h </w:instrText>
            </w:r>
            <w:r w:rsidR="008231C0" w:rsidRPr="0005228F">
              <w:rPr>
                <w:noProof/>
                <w:webHidden/>
              </w:rPr>
            </w:r>
            <w:r w:rsidR="008231C0" w:rsidRPr="0005228F">
              <w:rPr>
                <w:noProof/>
                <w:webHidden/>
              </w:rPr>
              <w:fldChar w:fldCharType="separate"/>
            </w:r>
            <w:r w:rsidR="008231C0" w:rsidRPr="0005228F">
              <w:rPr>
                <w:noProof/>
                <w:webHidden/>
              </w:rPr>
              <w:t>2</w:t>
            </w:r>
            <w:r w:rsidR="008231C0" w:rsidRPr="0005228F">
              <w:rPr>
                <w:noProof/>
                <w:webHidden/>
              </w:rPr>
              <w:fldChar w:fldCharType="end"/>
            </w:r>
          </w:hyperlink>
        </w:p>
        <w:p w14:paraId="14A7061B" w14:textId="4AECB2D4" w:rsidR="008231C0" w:rsidRPr="003C2CC3" w:rsidRDefault="00BE53C7">
          <w:pPr>
            <w:pStyle w:val="TOC1"/>
            <w:rPr>
              <w:rFonts w:asciiTheme="minorHAnsi" w:eastAsiaTheme="minorEastAsia" w:hAnsiTheme="minorHAnsi" w:cstheme="minorBidi"/>
              <w:b w:val="0"/>
              <w:noProof/>
              <w:sz w:val="22"/>
              <w:szCs w:val="22"/>
              <w:lang w:eastAsia="da-DK"/>
            </w:rPr>
          </w:pPr>
          <w:hyperlink w:anchor="_Toc31812057" w:history="1">
            <w:r w:rsidR="008231C0" w:rsidRPr="0005228F">
              <w:rPr>
                <w:rStyle w:val="Hyperlink"/>
                <w:noProof/>
              </w:rPr>
              <w:t>1</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Introduction</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_Toc31812057 \h </w:instrText>
            </w:r>
            <w:r w:rsidR="008231C0" w:rsidRPr="0005228F">
              <w:rPr>
                <w:noProof/>
                <w:webHidden/>
              </w:rPr>
            </w:r>
            <w:r w:rsidR="008231C0" w:rsidRPr="0005228F">
              <w:rPr>
                <w:noProof/>
                <w:webHidden/>
              </w:rPr>
              <w:fldChar w:fldCharType="separate"/>
            </w:r>
            <w:r w:rsidR="008231C0" w:rsidRPr="0005228F">
              <w:rPr>
                <w:noProof/>
                <w:webHidden/>
              </w:rPr>
              <w:t>9</w:t>
            </w:r>
            <w:r w:rsidR="008231C0" w:rsidRPr="0005228F">
              <w:rPr>
                <w:noProof/>
                <w:webHidden/>
              </w:rPr>
              <w:fldChar w:fldCharType="end"/>
            </w:r>
          </w:hyperlink>
        </w:p>
        <w:p w14:paraId="66A1E796" w14:textId="1FCD48EE" w:rsidR="008231C0" w:rsidRPr="003C2CC3" w:rsidRDefault="00BE53C7">
          <w:pPr>
            <w:pStyle w:val="TOC1"/>
            <w:rPr>
              <w:rFonts w:asciiTheme="minorHAnsi" w:eastAsiaTheme="minorEastAsia" w:hAnsiTheme="minorHAnsi" w:cstheme="minorBidi"/>
              <w:b w:val="0"/>
              <w:noProof/>
              <w:sz w:val="22"/>
              <w:szCs w:val="22"/>
              <w:lang w:eastAsia="da-DK"/>
            </w:rPr>
          </w:pPr>
          <w:hyperlink w:anchor="_Toc31812058" w:history="1">
            <w:r w:rsidR="008231C0" w:rsidRPr="0005228F">
              <w:rPr>
                <w:rStyle w:val="Hyperlink"/>
                <w:noProof/>
              </w:rPr>
              <w:t>2</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Definitions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_Toc31812058 \h </w:instrText>
            </w:r>
            <w:r w:rsidR="008231C0" w:rsidRPr="0005228F">
              <w:rPr>
                <w:noProof/>
                <w:webHidden/>
              </w:rPr>
            </w:r>
            <w:r w:rsidR="008231C0" w:rsidRPr="0005228F">
              <w:rPr>
                <w:noProof/>
                <w:webHidden/>
              </w:rPr>
              <w:fldChar w:fldCharType="separate"/>
            </w:r>
            <w:r w:rsidR="008231C0" w:rsidRPr="0005228F">
              <w:rPr>
                <w:noProof/>
                <w:webHidden/>
              </w:rPr>
              <w:t>10</w:t>
            </w:r>
            <w:r w:rsidR="008231C0" w:rsidRPr="0005228F">
              <w:rPr>
                <w:noProof/>
                <w:webHidden/>
              </w:rPr>
              <w:fldChar w:fldCharType="end"/>
            </w:r>
          </w:hyperlink>
        </w:p>
        <w:p w14:paraId="6C3E6505" w14:textId="0B774459" w:rsidR="008231C0" w:rsidRPr="003C2CC3" w:rsidRDefault="00BE53C7">
          <w:pPr>
            <w:pStyle w:val="TOC2"/>
            <w:rPr>
              <w:rFonts w:asciiTheme="minorHAnsi" w:eastAsiaTheme="minorEastAsia" w:hAnsiTheme="minorHAnsi" w:cstheme="minorBidi"/>
              <w:bCs w:val="0"/>
              <w:sz w:val="22"/>
              <w:szCs w:val="22"/>
              <w:lang w:eastAsia="da-DK"/>
            </w:rPr>
          </w:pPr>
          <w:hyperlink w:anchor="_Toc31812059" w:history="1">
            <w:r w:rsidR="008231C0" w:rsidRPr="0005228F">
              <w:rPr>
                <w:rStyle w:val="Hyperlink"/>
              </w:rPr>
              <w:t>2.1</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Main definitions</w:t>
            </w:r>
            <w:r w:rsidR="008231C0" w:rsidRPr="0005228F">
              <w:rPr>
                <w:webHidden/>
              </w:rPr>
              <w:tab/>
            </w:r>
            <w:r w:rsidR="008231C0" w:rsidRPr="0005228F">
              <w:rPr>
                <w:webHidden/>
              </w:rPr>
              <w:fldChar w:fldCharType="begin"/>
            </w:r>
            <w:r w:rsidR="008231C0" w:rsidRPr="0005228F">
              <w:rPr>
                <w:webHidden/>
              </w:rPr>
              <w:instrText xml:space="preserve"> PAGEREF _Toc31812059 \h </w:instrText>
            </w:r>
            <w:r w:rsidR="008231C0" w:rsidRPr="0005228F">
              <w:rPr>
                <w:webHidden/>
              </w:rPr>
            </w:r>
            <w:r w:rsidR="008231C0" w:rsidRPr="0005228F">
              <w:rPr>
                <w:webHidden/>
              </w:rPr>
              <w:fldChar w:fldCharType="separate"/>
            </w:r>
            <w:r w:rsidR="008231C0" w:rsidRPr="0005228F">
              <w:rPr>
                <w:webHidden/>
              </w:rPr>
              <w:t>10</w:t>
            </w:r>
            <w:r w:rsidR="008231C0" w:rsidRPr="0005228F">
              <w:rPr>
                <w:webHidden/>
              </w:rPr>
              <w:fldChar w:fldCharType="end"/>
            </w:r>
          </w:hyperlink>
        </w:p>
        <w:p w14:paraId="30B65080" w14:textId="2BF91382" w:rsidR="008231C0" w:rsidRPr="003C2CC3" w:rsidRDefault="00BE53C7">
          <w:pPr>
            <w:pStyle w:val="TOC2"/>
            <w:rPr>
              <w:rFonts w:asciiTheme="minorHAnsi" w:eastAsiaTheme="minorEastAsia" w:hAnsiTheme="minorHAnsi" w:cstheme="minorBidi"/>
              <w:bCs w:val="0"/>
              <w:sz w:val="22"/>
              <w:szCs w:val="22"/>
              <w:lang w:eastAsia="da-DK"/>
            </w:rPr>
          </w:pPr>
          <w:hyperlink w:anchor="_Toc31812060" w:history="1">
            <w:r w:rsidR="008231C0" w:rsidRPr="0005228F">
              <w:rPr>
                <w:rStyle w:val="Hyperlink"/>
              </w:rPr>
              <w:t>2.2</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Additional definitions</w:t>
            </w:r>
            <w:r w:rsidR="008231C0" w:rsidRPr="0005228F">
              <w:rPr>
                <w:webHidden/>
              </w:rPr>
              <w:tab/>
            </w:r>
            <w:r w:rsidR="008231C0" w:rsidRPr="0005228F">
              <w:rPr>
                <w:webHidden/>
              </w:rPr>
              <w:fldChar w:fldCharType="begin"/>
            </w:r>
            <w:r w:rsidR="008231C0" w:rsidRPr="0005228F">
              <w:rPr>
                <w:webHidden/>
              </w:rPr>
              <w:instrText xml:space="preserve"> PAGEREF _Toc31812060 \h </w:instrText>
            </w:r>
            <w:r w:rsidR="008231C0" w:rsidRPr="0005228F">
              <w:rPr>
                <w:webHidden/>
              </w:rPr>
            </w:r>
            <w:r w:rsidR="008231C0" w:rsidRPr="0005228F">
              <w:rPr>
                <w:webHidden/>
              </w:rPr>
              <w:fldChar w:fldCharType="separate"/>
            </w:r>
            <w:r w:rsidR="008231C0" w:rsidRPr="0005228F">
              <w:rPr>
                <w:webHidden/>
              </w:rPr>
              <w:t>12</w:t>
            </w:r>
            <w:r w:rsidR="008231C0" w:rsidRPr="0005228F">
              <w:rPr>
                <w:webHidden/>
              </w:rPr>
              <w:fldChar w:fldCharType="end"/>
            </w:r>
          </w:hyperlink>
        </w:p>
        <w:p w14:paraId="5D3B16B0" w14:textId="31225C85" w:rsidR="008231C0" w:rsidRPr="003C2CC3" w:rsidRDefault="00BE53C7">
          <w:pPr>
            <w:pStyle w:val="TOC1"/>
            <w:rPr>
              <w:rFonts w:asciiTheme="minorHAnsi" w:eastAsiaTheme="minorEastAsia" w:hAnsiTheme="minorHAnsi" w:cstheme="minorBidi"/>
              <w:b w:val="0"/>
              <w:noProof/>
              <w:sz w:val="22"/>
              <w:szCs w:val="22"/>
              <w:lang w:eastAsia="da-DK"/>
            </w:rPr>
          </w:pPr>
          <w:hyperlink w:anchor="_Toc31812061" w:history="1">
            <w:r w:rsidR="008231C0" w:rsidRPr="0005228F">
              <w:rPr>
                <w:rStyle w:val="Hyperlink"/>
                <w:noProof/>
              </w:rPr>
              <w:t>3</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Importance of receiver performance in sharing and compatibility</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_Toc31812061 \h </w:instrText>
            </w:r>
            <w:r w:rsidR="008231C0" w:rsidRPr="0005228F">
              <w:rPr>
                <w:noProof/>
                <w:webHidden/>
              </w:rPr>
            </w:r>
            <w:r w:rsidR="008231C0" w:rsidRPr="0005228F">
              <w:rPr>
                <w:noProof/>
                <w:webHidden/>
              </w:rPr>
              <w:fldChar w:fldCharType="separate"/>
            </w:r>
            <w:r w:rsidR="008231C0" w:rsidRPr="0005228F">
              <w:rPr>
                <w:noProof/>
                <w:webHidden/>
              </w:rPr>
              <w:t>14</w:t>
            </w:r>
            <w:r w:rsidR="008231C0" w:rsidRPr="0005228F">
              <w:rPr>
                <w:noProof/>
                <w:webHidden/>
              </w:rPr>
              <w:fldChar w:fldCharType="end"/>
            </w:r>
          </w:hyperlink>
        </w:p>
        <w:p w14:paraId="3EE2561F" w14:textId="69685C53" w:rsidR="008231C0" w:rsidRPr="003C2CC3" w:rsidRDefault="00BE53C7">
          <w:pPr>
            <w:pStyle w:val="TOC2"/>
            <w:rPr>
              <w:rFonts w:asciiTheme="minorHAnsi" w:eastAsiaTheme="minorEastAsia" w:hAnsiTheme="minorHAnsi" w:cstheme="minorBidi"/>
              <w:bCs w:val="0"/>
              <w:sz w:val="22"/>
              <w:szCs w:val="22"/>
              <w:lang w:eastAsia="da-DK"/>
            </w:rPr>
          </w:pPr>
          <w:hyperlink w:anchor="_Toc31812062" w:history="1">
            <w:r w:rsidR="008231C0" w:rsidRPr="0005228F">
              <w:rPr>
                <w:rStyle w:val="Hyperlink"/>
              </w:rPr>
              <w:t>3.1</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CEPT/ECC studies and receiver performance</w:t>
            </w:r>
            <w:r w:rsidR="008231C0" w:rsidRPr="0005228F">
              <w:rPr>
                <w:webHidden/>
              </w:rPr>
              <w:tab/>
            </w:r>
            <w:r w:rsidR="008231C0" w:rsidRPr="0005228F">
              <w:rPr>
                <w:webHidden/>
              </w:rPr>
              <w:fldChar w:fldCharType="begin"/>
            </w:r>
            <w:r w:rsidR="008231C0" w:rsidRPr="0005228F">
              <w:rPr>
                <w:webHidden/>
              </w:rPr>
              <w:instrText xml:space="preserve"> PAGEREF _Toc31812062 \h </w:instrText>
            </w:r>
            <w:r w:rsidR="008231C0" w:rsidRPr="0005228F">
              <w:rPr>
                <w:webHidden/>
              </w:rPr>
            </w:r>
            <w:r w:rsidR="008231C0" w:rsidRPr="0005228F">
              <w:rPr>
                <w:webHidden/>
              </w:rPr>
              <w:fldChar w:fldCharType="separate"/>
            </w:r>
            <w:r w:rsidR="008231C0" w:rsidRPr="0005228F">
              <w:rPr>
                <w:webHidden/>
              </w:rPr>
              <w:t>15</w:t>
            </w:r>
            <w:r w:rsidR="008231C0" w:rsidRPr="0005228F">
              <w:rPr>
                <w:webHidden/>
              </w:rPr>
              <w:fldChar w:fldCharType="end"/>
            </w:r>
          </w:hyperlink>
        </w:p>
        <w:p w14:paraId="0C0ECA97" w14:textId="354D9BEA" w:rsidR="008231C0" w:rsidRPr="003C2CC3" w:rsidRDefault="00BE53C7">
          <w:pPr>
            <w:pStyle w:val="TOC2"/>
            <w:rPr>
              <w:rFonts w:asciiTheme="minorHAnsi" w:eastAsiaTheme="minorEastAsia" w:hAnsiTheme="minorHAnsi" w:cstheme="minorBidi"/>
              <w:bCs w:val="0"/>
              <w:sz w:val="22"/>
              <w:szCs w:val="22"/>
              <w:lang w:eastAsia="da-DK"/>
            </w:rPr>
          </w:pPr>
          <w:hyperlink w:anchor="_Toc31812063" w:history="1">
            <w:r w:rsidR="008231C0" w:rsidRPr="0005228F">
              <w:rPr>
                <w:rStyle w:val="Hyperlink"/>
              </w:rPr>
              <w:t>3.2</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Summary of observations and findings in previous CEPT/ECC Reports</w:t>
            </w:r>
            <w:r w:rsidR="008231C0" w:rsidRPr="0005228F">
              <w:rPr>
                <w:webHidden/>
              </w:rPr>
              <w:tab/>
            </w:r>
            <w:r w:rsidR="008231C0" w:rsidRPr="0005228F">
              <w:rPr>
                <w:webHidden/>
              </w:rPr>
              <w:fldChar w:fldCharType="begin"/>
            </w:r>
            <w:r w:rsidR="008231C0" w:rsidRPr="0005228F">
              <w:rPr>
                <w:webHidden/>
              </w:rPr>
              <w:instrText xml:space="preserve"> PAGEREF _Toc31812063 \h </w:instrText>
            </w:r>
            <w:r w:rsidR="008231C0" w:rsidRPr="0005228F">
              <w:rPr>
                <w:webHidden/>
              </w:rPr>
            </w:r>
            <w:r w:rsidR="008231C0" w:rsidRPr="0005228F">
              <w:rPr>
                <w:webHidden/>
              </w:rPr>
              <w:fldChar w:fldCharType="separate"/>
            </w:r>
            <w:r w:rsidR="008231C0" w:rsidRPr="0005228F">
              <w:rPr>
                <w:webHidden/>
              </w:rPr>
              <w:t>15</w:t>
            </w:r>
            <w:r w:rsidR="008231C0" w:rsidRPr="0005228F">
              <w:rPr>
                <w:webHidden/>
              </w:rPr>
              <w:fldChar w:fldCharType="end"/>
            </w:r>
          </w:hyperlink>
        </w:p>
        <w:p w14:paraId="2E7EC8D7" w14:textId="6611C6DE" w:rsidR="008231C0" w:rsidRPr="003C2CC3" w:rsidRDefault="00BE53C7">
          <w:pPr>
            <w:pStyle w:val="TOC2"/>
            <w:rPr>
              <w:rFonts w:asciiTheme="minorHAnsi" w:eastAsiaTheme="minorEastAsia" w:hAnsiTheme="minorHAnsi" w:cstheme="minorBidi"/>
              <w:bCs w:val="0"/>
              <w:sz w:val="22"/>
              <w:szCs w:val="22"/>
              <w:lang w:eastAsia="da-DK"/>
            </w:rPr>
          </w:pPr>
          <w:hyperlink w:anchor="_Toc31812064" w:history="1">
            <w:r w:rsidR="008231C0" w:rsidRPr="0005228F">
              <w:rPr>
                <w:rStyle w:val="Hyperlink"/>
              </w:rPr>
              <w:t>3.3</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Previous ECC deliverables generally on receiver performance</w:t>
            </w:r>
            <w:r w:rsidR="008231C0" w:rsidRPr="0005228F">
              <w:rPr>
                <w:webHidden/>
              </w:rPr>
              <w:tab/>
            </w:r>
            <w:r w:rsidR="008231C0" w:rsidRPr="0005228F">
              <w:rPr>
                <w:webHidden/>
              </w:rPr>
              <w:fldChar w:fldCharType="begin"/>
            </w:r>
            <w:r w:rsidR="008231C0" w:rsidRPr="0005228F">
              <w:rPr>
                <w:webHidden/>
              </w:rPr>
              <w:instrText xml:space="preserve"> PAGEREF _Toc31812064 \h </w:instrText>
            </w:r>
            <w:r w:rsidR="008231C0" w:rsidRPr="0005228F">
              <w:rPr>
                <w:webHidden/>
              </w:rPr>
            </w:r>
            <w:r w:rsidR="008231C0" w:rsidRPr="0005228F">
              <w:rPr>
                <w:webHidden/>
              </w:rPr>
              <w:fldChar w:fldCharType="separate"/>
            </w:r>
            <w:r w:rsidR="008231C0" w:rsidRPr="0005228F">
              <w:rPr>
                <w:webHidden/>
              </w:rPr>
              <w:t>15</w:t>
            </w:r>
            <w:r w:rsidR="008231C0" w:rsidRPr="0005228F">
              <w:rPr>
                <w:webHidden/>
              </w:rPr>
              <w:fldChar w:fldCharType="end"/>
            </w:r>
          </w:hyperlink>
        </w:p>
        <w:p w14:paraId="50EBAC9B" w14:textId="72E40D8C" w:rsidR="008231C0" w:rsidRPr="003C2CC3" w:rsidRDefault="00BE53C7">
          <w:pPr>
            <w:pStyle w:val="TOC2"/>
            <w:rPr>
              <w:rFonts w:asciiTheme="minorHAnsi" w:eastAsiaTheme="minorEastAsia" w:hAnsiTheme="minorHAnsi" w:cstheme="minorBidi"/>
              <w:bCs w:val="0"/>
              <w:sz w:val="22"/>
              <w:szCs w:val="22"/>
              <w:lang w:eastAsia="da-DK"/>
            </w:rPr>
          </w:pPr>
          <w:hyperlink w:anchor="_Toc31812065" w:history="1">
            <w:r w:rsidR="008231C0" w:rsidRPr="0005228F">
              <w:rPr>
                <w:rStyle w:val="Hyperlink"/>
              </w:rPr>
              <w:t>3.4</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Limits and typical receiver performance considerations</w:t>
            </w:r>
            <w:r w:rsidR="008231C0" w:rsidRPr="0005228F">
              <w:rPr>
                <w:webHidden/>
              </w:rPr>
              <w:tab/>
            </w:r>
            <w:r w:rsidR="008231C0" w:rsidRPr="0005228F">
              <w:rPr>
                <w:webHidden/>
              </w:rPr>
              <w:fldChar w:fldCharType="begin"/>
            </w:r>
            <w:r w:rsidR="008231C0" w:rsidRPr="0005228F">
              <w:rPr>
                <w:webHidden/>
              </w:rPr>
              <w:instrText xml:space="preserve"> PAGEREF _Toc31812065 \h </w:instrText>
            </w:r>
            <w:r w:rsidR="008231C0" w:rsidRPr="0005228F">
              <w:rPr>
                <w:webHidden/>
              </w:rPr>
            </w:r>
            <w:r w:rsidR="008231C0" w:rsidRPr="0005228F">
              <w:rPr>
                <w:webHidden/>
              </w:rPr>
              <w:fldChar w:fldCharType="separate"/>
            </w:r>
            <w:r w:rsidR="008231C0" w:rsidRPr="0005228F">
              <w:rPr>
                <w:webHidden/>
              </w:rPr>
              <w:t>16</w:t>
            </w:r>
            <w:r w:rsidR="008231C0" w:rsidRPr="0005228F">
              <w:rPr>
                <w:webHidden/>
              </w:rPr>
              <w:fldChar w:fldCharType="end"/>
            </w:r>
          </w:hyperlink>
        </w:p>
        <w:p w14:paraId="7C49A19A" w14:textId="2E690533" w:rsidR="008231C0" w:rsidRPr="003C2CC3" w:rsidRDefault="00BE53C7">
          <w:pPr>
            <w:pStyle w:val="TOC2"/>
            <w:rPr>
              <w:rFonts w:asciiTheme="minorHAnsi" w:eastAsiaTheme="minorEastAsia" w:hAnsiTheme="minorHAnsi" w:cstheme="minorBidi"/>
              <w:bCs w:val="0"/>
              <w:sz w:val="22"/>
              <w:szCs w:val="22"/>
              <w:lang w:eastAsia="da-DK"/>
            </w:rPr>
          </w:pPr>
          <w:hyperlink w:anchor="_Toc31812066" w:history="1">
            <w:r w:rsidR="008231C0" w:rsidRPr="0005228F">
              <w:rPr>
                <w:rStyle w:val="Hyperlink"/>
              </w:rPr>
              <w:t>3.5</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Future ECC Recommendation on receiver performance</w:t>
            </w:r>
            <w:r w:rsidR="008231C0" w:rsidRPr="0005228F">
              <w:rPr>
                <w:webHidden/>
              </w:rPr>
              <w:tab/>
            </w:r>
            <w:r w:rsidR="008231C0" w:rsidRPr="0005228F">
              <w:rPr>
                <w:webHidden/>
              </w:rPr>
              <w:fldChar w:fldCharType="begin"/>
            </w:r>
            <w:r w:rsidR="008231C0" w:rsidRPr="0005228F">
              <w:rPr>
                <w:webHidden/>
              </w:rPr>
              <w:instrText xml:space="preserve"> PAGEREF _Toc31812066 \h </w:instrText>
            </w:r>
            <w:r w:rsidR="008231C0" w:rsidRPr="0005228F">
              <w:rPr>
                <w:webHidden/>
              </w:rPr>
            </w:r>
            <w:r w:rsidR="008231C0" w:rsidRPr="0005228F">
              <w:rPr>
                <w:webHidden/>
              </w:rPr>
              <w:fldChar w:fldCharType="separate"/>
            </w:r>
            <w:r w:rsidR="008231C0" w:rsidRPr="0005228F">
              <w:rPr>
                <w:webHidden/>
              </w:rPr>
              <w:t>17</w:t>
            </w:r>
            <w:r w:rsidR="008231C0" w:rsidRPr="0005228F">
              <w:rPr>
                <w:webHidden/>
              </w:rPr>
              <w:fldChar w:fldCharType="end"/>
            </w:r>
          </w:hyperlink>
        </w:p>
        <w:p w14:paraId="2FC99558" w14:textId="15C64173" w:rsidR="008231C0" w:rsidRPr="003C2CC3" w:rsidRDefault="00BE53C7">
          <w:pPr>
            <w:pStyle w:val="TOC1"/>
            <w:rPr>
              <w:rFonts w:asciiTheme="minorHAnsi" w:eastAsiaTheme="minorEastAsia" w:hAnsiTheme="minorHAnsi" w:cstheme="minorBidi"/>
              <w:b w:val="0"/>
              <w:noProof/>
              <w:sz w:val="22"/>
              <w:szCs w:val="22"/>
              <w:lang w:eastAsia="da-DK"/>
            </w:rPr>
          </w:pPr>
          <w:hyperlink w:anchor="_Toc31812067" w:history="1">
            <w:r w:rsidR="008231C0" w:rsidRPr="0005228F">
              <w:rPr>
                <w:rStyle w:val="Hyperlink"/>
                <w:noProof/>
              </w:rPr>
              <w:t>4</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General principles of receivers and characterisation</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_Toc31812067 \h </w:instrText>
            </w:r>
            <w:r w:rsidR="008231C0" w:rsidRPr="0005228F">
              <w:rPr>
                <w:noProof/>
                <w:webHidden/>
              </w:rPr>
            </w:r>
            <w:r w:rsidR="008231C0" w:rsidRPr="0005228F">
              <w:rPr>
                <w:noProof/>
                <w:webHidden/>
              </w:rPr>
              <w:fldChar w:fldCharType="separate"/>
            </w:r>
            <w:r w:rsidR="008231C0" w:rsidRPr="0005228F">
              <w:rPr>
                <w:noProof/>
                <w:webHidden/>
              </w:rPr>
              <w:t>18</w:t>
            </w:r>
            <w:r w:rsidR="008231C0" w:rsidRPr="0005228F">
              <w:rPr>
                <w:noProof/>
                <w:webHidden/>
              </w:rPr>
              <w:fldChar w:fldCharType="end"/>
            </w:r>
          </w:hyperlink>
        </w:p>
        <w:p w14:paraId="6373294F" w14:textId="0FAB3789" w:rsidR="008231C0" w:rsidRPr="003C2CC3" w:rsidRDefault="00BE53C7">
          <w:pPr>
            <w:pStyle w:val="TOC2"/>
            <w:rPr>
              <w:rFonts w:asciiTheme="minorHAnsi" w:eastAsiaTheme="minorEastAsia" w:hAnsiTheme="minorHAnsi" w:cstheme="minorBidi"/>
              <w:bCs w:val="0"/>
              <w:sz w:val="22"/>
              <w:szCs w:val="22"/>
              <w:lang w:eastAsia="da-DK"/>
            </w:rPr>
          </w:pPr>
          <w:hyperlink w:anchor="_Toc31812068" w:history="1">
            <w:r w:rsidR="008231C0" w:rsidRPr="0005228F">
              <w:rPr>
                <w:rStyle w:val="Hyperlink"/>
              </w:rPr>
              <w:t>4.1</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Description of the receiving system</w:t>
            </w:r>
            <w:r w:rsidR="008231C0" w:rsidRPr="0005228F">
              <w:rPr>
                <w:webHidden/>
              </w:rPr>
              <w:tab/>
            </w:r>
            <w:r w:rsidR="008231C0" w:rsidRPr="0005228F">
              <w:rPr>
                <w:webHidden/>
              </w:rPr>
              <w:fldChar w:fldCharType="begin"/>
            </w:r>
            <w:r w:rsidR="008231C0" w:rsidRPr="0005228F">
              <w:rPr>
                <w:webHidden/>
              </w:rPr>
              <w:instrText xml:space="preserve"> PAGEREF _Toc31812068 \h </w:instrText>
            </w:r>
            <w:r w:rsidR="008231C0" w:rsidRPr="0005228F">
              <w:rPr>
                <w:webHidden/>
              </w:rPr>
            </w:r>
            <w:r w:rsidR="008231C0" w:rsidRPr="0005228F">
              <w:rPr>
                <w:webHidden/>
              </w:rPr>
              <w:fldChar w:fldCharType="separate"/>
            </w:r>
            <w:r w:rsidR="008231C0" w:rsidRPr="0005228F">
              <w:rPr>
                <w:webHidden/>
              </w:rPr>
              <w:t>18</w:t>
            </w:r>
            <w:r w:rsidR="008231C0" w:rsidRPr="0005228F">
              <w:rPr>
                <w:webHidden/>
              </w:rPr>
              <w:fldChar w:fldCharType="end"/>
            </w:r>
          </w:hyperlink>
        </w:p>
        <w:p w14:paraId="54049B75" w14:textId="62163DE9" w:rsidR="008231C0" w:rsidRPr="003C2CC3" w:rsidRDefault="00BE53C7">
          <w:pPr>
            <w:pStyle w:val="TOC2"/>
            <w:rPr>
              <w:rFonts w:asciiTheme="minorHAnsi" w:eastAsiaTheme="minorEastAsia" w:hAnsiTheme="minorHAnsi" w:cstheme="minorBidi"/>
              <w:bCs w:val="0"/>
              <w:sz w:val="22"/>
              <w:szCs w:val="22"/>
              <w:lang w:eastAsia="da-DK"/>
            </w:rPr>
          </w:pPr>
          <w:hyperlink w:anchor="_Toc31812069" w:history="1">
            <w:r w:rsidR="008231C0" w:rsidRPr="0005228F">
              <w:rPr>
                <w:rStyle w:val="Hyperlink"/>
              </w:rPr>
              <w:t>4.2</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Characterisation of receiver parameters</w:t>
            </w:r>
            <w:r w:rsidR="008231C0" w:rsidRPr="0005228F">
              <w:rPr>
                <w:webHidden/>
              </w:rPr>
              <w:tab/>
            </w:r>
            <w:r w:rsidR="008231C0" w:rsidRPr="0005228F">
              <w:rPr>
                <w:webHidden/>
              </w:rPr>
              <w:fldChar w:fldCharType="begin"/>
            </w:r>
            <w:r w:rsidR="008231C0" w:rsidRPr="0005228F">
              <w:rPr>
                <w:webHidden/>
              </w:rPr>
              <w:instrText xml:space="preserve"> PAGEREF _Toc31812069 \h </w:instrText>
            </w:r>
            <w:r w:rsidR="008231C0" w:rsidRPr="0005228F">
              <w:rPr>
                <w:webHidden/>
              </w:rPr>
            </w:r>
            <w:r w:rsidR="008231C0" w:rsidRPr="0005228F">
              <w:rPr>
                <w:webHidden/>
              </w:rPr>
              <w:fldChar w:fldCharType="separate"/>
            </w:r>
            <w:r w:rsidR="008231C0" w:rsidRPr="0005228F">
              <w:rPr>
                <w:webHidden/>
              </w:rPr>
              <w:t>21</w:t>
            </w:r>
            <w:r w:rsidR="008231C0" w:rsidRPr="0005228F">
              <w:rPr>
                <w:webHidden/>
              </w:rPr>
              <w:fldChar w:fldCharType="end"/>
            </w:r>
          </w:hyperlink>
        </w:p>
        <w:p w14:paraId="4FCCB696" w14:textId="0053299F" w:rsidR="008231C0" w:rsidRPr="003C2CC3" w:rsidRDefault="00BE53C7">
          <w:pPr>
            <w:pStyle w:val="TOC3"/>
            <w:rPr>
              <w:rFonts w:asciiTheme="minorHAnsi" w:eastAsiaTheme="minorEastAsia" w:hAnsiTheme="minorHAnsi" w:cstheme="minorBidi"/>
              <w:sz w:val="22"/>
              <w:szCs w:val="22"/>
              <w:lang w:eastAsia="da-DK"/>
            </w:rPr>
          </w:pPr>
          <w:hyperlink w:anchor="_Toc31812070" w:history="1">
            <w:r w:rsidR="008231C0" w:rsidRPr="0005228F">
              <w:rPr>
                <w:rStyle w:val="Hyperlink"/>
              </w:rPr>
              <w:t>4.2.1</w:t>
            </w:r>
            <w:r w:rsidR="008231C0" w:rsidRPr="003C2CC3">
              <w:rPr>
                <w:rFonts w:asciiTheme="minorHAnsi" w:eastAsiaTheme="minorEastAsia" w:hAnsiTheme="minorHAnsi" w:cstheme="minorBidi"/>
                <w:sz w:val="22"/>
                <w:szCs w:val="22"/>
                <w:lang w:eastAsia="da-DK"/>
              </w:rPr>
              <w:tab/>
            </w:r>
            <w:r w:rsidR="008231C0" w:rsidRPr="0005228F">
              <w:rPr>
                <w:rStyle w:val="Hyperlink"/>
              </w:rPr>
              <w:t>Receiver noise floor</w:t>
            </w:r>
            <w:r w:rsidR="008231C0" w:rsidRPr="0005228F">
              <w:rPr>
                <w:webHidden/>
              </w:rPr>
              <w:tab/>
            </w:r>
            <w:r w:rsidR="008231C0" w:rsidRPr="0005228F">
              <w:rPr>
                <w:webHidden/>
              </w:rPr>
              <w:fldChar w:fldCharType="begin"/>
            </w:r>
            <w:r w:rsidR="008231C0" w:rsidRPr="0005228F">
              <w:rPr>
                <w:webHidden/>
              </w:rPr>
              <w:instrText xml:space="preserve"> PAGEREF _Toc31812070 \h </w:instrText>
            </w:r>
            <w:r w:rsidR="008231C0" w:rsidRPr="0005228F">
              <w:rPr>
                <w:webHidden/>
              </w:rPr>
            </w:r>
            <w:r w:rsidR="008231C0" w:rsidRPr="0005228F">
              <w:rPr>
                <w:webHidden/>
              </w:rPr>
              <w:fldChar w:fldCharType="separate"/>
            </w:r>
            <w:r w:rsidR="008231C0" w:rsidRPr="0005228F">
              <w:rPr>
                <w:webHidden/>
              </w:rPr>
              <w:t>21</w:t>
            </w:r>
            <w:r w:rsidR="008231C0" w:rsidRPr="0005228F">
              <w:rPr>
                <w:webHidden/>
              </w:rPr>
              <w:fldChar w:fldCharType="end"/>
            </w:r>
          </w:hyperlink>
        </w:p>
        <w:p w14:paraId="7B858596" w14:textId="0E68876B" w:rsidR="008231C0" w:rsidRPr="003C2CC3" w:rsidRDefault="00BE53C7">
          <w:pPr>
            <w:pStyle w:val="TOC3"/>
            <w:rPr>
              <w:rFonts w:asciiTheme="minorHAnsi" w:eastAsiaTheme="minorEastAsia" w:hAnsiTheme="minorHAnsi" w:cstheme="minorBidi"/>
              <w:sz w:val="22"/>
              <w:szCs w:val="22"/>
              <w:lang w:eastAsia="da-DK"/>
            </w:rPr>
          </w:pPr>
          <w:hyperlink w:anchor="_Toc31812071" w:history="1">
            <w:r w:rsidR="008231C0" w:rsidRPr="0005228F">
              <w:rPr>
                <w:rStyle w:val="Hyperlink"/>
              </w:rPr>
              <w:t>4.2.2</w:t>
            </w:r>
            <w:r w:rsidR="008231C0" w:rsidRPr="003C2CC3">
              <w:rPr>
                <w:rFonts w:asciiTheme="minorHAnsi" w:eastAsiaTheme="minorEastAsia" w:hAnsiTheme="minorHAnsi" w:cstheme="minorBidi"/>
                <w:sz w:val="22"/>
                <w:szCs w:val="22"/>
                <w:lang w:eastAsia="da-DK"/>
              </w:rPr>
              <w:tab/>
            </w:r>
            <w:r w:rsidR="008231C0" w:rsidRPr="0005228F">
              <w:rPr>
                <w:rStyle w:val="Hyperlink"/>
              </w:rPr>
              <w:t>Sensitivity</w:t>
            </w:r>
            <w:r w:rsidR="008231C0" w:rsidRPr="0005228F">
              <w:rPr>
                <w:webHidden/>
              </w:rPr>
              <w:tab/>
            </w:r>
            <w:r w:rsidR="008231C0" w:rsidRPr="0005228F">
              <w:rPr>
                <w:webHidden/>
              </w:rPr>
              <w:fldChar w:fldCharType="begin"/>
            </w:r>
            <w:r w:rsidR="008231C0" w:rsidRPr="0005228F">
              <w:rPr>
                <w:webHidden/>
              </w:rPr>
              <w:instrText xml:space="preserve"> PAGEREF _Toc31812071 \h </w:instrText>
            </w:r>
            <w:r w:rsidR="008231C0" w:rsidRPr="0005228F">
              <w:rPr>
                <w:webHidden/>
              </w:rPr>
            </w:r>
            <w:r w:rsidR="008231C0" w:rsidRPr="0005228F">
              <w:rPr>
                <w:webHidden/>
              </w:rPr>
              <w:fldChar w:fldCharType="separate"/>
            </w:r>
            <w:r w:rsidR="008231C0" w:rsidRPr="0005228F">
              <w:rPr>
                <w:webHidden/>
              </w:rPr>
              <w:t>22</w:t>
            </w:r>
            <w:r w:rsidR="008231C0" w:rsidRPr="0005228F">
              <w:rPr>
                <w:webHidden/>
              </w:rPr>
              <w:fldChar w:fldCharType="end"/>
            </w:r>
          </w:hyperlink>
        </w:p>
        <w:p w14:paraId="4C62B750" w14:textId="1C8B9CDB" w:rsidR="008231C0" w:rsidRPr="003C2CC3" w:rsidRDefault="00BE53C7">
          <w:pPr>
            <w:pStyle w:val="TOC3"/>
            <w:rPr>
              <w:rFonts w:asciiTheme="minorHAnsi" w:eastAsiaTheme="minorEastAsia" w:hAnsiTheme="minorHAnsi" w:cstheme="minorBidi"/>
              <w:sz w:val="22"/>
              <w:szCs w:val="22"/>
              <w:lang w:eastAsia="da-DK"/>
            </w:rPr>
          </w:pPr>
          <w:hyperlink w:anchor="_Toc31812072" w:history="1">
            <w:r w:rsidR="008231C0" w:rsidRPr="0005228F">
              <w:rPr>
                <w:rStyle w:val="Hyperlink"/>
              </w:rPr>
              <w:t>4.2.3</w:t>
            </w:r>
            <w:r w:rsidR="008231C0" w:rsidRPr="003C2CC3">
              <w:rPr>
                <w:rFonts w:asciiTheme="minorHAnsi" w:eastAsiaTheme="minorEastAsia" w:hAnsiTheme="minorHAnsi" w:cstheme="minorBidi"/>
                <w:sz w:val="22"/>
                <w:szCs w:val="22"/>
                <w:lang w:eastAsia="da-DK"/>
              </w:rPr>
              <w:tab/>
            </w:r>
            <w:r w:rsidR="008231C0" w:rsidRPr="0005228F">
              <w:rPr>
                <w:rStyle w:val="Hyperlink"/>
              </w:rPr>
              <w:t>Linearity</w:t>
            </w:r>
            <w:r w:rsidR="008231C0" w:rsidRPr="0005228F">
              <w:rPr>
                <w:webHidden/>
              </w:rPr>
              <w:tab/>
            </w:r>
            <w:r w:rsidR="008231C0" w:rsidRPr="0005228F">
              <w:rPr>
                <w:webHidden/>
              </w:rPr>
              <w:fldChar w:fldCharType="begin"/>
            </w:r>
            <w:r w:rsidR="008231C0" w:rsidRPr="0005228F">
              <w:rPr>
                <w:webHidden/>
              </w:rPr>
              <w:instrText xml:space="preserve"> PAGEREF _Toc31812072 \h </w:instrText>
            </w:r>
            <w:r w:rsidR="008231C0" w:rsidRPr="0005228F">
              <w:rPr>
                <w:webHidden/>
              </w:rPr>
            </w:r>
            <w:r w:rsidR="008231C0" w:rsidRPr="0005228F">
              <w:rPr>
                <w:webHidden/>
              </w:rPr>
              <w:fldChar w:fldCharType="separate"/>
            </w:r>
            <w:r w:rsidR="008231C0" w:rsidRPr="0005228F">
              <w:rPr>
                <w:webHidden/>
              </w:rPr>
              <w:t>22</w:t>
            </w:r>
            <w:r w:rsidR="008231C0" w:rsidRPr="0005228F">
              <w:rPr>
                <w:webHidden/>
              </w:rPr>
              <w:fldChar w:fldCharType="end"/>
            </w:r>
          </w:hyperlink>
        </w:p>
        <w:p w14:paraId="021F6097" w14:textId="12A4B17E" w:rsidR="008231C0" w:rsidRPr="003C2CC3" w:rsidRDefault="00BE53C7">
          <w:pPr>
            <w:pStyle w:val="TOC3"/>
            <w:rPr>
              <w:rFonts w:asciiTheme="minorHAnsi" w:eastAsiaTheme="minorEastAsia" w:hAnsiTheme="minorHAnsi" w:cstheme="minorBidi"/>
              <w:sz w:val="22"/>
              <w:szCs w:val="22"/>
              <w:lang w:eastAsia="da-DK"/>
            </w:rPr>
          </w:pPr>
          <w:hyperlink w:anchor="_Toc31812073" w:history="1">
            <w:r w:rsidR="008231C0" w:rsidRPr="0005228F">
              <w:rPr>
                <w:rStyle w:val="Hyperlink"/>
              </w:rPr>
              <w:t>4.2.4</w:t>
            </w:r>
            <w:r w:rsidR="008231C0" w:rsidRPr="003C2CC3">
              <w:rPr>
                <w:rFonts w:asciiTheme="minorHAnsi" w:eastAsiaTheme="minorEastAsia" w:hAnsiTheme="minorHAnsi" w:cstheme="minorBidi"/>
                <w:sz w:val="22"/>
                <w:szCs w:val="22"/>
                <w:lang w:eastAsia="da-DK"/>
              </w:rPr>
              <w:tab/>
            </w:r>
            <w:r w:rsidR="008231C0" w:rsidRPr="0005228F">
              <w:rPr>
                <w:rStyle w:val="Hyperlink"/>
              </w:rPr>
              <w:t>Dynamic range</w:t>
            </w:r>
            <w:r w:rsidR="008231C0" w:rsidRPr="0005228F">
              <w:rPr>
                <w:webHidden/>
              </w:rPr>
              <w:tab/>
            </w:r>
            <w:r w:rsidR="008231C0" w:rsidRPr="0005228F">
              <w:rPr>
                <w:webHidden/>
              </w:rPr>
              <w:fldChar w:fldCharType="begin"/>
            </w:r>
            <w:r w:rsidR="008231C0" w:rsidRPr="0005228F">
              <w:rPr>
                <w:webHidden/>
              </w:rPr>
              <w:instrText xml:space="preserve"> PAGEREF _Toc31812073 \h </w:instrText>
            </w:r>
            <w:r w:rsidR="008231C0" w:rsidRPr="0005228F">
              <w:rPr>
                <w:webHidden/>
              </w:rPr>
            </w:r>
            <w:r w:rsidR="008231C0" w:rsidRPr="0005228F">
              <w:rPr>
                <w:webHidden/>
              </w:rPr>
              <w:fldChar w:fldCharType="separate"/>
            </w:r>
            <w:r w:rsidR="008231C0" w:rsidRPr="0005228F">
              <w:rPr>
                <w:webHidden/>
              </w:rPr>
              <w:t>22</w:t>
            </w:r>
            <w:r w:rsidR="008231C0" w:rsidRPr="0005228F">
              <w:rPr>
                <w:webHidden/>
              </w:rPr>
              <w:fldChar w:fldCharType="end"/>
            </w:r>
          </w:hyperlink>
        </w:p>
        <w:p w14:paraId="08C9433F" w14:textId="18E26585" w:rsidR="008231C0" w:rsidRPr="003C2CC3" w:rsidRDefault="00BE53C7">
          <w:pPr>
            <w:pStyle w:val="TOC3"/>
            <w:rPr>
              <w:rFonts w:asciiTheme="minorHAnsi" w:eastAsiaTheme="minorEastAsia" w:hAnsiTheme="minorHAnsi" w:cstheme="minorBidi"/>
              <w:sz w:val="22"/>
              <w:szCs w:val="22"/>
              <w:lang w:eastAsia="da-DK"/>
            </w:rPr>
          </w:pPr>
          <w:hyperlink w:anchor="_Toc31812074" w:history="1">
            <w:r w:rsidR="008231C0" w:rsidRPr="0005228F">
              <w:rPr>
                <w:rStyle w:val="Hyperlink"/>
              </w:rPr>
              <w:t>4.2.5</w:t>
            </w:r>
            <w:r w:rsidR="008231C0" w:rsidRPr="003C2CC3">
              <w:rPr>
                <w:rFonts w:asciiTheme="minorHAnsi" w:eastAsiaTheme="minorEastAsia" w:hAnsiTheme="minorHAnsi" w:cstheme="minorBidi"/>
                <w:sz w:val="22"/>
                <w:szCs w:val="22"/>
                <w:lang w:eastAsia="da-DK"/>
              </w:rPr>
              <w:tab/>
            </w:r>
            <w:r w:rsidR="008231C0" w:rsidRPr="0005228F">
              <w:rPr>
                <w:rStyle w:val="Hyperlink"/>
              </w:rPr>
              <w:t>Protection ratio</w:t>
            </w:r>
            <w:r w:rsidR="008231C0" w:rsidRPr="0005228F">
              <w:rPr>
                <w:webHidden/>
              </w:rPr>
              <w:tab/>
            </w:r>
            <w:r w:rsidR="008231C0" w:rsidRPr="0005228F">
              <w:rPr>
                <w:webHidden/>
              </w:rPr>
              <w:fldChar w:fldCharType="begin"/>
            </w:r>
            <w:r w:rsidR="008231C0" w:rsidRPr="0005228F">
              <w:rPr>
                <w:webHidden/>
              </w:rPr>
              <w:instrText xml:space="preserve"> PAGEREF _Toc31812074 \h </w:instrText>
            </w:r>
            <w:r w:rsidR="008231C0" w:rsidRPr="0005228F">
              <w:rPr>
                <w:webHidden/>
              </w:rPr>
            </w:r>
            <w:r w:rsidR="008231C0" w:rsidRPr="0005228F">
              <w:rPr>
                <w:webHidden/>
              </w:rPr>
              <w:fldChar w:fldCharType="separate"/>
            </w:r>
            <w:r w:rsidR="008231C0" w:rsidRPr="0005228F">
              <w:rPr>
                <w:webHidden/>
              </w:rPr>
              <w:t>22</w:t>
            </w:r>
            <w:r w:rsidR="008231C0" w:rsidRPr="0005228F">
              <w:rPr>
                <w:webHidden/>
              </w:rPr>
              <w:fldChar w:fldCharType="end"/>
            </w:r>
          </w:hyperlink>
        </w:p>
        <w:p w14:paraId="2C2578D2" w14:textId="1268AC81" w:rsidR="008231C0" w:rsidRPr="003C2CC3" w:rsidRDefault="00BE53C7">
          <w:pPr>
            <w:pStyle w:val="TOC3"/>
            <w:rPr>
              <w:rFonts w:asciiTheme="minorHAnsi" w:eastAsiaTheme="minorEastAsia" w:hAnsiTheme="minorHAnsi" w:cstheme="minorBidi"/>
              <w:sz w:val="22"/>
              <w:szCs w:val="22"/>
              <w:lang w:eastAsia="da-DK"/>
            </w:rPr>
          </w:pPr>
          <w:hyperlink w:anchor="_Toc31812075" w:history="1">
            <w:r w:rsidR="008231C0" w:rsidRPr="0005228F">
              <w:rPr>
                <w:rStyle w:val="Hyperlink"/>
              </w:rPr>
              <w:t>4.2.6</w:t>
            </w:r>
            <w:r w:rsidR="008231C0" w:rsidRPr="003C2CC3">
              <w:rPr>
                <w:rFonts w:asciiTheme="minorHAnsi" w:eastAsiaTheme="minorEastAsia" w:hAnsiTheme="minorHAnsi" w:cstheme="minorBidi"/>
                <w:sz w:val="22"/>
                <w:szCs w:val="22"/>
                <w:lang w:eastAsia="da-DK"/>
              </w:rPr>
              <w:tab/>
            </w:r>
            <w:r w:rsidR="008231C0" w:rsidRPr="0005228F">
              <w:rPr>
                <w:rStyle w:val="Hyperlink"/>
              </w:rPr>
              <w:t>Selectivity</w:t>
            </w:r>
            <w:r w:rsidR="008231C0" w:rsidRPr="0005228F">
              <w:rPr>
                <w:webHidden/>
              </w:rPr>
              <w:tab/>
            </w:r>
            <w:r w:rsidR="008231C0" w:rsidRPr="0005228F">
              <w:rPr>
                <w:webHidden/>
              </w:rPr>
              <w:fldChar w:fldCharType="begin"/>
            </w:r>
            <w:r w:rsidR="008231C0" w:rsidRPr="0005228F">
              <w:rPr>
                <w:webHidden/>
              </w:rPr>
              <w:instrText xml:space="preserve"> PAGEREF _Toc31812075 \h </w:instrText>
            </w:r>
            <w:r w:rsidR="008231C0" w:rsidRPr="0005228F">
              <w:rPr>
                <w:webHidden/>
              </w:rPr>
            </w:r>
            <w:r w:rsidR="008231C0" w:rsidRPr="0005228F">
              <w:rPr>
                <w:webHidden/>
              </w:rPr>
              <w:fldChar w:fldCharType="separate"/>
            </w:r>
            <w:r w:rsidR="008231C0" w:rsidRPr="0005228F">
              <w:rPr>
                <w:webHidden/>
              </w:rPr>
              <w:t>22</w:t>
            </w:r>
            <w:r w:rsidR="008231C0" w:rsidRPr="0005228F">
              <w:rPr>
                <w:webHidden/>
              </w:rPr>
              <w:fldChar w:fldCharType="end"/>
            </w:r>
          </w:hyperlink>
        </w:p>
        <w:p w14:paraId="3498CBD9" w14:textId="441A0937" w:rsidR="008231C0" w:rsidRPr="003C2CC3" w:rsidRDefault="00BE53C7">
          <w:pPr>
            <w:pStyle w:val="TOC4"/>
            <w:rPr>
              <w:rFonts w:asciiTheme="minorHAnsi" w:eastAsiaTheme="minorEastAsia" w:hAnsiTheme="minorHAnsi" w:cstheme="minorBidi"/>
              <w:sz w:val="22"/>
              <w:szCs w:val="22"/>
              <w:lang w:eastAsia="da-DK"/>
            </w:rPr>
          </w:pPr>
          <w:hyperlink w:anchor="_Toc31812076" w:history="1">
            <w:r w:rsidR="008231C0" w:rsidRPr="0005228F">
              <w:rPr>
                <w:rStyle w:val="Hyperlink"/>
                <w:iCs/>
              </w:rPr>
              <w:t>4.2.6.1</w:t>
            </w:r>
            <w:r w:rsidR="008231C0" w:rsidRPr="003C2CC3">
              <w:rPr>
                <w:rFonts w:asciiTheme="minorHAnsi" w:eastAsiaTheme="minorEastAsia" w:hAnsiTheme="minorHAnsi" w:cstheme="minorBidi"/>
                <w:sz w:val="22"/>
                <w:szCs w:val="22"/>
                <w:lang w:eastAsia="da-DK"/>
              </w:rPr>
              <w:tab/>
            </w:r>
            <w:r w:rsidR="008231C0" w:rsidRPr="0005228F">
              <w:rPr>
                <w:rStyle w:val="Hyperlink"/>
              </w:rPr>
              <w:t>Adjacent channel selectivity</w:t>
            </w:r>
            <w:r w:rsidR="008231C0" w:rsidRPr="0005228F">
              <w:rPr>
                <w:webHidden/>
              </w:rPr>
              <w:tab/>
            </w:r>
            <w:r w:rsidR="008231C0" w:rsidRPr="0005228F">
              <w:rPr>
                <w:webHidden/>
              </w:rPr>
              <w:fldChar w:fldCharType="begin"/>
            </w:r>
            <w:r w:rsidR="008231C0" w:rsidRPr="0005228F">
              <w:rPr>
                <w:webHidden/>
              </w:rPr>
              <w:instrText xml:space="preserve"> PAGEREF _Toc31812076 \h </w:instrText>
            </w:r>
            <w:r w:rsidR="008231C0" w:rsidRPr="0005228F">
              <w:rPr>
                <w:webHidden/>
              </w:rPr>
            </w:r>
            <w:r w:rsidR="008231C0" w:rsidRPr="0005228F">
              <w:rPr>
                <w:webHidden/>
              </w:rPr>
              <w:fldChar w:fldCharType="separate"/>
            </w:r>
            <w:r w:rsidR="008231C0" w:rsidRPr="0005228F">
              <w:rPr>
                <w:webHidden/>
              </w:rPr>
              <w:t>23</w:t>
            </w:r>
            <w:r w:rsidR="008231C0" w:rsidRPr="0005228F">
              <w:rPr>
                <w:webHidden/>
              </w:rPr>
              <w:fldChar w:fldCharType="end"/>
            </w:r>
          </w:hyperlink>
        </w:p>
        <w:p w14:paraId="64D11DEE" w14:textId="6A88C206" w:rsidR="008231C0" w:rsidRPr="003C2CC3" w:rsidRDefault="00BE53C7">
          <w:pPr>
            <w:pStyle w:val="TOC3"/>
            <w:rPr>
              <w:rFonts w:asciiTheme="minorHAnsi" w:eastAsiaTheme="minorEastAsia" w:hAnsiTheme="minorHAnsi" w:cstheme="minorBidi"/>
              <w:sz w:val="22"/>
              <w:szCs w:val="22"/>
              <w:lang w:eastAsia="da-DK"/>
            </w:rPr>
          </w:pPr>
          <w:hyperlink w:anchor="_Toc31812077" w:history="1">
            <w:r w:rsidR="008231C0" w:rsidRPr="0005228F">
              <w:rPr>
                <w:rStyle w:val="Hyperlink"/>
              </w:rPr>
              <w:t>4.2.7</w:t>
            </w:r>
            <w:r w:rsidR="008231C0" w:rsidRPr="003C2CC3">
              <w:rPr>
                <w:rFonts w:asciiTheme="minorHAnsi" w:eastAsiaTheme="minorEastAsia" w:hAnsiTheme="minorHAnsi" w:cstheme="minorBidi"/>
                <w:sz w:val="22"/>
                <w:szCs w:val="22"/>
                <w:lang w:eastAsia="da-DK"/>
              </w:rPr>
              <w:tab/>
            </w:r>
            <w:r w:rsidR="008231C0" w:rsidRPr="0005228F">
              <w:rPr>
                <w:rStyle w:val="Hyperlink"/>
              </w:rPr>
              <w:t>Blocking and overloading</w:t>
            </w:r>
            <w:r w:rsidR="008231C0" w:rsidRPr="0005228F">
              <w:rPr>
                <w:webHidden/>
              </w:rPr>
              <w:tab/>
            </w:r>
            <w:r w:rsidR="008231C0" w:rsidRPr="0005228F">
              <w:rPr>
                <w:webHidden/>
              </w:rPr>
              <w:fldChar w:fldCharType="begin"/>
            </w:r>
            <w:r w:rsidR="008231C0" w:rsidRPr="0005228F">
              <w:rPr>
                <w:webHidden/>
              </w:rPr>
              <w:instrText xml:space="preserve"> PAGEREF _Toc31812077 \h </w:instrText>
            </w:r>
            <w:r w:rsidR="008231C0" w:rsidRPr="0005228F">
              <w:rPr>
                <w:webHidden/>
              </w:rPr>
            </w:r>
            <w:r w:rsidR="008231C0" w:rsidRPr="0005228F">
              <w:rPr>
                <w:webHidden/>
              </w:rPr>
              <w:fldChar w:fldCharType="separate"/>
            </w:r>
            <w:r w:rsidR="008231C0" w:rsidRPr="0005228F">
              <w:rPr>
                <w:webHidden/>
              </w:rPr>
              <w:t>26</w:t>
            </w:r>
            <w:r w:rsidR="008231C0" w:rsidRPr="0005228F">
              <w:rPr>
                <w:webHidden/>
              </w:rPr>
              <w:fldChar w:fldCharType="end"/>
            </w:r>
          </w:hyperlink>
        </w:p>
        <w:p w14:paraId="457630B4" w14:textId="6641A174" w:rsidR="008231C0" w:rsidRPr="003C2CC3" w:rsidRDefault="00BE53C7">
          <w:pPr>
            <w:pStyle w:val="TOC4"/>
            <w:rPr>
              <w:rFonts w:asciiTheme="minorHAnsi" w:eastAsiaTheme="minorEastAsia" w:hAnsiTheme="minorHAnsi" w:cstheme="minorBidi"/>
              <w:sz w:val="22"/>
              <w:szCs w:val="22"/>
              <w:lang w:eastAsia="da-DK"/>
            </w:rPr>
          </w:pPr>
          <w:hyperlink w:anchor="_Toc31812078" w:history="1">
            <w:r w:rsidR="008231C0" w:rsidRPr="0005228F">
              <w:rPr>
                <w:rStyle w:val="Hyperlink"/>
                <w:iCs/>
              </w:rPr>
              <w:t>4.2.7.1</w:t>
            </w:r>
            <w:r w:rsidR="008231C0" w:rsidRPr="003C2CC3">
              <w:rPr>
                <w:rFonts w:asciiTheme="minorHAnsi" w:eastAsiaTheme="minorEastAsia" w:hAnsiTheme="minorHAnsi" w:cstheme="minorBidi"/>
                <w:sz w:val="22"/>
                <w:szCs w:val="22"/>
                <w:lang w:eastAsia="da-DK"/>
              </w:rPr>
              <w:tab/>
            </w:r>
            <w:r w:rsidR="008231C0" w:rsidRPr="0005228F">
              <w:rPr>
                <w:rStyle w:val="Hyperlink"/>
              </w:rPr>
              <w:t>Blocking (receiver blocking response)</w:t>
            </w:r>
            <w:r w:rsidR="008231C0" w:rsidRPr="0005228F">
              <w:rPr>
                <w:webHidden/>
              </w:rPr>
              <w:tab/>
            </w:r>
            <w:r w:rsidR="008231C0" w:rsidRPr="0005228F">
              <w:rPr>
                <w:webHidden/>
              </w:rPr>
              <w:fldChar w:fldCharType="begin"/>
            </w:r>
            <w:r w:rsidR="008231C0" w:rsidRPr="0005228F">
              <w:rPr>
                <w:webHidden/>
              </w:rPr>
              <w:instrText xml:space="preserve"> PAGEREF _Toc31812078 \h </w:instrText>
            </w:r>
            <w:r w:rsidR="008231C0" w:rsidRPr="0005228F">
              <w:rPr>
                <w:webHidden/>
              </w:rPr>
            </w:r>
            <w:r w:rsidR="008231C0" w:rsidRPr="0005228F">
              <w:rPr>
                <w:webHidden/>
              </w:rPr>
              <w:fldChar w:fldCharType="separate"/>
            </w:r>
            <w:r w:rsidR="008231C0" w:rsidRPr="0005228F">
              <w:rPr>
                <w:webHidden/>
              </w:rPr>
              <w:t>27</w:t>
            </w:r>
            <w:r w:rsidR="008231C0" w:rsidRPr="0005228F">
              <w:rPr>
                <w:webHidden/>
              </w:rPr>
              <w:fldChar w:fldCharType="end"/>
            </w:r>
          </w:hyperlink>
        </w:p>
        <w:p w14:paraId="62374780" w14:textId="37EC30A8" w:rsidR="008231C0" w:rsidRPr="003C2CC3" w:rsidRDefault="00BE53C7">
          <w:pPr>
            <w:pStyle w:val="TOC4"/>
            <w:rPr>
              <w:rFonts w:asciiTheme="minorHAnsi" w:eastAsiaTheme="minorEastAsia" w:hAnsiTheme="minorHAnsi" w:cstheme="minorBidi"/>
              <w:sz w:val="22"/>
              <w:szCs w:val="22"/>
              <w:lang w:eastAsia="da-DK"/>
            </w:rPr>
          </w:pPr>
          <w:hyperlink w:anchor="_Toc31812079" w:history="1">
            <w:r w:rsidR="008231C0" w:rsidRPr="0005228F">
              <w:rPr>
                <w:rStyle w:val="Hyperlink"/>
                <w:iCs/>
              </w:rPr>
              <w:t>4.2.7.2</w:t>
            </w:r>
            <w:r w:rsidR="008231C0" w:rsidRPr="003C2CC3">
              <w:rPr>
                <w:rFonts w:asciiTheme="minorHAnsi" w:eastAsiaTheme="minorEastAsia" w:hAnsiTheme="minorHAnsi" w:cstheme="minorBidi"/>
                <w:sz w:val="22"/>
                <w:szCs w:val="22"/>
                <w:lang w:eastAsia="da-DK"/>
              </w:rPr>
              <w:tab/>
            </w:r>
            <w:r w:rsidR="008231C0" w:rsidRPr="0005228F">
              <w:rPr>
                <w:rStyle w:val="Hyperlink"/>
              </w:rPr>
              <w:t>Overloading</w:t>
            </w:r>
            <w:r w:rsidR="008231C0" w:rsidRPr="0005228F">
              <w:rPr>
                <w:webHidden/>
              </w:rPr>
              <w:tab/>
            </w:r>
            <w:r w:rsidR="008231C0" w:rsidRPr="0005228F">
              <w:rPr>
                <w:webHidden/>
              </w:rPr>
              <w:fldChar w:fldCharType="begin"/>
            </w:r>
            <w:r w:rsidR="008231C0" w:rsidRPr="0005228F">
              <w:rPr>
                <w:webHidden/>
              </w:rPr>
              <w:instrText xml:space="preserve"> PAGEREF _Toc31812079 \h </w:instrText>
            </w:r>
            <w:r w:rsidR="008231C0" w:rsidRPr="0005228F">
              <w:rPr>
                <w:webHidden/>
              </w:rPr>
            </w:r>
            <w:r w:rsidR="008231C0" w:rsidRPr="0005228F">
              <w:rPr>
                <w:webHidden/>
              </w:rPr>
              <w:fldChar w:fldCharType="separate"/>
            </w:r>
            <w:r w:rsidR="008231C0" w:rsidRPr="0005228F">
              <w:rPr>
                <w:webHidden/>
              </w:rPr>
              <w:t>29</w:t>
            </w:r>
            <w:r w:rsidR="008231C0" w:rsidRPr="0005228F">
              <w:rPr>
                <w:webHidden/>
              </w:rPr>
              <w:fldChar w:fldCharType="end"/>
            </w:r>
          </w:hyperlink>
        </w:p>
        <w:p w14:paraId="7DBED8BB" w14:textId="716FDF9A" w:rsidR="008231C0" w:rsidRPr="003C2CC3" w:rsidRDefault="00BE53C7">
          <w:pPr>
            <w:pStyle w:val="TOC4"/>
            <w:rPr>
              <w:rFonts w:asciiTheme="minorHAnsi" w:eastAsiaTheme="minorEastAsia" w:hAnsiTheme="minorHAnsi" w:cstheme="minorBidi"/>
              <w:sz w:val="22"/>
              <w:szCs w:val="22"/>
              <w:lang w:eastAsia="da-DK"/>
            </w:rPr>
          </w:pPr>
          <w:hyperlink w:anchor="_Toc31812080" w:history="1">
            <w:r w:rsidR="008231C0" w:rsidRPr="0005228F">
              <w:rPr>
                <w:rStyle w:val="Hyperlink"/>
                <w:iCs/>
              </w:rPr>
              <w:t>4.2.7.3</w:t>
            </w:r>
            <w:r w:rsidR="008231C0" w:rsidRPr="003C2CC3">
              <w:rPr>
                <w:rFonts w:asciiTheme="minorHAnsi" w:eastAsiaTheme="minorEastAsia" w:hAnsiTheme="minorHAnsi" w:cstheme="minorBidi"/>
                <w:sz w:val="22"/>
                <w:szCs w:val="22"/>
                <w:lang w:eastAsia="da-DK"/>
              </w:rPr>
              <w:tab/>
            </w:r>
            <w:r w:rsidR="008231C0" w:rsidRPr="0005228F">
              <w:rPr>
                <w:rStyle w:val="Hyperlink"/>
              </w:rPr>
              <w:t>Intermodulation rejection</w:t>
            </w:r>
            <w:r w:rsidR="008231C0" w:rsidRPr="0005228F">
              <w:rPr>
                <w:webHidden/>
              </w:rPr>
              <w:tab/>
            </w:r>
            <w:r w:rsidR="008231C0" w:rsidRPr="0005228F">
              <w:rPr>
                <w:webHidden/>
              </w:rPr>
              <w:fldChar w:fldCharType="begin"/>
            </w:r>
            <w:r w:rsidR="008231C0" w:rsidRPr="0005228F">
              <w:rPr>
                <w:webHidden/>
              </w:rPr>
              <w:instrText xml:space="preserve"> PAGEREF _Toc31812080 \h </w:instrText>
            </w:r>
            <w:r w:rsidR="008231C0" w:rsidRPr="0005228F">
              <w:rPr>
                <w:webHidden/>
              </w:rPr>
            </w:r>
            <w:r w:rsidR="008231C0" w:rsidRPr="0005228F">
              <w:rPr>
                <w:webHidden/>
              </w:rPr>
              <w:fldChar w:fldCharType="separate"/>
            </w:r>
            <w:r w:rsidR="008231C0" w:rsidRPr="0005228F">
              <w:rPr>
                <w:webHidden/>
              </w:rPr>
              <w:t>31</w:t>
            </w:r>
            <w:r w:rsidR="008231C0" w:rsidRPr="0005228F">
              <w:rPr>
                <w:webHidden/>
              </w:rPr>
              <w:fldChar w:fldCharType="end"/>
            </w:r>
          </w:hyperlink>
        </w:p>
        <w:p w14:paraId="1D8D78F8" w14:textId="0B4527B5" w:rsidR="008231C0" w:rsidRPr="003C2CC3" w:rsidRDefault="00BE53C7">
          <w:pPr>
            <w:pStyle w:val="TOC3"/>
            <w:rPr>
              <w:rFonts w:asciiTheme="minorHAnsi" w:eastAsiaTheme="minorEastAsia" w:hAnsiTheme="minorHAnsi" w:cstheme="minorBidi"/>
              <w:sz w:val="22"/>
              <w:szCs w:val="22"/>
              <w:lang w:eastAsia="da-DK"/>
            </w:rPr>
          </w:pPr>
          <w:hyperlink w:anchor="_Toc31812081" w:history="1">
            <w:r w:rsidR="008231C0" w:rsidRPr="0005228F">
              <w:rPr>
                <w:rStyle w:val="Hyperlink"/>
              </w:rPr>
              <w:t>4.2.8</w:t>
            </w:r>
            <w:r w:rsidR="008231C0" w:rsidRPr="003C2CC3">
              <w:rPr>
                <w:rFonts w:asciiTheme="minorHAnsi" w:eastAsiaTheme="minorEastAsia" w:hAnsiTheme="minorHAnsi" w:cstheme="minorBidi"/>
                <w:sz w:val="22"/>
                <w:szCs w:val="22"/>
                <w:lang w:eastAsia="da-DK"/>
              </w:rPr>
              <w:tab/>
            </w:r>
            <w:r w:rsidR="008231C0" w:rsidRPr="0005228F">
              <w:rPr>
                <w:rStyle w:val="Hyperlink"/>
              </w:rPr>
              <w:t>Spurious response rejection</w:t>
            </w:r>
            <w:r w:rsidR="008231C0" w:rsidRPr="0005228F">
              <w:rPr>
                <w:webHidden/>
              </w:rPr>
              <w:tab/>
            </w:r>
            <w:r w:rsidR="008231C0" w:rsidRPr="0005228F">
              <w:rPr>
                <w:webHidden/>
              </w:rPr>
              <w:fldChar w:fldCharType="begin"/>
            </w:r>
            <w:r w:rsidR="008231C0" w:rsidRPr="0005228F">
              <w:rPr>
                <w:webHidden/>
              </w:rPr>
              <w:instrText xml:space="preserve"> PAGEREF _Toc31812081 \h </w:instrText>
            </w:r>
            <w:r w:rsidR="008231C0" w:rsidRPr="0005228F">
              <w:rPr>
                <w:webHidden/>
              </w:rPr>
            </w:r>
            <w:r w:rsidR="008231C0" w:rsidRPr="0005228F">
              <w:rPr>
                <w:webHidden/>
              </w:rPr>
              <w:fldChar w:fldCharType="separate"/>
            </w:r>
            <w:r w:rsidR="008231C0" w:rsidRPr="0005228F">
              <w:rPr>
                <w:webHidden/>
              </w:rPr>
              <w:t>35</w:t>
            </w:r>
            <w:r w:rsidR="008231C0" w:rsidRPr="0005228F">
              <w:rPr>
                <w:webHidden/>
              </w:rPr>
              <w:fldChar w:fldCharType="end"/>
            </w:r>
          </w:hyperlink>
        </w:p>
        <w:p w14:paraId="57667F75" w14:textId="7408D6D7" w:rsidR="008231C0" w:rsidRPr="003C2CC3" w:rsidRDefault="00BE53C7">
          <w:pPr>
            <w:pStyle w:val="TOC1"/>
            <w:rPr>
              <w:rFonts w:asciiTheme="minorHAnsi" w:eastAsiaTheme="minorEastAsia" w:hAnsiTheme="minorHAnsi" w:cstheme="minorBidi"/>
              <w:b w:val="0"/>
              <w:noProof/>
              <w:sz w:val="22"/>
              <w:szCs w:val="22"/>
              <w:lang w:eastAsia="da-DK"/>
            </w:rPr>
          </w:pPr>
          <w:hyperlink w:anchor="_Toc31812082" w:history="1">
            <w:r w:rsidR="008231C0" w:rsidRPr="0005228F">
              <w:rPr>
                <w:rStyle w:val="Hyperlink"/>
                <w:noProof/>
              </w:rPr>
              <w:t>5</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Role of receiver parameters in sharing and compatibility studies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_Toc31812082 \h </w:instrText>
            </w:r>
            <w:r w:rsidR="008231C0" w:rsidRPr="0005228F">
              <w:rPr>
                <w:noProof/>
                <w:webHidden/>
              </w:rPr>
            </w:r>
            <w:r w:rsidR="008231C0" w:rsidRPr="0005228F">
              <w:rPr>
                <w:noProof/>
                <w:webHidden/>
              </w:rPr>
              <w:fldChar w:fldCharType="separate"/>
            </w:r>
            <w:r w:rsidR="008231C0" w:rsidRPr="0005228F">
              <w:rPr>
                <w:noProof/>
                <w:webHidden/>
              </w:rPr>
              <w:t>36</w:t>
            </w:r>
            <w:r w:rsidR="008231C0" w:rsidRPr="0005228F">
              <w:rPr>
                <w:noProof/>
                <w:webHidden/>
              </w:rPr>
              <w:fldChar w:fldCharType="end"/>
            </w:r>
          </w:hyperlink>
        </w:p>
        <w:p w14:paraId="1234A2A5" w14:textId="7AB2F1FF" w:rsidR="008231C0" w:rsidRPr="003C2CC3" w:rsidRDefault="00BE53C7">
          <w:pPr>
            <w:pStyle w:val="TOC2"/>
            <w:rPr>
              <w:rFonts w:asciiTheme="minorHAnsi" w:eastAsiaTheme="minorEastAsia" w:hAnsiTheme="minorHAnsi" w:cstheme="minorBidi"/>
              <w:bCs w:val="0"/>
              <w:sz w:val="22"/>
              <w:szCs w:val="22"/>
              <w:lang w:eastAsia="da-DK"/>
            </w:rPr>
          </w:pPr>
          <w:hyperlink w:anchor="_Toc31812083" w:history="1">
            <w:r w:rsidR="008231C0" w:rsidRPr="0005228F">
              <w:rPr>
                <w:rStyle w:val="Hyperlink"/>
                <w:kern w:val="32"/>
              </w:rPr>
              <w:t>5.1</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General considerations on receiver parameters</w:t>
            </w:r>
            <w:r w:rsidR="008231C0" w:rsidRPr="0005228F">
              <w:rPr>
                <w:webHidden/>
              </w:rPr>
              <w:tab/>
            </w:r>
            <w:r w:rsidR="008231C0" w:rsidRPr="0005228F">
              <w:rPr>
                <w:webHidden/>
              </w:rPr>
              <w:fldChar w:fldCharType="begin"/>
            </w:r>
            <w:r w:rsidR="008231C0" w:rsidRPr="0005228F">
              <w:rPr>
                <w:webHidden/>
              </w:rPr>
              <w:instrText xml:space="preserve"> PAGEREF _Toc31812083 \h </w:instrText>
            </w:r>
            <w:r w:rsidR="008231C0" w:rsidRPr="0005228F">
              <w:rPr>
                <w:webHidden/>
              </w:rPr>
            </w:r>
            <w:r w:rsidR="008231C0" w:rsidRPr="0005228F">
              <w:rPr>
                <w:webHidden/>
              </w:rPr>
              <w:fldChar w:fldCharType="separate"/>
            </w:r>
            <w:r w:rsidR="008231C0" w:rsidRPr="0005228F">
              <w:rPr>
                <w:webHidden/>
              </w:rPr>
              <w:t>36</w:t>
            </w:r>
            <w:r w:rsidR="008231C0" w:rsidRPr="0005228F">
              <w:rPr>
                <w:webHidden/>
              </w:rPr>
              <w:fldChar w:fldCharType="end"/>
            </w:r>
          </w:hyperlink>
        </w:p>
        <w:p w14:paraId="08504014" w14:textId="30E0B7D7" w:rsidR="008231C0" w:rsidRPr="003C2CC3" w:rsidRDefault="00BE53C7">
          <w:pPr>
            <w:pStyle w:val="TOC2"/>
            <w:rPr>
              <w:rFonts w:asciiTheme="minorHAnsi" w:eastAsiaTheme="minorEastAsia" w:hAnsiTheme="minorHAnsi" w:cstheme="minorBidi"/>
              <w:bCs w:val="0"/>
              <w:sz w:val="22"/>
              <w:szCs w:val="22"/>
              <w:lang w:eastAsia="da-DK"/>
            </w:rPr>
          </w:pPr>
          <w:hyperlink w:anchor="_Toc31812084" w:history="1">
            <w:r w:rsidR="008231C0" w:rsidRPr="0005228F">
              <w:rPr>
                <w:rStyle w:val="Hyperlink"/>
                <w:rFonts w:cs="Times New Roman"/>
              </w:rPr>
              <w:t>5.2</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Critical receiver parameters for sharing and compatibility studies</w:t>
            </w:r>
            <w:r w:rsidR="008231C0" w:rsidRPr="0005228F">
              <w:rPr>
                <w:webHidden/>
              </w:rPr>
              <w:tab/>
            </w:r>
            <w:r w:rsidR="008231C0" w:rsidRPr="0005228F">
              <w:rPr>
                <w:webHidden/>
              </w:rPr>
              <w:fldChar w:fldCharType="begin"/>
            </w:r>
            <w:r w:rsidR="008231C0" w:rsidRPr="0005228F">
              <w:rPr>
                <w:webHidden/>
              </w:rPr>
              <w:instrText xml:space="preserve"> PAGEREF _Toc31812084 \h </w:instrText>
            </w:r>
            <w:r w:rsidR="008231C0" w:rsidRPr="0005228F">
              <w:rPr>
                <w:webHidden/>
              </w:rPr>
            </w:r>
            <w:r w:rsidR="008231C0" w:rsidRPr="0005228F">
              <w:rPr>
                <w:webHidden/>
              </w:rPr>
              <w:fldChar w:fldCharType="separate"/>
            </w:r>
            <w:r w:rsidR="008231C0" w:rsidRPr="0005228F">
              <w:rPr>
                <w:webHidden/>
              </w:rPr>
              <w:t>37</w:t>
            </w:r>
            <w:r w:rsidR="008231C0" w:rsidRPr="0005228F">
              <w:rPr>
                <w:webHidden/>
              </w:rPr>
              <w:fldChar w:fldCharType="end"/>
            </w:r>
          </w:hyperlink>
        </w:p>
        <w:p w14:paraId="09B6F238" w14:textId="1AC8CE03" w:rsidR="008231C0" w:rsidRPr="003C2CC3" w:rsidRDefault="00BE53C7">
          <w:pPr>
            <w:pStyle w:val="TOC1"/>
            <w:rPr>
              <w:rFonts w:asciiTheme="minorHAnsi" w:eastAsiaTheme="minorEastAsia" w:hAnsiTheme="minorHAnsi" w:cstheme="minorBidi"/>
              <w:b w:val="0"/>
              <w:noProof/>
              <w:sz w:val="22"/>
              <w:szCs w:val="22"/>
              <w:lang w:eastAsia="da-DK"/>
            </w:rPr>
          </w:pPr>
          <w:hyperlink w:anchor="_Toc31812085" w:history="1">
            <w:r w:rsidR="008231C0" w:rsidRPr="0005228F">
              <w:rPr>
                <w:rStyle w:val="Hyperlink"/>
                <w:noProof/>
              </w:rPr>
              <w:t>6</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Sources of information on the receiver performance of equipment</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_Toc31812085 \h </w:instrText>
            </w:r>
            <w:r w:rsidR="008231C0" w:rsidRPr="0005228F">
              <w:rPr>
                <w:noProof/>
                <w:webHidden/>
              </w:rPr>
            </w:r>
            <w:r w:rsidR="008231C0" w:rsidRPr="0005228F">
              <w:rPr>
                <w:noProof/>
                <w:webHidden/>
              </w:rPr>
              <w:fldChar w:fldCharType="separate"/>
            </w:r>
            <w:r w:rsidR="008231C0" w:rsidRPr="0005228F">
              <w:rPr>
                <w:noProof/>
                <w:webHidden/>
              </w:rPr>
              <w:t>38</w:t>
            </w:r>
            <w:r w:rsidR="008231C0" w:rsidRPr="0005228F">
              <w:rPr>
                <w:noProof/>
                <w:webHidden/>
              </w:rPr>
              <w:fldChar w:fldCharType="end"/>
            </w:r>
          </w:hyperlink>
        </w:p>
        <w:p w14:paraId="4A77159A" w14:textId="5FE07A99" w:rsidR="008231C0" w:rsidRPr="003C2CC3" w:rsidRDefault="00BE53C7">
          <w:pPr>
            <w:pStyle w:val="TOC2"/>
            <w:rPr>
              <w:rFonts w:asciiTheme="minorHAnsi" w:eastAsiaTheme="minorEastAsia" w:hAnsiTheme="minorHAnsi" w:cstheme="minorBidi"/>
              <w:bCs w:val="0"/>
              <w:sz w:val="22"/>
              <w:szCs w:val="22"/>
              <w:lang w:eastAsia="da-DK"/>
            </w:rPr>
          </w:pPr>
          <w:hyperlink w:anchor="_Toc31812086" w:history="1">
            <w:r w:rsidR="008231C0" w:rsidRPr="0005228F">
              <w:rPr>
                <w:rStyle w:val="Hyperlink"/>
                <w:rFonts w:cs="Times New Roman"/>
              </w:rPr>
              <w:t>6.1</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The RED, receiver parameters and limits used in ETSI Harmonised Standards</w:t>
            </w:r>
            <w:r w:rsidR="008231C0" w:rsidRPr="0005228F">
              <w:rPr>
                <w:webHidden/>
              </w:rPr>
              <w:tab/>
            </w:r>
            <w:r w:rsidR="008231C0" w:rsidRPr="0005228F">
              <w:rPr>
                <w:webHidden/>
              </w:rPr>
              <w:fldChar w:fldCharType="begin"/>
            </w:r>
            <w:r w:rsidR="008231C0" w:rsidRPr="0005228F">
              <w:rPr>
                <w:webHidden/>
              </w:rPr>
              <w:instrText xml:space="preserve"> PAGEREF _Toc31812086 \h </w:instrText>
            </w:r>
            <w:r w:rsidR="008231C0" w:rsidRPr="0005228F">
              <w:rPr>
                <w:webHidden/>
              </w:rPr>
            </w:r>
            <w:r w:rsidR="008231C0" w:rsidRPr="0005228F">
              <w:rPr>
                <w:webHidden/>
              </w:rPr>
              <w:fldChar w:fldCharType="separate"/>
            </w:r>
            <w:r w:rsidR="008231C0" w:rsidRPr="0005228F">
              <w:rPr>
                <w:webHidden/>
              </w:rPr>
              <w:t>38</w:t>
            </w:r>
            <w:r w:rsidR="008231C0" w:rsidRPr="0005228F">
              <w:rPr>
                <w:webHidden/>
              </w:rPr>
              <w:fldChar w:fldCharType="end"/>
            </w:r>
          </w:hyperlink>
        </w:p>
        <w:p w14:paraId="558484D1" w14:textId="68E28D93" w:rsidR="008231C0" w:rsidRPr="003C2CC3" w:rsidRDefault="00BE53C7">
          <w:pPr>
            <w:pStyle w:val="TOC3"/>
            <w:rPr>
              <w:rFonts w:asciiTheme="minorHAnsi" w:eastAsiaTheme="minorEastAsia" w:hAnsiTheme="minorHAnsi" w:cstheme="minorBidi"/>
              <w:sz w:val="22"/>
              <w:szCs w:val="22"/>
              <w:lang w:eastAsia="da-DK"/>
            </w:rPr>
          </w:pPr>
          <w:hyperlink w:anchor="_Toc31812087" w:history="1">
            <w:r w:rsidR="008231C0" w:rsidRPr="0005228F">
              <w:rPr>
                <w:rStyle w:val="Hyperlink"/>
              </w:rPr>
              <w:t>6.1.1</w:t>
            </w:r>
            <w:r w:rsidR="008231C0" w:rsidRPr="003C2CC3">
              <w:rPr>
                <w:rFonts w:asciiTheme="minorHAnsi" w:eastAsiaTheme="minorEastAsia" w:hAnsiTheme="minorHAnsi" w:cstheme="minorBidi"/>
                <w:sz w:val="22"/>
                <w:szCs w:val="22"/>
                <w:lang w:eastAsia="da-DK"/>
              </w:rPr>
              <w:tab/>
            </w:r>
            <w:r w:rsidR="008231C0" w:rsidRPr="0005228F">
              <w:rPr>
                <w:rStyle w:val="Hyperlink"/>
              </w:rPr>
              <w:t>ETSI Guide EG 203 336 V1.1.1 (2015-08)</w:t>
            </w:r>
            <w:r w:rsidR="008231C0" w:rsidRPr="0005228F">
              <w:rPr>
                <w:webHidden/>
              </w:rPr>
              <w:tab/>
            </w:r>
            <w:r w:rsidR="008231C0" w:rsidRPr="0005228F">
              <w:rPr>
                <w:webHidden/>
              </w:rPr>
              <w:fldChar w:fldCharType="begin"/>
            </w:r>
            <w:r w:rsidR="008231C0" w:rsidRPr="0005228F">
              <w:rPr>
                <w:webHidden/>
              </w:rPr>
              <w:instrText xml:space="preserve"> PAGEREF _Toc31812087 \h </w:instrText>
            </w:r>
            <w:r w:rsidR="008231C0" w:rsidRPr="0005228F">
              <w:rPr>
                <w:webHidden/>
              </w:rPr>
            </w:r>
            <w:r w:rsidR="008231C0" w:rsidRPr="0005228F">
              <w:rPr>
                <w:webHidden/>
              </w:rPr>
              <w:fldChar w:fldCharType="separate"/>
            </w:r>
            <w:r w:rsidR="008231C0" w:rsidRPr="0005228F">
              <w:rPr>
                <w:webHidden/>
              </w:rPr>
              <w:t>39</w:t>
            </w:r>
            <w:r w:rsidR="008231C0" w:rsidRPr="0005228F">
              <w:rPr>
                <w:webHidden/>
              </w:rPr>
              <w:fldChar w:fldCharType="end"/>
            </w:r>
          </w:hyperlink>
        </w:p>
        <w:p w14:paraId="57E837E4" w14:textId="2588A1E0" w:rsidR="008231C0" w:rsidRPr="003C2CC3" w:rsidRDefault="00BE53C7">
          <w:pPr>
            <w:pStyle w:val="TOC3"/>
            <w:rPr>
              <w:rFonts w:asciiTheme="minorHAnsi" w:eastAsiaTheme="minorEastAsia" w:hAnsiTheme="minorHAnsi" w:cstheme="minorBidi"/>
              <w:sz w:val="22"/>
              <w:szCs w:val="22"/>
              <w:lang w:eastAsia="da-DK"/>
            </w:rPr>
          </w:pPr>
          <w:hyperlink w:anchor="_Toc31812088" w:history="1">
            <w:r w:rsidR="008231C0" w:rsidRPr="0005228F">
              <w:rPr>
                <w:rStyle w:val="Hyperlink"/>
              </w:rPr>
              <w:t>6.1.2</w:t>
            </w:r>
            <w:r w:rsidR="008231C0" w:rsidRPr="003C2CC3">
              <w:rPr>
                <w:rFonts w:asciiTheme="minorHAnsi" w:eastAsiaTheme="minorEastAsia" w:hAnsiTheme="minorHAnsi" w:cstheme="minorBidi"/>
                <w:sz w:val="22"/>
                <w:szCs w:val="22"/>
                <w:lang w:eastAsia="da-DK"/>
              </w:rPr>
              <w:tab/>
            </w:r>
            <w:r w:rsidR="008231C0" w:rsidRPr="0005228F">
              <w:rPr>
                <w:rStyle w:val="Hyperlink"/>
              </w:rPr>
              <w:t>Receiver parameters included in RED Harmonised Standards</w:t>
            </w:r>
            <w:r w:rsidR="008231C0" w:rsidRPr="0005228F">
              <w:rPr>
                <w:webHidden/>
              </w:rPr>
              <w:tab/>
            </w:r>
            <w:r w:rsidR="008231C0" w:rsidRPr="0005228F">
              <w:rPr>
                <w:webHidden/>
              </w:rPr>
              <w:fldChar w:fldCharType="begin"/>
            </w:r>
            <w:r w:rsidR="008231C0" w:rsidRPr="0005228F">
              <w:rPr>
                <w:webHidden/>
              </w:rPr>
              <w:instrText xml:space="preserve"> PAGEREF _Toc31812088 \h </w:instrText>
            </w:r>
            <w:r w:rsidR="008231C0" w:rsidRPr="0005228F">
              <w:rPr>
                <w:webHidden/>
              </w:rPr>
            </w:r>
            <w:r w:rsidR="008231C0" w:rsidRPr="0005228F">
              <w:rPr>
                <w:webHidden/>
              </w:rPr>
              <w:fldChar w:fldCharType="separate"/>
            </w:r>
            <w:r w:rsidR="008231C0" w:rsidRPr="0005228F">
              <w:rPr>
                <w:webHidden/>
              </w:rPr>
              <w:t>40</w:t>
            </w:r>
            <w:r w:rsidR="008231C0" w:rsidRPr="0005228F">
              <w:rPr>
                <w:webHidden/>
              </w:rPr>
              <w:fldChar w:fldCharType="end"/>
            </w:r>
          </w:hyperlink>
        </w:p>
        <w:p w14:paraId="02B50A3C" w14:textId="7C99C9CA" w:rsidR="008231C0" w:rsidRPr="003C2CC3" w:rsidRDefault="00BE53C7">
          <w:pPr>
            <w:pStyle w:val="TOC2"/>
            <w:rPr>
              <w:rFonts w:asciiTheme="minorHAnsi" w:eastAsiaTheme="minorEastAsia" w:hAnsiTheme="minorHAnsi" w:cstheme="minorBidi"/>
              <w:bCs w:val="0"/>
              <w:sz w:val="22"/>
              <w:szCs w:val="22"/>
              <w:lang w:eastAsia="da-DK"/>
            </w:rPr>
          </w:pPr>
          <w:hyperlink w:anchor="_Toc31812089" w:history="1">
            <w:r w:rsidR="008231C0" w:rsidRPr="0005228F">
              <w:rPr>
                <w:rStyle w:val="Hyperlink"/>
              </w:rPr>
              <w:t>6.2</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Additional ETSI definitions of radio parameters</w:t>
            </w:r>
            <w:r w:rsidR="008231C0" w:rsidRPr="0005228F">
              <w:rPr>
                <w:webHidden/>
              </w:rPr>
              <w:tab/>
            </w:r>
            <w:r w:rsidR="008231C0" w:rsidRPr="0005228F">
              <w:rPr>
                <w:webHidden/>
              </w:rPr>
              <w:fldChar w:fldCharType="begin"/>
            </w:r>
            <w:r w:rsidR="008231C0" w:rsidRPr="0005228F">
              <w:rPr>
                <w:webHidden/>
              </w:rPr>
              <w:instrText xml:space="preserve"> PAGEREF _Toc31812089 \h </w:instrText>
            </w:r>
            <w:r w:rsidR="008231C0" w:rsidRPr="0005228F">
              <w:rPr>
                <w:webHidden/>
              </w:rPr>
            </w:r>
            <w:r w:rsidR="008231C0" w:rsidRPr="0005228F">
              <w:rPr>
                <w:webHidden/>
              </w:rPr>
              <w:fldChar w:fldCharType="separate"/>
            </w:r>
            <w:r w:rsidR="008231C0" w:rsidRPr="0005228F">
              <w:rPr>
                <w:webHidden/>
              </w:rPr>
              <w:t>40</w:t>
            </w:r>
            <w:r w:rsidR="008231C0" w:rsidRPr="0005228F">
              <w:rPr>
                <w:webHidden/>
              </w:rPr>
              <w:fldChar w:fldCharType="end"/>
            </w:r>
          </w:hyperlink>
        </w:p>
        <w:p w14:paraId="7656628E" w14:textId="4E1E3DCE" w:rsidR="008231C0" w:rsidRPr="003C2CC3" w:rsidRDefault="00BE53C7">
          <w:pPr>
            <w:pStyle w:val="TOC1"/>
            <w:rPr>
              <w:rFonts w:asciiTheme="minorHAnsi" w:eastAsiaTheme="minorEastAsia" w:hAnsiTheme="minorHAnsi" w:cstheme="minorBidi"/>
              <w:b w:val="0"/>
              <w:noProof/>
              <w:sz w:val="22"/>
              <w:szCs w:val="22"/>
              <w:lang w:eastAsia="da-DK"/>
            </w:rPr>
          </w:pPr>
          <w:hyperlink w:anchor="_Toc31812090" w:history="1">
            <w:r w:rsidR="008231C0" w:rsidRPr="0005228F">
              <w:rPr>
                <w:rStyle w:val="Hyperlink"/>
                <w:noProof/>
              </w:rPr>
              <w:t>7</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Additional consideration of receivers in sharing and compatibility studies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_Toc31812090 \h </w:instrText>
            </w:r>
            <w:r w:rsidR="008231C0" w:rsidRPr="0005228F">
              <w:rPr>
                <w:noProof/>
                <w:webHidden/>
              </w:rPr>
            </w:r>
            <w:r w:rsidR="008231C0" w:rsidRPr="0005228F">
              <w:rPr>
                <w:noProof/>
                <w:webHidden/>
              </w:rPr>
              <w:fldChar w:fldCharType="separate"/>
            </w:r>
            <w:r w:rsidR="008231C0" w:rsidRPr="0005228F">
              <w:rPr>
                <w:noProof/>
                <w:webHidden/>
              </w:rPr>
              <w:t>42</w:t>
            </w:r>
            <w:r w:rsidR="008231C0" w:rsidRPr="0005228F">
              <w:rPr>
                <w:noProof/>
                <w:webHidden/>
              </w:rPr>
              <w:fldChar w:fldCharType="end"/>
            </w:r>
          </w:hyperlink>
        </w:p>
        <w:p w14:paraId="6B0FDBB8" w14:textId="76EFE030" w:rsidR="008231C0" w:rsidRPr="003C2CC3" w:rsidRDefault="00BE53C7">
          <w:pPr>
            <w:pStyle w:val="TOC2"/>
            <w:rPr>
              <w:rFonts w:asciiTheme="minorHAnsi" w:eastAsiaTheme="minorEastAsia" w:hAnsiTheme="minorHAnsi" w:cstheme="minorBidi"/>
              <w:bCs w:val="0"/>
              <w:sz w:val="22"/>
              <w:szCs w:val="22"/>
              <w:lang w:eastAsia="da-DK"/>
            </w:rPr>
          </w:pPr>
          <w:hyperlink w:anchor="_Toc31812091" w:history="1">
            <w:r w:rsidR="008231C0" w:rsidRPr="0005228F">
              <w:rPr>
                <w:rStyle w:val="Hyperlink"/>
              </w:rPr>
              <w:t>7.1</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Methodology for dealing with coexistence of systems of unlike bandwidth and different technologies</w:t>
            </w:r>
            <w:r w:rsidR="008231C0" w:rsidRPr="0005228F">
              <w:rPr>
                <w:webHidden/>
              </w:rPr>
              <w:tab/>
            </w:r>
            <w:r w:rsidR="008231C0" w:rsidRPr="0005228F">
              <w:rPr>
                <w:webHidden/>
              </w:rPr>
              <w:fldChar w:fldCharType="begin"/>
            </w:r>
            <w:r w:rsidR="008231C0" w:rsidRPr="0005228F">
              <w:rPr>
                <w:webHidden/>
              </w:rPr>
              <w:instrText xml:space="preserve"> PAGEREF _Toc31812091 \h </w:instrText>
            </w:r>
            <w:r w:rsidR="008231C0" w:rsidRPr="0005228F">
              <w:rPr>
                <w:webHidden/>
              </w:rPr>
            </w:r>
            <w:r w:rsidR="008231C0" w:rsidRPr="0005228F">
              <w:rPr>
                <w:webHidden/>
              </w:rPr>
              <w:fldChar w:fldCharType="separate"/>
            </w:r>
            <w:r w:rsidR="008231C0" w:rsidRPr="0005228F">
              <w:rPr>
                <w:webHidden/>
              </w:rPr>
              <w:t>42</w:t>
            </w:r>
            <w:r w:rsidR="008231C0" w:rsidRPr="0005228F">
              <w:rPr>
                <w:webHidden/>
              </w:rPr>
              <w:fldChar w:fldCharType="end"/>
            </w:r>
          </w:hyperlink>
        </w:p>
        <w:p w14:paraId="5A6D159B" w14:textId="68033C99" w:rsidR="008231C0" w:rsidRPr="003C2CC3" w:rsidRDefault="00BE53C7">
          <w:pPr>
            <w:pStyle w:val="TOC3"/>
            <w:rPr>
              <w:rFonts w:asciiTheme="minorHAnsi" w:eastAsiaTheme="minorEastAsia" w:hAnsiTheme="minorHAnsi" w:cstheme="minorBidi"/>
              <w:sz w:val="22"/>
              <w:szCs w:val="22"/>
              <w:lang w:eastAsia="da-DK"/>
            </w:rPr>
          </w:pPr>
          <w:hyperlink w:anchor="_Toc31812092" w:history="1">
            <w:r w:rsidR="008231C0" w:rsidRPr="0005228F">
              <w:rPr>
                <w:rStyle w:val="Hyperlink"/>
                <w:lang w:eastAsia="de-DE"/>
              </w:rPr>
              <w:t>7.1.1</w:t>
            </w:r>
            <w:r w:rsidR="008231C0" w:rsidRPr="003C2CC3">
              <w:rPr>
                <w:rFonts w:asciiTheme="minorHAnsi" w:eastAsiaTheme="minorEastAsia" w:hAnsiTheme="minorHAnsi" w:cstheme="minorBidi"/>
                <w:sz w:val="22"/>
                <w:szCs w:val="22"/>
                <w:lang w:eastAsia="da-DK"/>
              </w:rPr>
              <w:tab/>
            </w:r>
            <w:r w:rsidR="008231C0" w:rsidRPr="0005228F">
              <w:rPr>
                <w:rStyle w:val="Hyperlink"/>
                <w:lang w:eastAsia="de-DE"/>
              </w:rPr>
              <w:t>Different bandwidths for interferer and victim</w:t>
            </w:r>
            <w:r w:rsidR="008231C0" w:rsidRPr="0005228F">
              <w:rPr>
                <w:webHidden/>
              </w:rPr>
              <w:tab/>
            </w:r>
            <w:r w:rsidR="008231C0" w:rsidRPr="0005228F">
              <w:rPr>
                <w:webHidden/>
              </w:rPr>
              <w:fldChar w:fldCharType="begin"/>
            </w:r>
            <w:r w:rsidR="008231C0" w:rsidRPr="0005228F">
              <w:rPr>
                <w:webHidden/>
              </w:rPr>
              <w:instrText xml:space="preserve"> PAGEREF _Toc31812092 \h </w:instrText>
            </w:r>
            <w:r w:rsidR="008231C0" w:rsidRPr="0005228F">
              <w:rPr>
                <w:webHidden/>
              </w:rPr>
            </w:r>
            <w:r w:rsidR="008231C0" w:rsidRPr="0005228F">
              <w:rPr>
                <w:webHidden/>
              </w:rPr>
              <w:fldChar w:fldCharType="separate"/>
            </w:r>
            <w:r w:rsidR="008231C0" w:rsidRPr="0005228F">
              <w:rPr>
                <w:webHidden/>
              </w:rPr>
              <w:t>42</w:t>
            </w:r>
            <w:r w:rsidR="008231C0" w:rsidRPr="0005228F">
              <w:rPr>
                <w:webHidden/>
              </w:rPr>
              <w:fldChar w:fldCharType="end"/>
            </w:r>
          </w:hyperlink>
        </w:p>
        <w:p w14:paraId="25E2CD93" w14:textId="45D5AD6F" w:rsidR="008231C0" w:rsidRPr="003C2CC3" w:rsidRDefault="00BE53C7">
          <w:pPr>
            <w:pStyle w:val="TOC4"/>
            <w:rPr>
              <w:rFonts w:asciiTheme="minorHAnsi" w:eastAsiaTheme="minorEastAsia" w:hAnsiTheme="minorHAnsi" w:cstheme="minorBidi"/>
              <w:sz w:val="22"/>
              <w:szCs w:val="22"/>
              <w:lang w:eastAsia="da-DK"/>
            </w:rPr>
          </w:pPr>
          <w:hyperlink w:anchor="_Toc31812093" w:history="1">
            <w:r w:rsidR="008231C0" w:rsidRPr="0005228F">
              <w:rPr>
                <w:rStyle w:val="Hyperlink"/>
                <w:iCs/>
              </w:rPr>
              <w:t>7.1.1.1</w:t>
            </w:r>
            <w:r w:rsidR="008231C0" w:rsidRPr="003C2CC3">
              <w:rPr>
                <w:rFonts w:asciiTheme="minorHAnsi" w:eastAsiaTheme="minorEastAsia" w:hAnsiTheme="minorHAnsi" w:cstheme="minorBidi"/>
                <w:sz w:val="22"/>
                <w:szCs w:val="22"/>
                <w:lang w:eastAsia="da-DK"/>
              </w:rPr>
              <w:tab/>
            </w:r>
            <w:r w:rsidR="008231C0" w:rsidRPr="0005228F">
              <w:rPr>
                <w:rStyle w:val="Hyperlink"/>
              </w:rPr>
              <w:t>Co-channel interferer and victim receiver bandwidth</w:t>
            </w:r>
            <w:r w:rsidR="008231C0" w:rsidRPr="0005228F">
              <w:rPr>
                <w:webHidden/>
              </w:rPr>
              <w:tab/>
            </w:r>
            <w:r w:rsidR="008231C0" w:rsidRPr="0005228F">
              <w:rPr>
                <w:webHidden/>
              </w:rPr>
              <w:fldChar w:fldCharType="begin"/>
            </w:r>
            <w:r w:rsidR="008231C0" w:rsidRPr="0005228F">
              <w:rPr>
                <w:webHidden/>
              </w:rPr>
              <w:instrText xml:space="preserve"> PAGEREF _Toc31812093 \h </w:instrText>
            </w:r>
            <w:r w:rsidR="008231C0" w:rsidRPr="0005228F">
              <w:rPr>
                <w:webHidden/>
              </w:rPr>
            </w:r>
            <w:r w:rsidR="008231C0" w:rsidRPr="0005228F">
              <w:rPr>
                <w:webHidden/>
              </w:rPr>
              <w:fldChar w:fldCharType="separate"/>
            </w:r>
            <w:r w:rsidR="008231C0" w:rsidRPr="0005228F">
              <w:rPr>
                <w:webHidden/>
              </w:rPr>
              <w:t>42</w:t>
            </w:r>
            <w:r w:rsidR="008231C0" w:rsidRPr="0005228F">
              <w:rPr>
                <w:webHidden/>
              </w:rPr>
              <w:fldChar w:fldCharType="end"/>
            </w:r>
          </w:hyperlink>
        </w:p>
        <w:p w14:paraId="08F55A52" w14:textId="4269751D" w:rsidR="008231C0" w:rsidRPr="003C2CC3" w:rsidRDefault="00BE53C7">
          <w:pPr>
            <w:pStyle w:val="TOC4"/>
            <w:rPr>
              <w:rFonts w:asciiTheme="minorHAnsi" w:eastAsiaTheme="minorEastAsia" w:hAnsiTheme="minorHAnsi" w:cstheme="minorBidi"/>
              <w:sz w:val="22"/>
              <w:szCs w:val="22"/>
              <w:lang w:eastAsia="da-DK"/>
            </w:rPr>
          </w:pPr>
          <w:hyperlink w:anchor="_Toc31812094" w:history="1">
            <w:r w:rsidR="008231C0" w:rsidRPr="0005228F">
              <w:rPr>
                <w:rStyle w:val="Hyperlink"/>
                <w:iCs/>
              </w:rPr>
              <w:t>7.1.1.2</w:t>
            </w:r>
            <w:r w:rsidR="008231C0" w:rsidRPr="003C2CC3">
              <w:rPr>
                <w:rFonts w:asciiTheme="minorHAnsi" w:eastAsiaTheme="minorEastAsia" w:hAnsiTheme="minorHAnsi" w:cstheme="minorBidi"/>
                <w:sz w:val="22"/>
                <w:szCs w:val="22"/>
                <w:lang w:eastAsia="da-DK"/>
              </w:rPr>
              <w:tab/>
            </w:r>
            <w:r w:rsidR="008231C0" w:rsidRPr="0005228F">
              <w:rPr>
                <w:rStyle w:val="Hyperlink"/>
              </w:rPr>
              <w:t>Adjacent and offset interferer and victim receiver bandwidth</w:t>
            </w:r>
            <w:r w:rsidR="008231C0" w:rsidRPr="0005228F">
              <w:rPr>
                <w:webHidden/>
              </w:rPr>
              <w:tab/>
            </w:r>
            <w:r w:rsidR="008231C0" w:rsidRPr="0005228F">
              <w:rPr>
                <w:webHidden/>
              </w:rPr>
              <w:fldChar w:fldCharType="begin"/>
            </w:r>
            <w:r w:rsidR="008231C0" w:rsidRPr="0005228F">
              <w:rPr>
                <w:webHidden/>
              </w:rPr>
              <w:instrText xml:space="preserve"> PAGEREF _Toc31812094 \h </w:instrText>
            </w:r>
            <w:r w:rsidR="008231C0" w:rsidRPr="0005228F">
              <w:rPr>
                <w:webHidden/>
              </w:rPr>
            </w:r>
            <w:r w:rsidR="008231C0" w:rsidRPr="0005228F">
              <w:rPr>
                <w:webHidden/>
              </w:rPr>
              <w:fldChar w:fldCharType="separate"/>
            </w:r>
            <w:r w:rsidR="008231C0" w:rsidRPr="0005228F">
              <w:rPr>
                <w:webHidden/>
              </w:rPr>
              <w:t>44</w:t>
            </w:r>
            <w:r w:rsidR="008231C0" w:rsidRPr="0005228F">
              <w:rPr>
                <w:webHidden/>
              </w:rPr>
              <w:fldChar w:fldCharType="end"/>
            </w:r>
          </w:hyperlink>
        </w:p>
        <w:p w14:paraId="4796AE11" w14:textId="4F6726FE" w:rsidR="008231C0" w:rsidRPr="003C2CC3" w:rsidRDefault="00BE53C7">
          <w:pPr>
            <w:pStyle w:val="TOC3"/>
            <w:rPr>
              <w:rFonts w:asciiTheme="minorHAnsi" w:eastAsiaTheme="minorEastAsia" w:hAnsiTheme="minorHAnsi" w:cstheme="minorBidi"/>
              <w:sz w:val="22"/>
              <w:szCs w:val="22"/>
              <w:lang w:eastAsia="da-DK"/>
            </w:rPr>
          </w:pPr>
          <w:hyperlink w:anchor="_Toc31812095" w:history="1">
            <w:r w:rsidR="008231C0" w:rsidRPr="0005228F">
              <w:rPr>
                <w:rStyle w:val="Hyperlink"/>
                <w:lang w:eastAsia="de-DE"/>
              </w:rPr>
              <w:t>7.1.2</w:t>
            </w:r>
            <w:r w:rsidR="008231C0" w:rsidRPr="003C2CC3">
              <w:rPr>
                <w:rFonts w:asciiTheme="minorHAnsi" w:eastAsiaTheme="minorEastAsia" w:hAnsiTheme="minorHAnsi" w:cstheme="minorBidi"/>
                <w:sz w:val="22"/>
                <w:szCs w:val="22"/>
                <w:lang w:eastAsia="da-DK"/>
              </w:rPr>
              <w:tab/>
            </w:r>
            <w:r w:rsidR="008231C0" w:rsidRPr="0005228F">
              <w:rPr>
                <w:rStyle w:val="Hyperlink"/>
                <w:lang w:eastAsia="de-DE"/>
              </w:rPr>
              <w:t>Different technologies</w:t>
            </w:r>
            <w:r w:rsidR="008231C0" w:rsidRPr="0005228F">
              <w:rPr>
                <w:webHidden/>
              </w:rPr>
              <w:tab/>
            </w:r>
            <w:r w:rsidR="008231C0" w:rsidRPr="0005228F">
              <w:rPr>
                <w:webHidden/>
              </w:rPr>
              <w:fldChar w:fldCharType="begin"/>
            </w:r>
            <w:r w:rsidR="008231C0" w:rsidRPr="0005228F">
              <w:rPr>
                <w:webHidden/>
              </w:rPr>
              <w:instrText xml:space="preserve"> PAGEREF _Toc31812095 \h </w:instrText>
            </w:r>
            <w:r w:rsidR="008231C0" w:rsidRPr="0005228F">
              <w:rPr>
                <w:webHidden/>
              </w:rPr>
            </w:r>
            <w:r w:rsidR="008231C0" w:rsidRPr="0005228F">
              <w:rPr>
                <w:webHidden/>
              </w:rPr>
              <w:fldChar w:fldCharType="separate"/>
            </w:r>
            <w:r w:rsidR="008231C0" w:rsidRPr="0005228F">
              <w:rPr>
                <w:webHidden/>
              </w:rPr>
              <w:t>45</w:t>
            </w:r>
            <w:r w:rsidR="008231C0" w:rsidRPr="0005228F">
              <w:rPr>
                <w:webHidden/>
              </w:rPr>
              <w:fldChar w:fldCharType="end"/>
            </w:r>
          </w:hyperlink>
        </w:p>
        <w:p w14:paraId="7AA09771" w14:textId="6D0C75FE" w:rsidR="008231C0" w:rsidRPr="003C2CC3" w:rsidRDefault="00BE53C7">
          <w:pPr>
            <w:pStyle w:val="TOC3"/>
            <w:rPr>
              <w:rFonts w:asciiTheme="minorHAnsi" w:eastAsiaTheme="minorEastAsia" w:hAnsiTheme="minorHAnsi" w:cstheme="minorBidi"/>
              <w:sz w:val="22"/>
              <w:szCs w:val="22"/>
              <w:lang w:eastAsia="da-DK"/>
            </w:rPr>
          </w:pPr>
          <w:hyperlink w:anchor="_Toc31812096" w:history="1">
            <w:r w:rsidR="008231C0" w:rsidRPr="0005228F">
              <w:rPr>
                <w:rStyle w:val="Hyperlink"/>
              </w:rPr>
              <w:t>7.1.3</w:t>
            </w:r>
            <w:r w:rsidR="008231C0" w:rsidRPr="003C2CC3">
              <w:rPr>
                <w:rFonts w:asciiTheme="minorHAnsi" w:eastAsiaTheme="minorEastAsia" w:hAnsiTheme="minorHAnsi" w:cstheme="minorBidi"/>
                <w:sz w:val="22"/>
                <w:szCs w:val="22"/>
                <w:lang w:eastAsia="da-DK"/>
              </w:rPr>
              <w:tab/>
            </w:r>
            <w:r w:rsidR="008231C0" w:rsidRPr="0005228F">
              <w:rPr>
                <w:rStyle w:val="Hyperlink"/>
              </w:rPr>
              <w:t>Enhanced Sharing mechanisms</w:t>
            </w:r>
            <w:r w:rsidR="008231C0" w:rsidRPr="0005228F">
              <w:rPr>
                <w:webHidden/>
              </w:rPr>
              <w:tab/>
            </w:r>
            <w:r w:rsidR="008231C0" w:rsidRPr="0005228F">
              <w:rPr>
                <w:webHidden/>
              </w:rPr>
              <w:fldChar w:fldCharType="begin"/>
            </w:r>
            <w:r w:rsidR="008231C0" w:rsidRPr="0005228F">
              <w:rPr>
                <w:webHidden/>
              </w:rPr>
              <w:instrText xml:space="preserve"> PAGEREF _Toc31812096 \h </w:instrText>
            </w:r>
            <w:r w:rsidR="008231C0" w:rsidRPr="0005228F">
              <w:rPr>
                <w:webHidden/>
              </w:rPr>
            </w:r>
            <w:r w:rsidR="008231C0" w:rsidRPr="0005228F">
              <w:rPr>
                <w:webHidden/>
              </w:rPr>
              <w:fldChar w:fldCharType="separate"/>
            </w:r>
            <w:r w:rsidR="008231C0" w:rsidRPr="0005228F">
              <w:rPr>
                <w:webHidden/>
              </w:rPr>
              <w:t>45</w:t>
            </w:r>
            <w:r w:rsidR="008231C0" w:rsidRPr="0005228F">
              <w:rPr>
                <w:webHidden/>
              </w:rPr>
              <w:fldChar w:fldCharType="end"/>
            </w:r>
          </w:hyperlink>
        </w:p>
        <w:p w14:paraId="7DDEBF03" w14:textId="0EC819BD" w:rsidR="008231C0" w:rsidRPr="003C2CC3" w:rsidRDefault="00BE53C7">
          <w:pPr>
            <w:pStyle w:val="TOC2"/>
            <w:rPr>
              <w:rFonts w:asciiTheme="minorHAnsi" w:eastAsiaTheme="minorEastAsia" w:hAnsiTheme="minorHAnsi" w:cstheme="minorBidi"/>
              <w:bCs w:val="0"/>
              <w:sz w:val="22"/>
              <w:szCs w:val="22"/>
              <w:lang w:eastAsia="da-DK"/>
            </w:rPr>
          </w:pPr>
          <w:hyperlink w:anchor="_Toc31812097" w:history="1">
            <w:r w:rsidR="008231C0" w:rsidRPr="0005228F">
              <w:rPr>
                <w:rStyle w:val="Hyperlink"/>
              </w:rPr>
              <w:t>7.2</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Modelling of receiver parameters in SEAMCAT</w:t>
            </w:r>
            <w:r w:rsidR="008231C0" w:rsidRPr="0005228F">
              <w:rPr>
                <w:webHidden/>
              </w:rPr>
              <w:tab/>
            </w:r>
            <w:r w:rsidR="008231C0" w:rsidRPr="0005228F">
              <w:rPr>
                <w:webHidden/>
              </w:rPr>
              <w:fldChar w:fldCharType="begin"/>
            </w:r>
            <w:r w:rsidR="008231C0" w:rsidRPr="0005228F">
              <w:rPr>
                <w:webHidden/>
              </w:rPr>
              <w:instrText xml:space="preserve"> PAGEREF _Toc31812097 \h </w:instrText>
            </w:r>
            <w:r w:rsidR="008231C0" w:rsidRPr="0005228F">
              <w:rPr>
                <w:webHidden/>
              </w:rPr>
            </w:r>
            <w:r w:rsidR="008231C0" w:rsidRPr="0005228F">
              <w:rPr>
                <w:webHidden/>
              </w:rPr>
              <w:fldChar w:fldCharType="separate"/>
            </w:r>
            <w:r w:rsidR="008231C0" w:rsidRPr="0005228F">
              <w:rPr>
                <w:webHidden/>
              </w:rPr>
              <w:t>46</w:t>
            </w:r>
            <w:r w:rsidR="008231C0" w:rsidRPr="0005228F">
              <w:rPr>
                <w:webHidden/>
              </w:rPr>
              <w:fldChar w:fldCharType="end"/>
            </w:r>
          </w:hyperlink>
        </w:p>
        <w:p w14:paraId="6552C4C2" w14:textId="0B8E7D3A" w:rsidR="008231C0" w:rsidRPr="003C2CC3" w:rsidRDefault="00BE53C7">
          <w:pPr>
            <w:pStyle w:val="TOC3"/>
            <w:rPr>
              <w:rFonts w:asciiTheme="minorHAnsi" w:eastAsiaTheme="minorEastAsia" w:hAnsiTheme="minorHAnsi" w:cstheme="minorBidi"/>
              <w:sz w:val="22"/>
              <w:szCs w:val="22"/>
              <w:lang w:eastAsia="da-DK"/>
            </w:rPr>
          </w:pPr>
          <w:hyperlink w:anchor="_Toc31812098" w:history="1">
            <w:r w:rsidR="008231C0" w:rsidRPr="0005228F">
              <w:rPr>
                <w:rStyle w:val="Hyperlink"/>
                <w:rFonts w:cs="Times New Roman"/>
                <w:iCs/>
              </w:rPr>
              <w:t>7.2.1</w:t>
            </w:r>
            <w:r w:rsidR="008231C0" w:rsidRPr="003C2CC3">
              <w:rPr>
                <w:rFonts w:asciiTheme="minorHAnsi" w:eastAsiaTheme="minorEastAsia" w:hAnsiTheme="minorHAnsi" w:cstheme="minorBidi"/>
                <w:sz w:val="22"/>
                <w:szCs w:val="22"/>
                <w:lang w:eastAsia="da-DK"/>
              </w:rPr>
              <w:tab/>
            </w:r>
            <w:r w:rsidR="008231C0" w:rsidRPr="0005228F">
              <w:rPr>
                <w:rStyle w:val="Hyperlink"/>
              </w:rPr>
              <w:t>SEAMCAT background</w:t>
            </w:r>
            <w:r w:rsidR="008231C0" w:rsidRPr="0005228F">
              <w:rPr>
                <w:webHidden/>
              </w:rPr>
              <w:tab/>
            </w:r>
            <w:r w:rsidR="008231C0" w:rsidRPr="0005228F">
              <w:rPr>
                <w:webHidden/>
              </w:rPr>
              <w:fldChar w:fldCharType="begin"/>
            </w:r>
            <w:r w:rsidR="008231C0" w:rsidRPr="0005228F">
              <w:rPr>
                <w:webHidden/>
              </w:rPr>
              <w:instrText xml:space="preserve"> PAGEREF _Toc31812098 \h </w:instrText>
            </w:r>
            <w:r w:rsidR="008231C0" w:rsidRPr="0005228F">
              <w:rPr>
                <w:webHidden/>
              </w:rPr>
            </w:r>
            <w:r w:rsidR="008231C0" w:rsidRPr="0005228F">
              <w:rPr>
                <w:webHidden/>
              </w:rPr>
              <w:fldChar w:fldCharType="separate"/>
            </w:r>
            <w:r w:rsidR="008231C0" w:rsidRPr="0005228F">
              <w:rPr>
                <w:webHidden/>
              </w:rPr>
              <w:t>46</w:t>
            </w:r>
            <w:r w:rsidR="008231C0" w:rsidRPr="0005228F">
              <w:rPr>
                <w:webHidden/>
              </w:rPr>
              <w:fldChar w:fldCharType="end"/>
            </w:r>
          </w:hyperlink>
        </w:p>
        <w:p w14:paraId="33532B42" w14:textId="193700D3" w:rsidR="008231C0" w:rsidRPr="003C2CC3" w:rsidRDefault="00BE53C7">
          <w:pPr>
            <w:pStyle w:val="TOC3"/>
            <w:rPr>
              <w:rFonts w:asciiTheme="minorHAnsi" w:eastAsiaTheme="minorEastAsia" w:hAnsiTheme="minorHAnsi" w:cstheme="minorBidi"/>
              <w:sz w:val="22"/>
              <w:szCs w:val="22"/>
              <w:lang w:eastAsia="da-DK"/>
            </w:rPr>
          </w:pPr>
          <w:hyperlink w:anchor="_Toc31812099" w:history="1">
            <w:r w:rsidR="008231C0" w:rsidRPr="0005228F">
              <w:rPr>
                <w:rStyle w:val="Hyperlink"/>
                <w:rFonts w:cs="Times New Roman"/>
              </w:rPr>
              <w:t>7.2.2</w:t>
            </w:r>
            <w:r w:rsidR="008231C0" w:rsidRPr="003C2CC3">
              <w:rPr>
                <w:rFonts w:asciiTheme="minorHAnsi" w:eastAsiaTheme="minorEastAsia" w:hAnsiTheme="minorHAnsi" w:cstheme="minorBidi"/>
                <w:sz w:val="22"/>
                <w:szCs w:val="22"/>
                <w:lang w:eastAsia="da-DK"/>
              </w:rPr>
              <w:tab/>
            </w:r>
            <w:r w:rsidR="008231C0" w:rsidRPr="0005228F">
              <w:rPr>
                <w:rStyle w:val="Hyperlink"/>
              </w:rPr>
              <w:t>Receivers in generic SEAMCAT systems</w:t>
            </w:r>
            <w:r w:rsidR="008231C0" w:rsidRPr="0005228F">
              <w:rPr>
                <w:webHidden/>
              </w:rPr>
              <w:tab/>
            </w:r>
            <w:r w:rsidR="008231C0" w:rsidRPr="0005228F">
              <w:rPr>
                <w:webHidden/>
              </w:rPr>
              <w:fldChar w:fldCharType="begin"/>
            </w:r>
            <w:r w:rsidR="008231C0" w:rsidRPr="0005228F">
              <w:rPr>
                <w:webHidden/>
              </w:rPr>
              <w:instrText xml:space="preserve"> PAGEREF _Toc31812099 \h </w:instrText>
            </w:r>
            <w:r w:rsidR="008231C0" w:rsidRPr="0005228F">
              <w:rPr>
                <w:webHidden/>
              </w:rPr>
            </w:r>
            <w:r w:rsidR="008231C0" w:rsidRPr="0005228F">
              <w:rPr>
                <w:webHidden/>
              </w:rPr>
              <w:fldChar w:fldCharType="separate"/>
            </w:r>
            <w:r w:rsidR="008231C0" w:rsidRPr="0005228F">
              <w:rPr>
                <w:webHidden/>
              </w:rPr>
              <w:t>46</w:t>
            </w:r>
            <w:r w:rsidR="008231C0" w:rsidRPr="0005228F">
              <w:rPr>
                <w:webHidden/>
              </w:rPr>
              <w:fldChar w:fldCharType="end"/>
            </w:r>
          </w:hyperlink>
        </w:p>
        <w:p w14:paraId="18AF4238" w14:textId="38E21D16" w:rsidR="008231C0" w:rsidRPr="003C2CC3" w:rsidRDefault="00BE53C7">
          <w:pPr>
            <w:pStyle w:val="TOC4"/>
            <w:rPr>
              <w:rFonts w:asciiTheme="minorHAnsi" w:eastAsiaTheme="minorEastAsia" w:hAnsiTheme="minorHAnsi" w:cstheme="minorBidi"/>
              <w:sz w:val="22"/>
              <w:szCs w:val="22"/>
              <w:lang w:eastAsia="da-DK"/>
            </w:rPr>
          </w:pPr>
          <w:hyperlink w:anchor="_Toc31812100" w:history="1">
            <w:r w:rsidR="008231C0" w:rsidRPr="0005228F">
              <w:rPr>
                <w:rStyle w:val="Hyperlink"/>
                <w:iCs/>
              </w:rPr>
              <w:t>7.2.2.1</w:t>
            </w:r>
            <w:r w:rsidR="008231C0" w:rsidRPr="003C2CC3">
              <w:rPr>
                <w:rFonts w:asciiTheme="minorHAnsi" w:eastAsiaTheme="minorEastAsia" w:hAnsiTheme="minorHAnsi" w:cstheme="minorBidi"/>
                <w:sz w:val="22"/>
                <w:szCs w:val="22"/>
                <w:lang w:eastAsia="da-DK"/>
              </w:rPr>
              <w:tab/>
            </w:r>
            <w:r w:rsidR="008231C0" w:rsidRPr="0005228F">
              <w:rPr>
                <w:rStyle w:val="Hyperlink"/>
              </w:rPr>
              <w:t>Blocking</w:t>
            </w:r>
            <w:r w:rsidR="008231C0" w:rsidRPr="0005228F">
              <w:rPr>
                <w:webHidden/>
              </w:rPr>
              <w:tab/>
            </w:r>
            <w:r w:rsidR="008231C0" w:rsidRPr="0005228F">
              <w:rPr>
                <w:webHidden/>
              </w:rPr>
              <w:fldChar w:fldCharType="begin"/>
            </w:r>
            <w:r w:rsidR="008231C0" w:rsidRPr="0005228F">
              <w:rPr>
                <w:webHidden/>
              </w:rPr>
              <w:instrText xml:space="preserve"> PAGEREF _Toc31812100 \h </w:instrText>
            </w:r>
            <w:r w:rsidR="008231C0" w:rsidRPr="0005228F">
              <w:rPr>
                <w:webHidden/>
              </w:rPr>
            </w:r>
            <w:r w:rsidR="008231C0" w:rsidRPr="0005228F">
              <w:rPr>
                <w:webHidden/>
              </w:rPr>
              <w:fldChar w:fldCharType="separate"/>
            </w:r>
            <w:r w:rsidR="008231C0" w:rsidRPr="0005228F">
              <w:rPr>
                <w:webHidden/>
              </w:rPr>
              <w:t>46</w:t>
            </w:r>
            <w:r w:rsidR="008231C0" w:rsidRPr="0005228F">
              <w:rPr>
                <w:webHidden/>
              </w:rPr>
              <w:fldChar w:fldCharType="end"/>
            </w:r>
          </w:hyperlink>
        </w:p>
        <w:p w14:paraId="168C1D83" w14:textId="67EF6799" w:rsidR="008231C0" w:rsidRPr="003C2CC3" w:rsidRDefault="00BE53C7">
          <w:pPr>
            <w:pStyle w:val="TOC4"/>
            <w:rPr>
              <w:rFonts w:asciiTheme="minorHAnsi" w:eastAsiaTheme="minorEastAsia" w:hAnsiTheme="minorHAnsi" w:cstheme="minorBidi"/>
              <w:sz w:val="22"/>
              <w:szCs w:val="22"/>
              <w:lang w:eastAsia="da-DK"/>
            </w:rPr>
          </w:pPr>
          <w:hyperlink w:anchor="_Toc31812101" w:history="1">
            <w:r w:rsidR="008231C0" w:rsidRPr="0005228F">
              <w:rPr>
                <w:rStyle w:val="Hyperlink"/>
                <w:iCs/>
              </w:rPr>
              <w:t>7.2.2.2</w:t>
            </w:r>
            <w:r w:rsidR="008231C0" w:rsidRPr="003C2CC3">
              <w:rPr>
                <w:rFonts w:asciiTheme="minorHAnsi" w:eastAsiaTheme="minorEastAsia" w:hAnsiTheme="minorHAnsi" w:cstheme="minorBidi"/>
                <w:sz w:val="22"/>
                <w:szCs w:val="22"/>
                <w:lang w:eastAsia="da-DK"/>
              </w:rPr>
              <w:tab/>
            </w:r>
            <w:r w:rsidR="008231C0" w:rsidRPr="0005228F">
              <w:rPr>
                <w:rStyle w:val="Hyperlink"/>
              </w:rPr>
              <w:t>Intermodulation</w:t>
            </w:r>
            <w:r w:rsidR="008231C0" w:rsidRPr="0005228F">
              <w:rPr>
                <w:webHidden/>
              </w:rPr>
              <w:tab/>
            </w:r>
            <w:r w:rsidR="008231C0" w:rsidRPr="0005228F">
              <w:rPr>
                <w:webHidden/>
              </w:rPr>
              <w:fldChar w:fldCharType="begin"/>
            </w:r>
            <w:r w:rsidR="008231C0" w:rsidRPr="0005228F">
              <w:rPr>
                <w:webHidden/>
              </w:rPr>
              <w:instrText xml:space="preserve"> PAGEREF _Toc31812101 \h </w:instrText>
            </w:r>
            <w:r w:rsidR="008231C0" w:rsidRPr="0005228F">
              <w:rPr>
                <w:webHidden/>
              </w:rPr>
            </w:r>
            <w:r w:rsidR="008231C0" w:rsidRPr="0005228F">
              <w:rPr>
                <w:webHidden/>
              </w:rPr>
              <w:fldChar w:fldCharType="separate"/>
            </w:r>
            <w:r w:rsidR="008231C0" w:rsidRPr="0005228F">
              <w:rPr>
                <w:webHidden/>
              </w:rPr>
              <w:t>48</w:t>
            </w:r>
            <w:r w:rsidR="008231C0" w:rsidRPr="0005228F">
              <w:rPr>
                <w:webHidden/>
              </w:rPr>
              <w:fldChar w:fldCharType="end"/>
            </w:r>
          </w:hyperlink>
        </w:p>
        <w:p w14:paraId="1854E2CA" w14:textId="0E64FAE4" w:rsidR="008231C0" w:rsidRPr="003C2CC3" w:rsidRDefault="00BE53C7">
          <w:pPr>
            <w:pStyle w:val="TOC4"/>
            <w:rPr>
              <w:rFonts w:asciiTheme="minorHAnsi" w:eastAsiaTheme="minorEastAsia" w:hAnsiTheme="minorHAnsi" w:cstheme="minorBidi"/>
              <w:sz w:val="22"/>
              <w:szCs w:val="22"/>
              <w:lang w:eastAsia="da-DK"/>
            </w:rPr>
          </w:pPr>
          <w:hyperlink w:anchor="_Toc31812102" w:history="1">
            <w:r w:rsidR="008231C0" w:rsidRPr="0005228F">
              <w:rPr>
                <w:rStyle w:val="Hyperlink"/>
                <w:iCs/>
              </w:rPr>
              <w:t>7.2.2.3</w:t>
            </w:r>
            <w:r w:rsidR="008231C0" w:rsidRPr="003C2CC3">
              <w:rPr>
                <w:rFonts w:asciiTheme="minorHAnsi" w:eastAsiaTheme="minorEastAsia" w:hAnsiTheme="minorHAnsi" w:cstheme="minorBidi"/>
                <w:sz w:val="22"/>
                <w:szCs w:val="22"/>
                <w:lang w:eastAsia="da-DK"/>
              </w:rPr>
              <w:tab/>
            </w:r>
            <w:r w:rsidR="008231C0" w:rsidRPr="0005228F">
              <w:rPr>
                <w:rStyle w:val="Hyperlink"/>
              </w:rPr>
              <w:t>Overloading</w:t>
            </w:r>
            <w:r w:rsidR="008231C0" w:rsidRPr="0005228F">
              <w:rPr>
                <w:webHidden/>
              </w:rPr>
              <w:tab/>
            </w:r>
            <w:r w:rsidR="008231C0" w:rsidRPr="0005228F">
              <w:rPr>
                <w:webHidden/>
              </w:rPr>
              <w:fldChar w:fldCharType="begin"/>
            </w:r>
            <w:r w:rsidR="008231C0" w:rsidRPr="0005228F">
              <w:rPr>
                <w:webHidden/>
              </w:rPr>
              <w:instrText xml:space="preserve"> PAGEREF _Toc31812102 \h </w:instrText>
            </w:r>
            <w:r w:rsidR="008231C0" w:rsidRPr="0005228F">
              <w:rPr>
                <w:webHidden/>
              </w:rPr>
            </w:r>
            <w:r w:rsidR="008231C0" w:rsidRPr="0005228F">
              <w:rPr>
                <w:webHidden/>
              </w:rPr>
              <w:fldChar w:fldCharType="separate"/>
            </w:r>
            <w:r w:rsidR="008231C0" w:rsidRPr="0005228F">
              <w:rPr>
                <w:webHidden/>
              </w:rPr>
              <w:t>49</w:t>
            </w:r>
            <w:r w:rsidR="008231C0" w:rsidRPr="0005228F">
              <w:rPr>
                <w:webHidden/>
              </w:rPr>
              <w:fldChar w:fldCharType="end"/>
            </w:r>
          </w:hyperlink>
        </w:p>
        <w:p w14:paraId="0B8D1BB4" w14:textId="48C95ED3" w:rsidR="008231C0" w:rsidRPr="003C2CC3" w:rsidRDefault="00BE53C7">
          <w:pPr>
            <w:pStyle w:val="TOC3"/>
            <w:rPr>
              <w:rFonts w:asciiTheme="minorHAnsi" w:eastAsiaTheme="minorEastAsia" w:hAnsiTheme="minorHAnsi" w:cstheme="minorBidi"/>
              <w:sz w:val="22"/>
              <w:szCs w:val="22"/>
              <w:lang w:eastAsia="da-DK"/>
            </w:rPr>
          </w:pPr>
          <w:hyperlink w:anchor="_Toc31812103" w:history="1">
            <w:r w:rsidR="008231C0" w:rsidRPr="0005228F">
              <w:rPr>
                <w:rStyle w:val="Hyperlink"/>
              </w:rPr>
              <w:t>7.2.3</w:t>
            </w:r>
            <w:r w:rsidR="008231C0" w:rsidRPr="003C2CC3">
              <w:rPr>
                <w:rFonts w:asciiTheme="minorHAnsi" w:eastAsiaTheme="minorEastAsia" w:hAnsiTheme="minorHAnsi" w:cstheme="minorBidi"/>
                <w:sz w:val="22"/>
                <w:szCs w:val="22"/>
                <w:lang w:eastAsia="da-DK"/>
              </w:rPr>
              <w:tab/>
            </w:r>
            <w:r w:rsidR="008231C0" w:rsidRPr="0005228F">
              <w:rPr>
                <w:rStyle w:val="Hyperlink"/>
              </w:rPr>
              <w:t>Receivers in cellular SEAMCAT systems</w:t>
            </w:r>
            <w:r w:rsidR="008231C0" w:rsidRPr="0005228F">
              <w:rPr>
                <w:webHidden/>
              </w:rPr>
              <w:tab/>
            </w:r>
            <w:r w:rsidR="008231C0" w:rsidRPr="0005228F">
              <w:rPr>
                <w:webHidden/>
              </w:rPr>
              <w:fldChar w:fldCharType="begin"/>
            </w:r>
            <w:r w:rsidR="008231C0" w:rsidRPr="0005228F">
              <w:rPr>
                <w:webHidden/>
              </w:rPr>
              <w:instrText xml:space="preserve"> PAGEREF _Toc31812103 \h </w:instrText>
            </w:r>
            <w:r w:rsidR="008231C0" w:rsidRPr="0005228F">
              <w:rPr>
                <w:webHidden/>
              </w:rPr>
            </w:r>
            <w:r w:rsidR="008231C0" w:rsidRPr="0005228F">
              <w:rPr>
                <w:webHidden/>
              </w:rPr>
              <w:fldChar w:fldCharType="separate"/>
            </w:r>
            <w:r w:rsidR="008231C0" w:rsidRPr="0005228F">
              <w:rPr>
                <w:webHidden/>
              </w:rPr>
              <w:t>50</w:t>
            </w:r>
            <w:r w:rsidR="008231C0" w:rsidRPr="0005228F">
              <w:rPr>
                <w:webHidden/>
              </w:rPr>
              <w:fldChar w:fldCharType="end"/>
            </w:r>
          </w:hyperlink>
        </w:p>
        <w:p w14:paraId="3F6C8455" w14:textId="6DF14DA1"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04" w:history="1">
            <w:r w:rsidR="008231C0" w:rsidRPr="0005228F">
              <w:rPr>
                <w:rStyle w:val="Hyperlink"/>
                <w:noProof/>
              </w:rPr>
              <w:t>8</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receiver measurements of common digital systems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_Toc31812104 \h </w:instrText>
            </w:r>
            <w:r w:rsidR="008231C0" w:rsidRPr="0005228F">
              <w:rPr>
                <w:noProof/>
                <w:webHidden/>
              </w:rPr>
            </w:r>
            <w:r w:rsidR="008231C0" w:rsidRPr="0005228F">
              <w:rPr>
                <w:noProof/>
                <w:webHidden/>
              </w:rPr>
              <w:fldChar w:fldCharType="separate"/>
            </w:r>
            <w:r w:rsidR="008231C0" w:rsidRPr="0005228F">
              <w:rPr>
                <w:noProof/>
                <w:webHidden/>
              </w:rPr>
              <w:t>52</w:t>
            </w:r>
            <w:r w:rsidR="008231C0" w:rsidRPr="0005228F">
              <w:rPr>
                <w:noProof/>
                <w:webHidden/>
              </w:rPr>
              <w:fldChar w:fldCharType="end"/>
            </w:r>
          </w:hyperlink>
        </w:p>
        <w:p w14:paraId="411D96B5" w14:textId="44E9BE0B" w:rsidR="008231C0" w:rsidRPr="003C2CC3" w:rsidRDefault="00BE53C7">
          <w:pPr>
            <w:pStyle w:val="TOC2"/>
            <w:rPr>
              <w:rFonts w:asciiTheme="minorHAnsi" w:eastAsiaTheme="minorEastAsia" w:hAnsiTheme="minorHAnsi" w:cstheme="minorBidi"/>
              <w:bCs w:val="0"/>
              <w:sz w:val="22"/>
              <w:szCs w:val="22"/>
              <w:lang w:eastAsia="da-DK"/>
            </w:rPr>
          </w:pPr>
          <w:hyperlink w:anchor="_Toc31812105" w:history="1">
            <w:r w:rsidR="008231C0" w:rsidRPr="0005228F">
              <w:rPr>
                <w:rStyle w:val="Hyperlink"/>
              </w:rPr>
              <w:t>8.1</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Introduction</w:t>
            </w:r>
            <w:r w:rsidR="008231C0" w:rsidRPr="0005228F">
              <w:rPr>
                <w:webHidden/>
              </w:rPr>
              <w:tab/>
            </w:r>
            <w:r w:rsidR="008231C0" w:rsidRPr="0005228F">
              <w:rPr>
                <w:webHidden/>
              </w:rPr>
              <w:fldChar w:fldCharType="begin"/>
            </w:r>
            <w:r w:rsidR="008231C0" w:rsidRPr="0005228F">
              <w:rPr>
                <w:webHidden/>
              </w:rPr>
              <w:instrText xml:space="preserve"> PAGEREF _Toc31812105 \h </w:instrText>
            </w:r>
            <w:r w:rsidR="008231C0" w:rsidRPr="0005228F">
              <w:rPr>
                <w:webHidden/>
              </w:rPr>
            </w:r>
            <w:r w:rsidR="008231C0" w:rsidRPr="0005228F">
              <w:rPr>
                <w:webHidden/>
              </w:rPr>
              <w:fldChar w:fldCharType="separate"/>
            </w:r>
            <w:r w:rsidR="008231C0" w:rsidRPr="0005228F">
              <w:rPr>
                <w:webHidden/>
              </w:rPr>
              <w:t>52</w:t>
            </w:r>
            <w:r w:rsidR="008231C0" w:rsidRPr="0005228F">
              <w:rPr>
                <w:webHidden/>
              </w:rPr>
              <w:fldChar w:fldCharType="end"/>
            </w:r>
          </w:hyperlink>
        </w:p>
        <w:p w14:paraId="272B71D3" w14:textId="3F8AE93B" w:rsidR="008231C0" w:rsidRPr="003C2CC3" w:rsidRDefault="00BE53C7">
          <w:pPr>
            <w:pStyle w:val="TOC2"/>
            <w:rPr>
              <w:rFonts w:asciiTheme="minorHAnsi" w:eastAsiaTheme="minorEastAsia" w:hAnsiTheme="minorHAnsi" w:cstheme="minorBidi"/>
              <w:bCs w:val="0"/>
              <w:sz w:val="22"/>
              <w:szCs w:val="22"/>
              <w:lang w:eastAsia="da-DK"/>
            </w:rPr>
          </w:pPr>
          <w:hyperlink w:anchor="_Toc31812106" w:history="1">
            <w:r w:rsidR="008231C0" w:rsidRPr="0005228F">
              <w:rPr>
                <w:rStyle w:val="Hyperlink"/>
              </w:rPr>
              <w:t>8.2</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Description of general measurement setups and measured parameters</w:t>
            </w:r>
            <w:r w:rsidR="008231C0" w:rsidRPr="0005228F">
              <w:rPr>
                <w:webHidden/>
              </w:rPr>
              <w:tab/>
            </w:r>
            <w:r w:rsidR="008231C0" w:rsidRPr="0005228F">
              <w:rPr>
                <w:webHidden/>
              </w:rPr>
              <w:fldChar w:fldCharType="begin"/>
            </w:r>
            <w:r w:rsidR="008231C0" w:rsidRPr="0005228F">
              <w:rPr>
                <w:webHidden/>
              </w:rPr>
              <w:instrText xml:space="preserve"> PAGEREF _Toc31812106 \h </w:instrText>
            </w:r>
            <w:r w:rsidR="008231C0" w:rsidRPr="0005228F">
              <w:rPr>
                <w:webHidden/>
              </w:rPr>
            </w:r>
            <w:r w:rsidR="008231C0" w:rsidRPr="0005228F">
              <w:rPr>
                <w:webHidden/>
              </w:rPr>
              <w:fldChar w:fldCharType="separate"/>
            </w:r>
            <w:r w:rsidR="008231C0" w:rsidRPr="0005228F">
              <w:rPr>
                <w:webHidden/>
              </w:rPr>
              <w:t>52</w:t>
            </w:r>
            <w:r w:rsidR="008231C0" w:rsidRPr="0005228F">
              <w:rPr>
                <w:webHidden/>
              </w:rPr>
              <w:fldChar w:fldCharType="end"/>
            </w:r>
          </w:hyperlink>
        </w:p>
        <w:p w14:paraId="48BA7DD9" w14:textId="58B24259" w:rsidR="008231C0" w:rsidRPr="003C2CC3" w:rsidRDefault="00BE53C7">
          <w:pPr>
            <w:pStyle w:val="TOC2"/>
            <w:rPr>
              <w:rFonts w:asciiTheme="minorHAnsi" w:eastAsiaTheme="minorEastAsia" w:hAnsiTheme="minorHAnsi" w:cstheme="minorBidi"/>
              <w:bCs w:val="0"/>
              <w:sz w:val="22"/>
              <w:szCs w:val="22"/>
              <w:lang w:eastAsia="da-DK"/>
            </w:rPr>
          </w:pPr>
          <w:hyperlink w:anchor="_Toc31812107" w:history="1">
            <w:r w:rsidR="008231C0" w:rsidRPr="0005228F">
              <w:rPr>
                <w:rStyle w:val="Hyperlink"/>
              </w:rPr>
              <w:t>8.3</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Summary of measured receiver performance</w:t>
            </w:r>
            <w:r w:rsidR="008231C0" w:rsidRPr="0005228F">
              <w:rPr>
                <w:webHidden/>
              </w:rPr>
              <w:tab/>
            </w:r>
            <w:r w:rsidR="008231C0" w:rsidRPr="0005228F">
              <w:rPr>
                <w:webHidden/>
              </w:rPr>
              <w:fldChar w:fldCharType="begin"/>
            </w:r>
            <w:r w:rsidR="008231C0" w:rsidRPr="0005228F">
              <w:rPr>
                <w:webHidden/>
              </w:rPr>
              <w:instrText xml:space="preserve"> PAGEREF _Toc31812107 \h </w:instrText>
            </w:r>
            <w:r w:rsidR="008231C0" w:rsidRPr="0005228F">
              <w:rPr>
                <w:webHidden/>
              </w:rPr>
            </w:r>
            <w:r w:rsidR="008231C0" w:rsidRPr="0005228F">
              <w:rPr>
                <w:webHidden/>
              </w:rPr>
              <w:fldChar w:fldCharType="separate"/>
            </w:r>
            <w:r w:rsidR="008231C0" w:rsidRPr="0005228F">
              <w:rPr>
                <w:webHidden/>
              </w:rPr>
              <w:t>52</w:t>
            </w:r>
            <w:r w:rsidR="008231C0" w:rsidRPr="0005228F">
              <w:rPr>
                <w:webHidden/>
              </w:rPr>
              <w:fldChar w:fldCharType="end"/>
            </w:r>
          </w:hyperlink>
        </w:p>
        <w:p w14:paraId="357AD1A3" w14:textId="4AA7042D" w:rsidR="008231C0" w:rsidRPr="003C2CC3" w:rsidRDefault="00BE53C7">
          <w:pPr>
            <w:pStyle w:val="TOC3"/>
            <w:rPr>
              <w:rFonts w:asciiTheme="minorHAnsi" w:eastAsiaTheme="minorEastAsia" w:hAnsiTheme="minorHAnsi" w:cstheme="minorBidi"/>
              <w:sz w:val="22"/>
              <w:szCs w:val="22"/>
              <w:lang w:eastAsia="da-DK"/>
            </w:rPr>
          </w:pPr>
          <w:hyperlink w:anchor="_Toc31812108" w:history="1">
            <w:r w:rsidR="008231C0" w:rsidRPr="0005228F">
              <w:rPr>
                <w:rStyle w:val="Hyperlink"/>
              </w:rPr>
              <w:t>8.3.1</w:t>
            </w:r>
            <w:r w:rsidR="008231C0" w:rsidRPr="003C2CC3">
              <w:rPr>
                <w:rFonts w:asciiTheme="minorHAnsi" w:eastAsiaTheme="minorEastAsia" w:hAnsiTheme="minorHAnsi" w:cstheme="minorBidi"/>
                <w:sz w:val="22"/>
                <w:szCs w:val="22"/>
                <w:lang w:eastAsia="da-DK"/>
              </w:rPr>
              <w:tab/>
            </w:r>
            <w:r w:rsidR="008231C0" w:rsidRPr="0005228F">
              <w:rPr>
                <w:rStyle w:val="Hyperlink"/>
              </w:rPr>
              <w:t>RLAN</w:t>
            </w:r>
            <w:r w:rsidR="008231C0" w:rsidRPr="0005228F">
              <w:rPr>
                <w:webHidden/>
              </w:rPr>
              <w:tab/>
            </w:r>
            <w:r w:rsidR="008231C0" w:rsidRPr="0005228F">
              <w:rPr>
                <w:webHidden/>
              </w:rPr>
              <w:fldChar w:fldCharType="begin"/>
            </w:r>
            <w:r w:rsidR="008231C0" w:rsidRPr="0005228F">
              <w:rPr>
                <w:webHidden/>
              </w:rPr>
              <w:instrText xml:space="preserve"> PAGEREF _Toc31812108 \h </w:instrText>
            </w:r>
            <w:r w:rsidR="008231C0" w:rsidRPr="0005228F">
              <w:rPr>
                <w:webHidden/>
              </w:rPr>
            </w:r>
            <w:r w:rsidR="008231C0" w:rsidRPr="0005228F">
              <w:rPr>
                <w:webHidden/>
              </w:rPr>
              <w:fldChar w:fldCharType="separate"/>
            </w:r>
            <w:r w:rsidR="008231C0" w:rsidRPr="0005228F">
              <w:rPr>
                <w:webHidden/>
              </w:rPr>
              <w:t>53</w:t>
            </w:r>
            <w:r w:rsidR="008231C0" w:rsidRPr="0005228F">
              <w:rPr>
                <w:webHidden/>
              </w:rPr>
              <w:fldChar w:fldCharType="end"/>
            </w:r>
          </w:hyperlink>
        </w:p>
        <w:p w14:paraId="43C931F5" w14:textId="1D57D645" w:rsidR="008231C0" w:rsidRPr="003C2CC3" w:rsidRDefault="00BE53C7">
          <w:pPr>
            <w:pStyle w:val="TOC4"/>
            <w:rPr>
              <w:rFonts w:asciiTheme="minorHAnsi" w:eastAsiaTheme="minorEastAsia" w:hAnsiTheme="minorHAnsi" w:cstheme="minorBidi"/>
              <w:sz w:val="22"/>
              <w:szCs w:val="22"/>
              <w:lang w:eastAsia="da-DK"/>
            </w:rPr>
          </w:pPr>
          <w:hyperlink w:anchor="_Toc31812109" w:history="1">
            <w:r w:rsidR="008231C0" w:rsidRPr="0005228F">
              <w:rPr>
                <w:rStyle w:val="Hyperlink"/>
                <w:iCs/>
              </w:rPr>
              <w:t>8.3.1.1</w:t>
            </w:r>
            <w:r w:rsidR="008231C0" w:rsidRPr="003C2CC3">
              <w:rPr>
                <w:rFonts w:asciiTheme="minorHAnsi" w:eastAsiaTheme="minorEastAsia" w:hAnsiTheme="minorHAnsi" w:cstheme="minorBidi"/>
                <w:sz w:val="22"/>
                <w:szCs w:val="22"/>
                <w:lang w:eastAsia="da-DK"/>
              </w:rPr>
              <w:tab/>
            </w:r>
            <w:r w:rsidR="008231C0" w:rsidRPr="0005228F">
              <w:rPr>
                <w:rStyle w:val="Hyperlink"/>
              </w:rPr>
              <w:t>General information</w:t>
            </w:r>
            <w:r w:rsidR="008231C0" w:rsidRPr="0005228F">
              <w:rPr>
                <w:webHidden/>
              </w:rPr>
              <w:tab/>
            </w:r>
            <w:r w:rsidR="008231C0" w:rsidRPr="0005228F">
              <w:rPr>
                <w:webHidden/>
              </w:rPr>
              <w:fldChar w:fldCharType="begin"/>
            </w:r>
            <w:r w:rsidR="008231C0" w:rsidRPr="0005228F">
              <w:rPr>
                <w:webHidden/>
              </w:rPr>
              <w:instrText xml:space="preserve"> PAGEREF _Toc31812109 \h </w:instrText>
            </w:r>
            <w:r w:rsidR="008231C0" w:rsidRPr="0005228F">
              <w:rPr>
                <w:webHidden/>
              </w:rPr>
            </w:r>
            <w:r w:rsidR="008231C0" w:rsidRPr="0005228F">
              <w:rPr>
                <w:webHidden/>
              </w:rPr>
              <w:fldChar w:fldCharType="separate"/>
            </w:r>
            <w:r w:rsidR="008231C0" w:rsidRPr="0005228F">
              <w:rPr>
                <w:webHidden/>
              </w:rPr>
              <w:t>53</w:t>
            </w:r>
            <w:r w:rsidR="008231C0" w:rsidRPr="0005228F">
              <w:rPr>
                <w:webHidden/>
              </w:rPr>
              <w:fldChar w:fldCharType="end"/>
            </w:r>
          </w:hyperlink>
        </w:p>
        <w:p w14:paraId="188E5262" w14:textId="254E689B" w:rsidR="008231C0" w:rsidRPr="003C2CC3" w:rsidRDefault="00BE53C7">
          <w:pPr>
            <w:pStyle w:val="TOC4"/>
            <w:rPr>
              <w:rFonts w:asciiTheme="minorHAnsi" w:eastAsiaTheme="minorEastAsia" w:hAnsiTheme="minorHAnsi" w:cstheme="minorBidi"/>
              <w:sz w:val="22"/>
              <w:szCs w:val="22"/>
              <w:lang w:eastAsia="da-DK"/>
            </w:rPr>
          </w:pPr>
          <w:hyperlink w:anchor="_Toc31812110" w:history="1">
            <w:r w:rsidR="008231C0" w:rsidRPr="0005228F">
              <w:rPr>
                <w:rStyle w:val="Hyperlink"/>
                <w:iCs/>
              </w:rPr>
              <w:t>8.3.1.2</w:t>
            </w:r>
            <w:r w:rsidR="008231C0" w:rsidRPr="003C2CC3">
              <w:rPr>
                <w:rFonts w:asciiTheme="minorHAnsi" w:eastAsiaTheme="minorEastAsia" w:hAnsiTheme="minorHAnsi" w:cstheme="minorBidi"/>
                <w:sz w:val="22"/>
                <w:szCs w:val="22"/>
                <w:lang w:eastAsia="da-DK"/>
              </w:rPr>
              <w:tab/>
            </w:r>
            <w:r w:rsidR="008231C0" w:rsidRPr="0005228F">
              <w:rPr>
                <w:rStyle w:val="Hyperlink"/>
              </w:rPr>
              <w:t>Adjacent channel selectivity</w:t>
            </w:r>
            <w:r w:rsidR="008231C0" w:rsidRPr="0005228F">
              <w:rPr>
                <w:webHidden/>
              </w:rPr>
              <w:tab/>
            </w:r>
            <w:r w:rsidR="008231C0" w:rsidRPr="0005228F">
              <w:rPr>
                <w:webHidden/>
              </w:rPr>
              <w:fldChar w:fldCharType="begin"/>
            </w:r>
            <w:r w:rsidR="008231C0" w:rsidRPr="0005228F">
              <w:rPr>
                <w:webHidden/>
              </w:rPr>
              <w:instrText xml:space="preserve"> PAGEREF _Toc31812110 \h </w:instrText>
            </w:r>
            <w:r w:rsidR="008231C0" w:rsidRPr="0005228F">
              <w:rPr>
                <w:webHidden/>
              </w:rPr>
            </w:r>
            <w:r w:rsidR="008231C0" w:rsidRPr="0005228F">
              <w:rPr>
                <w:webHidden/>
              </w:rPr>
              <w:fldChar w:fldCharType="separate"/>
            </w:r>
            <w:r w:rsidR="008231C0" w:rsidRPr="0005228F">
              <w:rPr>
                <w:webHidden/>
              </w:rPr>
              <w:t>55</w:t>
            </w:r>
            <w:r w:rsidR="008231C0" w:rsidRPr="0005228F">
              <w:rPr>
                <w:webHidden/>
              </w:rPr>
              <w:fldChar w:fldCharType="end"/>
            </w:r>
          </w:hyperlink>
        </w:p>
        <w:p w14:paraId="26FB2CEE" w14:textId="3C4652BC" w:rsidR="008231C0" w:rsidRPr="003C2CC3" w:rsidRDefault="00BE53C7">
          <w:pPr>
            <w:pStyle w:val="TOC4"/>
            <w:rPr>
              <w:rFonts w:asciiTheme="minorHAnsi" w:eastAsiaTheme="minorEastAsia" w:hAnsiTheme="minorHAnsi" w:cstheme="minorBidi"/>
              <w:sz w:val="22"/>
              <w:szCs w:val="22"/>
              <w:lang w:eastAsia="da-DK"/>
            </w:rPr>
          </w:pPr>
          <w:hyperlink w:anchor="_Toc31812111" w:history="1">
            <w:r w:rsidR="008231C0" w:rsidRPr="0005228F">
              <w:rPr>
                <w:rStyle w:val="Hyperlink"/>
                <w:iCs/>
              </w:rPr>
              <w:t>8.3.1.3</w:t>
            </w:r>
            <w:r w:rsidR="008231C0" w:rsidRPr="003C2CC3">
              <w:rPr>
                <w:rFonts w:asciiTheme="minorHAnsi" w:eastAsiaTheme="minorEastAsia" w:hAnsiTheme="minorHAnsi" w:cstheme="minorBidi"/>
                <w:sz w:val="22"/>
                <w:szCs w:val="22"/>
                <w:lang w:eastAsia="da-DK"/>
              </w:rPr>
              <w:tab/>
            </w:r>
            <w:r w:rsidR="008231C0" w:rsidRPr="0005228F">
              <w:rPr>
                <w:rStyle w:val="Hyperlink"/>
              </w:rPr>
              <w:t>Blocking</w:t>
            </w:r>
            <w:r w:rsidR="008231C0" w:rsidRPr="0005228F">
              <w:rPr>
                <w:webHidden/>
              </w:rPr>
              <w:tab/>
            </w:r>
            <w:r w:rsidR="008231C0" w:rsidRPr="0005228F">
              <w:rPr>
                <w:webHidden/>
              </w:rPr>
              <w:fldChar w:fldCharType="begin"/>
            </w:r>
            <w:r w:rsidR="008231C0" w:rsidRPr="0005228F">
              <w:rPr>
                <w:webHidden/>
              </w:rPr>
              <w:instrText xml:space="preserve"> PAGEREF _Toc31812111 \h </w:instrText>
            </w:r>
            <w:r w:rsidR="008231C0" w:rsidRPr="0005228F">
              <w:rPr>
                <w:webHidden/>
              </w:rPr>
            </w:r>
            <w:r w:rsidR="008231C0" w:rsidRPr="0005228F">
              <w:rPr>
                <w:webHidden/>
              </w:rPr>
              <w:fldChar w:fldCharType="separate"/>
            </w:r>
            <w:r w:rsidR="008231C0" w:rsidRPr="0005228F">
              <w:rPr>
                <w:webHidden/>
              </w:rPr>
              <w:t>55</w:t>
            </w:r>
            <w:r w:rsidR="008231C0" w:rsidRPr="0005228F">
              <w:rPr>
                <w:webHidden/>
              </w:rPr>
              <w:fldChar w:fldCharType="end"/>
            </w:r>
          </w:hyperlink>
        </w:p>
        <w:p w14:paraId="0CF76A33" w14:textId="66A16530" w:rsidR="008231C0" w:rsidRPr="003C2CC3" w:rsidRDefault="00BE53C7">
          <w:pPr>
            <w:pStyle w:val="TOC4"/>
            <w:rPr>
              <w:rFonts w:asciiTheme="minorHAnsi" w:eastAsiaTheme="minorEastAsia" w:hAnsiTheme="minorHAnsi" w:cstheme="minorBidi"/>
              <w:sz w:val="22"/>
              <w:szCs w:val="22"/>
              <w:lang w:eastAsia="da-DK"/>
            </w:rPr>
          </w:pPr>
          <w:hyperlink w:anchor="_Toc31812112" w:history="1">
            <w:r w:rsidR="008231C0" w:rsidRPr="0005228F">
              <w:rPr>
                <w:rStyle w:val="Hyperlink"/>
                <w:iCs/>
              </w:rPr>
              <w:t>8.3.1.4</w:t>
            </w:r>
            <w:r w:rsidR="008231C0" w:rsidRPr="003C2CC3">
              <w:rPr>
                <w:rFonts w:asciiTheme="minorHAnsi" w:eastAsiaTheme="minorEastAsia" w:hAnsiTheme="minorHAnsi" w:cstheme="minorBidi"/>
                <w:sz w:val="22"/>
                <w:szCs w:val="22"/>
                <w:lang w:eastAsia="da-DK"/>
              </w:rPr>
              <w:tab/>
            </w:r>
            <w:r w:rsidR="008231C0" w:rsidRPr="0005228F">
              <w:rPr>
                <w:rStyle w:val="Hyperlink"/>
              </w:rPr>
              <w:t>Overloading immunity</w:t>
            </w:r>
            <w:r w:rsidR="008231C0" w:rsidRPr="0005228F">
              <w:rPr>
                <w:webHidden/>
              </w:rPr>
              <w:tab/>
            </w:r>
            <w:r w:rsidR="008231C0" w:rsidRPr="0005228F">
              <w:rPr>
                <w:webHidden/>
              </w:rPr>
              <w:fldChar w:fldCharType="begin"/>
            </w:r>
            <w:r w:rsidR="008231C0" w:rsidRPr="0005228F">
              <w:rPr>
                <w:webHidden/>
              </w:rPr>
              <w:instrText xml:space="preserve"> PAGEREF _Toc31812112 \h </w:instrText>
            </w:r>
            <w:r w:rsidR="008231C0" w:rsidRPr="0005228F">
              <w:rPr>
                <w:webHidden/>
              </w:rPr>
            </w:r>
            <w:r w:rsidR="008231C0" w:rsidRPr="0005228F">
              <w:rPr>
                <w:webHidden/>
              </w:rPr>
              <w:fldChar w:fldCharType="separate"/>
            </w:r>
            <w:r w:rsidR="008231C0" w:rsidRPr="0005228F">
              <w:rPr>
                <w:webHidden/>
              </w:rPr>
              <w:t>56</w:t>
            </w:r>
            <w:r w:rsidR="008231C0" w:rsidRPr="0005228F">
              <w:rPr>
                <w:webHidden/>
              </w:rPr>
              <w:fldChar w:fldCharType="end"/>
            </w:r>
          </w:hyperlink>
        </w:p>
        <w:p w14:paraId="0AB1E1CD" w14:textId="31132C78" w:rsidR="008231C0" w:rsidRPr="003C2CC3" w:rsidRDefault="00BE53C7">
          <w:pPr>
            <w:pStyle w:val="TOC4"/>
            <w:rPr>
              <w:rFonts w:asciiTheme="minorHAnsi" w:eastAsiaTheme="minorEastAsia" w:hAnsiTheme="minorHAnsi" w:cstheme="minorBidi"/>
              <w:sz w:val="22"/>
              <w:szCs w:val="22"/>
              <w:lang w:eastAsia="da-DK"/>
            </w:rPr>
          </w:pPr>
          <w:hyperlink w:anchor="_Toc31812113" w:history="1">
            <w:r w:rsidR="008231C0" w:rsidRPr="0005228F">
              <w:rPr>
                <w:rStyle w:val="Hyperlink"/>
                <w:iCs/>
              </w:rPr>
              <w:t>8.3.1.5</w:t>
            </w:r>
            <w:r w:rsidR="008231C0" w:rsidRPr="003C2CC3">
              <w:rPr>
                <w:rFonts w:asciiTheme="minorHAnsi" w:eastAsiaTheme="minorEastAsia" w:hAnsiTheme="minorHAnsi" w:cstheme="minorBidi"/>
                <w:sz w:val="22"/>
                <w:szCs w:val="22"/>
                <w:lang w:eastAsia="da-DK"/>
              </w:rPr>
              <w:tab/>
            </w:r>
            <w:r w:rsidR="008231C0" w:rsidRPr="0005228F">
              <w:rPr>
                <w:rStyle w:val="Hyperlink"/>
              </w:rPr>
              <w:t>Intermodulation immunity</w:t>
            </w:r>
            <w:r w:rsidR="008231C0" w:rsidRPr="0005228F">
              <w:rPr>
                <w:webHidden/>
              </w:rPr>
              <w:tab/>
            </w:r>
            <w:r w:rsidR="008231C0" w:rsidRPr="0005228F">
              <w:rPr>
                <w:webHidden/>
              </w:rPr>
              <w:fldChar w:fldCharType="begin"/>
            </w:r>
            <w:r w:rsidR="008231C0" w:rsidRPr="0005228F">
              <w:rPr>
                <w:webHidden/>
              </w:rPr>
              <w:instrText xml:space="preserve"> PAGEREF _Toc31812113 \h </w:instrText>
            </w:r>
            <w:r w:rsidR="008231C0" w:rsidRPr="0005228F">
              <w:rPr>
                <w:webHidden/>
              </w:rPr>
            </w:r>
            <w:r w:rsidR="008231C0" w:rsidRPr="0005228F">
              <w:rPr>
                <w:webHidden/>
              </w:rPr>
              <w:fldChar w:fldCharType="separate"/>
            </w:r>
            <w:r w:rsidR="008231C0" w:rsidRPr="0005228F">
              <w:rPr>
                <w:webHidden/>
              </w:rPr>
              <w:t>56</w:t>
            </w:r>
            <w:r w:rsidR="008231C0" w:rsidRPr="0005228F">
              <w:rPr>
                <w:webHidden/>
              </w:rPr>
              <w:fldChar w:fldCharType="end"/>
            </w:r>
          </w:hyperlink>
        </w:p>
        <w:p w14:paraId="65301C95" w14:textId="13F378B0" w:rsidR="008231C0" w:rsidRPr="003C2CC3" w:rsidRDefault="00BE53C7">
          <w:pPr>
            <w:pStyle w:val="TOC4"/>
            <w:rPr>
              <w:rFonts w:asciiTheme="minorHAnsi" w:eastAsiaTheme="minorEastAsia" w:hAnsiTheme="minorHAnsi" w:cstheme="minorBidi"/>
              <w:sz w:val="22"/>
              <w:szCs w:val="22"/>
              <w:lang w:eastAsia="da-DK"/>
            </w:rPr>
          </w:pPr>
          <w:hyperlink w:anchor="_Toc31812114" w:history="1">
            <w:r w:rsidR="008231C0" w:rsidRPr="0005228F">
              <w:rPr>
                <w:rStyle w:val="Hyperlink"/>
                <w:iCs/>
              </w:rPr>
              <w:t>8.3.1.6</w:t>
            </w:r>
            <w:r w:rsidR="008231C0" w:rsidRPr="003C2CC3">
              <w:rPr>
                <w:rFonts w:asciiTheme="minorHAnsi" w:eastAsiaTheme="minorEastAsia" w:hAnsiTheme="minorHAnsi" w:cstheme="minorBidi"/>
                <w:sz w:val="22"/>
                <w:szCs w:val="22"/>
                <w:lang w:eastAsia="da-DK"/>
              </w:rPr>
              <w:tab/>
            </w:r>
            <w:r w:rsidR="008231C0" w:rsidRPr="0005228F">
              <w:rPr>
                <w:rStyle w:val="Hyperlink"/>
              </w:rPr>
              <w:t>Analysis of the measurement results in comparison with ETSI Harmonised Standards</w:t>
            </w:r>
            <w:r w:rsidR="008231C0" w:rsidRPr="0005228F">
              <w:rPr>
                <w:webHidden/>
              </w:rPr>
              <w:tab/>
            </w:r>
            <w:r w:rsidR="008231C0" w:rsidRPr="0005228F">
              <w:rPr>
                <w:webHidden/>
              </w:rPr>
              <w:fldChar w:fldCharType="begin"/>
            </w:r>
            <w:r w:rsidR="008231C0" w:rsidRPr="0005228F">
              <w:rPr>
                <w:webHidden/>
              </w:rPr>
              <w:instrText xml:space="preserve"> PAGEREF _Toc31812114 \h </w:instrText>
            </w:r>
            <w:r w:rsidR="008231C0" w:rsidRPr="0005228F">
              <w:rPr>
                <w:webHidden/>
              </w:rPr>
            </w:r>
            <w:r w:rsidR="008231C0" w:rsidRPr="0005228F">
              <w:rPr>
                <w:webHidden/>
              </w:rPr>
              <w:fldChar w:fldCharType="separate"/>
            </w:r>
            <w:r w:rsidR="008231C0" w:rsidRPr="0005228F">
              <w:rPr>
                <w:webHidden/>
              </w:rPr>
              <w:t>57</w:t>
            </w:r>
            <w:r w:rsidR="008231C0" w:rsidRPr="0005228F">
              <w:rPr>
                <w:webHidden/>
              </w:rPr>
              <w:fldChar w:fldCharType="end"/>
            </w:r>
          </w:hyperlink>
        </w:p>
        <w:p w14:paraId="01C5794B" w14:textId="1D7AC6D2" w:rsidR="008231C0" w:rsidRPr="003C2CC3" w:rsidRDefault="00BE53C7">
          <w:pPr>
            <w:pStyle w:val="TOC3"/>
            <w:rPr>
              <w:rFonts w:asciiTheme="minorHAnsi" w:eastAsiaTheme="minorEastAsia" w:hAnsiTheme="minorHAnsi" w:cstheme="minorBidi"/>
              <w:sz w:val="22"/>
              <w:szCs w:val="22"/>
              <w:lang w:eastAsia="da-DK"/>
            </w:rPr>
          </w:pPr>
          <w:hyperlink w:anchor="_Toc31812115" w:history="1">
            <w:r w:rsidR="008231C0" w:rsidRPr="0005228F">
              <w:rPr>
                <w:rStyle w:val="Hyperlink"/>
              </w:rPr>
              <w:t>8.3.2</w:t>
            </w:r>
            <w:r w:rsidR="008231C0" w:rsidRPr="003C2CC3">
              <w:rPr>
                <w:rFonts w:asciiTheme="minorHAnsi" w:eastAsiaTheme="minorEastAsia" w:hAnsiTheme="minorHAnsi" w:cstheme="minorBidi"/>
                <w:sz w:val="22"/>
                <w:szCs w:val="22"/>
                <w:lang w:eastAsia="da-DK"/>
              </w:rPr>
              <w:tab/>
            </w:r>
            <w:r w:rsidR="008231C0" w:rsidRPr="0005228F">
              <w:rPr>
                <w:rStyle w:val="Hyperlink"/>
              </w:rPr>
              <w:t>DECT</w:t>
            </w:r>
            <w:r w:rsidR="008231C0" w:rsidRPr="0005228F">
              <w:rPr>
                <w:webHidden/>
              </w:rPr>
              <w:tab/>
            </w:r>
            <w:r w:rsidR="008231C0" w:rsidRPr="0005228F">
              <w:rPr>
                <w:webHidden/>
              </w:rPr>
              <w:fldChar w:fldCharType="begin"/>
            </w:r>
            <w:r w:rsidR="008231C0" w:rsidRPr="0005228F">
              <w:rPr>
                <w:webHidden/>
              </w:rPr>
              <w:instrText xml:space="preserve"> PAGEREF _Toc31812115 \h </w:instrText>
            </w:r>
            <w:r w:rsidR="008231C0" w:rsidRPr="0005228F">
              <w:rPr>
                <w:webHidden/>
              </w:rPr>
            </w:r>
            <w:r w:rsidR="008231C0" w:rsidRPr="0005228F">
              <w:rPr>
                <w:webHidden/>
              </w:rPr>
              <w:fldChar w:fldCharType="separate"/>
            </w:r>
            <w:r w:rsidR="008231C0" w:rsidRPr="0005228F">
              <w:rPr>
                <w:webHidden/>
              </w:rPr>
              <w:t>58</w:t>
            </w:r>
            <w:r w:rsidR="008231C0" w:rsidRPr="0005228F">
              <w:rPr>
                <w:webHidden/>
              </w:rPr>
              <w:fldChar w:fldCharType="end"/>
            </w:r>
          </w:hyperlink>
        </w:p>
        <w:p w14:paraId="0FCADAB6" w14:textId="1D3C039A" w:rsidR="008231C0" w:rsidRPr="003C2CC3" w:rsidRDefault="00BE53C7">
          <w:pPr>
            <w:pStyle w:val="TOC4"/>
            <w:rPr>
              <w:rFonts w:asciiTheme="minorHAnsi" w:eastAsiaTheme="minorEastAsia" w:hAnsiTheme="minorHAnsi" w:cstheme="minorBidi"/>
              <w:sz w:val="22"/>
              <w:szCs w:val="22"/>
              <w:lang w:eastAsia="da-DK"/>
            </w:rPr>
          </w:pPr>
          <w:hyperlink w:anchor="_Toc31812116" w:history="1">
            <w:r w:rsidR="008231C0" w:rsidRPr="0005228F">
              <w:rPr>
                <w:rStyle w:val="Hyperlink"/>
                <w:iCs/>
              </w:rPr>
              <w:t>8.3.2.1</w:t>
            </w:r>
            <w:r w:rsidR="008231C0" w:rsidRPr="003C2CC3">
              <w:rPr>
                <w:rFonts w:asciiTheme="minorHAnsi" w:eastAsiaTheme="minorEastAsia" w:hAnsiTheme="minorHAnsi" w:cstheme="minorBidi"/>
                <w:sz w:val="22"/>
                <w:szCs w:val="22"/>
                <w:lang w:eastAsia="da-DK"/>
              </w:rPr>
              <w:tab/>
            </w:r>
            <w:r w:rsidR="008231C0" w:rsidRPr="0005228F">
              <w:rPr>
                <w:rStyle w:val="Hyperlink"/>
              </w:rPr>
              <w:t>General Information</w:t>
            </w:r>
            <w:r w:rsidR="008231C0" w:rsidRPr="0005228F">
              <w:rPr>
                <w:webHidden/>
              </w:rPr>
              <w:tab/>
            </w:r>
            <w:r w:rsidR="008231C0" w:rsidRPr="0005228F">
              <w:rPr>
                <w:webHidden/>
              </w:rPr>
              <w:fldChar w:fldCharType="begin"/>
            </w:r>
            <w:r w:rsidR="008231C0" w:rsidRPr="0005228F">
              <w:rPr>
                <w:webHidden/>
              </w:rPr>
              <w:instrText xml:space="preserve"> PAGEREF _Toc31812116 \h </w:instrText>
            </w:r>
            <w:r w:rsidR="008231C0" w:rsidRPr="0005228F">
              <w:rPr>
                <w:webHidden/>
              </w:rPr>
            </w:r>
            <w:r w:rsidR="008231C0" w:rsidRPr="0005228F">
              <w:rPr>
                <w:webHidden/>
              </w:rPr>
              <w:fldChar w:fldCharType="separate"/>
            </w:r>
            <w:r w:rsidR="008231C0" w:rsidRPr="0005228F">
              <w:rPr>
                <w:webHidden/>
              </w:rPr>
              <w:t>58</w:t>
            </w:r>
            <w:r w:rsidR="008231C0" w:rsidRPr="0005228F">
              <w:rPr>
                <w:webHidden/>
              </w:rPr>
              <w:fldChar w:fldCharType="end"/>
            </w:r>
          </w:hyperlink>
        </w:p>
        <w:p w14:paraId="74352EE4" w14:textId="531013D2" w:rsidR="008231C0" w:rsidRPr="003C2CC3" w:rsidRDefault="00BE53C7">
          <w:pPr>
            <w:pStyle w:val="TOC4"/>
            <w:rPr>
              <w:rFonts w:asciiTheme="minorHAnsi" w:eastAsiaTheme="minorEastAsia" w:hAnsiTheme="minorHAnsi" w:cstheme="minorBidi"/>
              <w:sz w:val="22"/>
              <w:szCs w:val="22"/>
              <w:lang w:eastAsia="da-DK"/>
            </w:rPr>
          </w:pPr>
          <w:hyperlink w:anchor="_Toc31812117" w:history="1">
            <w:r w:rsidR="008231C0" w:rsidRPr="0005228F">
              <w:rPr>
                <w:rStyle w:val="Hyperlink"/>
                <w:iCs/>
              </w:rPr>
              <w:t>8.3.2.2</w:t>
            </w:r>
            <w:r w:rsidR="008231C0" w:rsidRPr="003C2CC3">
              <w:rPr>
                <w:rFonts w:asciiTheme="minorHAnsi" w:eastAsiaTheme="minorEastAsia" w:hAnsiTheme="minorHAnsi" w:cstheme="minorBidi"/>
                <w:sz w:val="22"/>
                <w:szCs w:val="22"/>
                <w:lang w:eastAsia="da-DK"/>
              </w:rPr>
              <w:tab/>
            </w:r>
            <w:r w:rsidR="008231C0" w:rsidRPr="0005228F">
              <w:rPr>
                <w:rStyle w:val="Hyperlink"/>
              </w:rPr>
              <w:t>Sensitivity</w:t>
            </w:r>
            <w:r w:rsidR="008231C0" w:rsidRPr="0005228F">
              <w:rPr>
                <w:webHidden/>
              </w:rPr>
              <w:tab/>
            </w:r>
            <w:r w:rsidR="008231C0" w:rsidRPr="0005228F">
              <w:rPr>
                <w:webHidden/>
              </w:rPr>
              <w:fldChar w:fldCharType="begin"/>
            </w:r>
            <w:r w:rsidR="008231C0" w:rsidRPr="0005228F">
              <w:rPr>
                <w:webHidden/>
              </w:rPr>
              <w:instrText xml:space="preserve"> PAGEREF _Toc31812117 \h </w:instrText>
            </w:r>
            <w:r w:rsidR="008231C0" w:rsidRPr="0005228F">
              <w:rPr>
                <w:webHidden/>
              </w:rPr>
            </w:r>
            <w:r w:rsidR="008231C0" w:rsidRPr="0005228F">
              <w:rPr>
                <w:webHidden/>
              </w:rPr>
              <w:fldChar w:fldCharType="separate"/>
            </w:r>
            <w:r w:rsidR="008231C0" w:rsidRPr="0005228F">
              <w:rPr>
                <w:webHidden/>
              </w:rPr>
              <w:t>58</w:t>
            </w:r>
            <w:r w:rsidR="008231C0" w:rsidRPr="0005228F">
              <w:rPr>
                <w:webHidden/>
              </w:rPr>
              <w:fldChar w:fldCharType="end"/>
            </w:r>
          </w:hyperlink>
        </w:p>
        <w:p w14:paraId="3754C934" w14:textId="36F77337" w:rsidR="008231C0" w:rsidRPr="003C2CC3" w:rsidRDefault="00BE53C7">
          <w:pPr>
            <w:pStyle w:val="TOC4"/>
            <w:rPr>
              <w:rFonts w:asciiTheme="minorHAnsi" w:eastAsiaTheme="minorEastAsia" w:hAnsiTheme="minorHAnsi" w:cstheme="minorBidi"/>
              <w:sz w:val="22"/>
              <w:szCs w:val="22"/>
              <w:lang w:eastAsia="da-DK"/>
            </w:rPr>
          </w:pPr>
          <w:hyperlink w:anchor="_Toc31812118" w:history="1">
            <w:r w:rsidR="008231C0" w:rsidRPr="0005228F">
              <w:rPr>
                <w:rStyle w:val="Hyperlink"/>
                <w:iCs/>
              </w:rPr>
              <w:t>8.3.2.3</w:t>
            </w:r>
            <w:r w:rsidR="008231C0" w:rsidRPr="003C2CC3">
              <w:rPr>
                <w:rFonts w:asciiTheme="minorHAnsi" w:eastAsiaTheme="minorEastAsia" w:hAnsiTheme="minorHAnsi" w:cstheme="minorBidi"/>
                <w:sz w:val="22"/>
                <w:szCs w:val="22"/>
                <w:lang w:eastAsia="da-DK"/>
              </w:rPr>
              <w:tab/>
            </w:r>
            <w:r w:rsidR="008231C0" w:rsidRPr="0005228F">
              <w:rPr>
                <w:rStyle w:val="Hyperlink"/>
              </w:rPr>
              <w:t>Selectivity curve</w:t>
            </w:r>
            <w:r w:rsidR="008231C0" w:rsidRPr="0005228F">
              <w:rPr>
                <w:webHidden/>
              </w:rPr>
              <w:tab/>
            </w:r>
            <w:r w:rsidR="008231C0" w:rsidRPr="0005228F">
              <w:rPr>
                <w:webHidden/>
              </w:rPr>
              <w:fldChar w:fldCharType="begin"/>
            </w:r>
            <w:r w:rsidR="008231C0" w:rsidRPr="0005228F">
              <w:rPr>
                <w:webHidden/>
              </w:rPr>
              <w:instrText xml:space="preserve"> PAGEREF _Toc31812118 \h </w:instrText>
            </w:r>
            <w:r w:rsidR="008231C0" w:rsidRPr="0005228F">
              <w:rPr>
                <w:webHidden/>
              </w:rPr>
            </w:r>
            <w:r w:rsidR="008231C0" w:rsidRPr="0005228F">
              <w:rPr>
                <w:webHidden/>
              </w:rPr>
              <w:fldChar w:fldCharType="separate"/>
            </w:r>
            <w:r w:rsidR="008231C0" w:rsidRPr="0005228F">
              <w:rPr>
                <w:webHidden/>
              </w:rPr>
              <w:t>59</w:t>
            </w:r>
            <w:r w:rsidR="008231C0" w:rsidRPr="0005228F">
              <w:rPr>
                <w:webHidden/>
              </w:rPr>
              <w:fldChar w:fldCharType="end"/>
            </w:r>
          </w:hyperlink>
        </w:p>
        <w:p w14:paraId="4AB7AAC7" w14:textId="5B9298FC" w:rsidR="008231C0" w:rsidRPr="003C2CC3" w:rsidRDefault="00BE53C7">
          <w:pPr>
            <w:pStyle w:val="TOC4"/>
            <w:rPr>
              <w:rFonts w:asciiTheme="minorHAnsi" w:eastAsiaTheme="minorEastAsia" w:hAnsiTheme="minorHAnsi" w:cstheme="minorBidi"/>
              <w:sz w:val="22"/>
              <w:szCs w:val="22"/>
              <w:lang w:eastAsia="da-DK"/>
            </w:rPr>
          </w:pPr>
          <w:hyperlink w:anchor="_Toc31812119" w:history="1">
            <w:r w:rsidR="008231C0" w:rsidRPr="0005228F">
              <w:rPr>
                <w:rStyle w:val="Hyperlink"/>
                <w:iCs/>
              </w:rPr>
              <w:t>8.3.2.4</w:t>
            </w:r>
            <w:r w:rsidR="008231C0" w:rsidRPr="003C2CC3">
              <w:rPr>
                <w:rFonts w:asciiTheme="minorHAnsi" w:eastAsiaTheme="minorEastAsia" w:hAnsiTheme="minorHAnsi" w:cstheme="minorBidi"/>
                <w:sz w:val="22"/>
                <w:szCs w:val="22"/>
                <w:lang w:eastAsia="da-DK"/>
              </w:rPr>
              <w:tab/>
            </w:r>
            <w:r w:rsidR="008231C0" w:rsidRPr="0005228F">
              <w:rPr>
                <w:rStyle w:val="Hyperlink"/>
              </w:rPr>
              <w:t>Adjacent channel rejection</w:t>
            </w:r>
            <w:r w:rsidR="008231C0" w:rsidRPr="0005228F">
              <w:rPr>
                <w:webHidden/>
              </w:rPr>
              <w:tab/>
            </w:r>
            <w:r w:rsidR="008231C0" w:rsidRPr="0005228F">
              <w:rPr>
                <w:webHidden/>
              </w:rPr>
              <w:fldChar w:fldCharType="begin"/>
            </w:r>
            <w:r w:rsidR="008231C0" w:rsidRPr="0005228F">
              <w:rPr>
                <w:webHidden/>
              </w:rPr>
              <w:instrText xml:space="preserve"> PAGEREF _Toc31812119 \h </w:instrText>
            </w:r>
            <w:r w:rsidR="008231C0" w:rsidRPr="0005228F">
              <w:rPr>
                <w:webHidden/>
              </w:rPr>
            </w:r>
            <w:r w:rsidR="008231C0" w:rsidRPr="0005228F">
              <w:rPr>
                <w:webHidden/>
              </w:rPr>
              <w:fldChar w:fldCharType="separate"/>
            </w:r>
            <w:r w:rsidR="008231C0" w:rsidRPr="0005228F">
              <w:rPr>
                <w:webHidden/>
              </w:rPr>
              <w:t>60</w:t>
            </w:r>
            <w:r w:rsidR="008231C0" w:rsidRPr="0005228F">
              <w:rPr>
                <w:webHidden/>
              </w:rPr>
              <w:fldChar w:fldCharType="end"/>
            </w:r>
          </w:hyperlink>
        </w:p>
        <w:p w14:paraId="031F7ACD" w14:textId="4A7972B1" w:rsidR="008231C0" w:rsidRPr="003C2CC3" w:rsidRDefault="00BE53C7">
          <w:pPr>
            <w:pStyle w:val="TOC4"/>
            <w:rPr>
              <w:rFonts w:asciiTheme="minorHAnsi" w:eastAsiaTheme="minorEastAsia" w:hAnsiTheme="minorHAnsi" w:cstheme="minorBidi"/>
              <w:sz w:val="22"/>
              <w:szCs w:val="22"/>
              <w:lang w:eastAsia="da-DK"/>
            </w:rPr>
          </w:pPr>
          <w:hyperlink w:anchor="_Toc31812120" w:history="1">
            <w:r w:rsidR="008231C0" w:rsidRPr="0005228F">
              <w:rPr>
                <w:rStyle w:val="Hyperlink"/>
                <w:iCs/>
              </w:rPr>
              <w:t>8.3.2.5</w:t>
            </w:r>
            <w:r w:rsidR="008231C0" w:rsidRPr="003C2CC3">
              <w:rPr>
                <w:rFonts w:asciiTheme="minorHAnsi" w:eastAsiaTheme="minorEastAsia" w:hAnsiTheme="minorHAnsi" w:cstheme="minorBidi"/>
                <w:sz w:val="22"/>
                <w:szCs w:val="22"/>
                <w:lang w:eastAsia="da-DK"/>
              </w:rPr>
              <w:tab/>
            </w:r>
            <w:r w:rsidR="008231C0" w:rsidRPr="0005228F">
              <w:rPr>
                <w:rStyle w:val="Hyperlink"/>
              </w:rPr>
              <w:t>Blocking</w:t>
            </w:r>
            <w:r w:rsidR="008231C0" w:rsidRPr="0005228F">
              <w:rPr>
                <w:webHidden/>
              </w:rPr>
              <w:tab/>
            </w:r>
            <w:r w:rsidR="008231C0" w:rsidRPr="0005228F">
              <w:rPr>
                <w:webHidden/>
              </w:rPr>
              <w:fldChar w:fldCharType="begin"/>
            </w:r>
            <w:r w:rsidR="008231C0" w:rsidRPr="0005228F">
              <w:rPr>
                <w:webHidden/>
              </w:rPr>
              <w:instrText xml:space="preserve"> PAGEREF _Toc31812120 \h </w:instrText>
            </w:r>
            <w:r w:rsidR="008231C0" w:rsidRPr="0005228F">
              <w:rPr>
                <w:webHidden/>
              </w:rPr>
            </w:r>
            <w:r w:rsidR="008231C0" w:rsidRPr="0005228F">
              <w:rPr>
                <w:webHidden/>
              </w:rPr>
              <w:fldChar w:fldCharType="separate"/>
            </w:r>
            <w:r w:rsidR="008231C0" w:rsidRPr="0005228F">
              <w:rPr>
                <w:webHidden/>
              </w:rPr>
              <w:t>61</w:t>
            </w:r>
            <w:r w:rsidR="008231C0" w:rsidRPr="0005228F">
              <w:rPr>
                <w:webHidden/>
              </w:rPr>
              <w:fldChar w:fldCharType="end"/>
            </w:r>
          </w:hyperlink>
        </w:p>
        <w:p w14:paraId="69B6AA2A" w14:textId="78C7B971" w:rsidR="008231C0" w:rsidRPr="003C2CC3" w:rsidRDefault="00BE53C7">
          <w:pPr>
            <w:pStyle w:val="TOC4"/>
            <w:rPr>
              <w:rFonts w:asciiTheme="minorHAnsi" w:eastAsiaTheme="minorEastAsia" w:hAnsiTheme="minorHAnsi" w:cstheme="minorBidi"/>
              <w:sz w:val="22"/>
              <w:szCs w:val="22"/>
              <w:lang w:eastAsia="da-DK"/>
            </w:rPr>
          </w:pPr>
          <w:hyperlink w:anchor="_Toc31812121" w:history="1">
            <w:r w:rsidR="008231C0" w:rsidRPr="0005228F">
              <w:rPr>
                <w:rStyle w:val="Hyperlink"/>
                <w:iCs/>
              </w:rPr>
              <w:t>8.3.2.6</w:t>
            </w:r>
            <w:r w:rsidR="008231C0" w:rsidRPr="003C2CC3">
              <w:rPr>
                <w:rFonts w:asciiTheme="minorHAnsi" w:eastAsiaTheme="minorEastAsia" w:hAnsiTheme="minorHAnsi" w:cstheme="minorBidi"/>
                <w:sz w:val="22"/>
                <w:szCs w:val="22"/>
                <w:lang w:eastAsia="da-DK"/>
              </w:rPr>
              <w:tab/>
            </w:r>
            <w:r w:rsidR="008231C0" w:rsidRPr="0005228F">
              <w:rPr>
                <w:rStyle w:val="Hyperlink"/>
              </w:rPr>
              <w:t>Overloading immunity</w:t>
            </w:r>
            <w:r w:rsidR="008231C0" w:rsidRPr="0005228F">
              <w:rPr>
                <w:webHidden/>
              </w:rPr>
              <w:tab/>
            </w:r>
            <w:r w:rsidR="008231C0" w:rsidRPr="0005228F">
              <w:rPr>
                <w:webHidden/>
              </w:rPr>
              <w:fldChar w:fldCharType="begin"/>
            </w:r>
            <w:r w:rsidR="008231C0" w:rsidRPr="0005228F">
              <w:rPr>
                <w:webHidden/>
              </w:rPr>
              <w:instrText xml:space="preserve"> PAGEREF _Toc31812121 \h </w:instrText>
            </w:r>
            <w:r w:rsidR="008231C0" w:rsidRPr="0005228F">
              <w:rPr>
                <w:webHidden/>
              </w:rPr>
            </w:r>
            <w:r w:rsidR="008231C0" w:rsidRPr="0005228F">
              <w:rPr>
                <w:webHidden/>
              </w:rPr>
              <w:fldChar w:fldCharType="separate"/>
            </w:r>
            <w:r w:rsidR="008231C0" w:rsidRPr="0005228F">
              <w:rPr>
                <w:webHidden/>
              </w:rPr>
              <w:t>61</w:t>
            </w:r>
            <w:r w:rsidR="008231C0" w:rsidRPr="0005228F">
              <w:rPr>
                <w:webHidden/>
              </w:rPr>
              <w:fldChar w:fldCharType="end"/>
            </w:r>
          </w:hyperlink>
        </w:p>
        <w:p w14:paraId="1FAB0719" w14:textId="1A917AB9" w:rsidR="008231C0" w:rsidRPr="003C2CC3" w:rsidRDefault="00BE53C7">
          <w:pPr>
            <w:pStyle w:val="TOC4"/>
            <w:rPr>
              <w:rFonts w:asciiTheme="minorHAnsi" w:eastAsiaTheme="minorEastAsia" w:hAnsiTheme="minorHAnsi" w:cstheme="minorBidi"/>
              <w:sz w:val="22"/>
              <w:szCs w:val="22"/>
              <w:lang w:eastAsia="da-DK"/>
            </w:rPr>
          </w:pPr>
          <w:hyperlink w:anchor="_Toc31812122" w:history="1">
            <w:r w:rsidR="008231C0" w:rsidRPr="0005228F">
              <w:rPr>
                <w:rStyle w:val="Hyperlink"/>
                <w:iCs/>
              </w:rPr>
              <w:t>8.3.2.7</w:t>
            </w:r>
            <w:r w:rsidR="008231C0" w:rsidRPr="003C2CC3">
              <w:rPr>
                <w:rFonts w:asciiTheme="minorHAnsi" w:eastAsiaTheme="minorEastAsia" w:hAnsiTheme="minorHAnsi" w:cstheme="minorBidi"/>
                <w:sz w:val="22"/>
                <w:szCs w:val="22"/>
                <w:lang w:eastAsia="da-DK"/>
              </w:rPr>
              <w:tab/>
            </w:r>
            <w:r w:rsidR="008231C0" w:rsidRPr="0005228F">
              <w:rPr>
                <w:rStyle w:val="Hyperlink"/>
              </w:rPr>
              <w:t>Intermodulation immunity</w:t>
            </w:r>
            <w:r w:rsidR="008231C0" w:rsidRPr="0005228F">
              <w:rPr>
                <w:webHidden/>
              </w:rPr>
              <w:tab/>
            </w:r>
            <w:r w:rsidR="008231C0" w:rsidRPr="0005228F">
              <w:rPr>
                <w:webHidden/>
              </w:rPr>
              <w:fldChar w:fldCharType="begin"/>
            </w:r>
            <w:r w:rsidR="008231C0" w:rsidRPr="0005228F">
              <w:rPr>
                <w:webHidden/>
              </w:rPr>
              <w:instrText xml:space="preserve"> PAGEREF _Toc31812122 \h </w:instrText>
            </w:r>
            <w:r w:rsidR="008231C0" w:rsidRPr="0005228F">
              <w:rPr>
                <w:webHidden/>
              </w:rPr>
            </w:r>
            <w:r w:rsidR="008231C0" w:rsidRPr="0005228F">
              <w:rPr>
                <w:webHidden/>
              </w:rPr>
              <w:fldChar w:fldCharType="separate"/>
            </w:r>
            <w:r w:rsidR="008231C0" w:rsidRPr="0005228F">
              <w:rPr>
                <w:webHidden/>
              </w:rPr>
              <w:t>62</w:t>
            </w:r>
            <w:r w:rsidR="008231C0" w:rsidRPr="0005228F">
              <w:rPr>
                <w:webHidden/>
              </w:rPr>
              <w:fldChar w:fldCharType="end"/>
            </w:r>
          </w:hyperlink>
        </w:p>
        <w:p w14:paraId="7F3BFB88" w14:textId="4CF7134E" w:rsidR="008231C0" w:rsidRPr="003C2CC3" w:rsidRDefault="00BE53C7">
          <w:pPr>
            <w:pStyle w:val="TOC4"/>
            <w:rPr>
              <w:rFonts w:asciiTheme="minorHAnsi" w:eastAsiaTheme="minorEastAsia" w:hAnsiTheme="minorHAnsi" w:cstheme="minorBidi"/>
              <w:sz w:val="22"/>
              <w:szCs w:val="22"/>
              <w:lang w:eastAsia="da-DK"/>
            </w:rPr>
          </w:pPr>
          <w:hyperlink w:anchor="_Toc31812123" w:history="1">
            <w:r w:rsidR="008231C0" w:rsidRPr="0005228F">
              <w:rPr>
                <w:rStyle w:val="Hyperlink"/>
                <w:iCs/>
              </w:rPr>
              <w:t>8.3.2.8</w:t>
            </w:r>
            <w:r w:rsidR="008231C0" w:rsidRPr="003C2CC3">
              <w:rPr>
                <w:rFonts w:asciiTheme="minorHAnsi" w:eastAsiaTheme="minorEastAsia" w:hAnsiTheme="minorHAnsi" w:cstheme="minorBidi"/>
                <w:sz w:val="22"/>
                <w:szCs w:val="22"/>
                <w:lang w:eastAsia="da-DK"/>
              </w:rPr>
              <w:tab/>
            </w:r>
            <w:r w:rsidR="008231C0" w:rsidRPr="0005228F">
              <w:rPr>
                <w:rStyle w:val="Hyperlink"/>
              </w:rPr>
              <w:t>Analysis of the measurement results in comparison with ETSI Harmonised Standards</w:t>
            </w:r>
            <w:r w:rsidR="008231C0" w:rsidRPr="0005228F">
              <w:rPr>
                <w:webHidden/>
              </w:rPr>
              <w:tab/>
            </w:r>
            <w:r w:rsidR="008231C0" w:rsidRPr="0005228F">
              <w:rPr>
                <w:webHidden/>
              </w:rPr>
              <w:fldChar w:fldCharType="begin"/>
            </w:r>
            <w:r w:rsidR="008231C0" w:rsidRPr="0005228F">
              <w:rPr>
                <w:webHidden/>
              </w:rPr>
              <w:instrText xml:space="preserve"> PAGEREF _Toc31812123 \h </w:instrText>
            </w:r>
            <w:r w:rsidR="008231C0" w:rsidRPr="0005228F">
              <w:rPr>
                <w:webHidden/>
              </w:rPr>
            </w:r>
            <w:r w:rsidR="008231C0" w:rsidRPr="0005228F">
              <w:rPr>
                <w:webHidden/>
              </w:rPr>
              <w:fldChar w:fldCharType="separate"/>
            </w:r>
            <w:r w:rsidR="008231C0" w:rsidRPr="0005228F">
              <w:rPr>
                <w:webHidden/>
              </w:rPr>
              <w:t>63</w:t>
            </w:r>
            <w:r w:rsidR="008231C0" w:rsidRPr="0005228F">
              <w:rPr>
                <w:webHidden/>
              </w:rPr>
              <w:fldChar w:fldCharType="end"/>
            </w:r>
          </w:hyperlink>
        </w:p>
        <w:p w14:paraId="3B2D8C1D" w14:textId="4B58F113" w:rsidR="008231C0" w:rsidRPr="003C2CC3" w:rsidRDefault="00BE53C7">
          <w:pPr>
            <w:pStyle w:val="TOC3"/>
            <w:rPr>
              <w:rFonts w:asciiTheme="minorHAnsi" w:eastAsiaTheme="minorEastAsia" w:hAnsiTheme="minorHAnsi" w:cstheme="minorBidi"/>
              <w:sz w:val="22"/>
              <w:szCs w:val="22"/>
              <w:lang w:eastAsia="da-DK"/>
            </w:rPr>
          </w:pPr>
          <w:hyperlink w:anchor="_Toc31812124" w:history="1">
            <w:r w:rsidR="008231C0" w:rsidRPr="0005228F">
              <w:rPr>
                <w:rStyle w:val="Hyperlink"/>
              </w:rPr>
              <w:t>8.3.3</w:t>
            </w:r>
            <w:r w:rsidR="008231C0" w:rsidRPr="003C2CC3">
              <w:rPr>
                <w:rFonts w:asciiTheme="minorHAnsi" w:eastAsiaTheme="minorEastAsia" w:hAnsiTheme="minorHAnsi" w:cstheme="minorBidi"/>
                <w:sz w:val="22"/>
                <w:szCs w:val="22"/>
                <w:lang w:eastAsia="da-DK"/>
              </w:rPr>
              <w:tab/>
            </w:r>
            <w:r w:rsidR="008231C0" w:rsidRPr="0005228F">
              <w:rPr>
                <w:rStyle w:val="Hyperlink"/>
              </w:rPr>
              <w:t>Tetrapol</w:t>
            </w:r>
            <w:r w:rsidR="008231C0" w:rsidRPr="0005228F">
              <w:rPr>
                <w:webHidden/>
              </w:rPr>
              <w:tab/>
            </w:r>
            <w:r w:rsidR="008231C0" w:rsidRPr="0005228F">
              <w:rPr>
                <w:webHidden/>
              </w:rPr>
              <w:fldChar w:fldCharType="begin"/>
            </w:r>
            <w:r w:rsidR="008231C0" w:rsidRPr="0005228F">
              <w:rPr>
                <w:webHidden/>
              </w:rPr>
              <w:instrText xml:space="preserve"> PAGEREF _Toc31812124 \h </w:instrText>
            </w:r>
            <w:r w:rsidR="008231C0" w:rsidRPr="0005228F">
              <w:rPr>
                <w:webHidden/>
              </w:rPr>
            </w:r>
            <w:r w:rsidR="008231C0" w:rsidRPr="0005228F">
              <w:rPr>
                <w:webHidden/>
              </w:rPr>
              <w:fldChar w:fldCharType="separate"/>
            </w:r>
            <w:r w:rsidR="008231C0" w:rsidRPr="0005228F">
              <w:rPr>
                <w:webHidden/>
              </w:rPr>
              <w:t>63</w:t>
            </w:r>
            <w:r w:rsidR="008231C0" w:rsidRPr="0005228F">
              <w:rPr>
                <w:webHidden/>
              </w:rPr>
              <w:fldChar w:fldCharType="end"/>
            </w:r>
          </w:hyperlink>
        </w:p>
        <w:p w14:paraId="5D650A2D" w14:textId="6D55250A" w:rsidR="008231C0" w:rsidRPr="003C2CC3" w:rsidRDefault="00BE53C7">
          <w:pPr>
            <w:pStyle w:val="TOC4"/>
            <w:rPr>
              <w:rFonts w:asciiTheme="minorHAnsi" w:eastAsiaTheme="minorEastAsia" w:hAnsiTheme="minorHAnsi" w:cstheme="minorBidi"/>
              <w:sz w:val="22"/>
              <w:szCs w:val="22"/>
              <w:lang w:eastAsia="da-DK"/>
            </w:rPr>
          </w:pPr>
          <w:hyperlink w:anchor="_Toc31812125" w:history="1">
            <w:r w:rsidR="008231C0" w:rsidRPr="0005228F">
              <w:rPr>
                <w:rStyle w:val="Hyperlink"/>
                <w:iCs/>
              </w:rPr>
              <w:t>8.3.3.1</w:t>
            </w:r>
            <w:r w:rsidR="008231C0" w:rsidRPr="003C2CC3">
              <w:rPr>
                <w:rFonts w:asciiTheme="minorHAnsi" w:eastAsiaTheme="minorEastAsia" w:hAnsiTheme="minorHAnsi" w:cstheme="minorBidi"/>
                <w:sz w:val="22"/>
                <w:szCs w:val="22"/>
                <w:lang w:eastAsia="da-DK"/>
              </w:rPr>
              <w:tab/>
            </w:r>
            <w:r w:rsidR="008231C0" w:rsidRPr="0005228F">
              <w:rPr>
                <w:rStyle w:val="Hyperlink"/>
              </w:rPr>
              <w:t>Sensitivity</w:t>
            </w:r>
            <w:r w:rsidR="008231C0" w:rsidRPr="0005228F">
              <w:rPr>
                <w:webHidden/>
              </w:rPr>
              <w:tab/>
            </w:r>
            <w:r w:rsidR="008231C0" w:rsidRPr="0005228F">
              <w:rPr>
                <w:webHidden/>
              </w:rPr>
              <w:fldChar w:fldCharType="begin"/>
            </w:r>
            <w:r w:rsidR="008231C0" w:rsidRPr="0005228F">
              <w:rPr>
                <w:webHidden/>
              </w:rPr>
              <w:instrText xml:space="preserve"> PAGEREF _Toc31812125 \h </w:instrText>
            </w:r>
            <w:r w:rsidR="008231C0" w:rsidRPr="0005228F">
              <w:rPr>
                <w:webHidden/>
              </w:rPr>
            </w:r>
            <w:r w:rsidR="008231C0" w:rsidRPr="0005228F">
              <w:rPr>
                <w:webHidden/>
              </w:rPr>
              <w:fldChar w:fldCharType="separate"/>
            </w:r>
            <w:r w:rsidR="008231C0" w:rsidRPr="0005228F">
              <w:rPr>
                <w:webHidden/>
              </w:rPr>
              <w:t>63</w:t>
            </w:r>
            <w:r w:rsidR="008231C0" w:rsidRPr="0005228F">
              <w:rPr>
                <w:webHidden/>
              </w:rPr>
              <w:fldChar w:fldCharType="end"/>
            </w:r>
          </w:hyperlink>
        </w:p>
        <w:p w14:paraId="084451CB" w14:textId="54B5A388" w:rsidR="008231C0" w:rsidRPr="003C2CC3" w:rsidRDefault="00BE53C7">
          <w:pPr>
            <w:pStyle w:val="TOC3"/>
            <w:rPr>
              <w:rFonts w:asciiTheme="minorHAnsi" w:eastAsiaTheme="minorEastAsia" w:hAnsiTheme="minorHAnsi" w:cstheme="minorBidi"/>
              <w:sz w:val="22"/>
              <w:szCs w:val="22"/>
              <w:lang w:eastAsia="da-DK"/>
            </w:rPr>
          </w:pPr>
          <w:hyperlink w:anchor="_Toc31812126" w:history="1">
            <w:r w:rsidR="008231C0" w:rsidRPr="0005228F">
              <w:rPr>
                <w:rStyle w:val="Hyperlink"/>
              </w:rPr>
              <w:t>8.3.4</w:t>
            </w:r>
            <w:r w:rsidR="008231C0" w:rsidRPr="003C2CC3">
              <w:rPr>
                <w:rFonts w:asciiTheme="minorHAnsi" w:eastAsiaTheme="minorEastAsia" w:hAnsiTheme="minorHAnsi" w:cstheme="minorBidi"/>
                <w:sz w:val="22"/>
                <w:szCs w:val="22"/>
                <w:lang w:eastAsia="da-DK"/>
              </w:rPr>
              <w:tab/>
            </w:r>
            <w:r w:rsidR="008231C0" w:rsidRPr="0005228F">
              <w:rPr>
                <w:rStyle w:val="Hyperlink"/>
              </w:rPr>
              <w:t>TETRA</w:t>
            </w:r>
            <w:r w:rsidR="008231C0" w:rsidRPr="0005228F">
              <w:rPr>
                <w:webHidden/>
              </w:rPr>
              <w:tab/>
            </w:r>
            <w:r w:rsidR="008231C0" w:rsidRPr="0005228F">
              <w:rPr>
                <w:webHidden/>
              </w:rPr>
              <w:fldChar w:fldCharType="begin"/>
            </w:r>
            <w:r w:rsidR="008231C0" w:rsidRPr="0005228F">
              <w:rPr>
                <w:webHidden/>
              </w:rPr>
              <w:instrText xml:space="preserve"> PAGEREF _Toc31812126 \h </w:instrText>
            </w:r>
            <w:r w:rsidR="008231C0" w:rsidRPr="0005228F">
              <w:rPr>
                <w:webHidden/>
              </w:rPr>
            </w:r>
            <w:r w:rsidR="008231C0" w:rsidRPr="0005228F">
              <w:rPr>
                <w:webHidden/>
              </w:rPr>
              <w:fldChar w:fldCharType="separate"/>
            </w:r>
            <w:r w:rsidR="008231C0" w:rsidRPr="0005228F">
              <w:rPr>
                <w:webHidden/>
              </w:rPr>
              <w:t>63</w:t>
            </w:r>
            <w:r w:rsidR="008231C0" w:rsidRPr="0005228F">
              <w:rPr>
                <w:webHidden/>
              </w:rPr>
              <w:fldChar w:fldCharType="end"/>
            </w:r>
          </w:hyperlink>
        </w:p>
        <w:p w14:paraId="40028C5F" w14:textId="3F2C0210" w:rsidR="008231C0" w:rsidRPr="003C2CC3" w:rsidRDefault="00BE53C7">
          <w:pPr>
            <w:pStyle w:val="TOC4"/>
            <w:rPr>
              <w:rFonts w:asciiTheme="minorHAnsi" w:eastAsiaTheme="minorEastAsia" w:hAnsiTheme="minorHAnsi" w:cstheme="minorBidi"/>
              <w:sz w:val="22"/>
              <w:szCs w:val="22"/>
              <w:lang w:eastAsia="da-DK"/>
            </w:rPr>
          </w:pPr>
          <w:hyperlink w:anchor="_Toc31812127" w:history="1">
            <w:r w:rsidR="008231C0" w:rsidRPr="0005228F">
              <w:rPr>
                <w:rStyle w:val="Hyperlink"/>
                <w:iCs/>
              </w:rPr>
              <w:t>8.3.4.1</w:t>
            </w:r>
            <w:r w:rsidR="008231C0" w:rsidRPr="003C2CC3">
              <w:rPr>
                <w:rFonts w:asciiTheme="minorHAnsi" w:eastAsiaTheme="minorEastAsia" w:hAnsiTheme="minorHAnsi" w:cstheme="minorBidi"/>
                <w:sz w:val="22"/>
                <w:szCs w:val="22"/>
                <w:lang w:eastAsia="da-DK"/>
              </w:rPr>
              <w:tab/>
            </w:r>
            <w:r w:rsidR="008231C0" w:rsidRPr="0005228F">
              <w:rPr>
                <w:rStyle w:val="Hyperlink"/>
              </w:rPr>
              <w:t>Sensitivity</w:t>
            </w:r>
            <w:r w:rsidR="008231C0" w:rsidRPr="0005228F">
              <w:rPr>
                <w:webHidden/>
              </w:rPr>
              <w:tab/>
            </w:r>
            <w:r w:rsidR="008231C0" w:rsidRPr="0005228F">
              <w:rPr>
                <w:webHidden/>
              </w:rPr>
              <w:fldChar w:fldCharType="begin"/>
            </w:r>
            <w:r w:rsidR="008231C0" w:rsidRPr="0005228F">
              <w:rPr>
                <w:webHidden/>
              </w:rPr>
              <w:instrText xml:space="preserve"> PAGEREF _Toc31812127 \h </w:instrText>
            </w:r>
            <w:r w:rsidR="008231C0" w:rsidRPr="0005228F">
              <w:rPr>
                <w:webHidden/>
              </w:rPr>
            </w:r>
            <w:r w:rsidR="008231C0" w:rsidRPr="0005228F">
              <w:rPr>
                <w:webHidden/>
              </w:rPr>
              <w:fldChar w:fldCharType="separate"/>
            </w:r>
            <w:r w:rsidR="008231C0" w:rsidRPr="0005228F">
              <w:rPr>
                <w:webHidden/>
              </w:rPr>
              <w:t>64</w:t>
            </w:r>
            <w:r w:rsidR="008231C0" w:rsidRPr="0005228F">
              <w:rPr>
                <w:webHidden/>
              </w:rPr>
              <w:fldChar w:fldCharType="end"/>
            </w:r>
          </w:hyperlink>
        </w:p>
        <w:p w14:paraId="3CCFF81F" w14:textId="187FEC14" w:rsidR="008231C0" w:rsidRPr="003C2CC3" w:rsidRDefault="00BE53C7">
          <w:pPr>
            <w:pStyle w:val="TOC4"/>
            <w:rPr>
              <w:rFonts w:asciiTheme="minorHAnsi" w:eastAsiaTheme="minorEastAsia" w:hAnsiTheme="minorHAnsi" w:cstheme="minorBidi"/>
              <w:sz w:val="22"/>
              <w:szCs w:val="22"/>
              <w:lang w:eastAsia="da-DK"/>
            </w:rPr>
          </w:pPr>
          <w:hyperlink w:anchor="_Toc31812128" w:history="1">
            <w:r w:rsidR="008231C0" w:rsidRPr="0005228F">
              <w:rPr>
                <w:rStyle w:val="Hyperlink"/>
                <w:iCs/>
              </w:rPr>
              <w:t>8.3.4.2</w:t>
            </w:r>
            <w:r w:rsidR="008231C0" w:rsidRPr="003C2CC3">
              <w:rPr>
                <w:rFonts w:asciiTheme="minorHAnsi" w:eastAsiaTheme="minorEastAsia" w:hAnsiTheme="minorHAnsi" w:cstheme="minorBidi"/>
                <w:sz w:val="22"/>
                <w:szCs w:val="22"/>
                <w:lang w:eastAsia="da-DK"/>
              </w:rPr>
              <w:tab/>
            </w:r>
            <w:r w:rsidR="008231C0" w:rsidRPr="0005228F">
              <w:rPr>
                <w:rStyle w:val="Hyperlink"/>
              </w:rPr>
              <w:t>Analysis of the measurement results in comparison with ETSI Harmonised Standards</w:t>
            </w:r>
            <w:r w:rsidR="008231C0" w:rsidRPr="0005228F">
              <w:rPr>
                <w:webHidden/>
              </w:rPr>
              <w:tab/>
            </w:r>
            <w:r w:rsidR="008231C0" w:rsidRPr="0005228F">
              <w:rPr>
                <w:webHidden/>
              </w:rPr>
              <w:fldChar w:fldCharType="begin"/>
            </w:r>
            <w:r w:rsidR="008231C0" w:rsidRPr="0005228F">
              <w:rPr>
                <w:webHidden/>
              </w:rPr>
              <w:instrText xml:space="preserve"> PAGEREF _Toc31812128 \h </w:instrText>
            </w:r>
            <w:r w:rsidR="008231C0" w:rsidRPr="0005228F">
              <w:rPr>
                <w:webHidden/>
              </w:rPr>
            </w:r>
            <w:r w:rsidR="008231C0" w:rsidRPr="0005228F">
              <w:rPr>
                <w:webHidden/>
              </w:rPr>
              <w:fldChar w:fldCharType="separate"/>
            </w:r>
            <w:r w:rsidR="008231C0" w:rsidRPr="0005228F">
              <w:rPr>
                <w:webHidden/>
              </w:rPr>
              <w:t>64</w:t>
            </w:r>
            <w:r w:rsidR="008231C0" w:rsidRPr="0005228F">
              <w:rPr>
                <w:webHidden/>
              </w:rPr>
              <w:fldChar w:fldCharType="end"/>
            </w:r>
          </w:hyperlink>
        </w:p>
        <w:p w14:paraId="116E8E6A" w14:textId="5161992D" w:rsidR="008231C0" w:rsidRPr="003C2CC3" w:rsidRDefault="00BE53C7">
          <w:pPr>
            <w:pStyle w:val="TOC3"/>
            <w:rPr>
              <w:rFonts w:asciiTheme="minorHAnsi" w:eastAsiaTheme="minorEastAsia" w:hAnsiTheme="minorHAnsi" w:cstheme="minorBidi"/>
              <w:sz w:val="22"/>
              <w:szCs w:val="22"/>
              <w:lang w:eastAsia="da-DK"/>
            </w:rPr>
          </w:pPr>
          <w:hyperlink w:anchor="_Toc31812129" w:history="1">
            <w:r w:rsidR="008231C0" w:rsidRPr="0005228F">
              <w:rPr>
                <w:rStyle w:val="Hyperlink"/>
              </w:rPr>
              <w:t>8.3.5</w:t>
            </w:r>
            <w:r w:rsidR="008231C0" w:rsidRPr="003C2CC3">
              <w:rPr>
                <w:rFonts w:asciiTheme="minorHAnsi" w:eastAsiaTheme="minorEastAsia" w:hAnsiTheme="minorHAnsi" w:cstheme="minorBidi"/>
                <w:sz w:val="22"/>
                <w:szCs w:val="22"/>
                <w:lang w:eastAsia="da-DK"/>
              </w:rPr>
              <w:tab/>
            </w:r>
            <w:r w:rsidR="008231C0" w:rsidRPr="0005228F">
              <w:rPr>
                <w:rStyle w:val="Hyperlink"/>
              </w:rPr>
              <w:t>GSM-Rail 900 UE</w:t>
            </w:r>
            <w:r w:rsidR="008231C0" w:rsidRPr="0005228F">
              <w:rPr>
                <w:webHidden/>
              </w:rPr>
              <w:tab/>
            </w:r>
            <w:r w:rsidR="008231C0" w:rsidRPr="0005228F">
              <w:rPr>
                <w:webHidden/>
              </w:rPr>
              <w:fldChar w:fldCharType="begin"/>
            </w:r>
            <w:r w:rsidR="008231C0" w:rsidRPr="0005228F">
              <w:rPr>
                <w:webHidden/>
              </w:rPr>
              <w:instrText xml:space="preserve"> PAGEREF _Toc31812129 \h </w:instrText>
            </w:r>
            <w:r w:rsidR="008231C0" w:rsidRPr="0005228F">
              <w:rPr>
                <w:webHidden/>
              </w:rPr>
            </w:r>
            <w:r w:rsidR="008231C0" w:rsidRPr="0005228F">
              <w:rPr>
                <w:webHidden/>
              </w:rPr>
              <w:fldChar w:fldCharType="separate"/>
            </w:r>
            <w:r w:rsidR="008231C0" w:rsidRPr="0005228F">
              <w:rPr>
                <w:webHidden/>
              </w:rPr>
              <w:t>64</w:t>
            </w:r>
            <w:r w:rsidR="008231C0" w:rsidRPr="0005228F">
              <w:rPr>
                <w:webHidden/>
              </w:rPr>
              <w:fldChar w:fldCharType="end"/>
            </w:r>
          </w:hyperlink>
        </w:p>
        <w:p w14:paraId="595A211E" w14:textId="75FE5A48" w:rsidR="008231C0" w:rsidRPr="003C2CC3" w:rsidRDefault="00BE53C7">
          <w:pPr>
            <w:pStyle w:val="TOC4"/>
            <w:rPr>
              <w:rFonts w:asciiTheme="minorHAnsi" w:eastAsiaTheme="minorEastAsia" w:hAnsiTheme="minorHAnsi" w:cstheme="minorBidi"/>
              <w:sz w:val="22"/>
              <w:szCs w:val="22"/>
              <w:lang w:eastAsia="da-DK"/>
            </w:rPr>
          </w:pPr>
          <w:hyperlink w:anchor="_Toc31812130" w:history="1">
            <w:r w:rsidR="008231C0" w:rsidRPr="0005228F">
              <w:rPr>
                <w:rStyle w:val="Hyperlink"/>
                <w:iCs/>
              </w:rPr>
              <w:t>8.3.5.1</w:t>
            </w:r>
            <w:r w:rsidR="008231C0" w:rsidRPr="003C2CC3">
              <w:rPr>
                <w:rFonts w:asciiTheme="minorHAnsi" w:eastAsiaTheme="minorEastAsia" w:hAnsiTheme="minorHAnsi" w:cstheme="minorBidi"/>
                <w:sz w:val="22"/>
                <w:szCs w:val="22"/>
                <w:lang w:eastAsia="da-DK"/>
              </w:rPr>
              <w:tab/>
            </w:r>
            <w:r w:rsidR="008231C0" w:rsidRPr="0005228F">
              <w:rPr>
                <w:rStyle w:val="Hyperlink"/>
              </w:rPr>
              <w:t>Sensitivity</w:t>
            </w:r>
            <w:r w:rsidR="008231C0" w:rsidRPr="0005228F">
              <w:rPr>
                <w:webHidden/>
              </w:rPr>
              <w:tab/>
            </w:r>
            <w:r w:rsidR="008231C0" w:rsidRPr="0005228F">
              <w:rPr>
                <w:webHidden/>
              </w:rPr>
              <w:fldChar w:fldCharType="begin"/>
            </w:r>
            <w:r w:rsidR="008231C0" w:rsidRPr="0005228F">
              <w:rPr>
                <w:webHidden/>
              </w:rPr>
              <w:instrText xml:space="preserve"> PAGEREF _Toc31812130 \h </w:instrText>
            </w:r>
            <w:r w:rsidR="008231C0" w:rsidRPr="0005228F">
              <w:rPr>
                <w:webHidden/>
              </w:rPr>
            </w:r>
            <w:r w:rsidR="008231C0" w:rsidRPr="0005228F">
              <w:rPr>
                <w:webHidden/>
              </w:rPr>
              <w:fldChar w:fldCharType="separate"/>
            </w:r>
            <w:r w:rsidR="008231C0" w:rsidRPr="0005228F">
              <w:rPr>
                <w:webHidden/>
              </w:rPr>
              <w:t>65</w:t>
            </w:r>
            <w:r w:rsidR="008231C0" w:rsidRPr="0005228F">
              <w:rPr>
                <w:webHidden/>
              </w:rPr>
              <w:fldChar w:fldCharType="end"/>
            </w:r>
          </w:hyperlink>
        </w:p>
        <w:p w14:paraId="71B566F8" w14:textId="6F31ABA2" w:rsidR="008231C0" w:rsidRPr="003C2CC3" w:rsidRDefault="00BE53C7">
          <w:pPr>
            <w:pStyle w:val="TOC4"/>
            <w:rPr>
              <w:rFonts w:asciiTheme="minorHAnsi" w:eastAsiaTheme="minorEastAsia" w:hAnsiTheme="minorHAnsi" w:cstheme="minorBidi"/>
              <w:sz w:val="22"/>
              <w:szCs w:val="22"/>
              <w:lang w:eastAsia="da-DK"/>
            </w:rPr>
          </w:pPr>
          <w:hyperlink w:anchor="_Toc31812131" w:history="1">
            <w:r w:rsidR="008231C0" w:rsidRPr="0005228F">
              <w:rPr>
                <w:rStyle w:val="Hyperlink"/>
                <w:iCs/>
              </w:rPr>
              <w:t>8.3.5.2</w:t>
            </w:r>
            <w:r w:rsidR="008231C0" w:rsidRPr="003C2CC3">
              <w:rPr>
                <w:rFonts w:asciiTheme="minorHAnsi" w:eastAsiaTheme="minorEastAsia" w:hAnsiTheme="minorHAnsi" w:cstheme="minorBidi"/>
                <w:sz w:val="22"/>
                <w:szCs w:val="22"/>
                <w:lang w:eastAsia="da-DK"/>
              </w:rPr>
              <w:tab/>
            </w:r>
            <w:r w:rsidR="008231C0" w:rsidRPr="0005228F">
              <w:rPr>
                <w:rStyle w:val="Hyperlink"/>
              </w:rPr>
              <w:t>Selectivity</w:t>
            </w:r>
            <w:r w:rsidR="008231C0" w:rsidRPr="0005228F">
              <w:rPr>
                <w:webHidden/>
              </w:rPr>
              <w:tab/>
            </w:r>
            <w:r w:rsidR="008231C0" w:rsidRPr="0005228F">
              <w:rPr>
                <w:webHidden/>
              </w:rPr>
              <w:fldChar w:fldCharType="begin"/>
            </w:r>
            <w:r w:rsidR="008231C0" w:rsidRPr="0005228F">
              <w:rPr>
                <w:webHidden/>
              </w:rPr>
              <w:instrText xml:space="preserve"> PAGEREF _Toc31812131 \h </w:instrText>
            </w:r>
            <w:r w:rsidR="008231C0" w:rsidRPr="0005228F">
              <w:rPr>
                <w:webHidden/>
              </w:rPr>
            </w:r>
            <w:r w:rsidR="008231C0" w:rsidRPr="0005228F">
              <w:rPr>
                <w:webHidden/>
              </w:rPr>
              <w:fldChar w:fldCharType="separate"/>
            </w:r>
            <w:r w:rsidR="008231C0" w:rsidRPr="0005228F">
              <w:rPr>
                <w:webHidden/>
              </w:rPr>
              <w:t>65</w:t>
            </w:r>
            <w:r w:rsidR="008231C0" w:rsidRPr="0005228F">
              <w:rPr>
                <w:webHidden/>
              </w:rPr>
              <w:fldChar w:fldCharType="end"/>
            </w:r>
          </w:hyperlink>
        </w:p>
        <w:p w14:paraId="573C2796" w14:textId="4AF5D23B" w:rsidR="008231C0" w:rsidRPr="003C2CC3" w:rsidRDefault="00BE53C7">
          <w:pPr>
            <w:pStyle w:val="TOC4"/>
            <w:rPr>
              <w:rFonts w:asciiTheme="minorHAnsi" w:eastAsiaTheme="minorEastAsia" w:hAnsiTheme="minorHAnsi" w:cstheme="minorBidi"/>
              <w:sz w:val="22"/>
              <w:szCs w:val="22"/>
              <w:lang w:eastAsia="da-DK"/>
            </w:rPr>
          </w:pPr>
          <w:hyperlink w:anchor="_Toc31812132" w:history="1">
            <w:r w:rsidR="008231C0" w:rsidRPr="0005228F">
              <w:rPr>
                <w:rStyle w:val="Hyperlink"/>
                <w:iCs/>
              </w:rPr>
              <w:t>8.3.5.3</w:t>
            </w:r>
            <w:r w:rsidR="008231C0" w:rsidRPr="003C2CC3">
              <w:rPr>
                <w:rFonts w:asciiTheme="minorHAnsi" w:eastAsiaTheme="minorEastAsia" w:hAnsiTheme="minorHAnsi" w:cstheme="minorBidi"/>
                <w:sz w:val="22"/>
                <w:szCs w:val="22"/>
                <w:lang w:eastAsia="da-DK"/>
              </w:rPr>
              <w:tab/>
            </w:r>
            <w:r w:rsidR="008231C0" w:rsidRPr="0005228F">
              <w:rPr>
                <w:rStyle w:val="Hyperlink"/>
              </w:rPr>
              <w:t>Adjacent channel selectivity</w:t>
            </w:r>
            <w:r w:rsidR="008231C0" w:rsidRPr="0005228F">
              <w:rPr>
                <w:webHidden/>
              </w:rPr>
              <w:tab/>
            </w:r>
            <w:r w:rsidR="008231C0" w:rsidRPr="0005228F">
              <w:rPr>
                <w:webHidden/>
              </w:rPr>
              <w:fldChar w:fldCharType="begin"/>
            </w:r>
            <w:r w:rsidR="008231C0" w:rsidRPr="0005228F">
              <w:rPr>
                <w:webHidden/>
              </w:rPr>
              <w:instrText xml:space="preserve"> PAGEREF _Toc31812132 \h </w:instrText>
            </w:r>
            <w:r w:rsidR="008231C0" w:rsidRPr="0005228F">
              <w:rPr>
                <w:webHidden/>
              </w:rPr>
            </w:r>
            <w:r w:rsidR="008231C0" w:rsidRPr="0005228F">
              <w:rPr>
                <w:webHidden/>
              </w:rPr>
              <w:fldChar w:fldCharType="separate"/>
            </w:r>
            <w:r w:rsidR="008231C0" w:rsidRPr="0005228F">
              <w:rPr>
                <w:webHidden/>
              </w:rPr>
              <w:t>65</w:t>
            </w:r>
            <w:r w:rsidR="008231C0" w:rsidRPr="0005228F">
              <w:rPr>
                <w:webHidden/>
              </w:rPr>
              <w:fldChar w:fldCharType="end"/>
            </w:r>
          </w:hyperlink>
        </w:p>
        <w:p w14:paraId="39C78A1F" w14:textId="1C0CD1C5" w:rsidR="008231C0" w:rsidRPr="003C2CC3" w:rsidRDefault="00BE53C7">
          <w:pPr>
            <w:pStyle w:val="TOC4"/>
            <w:rPr>
              <w:rFonts w:asciiTheme="minorHAnsi" w:eastAsiaTheme="minorEastAsia" w:hAnsiTheme="minorHAnsi" w:cstheme="minorBidi"/>
              <w:sz w:val="22"/>
              <w:szCs w:val="22"/>
              <w:lang w:eastAsia="da-DK"/>
            </w:rPr>
          </w:pPr>
          <w:hyperlink w:anchor="_Toc31812133" w:history="1">
            <w:r w:rsidR="008231C0" w:rsidRPr="0005228F">
              <w:rPr>
                <w:rStyle w:val="Hyperlink"/>
                <w:iCs/>
              </w:rPr>
              <w:t>8.3.5.4</w:t>
            </w:r>
            <w:r w:rsidR="008231C0" w:rsidRPr="003C2CC3">
              <w:rPr>
                <w:rFonts w:asciiTheme="minorHAnsi" w:eastAsiaTheme="minorEastAsia" w:hAnsiTheme="minorHAnsi" w:cstheme="minorBidi"/>
                <w:sz w:val="22"/>
                <w:szCs w:val="22"/>
                <w:lang w:eastAsia="da-DK"/>
              </w:rPr>
              <w:tab/>
            </w:r>
            <w:r w:rsidR="008231C0" w:rsidRPr="0005228F">
              <w:rPr>
                <w:rStyle w:val="Hyperlink"/>
              </w:rPr>
              <w:t>Overloading immunity</w:t>
            </w:r>
            <w:r w:rsidR="008231C0" w:rsidRPr="0005228F">
              <w:rPr>
                <w:webHidden/>
              </w:rPr>
              <w:tab/>
            </w:r>
            <w:r w:rsidR="008231C0" w:rsidRPr="0005228F">
              <w:rPr>
                <w:webHidden/>
              </w:rPr>
              <w:fldChar w:fldCharType="begin"/>
            </w:r>
            <w:r w:rsidR="008231C0" w:rsidRPr="0005228F">
              <w:rPr>
                <w:webHidden/>
              </w:rPr>
              <w:instrText xml:space="preserve"> PAGEREF _Toc31812133 \h </w:instrText>
            </w:r>
            <w:r w:rsidR="008231C0" w:rsidRPr="0005228F">
              <w:rPr>
                <w:webHidden/>
              </w:rPr>
            </w:r>
            <w:r w:rsidR="008231C0" w:rsidRPr="0005228F">
              <w:rPr>
                <w:webHidden/>
              </w:rPr>
              <w:fldChar w:fldCharType="separate"/>
            </w:r>
            <w:r w:rsidR="008231C0" w:rsidRPr="0005228F">
              <w:rPr>
                <w:webHidden/>
              </w:rPr>
              <w:t>66</w:t>
            </w:r>
            <w:r w:rsidR="008231C0" w:rsidRPr="0005228F">
              <w:rPr>
                <w:webHidden/>
              </w:rPr>
              <w:fldChar w:fldCharType="end"/>
            </w:r>
          </w:hyperlink>
        </w:p>
        <w:p w14:paraId="370A9EEE" w14:textId="3253D724" w:rsidR="008231C0" w:rsidRPr="003C2CC3" w:rsidRDefault="00BE53C7">
          <w:pPr>
            <w:pStyle w:val="TOC4"/>
            <w:rPr>
              <w:rFonts w:asciiTheme="minorHAnsi" w:eastAsiaTheme="minorEastAsia" w:hAnsiTheme="minorHAnsi" w:cstheme="minorBidi"/>
              <w:sz w:val="22"/>
              <w:szCs w:val="22"/>
              <w:lang w:eastAsia="da-DK"/>
            </w:rPr>
          </w:pPr>
          <w:hyperlink w:anchor="_Toc31812134" w:history="1">
            <w:r w:rsidR="008231C0" w:rsidRPr="0005228F">
              <w:rPr>
                <w:rStyle w:val="Hyperlink"/>
                <w:iCs/>
              </w:rPr>
              <w:t>8.3.5.5</w:t>
            </w:r>
            <w:r w:rsidR="008231C0" w:rsidRPr="003C2CC3">
              <w:rPr>
                <w:rFonts w:asciiTheme="minorHAnsi" w:eastAsiaTheme="minorEastAsia" w:hAnsiTheme="minorHAnsi" w:cstheme="minorBidi"/>
                <w:sz w:val="22"/>
                <w:szCs w:val="22"/>
                <w:lang w:eastAsia="da-DK"/>
              </w:rPr>
              <w:tab/>
            </w:r>
            <w:r w:rsidR="008231C0" w:rsidRPr="0005228F">
              <w:rPr>
                <w:rStyle w:val="Hyperlink"/>
              </w:rPr>
              <w:t>Intermodulation immunity</w:t>
            </w:r>
            <w:r w:rsidR="008231C0" w:rsidRPr="0005228F">
              <w:rPr>
                <w:webHidden/>
              </w:rPr>
              <w:tab/>
            </w:r>
            <w:r w:rsidR="008231C0" w:rsidRPr="0005228F">
              <w:rPr>
                <w:webHidden/>
              </w:rPr>
              <w:fldChar w:fldCharType="begin"/>
            </w:r>
            <w:r w:rsidR="008231C0" w:rsidRPr="0005228F">
              <w:rPr>
                <w:webHidden/>
              </w:rPr>
              <w:instrText xml:space="preserve"> PAGEREF _Toc31812134 \h </w:instrText>
            </w:r>
            <w:r w:rsidR="008231C0" w:rsidRPr="0005228F">
              <w:rPr>
                <w:webHidden/>
              </w:rPr>
            </w:r>
            <w:r w:rsidR="008231C0" w:rsidRPr="0005228F">
              <w:rPr>
                <w:webHidden/>
              </w:rPr>
              <w:fldChar w:fldCharType="separate"/>
            </w:r>
            <w:r w:rsidR="008231C0" w:rsidRPr="0005228F">
              <w:rPr>
                <w:webHidden/>
              </w:rPr>
              <w:t>66</w:t>
            </w:r>
            <w:r w:rsidR="008231C0" w:rsidRPr="0005228F">
              <w:rPr>
                <w:webHidden/>
              </w:rPr>
              <w:fldChar w:fldCharType="end"/>
            </w:r>
          </w:hyperlink>
        </w:p>
        <w:p w14:paraId="2D7FD7DE" w14:textId="20396CB9" w:rsidR="008231C0" w:rsidRPr="003C2CC3" w:rsidRDefault="00BE53C7">
          <w:pPr>
            <w:pStyle w:val="TOC4"/>
            <w:rPr>
              <w:rFonts w:asciiTheme="minorHAnsi" w:eastAsiaTheme="minorEastAsia" w:hAnsiTheme="minorHAnsi" w:cstheme="minorBidi"/>
              <w:sz w:val="22"/>
              <w:szCs w:val="22"/>
              <w:lang w:eastAsia="da-DK"/>
            </w:rPr>
          </w:pPr>
          <w:hyperlink w:anchor="_Toc31812135" w:history="1">
            <w:r w:rsidR="008231C0" w:rsidRPr="0005228F">
              <w:rPr>
                <w:rStyle w:val="Hyperlink"/>
                <w:iCs/>
              </w:rPr>
              <w:t>8.3.5.6</w:t>
            </w:r>
            <w:r w:rsidR="008231C0" w:rsidRPr="003C2CC3">
              <w:rPr>
                <w:rFonts w:asciiTheme="minorHAnsi" w:eastAsiaTheme="minorEastAsia" w:hAnsiTheme="minorHAnsi" w:cstheme="minorBidi"/>
                <w:sz w:val="22"/>
                <w:szCs w:val="22"/>
                <w:lang w:eastAsia="da-DK"/>
              </w:rPr>
              <w:tab/>
            </w:r>
            <w:r w:rsidR="008231C0" w:rsidRPr="0005228F">
              <w:rPr>
                <w:rStyle w:val="Hyperlink"/>
              </w:rPr>
              <w:t>Analysis of the measurement results in comparison with ETSI Harmonised Standards</w:t>
            </w:r>
            <w:r w:rsidR="008231C0" w:rsidRPr="0005228F">
              <w:rPr>
                <w:webHidden/>
              </w:rPr>
              <w:tab/>
            </w:r>
            <w:r w:rsidR="008231C0" w:rsidRPr="0005228F">
              <w:rPr>
                <w:webHidden/>
              </w:rPr>
              <w:fldChar w:fldCharType="begin"/>
            </w:r>
            <w:r w:rsidR="008231C0" w:rsidRPr="0005228F">
              <w:rPr>
                <w:webHidden/>
              </w:rPr>
              <w:instrText xml:space="preserve"> PAGEREF _Toc31812135 \h </w:instrText>
            </w:r>
            <w:r w:rsidR="008231C0" w:rsidRPr="0005228F">
              <w:rPr>
                <w:webHidden/>
              </w:rPr>
            </w:r>
            <w:r w:rsidR="008231C0" w:rsidRPr="0005228F">
              <w:rPr>
                <w:webHidden/>
              </w:rPr>
              <w:fldChar w:fldCharType="separate"/>
            </w:r>
            <w:r w:rsidR="008231C0" w:rsidRPr="0005228F">
              <w:rPr>
                <w:webHidden/>
              </w:rPr>
              <w:t>67</w:t>
            </w:r>
            <w:r w:rsidR="008231C0" w:rsidRPr="0005228F">
              <w:rPr>
                <w:webHidden/>
              </w:rPr>
              <w:fldChar w:fldCharType="end"/>
            </w:r>
          </w:hyperlink>
        </w:p>
        <w:p w14:paraId="1C893D76" w14:textId="0DD3FDE4" w:rsidR="008231C0" w:rsidRPr="003C2CC3" w:rsidRDefault="00BE53C7">
          <w:pPr>
            <w:pStyle w:val="TOC3"/>
            <w:rPr>
              <w:rFonts w:asciiTheme="minorHAnsi" w:eastAsiaTheme="minorEastAsia" w:hAnsiTheme="minorHAnsi" w:cstheme="minorBidi"/>
              <w:sz w:val="22"/>
              <w:szCs w:val="22"/>
              <w:lang w:eastAsia="da-DK"/>
            </w:rPr>
          </w:pPr>
          <w:hyperlink w:anchor="_Toc31812136" w:history="1">
            <w:r w:rsidR="008231C0" w:rsidRPr="0005228F">
              <w:rPr>
                <w:rStyle w:val="Hyperlink"/>
              </w:rPr>
              <w:t>8.3.7</w:t>
            </w:r>
            <w:r w:rsidR="008231C0" w:rsidRPr="003C2CC3">
              <w:rPr>
                <w:rFonts w:asciiTheme="minorHAnsi" w:eastAsiaTheme="minorEastAsia" w:hAnsiTheme="minorHAnsi" w:cstheme="minorBidi"/>
                <w:sz w:val="22"/>
                <w:szCs w:val="22"/>
                <w:lang w:eastAsia="da-DK"/>
              </w:rPr>
              <w:tab/>
            </w:r>
            <w:r w:rsidR="008231C0" w:rsidRPr="0005228F">
              <w:rPr>
                <w:rStyle w:val="Hyperlink"/>
              </w:rPr>
              <w:t>DCF77</w:t>
            </w:r>
            <w:r w:rsidR="008231C0" w:rsidRPr="0005228F">
              <w:rPr>
                <w:webHidden/>
              </w:rPr>
              <w:tab/>
            </w:r>
            <w:r w:rsidR="008231C0" w:rsidRPr="0005228F">
              <w:rPr>
                <w:webHidden/>
              </w:rPr>
              <w:fldChar w:fldCharType="begin"/>
            </w:r>
            <w:r w:rsidR="008231C0" w:rsidRPr="0005228F">
              <w:rPr>
                <w:webHidden/>
              </w:rPr>
              <w:instrText xml:space="preserve"> PAGEREF _Toc31812136 \h </w:instrText>
            </w:r>
            <w:r w:rsidR="008231C0" w:rsidRPr="0005228F">
              <w:rPr>
                <w:webHidden/>
              </w:rPr>
            </w:r>
            <w:r w:rsidR="008231C0" w:rsidRPr="0005228F">
              <w:rPr>
                <w:webHidden/>
              </w:rPr>
              <w:fldChar w:fldCharType="separate"/>
            </w:r>
            <w:r w:rsidR="008231C0" w:rsidRPr="0005228F">
              <w:rPr>
                <w:webHidden/>
              </w:rPr>
              <w:t>79</w:t>
            </w:r>
            <w:r w:rsidR="008231C0" w:rsidRPr="0005228F">
              <w:rPr>
                <w:webHidden/>
              </w:rPr>
              <w:fldChar w:fldCharType="end"/>
            </w:r>
          </w:hyperlink>
        </w:p>
        <w:p w14:paraId="58079B3A" w14:textId="28A13F3E" w:rsidR="008231C0" w:rsidRPr="003C2CC3" w:rsidRDefault="00BE53C7">
          <w:pPr>
            <w:pStyle w:val="TOC4"/>
            <w:rPr>
              <w:rFonts w:asciiTheme="minorHAnsi" w:eastAsiaTheme="minorEastAsia" w:hAnsiTheme="minorHAnsi" w:cstheme="minorBidi"/>
              <w:sz w:val="22"/>
              <w:szCs w:val="22"/>
              <w:lang w:eastAsia="da-DK"/>
            </w:rPr>
          </w:pPr>
          <w:hyperlink w:anchor="_Toc31812137" w:history="1">
            <w:r w:rsidR="008231C0" w:rsidRPr="0005228F">
              <w:rPr>
                <w:rStyle w:val="Hyperlink"/>
                <w:iCs/>
              </w:rPr>
              <w:t>8.3.7.1</w:t>
            </w:r>
            <w:r w:rsidR="008231C0" w:rsidRPr="003C2CC3">
              <w:rPr>
                <w:rFonts w:asciiTheme="minorHAnsi" w:eastAsiaTheme="minorEastAsia" w:hAnsiTheme="minorHAnsi" w:cstheme="minorBidi"/>
                <w:sz w:val="22"/>
                <w:szCs w:val="22"/>
                <w:lang w:eastAsia="da-DK"/>
              </w:rPr>
              <w:tab/>
            </w:r>
            <w:r w:rsidR="008231C0" w:rsidRPr="0005228F">
              <w:rPr>
                <w:rStyle w:val="Hyperlink"/>
              </w:rPr>
              <w:t>General Information</w:t>
            </w:r>
            <w:r w:rsidR="008231C0" w:rsidRPr="0005228F">
              <w:rPr>
                <w:webHidden/>
              </w:rPr>
              <w:tab/>
            </w:r>
            <w:r w:rsidR="008231C0" w:rsidRPr="0005228F">
              <w:rPr>
                <w:webHidden/>
              </w:rPr>
              <w:fldChar w:fldCharType="begin"/>
            </w:r>
            <w:r w:rsidR="008231C0" w:rsidRPr="0005228F">
              <w:rPr>
                <w:webHidden/>
              </w:rPr>
              <w:instrText xml:space="preserve"> PAGEREF _Toc31812137 \h </w:instrText>
            </w:r>
            <w:r w:rsidR="008231C0" w:rsidRPr="0005228F">
              <w:rPr>
                <w:webHidden/>
              </w:rPr>
            </w:r>
            <w:r w:rsidR="008231C0" w:rsidRPr="0005228F">
              <w:rPr>
                <w:webHidden/>
              </w:rPr>
              <w:fldChar w:fldCharType="separate"/>
            </w:r>
            <w:r w:rsidR="008231C0" w:rsidRPr="0005228F">
              <w:rPr>
                <w:webHidden/>
              </w:rPr>
              <w:t>79</w:t>
            </w:r>
            <w:r w:rsidR="008231C0" w:rsidRPr="0005228F">
              <w:rPr>
                <w:webHidden/>
              </w:rPr>
              <w:fldChar w:fldCharType="end"/>
            </w:r>
          </w:hyperlink>
        </w:p>
        <w:p w14:paraId="36DAE539" w14:textId="54FD664A" w:rsidR="008231C0" w:rsidRPr="003C2CC3" w:rsidRDefault="00BE53C7">
          <w:pPr>
            <w:pStyle w:val="TOC4"/>
            <w:rPr>
              <w:rFonts w:asciiTheme="minorHAnsi" w:eastAsiaTheme="minorEastAsia" w:hAnsiTheme="minorHAnsi" w:cstheme="minorBidi"/>
              <w:sz w:val="22"/>
              <w:szCs w:val="22"/>
              <w:lang w:eastAsia="da-DK"/>
            </w:rPr>
          </w:pPr>
          <w:hyperlink w:anchor="_Toc31812138" w:history="1">
            <w:r w:rsidR="008231C0" w:rsidRPr="0005228F">
              <w:rPr>
                <w:rStyle w:val="Hyperlink"/>
                <w:iCs/>
              </w:rPr>
              <w:t>8.3.7.1</w:t>
            </w:r>
            <w:r w:rsidR="008231C0" w:rsidRPr="003C2CC3">
              <w:rPr>
                <w:rFonts w:asciiTheme="minorHAnsi" w:eastAsiaTheme="minorEastAsia" w:hAnsiTheme="minorHAnsi" w:cstheme="minorBidi"/>
                <w:sz w:val="22"/>
                <w:szCs w:val="22"/>
                <w:lang w:eastAsia="da-DK"/>
              </w:rPr>
              <w:tab/>
            </w:r>
            <w:r w:rsidR="008231C0" w:rsidRPr="0005228F">
              <w:rPr>
                <w:rStyle w:val="Hyperlink"/>
              </w:rPr>
              <w:t>Sensitivity</w:t>
            </w:r>
            <w:r w:rsidR="008231C0" w:rsidRPr="0005228F">
              <w:rPr>
                <w:webHidden/>
              </w:rPr>
              <w:tab/>
            </w:r>
            <w:r w:rsidR="008231C0" w:rsidRPr="0005228F">
              <w:rPr>
                <w:webHidden/>
              </w:rPr>
              <w:fldChar w:fldCharType="begin"/>
            </w:r>
            <w:r w:rsidR="008231C0" w:rsidRPr="0005228F">
              <w:rPr>
                <w:webHidden/>
              </w:rPr>
              <w:instrText xml:space="preserve"> PAGEREF _Toc31812138 \h </w:instrText>
            </w:r>
            <w:r w:rsidR="008231C0" w:rsidRPr="0005228F">
              <w:rPr>
                <w:webHidden/>
              </w:rPr>
            </w:r>
            <w:r w:rsidR="008231C0" w:rsidRPr="0005228F">
              <w:rPr>
                <w:webHidden/>
              </w:rPr>
              <w:fldChar w:fldCharType="separate"/>
            </w:r>
            <w:r w:rsidR="008231C0" w:rsidRPr="0005228F">
              <w:rPr>
                <w:webHidden/>
              </w:rPr>
              <w:t>80</w:t>
            </w:r>
            <w:r w:rsidR="008231C0" w:rsidRPr="0005228F">
              <w:rPr>
                <w:webHidden/>
              </w:rPr>
              <w:fldChar w:fldCharType="end"/>
            </w:r>
          </w:hyperlink>
        </w:p>
        <w:p w14:paraId="06989DCB" w14:textId="1B93D721" w:rsidR="008231C0" w:rsidRPr="003C2CC3" w:rsidRDefault="00BE53C7">
          <w:pPr>
            <w:pStyle w:val="TOC4"/>
            <w:rPr>
              <w:rFonts w:asciiTheme="minorHAnsi" w:eastAsiaTheme="minorEastAsia" w:hAnsiTheme="minorHAnsi" w:cstheme="minorBidi"/>
              <w:sz w:val="22"/>
              <w:szCs w:val="22"/>
              <w:lang w:eastAsia="da-DK"/>
            </w:rPr>
          </w:pPr>
          <w:hyperlink w:anchor="_Toc31812139" w:history="1">
            <w:r w:rsidR="008231C0" w:rsidRPr="0005228F">
              <w:rPr>
                <w:rStyle w:val="Hyperlink"/>
              </w:rPr>
              <w:t>Selectivity</w:t>
            </w:r>
            <w:r w:rsidR="008231C0" w:rsidRPr="0005228F">
              <w:rPr>
                <w:webHidden/>
              </w:rPr>
              <w:tab/>
            </w:r>
            <w:r w:rsidR="008231C0" w:rsidRPr="0005228F">
              <w:rPr>
                <w:webHidden/>
              </w:rPr>
              <w:fldChar w:fldCharType="begin"/>
            </w:r>
            <w:r w:rsidR="008231C0" w:rsidRPr="0005228F">
              <w:rPr>
                <w:webHidden/>
              </w:rPr>
              <w:instrText xml:space="preserve"> PAGEREF _Toc31812139 \h </w:instrText>
            </w:r>
            <w:r w:rsidR="008231C0" w:rsidRPr="0005228F">
              <w:rPr>
                <w:webHidden/>
              </w:rPr>
            </w:r>
            <w:r w:rsidR="008231C0" w:rsidRPr="0005228F">
              <w:rPr>
                <w:webHidden/>
              </w:rPr>
              <w:fldChar w:fldCharType="separate"/>
            </w:r>
            <w:r w:rsidR="008231C0" w:rsidRPr="0005228F">
              <w:rPr>
                <w:webHidden/>
              </w:rPr>
              <w:t>80</w:t>
            </w:r>
            <w:r w:rsidR="008231C0" w:rsidRPr="0005228F">
              <w:rPr>
                <w:webHidden/>
              </w:rPr>
              <w:fldChar w:fldCharType="end"/>
            </w:r>
          </w:hyperlink>
        </w:p>
        <w:p w14:paraId="27EA1F4F" w14:textId="598D9BC3" w:rsidR="008231C0" w:rsidRPr="003C2CC3" w:rsidRDefault="00BE53C7">
          <w:pPr>
            <w:pStyle w:val="TOC4"/>
            <w:rPr>
              <w:rFonts w:asciiTheme="minorHAnsi" w:eastAsiaTheme="minorEastAsia" w:hAnsiTheme="minorHAnsi" w:cstheme="minorBidi"/>
              <w:sz w:val="22"/>
              <w:szCs w:val="22"/>
              <w:lang w:eastAsia="da-DK"/>
            </w:rPr>
          </w:pPr>
          <w:hyperlink w:anchor="_Toc31812140" w:history="1">
            <w:r w:rsidR="008231C0" w:rsidRPr="0005228F">
              <w:rPr>
                <w:rStyle w:val="Hyperlink"/>
                <w:iCs/>
              </w:rPr>
              <w:t>8.3.7.2</w:t>
            </w:r>
            <w:r w:rsidR="008231C0" w:rsidRPr="003C2CC3">
              <w:rPr>
                <w:rFonts w:asciiTheme="minorHAnsi" w:eastAsiaTheme="minorEastAsia" w:hAnsiTheme="minorHAnsi" w:cstheme="minorBidi"/>
                <w:sz w:val="22"/>
                <w:szCs w:val="22"/>
                <w:lang w:eastAsia="da-DK"/>
              </w:rPr>
              <w:tab/>
            </w:r>
            <w:r w:rsidR="008231C0" w:rsidRPr="0005228F">
              <w:rPr>
                <w:rStyle w:val="Hyperlink"/>
                <w:lang w:eastAsia="de-DE"/>
              </w:rPr>
              <w:t>Overloading</w:t>
            </w:r>
            <w:r w:rsidR="008231C0" w:rsidRPr="0005228F">
              <w:rPr>
                <w:webHidden/>
              </w:rPr>
              <w:tab/>
            </w:r>
            <w:r w:rsidR="008231C0" w:rsidRPr="0005228F">
              <w:rPr>
                <w:webHidden/>
              </w:rPr>
              <w:fldChar w:fldCharType="begin"/>
            </w:r>
            <w:r w:rsidR="008231C0" w:rsidRPr="0005228F">
              <w:rPr>
                <w:webHidden/>
              </w:rPr>
              <w:instrText xml:space="preserve"> PAGEREF _Toc31812140 \h </w:instrText>
            </w:r>
            <w:r w:rsidR="008231C0" w:rsidRPr="0005228F">
              <w:rPr>
                <w:webHidden/>
              </w:rPr>
            </w:r>
            <w:r w:rsidR="008231C0" w:rsidRPr="0005228F">
              <w:rPr>
                <w:webHidden/>
              </w:rPr>
              <w:fldChar w:fldCharType="separate"/>
            </w:r>
            <w:r w:rsidR="008231C0" w:rsidRPr="0005228F">
              <w:rPr>
                <w:webHidden/>
              </w:rPr>
              <w:t>80</w:t>
            </w:r>
            <w:r w:rsidR="008231C0" w:rsidRPr="0005228F">
              <w:rPr>
                <w:webHidden/>
              </w:rPr>
              <w:fldChar w:fldCharType="end"/>
            </w:r>
          </w:hyperlink>
        </w:p>
        <w:p w14:paraId="5BBFD3C4" w14:textId="6F512969" w:rsidR="008231C0" w:rsidRPr="003C2CC3" w:rsidRDefault="00BE53C7">
          <w:pPr>
            <w:pStyle w:val="TOC3"/>
            <w:rPr>
              <w:rFonts w:asciiTheme="minorHAnsi" w:eastAsiaTheme="minorEastAsia" w:hAnsiTheme="minorHAnsi" w:cstheme="minorBidi"/>
              <w:sz w:val="22"/>
              <w:szCs w:val="22"/>
              <w:lang w:eastAsia="da-DK"/>
            </w:rPr>
          </w:pPr>
          <w:hyperlink w:anchor="_Toc31812141" w:history="1">
            <w:r w:rsidR="008231C0" w:rsidRPr="0005228F">
              <w:rPr>
                <w:rStyle w:val="Hyperlink"/>
              </w:rPr>
              <w:t>8.3.8</w:t>
            </w:r>
            <w:r w:rsidR="008231C0" w:rsidRPr="003C2CC3">
              <w:rPr>
                <w:rFonts w:asciiTheme="minorHAnsi" w:eastAsiaTheme="minorEastAsia" w:hAnsiTheme="minorHAnsi" w:cstheme="minorBidi"/>
                <w:sz w:val="22"/>
                <w:szCs w:val="22"/>
                <w:lang w:eastAsia="da-DK"/>
              </w:rPr>
              <w:tab/>
            </w:r>
            <w:r w:rsidR="008231C0" w:rsidRPr="0005228F">
              <w:rPr>
                <w:rStyle w:val="Hyperlink"/>
              </w:rPr>
              <w:t>GPS</w:t>
            </w:r>
            <w:r w:rsidR="008231C0" w:rsidRPr="0005228F">
              <w:rPr>
                <w:webHidden/>
              </w:rPr>
              <w:tab/>
            </w:r>
            <w:r w:rsidR="008231C0" w:rsidRPr="0005228F">
              <w:rPr>
                <w:webHidden/>
              </w:rPr>
              <w:fldChar w:fldCharType="begin"/>
            </w:r>
            <w:r w:rsidR="008231C0" w:rsidRPr="0005228F">
              <w:rPr>
                <w:webHidden/>
              </w:rPr>
              <w:instrText xml:space="preserve"> PAGEREF _Toc31812141 \h </w:instrText>
            </w:r>
            <w:r w:rsidR="008231C0" w:rsidRPr="0005228F">
              <w:rPr>
                <w:webHidden/>
              </w:rPr>
            </w:r>
            <w:r w:rsidR="008231C0" w:rsidRPr="0005228F">
              <w:rPr>
                <w:webHidden/>
              </w:rPr>
              <w:fldChar w:fldCharType="separate"/>
            </w:r>
            <w:r w:rsidR="008231C0" w:rsidRPr="0005228F">
              <w:rPr>
                <w:webHidden/>
              </w:rPr>
              <w:t>81</w:t>
            </w:r>
            <w:r w:rsidR="008231C0" w:rsidRPr="0005228F">
              <w:rPr>
                <w:webHidden/>
              </w:rPr>
              <w:fldChar w:fldCharType="end"/>
            </w:r>
          </w:hyperlink>
        </w:p>
        <w:p w14:paraId="692BFDA3" w14:textId="0640850A" w:rsidR="008231C0" w:rsidRPr="003C2CC3" w:rsidRDefault="00BE53C7">
          <w:pPr>
            <w:pStyle w:val="TOC4"/>
            <w:rPr>
              <w:rFonts w:asciiTheme="minorHAnsi" w:eastAsiaTheme="minorEastAsia" w:hAnsiTheme="minorHAnsi" w:cstheme="minorBidi"/>
              <w:sz w:val="22"/>
              <w:szCs w:val="22"/>
              <w:lang w:eastAsia="da-DK"/>
            </w:rPr>
          </w:pPr>
          <w:hyperlink w:anchor="_Toc31812142" w:history="1">
            <w:r w:rsidR="008231C0" w:rsidRPr="0005228F">
              <w:rPr>
                <w:rStyle w:val="Hyperlink"/>
                <w:iCs/>
              </w:rPr>
              <w:t>8.3.8.1</w:t>
            </w:r>
            <w:r w:rsidR="008231C0" w:rsidRPr="003C2CC3">
              <w:rPr>
                <w:rFonts w:asciiTheme="minorHAnsi" w:eastAsiaTheme="minorEastAsia" w:hAnsiTheme="minorHAnsi" w:cstheme="minorBidi"/>
                <w:sz w:val="22"/>
                <w:szCs w:val="22"/>
                <w:lang w:eastAsia="da-DK"/>
              </w:rPr>
              <w:tab/>
            </w:r>
            <w:r w:rsidR="008231C0" w:rsidRPr="0005228F">
              <w:rPr>
                <w:rStyle w:val="Hyperlink"/>
              </w:rPr>
              <w:t>General information</w:t>
            </w:r>
            <w:r w:rsidR="008231C0" w:rsidRPr="0005228F">
              <w:rPr>
                <w:webHidden/>
              </w:rPr>
              <w:tab/>
            </w:r>
            <w:r w:rsidR="008231C0" w:rsidRPr="0005228F">
              <w:rPr>
                <w:webHidden/>
              </w:rPr>
              <w:fldChar w:fldCharType="begin"/>
            </w:r>
            <w:r w:rsidR="008231C0" w:rsidRPr="0005228F">
              <w:rPr>
                <w:webHidden/>
              </w:rPr>
              <w:instrText xml:space="preserve"> PAGEREF _Toc31812142 \h </w:instrText>
            </w:r>
            <w:r w:rsidR="008231C0" w:rsidRPr="0005228F">
              <w:rPr>
                <w:webHidden/>
              </w:rPr>
            </w:r>
            <w:r w:rsidR="008231C0" w:rsidRPr="0005228F">
              <w:rPr>
                <w:webHidden/>
              </w:rPr>
              <w:fldChar w:fldCharType="separate"/>
            </w:r>
            <w:r w:rsidR="008231C0" w:rsidRPr="0005228F">
              <w:rPr>
                <w:webHidden/>
              </w:rPr>
              <w:t>81</w:t>
            </w:r>
            <w:r w:rsidR="008231C0" w:rsidRPr="0005228F">
              <w:rPr>
                <w:webHidden/>
              </w:rPr>
              <w:fldChar w:fldCharType="end"/>
            </w:r>
          </w:hyperlink>
        </w:p>
        <w:p w14:paraId="57AE4495" w14:textId="351BE09D" w:rsidR="008231C0" w:rsidRPr="003C2CC3" w:rsidRDefault="00BE53C7">
          <w:pPr>
            <w:pStyle w:val="TOC4"/>
            <w:rPr>
              <w:rFonts w:asciiTheme="minorHAnsi" w:eastAsiaTheme="minorEastAsia" w:hAnsiTheme="minorHAnsi" w:cstheme="minorBidi"/>
              <w:sz w:val="22"/>
              <w:szCs w:val="22"/>
              <w:lang w:eastAsia="da-DK"/>
            </w:rPr>
          </w:pPr>
          <w:hyperlink w:anchor="_Toc31812143" w:history="1">
            <w:r w:rsidR="008231C0" w:rsidRPr="0005228F">
              <w:rPr>
                <w:rStyle w:val="Hyperlink"/>
                <w:iCs/>
              </w:rPr>
              <w:t>8.3.8.2</w:t>
            </w:r>
            <w:r w:rsidR="008231C0" w:rsidRPr="003C2CC3">
              <w:rPr>
                <w:rFonts w:asciiTheme="minorHAnsi" w:eastAsiaTheme="minorEastAsia" w:hAnsiTheme="minorHAnsi" w:cstheme="minorBidi"/>
                <w:sz w:val="22"/>
                <w:szCs w:val="22"/>
                <w:lang w:eastAsia="da-DK"/>
              </w:rPr>
              <w:tab/>
            </w:r>
            <w:r w:rsidR="008231C0" w:rsidRPr="0005228F">
              <w:rPr>
                <w:rStyle w:val="Hyperlink"/>
              </w:rPr>
              <w:t>Sensitivity</w:t>
            </w:r>
            <w:r w:rsidR="008231C0" w:rsidRPr="0005228F">
              <w:rPr>
                <w:webHidden/>
              </w:rPr>
              <w:tab/>
            </w:r>
            <w:r w:rsidR="008231C0" w:rsidRPr="0005228F">
              <w:rPr>
                <w:webHidden/>
              </w:rPr>
              <w:fldChar w:fldCharType="begin"/>
            </w:r>
            <w:r w:rsidR="008231C0" w:rsidRPr="0005228F">
              <w:rPr>
                <w:webHidden/>
              </w:rPr>
              <w:instrText xml:space="preserve"> PAGEREF _Toc31812143 \h </w:instrText>
            </w:r>
            <w:r w:rsidR="008231C0" w:rsidRPr="0005228F">
              <w:rPr>
                <w:webHidden/>
              </w:rPr>
            </w:r>
            <w:r w:rsidR="008231C0" w:rsidRPr="0005228F">
              <w:rPr>
                <w:webHidden/>
              </w:rPr>
              <w:fldChar w:fldCharType="separate"/>
            </w:r>
            <w:r w:rsidR="008231C0" w:rsidRPr="0005228F">
              <w:rPr>
                <w:webHidden/>
              </w:rPr>
              <w:t>82</w:t>
            </w:r>
            <w:r w:rsidR="008231C0" w:rsidRPr="0005228F">
              <w:rPr>
                <w:webHidden/>
              </w:rPr>
              <w:fldChar w:fldCharType="end"/>
            </w:r>
          </w:hyperlink>
        </w:p>
        <w:p w14:paraId="5389F752" w14:textId="0595C142" w:rsidR="008231C0" w:rsidRPr="003C2CC3" w:rsidRDefault="00BE53C7">
          <w:pPr>
            <w:pStyle w:val="TOC2"/>
            <w:rPr>
              <w:rFonts w:asciiTheme="minorHAnsi" w:eastAsiaTheme="minorEastAsia" w:hAnsiTheme="minorHAnsi" w:cstheme="minorBidi"/>
              <w:bCs w:val="0"/>
              <w:sz w:val="22"/>
              <w:szCs w:val="22"/>
              <w:lang w:eastAsia="da-DK"/>
            </w:rPr>
          </w:pPr>
          <w:hyperlink w:anchor="_Toc31812144" w:history="1">
            <w:r w:rsidR="008231C0" w:rsidRPr="0005228F">
              <w:rPr>
                <w:rStyle w:val="Hyperlink"/>
              </w:rPr>
              <w:t>8.4</w:t>
            </w:r>
            <w:r w:rsidR="008231C0" w:rsidRPr="003C2CC3">
              <w:rPr>
                <w:rFonts w:asciiTheme="minorHAnsi" w:eastAsiaTheme="minorEastAsia" w:hAnsiTheme="minorHAnsi" w:cstheme="minorBidi"/>
                <w:bCs w:val="0"/>
                <w:sz w:val="22"/>
                <w:szCs w:val="22"/>
                <w:lang w:eastAsia="da-DK"/>
              </w:rPr>
              <w:tab/>
            </w:r>
            <w:r w:rsidR="008231C0" w:rsidRPr="0005228F">
              <w:rPr>
                <w:rStyle w:val="Hyperlink"/>
              </w:rPr>
              <w:t>Overall findings from the measurements</w:t>
            </w:r>
            <w:r w:rsidR="008231C0" w:rsidRPr="0005228F">
              <w:rPr>
                <w:webHidden/>
              </w:rPr>
              <w:tab/>
            </w:r>
            <w:r w:rsidR="008231C0" w:rsidRPr="0005228F">
              <w:rPr>
                <w:webHidden/>
              </w:rPr>
              <w:fldChar w:fldCharType="begin"/>
            </w:r>
            <w:r w:rsidR="008231C0" w:rsidRPr="0005228F">
              <w:rPr>
                <w:webHidden/>
              </w:rPr>
              <w:instrText xml:space="preserve"> PAGEREF _Toc31812144 \h </w:instrText>
            </w:r>
            <w:r w:rsidR="008231C0" w:rsidRPr="0005228F">
              <w:rPr>
                <w:webHidden/>
              </w:rPr>
            </w:r>
            <w:r w:rsidR="008231C0" w:rsidRPr="0005228F">
              <w:rPr>
                <w:webHidden/>
              </w:rPr>
              <w:fldChar w:fldCharType="separate"/>
            </w:r>
            <w:r w:rsidR="008231C0" w:rsidRPr="0005228F">
              <w:rPr>
                <w:webHidden/>
              </w:rPr>
              <w:t>88</w:t>
            </w:r>
            <w:r w:rsidR="008231C0" w:rsidRPr="0005228F">
              <w:rPr>
                <w:webHidden/>
              </w:rPr>
              <w:fldChar w:fldCharType="end"/>
            </w:r>
          </w:hyperlink>
        </w:p>
        <w:p w14:paraId="6EE1F3E8" w14:textId="0E1EB65B"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45" w:history="1">
            <w:r w:rsidR="008231C0" w:rsidRPr="0005228F">
              <w:rPr>
                <w:rStyle w:val="Hyperlink"/>
                <w:noProof/>
              </w:rPr>
              <w:t>9</w:t>
            </w:r>
            <w:r w:rsidR="008231C0" w:rsidRPr="003C2CC3">
              <w:rPr>
                <w:rFonts w:asciiTheme="minorHAnsi" w:eastAsiaTheme="minorEastAsia" w:hAnsiTheme="minorHAnsi" w:cstheme="minorBidi"/>
                <w:b w:val="0"/>
                <w:noProof/>
                <w:sz w:val="22"/>
                <w:szCs w:val="22"/>
                <w:lang w:eastAsia="da-DK"/>
              </w:rPr>
              <w:tab/>
            </w:r>
            <w:r w:rsidR="008231C0" w:rsidRPr="0005228F">
              <w:rPr>
                <w:rStyle w:val="Hyperlink"/>
                <w:noProof/>
              </w:rPr>
              <w:t>Conclusions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_Toc31812145 \h </w:instrText>
            </w:r>
            <w:r w:rsidR="008231C0" w:rsidRPr="0005228F">
              <w:rPr>
                <w:noProof/>
                <w:webHidden/>
              </w:rPr>
            </w:r>
            <w:r w:rsidR="008231C0" w:rsidRPr="0005228F">
              <w:rPr>
                <w:noProof/>
                <w:webHidden/>
              </w:rPr>
              <w:fldChar w:fldCharType="separate"/>
            </w:r>
            <w:r w:rsidR="008231C0" w:rsidRPr="0005228F">
              <w:rPr>
                <w:noProof/>
                <w:webHidden/>
              </w:rPr>
              <w:t>90</w:t>
            </w:r>
            <w:r w:rsidR="008231C0" w:rsidRPr="0005228F">
              <w:rPr>
                <w:noProof/>
                <w:webHidden/>
              </w:rPr>
              <w:fldChar w:fldCharType="end"/>
            </w:r>
          </w:hyperlink>
        </w:p>
        <w:p w14:paraId="6D56F36E" w14:textId="34FE5838"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46" w:history="1">
            <w:r w:rsidR="008231C0" w:rsidRPr="0005228F">
              <w:rPr>
                <w:rStyle w:val="Hyperlink"/>
                <w:noProof/>
              </w:rPr>
              <w:t>ANNEX 1: Analysis of previous CEPT/ECC reports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_Toc31812146 \h </w:instrText>
            </w:r>
            <w:r w:rsidR="008231C0" w:rsidRPr="0005228F">
              <w:rPr>
                <w:noProof/>
                <w:webHidden/>
              </w:rPr>
            </w:r>
            <w:r w:rsidR="008231C0" w:rsidRPr="0005228F">
              <w:rPr>
                <w:noProof/>
                <w:webHidden/>
              </w:rPr>
              <w:fldChar w:fldCharType="separate"/>
            </w:r>
            <w:r w:rsidR="008231C0" w:rsidRPr="0005228F">
              <w:rPr>
                <w:noProof/>
                <w:webHidden/>
              </w:rPr>
              <w:t>92</w:t>
            </w:r>
            <w:r w:rsidR="008231C0" w:rsidRPr="0005228F">
              <w:rPr>
                <w:noProof/>
                <w:webHidden/>
              </w:rPr>
              <w:fldChar w:fldCharType="end"/>
            </w:r>
          </w:hyperlink>
        </w:p>
        <w:p w14:paraId="3BC5AF62" w14:textId="7E301E52"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47" w:history="1">
            <w:r w:rsidR="008231C0" w:rsidRPr="0005228F">
              <w:rPr>
                <w:rStyle w:val="Hyperlink"/>
                <w:noProof/>
              </w:rPr>
              <w:t>ANNEX 2: Receiver parameters Measurement Concept applied in this report</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_Toc31812147 \h </w:instrText>
            </w:r>
            <w:r w:rsidR="008231C0" w:rsidRPr="0005228F">
              <w:rPr>
                <w:noProof/>
                <w:webHidden/>
              </w:rPr>
            </w:r>
            <w:r w:rsidR="008231C0" w:rsidRPr="0005228F">
              <w:rPr>
                <w:noProof/>
                <w:webHidden/>
              </w:rPr>
              <w:fldChar w:fldCharType="separate"/>
            </w:r>
            <w:r w:rsidR="008231C0" w:rsidRPr="0005228F">
              <w:rPr>
                <w:noProof/>
                <w:webHidden/>
              </w:rPr>
              <w:t>108</w:t>
            </w:r>
            <w:r w:rsidR="008231C0" w:rsidRPr="0005228F">
              <w:rPr>
                <w:noProof/>
                <w:webHidden/>
              </w:rPr>
              <w:fldChar w:fldCharType="end"/>
            </w:r>
          </w:hyperlink>
        </w:p>
        <w:p w14:paraId="29E61626" w14:textId="02AE23FD"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48" w:history="1">
            <w:r w:rsidR="008231C0" w:rsidRPr="0005228F">
              <w:rPr>
                <w:rStyle w:val="Hyperlink"/>
                <w:noProof/>
              </w:rPr>
              <w:t>ANNEX 3: list of receiver parameters found in ETSI Harmonised standards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_Toc31812148 \h </w:instrText>
            </w:r>
            <w:r w:rsidR="008231C0" w:rsidRPr="0005228F">
              <w:rPr>
                <w:noProof/>
                <w:webHidden/>
              </w:rPr>
            </w:r>
            <w:r w:rsidR="008231C0" w:rsidRPr="0005228F">
              <w:rPr>
                <w:noProof/>
                <w:webHidden/>
              </w:rPr>
              <w:fldChar w:fldCharType="separate"/>
            </w:r>
            <w:r w:rsidR="008231C0" w:rsidRPr="0005228F">
              <w:rPr>
                <w:noProof/>
                <w:webHidden/>
              </w:rPr>
              <w:t>112</w:t>
            </w:r>
            <w:r w:rsidR="008231C0" w:rsidRPr="0005228F">
              <w:rPr>
                <w:noProof/>
                <w:webHidden/>
              </w:rPr>
              <w:fldChar w:fldCharType="end"/>
            </w:r>
          </w:hyperlink>
        </w:p>
        <w:p w14:paraId="7AEC7795" w14:textId="0AAF1966"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49" w:history="1">
            <w:r w:rsidR="008231C0" w:rsidRPr="0005228F">
              <w:rPr>
                <w:rStyle w:val="Hyperlink"/>
                <w:noProof/>
              </w:rPr>
              <w:t>ANNEX 4: information on the blocking requirements for receivers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_Toc31812149 \h </w:instrText>
            </w:r>
            <w:r w:rsidR="008231C0" w:rsidRPr="0005228F">
              <w:rPr>
                <w:noProof/>
                <w:webHidden/>
              </w:rPr>
            </w:r>
            <w:r w:rsidR="008231C0" w:rsidRPr="0005228F">
              <w:rPr>
                <w:noProof/>
                <w:webHidden/>
              </w:rPr>
              <w:fldChar w:fldCharType="separate"/>
            </w:r>
            <w:r w:rsidR="008231C0" w:rsidRPr="0005228F">
              <w:rPr>
                <w:noProof/>
                <w:webHidden/>
              </w:rPr>
              <w:t>113</w:t>
            </w:r>
            <w:r w:rsidR="008231C0" w:rsidRPr="0005228F">
              <w:rPr>
                <w:noProof/>
                <w:webHidden/>
              </w:rPr>
              <w:fldChar w:fldCharType="end"/>
            </w:r>
          </w:hyperlink>
        </w:p>
        <w:p w14:paraId="5CB48FC8" w14:textId="5221BCFB"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50" w:history="1">
            <w:r w:rsidR="008231C0" w:rsidRPr="0005228F">
              <w:rPr>
                <w:rStyle w:val="Hyperlink"/>
                <w:noProof/>
              </w:rPr>
              <w:t>ANNEX 5: Comparative analysis of definitions of parameters in some etsi standards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_Toc31812150 \h </w:instrText>
            </w:r>
            <w:r w:rsidR="008231C0" w:rsidRPr="0005228F">
              <w:rPr>
                <w:noProof/>
                <w:webHidden/>
              </w:rPr>
            </w:r>
            <w:r w:rsidR="008231C0" w:rsidRPr="0005228F">
              <w:rPr>
                <w:noProof/>
                <w:webHidden/>
              </w:rPr>
              <w:fldChar w:fldCharType="separate"/>
            </w:r>
            <w:r w:rsidR="008231C0" w:rsidRPr="0005228F">
              <w:rPr>
                <w:noProof/>
                <w:webHidden/>
              </w:rPr>
              <w:t>120</w:t>
            </w:r>
            <w:r w:rsidR="008231C0" w:rsidRPr="0005228F">
              <w:rPr>
                <w:noProof/>
                <w:webHidden/>
              </w:rPr>
              <w:fldChar w:fldCharType="end"/>
            </w:r>
          </w:hyperlink>
        </w:p>
        <w:p w14:paraId="15FCC0DA" w14:textId="75D367E3"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51" w:history="1">
            <w:r w:rsidR="008231C0" w:rsidRPr="0005228F">
              <w:rPr>
                <w:rStyle w:val="Hyperlink"/>
                <w:noProof/>
              </w:rPr>
              <w:t>ANNEX 6: TECHNICAL BACKGROUND FOR DERIVING RECEIVER SELECTIVITY FROM KNOWN ACS AND BLOCKING CHARACTERISTICS OF THE RECEIVER</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_Toc31812151 \h </w:instrText>
            </w:r>
            <w:r w:rsidR="008231C0" w:rsidRPr="0005228F">
              <w:rPr>
                <w:noProof/>
                <w:webHidden/>
              </w:rPr>
            </w:r>
            <w:r w:rsidR="008231C0" w:rsidRPr="0005228F">
              <w:rPr>
                <w:noProof/>
                <w:webHidden/>
              </w:rPr>
              <w:fldChar w:fldCharType="separate"/>
            </w:r>
            <w:r w:rsidR="008231C0" w:rsidRPr="0005228F">
              <w:rPr>
                <w:noProof/>
                <w:webHidden/>
              </w:rPr>
              <w:t>129</w:t>
            </w:r>
            <w:r w:rsidR="008231C0" w:rsidRPr="0005228F">
              <w:rPr>
                <w:noProof/>
                <w:webHidden/>
              </w:rPr>
              <w:fldChar w:fldCharType="end"/>
            </w:r>
          </w:hyperlink>
        </w:p>
        <w:p w14:paraId="1C7F32D4" w14:textId="5674B5ED"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52" w:history="1">
            <w:r w:rsidR="008231C0" w:rsidRPr="0005228F">
              <w:rPr>
                <w:rStyle w:val="Hyperlink"/>
                <w:noProof/>
              </w:rPr>
              <w:t>ANNEX 7: Example of derivation of a SEAMCAT blocking mask</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_Toc31812152 \h </w:instrText>
            </w:r>
            <w:r w:rsidR="008231C0" w:rsidRPr="0005228F">
              <w:rPr>
                <w:noProof/>
                <w:webHidden/>
              </w:rPr>
            </w:r>
            <w:r w:rsidR="008231C0" w:rsidRPr="0005228F">
              <w:rPr>
                <w:noProof/>
                <w:webHidden/>
              </w:rPr>
              <w:fldChar w:fldCharType="separate"/>
            </w:r>
            <w:r w:rsidR="008231C0" w:rsidRPr="0005228F">
              <w:rPr>
                <w:noProof/>
                <w:webHidden/>
              </w:rPr>
              <w:t>132</w:t>
            </w:r>
            <w:r w:rsidR="008231C0" w:rsidRPr="0005228F">
              <w:rPr>
                <w:noProof/>
                <w:webHidden/>
              </w:rPr>
              <w:fldChar w:fldCharType="end"/>
            </w:r>
          </w:hyperlink>
        </w:p>
        <w:p w14:paraId="56CDBB5E" w14:textId="00DAEB8C"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53" w:history="1">
            <w:r w:rsidR="008231C0" w:rsidRPr="0005228F">
              <w:rPr>
                <w:rStyle w:val="Hyperlink"/>
                <w:noProof/>
              </w:rPr>
              <w:t xml:space="preserve">ANNEX 8: Receiver threshold for </w:t>
            </w:r>
            <w:r w:rsidR="008231C0" w:rsidRPr="0005228F">
              <w:rPr>
                <w:rStyle w:val="Hyperlink"/>
                <w:noProof/>
                <w:lang w:eastAsia="de-DE"/>
              </w:rPr>
              <w:t xml:space="preserve">adaptive spectrum sharing </w:t>
            </w:r>
            <w:r w:rsidR="008231C0" w:rsidRPr="0005228F">
              <w:rPr>
                <w:rStyle w:val="Hyperlink"/>
                <w:noProof/>
              </w:rPr>
              <w:t>tech</w:t>
            </w:r>
            <w:r w:rsidR="008231C0" w:rsidRPr="0005228F">
              <w:rPr>
                <w:rStyle w:val="Hyperlink"/>
                <w:noProof/>
                <w:lang w:eastAsia="de-DE"/>
              </w:rPr>
              <w:t>niques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_Toc31812153 \h </w:instrText>
            </w:r>
            <w:r w:rsidR="008231C0" w:rsidRPr="0005228F">
              <w:rPr>
                <w:noProof/>
                <w:webHidden/>
              </w:rPr>
            </w:r>
            <w:r w:rsidR="008231C0" w:rsidRPr="0005228F">
              <w:rPr>
                <w:noProof/>
                <w:webHidden/>
              </w:rPr>
              <w:fldChar w:fldCharType="separate"/>
            </w:r>
            <w:r w:rsidR="008231C0" w:rsidRPr="0005228F">
              <w:rPr>
                <w:noProof/>
                <w:webHidden/>
              </w:rPr>
              <w:t>134</w:t>
            </w:r>
            <w:r w:rsidR="008231C0" w:rsidRPr="0005228F">
              <w:rPr>
                <w:noProof/>
                <w:webHidden/>
              </w:rPr>
              <w:fldChar w:fldCharType="end"/>
            </w:r>
          </w:hyperlink>
        </w:p>
        <w:p w14:paraId="2D99E283" w14:textId="3132E8CF" w:rsidR="008231C0" w:rsidRPr="003C2CC3" w:rsidRDefault="00BE53C7">
          <w:pPr>
            <w:pStyle w:val="TOC1"/>
            <w:rPr>
              <w:rFonts w:asciiTheme="minorHAnsi" w:eastAsiaTheme="minorEastAsia" w:hAnsiTheme="minorHAnsi" w:cstheme="minorBidi"/>
              <w:b w:val="0"/>
              <w:noProof/>
              <w:sz w:val="22"/>
              <w:szCs w:val="22"/>
              <w:lang w:eastAsia="da-DK"/>
            </w:rPr>
          </w:pPr>
          <w:hyperlink w:anchor="_Toc31812154" w:history="1">
            <w:r w:rsidR="008231C0" w:rsidRPr="0005228F">
              <w:rPr>
                <w:rStyle w:val="Hyperlink"/>
                <w:noProof/>
              </w:rPr>
              <w:t>ANNEX 9: List of References</w:t>
            </w:r>
            <w:r w:rsidR="008231C0" w:rsidRPr="0005228F">
              <w:rPr>
                <w:noProof/>
                <w:webHidden/>
              </w:rPr>
              <w:tab/>
            </w:r>
            <w:r w:rsidR="008231C0" w:rsidRPr="0005228F">
              <w:rPr>
                <w:noProof/>
                <w:webHidden/>
              </w:rPr>
              <w:fldChar w:fldCharType="begin"/>
            </w:r>
            <w:r w:rsidR="008231C0" w:rsidRPr="0005228F">
              <w:rPr>
                <w:noProof/>
                <w:webHidden/>
              </w:rPr>
              <w:instrText xml:space="preserve"> PAGEREF _Toc31812154 \h </w:instrText>
            </w:r>
            <w:r w:rsidR="008231C0" w:rsidRPr="0005228F">
              <w:rPr>
                <w:noProof/>
                <w:webHidden/>
              </w:rPr>
            </w:r>
            <w:r w:rsidR="008231C0" w:rsidRPr="0005228F">
              <w:rPr>
                <w:noProof/>
                <w:webHidden/>
              </w:rPr>
              <w:fldChar w:fldCharType="separate"/>
            </w:r>
            <w:r w:rsidR="008231C0" w:rsidRPr="0005228F">
              <w:rPr>
                <w:noProof/>
                <w:webHidden/>
              </w:rPr>
              <w:t>138</w:t>
            </w:r>
            <w:r w:rsidR="008231C0" w:rsidRPr="0005228F">
              <w:rPr>
                <w:noProof/>
                <w:webHidden/>
              </w:rPr>
              <w:fldChar w:fldCharType="end"/>
            </w:r>
          </w:hyperlink>
        </w:p>
        <w:p w14:paraId="58CEBBB4" w14:textId="6D0B4687" w:rsidR="00120A17" w:rsidRPr="0005228F" w:rsidRDefault="00A90997" w:rsidP="00264464">
          <w:pPr>
            <w:rPr>
              <w:rStyle w:val="ECCParagraph"/>
            </w:rPr>
          </w:pPr>
          <w:r w:rsidRPr="0005228F">
            <w:rPr>
              <w:rStyle w:val="ECCParagraph"/>
              <w:b/>
              <w:szCs w:val="20"/>
            </w:rPr>
            <w:fldChar w:fldCharType="end"/>
          </w:r>
        </w:p>
      </w:sdtContent>
    </w:sdt>
    <w:p w14:paraId="0E03C53B" w14:textId="77777777" w:rsidR="00791AAC" w:rsidRPr="0005228F" w:rsidRDefault="00791AAC" w:rsidP="00264464">
      <w:pPr>
        <w:rPr>
          <w:rStyle w:val="ECCParagraph"/>
        </w:rPr>
      </w:pPr>
      <w:r w:rsidRPr="0005228F">
        <w:rPr>
          <w:rStyle w:val="ECCParagraph"/>
        </w:rPr>
        <w:br w:type="page"/>
      </w:r>
    </w:p>
    <w:p w14:paraId="41B21DEF" w14:textId="77777777" w:rsidR="008A54FC" w:rsidRPr="0005228F" w:rsidRDefault="008A54FC" w:rsidP="00AC2686">
      <w:pPr>
        <w:pStyle w:val="coverpageTableofContent"/>
        <w:rPr>
          <w:noProof w:val="0"/>
          <w:lang w:val="en-GB"/>
        </w:rPr>
      </w:pPr>
    </w:p>
    <w:p w14:paraId="693327D3" w14:textId="77777777" w:rsidR="008A54FC" w:rsidRPr="0005228F" w:rsidRDefault="00DF2C67" w:rsidP="00E2303A">
      <w:pPr>
        <w:pStyle w:val="coverpageTableofContent"/>
        <w:rPr>
          <w:noProof w:val="0"/>
          <w:lang w:val="en-GB"/>
        </w:rPr>
      </w:pPr>
      <w:r w:rsidRPr="003C2CC3">
        <w:rPr>
          <w:lang w:val="en-GB" w:eastAsia="da-DK"/>
        </w:rPr>
        <mc:AlternateContent>
          <mc:Choice Requires="wps">
            <w:drawing>
              <wp:anchor distT="0" distB="0" distL="114300" distR="114300" simplePos="0" relativeHeight="251631104" behindDoc="1" locked="1" layoutInCell="1" allowOverlap="1" wp14:anchorId="1B44DF2A" wp14:editId="2A1286BE">
                <wp:simplePos x="0" y="0"/>
                <wp:positionH relativeFrom="page">
                  <wp:posOffset>-36830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8869" id="Rectangle 22" o:spid="_x0000_s1026" style="position:absolute;margin-left:-2.9pt;margin-top:70.9pt;width:595.25pt;height:56.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" fillcolor="#b0a696" stroked="f">
                <w10:wrap anchorx="page" anchory="page"/>
                <w10:anchorlock/>
              </v:rect>
            </w:pict>
          </mc:Fallback>
        </mc:AlternateContent>
      </w:r>
      <w:r w:rsidR="008A54FC" w:rsidRPr="0005228F">
        <w:rPr>
          <w:noProof w:val="0"/>
          <w:lang w:val="en-GB"/>
        </w:rPr>
        <w:t>LIST OF ABBREVIATIONS</w:t>
      </w:r>
    </w:p>
    <w:p w14:paraId="6A8BA6DC" w14:textId="77777777" w:rsidR="008A54FC" w:rsidRPr="0005228F"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9418"/>
        <w:gridCol w:w="221"/>
      </w:tblGrid>
      <w:tr w:rsidR="00CE6FF5" w:rsidRPr="0005228F" w14:paraId="3FE5F630" w14:textId="77777777"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tbl>
            <w:tblPr>
              <w:tblStyle w:val="ECCTable-clean"/>
              <w:tblpPr w:leftFromText="141" w:rightFromText="141" w:vertAnchor="text" w:horzAnchor="margin" w:tblpY="352"/>
              <w:tblW w:w="10773" w:type="dxa"/>
              <w:jc w:val="left"/>
              <w:tblInd w:w="0" w:type="dxa"/>
              <w:tblLook w:val="01E0" w:firstRow="1" w:lastRow="1" w:firstColumn="1" w:lastColumn="1" w:noHBand="0" w:noVBand="0"/>
            </w:tblPr>
            <w:tblGrid>
              <w:gridCol w:w="3402"/>
              <w:gridCol w:w="7371"/>
            </w:tblGrid>
            <w:tr w:rsidR="001E0C3D" w:rsidRPr="0005228F" w14:paraId="3A78D29C" w14:textId="77777777" w:rsidTr="00844380">
              <w:trPr>
                <w:cnfStyle w:val="100000000000" w:firstRow="1" w:lastRow="0" w:firstColumn="0" w:lastColumn="0" w:oddVBand="0" w:evenVBand="0" w:oddHBand="0" w:evenHBand="0" w:firstRowFirstColumn="0" w:firstRowLastColumn="0" w:lastRowFirstColumn="0" w:lastRowLastColumn="0"/>
                <w:trHeight w:val="76"/>
                <w:jc w:val="left"/>
              </w:trPr>
              <w:tc>
                <w:tcPr>
                  <w:tcW w:w="3402" w:type="dxa"/>
                </w:tcPr>
                <w:p w14:paraId="22BA12D7" w14:textId="77777777" w:rsidR="001E0C3D" w:rsidRPr="0005228F" w:rsidRDefault="001E0C3D" w:rsidP="001E0C3D">
                  <w:pPr>
                    <w:pStyle w:val="ECCTableHeaderredfont"/>
                    <w:spacing w:before="80" w:after="80"/>
                  </w:pPr>
                  <w:r w:rsidRPr="0005228F">
                    <w:t>Abbreviation</w:t>
                  </w:r>
                </w:p>
              </w:tc>
              <w:tc>
                <w:tcPr>
                  <w:tcW w:w="7371" w:type="dxa"/>
                </w:tcPr>
                <w:p w14:paraId="57718E9C" w14:textId="77777777" w:rsidR="001E0C3D" w:rsidRPr="0005228F" w:rsidRDefault="001E0C3D" w:rsidP="001E0C3D">
                  <w:pPr>
                    <w:pStyle w:val="ECCTableHeaderredfont"/>
                    <w:spacing w:before="80" w:after="80"/>
                  </w:pPr>
                  <w:r w:rsidRPr="0005228F">
                    <w:t xml:space="preserve">Explanation </w:t>
                  </w:r>
                </w:p>
              </w:tc>
            </w:tr>
            <w:tr w:rsidR="001E0C3D" w:rsidRPr="0005228F" w14:paraId="39C16BD6" w14:textId="77777777" w:rsidTr="00844380">
              <w:trPr>
                <w:trHeight w:val="317"/>
                <w:jc w:val="left"/>
              </w:trPr>
              <w:tc>
                <w:tcPr>
                  <w:tcW w:w="3402" w:type="dxa"/>
                </w:tcPr>
                <w:p w14:paraId="48347FA4" w14:textId="77777777" w:rsidR="001E0C3D" w:rsidRPr="0005228F" w:rsidRDefault="001E0C3D" w:rsidP="001E0C3D">
                  <w:pPr>
                    <w:pStyle w:val="ECCTabletext"/>
                    <w:rPr>
                      <w:rStyle w:val="ECCHLbold"/>
                    </w:rPr>
                  </w:pPr>
                  <w:r w:rsidRPr="0005228F">
                    <w:rPr>
                      <w:rStyle w:val="ECCHLbold"/>
                    </w:rPr>
                    <w:t>ACIR</w:t>
                  </w:r>
                </w:p>
              </w:tc>
              <w:tc>
                <w:tcPr>
                  <w:tcW w:w="7371" w:type="dxa"/>
                </w:tcPr>
                <w:p w14:paraId="21118FAC" w14:textId="77777777" w:rsidR="001E0C3D" w:rsidRPr="0005228F" w:rsidRDefault="001E0C3D" w:rsidP="001E0C3D">
                  <w:pPr>
                    <w:pStyle w:val="ECCTabletext"/>
                  </w:pPr>
                  <w:r w:rsidRPr="0005228F">
                    <w:t>Adjacent Channel Interference Ratio</w:t>
                  </w:r>
                </w:p>
              </w:tc>
            </w:tr>
            <w:tr w:rsidR="001E0C3D" w:rsidRPr="0005228F" w14:paraId="395DD95D" w14:textId="77777777" w:rsidTr="00844380">
              <w:trPr>
                <w:trHeight w:val="317"/>
                <w:jc w:val="left"/>
              </w:trPr>
              <w:tc>
                <w:tcPr>
                  <w:tcW w:w="3402" w:type="dxa"/>
                </w:tcPr>
                <w:p w14:paraId="4C52CCFA" w14:textId="77777777" w:rsidR="001E0C3D" w:rsidRPr="0005228F" w:rsidRDefault="001E0C3D" w:rsidP="001E0C3D">
                  <w:pPr>
                    <w:pStyle w:val="ECCTabletext"/>
                    <w:rPr>
                      <w:rStyle w:val="ECCHLbold"/>
                    </w:rPr>
                  </w:pPr>
                  <w:r w:rsidRPr="0005228F">
                    <w:rPr>
                      <w:rStyle w:val="ECCHLbold"/>
                    </w:rPr>
                    <w:t>ACLR</w:t>
                  </w:r>
                </w:p>
              </w:tc>
              <w:tc>
                <w:tcPr>
                  <w:tcW w:w="7371" w:type="dxa"/>
                </w:tcPr>
                <w:p w14:paraId="1F8E83AA" w14:textId="77777777" w:rsidR="001E0C3D" w:rsidRPr="0005228F" w:rsidRDefault="001E0C3D" w:rsidP="001E0C3D">
                  <w:pPr>
                    <w:pStyle w:val="ECCTabletext"/>
                  </w:pPr>
                  <w:r w:rsidRPr="0005228F">
                    <w:t>Adjacent Channel Leakage Ratio</w:t>
                  </w:r>
                </w:p>
              </w:tc>
            </w:tr>
            <w:tr w:rsidR="001E0C3D" w:rsidRPr="0005228F" w14:paraId="65D549F3" w14:textId="77777777" w:rsidTr="00844380">
              <w:trPr>
                <w:trHeight w:val="317"/>
                <w:jc w:val="left"/>
              </w:trPr>
              <w:tc>
                <w:tcPr>
                  <w:tcW w:w="3402" w:type="dxa"/>
                </w:tcPr>
                <w:p w14:paraId="60689EFF" w14:textId="77777777" w:rsidR="001E0C3D" w:rsidRPr="0005228F" w:rsidRDefault="001E0C3D" w:rsidP="001E0C3D">
                  <w:pPr>
                    <w:pStyle w:val="ECCTabletext"/>
                    <w:rPr>
                      <w:rStyle w:val="ECCHLbold"/>
                    </w:rPr>
                  </w:pPr>
                  <w:r w:rsidRPr="0005228F">
                    <w:rPr>
                      <w:rStyle w:val="ECCHLbold"/>
                    </w:rPr>
                    <w:t>ACS</w:t>
                  </w:r>
                </w:p>
              </w:tc>
              <w:tc>
                <w:tcPr>
                  <w:tcW w:w="7371" w:type="dxa"/>
                </w:tcPr>
                <w:p w14:paraId="28A89127" w14:textId="77777777" w:rsidR="001E0C3D" w:rsidRPr="0005228F" w:rsidRDefault="001E0C3D" w:rsidP="001E0C3D">
                  <w:pPr>
                    <w:pStyle w:val="ECCTabletext"/>
                  </w:pPr>
                  <w:r w:rsidRPr="0005228F">
                    <w:t>Adjacent Channel Selectivity</w:t>
                  </w:r>
                </w:p>
              </w:tc>
            </w:tr>
            <w:tr w:rsidR="001E0C3D" w:rsidRPr="0005228F" w14:paraId="4D739DA9" w14:textId="77777777" w:rsidTr="00844380">
              <w:trPr>
                <w:trHeight w:val="317"/>
                <w:jc w:val="left"/>
              </w:trPr>
              <w:tc>
                <w:tcPr>
                  <w:tcW w:w="3402" w:type="dxa"/>
                </w:tcPr>
                <w:p w14:paraId="4282E5BD" w14:textId="77777777" w:rsidR="001E0C3D" w:rsidRPr="0005228F" w:rsidRDefault="001E0C3D" w:rsidP="001E0C3D">
                  <w:pPr>
                    <w:pStyle w:val="ECCTabletext"/>
                    <w:rPr>
                      <w:rStyle w:val="ECCHLbold"/>
                    </w:rPr>
                  </w:pPr>
                  <w:r w:rsidRPr="0005228F">
                    <w:rPr>
                      <w:rStyle w:val="ECCHLbold"/>
                    </w:rPr>
                    <w:t>ADC</w:t>
                  </w:r>
                </w:p>
              </w:tc>
              <w:tc>
                <w:tcPr>
                  <w:tcW w:w="7371" w:type="dxa"/>
                </w:tcPr>
                <w:p w14:paraId="32B4642B" w14:textId="77777777" w:rsidR="001E0C3D" w:rsidRPr="0005228F" w:rsidRDefault="001E0C3D" w:rsidP="001E0C3D">
                  <w:pPr>
                    <w:pStyle w:val="ECCTabletext"/>
                  </w:pPr>
                  <w:r w:rsidRPr="0005228F">
                    <w:t>Analogue to Digital Converter</w:t>
                  </w:r>
                </w:p>
              </w:tc>
            </w:tr>
            <w:tr w:rsidR="001E0C3D" w:rsidRPr="0005228F" w14:paraId="551E040A" w14:textId="77777777" w:rsidTr="00844380">
              <w:trPr>
                <w:trHeight w:val="317"/>
                <w:jc w:val="left"/>
              </w:trPr>
              <w:tc>
                <w:tcPr>
                  <w:tcW w:w="3402" w:type="dxa"/>
                </w:tcPr>
                <w:p w14:paraId="677446A4" w14:textId="77777777" w:rsidR="001E0C3D" w:rsidRPr="0005228F" w:rsidRDefault="001E0C3D" w:rsidP="001E0C3D">
                  <w:pPr>
                    <w:pStyle w:val="ECCTabletext"/>
                    <w:rPr>
                      <w:rStyle w:val="ECCHLbold"/>
                    </w:rPr>
                  </w:pPr>
                  <w:r w:rsidRPr="0005228F">
                    <w:rPr>
                      <w:rStyle w:val="ECCHLbold"/>
                    </w:rPr>
                    <w:t>AFA</w:t>
                  </w:r>
                </w:p>
              </w:tc>
              <w:tc>
                <w:tcPr>
                  <w:tcW w:w="7371" w:type="dxa"/>
                </w:tcPr>
                <w:p w14:paraId="72C6F125" w14:textId="77777777" w:rsidR="001E0C3D" w:rsidRPr="0005228F" w:rsidRDefault="001E0C3D" w:rsidP="001E0C3D">
                  <w:pPr>
                    <w:pStyle w:val="ECCTabletext"/>
                  </w:pPr>
                  <w:r w:rsidRPr="0005228F">
                    <w:t>Adaptive Frequency Agility</w:t>
                  </w:r>
                </w:p>
              </w:tc>
            </w:tr>
            <w:tr w:rsidR="001E0C3D" w:rsidRPr="0005228F" w14:paraId="04097737" w14:textId="77777777" w:rsidTr="00844380">
              <w:trPr>
                <w:trHeight w:val="317"/>
                <w:jc w:val="left"/>
              </w:trPr>
              <w:tc>
                <w:tcPr>
                  <w:tcW w:w="3402" w:type="dxa"/>
                </w:tcPr>
                <w:p w14:paraId="7B8DC72D" w14:textId="77777777" w:rsidR="001E0C3D" w:rsidRPr="0005228F" w:rsidRDefault="001E0C3D" w:rsidP="001E0C3D">
                  <w:pPr>
                    <w:pStyle w:val="ECCTabletext"/>
                    <w:rPr>
                      <w:rStyle w:val="ECCHLbold"/>
                    </w:rPr>
                  </w:pPr>
                  <w:r w:rsidRPr="0005228F">
                    <w:rPr>
                      <w:rStyle w:val="ECCHLbold"/>
                    </w:rPr>
                    <w:t>ATPC</w:t>
                  </w:r>
                </w:p>
              </w:tc>
              <w:tc>
                <w:tcPr>
                  <w:tcW w:w="7371" w:type="dxa"/>
                </w:tcPr>
                <w:p w14:paraId="091EF77F" w14:textId="77777777" w:rsidR="001E0C3D" w:rsidRPr="0005228F" w:rsidRDefault="001E0C3D" w:rsidP="001E0C3D">
                  <w:pPr>
                    <w:pStyle w:val="ECCTabletext"/>
                  </w:pPr>
                  <w:r w:rsidRPr="0005228F">
                    <w:t>Automatic Transmit Power Control</w:t>
                  </w:r>
                </w:p>
              </w:tc>
            </w:tr>
            <w:tr w:rsidR="001E0C3D" w:rsidRPr="0005228F" w14:paraId="08D0B65E" w14:textId="77777777" w:rsidTr="00844380">
              <w:trPr>
                <w:trHeight w:val="317"/>
                <w:jc w:val="left"/>
              </w:trPr>
              <w:tc>
                <w:tcPr>
                  <w:tcW w:w="3402" w:type="dxa"/>
                </w:tcPr>
                <w:p w14:paraId="7A2F35AB" w14:textId="77777777" w:rsidR="001E0C3D" w:rsidRPr="0005228F" w:rsidRDefault="001E0C3D" w:rsidP="001E0C3D">
                  <w:pPr>
                    <w:pStyle w:val="ECCTabletext"/>
                    <w:rPr>
                      <w:rStyle w:val="ECCHLbold"/>
                    </w:rPr>
                  </w:pPr>
                  <w:r w:rsidRPr="0005228F">
                    <w:rPr>
                      <w:rStyle w:val="ECCHLbold"/>
                    </w:rPr>
                    <w:t>BCBSEL</w:t>
                  </w:r>
                </w:p>
              </w:tc>
              <w:tc>
                <w:tcPr>
                  <w:tcW w:w="7371" w:type="dxa"/>
                </w:tcPr>
                <w:p w14:paraId="002AE646" w14:textId="77777777" w:rsidR="001E0C3D" w:rsidRPr="0005228F" w:rsidRDefault="001E0C3D" w:rsidP="001E0C3D">
                  <w:pPr>
                    <w:pStyle w:val="ECCTabletext"/>
                  </w:pPr>
                  <w:r w:rsidRPr="0005228F">
                    <w:t>Receiver Channel Bandwidth Integrated selectivity</w:t>
                  </w:r>
                </w:p>
              </w:tc>
            </w:tr>
            <w:tr w:rsidR="001E0C3D" w:rsidRPr="0005228F" w14:paraId="5ACA0A2C" w14:textId="77777777" w:rsidTr="00844380">
              <w:trPr>
                <w:trHeight w:val="317"/>
                <w:jc w:val="left"/>
              </w:trPr>
              <w:tc>
                <w:tcPr>
                  <w:tcW w:w="3402" w:type="dxa"/>
                  <w:vAlign w:val="top"/>
                </w:tcPr>
                <w:p w14:paraId="49F0EAB3" w14:textId="77777777" w:rsidR="001E0C3D" w:rsidRPr="0005228F" w:rsidRDefault="001E0C3D" w:rsidP="001E0C3D">
                  <w:pPr>
                    <w:pStyle w:val="ECCTabletext"/>
                    <w:rPr>
                      <w:rStyle w:val="ECCHLbold"/>
                      <w:bCs/>
                    </w:rPr>
                  </w:pPr>
                  <w:r w:rsidRPr="0005228F">
                    <w:rPr>
                      <w:b/>
                      <w:bCs/>
                    </w:rPr>
                    <w:t>BER</w:t>
                  </w:r>
                </w:p>
              </w:tc>
              <w:tc>
                <w:tcPr>
                  <w:tcW w:w="7371" w:type="dxa"/>
                  <w:vAlign w:val="top"/>
                </w:tcPr>
                <w:p w14:paraId="3A689FDF" w14:textId="77777777" w:rsidR="001E0C3D" w:rsidRPr="0005228F" w:rsidRDefault="001E0C3D" w:rsidP="001E0C3D">
                  <w:pPr>
                    <w:pStyle w:val="ECCTabletext"/>
                  </w:pPr>
                  <w:r w:rsidRPr="0005228F">
                    <w:t>Bit Error Rate</w:t>
                  </w:r>
                </w:p>
              </w:tc>
            </w:tr>
            <w:tr w:rsidR="001E0C3D" w:rsidRPr="0005228F" w14:paraId="092D6926" w14:textId="77777777" w:rsidTr="00844380">
              <w:trPr>
                <w:trHeight w:val="317"/>
                <w:jc w:val="left"/>
              </w:trPr>
              <w:tc>
                <w:tcPr>
                  <w:tcW w:w="3402" w:type="dxa"/>
                </w:tcPr>
                <w:p w14:paraId="13F523DC" w14:textId="77777777" w:rsidR="001E0C3D" w:rsidRPr="0005228F" w:rsidRDefault="001E0C3D" w:rsidP="001E0C3D">
                  <w:pPr>
                    <w:pStyle w:val="ECCTabletext"/>
                    <w:rPr>
                      <w:rStyle w:val="ECCHLbold"/>
                      <w:bCs/>
                    </w:rPr>
                  </w:pPr>
                  <w:r w:rsidRPr="0005228F">
                    <w:rPr>
                      <w:rStyle w:val="ECCHLbold"/>
                      <w:bCs/>
                    </w:rPr>
                    <w:t>CDMA</w:t>
                  </w:r>
                </w:p>
              </w:tc>
              <w:tc>
                <w:tcPr>
                  <w:tcW w:w="7371" w:type="dxa"/>
                </w:tcPr>
                <w:p w14:paraId="3E6D7BA6" w14:textId="77777777" w:rsidR="001E0C3D" w:rsidRPr="0005228F" w:rsidRDefault="001E0C3D" w:rsidP="001E0C3D">
                  <w:pPr>
                    <w:pStyle w:val="ECCTabletext"/>
                  </w:pPr>
                  <w:r w:rsidRPr="0005228F">
                    <w:t>Code Division Multiple Access</w:t>
                  </w:r>
                </w:p>
              </w:tc>
            </w:tr>
            <w:tr w:rsidR="001E0C3D" w:rsidRPr="0005228F" w14:paraId="63B43152" w14:textId="77777777" w:rsidTr="00844380">
              <w:trPr>
                <w:trHeight w:val="317"/>
                <w:jc w:val="left"/>
              </w:trPr>
              <w:tc>
                <w:tcPr>
                  <w:tcW w:w="3402" w:type="dxa"/>
                </w:tcPr>
                <w:p w14:paraId="2E27821D" w14:textId="77777777" w:rsidR="001E0C3D" w:rsidRPr="0005228F" w:rsidRDefault="001E0C3D" w:rsidP="001E0C3D">
                  <w:pPr>
                    <w:pStyle w:val="ECCTabletext"/>
                    <w:rPr>
                      <w:rStyle w:val="ECCHLbold"/>
                      <w:bCs/>
                    </w:rPr>
                  </w:pPr>
                  <w:r w:rsidRPr="0005228F">
                    <w:rPr>
                      <w:rStyle w:val="ECCHLbold"/>
                      <w:bCs/>
                    </w:rPr>
                    <w:t>CEPT</w:t>
                  </w:r>
                </w:p>
              </w:tc>
              <w:tc>
                <w:tcPr>
                  <w:tcW w:w="7371" w:type="dxa"/>
                </w:tcPr>
                <w:p w14:paraId="3CB76BED" w14:textId="77777777" w:rsidR="001E0C3D" w:rsidRPr="0005228F" w:rsidRDefault="001E0C3D" w:rsidP="001E0C3D">
                  <w:pPr>
                    <w:pStyle w:val="ECCTabletext"/>
                  </w:pPr>
                  <w:r w:rsidRPr="0005228F">
                    <w:t>European Conference of Postal and Telecommunications Administrations</w:t>
                  </w:r>
                </w:p>
              </w:tc>
            </w:tr>
            <w:tr w:rsidR="001E0C3D" w:rsidRPr="0005228F" w14:paraId="12E95CDD" w14:textId="77777777" w:rsidTr="00844380">
              <w:trPr>
                <w:trHeight w:val="317"/>
                <w:jc w:val="left"/>
              </w:trPr>
              <w:tc>
                <w:tcPr>
                  <w:tcW w:w="3402" w:type="dxa"/>
                  <w:vAlign w:val="top"/>
                </w:tcPr>
                <w:p w14:paraId="12D508E8" w14:textId="77777777" w:rsidR="001E0C3D" w:rsidRPr="0005228F" w:rsidRDefault="001E0C3D" w:rsidP="001E0C3D">
                  <w:pPr>
                    <w:pStyle w:val="ECCTabletext"/>
                    <w:rPr>
                      <w:b/>
                      <w:bCs/>
                    </w:rPr>
                  </w:pPr>
                  <w:r w:rsidRPr="0005228F">
                    <w:rPr>
                      <w:b/>
                      <w:bCs/>
                    </w:rPr>
                    <w:t>CGC</w:t>
                  </w:r>
                </w:p>
              </w:tc>
              <w:tc>
                <w:tcPr>
                  <w:tcW w:w="7371" w:type="dxa"/>
                  <w:vAlign w:val="top"/>
                </w:tcPr>
                <w:p w14:paraId="11C37843" w14:textId="77777777" w:rsidR="001E0C3D" w:rsidRPr="0005228F" w:rsidRDefault="001E0C3D" w:rsidP="001E0C3D">
                  <w:pPr>
                    <w:pStyle w:val="ECCTabletext"/>
                  </w:pPr>
                  <w:r w:rsidRPr="0005228F">
                    <w:t>Complementary Ground Component</w:t>
                  </w:r>
                </w:p>
              </w:tc>
            </w:tr>
            <w:tr w:rsidR="001E0C3D" w:rsidRPr="0005228F" w14:paraId="3D0FA3BE" w14:textId="77777777" w:rsidTr="00844380">
              <w:trPr>
                <w:trHeight w:val="317"/>
                <w:jc w:val="left"/>
              </w:trPr>
              <w:tc>
                <w:tcPr>
                  <w:tcW w:w="3402" w:type="dxa"/>
                </w:tcPr>
                <w:p w14:paraId="1D9C3872" w14:textId="77777777" w:rsidR="001E0C3D" w:rsidRPr="0005228F" w:rsidRDefault="001E0C3D" w:rsidP="001E0C3D">
                  <w:pPr>
                    <w:pStyle w:val="ECCTabletext"/>
                    <w:rPr>
                      <w:rStyle w:val="ECCParagraph"/>
                      <w:b/>
                      <w:bCs/>
                    </w:rPr>
                  </w:pPr>
                  <w:r w:rsidRPr="0005228F">
                    <w:rPr>
                      <w:rStyle w:val="ECCParagraph"/>
                      <w:b/>
                      <w:bCs/>
                    </w:rPr>
                    <w:t>DAA</w:t>
                  </w:r>
                </w:p>
              </w:tc>
              <w:tc>
                <w:tcPr>
                  <w:tcW w:w="7371" w:type="dxa"/>
                </w:tcPr>
                <w:p w14:paraId="0D2E1CB2" w14:textId="77777777" w:rsidR="001E0C3D" w:rsidRPr="0005228F" w:rsidRDefault="001E0C3D" w:rsidP="001E0C3D">
                  <w:pPr>
                    <w:pStyle w:val="ECCTabletext"/>
                  </w:pPr>
                  <w:r w:rsidRPr="0005228F">
                    <w:t>Detect and Avoid</w:t>
                  </w:r>
                </w:p>
              </w:tc>
            </w:tr>
            <w:tr w:rsidR="001E0C3D" w:rsidRPr="0005228F" w14:paraId="6D89C82C" w14:textId="77777777" w:rsidTr="00844380">
              <w:trPr>
                <w:trHeight w:val="317"/>
                <w:jc w:val="left"/>
              </w:trPr>
              <w:tc>
                <w:tcPr>
                  <w:tcW w:w="3402" w:type="dxa"/>
                </w:tcPr>
                <w:p w14:paraId="1C098A04" w14:textId="77777777" w:rsidR="001E0C3D" w:rsidRPr="0005228F" w:rsidRDefault="001E0C3D" w:rsidP="001E0C3D">
                  <w:pPr>
                    <w:pStyle w:val="ECCTabletext"/>
                    <w:rPr>
                      <w:rStyle w:val="ECCParagraph"/>
                      <w:b/>
                      <w:bCs/>
                    </w:rPr>
                  </w:pPr>
                  <w:r w:rsidRPr="0005228F">
                    <w:rPr>
                      <w:rStyle w:val="ECCParagraph"/>
                      <w:b/>
                      <w:bCs/>
                    </w:rPr>
                    <w:t>DCR</w:t>
                  </w:r>
                </w:p>
              </w:tc>
              <w:tc>
                <w:tcPr>
                  <w:tcW w:w="7371" w:type="dxa"/>
                </w:tcPr>
                <w:p w14:paraId="350074B3" w14:textId="77777777" w:rsidR="001E0C3D" w:rsidRPr="0005228F" w:rsidRDefault="001E0C3D" w:rsidP="001E0C3D">
                  <w:pPr>
                    <w:pStyle w:val="ECCTabletext"/>
                    <w:rPr>
                      <w:rStyle w:val="ECCParagraph"/>
                    </w:rPr>
                  </w:pPr>
                  <w:r w:rsidRPr="0005228F">
                    <w:t>Direct Conversion Receiver</w:t>
                  </w:r>
                </w:p>
              </w:tc>
            </w:tr>
            <w:tr w:rsidR="001E0C3D" w:rsidRPr="0005228F" w14:paraId="35772828" w14:textId="77777777" w:rsidTr="00844380">
              <w:trPr>
                <w:trHeight w:val="317"/>
                <w:jc w:val="left"/>
              </w:trPr>
              <w:tc>
                <w:tcPr>
                  <w:tcW w:w="3402" w:type="dxa"/>
                </w:tcPr>
                <w:p w14:paraId="59D13552" w14:textId="77777777" w:rsidR="001E0C3D" w:rsidRPr="0005228F" w:rsidRDefault="001E0C3D" w:rsidP="001E0C3D">
                  <w:pPr>
                    <w:pStyle w:val="ECCTabletext"/>
                    <w:rPr>
                      <w:rStyle w:val="ECCHLbold"/>
                      <w:bCs/>
                    </w:rPr>
                  </w:pPr>
                  <w:r w:rsidRPr="0005228F">
                    <w:rPr>
                      <w:rStyle w:val="ECCHLbold"/>
                      <w:bCs/>
                    </w:rPr>
                    <w:t>DDC</w:t>
                  </w:r>
                </w:p>
              </w:tc>
              <w:tc>
                <w:tcPr>
                  <w:tcW w:w="7371" w:type="dxa"/>
                </w:tcPr>
                <w:p w14:paraId="49F77603" w14:textId="77777777" w:rsidR="001E0C3D" w:rsidRPr="0005228F" w:rsidRDefault="001E0C3D" w:rsidP="001E0C3D">
                  <w:pPr>
                    <w:pStyle w:val="ECCTabletext"/>
                  </w:pPr>
                  <w:r w:rsidRPr="0005228F">
                    <w:t>Digital Down Conversion</w:t>
                  </w:r>
                </w:p>
              </w:tc>
            </w:tr>
            <w:tr w:rsidR="001E0C3D" w:rsidRPr="0005228F" w14:paraId="0B2D6AC0" w14:textId="77777777" w:rsidTr="00844380">
              <w:trPr>
                <w:trHeight w:val="317"/>
                <w:jc w:val="left"/>
              </w:trPr>
              <w:tc>
                <w:tcPr>
                  <w:tcW w:w="3402" w:type="dxa"/>
                </w:tcPr>
                <w:p w14:paraId="374C62EB" w14:textId="77777777" w:rsidR="001E0C3D" w:rsidRPr="0005228F" w:rsidRDefault="001E0C3D" w:rsidP="001E0C3D">
                  <w:pPr>
                    <w:pStyle w:val="ECCTabletext"/>
                    <w:rPr>
                      <w:rStyle w:val="ECCHLbold"/>
                      <w:bCs/>
                    </w:rPr>
                  </w:pPr>
                  <w:r w:rsidRPr="0005228F">
                    <w:rPr>
                      <w:rStyle w:val="ECCHLbold"/>
                      <w:bCs/>
                    </w:rPr>
                    <w:t>DFS</w:t>
                  </w:r>
                </w:p>
              </w:tc>
              <w:tc>
                <w:tcPr>
                  <w:tcW w:w="7371" w:type="dxa"/>
                </w:tcPr>
                <w:p w14:paraId="087BA9CA" w14:textId="77777777" w:rsidR="001E0C3D" w:rsidRPr="0005228F" w:rsidRDefault="001E0C3D" w:rsidP="001E0C3D">
                  <w:pPr>
                    <w:pStyle w:val="ECCTabletext"/>
                  </w:pPr>
                  <w:r w:rsidRPr="0005228F">
                    <w:t>Dynamic Frequency Selection</w:t>
                  </w:r>
                </w:p>
              </w:tc>
            </w:tr>
            <w:tr w:rsidR="001E0C3D" w:rsidRPr="0005228F" w14:paraId="62FDD3C5" w14:textId="77777777" w:rsidTr="00844380">
              <w:trPr>
                <w:trHeight w:val="317"/>
                <w:jc w:val="left"/>
              </w:trPr>
              <w:tc>
                <w:tcPr>
                  <w:tcW w:w="3402" w:type="dxa"/>
                </w:tcPr>
                <w:p w14:paraId="6864FC59" w14:textId="77777777" w:rsidR="001E0C3D" w:rsidRPr="0005228F" w:rsidRDefault="001E0C3D" w:rsidP="001E0C3D">
                  <w:pPr>
                    <w:pStyle w:val="ECCTabletext"/>
                    <w:rPr>
                      <w:rStyle w:val="ECCHLbold"/>
                      <w:b w:val="0"/>
                      <w:bCs/>
                    </w:rPr>
                  </w:pPr>
                  <w:r w:rsidRPr="0005228F">
                    <w:rPr>
                      <w:rStyle w:val="ECCParagraph"/>
                      <w:b/>
                      <w:bCs/>
                    </w:rPr>
                    <w:t>DSP</w:t>
                  </w:r>
                </w:p>
              </w:tc>
              <w:tc>
                <w:tcPr>
                  <w:tcW w:w="7371" w:type="dxa"/>
                </w:tcPr>
                <w:p w14:paraId="0531CFCE" w14:textId="77777777" w:rsidR="001E0C3D" w:rsidRPr="0005228F" w:rsidRDefault="001E0C3D" w:rsidP="001E0C3D">
                  <w:pPr>
                    <w:pStyle w:val="ECCTabletext"/>
                  </w:pPr>
                  <w:r w:rsidRPr="0005228F">
                    <w:rPr>
                      <w:rStyle w:val="ECCParagraph"/>
                    </w:rPr>
                    <w:t>Digital Signal Processer</w:t>
                  </w:r>
                </w:p>
              </w:tc>
            </w:tr>
            <w:tr w:rsidR="001E0C3D" w:rsidRPr="0005228F" w14:paraId="64C10D4B" w14:textId="77777777" w:rsidTr="00844380">
              <w:trPr>
                <w:trHeight w:val="317"/>
                <w:jc w:val="left"/>
              </w:trPr>
              <w:tc>
                <w:tcPr>
                  <w:tcW w:w="3402" w:type="dxa"/>
                  <w:vAlign w:val="top"/>
                </w:tcPr>
                <w:p w14:paraId="3EB226C6" w14:textId="77777777" w:rsidR="001E0C3D" w:rsidRPr="0005228F" w:rsidRDefault="001E0C3D" w:rsidP="001E0C3D">
                  <w:pPr>
                    <w:pStyle w:val="ECCTabletext"/>
                    <w:rPr>
                      <w:b/>
                      <w:bCs/>
                    </w:rPr>
                  </w:pPr>
                  <w:r w:rsidRPr="0005228F">
                    <w:rPr>
                      <w:b/>
                      <w:bCs/>
                    </w:rPr>
                    <w:t xml:space="preserve">DSP </w:t>
                  </w:r>
                </w:p>
              </w:tc>
              <w:tc>
                <w:tcPr>
                  <w:tcW w:w="7371" w:type="dxa"/>
                  <w:vAlign w:val="top"/>
                </w:tcPr>
                <w:p w14:paraId="53865D95" w14:textId="77777777" w:rsidR="001E0C3D" w:rsidRPr="0005228F" w:rsidRDefault="001E0C3D" w:rsidP="001E0C3D">
                  <w:pPr>
                    <w:pStyle w:val="ECCTabletext"/>
                  </w:pPr>
                  <w:r w:rsidRPr="0005228F">
                    <w:t>Digital Signal Processing</w:t>
                  </w:r>
                </w:p>
              </w:tc>
            </w:tr>
            <w:tr w:rsidR="001E0C3D" w:rsidRPr="0005228F" w14:paraId="14212ADF" w14:textId="77777777" w:rsidTr="00844380">
              <w:trPr>
                <w:trHeight w:val="317"/>
                <w:jc w:val="left"/>
              </w:trPr>
              <w:tc>
                <w:tcPr>
                  <w:tcW w:w="3402" w:type="dxa"/>
                </w:tcPr>
                <w:p w14:paraId="5D27F33A" w14:textId="77777777" w:rsidR="001E0C3D" w:rsidRPr="0005228F" w:rsidRDefault="001E0C3D" w:rsidP="001E0C3D">
                  <w:pPr>
                    <w:pStyle w:val="ECCTabletext"/>
                    <w:rPr>
                      <w:rStyle w:val="ECCHLbold"/>
                      <w:bCs/>
                    </w:rPr>
                  </w:pPr>
                  <w:r w:rsidRPr="0005228F">
                    <w:rPr>
                      <w:rStyle w:val="ECCHLbold"/>
                      <w:bCs/>
                    </w:rPr>
                    <w:t>DTT</w:t>
                  </w:r>
                </w:p>
              </w:tc>
              <w:tc>
                <w:tcPr>
                  <w:tcW w:w="7371" w:type="dxa"/>
                </w:tcPr>
                <w:p w14:paraId="60AAD102" w14:textId="77777777" w:rsidR="001E0C3D" w:rsidRPr="0005228F" w:rsidRDefault="001E0C3D" w:rsidP="001E0C3D">
                  <w:pPr>
                    <w:pStyle w:val="ECCTabletext"/>
                  </w:pPr>
                  <w:r w:rsidRPr="0005228F">
                    <w:t>Digital Terrestrial Television</w:t>
                  </w:r>
                </w:p>
              </w:tc>
            </w:tr>
            <w:tr w:rsidR="001E0C3D" w:rsidRPr="0005228F" w14:paraId="0054547F" w14:textId="77777777" w:rsidTr="00844380">
              <w:trPr>
                <w:trHeight w:val="317"/>
                <w:jc w:val="left"/>
              </w:trPr>
              <w:tc>
                <w:tcPr>
                  <w:tcW w:w="3402" w:type="dxa"/>
                </w:tcPr>
                <w:p w14:paraId="57766B20" w14:textId="77777777" w:rsidR="001E0C3D" w:rsidRPr="0005228F" w:rsidRDefault="001E0C3D" w:rsidP="001E0C3D">
                  <w:pPr>
                    <w:pStyle w:val="ECCTabletext"/>
                    <w:rPr>
                      <w:rStyle w:val="ECCHLbold"/>
                      <w:bCs/>
                    </w:rPr>
                  </w:pPr>
                  <w:r w:rsidRPr="0005228F">
                    <w:rPr>
                      <w:rStyle w:val="ECCHLbold"/>
                      <w:bCs/>
                    </w:rPr>
                    <w:t>DVB-T</w:t>
                  </w:r>
                </w:p>
              </w:tc>
              <w:tc>
                <w:tcPr>
                  <w:tcW w:w="7371" w:type="dxa"/>
                </w:tcPr>
                <w:p w14:paraId="74F89AB7" w14:textId="77777777" w:rsidR="001E0C3D" w:rsidRPr="0005228F" w:rsidRDefault="001E0C3D" w:rsidP="001E0C3D">
                  <w:pPr>
                    <w:pStyle w:val="ECCTabletext"/>
                  </w:pPr>
                  <w:r w:rsidRPr="0005228F">
                    <w:t>Digital Video Broadcasting - Terrestrial</w:t>
                  </w:r>
                </w:p>
              </w:tc>
            </w:tr>
            <w:tr w:rsidR="001E0C3D" w:rsidRPr="0005228F" w14:paraId="2DC4A9B8" w14:textId="77777777" w:rsidTr="00844380">
              <w:trPr>
                <w:trHeight w:val="317"/>
                <w:jc w:val="left"/>
              </w:trPr>
              <w:tc>
                <w:tcPr>
                  <w:tcW w:w="3402" w:type="dxa"/>
                </w:tcPr>
                <w:p w14:paraId="3E3A42E9" w14:textId="77777777" w:rsidR="001E0C3D" w:rsidRPr="0005228F" w:rsidRDefault="001E0C3D" w:rsidP="001E0C3D">
                  <w:pPr>
                    <w:pStyle w:val="ECCTabletext"/>
                    <w:rPr>
                      <w:rStyle w:val="ECCHLbold"/>
                      <w:bCs/>
                    </w:rPr>
                  </w:pPr>
                  <w:r w:rsidRPr="0005228F">
                    <w:rPr>
                      <w:rStyle w:val="ECCHLbold"/>
                      <w:bCs/>
                    </w:rPr>
                    <w:t>e.i.r.p.</w:t>
                  </w:r>
                </w:p>
              </w:tc>
              <w:tc>
                <w:tcPr>
                  <w:tcW w:w="7371" w:type="dxa"/>
                </w:tcPr>
                <w:p w14:paraId="5C25B604" w14:textId="77777777" w:rsidR="001E0C3D" w:rsidRPr="0005228F" w:rsidRDefault="001E0C3D" w:rsidP="001E0C3D">
                  <w:pPr>
                    <w:pStyle w:val="ECCTabletext"/>
                  </w:pPr>
                  <w:r w:rsidRPr="0005228F">
                    <w:t>Equivalent Isotropically Radiated Power</w:t>
                  </w:r>
                </w:p>
              </w:tc>
            </w:tr>
            <w:tr w:rsidR="001E0C3D" w:rsidRPr="0005228F" w14:paraId="4485CC3E" w14:textId="77777777" w:rsidTr="00844380">
              <w:trPr>
                <w:trHeight w:val="317"/>
                <w:jc w:val="left"/>
              </w:trPr>
              <w:tc>
                <w:tcPr>
                  <w:tcW w:w="3402" w:type="dxa"/>
                </w:tcPr>
                <w:p w14:paraId="6CAFD1C1" w14:textId="77777777" w:rsidR="001E0C3D" w:rsidRPr="0005228F" w:rsidRDefault="001E0C3D" w:rsidP="001E0C3D">
                  <w:pPr>
                    <w:pStyle w:val="ECCTabletext"/>
                    <w:rPr>
                      <w:rStyle w:val="ECCHLbold"/>
                      <w:bCs/>
                    </w:rPr>
                  </w:pPr>
                  <w:r w:rsidRPr="0005228F">
                    <w:rPr>
                      <w:rStyle w:val="ECCHLbold"/>
                      <w:bCs/>
                    </w:rPr>
                    <w:t>ECC</w:t>
                  </w:r>
                </w:p>
              </w:tc>
              <w:tc>
                <w:tcPr>
                  <w:tcW w:w="7371" w:type="dxa"/>
                </w:tcPr>
                <w:p w14:paraId="300ED81E" w14:textId="77777777" w:rsidR="001E0C3D" w:rsidRPr="0005228F" w:rsidRDefault="001E0C3D" w:rsidP="001E0C3D">
                  <w:pPr>
                    <w:pStyle w:val="ECCTabletext"/>
                  </w:pPr>
                  <w:r w:rsidRPr="0005228F">
                    <w:t>Electronic Communications Committee</w:t>
                  </w:r>
                </w:p>
              </w:tc>
            </w:tr>
            <w:tr w:rsidR="001E0C3D" w:rsidRPr="0005228F" w14:paraId="59C22B20" w14:textId="77777777" w:rsidTr="00844380">
              <w:trPr>
                <w:trHeight w:val="317"/>
                <w:jc w:val="left"/>
              </w:trPr>
              <w:tc>
                <w:tcPr>
                  <w:tcW w:w="3402" w:type="dxa"/>
                </w:tcPr>
                <w:p w14:paraId="5BF93C17" w14:textId="77777777" w:rsidR="001E0C3D" w:rsidRPr="0005228F" w:rsidRDefault="001E0C3D" w:rsidP="001E0C3D">
                  <w:pPr>
                    <w:pStyle w:val="ECCTabletext"/>
                    <w:rPr>
                      <w:rStyle w:val="ECCHLbold"/>
                      <w:bCs/>
                    </w:rPr>
                  </w:pPr>
                  <w:r w:rsidRPr="0005228F">
                    <w:rPr>
                      <w:rStyle w:val="ECCHLbold"/>
                      <w:bCs/>
                    </w:rPr>
                    <w:t>EN</w:t>
                  </w:r>
                </w:p>
              </w:tc>
              <w:tc>
                <w:tcPr>
                  <w:tcW w:w="7371" w:type="dxa"/>
                </w:tcPr>
                <w:p w14:paraId="038328D5" w14:textId="77777777" w:rsidR="001E0C3D" w:rsidRPr="0005228F" w:rsidRDefault="001E0C3D" w:rsidP="001E0C3D">
                  <w:pPr>
                    <w:pStyle w:val="ECCTabletext"/>
                  </w:pPr>
                  <w:r w:rsidRPr="0005228F">
                    <w:t>European Standard</w:t>
                  </w:r>
                </w:p>
              </w:tc>
            </w:tr>
            <w:tr w:rsidR="001E0C3D" w:rsidRPr="0005228F" w14:paraId="4BD1F16F" w14:textId="77777777" w:rsidTr="00844380">
              <w:trPr>
                <w:trHeight w:val="317"/>
                <w:jc w:val="left"/>
              </w:trPr>
              <w:tc>
                <w:tcPr>
                  <w:tcW w:w="3402" w:type="dxa"/>
                </w:tcPr>
                <w:p w14:paraId="08FD49DD" w14:textId="77777777" w:rsidR="001E0C3D" w:rsidRPr="0005228F" w:rsidRDefault="001E0C3D" w:rsidP="001E0C3D">
                  <w:pPr>
                    <w:pStyle w:val="ECCTabletext"/>
                    <w:rPr>
                      <w:rStyle w:val="ECCHLbold"/>
                      <w:bCs/>
                    </w:rPr>
                  </w:pPr>
                  <w:r w:rsidRPr="0005228F">
                    <w:rPr>
                      <w:rStyle w:val="ECCHLbold"/>
                      <w:bCs/>
                    </w:rPr>
                    <w:t>ETSI</w:t>
                  </w:r>
                </w:p>
              </w:tc>
              <w:tc>
                <w:tcPr>
                  <w:tcW w:w="7371" w:type="dxa"/>
                </w:tcPr>
                <w:p w14:paraId="78075196" w14:textId="77777777" w:rsidR="001E0C3D" w:rsidRPr="0005228F" w:rsidRDefault="001E0C3D" w:rsidP="001E0C3D">
                  <w:pPr>
                    <w:pStyle w:val="ECCTabletext"/>
                  </w:pPr>
                  <w:r w:rsidRPr="0005228F">
                    <w:t>European Telecommunication Standards Institute</w:t>
                  </w:r>
                </w:p>
              </w:tc>
            </w:tr>
            <w:tr w:rsidR="001E0C3D" w:rsidRPr="0005228F" w14:paraId="3906F654" w14:textId="77777777" w:rsidTr="00844380">
              <w:trPr>
                <w:trHeight w:val="317"/>
                <w:jc w:val="left"/>
              </w:trPr>
              <w:tc>
                <w:tcPr>
                  <w:tcW w:w="3402" w:type="dxa"/>
                </w:tcPr>
                <w:p w14:paraId="50281899" w14:textId="77777777" w:rsidR="001E0C3D" w:rsidRPr="0005228F" w:rsidRDefault="001E0C3D" w:rsidP="001E0C3D">
                  <w:pPr>
                    <w:pStyle w:val="ECCTabletext"/>
                    <w:rPr>
                      <w:rStyle w:val="ECCHLbold"/>
                      <w:bCs/>
                    </w:rPr>
                  </w:pPr>
                  <w:r w:rsidRPr="0005228F">
                    <w:rPr>
                      <w:rStyle w:val="ECCHLbold"/>
                      <w:bCs/>
                    </w:rPr>
                    <w:t>E-UTRA</w:t>
                  </w:r>
                </w:p>
              </w:tc>
              <w:tc>
                <w:tcPr>
                  <w:tcW w:w="7371" w:type="dxa"/>
                </w:tcPr>
                <w:p w14:paraId="2D44874A" w14:textId="77777777" w:rsidR="001E0C3D" w:rsidRPr="0005228F" w:rsidRDefault="001E0C3D" w:rsidP="001E0C3D">
                  <w:pPr>
                    <w:pStyle w:val="ECCTabletext"/>
                  </w:pPr>
                  <w:r w:rsidRPr="0005228F">
                    <w:t>Evolved Universal Terrestrial Radio Access</w:t>
                  </w:r>
                </w:p>
              </w:tc>
            </w:tr>
            <w:tr w:rsidR="001E0C3D" w:rsidRPr="0005228F" w14:paraId="1FFD1F9E" w14:textId="77777777" w:rsidTr="00844380">
              <w:trPr>
                <w:trHeight w:val="317"/>
                <w:jc w:val="left"/>
              </w:trPr>
              <w:tc>
                <w:tcPr>
                  <w:tcW w:w="3402" w:type="dxa"/>
                </w:tcPr>
                <w:p w14:paraId="5B24C330" w14:textId="77777777" w:rsidR="001E0C3D" w:rsidRPr="0005228F" w:rsidRDefault="001E0C3D" w:rsidP="001E0C3D">
                  <w:pPr>
                    <w:pStyle w:val="ECCTabletext"/>
                    <w:rPr>
                      <w:rStyle w:val="ECCHLbold"/>
                      <w:bCs/>
                    </w:rPr>
                  </w:pPr>
                  <w:r w:rsidRPr="0005228F">
                    <w:rPr>
                      <w:rStyle w:val="ECCHLbold"/>
                      <w:bCs/>
                    </w:rPr>
                    <w:t>FDD</w:t>
                  </w:r>
                </w:p>
              </w:tc>
              <w:tc>
                <w:tcPr>
                  <w:tcW w:w="7371" w:type="dxa"/>
                </w:tcPr>
                <w:p w14:paraId="2C60FE00" w14:textId="77777777" w:rsidR="001E0C3D" w:rsidRPr="0005228F" w:rsidRDefault="001E0C3D" w:rsidP="001E0C3D">
                  <w:pPr>
                    <w:pStyle w:val="ECCTabletext"/>
                  </w:pPr>
                  <w:r w:rsidRPr="0005228F">
                    <w:t>Frequency Division Duplex</w:t>
                  </w:r>
                </w:p>
              </w:tc>
            </w:tr>
            <w:tr w:rsidR="001E0C3D" w:rsidRPr="0005228F" w14:paraId="7F4EE230" w14:textId="77777777" w:rsidTr="00844380">
              <w:trPr>
                <w:trHeight w:val="317"/>
                <w:jc w:val="left"/>
              </w:trPr>
              <w:tc>
                <w:tcPr>
                  <w:tcW w:w="3402" w:type="dxa"/>
                </w:tcPr>
                <w:p w14:paraId="4CB2AD2A" w14:textId="77777777" w:rsidR="001E0C3D" w:rsidRPr="0005228F" w:rsidRDefault="001E0C3D" w:rsidP="001E0C3D">
                  <w:pPr>
                    <w:pStyle w:val="ECCTabletext"/>
                    <w:rPr>
                      <w:rStyle w:val="ECCHLbold"/>
                      <w:bCs/>
                    </w:rPr>
                  </w:pPr>
                  <w:r w:rsidRPr="0005228F">
                    <w:rPr>
                      <w:rStyle w:val="ECCHLbold"/>
                      <w:bCs/>
                    </w:rPr>
                    <w:t>FM</w:t>
                  </w:r>
                </w:p>
              </w:tc>
              <w:tc>
                <w:tcPr>
                  <w:tcW w:w="7371" w:type="dxa"/>
                </w:tcPr>
                <w:p w14:paraId="7DAA0A02" w14:textId="77777777" w:rsidR="001E0C3D" w:rsidRPr="0005228F" w:rsidRDefault="001E0C3D" w:rsidP="001E0C3D">
                  <w:pPr>
                    <w:pStyle w:val="ECCTabletext"/>
                  </w:pPr>
                  <w:r w:rsidRPr="0005228F">
                    <w:t>Frequency Modulation</w:t>
                  </w:r>
                </w:p>
              </w:tc>
            </w:tr>
            <w:tr w:rsidR="001E0C3D" w:rsidRPr="0005228F" w14:paraId="5127DD8A" w14:textId="77777777" w:rsidTr="00844380">
              <w:trPr>
                <w:trHeight w:val="317"/>
                <w:jc w:val="left"/>
              </w:trPr>
              <w:tc>
                <w:tcPr>
                  <w:tcW w:w="3402" w:type="dxa"/>
                </w:tcPr>
                <w:p w14:paraId="10484832" w14:textId="77777777" w:rsidR="001E0C3D" w:rsidRPr="0005228F" w:rsidRDefault="001E0C3D" w:rsidP="001E0C3D">
                  <w:pPr>
                    <w:pStyle w:val="ECCTabletext"/>
                    <w:rPr>
                      <w:rStyle w:val="ECCHLbold"/>
                      <w:bCs/>
                    </w:rPr>
                  </w:pPr>
                  <w:r w:rsidRPr="0005228F">
                    <w:rPr>
                      <w:rStyle w:val="ECCHLbold"/>
                      <w:bCs/>
                    </w:rPr>
                    <w:t>FOS</w:t>
                  </w:r>
                </w:p>
              </w:tc>
              <w:tc>
                <w:tcPr>
                  <w:tcW w:w="7371" w:type="dxa"/>
                </w:tcPr>
                <w:p w14:paraId="40066A46" w14:textId="77777777" w:rsidR="001E0C3D" w:rsidRPr="0005228F" w:rsidRDefault="001E0C3D" w:rsidP="001E0C3D">
                  <w:pPr>
                    <w:pStyle w:val="ECCTabletext"/>
                  </w:pPr>
                  <w:r w:rsidRPr="0005228F">
                    <w:t>Frequency Offset Selectivity</w:t>
                  </w:r>
                </w:p>
              </w:tc>
            </w:tr>
            <w:tr w:rsidR="001E0C3D" w:rsidRPr="0005228F" w14:paraId="198F3D82" w14:textId="77777777" w:rsidTr="00844380">
              <w:trPr>
                <w:trHeight w:val="317"/>
                <w:jc w:val="left"/>
              </w:trPr>
              <w:tc>
                <w:tcPr>
                  <w:tcW w:w="3402" w:type="dxa"/>
                </w:tcPr>
                <w:p w14:paraId="016AD65F" w14:textId="77777777" w:rsidR="001E0C3D" w:rsidRPr="0005228F" w:rsidRDefault="001E0C3D" w:rsidP="001E0C3D">
                  <w:pPr>
                    <w:pStyle w:val="ECCTabletext"/>
                    <w:rPr>
                      <w:rStyle w:val="ECCHLbold"/>
                      <w:bCs/>
                    </w:rPr>
                  </w:pPr>
                  <w:r w:rsidRPr="0005228F">
                    <w:rPr>
                      <w:rStyle w:val="ECCHLbold"/>
                      <w:bCs/>
                    </w:rPr>
                    <w:t>GFSK</w:t>
                  </w:r>
                </w:p>
              </w:tc>
              <w:tc>
                <w:tcPr>
                  <w:tcW w:w="7371" w:type="dxa"/>
                </w:tcPr>
                <w:p w14:paraId="7AAEA8D0" w14:textId="77777777" w:rsidR="001E0C3D" w:rsidRPr="0005228F" w:rsidRDefault="001E0C3D" w:rsidP="001E0C3D">
                  <w:pPr>
                    <w:pStyle w:val="ECCTabletext"/>
                  </w:pPr>
                  <w:r w:rsidRPr="0005228F">
                    <w:t>Gaussian Frequency Shift Keying</w:t>
                  </w:r>
                </w:p>
              </w:tc>
            </w:tr>
            <w:tr w:rsidR="001E0C3D" w:rsidRPr="0005228F" w14:paraId="025935D8" w14:textId="77777777" w:rsidTr="00844380">
              <w:trPr>
                <w:trHeight w:val="317"/>
                <w:jc w:val="left"/>
              </w:trPr>
              <w:tc>
                <w:tcPr>
                  <w:tcW w:w="3402" w:type="dxa"/>
                </w:tcPr>
                <w:p w14:paraId="273772AE" w14:textId="77777777" w:rsidR="001E0C3D" w:rsidRPr="0005228F" w:rsidRDefault="001E0C3D" w:rsidP="001E0C3D">
                  <w:pPr>
                    <w:pStyle w:val="ECCTabletext"/>
                    <w:rPr>
                      <w:rStyle w:val="ECCHLbold"/>
                      <w:bCs/>
                    </w:rPr>
                  </w:pPr>
                  <w:r w:rsidRPr="0005228F">
                    <w:rPr>
                      <w:rStyle w:val="ECCHLbold"/>
                      <w:bCs/>
                    </w:rPr>
                    <w:t>GMSK</w:t>
                  </w:r>
                </w:p>
              </w:tc>
              <w:tc>
                <w:tcPr>
                  <w:tcW w:w="7371" w:type="dxa"/>
                </w:tcPr>
                <w:p w14:paraId="15373782" w14:textId="77777777" w:rsidR="001E0C3D" w:rsidRPr="0005228F" w:rsidRDefault="001E0C3D" w:rsidP="001E0C3D">
                  <w:pPr>
                    <w:pStyle w:val="ECCTabletext"/>
                  </w:pPr>
                  <w:r w:rsidRPr="0005228F">
                    <w:t>Gaussian Minimum Shift Keying</w:t>
                  </w:r>
                </w:p>
              </w:tc>
            </w:tr>
            <w:tr w:rsidR="001E0C3D" w:rsidRPr="0005228F" w14:paraId="702683F7" w14:textId="77777777" w:rsidTr="00844380">
              <w:trPr>
                <w:trHeight w:val="317"/>
                <w:jc w:val="left"/>
              </w:trPr>
              <w:tc>
                <w:tcPr>
                  <w:tcW w:w="3402" w:type="dxa"/>
                </w:tcPr>
                <w:p w14:paraId="33735B1D" w14:textId="77777777" w:rsidR="001E0C3D" w:rsidRPr="0005228F" w:rsidRDefault="001E0C3D" w:rsidP="001E0C3D">
                  <w:pPr>
                    <w:pStyle w:val="ECCTabletext"/>
                    <w:rPr>
                      <w:rStyle w:val="ECCHLbold"/>
                      <w:bCs/>
                    </w:rPr>
                  </w:pPr>
                  <w:r w:rsidRPr="0005228F">
                    <w:rPr>
                      <w:rStyle w:val="ECCHLbold"/>
                      <w:bCs/>
                    </w:rPr>
                    <w:t>GSM</w:t>
                  </w:r>
                </w:p>
              </w:tc>
              <w:tc>
                <w:tcPr>
                  <w:tcW w:w="7371" w:type="dxa"/>
                </w:tcPr>
                <w:p w14:paraId="6B7B317D" w14:textId="77777777" w:rsidR="001E0C3D" w:rsidRPr="0005228F" w:rsidRDefault="001E0C3D" w:rsidP="001E0C3D">
                  <w:pPr>
                    <w:pStyle w:val="ECCTabletext"/>
                  </w:pPr>
                  <w:r w:rsidRPr="0005228F">
                    <w:t>Global System for Mobile Communications</w:t>
                  </w:r>
                </w:p>
              </w:tc>
            </w:tr>
            <w:tr w:rsidR="001E0C3D" w:rsidRPr="0005228F" w14:paraId="38DD6BDB" w14:textId="77777777" w:rsidTr="00844380">
              <w:trPr>
                <w:trHeight w:val="317"/>
                <w:jc w:val="left"/>
              </w:trPr>
              <w:tc>
                <w:tcPr>
                  <w:tcW w:w="3402" w:type="dxa"/>
                </w:tcPr>
                <w:p w14:paraId="10A188CE" w14:textId="77777777" w:rsidR="001E0C3D" w:rsidRPr="0005228F" w:rsidRDefault="001E0C3D" w:rsidP="001E0C3D">
                  <w:pPr>
                    <w:pStyle w:val="ECCTabletext"/>
                    <w:rPr>
                      <w:rStyle w:val="ECCHLbold"/>
                    </w:rPr>
                  </w:pPr>
                  <w:r w:rsidRPr="0005228F">
                    <w:rPr>
                      <w:rStyle w:val="ECCHLbold"/>
                    </w:rPr>
                    <w:t>GSM-R</w:t>
                  </w:r>
                </w:p>
              </w:tc>
              <w:tc>
                <w:tcPr>
                  <w:tcW w:w="7371" w:type="dxa"/>
                </w:tcPr>
                <w:p w14:paraId="2009F3DF" w14:textId="77777777" w:rsidR="001E0C3D" w:rsidRPr="0005228F" w:rsidRDefault="001E0C3D" w:rsidP="001E0C3D">
                  <w:pPr>
                    <w:pStyle w:val="ECCTabletext"/>
                  </w:pPr>
                  <w:r w:rsidRPr="0005228F">
                    <w:t>Global System for Mobile Communications - Railway</w:t>
                  </w:r>
                </w:p>
              </w:tc>
            </w:tr>
          </w:tbl>
          <w:p w14:paraId="0A8D44A1" w14:textId="5A17A81A" w:rsidR="00930439" w:rsidRPr="0005228F" w:rsidRDefault="00930439" w:rsidP="00854314">
            <w:pPr>
              <w:pStyle w:val="ECCTableHeaderredfont"/>
            </w:pPr>
          </w:p>
        </w:tc>
        <w:tc>
          <w:tcPr>
            <w:tcW w:w="7659" w:type="dxa"/>
          </w:tcPr>
          <w:p w14:paraId="688E8DE2" w14:textId="33B24BEE" w:rsidR="00930439" w:rsidRPr="0005228F" w:rsidRDefault="00930439" w:rsidP="00854314">
            <w:pPr>
              <w:pStyle w:val="ECCTableHeaderredfont"/>
            </w:pPr>
          </w:p>
        </w:tc>
      </w:tr>
    </w:tbl>
    <w:tbl>
      <w:tblPr>
        <w:tblStyle w:val="ECCTable-clean"/>
        <w:tblpPr w:leftFromText="141" w:rightFromText="141" w:vertAnchor="text" w:horzAnchor="margin" w:tblpY="352"/>
        <w:tblW w:w="10773" w:type="dxa"/>
        <w:jc w:val="left"/>
        <w:tblInd w:w="0" w:type="dxa"/>
        <w:tblLook w:val="01E0" w:firstRow="1" w:lastRow="1" w:firstColumn="1" w:lastColumn="1" w:noHBand="0" w:noVBand="0"/>
      </w:tblPr>
      <w:tblGrid>
        <w:gridCol w:w="3402"/>
        <w:gridCol w:w="7371"/>
      </w:tblGrid>
      <w:tr w:rsidR="001E0C3D" w:rsidRPr="0005228F" w14:paraId="56A4B47E" w14:textId="77777777" w:rsidTr="001E0C3D">
        <w:trPr>
          <w:cnfStyle w:val="100000000000" w:firstRow="1" w:lastRow="0" w:firstColumn="0" w:lastColumn="0" w:oddVBand="0" w:evenVBand="0" w:oddHBand="0" w:evenHBand="0" w:firstRowFirstColumn="0" w:firstRowLastColumn="0" w:lastRowFirstColumn="0" w:lastRowLastColumn="0"/>
          <w:trHeight w:val="317"/>
          <w:jc w:val="left"/>
        </w:trPr>
        <w:tc>
          <w:tcPr>
            <w:tcW w:w="3402" w:type="dxa"/>
            <w:vAlign w:val="top"/>
          </w:tcPr>
          <w:p w14:paraId="09E4EA34" w14:textId="77777777" w:rsidR="001E0C3D" w:rsidRPr="0005228F" w:rsidRDefault="001E0C3D" w:rsidP="001E0C3D">
            <w:pPr>
              <w:pStyle w:val="ECCTabletext"/>
              <w:rPr>
                <w:rStyle w:val="ECCHLbold"/>
                <w:color w:val="D2232A"/>
              </w:rPr>
            </w:pPr>
            <w:r w:rsidRPr="0005228F">
              <w:rPr>
                <w:color w:val="D2232A"/>
              </w:rPr>
              <w:t>Abbreviation</w:t>
            </w:r>
          </w:p>
        </w:tc>
        <w:tc>
          <w:tcPr>
            <w:tcW w:w="7371" w:type="dxa"/>
            <w:vAlign w:val="top"/>
          </w:tcPr>
          <w:p w14:paraId="2DF97906" w14:textId="77777777" w:rsidR="001E0C3D" w:rsidRPr="0005228F" w:rsidRDefault="001E0C3D" w:rsidP="001E0C3D">
            <w:pPr>
              <w:pStyle w:val="ECCTabletext"/>
              <w:rPr>
                <w:color w:val="D2232A"/>
              </w:rPr>
            </w:pPr>
            <w:r w:rsidRPr="0005228F">
              <w:rPr>
                <w:color w:val="D2232A"/>
              </w:rPr>
              <w:t xml:space="preserve">Explanation </w:t>
            </w:r>
          </w:p>
        </w:tc>
      </w:tr>
      <w:tr w:rsidR="001E0C3D" w:rsidRPr="0005228F" w14:paraId="0CD97B48" w14:textId="77777777" w:rsidTr="001E0C3D">
        <w:trPr>
          <w:trHeight w:val="317"/>
          <w:jc w:val="left"/>
        </w:trPr>
        <w:tc>
          <w:tcPr>
            <w:tcW w:w="3402" w:type="dxa"/>
          </w:tcPr>
          <w:p w14:paraId="07AD3366" w14:textId="77777777" w:rsidR="001E0C3D" w:rsidRPr="0005228F" w:rsidRDefault="001E0C3D" w:rsidP="001E0C3D">
            <w:pPr>
              <w:pStyle w:val="ECCTabletext"/>
              <w:rPr>
                <w:rStyle w:val="ECCHLbold"/>
              </w:rPr>
            </w:pPr>
            <w:r w:rsidRPr="0005228F">
              <w:rPr>
                <w:rStyle w:val="ECCHLbold"/>
              </w:rPr>
              <w:t>IEEE</w:t>
            </w:r>
          </w:p>
        </w:tc>
        <w:tc>
          <w:tcPr>
            <w:tcW w:w="7371" w:type="dxa"/>
          </w:tcPr>
          <w:p w14:paraId="1A997991" w14:textId="77777777" w:rsidR="001E0C3D" w:rsidRPr="0005228F" w:rsidRDefault="001E0C3D" w:rsidP="001E0C3D">
            <w:pPr>
              <w:pStyle w:val="ECCTabletext"/>
            </w:pPr>
            <w:r w:rsidRPr="0005228F">
              <w:t>Institute of Electrical and Electronic Engineers</w:t>
            </w:r>
          </w:p>
        </w:tc>
      </w:tr>
      <w:tr w:rsidR="001E0C3D" w:rsidRPr="0005228F" w14:paraId="1F0484A8" w14:textId="77777777" w:rsidTr="001E0C3D">
        <w:trPr>
          <w:trHeight w:val="317"/>
          <w:jc w:val="left"/>
        </w:trPr>
        <w:tc>
          <w:tcPr>
            <w:tcW w:w="3402" w:type="dxa"/>
          </w:tcPr>
          <w:p w14:paraId="0E5B3733" w14:textId="77777777" w:rsidR="001E0C3D" w:rsidRPr="0005228F" w:rsidRDefault="001E0C3D" w:rsidP="001E0C3D">
            <w:pPr>
              <w:pStyle w:val="ECCTabletext"/>
              <w:rPr>
                <w:rStyle w:val="ECCHLbold"/>
              </w:rPr>
            </w:pPr>
            <w:r w:rsidRPr="0005228F">
              <w:rPr>
                <w:rStyle w:val="ECCHLbold"/>
              </w:rPr>
              <w:t>IF</w:t>
            </w:r>
          </w:p>
        </w:tc>
        <w:tc>
          <w:tcPr>
            <w:tcW w:w="7371" w:type="dxa"/>
          </w:tcPr>
          <w:p w14:paraId="5C616249" w14:textId="77777777" w:rsidR="001E0C3D" w:rsidRPr="0005228F" w:rsidRDefault="001E0C3D" w:rsidP="001E0C3D">
            <w:pPr>
              <w:pStyle w:val="ECCTabletext"/>
            </w:pPr>
            <w:r w:rsidRPr="0005228F">
              <w:t>Intermediate Frequency</w:t>
            </w:r>
          </w:p>
        </w:tc>
      </w:tr>
      <w:tr w:rsidR="001E0C3D" w:rsidRPr="0005228F" w14:paraId="74FA18C9" w14:textId="77777777" w:rsidTr="001E0C3D">
        <w:trPr>
          <w:trHeight w:val="317"/>
          <w:jc w:val="left"/>
        </w:trPr>
        <w:tc>
          <w:tcPr>
            <w:tcW w:w="3402" w:type="dxa"/>
          </w:tcPr>
          <w:p w14:paraId="0B61D75C" w14:textId="77777777" w:rsidR="001E0C3D" w:rsidRPr="0005228F" w:rsidRDefault="001E0C3D" w:rsidP="001E0C3D">
            <w:pPr>
              <w:pStyle w:val="ECCTabletext"/>
              <w:rPr>
                <w:rStyle w:val="ECCHLbold"/>
              </w:rPr>
            </w:pPr>
            <w:r w:rsidRPr="0005228F">
              <w:rPr>
                <w:b/>
                <w:bCs/>
              </w:rPr>
              <w:t>ILR</w:t>
            </w:r>
          </w:p>
        </w:tc>
        <w:tc>
          <w:tcPr>
            <w:tcW w:w="7371" w:type="dxa"/>
          </w:tcPr>
          <w:p w14:paraId="438F8BFC" w14:textId="77777777" w:rsidR="001E0C3D" w:rsidRPr="0005228F" w:rsidRDefault="001E0C3D" w:rsidP="001E0C3D">
            <w:pPr>
              <w:pStyle w:val="ECCTabletext"/>
            </w:pPr>
            <w:r w:rsidRPr="0005228F">
              <w:rPr>
                <w:bCs/>
              </w:rPr>
              <w:t>Interference Leakage Ratio</w:t>
            </w:r>
          </w:p>
        </w:tc>
      </w:tr>
      <w:tr w:rsidR="001E0C3D" w:rsidRPr="0005228F" w14:paraId="708CD78A" w14:textId="77777777" w:rsidTr="001E0C3D">
        <w:trPr>
          <w:trHeight w:val="317"/>
          <w:jc w:val="left"/>
        </w:trPr>
        <w:tc>
          <w:tcPr>
            <w:tcW w:w="3402" w:type="dxa"/>
          </w:tcPr>
          <w:p w14:paraId="3995D9D8" w14:textId="77777777" w:rsidR="001E0C3D" w:rsidRPr="0005228F" w:rsidRDefault="001E0C3D" w:rsidP="001E0C3D">
            <w:pPr>
              <w:pStyle w:val="ECCTabletext"/>
              <w:rPr>
                <w:rStyle w:val="ECCHLbold"/>
              </w:rPr>
            </w:pPr>
            <w:r w:rsidRPr="0005228F">
              <w:rPr>
                <w:rStyle w:val="ECCHLbold"/>
              </w:rPr>
              <w:t>IMT</w:t>
            </w:r>
          </w:p>
        </w:tc>
        <w:tc>
          <w:tcPr>
            <w:tcW w:w="7371" w:type="dxa"/>
          </w:tcPr>
          <w:p w14:paraId="44D31301" w14:textId="77777777" w:rsidR="001E0C3D" w:rsidRPr="0005228F" w:rsidRDefault="001E0C3D" w:rsidP="001E0C3D">
            <w:pPr>
              <w:pStyle w:val="ECCTabletext"/>
            </w:pPr>
            <w:r w:rsidRPr="0005228F">
              <w:t>International Mobile Telecommunications</w:t>
            </w:r>
          </w:p>
        </w:tc>
      </w:tr>
      <w:tr w:rsidR="001E0C3D" w:rsidRPr="0005228F" w14:paraId="6C1FC51B" w14:textId="77777777" w:rsidTr="001E0C3D">
        <w:trPr>
          <w:trHeight w:val="317"/>
          <w:jc w:val="left"/>
        </w:trPr>
        <w:tc>
          <w:tcPr>
            <w:tcW w:w="3402" w:type="dxa"/>
          </w:tcPr>
          <w:p w14:paraId="6635C297" w14:textId="77777777" w:rsidR="001E0C3D" w:rsidRPr="0005228F" w:rsidRDefault="001E0C3D" w:rsidP="001E0C3D">
            <w:pPr>
              <w:pStyle w:val="ECCTabletext"/>
              <w:rPr>
                <w:rStyle w:val="ECCHLbold"/>
              </w:rPr>
            </w:pPr>
            <w:r w:rsidRPr="0005228F">
              <w:rPr>
                <w:rStyle w:val="ECCHLbold"/>
              </w:rPr>
              <w:t>ITU</w:t>
            </w:r>
          </w:p>
        </w:tc>
        <w:tc>
          <w:tcPr>
            <w:tcW w:w="7371" w:type="dxa"/>
          </w:tcPr>
          <w:p w14:paraId="377705A1" w14:textId="77777777" w:rsidR="001E0C3D" w:rsidRPr="0005228F" w:rsidRDefault="001E0C3D" w:rsidP="001E0C3D">
            <w:pPr>
              <w:pStyle w:val="ECCTabletext"/>
            </w:pPr>
            <w:r w:rsidRPr="0005228F">
              <w:t>International Telecommunication Union</w:t>
            </w:r>
          </w:p>
        </w:tc>
      </w:tr>
      <w:tr w:rsidR="001E0C3D" w:rsidRPr="0005228F" w14:paraId="3E26B348" w14:textId="77777777" w:rsidTr="001E0C3D">
        <w:trPr>
          <w:trHeight w:val="317"/>
          <w:jc w:val="left"/>
        </w:trPr>
        <w:tc>
          <w:tcPr>
            <w:tcW w:w="3402" w:type="dxa"/>
          </w:tcPr>
          <w:p w14:paraId="19D991ED" w14:textId="77777777" w:rsidR="001E0C3D" w:rsidRPr="0005228F" w:rsidRDefault="001E0C3D" w:rsidP="001E0C3D">
            <w:pPr>
              <w:pStyle w:val="ECCTabletext"/>
              <w:rPr>
                <w:rStyle w:val="ECCHLbold"/>
              </w:rPr>
            </w:pPr>
            <w:r w:rsidRPr="0005228F">
              <w:rPr>
                <w:rStyle w:val="ECCHLbold"/>
              </w:rPr>
              <w:t>ITU-R</w:t>
            </w:r>
          </w:p>
        </w:tc>
        <w:tc>
          <w:tcPr>
            <w:tcW w:w="7371" w:type="dxa"/>
          </w:tcPr>
          <w:p w14:paraId="4ABFE0FA" w14:textId="77777777" w:rsidR="001E0C3D" w:rsidRPr="0005228F" w:rsidRDefault="001E0C3D" w:rsidP="001E0C3D">
            <w:pPr>
              <w:pStyle w:val="ECCTabletext"/>
            </w:pPr>
            <w:r w:rsidRPr="0005228F">
              <w:t>International Telecommunication Union - Radiocommunication Sector</w:t>
            </w:r>
          </w:p>
        </w:tc>
      </w:tr>
      <w:tr w:rsidR="001E0C3D" w:rsidRPr="0005228F" w14:paraId="41ACADFF" w14:textId="77777777" w:rsidTr="001E0C3D">
        <w:trPr>
          <w:trHeight w:val="317"/>
          <w:jc w:val="left"/>
        </w:trPr>
        <w:tc>
          <w:tcPr>
            <w:tcW w:w="3402" w:type="dxa"/>
          </w:tcPr>
          <w:p w14:paraId="6DB8B08A" w14:textId="77777777" w:rsidR="001E0C3D" w:rsidRPr="0005228F" w:rsidRDefault="001E0C3D" w:rsidP="001E0C3D">
            <w:pPr>
              <w:pStyle w:val="ECCTabletext"/>
              <w:rPr>
                <w:rStyle w:val="ECCHLbold"/>
              </w:rPr>
            </w:pPr>
            <w:r w:rsidRPr="0005228F">
              <w:rPr>
                <w:rStyle w:val="ECCHLbold"/>
              </w:rPr>
              <w:t>LBT</w:t>
            </w:r>
          </w:p>
        </w:tc>
        <w:tc>
          <w:tcPr>
            <w:tcW w:w="7371" w:type="dxa"/>
          </w:tcPr>
          <w:p w14:paraId="615980BD" w14:textId="77777777" w:rsidR="001E0C3D" w:rsidRPr="0005228F" w:rsidRDefault="001E0C3D" w:rsidP="001E0C3D">
            <w:pPr>
              <w:pStyle w:val="ECCTabletext"/>
            </w:pPr>
            <w:r w:rsidRPr="0005228F">
              <w:t>Listen-Before-Talk</w:t>
            </w:r>
          </w:p>
        </w:tc>
      </w:tr>
      <w:tr w:rsidR="001E0C3D" w:rsidRPr="0005228F" w14:paraId="74C6DE27" w14:textId="77777777" w:rsidTr="001E0C3D">
        <w:trPr>
          <w:trHeight w:val="317"/>
          <w:jc w:val="left"/>
        </w:trPr>
        <w:tc>
          <w:tcPr>
            <w:tcW w:w="3402" w:type="dxa"/>
            <w:vAlign w:val="top"/>
          </w:tcPr>
          <w:p w14:paraId="189BF997" w14:textId="77777777" w:rsidR="001E0C3D" w:rsidRPr="0005228F" w:rsidRDefault="001E0C3D" w:rsidP="001E0C3D">
            <w:pPr>
              <w:pStyle w:val="ECCTabletext"/>
              <w:rPr>
                <w:b/>
                <w:bCs/>
              </w:rPr>
            </w:pPr>
            <w:r w:rsidRPr="0005228F">
              <w:rPr>
                <w:b/>
                <w:bCs/>
              </w:rPr>
              <w:t>LNA</w:t>
            </w:r>
          </w:p>
        </w:tc>
        <w:tc>
          <w:tcPr>
            <w:tcW w:w="7371" w:type="dxa"/>
            <w:vAlign w:val="top"/>
          </w:tcPr>
          <w:p w14:paraId="32C2C330" w14:textId="77777777" w:rsidR="001E0C3D" w:rsidRPr="0005228F" w:rsidRDefault="001E0C3D" w:rsidP="001E0C3D">
            <w:pPr>
              <w:pStyle w:val="ECCTabletext"/>
            </w:pPr>
            <w:r w:rsidRPr="0005228F">
              <w:t>Low Noise Amplifier</w:t>
            </w:r>
          </w:p>
        </w:tc>
      </w:tr>
      <w:tr w:rsidR="001E0C3D" w:rsidRPr="0005228F" w14:paraId="1DF9C3B5" w14:textId="77777777" w:rsidTr="001E0C3D">
        <w:trPr>
          <w:trHeight w:val="317"/>
          <w:jc w:val="left"/>
        </w:trPr>
        <w:tc>
          <w:tcPr>
            <w:tcW w:w="3402" w:type="dxa"/>
          </w:tcPr>
          <w:p w14:paraId="0C457695" w14:textId="77777777" w:rsidR="001E0C3D" w:rsidRPr="0005228F" w:rsidRDefault="001E0C3D" w:rsidP="001E0C3D">
            <w:pPr>
              <w:pStyle w:val="ECCTabletext"/>
              <w:rPr>
                <w:rStyle w:val="ECCHLbold"/>
              </w:rPr>
            </w:pPr>
            <w:r w:rsidRPr="0005228F">
              <w:rPr>
                <w:rStyle w:val="ECCHLbold"/>
              </w:rPr>
              <w:t>LO</w:t>
            </w:r>
          </w:p>
        </w:tc>
        <w:tc>
          <w:tcPr>
            <w:tcW w:w="7371" w:type="dxa"/>
          </w:tcPr>
          <w:p w14:paraId="5FE2E1B5" w14:textId="77777777" w:rsidR="001E0C3D" w:rsidRPr="0005228F" w:rsidRDefault="001E0C3D" w:rsidP="001E0C3D">
            <w:pPr>
              <w:pStyle w:val="ECCTabletext"/>
            </w:pPr>
            <w:r w:rsidRPr="0005228F">
              <w:t>Local Oscillator</w:t>
            </w:r>
          </w:p>
        </w:tc>
      </w:tr>
      <w:tr w:rsidR="001E0C3D" w:rsidRPr="0005228F" w14:paraId="6327600D" w14:textId="77777777" w:rsidTr="001E0C3D">
        <w:trPr>
          <w:trHeight w:val="317"/>
          <w:jc w:val="left"/>
        </w:trPr>
        <w:tc>
          <w:tcPr>
            <w:tcW w:w="3402" w:type="dxa"/>
          </w:tcPr>
          <w:p w14:paraId="11D5C043" w14:textId="77777777" w:rsidR="001E0C3D" w:rsidRPr="0005228F" w:rsidRDefault="001E0C3D" w:rsidP="001E0C3D">
            <w:pPr>
              <w:pStyle w:val="ECCTabletext"/>
              <w:rPr>
                <w:rStyle w:val="ECCHLbold"/>
              </w:rPr>
            </w:pPr>
            <w:r w:rsidRPr="0005228F">
              <w:rPr>
                <w:rStyle w:val="ECCHLbold"/>
              </w:rPr>
              <w:t>LTE</w:t>
            </w:r>
          </w:p>
        </w:tc>
        <w:tc>
          <w:tcPr>
            <w:tcW w:w="7371" w:type="dxa"/>
          </w:tcPr>
          <w:p w14:paraId="503D8515" w14:textId="77777777" w:rsidR="001E0C3D" w:rsidRPr="0005228F" w:rsidRDefault="001E0C3D" w:rsidP="001E0C3D">
            <w:pPr>
              <w:pStyle w:val="ECCTabletext"/>
            </w:pPr>
            <w:r w:rsidRPr="0005228F">
              <w:t>Long Term Evolution</w:t>
            </w:r>
          </w:p>
        </w:tc>
      </w:tr>
      <w:tr w:rsidR="001E0C3D" w:rsidRPr="0005228F" w14:paraId="1DB8B832" w14:textId="77777777" w:rsidTr="001E0C3D">
        <w:trPr>
          <w:trHeight w:val="317"/>
          <w:jc w:val="left"/>
        </w:trPr>
        <w:tc>
          <w:tcPr>
            <w:tcW w:w="3402" w:type="dxa"/>
            <w:vAlign w:val="top"/>
          </w:tcPr>
          <w:p w14:paraId="789CC25D" w14:textId="77777777" w:rsidR="001E0C3D" w:rsidRPr="0005228F" w:rsidRDefault="001E0C3D" w:rsidP="001E0C3D">
            <w:pPr>
              <w:pStyle w:val="ECCTabletext"/>
              <w:rPr>
                <w:rStyle w:val="ECCParagraph"/>
                <w:b/>
                <w:bCs/>
              </w:rPr>
            </w:pPr>
            <w:r w:rsidRPr="0005228F">
              <w:rPr>
                <w:rStyle w:val="ECCParagraph"/>
                <w:b/>
                <w:bCs/>
              </w:rPr>
              <w:t>MES</w:t>
            </w:r>
          </w:p>
        </w:tc>
        <w:tc>
          <w:tcPr>
            <w:tcW w:w="7371" w:type="dxa"/>
            <w:vAlign w:val="top"/>
          </w:tcPr>
          <w:p w14:paraId="30D95C5A" w14:textId="77777777" w:rsidR="001E0C3D" w:rsidRPr="0005228F" w:rsidRDefault="001E0C3D" w:rsidP="001E0C3D">
            <w:r w:rsidRPr="0005228F">
              <w:t>Mobile Earth Station</w:t>
            </w:r>
          </w:p>
        </w:tc>
      </w:tr>
      <w:tr w:rsidR="001E0C3D" w:rsidRPr="0005228F" w14:paraId="3E8BD44B" w14:textId="77777777" w:rsidTr="001E0C3D">
        <w:trPr>
          <w:trHeight w:val="317"/>
          <w:jc w:val="left"/>
        </w:trPr>
        <w:tc>
          <w:tcPr>
            <w:tcW w:w="3402" w:type="dxa"/>
          </w:tcPr>
          <w:p w14:paraId="527F254A" w14:textId="77777777" w:rsidR="001E0C3D" w:rsidRPr="0005228F" w:rsidRDefault="001E0C3D" w:rsidP="001E0C3D">
            <w:pPr>
              <w:pStyle w:val="ECCTabletext"/>
              <w:rPr>
                <w:rStyle w:val="ECCHLbold"/>
              </w:rPr>
            </w:pPr>
            <w:r w:rsidRPr="0005228F">
              <w:rPr>
                <w:rStyle w:val="ECCHLbold"/>
              </w:rPr>
              <w:t>MFCN</w:t>
            </w:r>
          </w:p>
        </w:tc>
        <w:tc>
          <w:tcPr>
            <w:tcW w:w="7371" w:type="dxa"/>
          </w:tcPr>
          <w:p w14:paraId="72C65A87" w14:textId="77777777" w:rsidR="001E0C3D" w:rsidRPr="0005228F" w:rsidRDefault="001E0C3D" w:rsidP="001E0C3D">
            <w:pPr>
              <w:pStyle w:val="ECCTabletext"/>
            </w:pPr>
            <w:r w:rsidRPr="0005228F">
              <w:t>Mobile/Fixed Communications Networks</w:t>
            </w:r>
          </w:p>
        </w:tc>
      </w:tr>
      <w:tr w:rsidR="001E0C3D" w:rsidRPr="0005228F" w14:paraId="71779617" w14:textId="77777777" w:rsidTr="001E0C3D">
        <w:trPr>
          <w:trHeight w:val="317"/>
          <w:jc w:val="left"/>
        </w:trPr>
        <w:tc>
          <w:tcPr>
            <w:tcW w:w="3402" w:type="dxa"/>
          </w:tcPr>
          <w:p w14:paraId="155C26C7" w14:textId="77777777" w:rsidR="001E0C3D" w:rsidRPr="0005228F" w:rsidRDefault="001E0C3D" w:rsidP="001E0C3D">
            <w:pPr>
              <w:pStyle w:val="ECCTabletext"/>
              <w:rPr>
                <w:rStyle w:val="ECCHLbold"/>
              </w:rPr>
            </w:pPr>
            <w:r w:rsidRPr="0005228F">
              <w:rPr>
                <w:rStyle w:val="ECCHLbold"/>
              </w:rPr>
              <w:t>MSR</w:t>
            </w:r>
          </w:p>
        </w:tc>
        <w:tc>
          <w:tcPr>
            <w:tcW w:w="7371" w:type="dxa"/>
          </w:tcPr>
          <w:p w14:paraId="0B48587E" w14:textId="77777777" w:rsidR="001E0C3D" w:rsidRPr="0005228F" w:rsidRDefault="001E0C3D" w:rsidP="001E0C3D">
            <w:pPr>
              <w:pStyle w:val="ECCTabletext"/>
            </w:pPr>
            <w:r w:rsidRPr="0005228F">
              <w:t>Multi Standard Radio</w:t>
            </w:r>
          </w:p>
        </w:tc>
      </w:tr>
      <w:tr w:rsidR="001E0C3D" w:rsidRPr="0005228F" w14:paraId="64C9F5C6" w14:textId="77777777" w:rsidTr="001E0C3D">
        <w:trPr>
          <w:trHeight w:val="317"/>
          <w:jc w:val="left"/>
        </w:trPr>
        <w:tc>
          <w:tcPr>
            <w:tcW w:w="3402" w:type="dxa"/>
            <w:vAlign w:val="top"/>
          </w:tcPr>
          <w:p w14:paraId="13C5D2AA" w14:textId="77777777" w:rsidR="001E0C3D" w:rsidRPr="0005228F" w:rsidRDefault="001E0C3D" w:rsidP="001E0C3D">
            <w:pPr>
              <w:pStyle w:val="ECCTabletext"/>
              <w:rPr>
                <w:rStyle w:val="ECCHLbold"/>
                <w:bCs/>
              </w:rPr>
            </w:pPr>
            <w:r w:rsidRPr="0005228F">
              <w:rPr>
                <w:b/>
                <w:bCs/>
              </w:rPr>
              <w:t>MSS</w:t>
            </w:r>
          </w:p>
        </w:tc>
        <w:tc>
          <w:tcPr>
            <w:tcW w:w="7371" w:type="dxa"/>
            <w:vAlign w:val="top"/>
          </w:tcPr>
          <w:p w14:paraId="272F8339" w14:textId="77777777" w:rsidR="001E0C3D" w:rsidRPr="0005228F" w:rsidRDefault="001E0C3D" w:rsidP="001E0C3D">
            <w:pPr>
              <w:pStyle w:val="ECCTabletext"/>
            </w:pPr>
            <w:r w:rsidRPr="0005228F">
              <w:t>Mobile Satellite Services</w:t>
            </w:r>
          </w:p>
        </w:tc>
      </w:tr>
      <w:tr w:rsidR="001E0C3D" w:rsidRPr="0005228F" w14:paraId="011465BA" w14:textId="77777777" w:rsidTr="001E0C3D">
        <w:trPr>
          <w:trHeight w:val="317"/>
          <w:jc w:val="left"/>
        </w:trPr>
        <w:tc>
          <w:tcPr>
            <w:tcW w:w="3402" w:type="dxa"/>
          </w:tcPr>
          <w:p w14:paraId="32E6A57E" w14:textId="77777777" w:rsidR="001E0C3D" w:rsidRPr="0005228F" w:rsidRDefault="001E0C3D" w:rsidP="001E0C3D">
            <w:pPr>
              <w:pStyle w:val="ECCTabletext"/>
              <w:rPr>
                <w:rStyle w:val="ECCHLbold"/>
              </w:rPr>
            </w:pPr>
            <w:r w:rsidRPr="0005228F">
              <w:rPr>
                <w:rStyle w:val="ECCHLbold"/>
              </w:rPr>
              <w:t>N</w:t>
            </w:r>
          </w:p>
        </w:tc>
        <w:tc>
          <w:tcPr>
            <w:tcW w:w="7371" w:type="dxa"/>
          </w:tcPr>
          <w:p w14:paraId="55679037" w14:textId="77777777" w:rsidR="001E0C3D" w:rsidRPr="0005228F" w:rsidRDefault="001E0C3D" w:rsidP="001E0C3D">
            <w:pPr>
              <w:pStyle w:val="ECCTabletext"/>
            </w:pPr>
            <w:r w:rsidRPr="0005228F">
              <w:t xml:space="preserve">Receiver noise floor </w:t>
            </w:r>
          </w:p>
        </w:tc>
      </w:tr>
      <w:tr w:rsidR="001E0C3D" w:rsidRPr="0005228F" w14:paraId="5A6C9885" w14:textId="77777777" w:rsidTr="001E0C3D">
        <w:trPr>
          <w:trHeight w:val="317"/>
          <w:jc w:val="left"/>
        </w:trPr>
        <w:tc>
          <w:tcPr>
            <w:tcW w:w="3402" w:type="dxa"/>
          </w:tcPr>
          <w:p w14:paraId="068F3896" w14:textId="77777777" w:rsidR="001E0C3D" w:rsidRPr="0005228F" w:rsidRDefault="001E0C3D" w:rsidP="001E0C3D">
            <w:pPr>
              <w:pStyle w:val="ECCTabletext"/>
              <w:rPr>
                <w:rStyle w:val="ECCHLbold"/>
              </w:rPr>
            </w:pPr>
            <w:r w:rsidRPr="0005228F">
              <w:rPr>
                <w:rStyle w:val="ECCHLbold"/>
              </w:rPr>
              <w:t>NF</w:t>
            </w:r>
          </w:p>
        </w:tc>
        <w:tc>
          <w:tcPr>
            <w:tcW w:w="7371" w:type="dxa"/>
          </w:tcPr>
          <w:p w14:paraId="3F7A85D2" w14:textId="77777777" w:rsidR="001E0C3D" w:rsidRPr="0005228F" w:rsidRDefault="001E0C3D" w:rsidP="001E0C3D">
            <w:pPr>
              <w:pStyle w:val="ECCTabletext"/>
            </w:pPr>
            <w:r w:rsidRPr="0005228F">
              <w:t>Noise Figure</w:t>
            </w:r>
          </w:p>
        </w:tc>
      </w:tr>
      <w:tr w:rsidR="001E0C3D" w:rsidRPr="0005228F" w14:paraId="21841AA2" w14:textId="77777777" w:rsidTr="001E0C3D">
        <w:trPr>
          <w:trHeight w:val="317"/>
          <w:jc w:val="left"/>
        </w:trPr>
        <w:tc>
          <w:tcPr>
            <w:tcW w:w="3402" w:type="dxa"/>
          </w:tcPr>
          <w:p w14:paraId="13240EFF" w14:textId="77777777" w:rsidR="001E0C3D" w:rsidRPr="0005228F" w:rsidRDefault="001E0C3D" w:rsidP="001E0C3D">
            <w:pPr>
              <w:pStyle w:val="ECCTabletext"/>
              <w:rPr>
                <w:rStyle w:val="ECCHLbold"/>
              </w:rPr>
            </w:pPr>
            <w:r w:rsidRPr="0005228F">
              <w:rPr>
                <w:rStyle w:val="ECCHLbold"/>
              </w:rPr>
              <w:t>NFD</w:t>
            </w:r>
          </w:p>
        </w:tc>
        <w:tc>
          <w:tcPr>
            <w:tcW w:w="7371" w:type="dxa"/>
          </w:tcPr>
          <w:p w14:paraId="695FF698" w14:textId="77777777" w:rsidR="001E0C3D" w:rsidRPr="0005228F" w:rsidRDefault="001E0C3D" w:rsidP="001E0C3D">
            <w:pPr>
              <w:pStyle w:val="ECCTabletext"/>
            </w:pPr>
            <w:r w:rsidRPr="0005228F">
              <w:t>Net Filter Discrimination</w:t>
            </w:r>
          </w:p>
        </w:tc>
      </w:tr>
      <w:tr w:rsidR="001E0C3D" w:rsidRPr="0005228F" w14:paraId="48153983" w14:textId="77777777" w:rsidTr="001E0C3D">
        <w:trPr>
          <w:trHeight w:val="317"/>
          <w:jc w:val="left"/>
        </w:trPr>
        <w:tc>
          <w:tcPr>
            <w:tcW w:w="3402" w:type="dxa"/>
          </w:tcPr>
          <w:p w14:paraId="63FE8487" w14:textId="77777777" w:rsidR="001E0C3D" w:rsidRPr="0005228F" w:rsidRDefault="001E0C3D" w:rsidP="001E0C3D">
            <w:pPr>
              <w:pStyle w:val="ECCTabletext"/>
              <w:rPr>
                <w:rStyle w:val="ECCHLbold"/>
              </w:rPr>
            </w:pPr>
            <w:r w:rsidRPr="0005228F">
              <w:rPr>
                <w:rStyle w:val="ECCHLbold"/>
              </w:rPr>
              <w:t>NZIF</w:t>
            </w:r>
          </w:p>
        </w:tc>
        <w:tc>
          <w:tcPr>
            <w:tcW w:w="7371" w:type="dxa"/>
          </w:tcPr>
          <w:p w14:paraId="362F1A6B" w14:textId="77777777" w:rsidR="001E0C3D" w:rsidRPr="0005228F" w:rsidRDefault="001E0C3D" w:rsidP="001E0C3D">
            <w:pPr>
              <w:pStyle w:val="ECCTabletext"/>
            </w:pPr>
            <w:r w:rsidRPr="0005228F">
              <w:t>Non-Zero Intermediate-Frequency</w:t>
            </w:r>
          </w:p>
        </w:tc>
      </w:tr>
      <w:tr w:rsidR="001E0C3D" w:rsidRPr="0005228F" w14:paraId="159259B4" w14:textId="77777777" w:rsidTr="001E0C3D">
        <w:trPr>
          <w:trHeight w:val="317"/>
          <w:jc w:val="left"/>
        </w:trPr>
        <w:tc>
          <w:tcPr>
            <w:tcW w:w="3402" w:type="dxa"/>
          </w:tcPr>
          <w:p w14:paraId="714C2ABB" w14:textId="77777777" w:rsidR="001E0C3D" w:rsidRPr="0005228F" w:rsidRDefault="001E0C3D" w:rsidP="001E0C3D">
            <w:pPr>
              <w:pStyle w:val="ECCTabletext"/>
              <w:rPr>
                <w:rStyle w:val="ECCHLbold"/>
              </w:rPr>
            </w:pPr>
            <w:r w:rsidRPr="0005228F">
              <w:rPr>
                <w:rStyle w:val="ECCHLbold"/>
              </w:rPr>
              <w:t>OFDM</w:t>
            </w:r>
          </w:p>
        </w:tc>
        <w:tc>
          <w:tcPr>
            <w:tcW w:w="7371" w:type="dxa"/>
          </w:tcPr>
          <w:p w14:paraId="12104777" w14:textId="77777777" w:rsidR="001E0C3D" w:rsidRPr="0005228F" w:rsidRDefault="001E0C3D" w:rsidP="001E0C3D">
            <w:pPr>
              <w:pStyle w:val="ECCTabletext"/>
            </w:pPr>
            <w:r w:rsidRPr="0005228F">
              <w:t>Orthogonal Frequency Division Multiplexing</w:t>
            </w:r>
          </w:p>
        </w:tc>
      </w:tr>
      <w:tr w:rsidR="001E0C3D" w:rsidRPr="0005228F" w14:paraId="1576565C" w14:textId="77777777" w:rsidTr="001E0C3D">
        <w:trPr>
          <w:trHeight w:val="317"/>
          <w:jc w:val="left"/>
        </w:trPr>
        <w:tc>
          <w:tcPr>
            <w:tcW w:w="3402" w:type="dxa"/>
          </w:tcPr>
          <w:p w14:paraId="2A880E15" w14:textId="77777777" w:rsidR="001E0C3D" w:rsidRPr="0005228F" w:rsidRDefault="001E0C3D" w:rsidP="001E0C3D">
            <w:pPr>
              <w:pStyle w:val="ECCTabletext"/>
              <w:rPr>
                <w:rStyle w:val="ECCHLbold"/>
              </w:rPr>
            </w:pPr>
            <w:r w:rsidRPr="0005228F">
              <w:rPr>
                <w:rStyle w:val="ECCHLbold"/>
              </w:rPr>
              <w:t>OFDMA</w:t>
            </w:r>
          </w:p>
        </w:tc>
        <w:tc>
          <w:tcPr>
            <w:tcW w:w="7371" w:type="dxa"/>
          </w:tcPr>
          <w:p w14:paraId="4090FE3E" w14:textId="77777777" w:rsidR="001E0C3D" w:rsidRPr="0005228F" w:rsidRDefault="001E0C3D" w:rsidP="001E0C3D">
            <w:pPr>
              <w:pStyle w:val="ECCTabletext"/>
            </w:pPr>
            <w:r w:rsidRPr="0005228F">
              <w:t>Orthogonal Frequency Division Multiple Access</w:t>
            </w:r>
          </w:p>
        </w:tc>
      </w:tr>
      <w:tr w:rsidR="001E0C3D" w:rsidRPr="0005228F" w14:paraId="5AA5516D" w14:textId="77777777" w:rsidTr="001E0C3D">
        <w:trPr>
          <w:trHeight w:val="317"/>
          <w:jc w:val="left"/>
        </w:trPr>
        <w:tc>
          <w:tcPr>
            <w:tcW w:w="3402" w:type="dxa"/>
          </w:tcPr>
          <w:p w14:paraId="77DBC5FC" w14:textId="77777777" w:rsidR="001E0C3D" w:rsidRPr="0005228F" w:rsidRDefault="001E0C3D" w:rsidP="001E0C3D">
            <w:pPr>
              <w:pStyle w:val="ECCTabletext"/>
              <w:rPr>
                <w:rStyle w:val="ECCHLbold"/>
              </w:rPr>
            </w:pPr>
            <w:r w:rsidRPr="0005228F">
              <w:rPr>
                <w:rStyle w:val="ECCHLbold"/>
              </w:rPr>
              <w:t>OoB</w:t>
            </w:r>
          </w:p>
        </w:tc>
        <w:tc>
          <w:tcPr>
            <w:tcW w:w="7371" w:type="dxa"/>
          </w:tcPr>
          <w:p w14:paraId="45474816" w14:textId="77777777" w:rsidR="001E0C3D" w:rsidRPr="0005228F" w:rsidRDefault="001E0C3D" w:rsidP="001E0C3D">
            <w:pPr>
              <w:pStyle w:val="ECCTabletext"/>
            </w:pPr>
            <w:r w:rsidRPr="0005228F">
              <w:t>Out-of-Band</w:t>
            </w:r>
          </w:p>
        </w:tc>
      </w:tr>
      <w:tr w:rsidR="001E0C3D" w:rsidRPr="0005228F" w14:paraId="0114327F" w14:textId="77777777" w:rsidTr="001E0C3D">
        <w:trPr>
          <w:trHeight w:val="317"/>
          <w:jc w:val="left"/>
        </w:trPr>
        <w:tc>
          <w:tcPr>
            <w:tcW w:w="3402" w:type="dxa"/>
          </w:tcPr>
          <w:p w14:paraId="1331AFD9" w14:textId="77777777" w:rsidR="001E0C3D" w:rsidRPr="0005228F" w:rsidRDefault="001E0C3D" w:rsidP="001E0C3D">
            <w:pPr>
              <w:pStyle w:val="ECCTabletext"/>
              <w:rPr>
                <w:rStyle w:val="ECCHLbold"/>
              </w:rPr>
            </w:pPr>
            <w:r w:rsidRPr="0005228F">
              <w:rPr>
                <w:rStyle w:val="ECCHLbold"/>
              </w:rPr>
              <w:t>PAPR</w:t>
            </w:r>
          </w:p>
        </w:tc>
        <w:tc>
          <w:tcPr>
            <w:tcW w:w="7371" w:type="dxa"/>
          </w:tcPr>
          <w:p w14:paraId="7433C4DC" w14:textId="77777777" w:rsidR="001E0C3D" w:rsidRPr="0005228F" w:rsidRDefault="001E0C3D" w:rsidP="001E0C3D">
            <w:pPr>
              <w:pStyle w:val="ECCTabletext"/>
            </w:pPr>
            <w:r w:rsidRPr="0005228F">
              <w:t>Peak-to-Average Power Ratio</w:t>
            </w:r>
          </w:p>
        </w:tc>
      </w:tr>
      <w:tr w:rsidR="001E0C3D" w:rsidRPr="0005228F" w14:paraId="14C1C501" w14:textId="77777777" w:rsidTr="001E0C3D">
        <w:trPr>
          <w:trHeight w:val="317"/>
          <w:jc w:val="left"/>
        </w:trPr>
        <w:tc>
          <w:tcPr>
            <w:tcW w:w="3402" w:type="dxa"/>
          </w:tcPr>
          <w:p w14:paraId="7EE1EE4D" w14:textId="77777777" w:rsidR="001E0C3D" w:rsidRPr="0005228F" w:rsidRDefault="001E0C3D" w:rsidP="001E0C3D">
            <w:pPr>
              <w:pStyle w:val="ECCTabletext"/>
              <w:rPr>
                <w:rStyle w:val="ECCHLbold"/>
              </w:rPr>
            </w:pPr>
            <w:r w:rsidRPr="0005228F">
              <w:rPr>
                <w:rStyle w:val="ECCHLbold"/>
              </w:rPr>
              <w:t>PEP</w:t>
            </w:r>
          </w:p>
        </w:tc>
        <w:tc>
          <w:tcPr>
            <w:tcW w:w="7371" w:type="dxa"/>
          </w:tcPr>
          <w:p w14:paraId="3C7FFAB5" w14:textId="77777777" w:rsidR="001E0C3D" w:rsidRPr="0005228F" w:rsidRDefault="001E0C3D" w:rsidP="001E0C3D">
            <w:pPr>
              <w:pStyle w:val="ECCTabletext"/>
            </w:pPr>
            <w:r w:rsidRPr="0005228F">
              <w:t>Peak Envelope Power</w:t>
            </w:r>
          </w:p>
        </w:tc>
      </w:tr>
      <w:tr w:rsidR="001E0C3D" w:rsidRPr="0005228F" w14:paraId="711163B9" w14:textId="77777777" w:rsidTr="001E0C3D">
        <w:trPr>
          <w:trHeight w:val="317"/>
          <w:jc w:val="left"/>
        </w:trPr>
        <w:tc>
          <w:tcPr>
            <w:tcW w:w="3402" w:type="dxa"/>
            <w:vAlign w:val="top"/>
          </w:tcPr>
          <w:p w14:paraId="68AF6345" w14:textId="77777777" w:rsidR="001E0C3D" w:rsidRPr="0005228F" w:rsidRDefault="001E0C3D" w:rsidP="001E0C3D">
            <w:pPr>
              <w:pStyle w:val="ECCTabletext"/>
              <w:rPr>
                <w:rStyle w:val="ECCHLbold"/>
              </w:rPr>
            </w:pPr>
            <w:r w:rsidRPr="0005228F">
              <w:rPr>
                <w:rStyle w:val="ECCHLbold"/>
              </w:rPr>
              <w:t>PMSE</w:t>
            </w:r>
          </w:p>
        </w:tc>
        <w:tc>
          <w:tcPr>
            <w:tcW w:w="7371" w:type="dxa"/>
            <w:vAlign w:val="top"/>
          </w:tcPr>
          <w:p w14:paraId="2B8038D7" w14:textId="77777777" w:rsidR="001E0C3D" w:rsidRPr="0005228F" w:rsidRDefault="001E0C3D" w:rsidP="001E0C3D">
            <w:pPr>
              <w:pStyle w:val="ECCTabletext"/>
            </w:pPr>
            <w:r w:rsidRPr="0005228F">
              <w:t>Programme Making and Special Events</w:t>
            </w:r>
          </w:p>
        </w:tc>
      </w:tr>
      <w:tr w:rsidR="001E0C3D" w:rsidRPr="0005228F" w14:paraId="3F043C5E" w14:textId="77777777" w:rsidTr="001E0C3D">
        <w:trPr>
          <w:trHeight w:val="317"/>
          <w:jc w:val="left"/>
        </w:trPr>
        <w:tc>
          <w:tcPr>
            <w:tcW w:w="3402" w:type="dxa"/>
          </w:tcPr>
          <w:p w14:paraId="432BA552" w14:textId="77777777" w:rsidR="001E0C3D" w:rsidRPr="0005228F" w:rsidRDefault="001E0C3D" w:rsidP="001E0C3D">
            <w:pPr>
              <w:pStyle w:val="ECCTabletext"/>
              <w:rPr>
                <w:rStyle w:val="ECCHLbold"/>
              </w:rPr>
            </w:pPr>
            <w:r w:rsidRPr="0005228F">
              <w:rPr>
                <w:rStyle w:val="ECCHLbold"/>
              </w:rPr>
              <w:t>PR</w:t>
            </w:r>
          </w:p>
        </w:tc>
        <w:tc>
          <w:tcPr>
            <w:tcW w:w="7371" w:type="dxa"/>
          </w:tcPr>
          <w:p w14:paraId="7C721107" w14:textId="77777777" w:rsidR="001E0C3D" w:rsidRPr="0005228F" w:rsidRDefault="001E0C3D" w:rsidP="001E0C3D">
            <w:pPr>
              <w:pStyle w:val="ECCTabletext"/>
            </w:pPr>
            <w:r w:rsidRPr="0005228F">
              <w:t>Protection Ratio</w:t>
            </w:r>
          </w:p>
        </w:tc>
      </w:tr>
      <w:tr w:rsidR="001E0C3D" w:rsidRPr="0005228F" w14:paraId="3AC85F36" w14:textId="77777777" w:rsidTr="001E0C3D">
        <w:trPr>
          <w:trHeight w:val="317"/>
          <w:jc w:val="left"/>
        </w:trPr>
        <w:tc>
          <w:tcPr>
            <w:tcW w:w="3402" w:type="dxa"/>
          </w:tcPr>
          <w:p w14:paraId="208CC1AF" w14:textId="77777777" w:rsidR="001E0C3D" w:rsidRPr="0005228F" w:rsidRDefault="001E0C3D" w:rsidP="001E0C3D">
            <w:pPr>
              <w:pStyle w:val="ECCTabletext"/>
              <w:rPr>
                <w:rStyle w:val="ECCHLbold"/>
              </w:rPr>
            </w:pPr>
            <w:r w:rsidRPr="0005228F">
              <w:rPr>
                <w:rStyle w:val="ECCHLbold"/>
              </w:rPr>
              <w:t>PSD</w:t>
            </w:r>
          </w:p>
        </w:tc>
        <w:tc>
          <w:tcPr>
            <w:tcW w:w="7371" w:type="dxa"/>
          </w:tcPr>
          <w:p w14:paraId="52EF20C1" w14:textId="77777777" w:rsidR="001E0C3D" w:rsidRPr="0005228F" w:rsidRDefault="001E0C3D" w:rsidP="001E0C3D">
            <w:pPr>
              <w:pStyle w:val="ECCTabletext"/>
            </w:pPr>
            <w:r w:rsidRPr="0005228F">
              <w:t>Power Spectral Density</w:t>
            </w:r>
          </w:p>
        </w:tc>
      </w:tr>
      <w:tr w:rsidR="001E0C3D" w:rsidRPr="0005228F" w14:paraId="5B05A71E" w14:textId="77777777" w:rsidTr="001E0C3D">
        <w:trPr>
          <w:trHeight w:val="317"/>
          <w:jc w:val="left"/>
        </w:trPr>
        <w:tc>
          <w:tcPr>
            <w:tcW w:w="3402" w:type="dxa"/>
          </w:tcPr>
          <w:p w14:paraId="33F95EF4" w14:textId="77777777" w:rsidR="001E0C3D" w:rsidRPr="0005228F" w:rsidRDefault="001E0C3D" w:rsidP="001E0C3D">
            <w:pPr>
              <w:pStyle w:val="ECCTabletext"/>
              <w:rPr>
                <w:rStyle w:val="ECCHLbold"/>
              </w:rPr>
            </w:pPr>
            <w:r w:rsidRPr="0005228F">
              <w:rPr>
                <w:rStyle w:val="ECCHLbold"/>
              </w:rPr>
              <w:t>QAM</w:t>
            </w:r>
          </w:p>
        </w:tc>
        <w:tc>
          <w:tcPr>
            <w:tcW w:w="7371" w:type="dxa"/>
          </w:tcPr>
          <w:p w14:paraId="00BC834C" w14:textId="77777777" w:rsidR="001E0C3D" w:rsidRPr="0005228F" w:rsidRDefault="001E0C3D" w:rsidP="001E0C3D">
            <w:pPr>
              <w:pStyle w:val="ECCTabletext"/>
            </w:pPr>
            <w:r w:rsidRPr="0005228F">
              <w:t>Quadrature Amplitude Modulation</w:t>
            </w:r>
          </w:p>
        </w:tc>
      </w:tr>
      <w:tr w:rsidR="001E0C3D" w:rsidRPr="0005228F" w14:paraId="606B7B63" w14:textId="77777777" w:rsidTr="001E0C3D">
        <w:trPr>
          <w:trHeight w:val="317"/>
          <w:jc w:val="left"/>
        </w:trPr>
        <w:tc>
          <w:tcPr>
            <w:tcW w:w="3402" w:type="dxa"/>
          </w:tcPr>
          <w:p w14:paraId="02E8FFB2" w14:textId="77777777" w:rsidR="001E0C3D" w:rsidRPr="0005228F" w:rsidRDefault="001E0C3D" w:rsidP="001E0C3D">
            <w:pPr>
              <w:pStyle w:val="ECCTabletext"/>
              <w:rPr>
                <w:rStyle w:val="ECCHLbold"/>
              </w:rPr>
            </w:pPr>
            <w:r w:rsidRPr="0005228F">
              <w:rPr>
                <w:rStyle w:val="ECCHLbold"/>
              </w:rPr>
              <w:t>R&amp;TTE</w:t>
            </w:r>
          </w:p>
        </w:tc>
        <w:tc>
          <w:tcPr>
            <w:tcW w:w="7371" w:type="dxa"/>
          </w:tcPr>
          <w:p w14:paraId="3FA60DC8" w14:textId="77777777" w:rsidR="001E0C3D" w:rsidRPr="0005228F" w:rsidRDefault="001E0C3D" w:rsidP="001E0C3D">
            <w:pPr>
              <w:pStyle w:val="ECCTabletext"/>
            </w:pPr>
            <w:r w:rsidRPr="0005228F">
              <w:t>Radio and Telecommunications Terminal Equipment Directive</w:t>
            </w:r>
          </w:p>
        </w:tc>
      </w:tr>
      <w:tr w:rsidR="001E0C3D" w:rsidRPr="0005228F" w14:paraId="2448CDEC" w14:textId="77777777" w:rsidTr="001E0C3D">
        <w:trPr>
          <w:trHeight w:val="317"/>
          <w:jc w:val="left"/>
        </w:trPr>
        <w:tc>
          <w:tcPr>
            <w:tcW w:w="3402" w:type="dxa"/>
          </w:tcPr>
          <w:p w14:paraId="16696B9F" w14:textId="77777777" w:rsidR="001E0C3D" w:rsidRPr="0005228F" w:rsidRDefault="001E0C3D" w:rsidP="001E0C3D">
            <w:pPr>
              <w:pStyle w:val="ECCTabletext"/>
              <w:rPr>
                <w:rStyle w:val="ECCHLbold"/>
              </w:rPr>
            </w:pPr>
            <w:r w:rsidRPr="0005228F">
              <w:rPr>
                <w:rStyle w:val="ECCHLbold"/>
              </w:rPr>
              <w:t>RED</w:t>
            </w:r>
          </w:p>
        </w:tc>
        <w:tc>
          <w:tcPr>
            <w:tcW w:w="7371" w:type="dxa"/>
          </w:tcPr>
          <w:p w14:paraId="65526064" w14:textId="77777777" w:rsidR="001E0C3D" w:rsidRPr="0005228F" w:rsidRDefault="001E0C3D" w:rsidP="001E0C3D">
            <w:pPr>
              <w:pStyle w:val="ECCTabletext"/>
            </w:pPr>
            <w:r w:rsidRPr="0005228F">
              <w:t>Radio Equipment Directive</w:t>
            </w:r>
          </w:p>
        </w:tc>
      </w:tr>
      <w:tr w:rsidR="001E0C3D" w:rsidRPr="0005228F" w14:paraId="18DAB2B8" w14:textId="77777777" w:rsidTr="001E0C3D">
        <w:trPr>
          <w:trHeight w:val="317"/>
          <w:jc w:val="left"/>
        </w:trPr>
        <w:tc>
          <w:tcPr>
            <w:tcW w:w="3402" w:type="dxa"/>
          </w:tcPr>
          <w:p w14:paraId="1810984D" w14:textId="77777777" w:rsidR="001E0C3D" w:rsidRPr="0005228F" w:rsidRDefault="001E0C3D" w:rsidP="001E0C3D">
            <w:pPr>
              <w:pStyle w:val="ECCTabletext"/>
              <w:rPr>
                <w:rStyle w:val="ECCHLbold"/>
              </w:rPr>
            </w:pPr>
            <w:r w:rsidRPr="0005228F">
              <w:rPr>
                <w:rStyle w:val="ECCHLbold"/>
              </w:rPr>
              <w:t>RF</w:t>
            </w:r>
          </w:p>
        </w:tc>
        <w:tc>
          <w:tcPr>
            <w:tcW w:w="7371" w:type="dxa"/>
          </w:tcPr>
          <w:p w14:paraId="4FAF72FA" w14:textId="77777777" w:rsidR="001E0C3D" w:rsidRPr="0005228F" w:rsidRDefault="001E0C3D" w:rsidP="001E0C3D">
            <w:pPr>
              <w:pStyle w:val="ECCTabletext"/>
            </w:pPr>
            <w:r w:rsidRPr="0005228F">
              <w:t>Radio Frequency</w:t>
            </w:r>
          </w:p>
        </w:tc>
      </w:tr>
      <w:tr w:rsidR="001E0C3D" w:rsidRPr="0005228F" w14:paraId="1BF8B369" w14:textId="77777777" w:rsidTr="001E0C3D">
        <w:trPr>
          <w:trHeight w:val="317"/>
          <w:jc w:val="left"/>
        </w:trPr>
        <w:tc>
          <w:tcPr>
            <w:tcW w:w="3402" w:type="dxa"/>
          </w:tcPr>
          <w:p w14:paraId="190704C7" w14:textId="77777777" w:rsidR="001E0C3D" w:rsidRPr="0005228F" w:rsidRDefault="001E0C3D" w:rsidP="001E0C3D">
            <w:pPr>
              <w:pStyle w:val="ECCTabletext"/>
              <w:rPr>
                <w:rStyle w:val="ECCHLbold"/>
              </w:rPr>
            </w:pPr>
            <w:r w:rsidRPr="0005228F">
              <w:rPr>
                <w:b/>
                <w:bCs/>
              </w:rPr>
              <w:t>RIR</w:t>
            </w:r>
          </w:p>
        </w:tc>
        <w:tc>
          <w:tcPr>
            <w:tcW w:w="7371" w:type="dxa"/>
          </w:tcPr>
          <w:p w14:paraId="3D4F0828" w14:textId="77777777" w:rsidR="001E0C3D" w:rsidRPr="0005228F" w:rsidRDefault="001E0C3D" w:rsidP="001E0C3D">
            <w:pPr>
              <w:pStyle w:val="ECCTabletext"/>
            </w:pPr>
            <w:r w:rsidRPr="0005228F">
              <w:rPr>
                <w:bCs/>
              </w:rPr>
              <w:t>Receiver Interference Ratio</w:t>
            </w:r>
          </w:p>
        </w:tc>
      </w:tr>
      <w:tr w:rsidR="001E0C3D" w:rsidRPr="0005228F" w14:paraId="000E0262" w14:textId="77777777" w:rsidTr="001E0C3D">
        <w:trPr>
          <w:trHeight w:val="317"/>
          <w:jc w:val="left"/>
        </w:trPr>
        <w:tc>
          <w:tcPr>
            <w:tcW w:w="3402" w:type="dxa"/>
          </w:tcPr>
          <w:p w14:paraId="2F07848F" w14:textId="77777777" w:rsidR="001E0C3D" w:rsidRPr="0005228F" w:rsidRDefault="001E0C3D" w:rsidP="001E0C3D">
            <w:pPr>
              <w:pStyle w:val="ECCTabletext"/>
              <w:rPr>
                <w:rStyle w:val="ECCHLbold"/>
              </w:rPr>
            </w:pPr>
            <w:r w:rsidRPr="0005228F">
              <w:rPr>
                <w:rStyle w:val="ECCHLbold"/>
              </w:rPr>
              <w:t>RLAN</w:t>
            </w:r>
          </w:p>
        </w:tc>
        <w:tc>
          <w:tcPr>
            <w:tcW w:w="7371" w:type="dxa"/>
          </w:tcPr>
          <w:p w14:paraId="4E752B61" w14:textId="77777777" w:rsidR="001E0C3D" w:rsidRPr="0005228F" w:rsidRDefault="001E0C3D" w:rsidP="001E0C3D">
            <w:pPr>
              <w:pStyle w:val="ECCTabletext"/>
            </w:pPr>
            <w:r w:rsidRPr="0005228F">
              <w:t>Radio Local Area Network</w:t>
            </w:r>
          </w:p>
        </w:tc>
      </w:tr>
      <w:tr w:rsidR="001E0C3D" w:rsidRPr="0005228F" w14:paraId="7BC0346F" w14:textId="77777777" w:rsidTr="001E0C3D">
        <w:trPr>
          <w:trHeight w:val="317"/>
          <w:jc w:val="left"/>
        </w:trPr>
        <w:tc>
          <w:tcPr>
            <w:tcW w:w="3402" w:type="dxa"/>
          </w:tcPr>
          <w:p w14:paraId="347E0A6C" w14:textId="77777777" w:rsidR="001E0C3D" w:rsidRPr="0005228F" w:rsidRDefault="001E0C3D" w:rsidP="001E0C3D">
            <w:pPr>
              <w:pStyle w:val="ECCTabletext"/>
              <w:rPr>
                <w:rStyle w:val="ECCHLbold"/>
              </w:rPr>
            </w:pPr>
            <w:r w:rsidRPr="0005228F">
              <w:rPr>
                <w:rStyle w:val="ECCHLbold"/>
              </w:rPr>
              <w:t>RMS</w:t>
            </w:r>
          </w:p>
        </w:tc>
        <w:tc>
          <w:tcPr>
            <w:tcW w:w="7371" w:type="dxa"/>
          </w:tcPr>
          <w:p w14:paraId="62629A24" w14:textId="77777777" w:rsidR="001E0C3D" w:rsidRPr="0005228F" w:rsidRDefault="001E0C3D" w:rsidP="001E0C3D">
            <w:pPr>
              <w:pStyle w:val="ECCTabletext"/>
            </w:pPr>
            <w:r w:rsidRPr="0005228F">
              <w:t>Root Mean Square</w:t>
            </w:r>
          </w:p>
        </w:tc>
      </w:tr>
      <w:tr w:rsidR="001E0C3D" w:rsidRPr="0005228F" w14:paraId="57DC6197" w14:textId="77777777" w:rsidTr="001E0C3D">
        <w:trPr>
          <w:trHeight w:val="317"/>
          <w:jc w:val="left"/>
        </w:trPr>
        <w:tc>
          <w:tcPr>
            <w:tcW w:w="3402" w:type="dxa"/>
          </w:tcPr>
          <w:p w14:paraId="17A892F8" w14:textId="77777777" w:rsidR="001E0C3D" w:rsidRPr="0005228F" w:rsidRDefault="001E0C3D" w:rsidP="001E0C3D">
            <w:pPr>
              <w:pStyle w:val="ECCTabletext"/>
              <w:rPr>
                <w:rStyle w:val="ECCHLbold"/>
              </w:rPr>
            </w:pPr>
            <w:r w:rsidRPr="0005228F">
              <w:rPr>
                <w:rStyle w:val="ECCHLbold"/>
              </w:rPr>
              <w:t>RR</w:t>
            </w:r>
          </w:p>
        </w:tc>
        <w:tc>
          <w:tcPr>
            <w:tcW w:w="7371" w:type="dxa"/>
          </w:tcPr>
          <w:p w14:paraId="391AE553" w14:textId="77777777" w:rsidR="001E0C3D" w:rsidRPr="0005228F" w:rsidRDefault="001E0C3D" w:rsidP="001E0C3D">
            <w:pPr>
              <w:pStyle w:val="ECCTabletext"/>
            </w:pPr>
            <w:r w:rsidRPr="0005228F">
              <w:t>Radio Regulations</w:t>
            </w:r>
          </w:p>
        </w:tc>
      </w:tr>
      <w:tr w:rsidR="001E0C3D" w:rsidRPr="0005228F" w14:paraId="36DDDDD3" w14:textId="77777777" w:rsidTr="001E0C3D">
        <w:trPr>
          <w:trHeight w:val="317"/>
          <w:jc w:val="left"/>
        </w:trPr>
        <w:tc>
          <w:tcPr>
            <w:tcW w:w="3402" w:type="dxa"/>
          </w:tcPr>
          <w:p w14:paraId="3C98BFCA" w14:textId="77777777" w:rsidR="001E0C3D" w:rsidRPr="0005228F" w:rsidRDefault="001E0C3D" w:rsidP="001E0C3D">
            <w:pPr>
              <w:pStyle w:val="ECCTabletext"/>
              <w:rPr>
                <w:rStyle w:val="ECCHLbold"/>
              </w:rPr>
            </w:pPr>
            <w:r w:rsidRPr="0005228F">
              <w:rPr>
                <w:rStyle w:val="ECCHLbold"/>
              </w:rPr>
              <w:t>SE</w:t>
            </w:r>
          </w:p>
        </w:tc>
        <w:tc>
          <w:tcPr>
            <w:tcW w:w="7371" w:type="dxa"/>
          </w:tcPr>
          <w:p w14:paraId="4B026B5E" w14:textId="77777777" w:rsidR="001E0C3D" w:rsidRPr="0005228F" w:rsidRDefault="001E0C3D" w:rsidP="001E0C3D">
            <w:pPr>
              <w:pStyle w:val="ECCTabletext"/>
            </w:pPr>
            <w:r w:rsidRPr="0005228F">
              <w:t>Spectrum Engineering</w:t>
            </w:r>
          </w:p>
        </w:tc>
      </w:tr>
      <w:tr w:rsidR="001E0C3D" w:rsidRPr="0005228F" w14:paraId="35C4F6C4" w14:textId="77777777" w:rsidTr="001E0C3D">
        <w:trPr>
          <w:trHeight w:val="317"/>
          <w:jc w:val="left"/>
        </w:trPr>
        <w:tc>
          <w:tcPr>
            <w:tcW w:w="3402" w:type="dxa"/>
          </w:tcPr>
          <w:p w14:paraId="7893B7F9" w14:textId="77777777" w:rsidR="001E0C3D" w:rsidRPr="0005228F" w:rsidRDefault="001E0C3D" w:rsidP="001E0C3D">
            <w:pPr>
              <w:pStyle w:val="ECCTabletext"/>
              <w:rPr>
                <w:rStyle w:val="ECCHLbold"/>
                <w:b w:val="0"/>
                <w:bCs/>
                <w:color w:val="D2232A"/>
              </w:rPr>
            </w:pPr>
            <w:r w:rsidRPr="0005228F">
              <w:rPr>
                <w:b/>
                <w:bCs/>
                <w:color w:val="D2232A"/>
              </w:rPr>
              <w:t>Abbreviation</w:t>
            </w:r>
          </w:p>
        </w:tc>
        <w:tc>
          <w:tcPr>
            <w:tcW w:w="7371" w:type="dxa"/>
          </w:tcPr>
          <w:p w14:paraId="5605C0DE" w14:textId="77777777" w:rsidR="001E0C3D" w:rsidRPr="0005228F" w:rsidRDefault="001E0C3D" w:rsidP="001E0C3D">
            <w:pPr>
              <w:pStyle w:val="ECCTabletext"/>
              <w:rPr>
                <w:b/>
                <w:bCs/>
                <w:color w:val="D2232A"/>
              </w:rPr>
            </w:pPr>
            <w:r w:rsidRPr="0005228F">
              <w:rPr>
                <w:b/>
                <w:bCs/>
                <w:color w:val="D2232A"/>
              </w:rPr>
              <w:t xml:space="preserve">Explanation </w:t>
            </w:r>
          </w:p>
        </w:tc>
      </w:tr>
      <w:tr w:rsidR="001E0C3D" w:rsidRPr="0005228F" w14:paraId="1A73BDBE" w14:textId="77777777" w:rsidTr="001E0C3D">
        <w:trPr>
          <w:trHeight w:val="317"/>
          <w:jc w:val="left"/>
        </w:trPr>
        <w:tc>
          <w:tcPr>
            <w:tcW w:w="3402" w:type="dxa"/>
          </w:tcPr>
          <w:p w14:paraId="603B892E" w14:textId="77777777" w:rsidR="001E0C3D" w:rsidRPr="0005228F" w:rsidRDefault="001E0C3D" w:rsidP="001E0C3D">
            <w:pPr>
              <w:pStyle w:val="ECCTabletext"/>
              <w:rPr>
                <w:rStyle w:val="ECCHLbold"/>
              </w:rPr>
            </w:pPr>
            <w:r w:rsidRPr="0005228F">
              <w:rPr>
                <w:rStyle w:val="ECCHLbold"/>
              </w:rPr>
              <w:t>SEAMCAT</w:t>
            </w:r>
          </w:p>
        </w:tc>
        <w:tc>
          <w:tcPr>
            <w:tcW w:w="7371" w:type="dxa"/>
          </w:tcPr>
          <w:p w14:paraId="670A8A97" w14:textId="77777777" w:rsidR="001E0C3D" w:rsidRPr="0005228F" w:rsidRDefault="001E0C3D" w:rsidP="001E0C3D">
            <w:pPr>
              <w:pStyle w:val="ECCTabletext"/>
            </w:pPr>
            <w:r w:rsidRPr="0005228F">
              <w:t>Spectrum Engineering Advanced Monte Carlo Analysis Tool</w:t>
            </w:r>
          </w:p>
        </w:tc>
      </w:tr>
      <w:tr w:rsidR="001E0C3D" w:rsidRPr="0005228F" w14:paraId="5A06847F" w14:textId="77777777" w:rsidTr="001E0C3D">
        <w:trPr>
          <w:trHeight w:val="317"/>
          <w:jc w:val="left"/>
        </w:trPr>
        <w:tc>
          <w:tcPr>
            <w:tcW w:w="3402" w:type="dxa"/>
          </w:tcPr>
          <w:p w14:paraId="6542D14D" w14:textId="77777777" w:rsidR="001E0C3D" w:rsidRPr="0005228F" w:rsidRDefault="001E0C3D" w:rsidP="001E0C3D">
            <w:pPr>
              <w:pStyle w:val="ECCTabletext"/>
              <w:rPr>
                <w:rStyle w:val="ECCHLbold"/>
              </w:rPr>
            </w:pPr>
            <w:r w:rsidRPr="0005228F">
              <w:rPr>
                <w:rStyle w:val="ECCHLbold"/>
              </w:rPr>
              <w:t>SEM</w:t>
            </w:r>
          </w:p>
        </w:tc>
        <w:tc>
          <w:tcPr>
            <w:tcW w:w="7371" w:type="dxa"/>
          </w:tcPr>
          <w:p w14:paraId="4F64686A" w14:textId="77777777" w:rsidR="001E0C3D" w:rsidRPr="0005228F" w:rsidRDefault="001E0C3D" w:rsidP="001E0C3D">
            <w:pPr>
              <w:pStyle w:val="ECCTabletext"/>
            </w:pPr>
            <w:r w:rsidRPr="0005228F">
              <w:t>Spectrum Emission Mask</w:t>
            </w:r>
          </w:p>
        </w:tc>
      </w:tr>
      <w:tr w:rsidR="001E0C3D" w:rsidRPr="0005228F" w14:paraId="77A6F9BE" w14:textId="77777777" w:rsidTr="001E0C3D">
        <w:trPr>
          <w:trHeight w:val="317"/>
          <w:jc w:val="left"/>
        </w:trPr>
        <w:tc>
          <w:tcPr>
            <w:tcW w:w="3402" w:type="dxa"/>
          </w:tcPr>
          <w:p w14:paraId="4715DBBF" w14:textId="77777777" w:rsidR="001E0C3D" w:rsidRPr="0005228F" w:rsidRDefault="001E0C3D" w:rsidP="001E0C3D">
            <w:pPr>
              <w:pStyle w:val="ECCTabletext"/>
              <w:rPr>
                <w:rStyle w:val="ECCHLbold"/>
              </w:rPr>
            </w:pPr>
            <w:r w:rsidRPr="0005228F">
              <w:rPr>
                <w:rStyle w:val="ECCHLbold"/>
              </w:rPr>
              <w:t>SINAD</w:t>
            </w:r>
          </w:p>
        </w:tc>
        <w:tc>
          <w:tcPr>
            <w:tcW w:w="7371" w:type="dxa"/>
          </w:tcPr>
          <w:p w14:paraId="2C9BFF89" w14:textId="77777777" w:rsidR="001E0C3D" w:rsidRPr="0005228F" w:rsidRDefault="001E0C3D" w:rsidP="001E0C3D">
            <w:pPr>
              <w:pStyle w:val="ECCTabletext"/>
            </w:pPr>
            <w:r w:rsidRPr="0005228F">
              <w:t>Signal to Interference Noise and Distortion</w:t>
            </w:r>
          </w:p>
        </w:tc>
      </w:tr>
      <w:tr w:rsidR="001E0C3D" w:rsidRPr="0005228F" w14:paraId="6667A51D" w14:textId="77777777" w:rsidTr="001E0C3D">
        <w:trPr>
          <w:trHeight w:val="317"/>
          <w:jc w:val="left"/>
        </w:trPr>
        <w:tc>
          <w:tcPr>
            <w:tcW w:w="3402" w:type="dxa"/>
          </w:tcPr>
          <w:p w14:paraId="5BC7D918" w14:textId="77777777" w:rsidR="001E0C3D" w:rsidRPr="0005228F" w:rsidRDefault="001E0C3D" w:rsidP="001E0C3D">
            <w:pPr>
              <w:pStyle w:val="ECCTabletext"/>
              <w:rPr>
                <w:rStyle w:val="ECCHLbold"/>
              </w:rPr>
            </w:pPr>
            <w:r w:rsidRPr="0005228F">
              <w:rPr>
                <w:rStyle w:val="ECCHLbold"/>
              </w:rPr>
              <w:t>SINR</w:t>
            </w:r>
          </w:p>
        </w:tc>
        <w:tc>
          <w:tcPr>
            <w:tcW w:w="7371" w:type="dxa"/>
          </w:tcPr>
          <w:p w14:paraId="1CE05D4A" w14:textId="77777777" w:rsidR="001E0C3D" w:rsidRPr="0005228F" w:rsidRDefault="001E0C3D" w:rsidP="001E0C3D">
            <w:pPr>
              <w:pStyle w:val="ECCTabletext"/>
            </w:pPr>
            <w:r w:rsidRPr="0005228F">
              <w:t>Signal to Interference plus Noise Ratio</w:t>
            </w:r>
          </w:p>
        </w:tc>
      </w:tr>
      <w:tr w:rsidR="001E0C3D" w:rsidRPr="0005228F" w14:paraId="13CD3C75" w14:textId="77777777" w:rsidTr="001E0C3D">
        <w:trPr>
          <w:trHeight w:val="317"/>
          <w:jc w:val="left"/>
        </w:trPr>
        <w:tc>
          <w:tcPr>
            <w:tcW w:w="3402" w:type="dxa"/>
          </w:tcPr>
          <w:p w14:paraId="31364372" w14:textId="77777777" w:rsidR="001E0C3D" w:rsidRPr="0005228F" w:rsidRDefault="001E0C3D" w:rsidP="001E0C3D">
            <w:pPr>
              <w:pStyle w:val="ECCTabletext"/>
              <w:rPr>
                <w:rStyle w:val="ECCHLbold"/>
              </w:rPr>
            </w:pPr>
            <w:r w:rsidRPr="0005228F">
              <w:rPr>
                <w:rStyle w:val="ECCHLbold"/>
              </w:rPr>
              <w:t>SIR</w:t>
            </w:r>
          </w:p>
        </w:tc>
        <w:tc>
          <w:tcPr>
            <w:tcW w:w="7371" w:type="dxa"/>
          </w:tcPr>
          <w:p w14:paraId="09C63433" w14:textId="77777777" w:rsidR="001E0C3D" w:rsidRPr="0005228F" w:rsidRDefault="001E0C3D" w:rsidP="001E0C3D">
            <w:pPr>
              <w:pStyle w:val="ECCTabletext"/>
            </w:pPr>
            <w:r w:rsidRPr="0005228F">
              <w:t xml:space="preserve">Signal to Interference Ratio </w:t>
            </w:r>
          </w:p>
        </w:tc>
      </w:tr>
      <w:tr w:rsidR="001E0C3D" w:rsidRPr="0005228F" w14:paraId="24AD10D7" w14:textId="77777777" w:rsidTr="001E0C3D">
        <w:trPr>
          <w:trHeight w:val="317"/>
          <w:jc w:val="left"/>
        </w:trPr>
        <w:tc>
          <w:tcPr>
            <w:tcW w:w="3402" w:type="dxa"/>
          </w:tcPr>
          <w:p w14:paraId="43950342" w14:textId="77777777" w:rsidR="001E0C3D" w:rsidRPr="0005228F" w:rsidRDefault="001E0C3D" w:rsidP="001E0C3D">
            <w:pPr>
              <w:pStyle w:val="ECCTabletext"/>
              <w:rPr>
                <w:rStyle w:val="ECCHLbold"/>
              </w:rPr>
            </w:pPr>
            <w:r w:rsidRPr="0005228F">
              <w:rPr>
                <w:rStyle w:val="ECCHLbold"/>
              </w:rPr>
              <w:t>SNR</w:t>
            </w:r>
          </w:p>
        </w:tc>
        <w:tc>
          <w:tcPr>
            <w:tcW w:w="7371" w:type="dxa"/>
          </w:tcPr>
          <w:p w14:paraId="46AAE201" w14:textId="77777777" w:rsidR="001E0C3D" w:rsidRPr="0005228F" w:rsidRDefault="001E0C3D" w:rsidP="001E0C3D">
            <w:pPr>
              <w:pStyle w:val="ECCTabletext"/>
            </w:pPr>
            <w:r w:rsidRPr="0005228F">
              <w:t xml:space="preserve">Signal to Noise Ratio </w:t>
            </w:r>
          </w:p>
        </w:tc>
      </w:tr>
      <w:tr w:rsidR="001E0C3D" w:rsidRPr="0005228F" w14:paraId="36A03545" w14:textId="77777777" w:rsidTr="001E0C3D">
        <w:trPr>
          <w:trHeight w:val="317"/>
          <w:jc w:val="left"/>
        </w:trPr>
        <w:tc>
          <w:tcPr>
            <w:tcW w:w="3402" w:type="dxa"/>
          </w:tcPr>
          <w:p w14:paraId="1E6BBEBB" w14:textId="77777777" w:rsidR="001E0C3D" w:rsidRPr="0005228F" w:rsidRDefault="001E0C3D" w:rsidP="001E0C3D">
            <w:pPr>
              <w:pStyle w:val="ECCTabletext"/>
              <w:rPr>
                <w:rStyle w:val="ECCHLbold"/>
              </w:rPr>
            </w:pPr>
            <w:r w:rsidRPr="0005228F">
              <w:rPr>
                <w:rStyle w:val="ECCHLbold"/>
              </w:rPr>
              <w:t>SRD</w:t>
            </w:r>
          </w:p>
        </w:tc>
        <w:tc>
          <w:tcPr>
            <w:tcW w:w="7371" w:type="dxa"/>
          </w:tcPr>
          <w:p w14:paraId="2680CF5F" w14:textId="77777777" w:rsidR="001E0C3D" w:rsidRPr="0005228F" w:rsidRDefault="001E0C3D" w:rsidP="001E0C3D">
            <w:pPr>
              <w:pStyle w:val="ECCTabletext"/>
            </w:pPr>
            <w:r w:rsidRPr="0005228F">
              <w:t>Short Range Devices</w:t>
            </w:r>
          </w:p>
        </w:tc>
      </w:tr>
      <w:tr w:rsidR="001E0C3D" w:rsidRPr="0005228F" w14:paraId="59E70404" w14:textId="77777777" w:rsidTr="001E0C3D">
        <w:trPr>
          <w:trHeight w:val="317"/>
          <w:jc w:val="left"/>
        </w:trPr>
        <w:tc>
          <w:tcPr>
            <w:tcW w:w="3402" w:type="dxa"/>
          </w:tcPr>
          <w:p w14:paraId="3B287607" w14:textId="77777777" w:rsidR="001E0C3D" w:rsidRPr="0005228F" w:rsidRDefault="001E0C3D" w:rsidP="001E0C3D">
            <w:pPr>
              <w:pStyle w:val="ECCTabletext"/>
              <w:rPr>
                <w:rStyle w:val="ECCHLbold"/>
              </w:rPr>
            </w:pPr>
            <w:r w:rsidRPr="0005228F">
              <w:rPr>
                <w:rStyle w:val="ECCHLbold"/>
              </w:rPr>
              <w:t>SSB</w:t>
            </w:r>
          </w:p>
        </w:tc>
        <w:tc>
          <w:tcPr>
            <w:tcW w:w="7371" w:type="dxa"/>
          </w:tcPr>
          <w:p w14:paraId="1A44BBD8" w14:textId="77777777" w:rsidR="001E0C3D" w:rsidRPr="0005228F" w:rsidRDefault="001E0C3D" w:rsidP="001E0C3D">
            <w:pPr>
              <w:pStyle w:val="ECCTabletext"/>
            </w:pPr>
            <w:r w:rsidRPr="0005228F">
              <w:t>Single Sideband Modulation</w:t>
            </w:r>
          </w:p>
        </w:tc>
      </w:tr>
      <w:tr w:rsidR="001E0C3D" w:rsidRPr="0005228F" w14:paraId="371C28A4" w14:textId="77777777" w:rsidTr="001E0C3D">
        <w:trPr>
          <w:trHeight w:val="317"/>
          <w:jc w:val="left"/>
        </w:trPr>
        <w:tc>
          <w:tcPr>
            <w:tcW w:w="3402" w:type="dxa"/>
          </w:tcPr>
          <w:p w14:paraId="0E91F049" w14:textId="77777777" w:rsidR="001E0C3D" w:rsidRPr="0005228F" w:rsidRDefault="001E0C3D" w:rsidP="001E0C3D">
            <w:pPr>
              <w:pStyle w:val="ECCTabletext"/>
              <w:rPr>
                <w:rStyle w:val="ECCHLbold"/>
              </w:rPr>
            </w:pPr>
            <w:r w:rsidRPr="0005228F">
              <w:rPr>
                <w:rStyle w:val="ECCHLbold"/>
              </w:rPr>
              <w:t>TDD</w:t>
            </w:r>
          </w:p>
        </w:tc>
        <w:tc>
          <w:tcPr>
            <w:tcW w:w="7371" w:type="dxa"/>
          </w:tcPr>
          <w:p w14:paraId="0FBBEA67" w14:textId="77777777" w:rsidR="001E0C3D" w:rsidRPr="0005228F" w:rsidRDefault="001E0C3D" w:rsidP="001E0C3D">
            <w:pPr>
              <w:pStyle w:val="ECCTabletext"/>
            </w:pPr>
            <w:r w:rsidRPr="0005228F">
              <w:t>Time Division Duplex</w:t>
            </w:r>
          </w:p>
        </w:tc>
      </w:tr>
      <w:tr w:rsidR="001E0C3D" w:rsidRPr="0005228F" w14:paraId="30338636" w14:textId="77777777" w:rsidTr="001E0C3D">
        <w:trPr>
          <w:trHeight w:val="317"/>
          <w:jc w:val="left"/>
        </w:trPr>
        <w:tc>
          <w:tcPr>
            <w:tcW w:w="3402" w:type="dxa"/>
          </w:tcPr>
          <w:p w14:paraId="4E4FF065" w14:textId="77777777" w:rsidR="001E0C3D" w:rsidRPr="0005228F" w:rsidRDefault="001E0C3D" w:rsidP="001E0C3D">
            <w:pPr>
              <w:pStyle w:val="ECCTabletext"/>
              <w:rPr>
                <w:rStyle w:val="ECCHLbold"/>
              </w:rPr>
            </w:pPr>
            <w:r w:rsidRPr="0005228F">
              <w:rPr>
                <w:rStyle w:val="ECCHLbold"/>
              </w:rPr>
              <w:t>TDMA</w:t>
            </w:r>
          </w:p>
        </w:tc>
        <w:tc>
          <w:tcPr>
            <w:tcW w:w="7371" w:type="dxa"/>
          </w:tcPr>
          <w:p w14:paraId="6BC64435" w14:textId="77777777" w:rsidR="001E0C3D" w:rsidRPr="0005228F" w:rsidRDefault="001E0C3D" w:rsidP="001E0C3D">
            <w:pPr>
              <w:pStyle w:val="ECCTabletext"/>
            </w:pPr>
            <w:r w:rsidRPr="0005228F">
              <w:t>Time Division Multiple Access</w:t>
            </w:r>
          </w:p>
        </w:tc>
      </w:tr>
      <w:tr w:rsidR="001E0C3D" w:rsidRPr="0005228F" w14:paraId="79200E1C" w14:textId="77777777" w:rsidTr="001E0C3D">
        <w:trPr>
          <w:trHeight w:val="317"/>
          <w:jc w:val="left"/>
        </w:trPr>
        <w:tc>
          <w:tcPr>
            <w:tcW w:w="3402" w:type="dxa"/>
          </w:tcPr>
          <w:p w14:paraId="43B0A141" w14:textId="77777777" w:rsidR="001E0C3D" w:rsidRPr="0005228F" w:rsidRDefault="001E0C3D" w:rsidP="001E0C3D">
            <w:pPr>
              <w:pStyle w:val="ECCTabletext"/>
              <w:rPr>
                <w:rStyle w:val="ECCHLbold"/>
              </w:rPr>
            </w:pPr>
            <w:r w:rsidRPr="0005228F">
              <w:rPr>
                <w:rStyle w:val="ECCHLbold"/>
              </w:rPr>
              <w:t>TETRA</w:t>
            </w:r>
          </w:p>
        </w:tc>
        <w:tc>
          <w:tcPr>
            <w:tcW w:w="7371" w:type="dxa"/>
          </w:tcPr>
          <w:p w14:paraId="6A271A12" w14:textId="77777777" w:rsidR="001E0C3D" w:rsidRPr="0005228F" w:rsidRDefault="001E0C3D" w:rsidP="001E0C3D">
            <w:pPr>
              <w:pStyle w:val="ECCTabletext"/>
            </w:pPr>
            <w:r w:rsidRPr="0005228F">
              <w:t>Terrestrial Trunked Radio</w:t>
            </w:r>
          </w:p>
        </w:tc>
      </w:tr>
      <w:tr w:rsidR="001E0C3D" w:rsidRPr="0005228F" w14:paraId="1D15C614" w14:textId="77777777" w:rsidTr="001E0C3D">
        <w:trPr>
          <w:trHeight w:val="317"/>
          <w:jc w:val="left"/>
        </w:trPr>
        <w:tc>
          <w:tcPr>
            <w:tcW w:w="3402" w:type="dxa"/>
          </w:tcPr>
          <w:p w14:paraId="5DCA45C0" w14:textId="77777777" w:rsidR="001E0C3D" w:rsidRPr="0005228F" w:rsidRDefault="001E0C3D" w:rsidP="001E0C3D">
            <w:pPr>
              <w:pStyle w:val="ECCTabletext"/>
              <w:rPr>
                <w:rStyle w:val="ECCHLbold"/>
              </w:rPr>
            </w:pPr>
            <w:r w:rsidRPr="0005228F">
              <w:rPr>
                <w:rStyle w:val="ECCHLbold"/>
              </w:rPr>
              <w:t>TPCBS</w:t>
            </w:r>
          </w:p>
        </w:tc>
        <w:tc>
          <w:tcPr>
            <w:tcW w:w="7371" w:type="dxa"/>
          </w:tcPr>
          <w:p w14:paraId="33E2C113" w14:textId="77777777" w:rsidR="001E0C3D" w:rsidRPr="0005228F" w:rsidRDefault="001E0C3D" w:rsidP="001E0C3D">
            <w:pPr>
              <w:pStyle w:val="ECCTabletext"/>
            </w:pPr>
            <w:r w:rsidRPr="0005228F">
              <w:t>Transmit Power Control</w:t>
            </w:r>
          </w:p>
        </w:tc>
      </w:tr>
      <w:tr w:rsidR="001E0C3D" w:rsidRPr="0005228F" w14:paraId="6A0C5027" w14:textId="77777777" w:rsidTr="001E0C3D">
        <w:trPr>
          <w:trHeight w:val="317"/>
          <w:jc w:val="left"/>
        </w:trPr>
        <w:tc>
          <w:tcPr>
            <w:tcW w:w="3402" w:type="dxa"/>
          </w:tcPr>
          <w:p w14:paraId="675CAE60" w14:textId="77777777" w:rsidR="001E0C3D" w:rsidRPr="0005228F" w:rsidRDefault="001E0C3D" w:rsidP="001E0C3D">
            <w:pPr>
              <w:pStyle w:val="ECCTabletext"/>
              <w:rPr>
                <w:rStyle w:val="ECCHLbold"/>
              </w:rPr>
            </w:pPr>
            <w:r w:rsidRPr="0005228F">
              <w:rPr>
                <w:rStyle w:val="ECCHLbold"/>
              </w:rPr>
              <w:t>TRPUE</w:t>
            </w:r>
          </w:p>
        </w:tc>
        <w:tc>
          <w:tcPr>
            <w:tcW w:w="7371" w:type="dxa"/>
          </w:tcPr>
          <w:p w14:paraId="699A9328" w14:textId="77777777" w:rsidR="001E0C3D" w:rsidRPr="0005228F" w:rsidRDefault="001E0C3D" w:rsidP="001E0C3D">
            <w:pPr>
              <w:pStyle w:val="ECCTabletext"/>
            </w:pPr>
            <w:r w:rsidRPr="0005228F">
              <w:t>Total Radiated Power</w:t>
            </w:r>
          </w:p>
        </w:tc>
      </w:tr>
      <w:tr w:rsidR="001E0C3D" w:rsidRPr="0005228F" w14:paraId="0BFFDDF4" w14:textId="77777777" w:rsidTr="001E0C3D">
        <w:trPr>
          <w:trHeight w:val="317"/>
          <w:jc w:val="left"/>
        </w:trPr>
        <w:tc>
          <w:tcPr>
            <w:tcW w:w="3402" w:type="dxa"/>
          </w:tcPr>
          <w:p w14:paraId="756BD436" w14:textId="77777777" w:rsidR="001E0C3D" w:rsidRPr="0005228F" w:rsidRDefault="001E0C3D" w:rsidP="001E0C3D">
            <w:pPr>
              <w:pStyle w:val="ECCTabletext"/>
              <w:rPr>
                <w:rStyle w:val="ECCHLbold"/>
              </w:rPr>
            </w:pPr>
            <w:r w:rsidRPr="0005228F">
              <w:rPr>
                <w:rStyle w:val="ECCHLbold"/>
              </w:rPr>
              <w:t>UMTS</w:t>
            </w:r>
          </w:p>
        </w:tc>
        <w:tc>
          <w:tcPr>
            <w:tcW w:w="7371" w:type="dxa"/>
          </w:tcPr>
          <w:p w14:paraId="44B918F9" w14:textId="77777777" w:rsidR="001E0C3D" w:rsidRPr="0005228F" w:rsidRDefault="001E0C3D" w:rsidP="001E0C3D">
            <w:pPr>
              <w:pStyle w:val="ECCTabletext"/>
            </w:pPr>
            <w:r w:rsidRPr="0005228F">
              <w:t>Universal Mobile Telecommunications System</w:t>
            </w:r>
          </w:p>
        </w:tc>
      </w:tr>
      <w:tr w:rsidR="001E0C3D" w:rsidRPr="0005228F" w14:paraId="5051DB66" w14:textId="77777777" w:rsidTr="001E0C3D">
        <w:trPr>
          <w:trHeight w:val="317"/>
          <w:jc w:val="left"/>
        </w:trPr>
        <w:tc>
          <w:tcPr>
            <w:tcW w:w="3402" w:type="dxa"/>
          </w:tcPr>
          <w:p w14:paraId="71F296C8" w14:textId="77777777" w:rsidR="001E0C3D" w:rsidRPr="0005228F" w:rsidRDefault="001E0C3D" w:rsidP="001E0C3D">
            <w:pPr>
              <w:pStyle w:val="ECCTabletext"/>
              <w:rPr>
                <w:rStyle w:val="ECCHLbold"/>
              </w:rPr>
            </w:pPr>
            <w:r w:rsidRPr="0005228F">
              <w:rPr>
                <w:rStyle w:val="ECCHLbold"/>
              </w:rPr>
              <w:t>WAS</w:t>
            </w:r>
          </w:p>
        </w:tc>
        <w:tc>
          <w:tcPr>
            <w:tcW w:w="7371" w:type="dxa"/>
          </w:tcPr>
          <w:p w14:paraId="028F58E4" w14:textId="77777777" w:rsidR="001E0C3D" w:rsidRPr="0005228F" w:rsidRDefault="001E0C3D" w:rsidP="001E0C3D">
            <w:pPr>
              <w:pStyle w:val="ECCTabletext"/>
            </w:pPr>
            <w:r w:rsidRPr="0005228F">
              <w:t>Wireless Access System</w:t>
            </w:r>
          </w:p>
        </w:tc>
      </w:tr>
      <w:tr w:rsidR="001E0C3D" w:rsidRPr="0005228F" w14:paraId="05352136" w14:textId="77777777" w:rsidTr="001E0C3D">
        <w:trPr>
          <w:trHeight w:val="317"/>
          <w:jc w:val="left"/>
        </w:trPr>
        <w:tc>
          <w:tcPr>
            <w:tcW w:w="3402" w:type="dxa"/>
          </w:tcPr>
          <w:p w14:paraId="6F5AB737" w14:textId="77777777" w:rsidR="001E0C3D" w:rsidRPr="0005228F" w:rsidRDefault="001E0C3D" w:rsidP="001E0C3D">
            <w:pPr>
              <w:pStyle w:val="ECCTabletext"/>
              <w:rPr>
                <w:rStyle w:val="ECCHLbold"/>
                <w:b w:val="0"/>
              </w:rPr>
            </w:pPr>
            <w:r w:rsidRPr="0005228F">
              <w:rPr>
                <w:rStyle w:val="ECCHLbold"/>
              </w:rPr>
              <w:t>WLAN</w:t>
            </w:r>
          </w:p>
        </w:tc>
        <w:tc>
          <w:tcPr>
            <w:tcW w:w="7371" w:type="dxa"/>
          </w:tcPr>
          <w:p w14:paraId="06339DB0" w14:textId="77777777" w:rsidR="001E0C3D" w:rsidRPr="0005228F" w:rsidRDefault="001E0C3D" w:rsidP="001E0C3D">
            <w:pPr>
              <w:pStyle w:val="ECCTabletext"/>
            </w:pPr>
            <w:r w:rsidRPr="0005228F">
              <w:t>Wireless Local Area Network</w:t>
            </w:r>
          </w:p>
        </w:tc>
      </w:tr>
      <w:tr w:rsidR="001E0C3D" w:rsidRPr="0005228F" w14:paraId="24DBA6A6" w14:textId="77777777" w:rsidTr="001E0C3D">
        <w:trPr>
          <w:trHeight w:val="317"/>
          <w:jc w:val="left"/>
        </w:trPr>
        <w:tc>
          <w:tcPr>
            <w:tcW w:w="3402" w:type="dxa"/>
          </w:tcPr>
          <w:p w14:paraId="6247D7E7" w14:textId="77777777" w:rsidR="001E0C3D" w:rsidRPr="0005228F" w:rsidRDefault="001E0C3D" w:rsidP="001E0C3D">
            <w:pPr>
              <w:pStyle w:val="ECCTabletext"/>
              <w:rPr>
                <w:rStyle w:val="ECCHLbold"/>
                <w:b w:val="0"/>
              </w:rPr>
            </w:pPr>
            <w:r w:rsidRPr="0005228F">
              <w:rPr>
                <w:rStyle w:val="ECCHLbold"/>
              </w:rPr>
              <w:t>WRC</w:t>
            </w:r>
          </w:p>
        </w:tc>
        <w:tc>
          <w:tcPr>
            <w:tcW w:w="7371" w:type="dxa"/>
          </w:tcPr>
          <w:p w14:paraId="7932971A" w14:textId="77777777" w:rsidR="001E0C3D" w:rsidRPr="0005228F" w:rsidRDefault="001E0C3D" w:rsidP="001E0C3D">
            <w:pPr>
              <w:pStyle w:val="ECCTabletext"/>
            </w:pPr>
            <w:r w:rsidRPr="0005228F">
              <w:t>World Radiocommunication Conference</w:t>
            </w:r>
          </w:p>
        </w:tc>
      </w:tr>
    </w:tbl>
    <w:p w14:paraId="3FB2A8B5" w14:textId="74DA7144" w:rsidR="00797D4C" w:rsidRPr="0005228F" w:rsidRDefault="00797D4C" w:rsidP="009465E0">
      <w:pPr>
        <w:pStyle w:val="Heading1"/>
        <w:rPr>
          <w:rStyle w:val="ECCParagraph"/>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31812057"/>
      <w:r w:rsidRPr="0005228F">
        <w:rPr>
          <w:rStyle w:val="ECCParagraph"/>
        </w:rPr>
        <w:t>Introduction</w:t>
      </w:r>
      <w:bookmarkEnd w:id="17"/>
      <w:bookmarkEnd w:id="18"/>
      <w:bookmarkEnd w:id="19"/>
      <w:bookmarkEnd w:id="20"/>
      <w:bookmarkEnd w:id="21"/>
      <w:bookmarkEnd w:id="22"/>
      <w:bookmarkEnd w:id="23"/>
      <w:bookmarkEnd w:id="24"/>
      <w:bookmarkEnd w:id="25"/>
      <w:bookmarkEnd w:id="26"/>
      <w:bookmarkEnd w:id="27"/>
      <w:bookmarkEnd w:id="28"/>
      <w:bookmarkEnd w:id="29"/>
    </w:p>
    <w:p w14:paraId="346464CB" w14:textId="77777777" w:rsidR="001E0C3D" w:rsidRPr="0005228F" w:rsidRDefault="001E0C3D" w:rsidP="001E0C3D">
      <w:pPr>
        <w:rPr>
          <w:rStyle w:val="ECCParagraph"/>
        </w:rPr>
      </w:pPr>
      <w:r w:rsidRPr="0005228F">
        <w:rPr>
          <w:rStyle w:val="ECCParagraph"/>
        </w:rPr>
        <w:t>The characteristics of the receiver play an important role in sharing and compatibility between radio services/systems. There has been a regulatory change in Europe with the introduction of the Radio Equipment Directive (RED), 2014/53/EU</w:t>
      </w:r>
      <w:r w:rsidRPr="0005228F">
        <w:rPr>
          <w:rStyle w:val="FootnoteReference"/>
        </w:rPr>
        <w:footnoteReference w:id="4"/>
      </w:r>
      <w:r w:rsidRPr="0005228F">
        <w:rPr>
          <w:rStyle w:val="ECCParagraph"/>
        </w:rPr>
        <w:t xml:space="preserve"> </w:t>
      </w:r>
      <w:r w:rsidRPr="0005228F">
        <w:rPr>
          <w:rStyle w:val="ECCParagraph"/>
        </w:rPr>
        <w:fldChar w:fldCharType="begin"/>
      </w:r>
      <w:r w:rsidRPr="0005228F">
        <w:rPr>
          <w:rStyle w:val="ECCParagraph"/>
        </w:rPr>
        <w:instrText xml:space="preserve"> REF _Ref515454482 \r \h  \* MERGEFORMAT </w:instrText>
      </w:r>
      <w:r w:rsidRPr="0005228F">
        <w:rPr>
          <w:rStyle w:val="ECCParagraph"/>
        </w:rPr>
      </w:r>
      <w:r w:rsidRPr="0005228F">
        <w:rPr>
          <w:rStyle w:val="ECCParagraph"/>
        </w:rPr>
        <w:fldChar w:fldCharType="separate"/>
      </w:r>
      <w:r w:rsidRPr="0005228F">
        <w:rPr>
          <w:rStyle w:val="ECCParagraph"/>
        </w:rPr>
        <w:t>[1]</w:t>
      </w:r>
      <w:r w:rsidRPr="0005228F">
        <w:rPr>
          <w:rStyle w:val="ECCParagraph"/>
        </w:rPr>
        <w:fldChar w:fldCharType="end"/>
      </w:r>
      <w:r w:rsidRPr="0005228F">
        <w:rPr>
          <w:rStyle w:val="ECCParagraph"/>
        </w:rPr>
        <w:t>, which became fully applicable to radio products being placed on the market from 13 June 2017. The RED explicitly includes receivers</w:t>
      </w:r>
      <w:r w:rsidRPr="0005228F">
        <w:rPr>
          <w:rStyle w:val="FootnoteReference"/>
        </w:rPr>
        <w:footnoteReference w:id="5"/>
      </w:r>
      <w:r w:rsidRPr="0005228F">
        <w:rPr>
          <w:rStyle w:val="ECCParagraph"/>
        </w:rPr>
        <w:t xml:space="preserve"> which, as well as transmitters, must make effective and efficient use of spectrum, meaning a receiver should have characteristics that allow it to operate as intended and to protect it against the risk of harmful interference, in particular from shared or adjacent channels. To support this Directive, ETSI has developed a set of Harmonised Standards which specify receiver parameters and providing a minimum set of conformance requirements</w:t>
      </w:r>
      <w:r w:rsidRPr="0005228F">
        <w:rPr>
          <w:rStyle w:val="FootnoteReference"/>
        </w:rPr>
        <w:footnoteReference w:id="6"/>
      </w:r>
      <w:r w:rsidRPr="0005228F">
        <w:rPr>
          <w:rStyle w:val="ECCParagraph"/>
        </w:rPr>
        <w:t>.</w:t>
      </w:r>
    </w:p>
    <w:p w14:paraId="0A7B87E8" w14:textId="77777777" w:rsidR="001E0C3D" w:rsidRPr="0005228F" w:rsidRDefault="001E0C3D" w:rsidP="001E0C3D">
      <w:pPr>
        <w:rPr>
          <w:rStyle w:val="ECCParagraph"/>
        </w:rPr>
      </w:pPr>
      <w:r w:rsidRPr="0005228F">
        <w:rPr>
          <w:rStyle w:val="ECCParagraph"/>
        </w:rPr>
        <w:t xml:space="preserve">The demand for spectrum is driven by both existing and new services, systems and applications. Efficient spectrum usage requires that </w:t>
      </w:r>
      <w:r w:rsidRPr="0005228F">
        <w:t xml:space="preserve">characteristics and necessary performance of both the transmitter and receiver be </w:t>
      </w:r>
      <w:proofErr w:type="gramStart"/>
      <w:r w:rsidRPr="0005228F">
        <w:t>taken into account</w:t>
      </w:r>
      <w:proofErr w:type="gramEnd"/>
      <w:r w:rsidRPr="0005228F">
        <w:t xml:space="preserve"> in sharing and compatibility between radio services, systems and applications.</w:t>
      </w:r>
      <w:r w:rsidRPr="0005228F">
        <w:rPr>
          <w:rStyle w:val="ECCParagraph"/>
        </w:rPr>
        <w:t xml:space="preserve"> Receiver characteristics are as important as transmitter characteristics. Improving receiver characteristics is one of the options to achieve compatibility.</w:t>
      </w:r>
    </w:p>
    <w:p w14:paraId="40197FAF" w14:textId="77777777" w:rsidR="001E0C3D" w:rsidRPr="0005228F" w:rsidRDefault="001E0C3D" w:rsidP="001E0C3D">
      <w:pPr>
        <w:rPr>
          <w:lang w:eastAsia="de-DE"/>
        </w:rPr>
      </w:pPr>
      <w:r w:rsidRPr="0005228F">
        <w:rPr>
          <w:rStyle w:val="ECCParagraph"/>
        </w:rPr>
        <w:t xml:space="preserve">This Report examines existing literature and Harmonised Standards under the RED, analyses different receiver parameters and presents the results of a series of measurements for some receivers. It also presents various definitions, </w:t>
      </w:r>
      <w:r w:rsidRPr="0005228F">
        <w:t xml:space="preserve">different receiver architectures </w:t>
      </w:r>
      <w:r w:rsidRPr="0005228F">
        <w:rPr>
          <w:rStyle w:val="ECCParagraph"/>
        </w:rPr>
        <w:t xml:space="preserve">and a mathematical model </w:t>
      </w:r>
      <w:r w:rsidRPr="0005228F">
        <w:t>describing the behaviour of the receiver</w:t>
      </w:r>
      <w:r w:rsidRPr="0005228F">
        <w:rPr>
          <w:rStyle w:val="ECCParagraph"/>
        </w:rPr>
        <w:t xml:space="preserve"> front-end. Its aim is to help ECC to identify </w:t>
      </w:r>
      <w:r w:rsidRPr="0005228F">
        <w:t xml:space="preserve">the relevant receiver </w:t>
      </w:r>
      <w:r w:rsidRPr="0005228F">
        <w:rPr>
          <w:rStyle w:val="ECCParagraph"/>
        </w:rPr>
        <w:t>parameters to be used in sharing and compatibility studies.</w:t>
      </w:r>
    </w:p>
    <w:p w14:paraId="209DD69B" w14:textId="54C11DFC" w:rsidR="008A54FC" w:rsidRPr="0005228F" w:rsidRDefault="008A54FC" w:rsidP="009465E0">
      <w:pPr>
        <w:pStyle w:val="Heading1"/>
        <w:rPr>
          <w:lang w:val="en-GB"/>
        </w:rPr>
      </w:pPr>
      <w:bookmarkStart w:id="30" w:name="_Toc31812058"/>
      <w:bookmarkStart w:id="31" w:name="_Toc380056498"/>
      <w:bookmarkStart w:id="32" w:name="_Toc380059749"/>
      <w:bookmarkStart w:id="33" w:name="_Toc380059786"/>
      <w:bookmarkStart w:id="34" w:name="_Toc396153637"/>
      <w:bookmarkStart w:id="35" w:name="_Toc396155266"/>
      <w:bookmarkStart w:id="36" w:name="_Toc396383864"/>
      <w:bookmarkStart w:id="37" w:name="_Toc396917297"/>
      <w:bookmarkStart w:id="38" w:name="_Toc396917346"/>
      <w:bookmarkStart w:id="39" w:name="_Toc396917408"/>
      <w:bookmarkStart w:id="40" w:name="_Toc396917461"/>
      <w:bookmarkStart w:id="41" w:name="_Toc396917628"/>
      <w:bookmarkStart w:id="42" w:name="_Toc396917643"/>
      <w:bookmarkStart w:id="43" w:name="_Toc396917748"/>
      <w:r w:rsidRPr="0005228F">
        <w:rPr>
          <w:lang w:val="en-GB"/>
        </w:rPr>
        <w:t>Definitions</w:t>
      </w:r>
      <w:bookmarkEnd w:id="30"/>
      <w:r w:rsidRPr="0005228F">
        <w:rPr>
          <w:lang w:val="en-GB"/>
        </w:rPr>
        <w:t xml:space="preserve"> </w:t>
      </w:r>
      <w:bookmarkEnd w:id="31"/>
      <w:bookmarkEnd w:id="32"/>
      <w:bookmarkEnd w:id="33"/>
      <w:bookmarkEnd w:id="34"/>
      <w:bookmarkEnd w:id="35"/>
      <w:bookmarkEnd w:id="36"/>
      <w:bookmarkEnd w:id="37"/>
      <w:bookmarkEnd w:id="38"/>
      <w:bookmarkEnd w:id="39"/>
      <w:bookmarkEnd w:id="40"/>
      <w:bookmarkEnd w:id="41"/>
      <w:bookmarkEnd w:id="42"/>
      <w:bookmarkEnd w:id="43"/>
    </w:p>
    <w:p w14:paraId="542528D0" w14:textId="77777777" w:rsidR="001E0C3D" w:rsidRPr="0005228F" w:rsidRDefault="001E0C3D" w:rsidP="001E0C3D">
      <w:pPr>
        <w:pStyle w:val="Heading2"/>
        <w:tabs>
          <w:tab w:val="num" w:pos="860"/>
        </w:tabs>
        <w:ind w:left="567"/>
        <w:rPr>
          <w:lang w:val="en-GB"/>
        </w:rPr>
      </w:pPr>
      <w:bookmarkStart w:id="44" w:name="_Toc513736451"/>
      <w:bookmarkStart w:id="45" w:name="_Toc510021953"/>
      <w:bookmarkStart w:id="46" w:name="_Ref516140148"/>
      <w:bookmarkStart w:id="47" w:name="_Toc26977237"/>
      <w:bookmarkStart w:id="48" w:name="_Toc21332739"/>
      <w:bookmarkStart w:id="49" w:name="_Toc31812059"/>
      <w:r w:rsidRPr="0005228F">
        <w:rPr>
          <w:lang w:val="en-GB"/>
        </w:rPr>
        <w:t>Main definitions</w:t>
      </w:r>
      <w:bookmarkEnd w:id="44"/>
      <w:bookmarkEnd w:id="45"/>
      <w:bookmarkEnd w:id="46"/>
      <w:bookmarkEnd w:id="47"/>
      <w:bookmarkEnd w:id="48"/>
      <w:bookmarkEnd w:id="49"/>
    </w:p>
    <w:tbl>
      <w:tblPr>
        <w:tblStyle w:val="ECCTable-clean"/>
        <w:tblW w:w="0" w:type="auto"/>
        <w:tblInd w:w="0" w:type="dxa"/>
        <w:tblLook w:val="01E0" w:firstRow="1" w:lastRow="1" w:firstColumn="1" w:lastColumn="1" w:noHBand="0" w:noVBand="0"/>
      </w:tblPr>
      <w:tblGrid>
        <w:gridCol w:w="1701"/>
        <w:gridCol w:w="7524"/>
      </w:tblGrid>
      <w:tr w:rsidR="001E0C3D" w:rsidRPr="0005228F" w14:paraId="1B08F2AC" w14:textId="77777777" w:rsidTr="006675CD">
        <w:trPr>
          <w:cnfStyle w:val="100000000000" w:firstRow="1" w:lastRow="0" w:firstColumn="0" w:lastColumn="0" w:oddVBand="0" w:evenVBand="0" w:oddHBand="0" w:evenHBand="0" w:firstRowFirstColumn="0" w:firstRowLastColumn="0" w:lastRowFirstColumn="0" w:lastRowLastColumn="0"/>
        </w:trPr>
        <w:tc>
          <w:tcPr>
            <w:tcW w:w="1701" w:type="dxa"/>
          </w:tcPr>
          <w:p w14:paraId="309B939F" w14:textId="77777777" w:rsidR="001E0C3D" w:rsidRPr="0005228F" w:rsidRDefault="001E0C3D" w:rsidP="00844380">
            <w:pPr>
              <w:pStyle w:val="ECCTableHeaderredfont"/>
            </w:pPr>
            <w:r w:rsidRPr="0005228F">
              <w:t>Term</w:t>
            </w:r>
          </w:p>
        </w:tc>
        <w:tc>
          <w:tcPr>
            <w:tcW w:w="7524" w:type="dxa"/>
          </w:tcPr>
          <w:p w14:paraId="5B7B0F5B" w14:textId="77777777" w:rsidR="001E0C3D" w:rsidRPr="0005228F" w:rsidRDefault="001E0C3D" w:rsidP="00844380">
            <w:pPr>
              <w:pStyle w:val="ECCTableHeaderredfont"/>
            </w:pPr>
            <w:r w:rsidRPr="0005228F">
              <w:t>Definition</w:t>
            </w:r>
          </w:p>
        </w:tc>
      </w:tr>
      <w:tr w:rsidR="001E0C3D" w:rsidRPr="0005228F" w14:paraId="555F3298" w14:textId="77777777" w:rsidTr="006675CD">
        <w:trPr>
          <w:trHeight w:val="310"/>
        </w:trPr>
        <w:tc>
          <w:tcPr>
            <w:tcW w:w="1701" w:type="dxa"/>
          </w:tcPr>
          <w:p w14:paraId="41527771" w14:textId="77777777" w:rsidR="001E0C3D" w:rsidRPr="0005228F" w:rsidRDefault="001E0C3D" w:rsidP="00844380">
            <w:pPr>
              <w:pStyle w:val="ECCTabletext"/>
            </w:pPr>
          </w:p>
        </w:tc>
        <w:tc>
          <w:tcPr>
            <w:tcW w:w="7524" w:type="dxa"/>
          </w:tcPr>
          <w:p w14:paraId="13BD046B" w14:textId="77777777" w:rsidR="001E0C3D" w:rsidRPr="0005228F" w:rsidRDefault="001E0C3D" w:rsidP="00844380">
            <w:pPr>
              <w:pStyle w:val="ECCTabletext"/>
            </w:pPr>
          </w:p>
        </w:tc>
      </w:tr>
      <w:tr w:rsidR="001E0C3D" w:rsidRPr="0005228F" w14:paraId="75F7D36D" w14:textId="77777777" w:rsidTr="006675CD">
        <w:trPr>
          <w:trHeight w:val="310"/>
        </w:trPr>
        <w:tc>
          <w:tcPr>
            <w:tcW w:w="1701" w:type="dxa"/>
            <w:vAlign w:val="top"/>
          </w:tcPr>
          <w:p w14:paraId="4024D420" w14:textId="77777777" w:rsidR="001E0C3D" w:rsidRPr="0005228F" w:rsidRDefault="001E0C3D" w:rsidP="00844380">
            <w:pPr>
              <w:pStyle w:val="ECCTabletext"/>
              <w:rPr>
                <w:rStyle w:val="ECCParagraph"/>
                <w:b/>
              </w:rPr>
            </w:pPr>
            <w:r w:rsidRPr="0005228F">
              <w:rPr>
                <w:rStyle w:val="ECCParagraph"/>
                <w:b/>
              </w:rPr>
              <w:t>Adjacent Channel Interference Ratio (ACIR)</w:t>
            </w:r>
          </w:p>
        </w:tc>
        <w:tc>
          <w:tcPr>
            <w:tcW w:w="7524" w:type="dxa"/>
            <w:vAlign w:val="top"/>
          </w:tcPr>
          <w:p w14:paraId="471B1B6C" w14:textId="0D0CF01F" w:rsidR="001E0C3D" w:rsidRPr="0005228F" w:rsidRDefault="001E0C3D" w:rsidP="00AA61CD">
            <w:pPr>
              <w:pStyle w:val="ECCTabletext"/>
            </w:pPr>
            <w:r w:rsidRPr="0005228F">
              <w:t>The ratio of the in-channel interference power on an adjacent channel frequency to the interference power received by the victim receiver.</w:t>
            </w:r>
          </w:p>
        </w:tc>
      </w:tr>
      <w:tr w:rsidR="001E0C3D" w:rsidRPr="0005228F" w14:paraId="3DA2BE78" w14:textId="77777777" w:rsidTr="006675CD">
        <w:trPr>
          <w:trHeight w:val="310"/>
        </w:trPr>
        <w:tc>
          <w:tcPr>
            <w:tcW w:w="1701" w:type="dxa"/>
            <w:vAlign w:val="top"/>
          </w:tcPr>
          <w:p w14:paraId="50129592" w14:textId="44649E3E" w:rsidR="001E0C3D" w:rsidRPr="0005228F" w:rsidRDefault="001E0C3D" w:rsidP="00AA61CD">
            <w:pPr>
              <w:pStyle w:val="ECCTabletext"/>
              <w:rPr>
                <w:rStyle w:val="ECCParagraph"/>
                <w:b/>
              </w:rPr>
            </w:pPr>
            <w:r w:rsidRPr="0005228F">
              <w:rPr>
                <w:rStyle w:val="ECCParagraph"/>
                <w:b/>
              </w:rPr>
              <w:t>Adjacent Channel Leakage power ratio (ACLR)</w:t>
            </w:r>
          </w:p>
        </w:tc>
        <w:tc>
          <w:tcPr>
            <w:tcW w:w="7524" w:type="dxa"/>
            <w:vAlign w:val="top"/>
          </w:tcPr>
          <w:p w14:paraId="60873255" w14:textId="63178737" w:rsidR="001E0C3D" w:rsidRPr="0005228F" w:rsidRDefault="001E0C3D" w:rsidP="006675CD">
            <w:r w:rsidRPr="0005228F">
              <w:t xml:space="preserve">The ratio of the (nominally rectangular) filtered mean power centred on the assigned channel frequency to the similarly filtered mean power centred on an adjacent channel frequency. </w:t>
            </w:r>
          </w:p>
        </w:tc>
      </w:tr>
      <w:tr w:rsidR="001E0C3D" w:rsidRPr="0005228F" w14:paraId="59E46FD8" w14:textId="77777777" w:rsidTr="006675CD">
        <w:trPr>
          <w:trHeight w:val="310"/>
        </w:trPr>
        <w:tc>
          <w:tcPr>
            <w:tcW w:w="1701" w:type="dxa"/>
            <w:vAlign w:val="top"/>
          </w:tcPr>
          <w:p w14:paraId="2771E866" w14:textId="77777777" w:rsidR="001E0C3D" w:rsidRPr="0005228F" w:rsidRDefault="001E0C3D" w:rsidP="00844380">
            <w:pPr>
              <w:pStyle w:val="ECCTabletext"/>
              <w:rPr>
                <w:rStyle w:val="ECCParagraph"/>
                <w:b/>
              </w:rPr>
            </w:pPr>
            <w:r w:rsidRPr="0005228F">
              <w:rPr>
                <w:rStyle w:val="ECCParagraph"/>
                <w:b/>
              </w:rPr>
              <w:t>Adjacent Channel Selectivity (ACS)</w:t>
            </w:r>
          </w:p>
        </w:tc>
        <w:tc>
          <w:tcPr>
            <w:tcW w:w="7524" w:type="dxa"/>
            <w:vAlign w:val="top"/>
          </w:tcPr>
          <w:p w14:paraId="45A1591C" w14:textId="18AB28E4" w:rsidR="001E0C3D" w:rsidRPr="0005228F" w:rsidRDefault="001E0C3D" w:rsidP="00AA61CD">
            <w:r w:rsidRPr="0005228F">
              <w:t>A measure of the receiver ability to receive a wanted signal at its assigned channel frequency in the presence of an unwanted adjacent like-channel signal. It is most often defined as the ratio of the receiver filter attenuation on the adjacent channel frequency to the receiver filter attenuation on the assigned channel frequency (normally a positive number in dB). ACS is typically used in systems operating on channelised bands.</w:t>
            </w:r>
          </w:p>
        </w:tc>
      </w:tr>
      <w:tr w:rsidR="001E0C3D" w:rsidRPr="0005228F" w14:paraId="71164A35" w14:textId="77777777" w:rsidTr="006675CD">
        <w:trPr>
          <w:trHeight w:val="310"/>
        </w:trPr>
        <w:tc>
          <w:tcPr>
            <w:tcW w:w="1701" w:type="dxa"/>
            <w:vAlign w:val="top"/>
          </w:tcPr>
          <w:p w14:paraId="2BA3A828" w14:textId="77777777" w:rsidR="001E0C3D" w:rsidRPr="0005228F" w:rsidRDefault="001E0C3D" w:rsidP="00844380">
            <w:pPr>
              <w:pStyle w:val="ECCTabletext"/>
              <w:rPr>
                <w:rStyle w:val="ECCParagraph"/>
                <w:b/>
              </w:rPr>
            </w:pPr>
            <w:r w:rsidRPr="0005228F">
              <w:rPr>
                <w:rStyle w:val="ECCParagraph"/>
                <w:b/>
              </w:rPr>
              <w:t>Blocking</w:t>
            </w:r>
          </w:p>
        </w:tc>
        <w:tc>
          <w:tcPr>
            <w:tcW w:w="7524" w:type="dxa"/>
            <w:vAlign w:val="top"/>
          </w:tcPr>
          <w:p w14:paraId="29EC80CF" w14:textId="794C797B" w:rsidR="001E0C3D" w:rsidRPr="0005228F" w:rsidRDefault="001E0C3D" w:rsidP="00AA61CD">
            <w:pPr>
              <w:pStyle w:val="ECCTabletext"/>
            </w:pPr>
            <w:r w:rsidRPr="0005228F">
              <w:t>A measure of the receiver capability to receive a wanted signal without exceeding a given degradation due to the presence of an unwanted signal at any frequency other than those of the spurious responses or of the adjacent channels and it is defined as the maximum interfering signal level expressed in dBm reducing the specified receiver sensitivity by a certain number of dBs (desensitisation).</w:t>
            </w:r>
          </w:p>
        </w:tc>
      </w:tr>
      <w:tr w:rsidR="001E0C3D" w:rsidRPr="0005228F" w14:paraId="176DEB3B" w14:textId="77777777" w:rsidTr="006675CD">
        <w:trPr>
          <w:trHeight w:val="310"/>
        </w:trPr>
        <w:tc>
          <w:tcPr>
            <w:tcW w:w="1701" w:type="dxa"/>
            <w:vAlign w:val="top"/>
          </w:tcPr>
          <w:p w14:paraId="7F29B841" w14:textId="77777777" w:rsidR="001E0C3D" w:rsidRPr="0005228F" w:rsidRDefault="001E0C3D" w:rsidP="00844380">
            <w:pPr>
              <w:pStyle w:val="ECCTabletext"/>
              <w:rPr>
                <w:b/>
              </w:rPr>
            </w:pPr>
            <w:r w:rsidRPr="0005228F">
              <w:rPr>
                <w:rStyle w:val="ECCParagraph"/>
                <w:b/>
              </w:rPr>
              <w:t>Channel bandwidth</w:t>
            </w:r>
          </w:p>
        </w:tc>
        <w:tc>
          <w:tcPr>
            <w:tcW w:w="7524" w:type="dxa"/>
            <w:vAlign w:val="top"/>
          </w:tcPr>
          <w:p w14:paraId="3E3BCE80" w14:textId="05DD6EE7" w:rsidR="001E0C3D" w:rsidRPr="0005228F" w:rsidRDefault="001E0C3D" w:rsidP="00AA61CD">
            <w:r w:rsidRPr="0005228F">
              <w:t>The bandwidth of the channel assigned to the emission of the service.</w:t>
            </w:r>
          </w:p>
        </w:tc>
      </w:tr>
      <w:tr w:rsidR="001E0C3D" w:rsidRPr="0005228F" w14:paraId="07EF6811" w14:textId="77777777" w:rsidTr="006675CD">
        <w:trPr>
          <w:trHeight w:val="310"/>
        </w:trPr>
        <w:tc>
          <w:tcPr>
            <w:tcW w:w="1701" w:type="dxa"/>
            <w:vAlign w:val="top"/>
          </w:tcPr>
          <w:p w14:paraId="6EE5EB08" w14:textId="77777777" w:rsidR="001E0C3D" w:rsidRPr="0005228F" w:rsidRDefault="001E0C3D" w:rsidP="00844380">
            <w:pPr>
              <w:pStyle w:val="ECCTabletext"/>
              <w:rPr>
                <w:rStyle w:val="ECCParagraph"/>
                <w:b/>
              </w:rPr>
            </w:pPr>
            <w:r w:rsidRPr="0005228F">
              <w:rPr>
                <w:b/>
              </w:rPr>
              <w:t>Desensitisation</w:t>
            </w:r>
          </w:p>
        </w:tc>
        <w:tc>
          <w:tcPr>
            <w:tcW w:w="7524" w:type="dxa"/>
            <w:vAlign w:val="top"/>
          </w:tcPr>
          <w:p w14:paraId="2E016E40" w14:textId="1AF45A47" w:rsidR="001E0C3D" w:rsidRPr="0005228F" w:rsidRDefault="001E0C3D" w:rsidP="00AA61CD">
            <w:pPr>
              <w:pStyle w:val="ECCTabletext"/>
            </w:pPr>
            <w:r w:rsidRPr="0005228F">
              <w:t>Reduction in the signal to noise ratio of the receiver or a reduction in the effective sensitivity in the presence of an interfering signal, given in dB. It corresponds to the ‘noise rise’ due to the interfering signal.</w:t>
            </w:r>
          </w:p>
        </w:tc>
      </w:tr>
      <w:tr w:rsidR="001E0C3D" w:rsidRPr="0005228F" w14:paraId="1B86AF15" w14:textId="77777777" w:rsidTr="006675CD">
        <w:trPr>
          <w:trHeight w:val="310"/>
        </w:trPr>
        <w:tc>
          <w:tcPr>
            <w:tcW w:w="1701" w:type="dxa"/>
            <w:vAlign w:val="top"/>
          </w:tcPr>
          <w:p w14:paraId="06780D5A" w14:textId="77777777" w:rsidR="001E0C3D" w:rsidRPr="0005228F" w:rsidRDefault="001E0C3D" w:rsidP="00844380">
            <w:pPr>
              <w:pStyle w:val="ECCTabletext"/>
              <w:rPr>
                <w:rStyle w:val="ECCParagraph"/>
                <w:b/>
              </w:rPr>
            </w:pPr>
            <w:r w:rsidRPr="0005228F">
              <w:rPr>
                <w:rStyle w:val="ECCParagraph"/>
                <w:b/>
              </w:rPr>
              <w:t>Frequency Offset Selectivity (FOS)</w:t>
            </w:r>
          </w:p>
        </w:tc>
        <w:tc>
          <w:tcPr>
            <w:tcW w:w="7524" w:type="dxa"/>
          </w:tcPr>
          <w:p w14:paraId="46A4D983" w14:textId="77777777" w:rsidR="001E0C3D" w:rsidRPr="0005228F" w:rsidRDefault="001E0C3D" w:rsidP="00844380">
            <w:pPr>
              <w:rPr>
                <w:b/>
              </w:rPr>
            </w:pPr>
            <w:r w:rsidRPr="0005228F">
              <w:t xml:space="preserve">A measure of the receiver ability to receive a wanted signal at its assigned channel frequency in the presence of an unwanted adjacent signal at a given frequency offset from the centre frequency of the assigned channel. It is most often defined as the ratio of the receiver filter attenuation on the offset frequency to the receiver filter attenuation on the assigned channel frequency (normally a positive number in dB). </w:t>
            </w:r>
          </w:p>
          <w:p w14:paraId="59CCA945" w14:textId="2B381EC6" w:rsidR="001E0C3D" w:rsidRPr="0005228F" w:rsidRDefault="001E0C3D" w:rsidP="00AA61CD">
            <w:r w:rsidRPr="0005228F">
              <w:t>FOS is of general use for any mixed wanted and unwanted signal situation.</w:t>
            </w:r>
          </w:p>
        </w:tc>
      </w:tr>
      <w:tr w:rsidR="001E0C3D" w:rsidRPr="0005228F" w14:paraId="639FB516" w14:textId="77777777" w:rsidTr="006675CD">
        <w:trPr>
          <w:trHeight w:val="310"/>
        </w:trPr>
        <w:tc>
          <w:tcPr>
            <w:tcW w:w="1701" w:type="dxa"/>
            <w:vAlign w:val="top"/>
          </w:tcPr>
          <w:p w14:paraId="18F78B81" w14:textId="77777777" w:rsidR="001E0C3D" w:rsidRPr="0005228F" w:rsidRDefault="001E0C3D" w:rsidP="00844380">
            <w:pPr>
              <w:pStyle w:val="ECCTabletext"/>
              <w:rPr>
                <w:rStyle w:val="ECCParagraph"/>
                <w:b/>
              </w:rPr>
            </w:pPr>
            <w:r w:rsidRPr="0005228F">
              <w:rPr>
                <w:b/>
              </w:rPr>
              <w:t>Interference Leakage Ratio (ILR)</w:t>
            </w:r>
          </w:p>
        </w:tc>
        <w:tc>
          <w:tcPr>
            <w:tcW w:w="7524" w:type="dxa"/>
            <w:vAlign w:val="top"/>
          </w:tcPr>
          <w:p w14:paraId="474CAD43" w14:textId="230168A0" w:rsidR="001E0C3D" w:rsidRPr="0005228F" w:rsidRDefault="001E0C3D" w:rsidP="00AA61CD">
            <w:r w:rsidRPr="0005228F">
              <w:t>The ratio of the (nominally rectangular) filtered mean power centred on the assigned channel frequency to the similarly filtered mean power centred on a given frequency offset.</w:t>
            </w:r>
          </w:p>
        </w:tc>
      </w:tr>
      <w:tr w:rsidR="001E0C3D" w:rsidRPr="0005228F" w14:paraId="7BC072E6" w14:textId="77777777" w:rsidTr="006675CD">
        <w:trPr>
          <w:trHeight w:val="310"/>
        </w:trPr>
        <w:tc>
          <w:tcPr>
            <w:tcW w:w="1701" w:type="dxa"/>
            <w:vAlign w:val="top"/>
          </w:tcPr>
          <w:p w14:paraId="00F2ED5B" w14:textId="77777777" w:rsidR="001E0C3D" w:rsidRPr="0005228F" w:rsidRDefault="001E0C3D" w:rsidP="00844380">
            <w:pPr>
              <w:pStyle w:val="ECCTabletext"/>
              <w:rPr>
                <w:rStyle w:val="ECCParagraph"/>
                <w:b/>
              </w:rPr>
            </w:pPr>
            <w:r w:rsidRPr="0005228F">
              <w:rPr>
                <w:rStyle w:val="ECCParagraph"/>
                <w:b/>
              </w:rPr>
              <w:t>Interference to Noise Ratio (INR)</w:t>
            </w:r>
          </w:p>
        </w:tc>
        <w:tc>
          <w:tcPr>
            <w:tcW w:w="7524" w:type="dxa"/>
            <w:vAlign w:val="top"/>
          </w:tcPr>
          <w:p w14:paraId="44D0079A" w14:textId="08177BAC" w:rsidR="001E0C3D" w:rsidRPr="0005228F" w:rsidRDefault="001E0C3D" w:rsidP="00AA61CD">
            <w:r w:rsidRPr="0005228F">
              <w:rPr>
                <w:szCs w:val="20"/>
              </w:rPr>
              <w:t>The ratio, generally expressed in decibels, of the power of the interfering signal to the power of noise, evaluated in specified conditions at a specified point of a transmission channel.</w:t>
            </w:r>
          </w:p>
        </w:tc>
      </w:tr>
      <w:tr w:rsidR="001E0C3D" w:rsidRPr="0005228F" w14:paraId="21C62313" w14:textId="77777777" w:rsidTr="006675CD">
        <w:trPr>
          <w:trHeight w:val="310"/>
        </w:trPr>
        <w:tc>
          <w:tcPr>
            <w:tcW w:w="1701" w:type="dxa"/>
            <w:vAlign w:val="top"/>
          </w:tcPr>
          <w:p w14:paraId="2104CBE1" w14:textId="77777777" w:rsidR="001E0C3D" w:rsidRPr="0005228F" w:rsidRDefault="001E0C3D" w:rsidP="00844380">
            <w:pPr>
              <w:pStyle w:val="ECCTabletext"/>
              <w:rPr>
                <w:b/>
              </w:rPr>
            </w:pPr>
            <w:r w:rsidRPr="0005228F">
              <w:rPr>
                <w:rStyle w:val="ECCParagraph"/>
                <w:b/>
              </w:rPr>
              <w:t>Linearity</w:t>
            </w:r>
          </w:p>
        </w:tc>
        <w:tc>
          <w:tcPr>
            <w:tcW w:w="7524" w:type="dxa"/>
            <w:vAlign w:val="top"/>
          </w:tcPr>
          <w:p w14:paraId="4EC61FFE" w14:textId="07F03C25" w:rsidR="001E0C3D" w:rsidRPr="0005228F" w:rsidRDefault="001E0C3D" w:rsidP="00AA61CD">
            <w:pPr>
              <w:pStyle w:val="ECCTabletext"/>
            </w:pPr>
            <w:r w:rsidRPr="0005228F">
              <w:t xml:space="preserve">Linearity is a measure of how directly proportional the output signal is to the </w:t>
            </w:r>
            <w:proofErr w:type="gramStart"/>
            <w:r w:rsidRPr="0005228F">
              <w:t>input,</w:t>
            </w:r>
            <w:proofErr w:type="gramEnd"/>
            <w:r w:rsidRPr="0005228F">
              <w:t xml:space="preserve"> this may be complicated to measure in a completed receive system. Non-linearity is likely to result in overloading and intermodulation.</w:t>
            </w:r>
          </w:p>
        </w:tc>
      </w:tr>
      <w:tr w:rsidR="001E0C3D" w:rsidRPr="0005228F" w14:paraId="613512ED" w14:textId="77777777" w:rsidTr="006675CD">
        <w:trPr>
          <w:trHeight w:val="310"/>
        </w:trPr>
        <w:tc>
          <w:tcPr>
            <w:tcW w:w="1701" w:type="dxa"/>
            <w:vAlign w:val="top"/>
          </w:tcPr>
          <w:p w14:paraId="493C5489" w14:textId="77777777" w:rsidR="001E0C3D" w:rsidRPr="0005228F" w:rsidRDefault="001E0C3D" w:rsidP="00844380">
            <w:pPr>
              <w:pStyle w:val="ECCTabletext"/>
              <w:rPr>
                <w:b/>
              </w:rPr>
            </w:pPr>
            <w:r w:rsidRPr="0005228F">
              <w:rPr>
                <w:b/>
              </w:rPr>
              <w:t xml:space="preserve">Noise </w:t>
            </w:r>
            <w:r w:rsidRPr="0005228F">
              <w:rPr>
                <w:b/>
              </w:rPr>
              <w:br/>
              <w:t>(radio frequency noise)</w:t>
            </w:r>
          </w:p>
        </w:tc>
        <w:tc>
          <w:tcPr>
            <w:tcW w:w="7524" w:type="dxa"/>
            <w:vAlign w:val="top"/>
          </w:tcPr>
          <w:p w14:paraId="233FC9FF" w14:textId="264015EF" w:rsidR="001E0C3D" w:rsidRPr="0005228F" w:rsidRDefault="001E0C3D" w:rsidP="00AA61CD">
            <w:pPr>
              <w:pStyle w:val="ECCTabletext"/>
            </w:pPr>
            <w:r w:rsidRPr="0005228F">
              <w:t xml:space="preserve">A time-varying electromagnetic phenomenon having components in the radio-frequency range, apparently not conveying information and which may be superimposed on, or combined with, a wanted signal (Recommendation ITU-R P.372 </w:t>
            </w:r>
            <w:r w:rsidRPr="0005228F">
              <w:fldChar w:fldCharType="begin"/>
            </w:r>
            <w:r w:rsidRPr="0005228F">
              <w:instrText xml:space="preserve"> REF _Ref26367384 \r \h  \* MERGEFORMAT </w:instrText>
            </w:r>
            <w:r w:rsidRPr="0005228F">
              <w:fldChar w:fldCharType="separate"/>
            </w:r>
            <w:r w:rsidRPr="0005228F">
              <w:t>[64]</w:t>
            </w:r>
            <w:r w:rsidRPr="0005228F">
              <w:fldChar w:fldCharType="end"/>
            </w:r>
            <w:r w:rsidRPr="0005228F">
              <w:t>).</w:t>
            </w:r>
          </w:p>
        </w:tc>
      </w:tr>
      <w:tr w:rsidR="001E0C3D" w:rsidRPr="0005228F" w14:paraId="533252C1" w14:textId="77777777" w:rsidTr="006675CD">
        <w:trPr>
          <w:trHeight w:val="310"/>
        </w:trPr>
        <w:tc>
          <w:tcPr>
            <w:tcW w:w="1701" w:type="dxa"/>
            <w:vAlign w:val="top"/>
          </w:tcPr>
          <w:p w14:paraId="4C23FF64" w14:textId="77777777" w:rsidR="001E0C3D" w:rsidRPr="0005228F" w:rsidRDefault="001E0C3D" w:rsidP="00844380">
            <w:pPr>
              <w:pStyle w:val="ECCTabletext"/>
              <w:rPr>
                <w:rStyle w:val="ECCParagraph"/>
                <w:b/>
              </w:rPr>
            </w:pPr>
            <w:r w:rsidRPr="0005228F">
              <w:rPr>
                <w:b/>
              </w:rPr>
              <w:t>Overloading (interference level threshold)</w:t>
            </w:r>
          </w:p>
        </w:tc>
        <w:tc>
          <w:tcPr>
            <w:tcW w:w="7524" w:type="dxa"/>
            <w:vAlign w:val="top"/>
          </w:tcPr>
          <w:p w14:paraId="1C096B62" w14:textId="77777777" w:rsidR="001E0C3D" w:rsidRPr="0005228F" w:rsidRDefault="001E0C3D" w:rsidP="00844380">
            <w:r w:rsidRPr="0005228F">
              <w:t>The level expressed in dBm of interfering signal, above which the receiver begins to lose its ability to discriminate against interfering signals at frequencies differing from that of the wanted signal (i.e. the onset of strong non-linear behaviour). Therefore, above the overloading threshold (</w:t>
            </w:r>
            <w:proofErr w:type="spellStart"/>
            <w:r w:rsidRPr="0005228F">
              <w:t>Oth</w:t>
            </w:r>
            <w:proofErr w:type="spellEnd"/>
            <w:r w:rsidRPr="0005228F">
              <w:t>) the receiver will behave in a non-linear way but does not necessarily fail immediately depending on the receiver and interference characteristics.</w:t>
            </w:r>
          </w:p>
          <w:p w14:paraId="30695017" w14:textId="77777777" w:rsidR="001E0C3D" w:rsidRPr="0005228F" w:rsidRDefault="001E0C3D" w:rsidP="00844380">
            <w:pPr>
              <w:pStyle w:val="ECCTabletext"/>
            </w:pPr>
          </w:p>
        </w:tc>
      </w:tr>
      <w:tr w:rsidR="001E0C3D" w:rsidRPr="0005228F" w14:paraId="5B9FB106" w14:textId="77777777" w:rsidTr="006675CD">
        <w:trPr>
          <w:trHeight w:val="310"/>
        </w:trPr>
        <w:tc>
          <w:tcPr>
            <w:tcW w:w="1701" w:type="dxa"/>
            <w:vAlign w:val="top"/>
          </w:tcPr>
          <w:p w14:paraId="4C9D8C21" w14:textId="77777777" w:rsidR="001E0C3D" w:rsidRPr="0005228F" w:rsidRDefault="001E0C3D" w:rsidP="00844380">
            <w:pPr>
              <w:pStyle w:val="ECCTabletext"/>
              <w:rPr>
                <w:b/>
              </w:rPr>
            </w:pPr>
            <w:r w:rsidRPr="0005228F">
              <w:rPr>
                <w:b/>
              </w:rPr>
              <w:t>Permissible interference (RR 1.167)</w:t>
            </w:r>
          </w:p>
        </w:tc>
        <w:tc>
          <w:tcPr>
            <w:tcW w:w="7524" w:type="dxa"/>
            <w:vAlign w:val="top"/>
          </w:tcPr>
          <w:p w14:paraId="5315BBE8" w14:textId="77777777" w:rsidR="001E0C3D" w:rsidRPr="0005228F" w:rsidRDefault="001E0C3D" w:rsidP="00844380">
            <w:pPr>
              <w:pStyle w:val="ECCTabletext"/>
            </w:pPr>
            <w:r w:rsidRPr="0005228F">
              <w:t>Observed or predicted interference which complies with quantitative interference and sharing criteria contained in the Radio Regulations or in ITU-R Recommendations or in special agreements as provided for in the Radio Regulations.</w:t>
            </w:r>
          </w:p>
          <w:p w14:paraId="03D69F08" w14:textId="77777777" w:rsidR="001E0C3D" w:rsidRPr="0005228F" w:rsidRDefault="001E0C3D" w:rsidP="00844380">
            <w:pPr>
              <w:pStyle w:val="ECCTabletext"/>
            </w:pPr>
          </w:p>
        </w:tc>
      </w:tr>
      <w:tr w:rsidR="001E0C3D" w:rsidRPr="0005228F" w14:paraId="5C29D557" w14:textId="77777777" w:rsidTr="006675CD">
        <w:trPr>
          <w:trHeight w:val="310"/>
        </w:trPr>
        <w:tc>
          <w:tcPr>
            <w:tcW w:w="1701" w:type="dxa"/>
            <w:vAlign w:val="top"/>
          </w:tcPr>
          <w:p w14:paraId="18571916" w14:textId="77777777" w:rsidR="001E0C3D" w:rsidRPr="0005228F" w:rsidRDefault="001E0C3D" w:rsidP="00844380">
            <w:pPr>
              <w:pStyle w:val="ECCTabletext"/>
              <w:rPr>
                <w:rStyle w:val="ECCParagraph"/>
                <w:b/>
              </w:rPr>
            </w:pPr>
            <w:r w:rsidRPr="0005228F">
              <w:rPr>
                <w:b/>
              </w:rPr>
              <w:t>Protection Ratio (Radio frequency)</w:t>
            </w:r>
          </w:p>
        </w:tc>
        <w:tc>
          <w:tcPr>
            <w:tcW w:w="7524" w:type="dxa"/>
            <w:vAlign w:val="top"/>
          </w:tcPr>
          <w:p w14:paraId="606A15AA" w14:textId="77777777" w:rsidR="001E0C3D" w:rsidRPr="0005228F" w:rsidRDefault="001E0C3D" w:rsidP="00844380">
            <w:r w:rsidRPr="0005228F">
              <w:t>The minimum value of the wanted-to-unwanted signal ratio, usually expressed in decibels, at the receiver input, determined under specified conditions such that a specified reception quality of the wanted signal is achieved at the receiver output (RR 1.1.70). Usually, protection ratio (PR) is specified as a function of the frequency offset between the wanted and interfering signals over a wide frequency range.</w:t>
            </w:r>
          </w:p>
          <w:p w14:paraId="60CE0F32" w14:textId="77777777" w:rsidR="001E0C3D" w:rsidRPr="0005228F" w:rsidDel="00090930" w:rsidRDefault="001E0C3D" w:rsidP="00844380">
            <w:pPr>
              <w:pStyle w:val="ECCTabletext"/>
              <w:rPr>
                <w:rStyle w:val="ECCParagraph"/>
              </w:rPr>
            </w:pPr>
          </w:p>
        </w:tc>
      </w:tr>
      <w:tr w:rsidR="001E0C3D" w:rsidRPr="0005228F" w14:paraId="3A748A96" w14:textId="77777777" w:rsidTr="006675CD">
        <w:trPr>
          <w:trHeight w:val="310"/>
        </w:trPr>
        <w:tc>
          <w:tcPr>
            <w:tcW w:w="1701" w:type="dxa"/>
            <w:vAlign w:val="top"/>
          </w:tcPr>
          <w:p w14:paraId="4BEA6530" w14:textId="77777777" w:rsidR="001E0C3D" w:rsidRPr="0005228F" w:rsidRDefault="001E0C3D" w:rsidP="00844380">
            <w:pPr>
              <w:pStyle w:val="ECCTabletext"/>
              <w:rPr>
                <w:rStyle w:val="ECCParagraph"/>
                <w:b/>
              </w:rPr>
            </w:pPr>
            <w:r w:rsidRPr="0005228F">
              <w:rPr>
                <w:rStyle w:val="ECCParagraph"/>
                <w:b/>
              </w:rPr>
              <w:t>Receiver Bandwidth (B)</w:t>
            </w:r>
          </w:p>
        </w:tc>
        <w:tc>
          <w:tcPr>
            <w:tcW w:w="7524" w:type="dxa"/>
            <w:vAlign w:val="top"/>
          </w:tcPr>
          <w:p w14:paraId="7A38C291" w14:textId="77777777" w:rsidR="001E0C3D" w:rsidRPr="0005228F" w:rsidRDefault="001E0C3D" w:rsidP="00844380">
            <w:r w:rsidRPr="0005228F">
              <w:t xml:space="preserve">The bandwidth of the receiver that determine the amount of thermal noise affecting the signal detection and consequently the SNR. </w:t>
            </w:r>
          </w:p>
          <w:p w14:paraId="6E8D3699" w14:textId="77777777" w:rsidR="001E0C3D" w:rsidRPr="0005228F" w:rsidRDefault="001E0C3D" w:rsidP="00844380"/>
        </w:tc>
      </w:tr>
      <w:tr w:rsidR="001E0C3D" w:rsidRPr="0005228F" w14:paraId="0C972719" w14:textId="77777777" w:rsidTr="006675CD">
        <w:trPr>
          <w:trHeight w:val="310"/>
        </w:trPr>
        <w:tc>
          <w:tcPr>
            <w:tcW w:w="1701" w:type="dxa"/>
            <w:vAlign w:val="top"/>
          </w:tcPr>
          <w:p w14:paraId="23F571D6" w14:textId="77777777" w:rsidR="001E0C3D" w:rsidRPr="0005228F" w:rsidRDefault="001E0C3D" w:rsidP="00844380">
            <w:pPr>
              <w:pStyle w:val="ECCTabletext"/>
              <w:rPr>
                <w:rStyle w:val="ECCParagraph"/>
                <w:b/>
              </w:rPr>
            </w:pPr>
            <w:r w:rsidRPr="0005228F">
              <w:rPr>
                <w:b/>
              </w:rPr>
              <w:t>Receiver Interference Ratio (RIR)</w:t>
            </w:r>
          </w:p>
        </w:tc>
        <w:tc>
          <w:tcPr>
            <w:tcW w:w="7524" w:type="dxa"/>
            <w:vAlign w:val="top"/>
          </w:tcPr>
          <w:p w14:paraId="1A1CF450" w14:textId="77777777" w:rsidR="001E0C3D" w:rsidRPr="0005228F" w:rsidRDefault="001E0C3D" w:rsidP="00844380">
            <w:r w:rsidRPr="0005228F">
              <w:t>The ratio of the in-channel interference power on a given frequency offset to the interference power received by the victim receiver.</w:t>
            </w:r>
          </w:p>
          <w:p w14:paraId="63D5652C" w14:textId="77777777" w:rsidR="001E0C3D" w:rsidRPr="0005228F" w:rsidRDefault="001E0C3D" w:rsidP="00844380"/>
        </w:tc>
      </w:tr>
      <w:tr w:rsidR="001E0C3D" w:rsidRPr="0005228F" w14:paraId="3C6A9611" w14:textId="77777777" w:rsidTr="006675CD">
        <w:trPr>
          <w:trHeight w:val="310"/>
        </w:trPr>
        <w:tc>
          <w:tcPr>
            <w:tcW w:w="1701" w:type="dxa"/>
            <w:vAlign w:val="top"/>
          </w:tcPr>
          <w:p w14:paraId="1DC3A2F4" w14:textId="77777777" w:rsidR="001E0C3D" w:rsidRPr="0005228F" w:rsidRDefault="001E0C3D" w:rsidP="00844380">
            <w:pPr>
              <w:pStyle w:val="ECCTabletext"/>
              <w:rPr>
                <w:b/>
              </w:rPr>
            </w:pPr>
            <w:r w:rsidRPr="0005228F">
              <w:rPr>
                <w:b/>
              </w:rPr>
              <w:t xml:space="preserve">Receiver noise floor (N) </w:t>
            </w:r>
          </w:p>
        </w:tc>
        <w:tc>
          <w:tcPr>
            <w:tcW w:w="7524" w:type="dxa"/>
            <w:vAlign w:val="top"/>
          </w:tcPr>
          <w:p w14:paraId="754F3F4F" w14:textId="77777777" w:rsidR="001E0C3D" w:rsidRPr="0005228F" w:rsidRDefault="001E0C3D" w:rsidP="00844380">
            <w:r w:rsidRPr="0005228F">
              <w:t>The total noise power at the receiver including the effect of thermal noise and the receiver noise figure.</w:t>
            </w:r>
          </w:p>
          <w:p w14:paraId="7C3C9D47" w14:textId="77777777" w:rsidR="001E0C3D" w:rsidRPr="0005228F" w:rsidRDefault="001E0C3D" w:rsidP="00844380"/>
        </w:tc>
      </w:tr>
      <w:tr w:rsidR="001E0C3D" w:rsidRPr="0005228F" w14:paraId="7D71052B" w14:textId="77777777" w:rsidTr="006675CD">
        <w:trPr>
          <w:trHeight w:val="310"/>
        </w:trPr>
        <w:tc>
          <w:tcPr>
            <w:tcW w:w="1701" w:type="dxa"/>
            <w:vAlign w:val="top"/>
          </w:tcPr>
          <w:p w14:paraId="600BEBF5" w14:textId="77777777" w:rsidR="001E0C3D" w:rsidRPr="0005228F" w:rsidRDefault="001E0C3D" w:rsidP="00844380">
            <w:pPr>
              <w:pStyle w:val="ECCTabletext"/>
              <w:rPr>
                <w:rStyle w:val="ECCParagraph"/>
                <w:b/>
              </w:rPr>
            </w:pPr>
            <w:r w:rsidRPr="0005228F">
              <w:rPr>
                <w:rStyle w:val="ECCParagraph"/>
                <w:b/>
              </w:rPr>
              <w:t>Receiver sensitivity</w:t>
            </w:r>
          </w:p>
        </w:tc>
        <w:tc>
          <w:tcPr>
            <w:tcW w:w="7524" w:type="dxa"/>
            <w:vAlign w:val="top"/>
          </w:tcPr>
          <w:p w14:paraId="4467F16B" w14:textId="77777777" w:rsidR="001E0C3D" w:rsidRPr="0005228F" w:rsidRDefault="001E0C3D" w:rsidP="00844380">
            <w:pPr>
              <w:rPr>
                <w:highlight w:val="cyan"/>
              </w:rPr>
            </w:pPr>
            <w:r w:rsidRPr="0005228F">
              <w:t>The minimum wanted input signal or field strength at the nominal frequency of the receiver able to produce a minimum specified output performance (e.g. SINAD and BER).</w:t>
            </w:r>
          </w:p>
          <w:p w14:paraId="62A5606C" w14:textId="77777777" w:rsidR="001E0C3D" w:rsidRPr="0005228F" w:rsidDel="00090930" w:rsidRDefault="001E0C3D" w:rsidP="00844380">
            <w:pPr>
              <w:pStyle w:val="ECCTabletext"/>
              <w:rPr>
                <w:rStyle w:val="ECCParagraph"/>
              </w:rPr>
            </w:pPr>
          </w:p>
        </w:tc>
      </w:tr>
      <w:tr w:rsidR="001E0C3D" w:rsidRPr="0005228F" w14:paraId="52EDFCF4" w14:textId="77777777" w:rsidTr="006675CD">
        <w:trPr>
          <w:trHeight w:val="26"/>
        </w:trPr>
        <w:tc>
          <w:tcPr>
            <w:tcW w:w="1701" w:type="dxa"/>
            <w:vAlign w:val="top"/>
          </w:tcPr>
          <w:p w14:paraId="73E03F13" w14:textId="77777777" w:rsidR="001E0C3D" w:rsidRPr="0005228F" w:rsidRDefault="001E0C3D" w:rsidP="00844380">
            <w:pPr>
              <w:pStyle w:val="ECCTabletext"/>
              <w:rPr>
                <w:b/>
              </w:rPr>
            </w:pPr>
            <w:r w:rsidRPr="0005228F">
              <w:rPr>
                <w:b/>
              </w:rPr>
              <w:t>Signal-to-Interference plus Noise Ratio (SINR)</w:t>
            </w:r>
          </w:p>
        </w:tc>
        <w:tc>
          <w:tcPr>
            <w:tcW w:w="7524" w:type="dxa"/>
            <w:vAlign w:val="top"/>
          </w:tcPr>
          <w:p w14:paraId="7CE0B0DD" w14:textId="77777777" w:rsidR="001E0C3D" w:rsidRPr="0005228F" w:rsidRDefault="001E0C3D" w:rsidP="00844380">
            <w:r w:rsidRPr="0005228F">
              <w:rPr>
                <w:szCs w:val="20"/>
              </w:rPr>
              <w:t>The ratio, generally expressed in decibels, of the power of the wanted signal to the total power of the interfering signal and noise, evaluated in specified conditions at a specified point of a transmission channel.</w:t>
            </w:r>
            <w:r w:rsidRPr="0005228F" w:rsidDel="00B44823">
              <w:t xml:space="preserve"> </w:t>
            </w:r>
          </w:p>
        </w:tc>
      </w:tr>
      <w:tr w:rsidR="001E0C3D" w:rsidRPr="0005228F" w14:paraId="56E9E19B" w14:textId="77777777" w:rsidTr="006675CD">
        <w:trPr>
          <w:trHeight w:val="310"/>
        </w:trPr>
        <w:tc>
          <w:tcPr>
            <w:tcW w:w="1701" w:type="dxa"/>
            <w:vAlign w:val="top"/>
          </w:tcPr>
          <w:p w14:paraId="0F0E016C" w14:textId="77777777" w:rsidR="001E0C3D" w:rsidRPr="0005228F" w:rsidRDefault="001E0C3D" w:rsidP="00844380">
            <w:pPr>
              <w:pStyle w:val="ECCTabletext"/>
              <w:rPr>
                <w:b/>
              </w:rPr>
            </w:pPr>
            <w:r w:rsidRPr="0005228F">
              <w:rPr>
                <w:b/>
              </w:rPr>
              <w:t>Signal-to-Interference Ratio (SIR)</w:t>
            </w:r>
          </w:p>
        </w:tc>
        <w:tc>
          <w:tcPr>
            <w:tcW w:w="7524" w:type="dxa"/>
            <w:vAlign w:val="top"/>
          </w:tcPr>
          <w:p w14:paraId="27594B7A" w14:textId="77777777" w:rsidR="001E0C3D" w:rsidRPr="0005228F" w:rsidRDefault="001E0C3D" w:rsidP="00844380">
            <w:pPr>
              <w:pStyle w:val="ECCTabletext"/>
            </w:pPr>
            <w:r w:rsidRPr="0005228F">
              <w:rPr>
                <w:szCs w:val="20"/>
              </w:rPr>
              <w:t>The ratio, generally expressed in decibels, of the power of the wanted signal to the power of the interfering signal, evaluated in specified conditions at a specified point of a transmission channel.</w:t>
            </w:r>
          </w:p>
          <w:p w14:paraId="27B1467D" w14:textId="77777777" w:rsidR="001E0C3D" w:rsidRPr="0005228F" w:rsidRDefault="001E0C3D" w:rsidP="00844380">
            <w:pPr>
              <w:pStyle w:val="ECCTabletext"/>
            </w:pPr>
          </w:p>
        </w:tc>
      </w:tr>
      <w:tr w:rsidR="001E0C3D" w:rsidRPr="0005228F" w14:paraId="2495F945" w14:textId="77777777" w:rsidTr="006675CD">
        <w:trPr>
          <w:trHeight w:val="310"/>
        </w:trPr>
        <w:tc>
          <w:tcPr>
            <w:tcW w:w="1701" w:type="dxa"/>
            <w:vAlign w:val="top"/>
          </w:tcPr>
          <w:p w14:paraId="6580D9FD" w14:textId="77777777" w:rsidR="001E0C3D" w:rsidRPr="0005228F" w:rsidRDefault="001E0C3D" w:rsidP="00844380">
            <w:pPr>
              <w:pStyle w:val="ECCTabletext"/>
              <w:rPr>
                <w:b/>
              </w:rPr>
            </w:pPr>
            <w:r w:rsidRPr="0005228F">
              <w:rPr>
                <w:b/>
              </w:rPr>
              <w:t>Signal-to-Noise Ratio (SNR)</w:t>
            </w:r>
          </w:p>
        </w:tc>
        <w:tc>
          <w:tcPr>
            <w:tcW w:w="7524" w:type="dxa"/>
            <w:vAlign w:val="top"/>
          </w:tcPr>
          <w:p w14:paraId="1B37A138" w14:textId="77777777" w:rsidR="001E0C3D" w:rsidRPr="0005228F" w:rsidRDefault="001E0C3D" w:rsidP="00844380">
            <w:pPr>
              <w:pStyle w:val="ECCTabletext"/>
            </w:pPr>
            <w:r w:rsidRPr="0005228F">
              <w:rPr>
                <w:szCs w:val="20"/>
              </w:rPr>
              <w:t>The ratio, generally expressed in decibels, of the power of the wanted signal to the power of noise, evaluated in specified conditions at a specified point of a transmission channel.</w:t>
            </w:r>
          </w:p>
          <w:p w14:paraId="4030A0CF" w14:textId="77777777" w:rsidR="001E0C3D" w:rsidRPr="0005228F" w:rsidRDefault="001E0C3D" w:rsidP="00844380">
            <w:pPr>
              <w:pStyle w:val="ECCTabletext"/>
            </w:pPr>
          </w:p>
        </w:tc>
      </w:tr>
    </w:tbl>
    <w:p w14:paraId="28889E44" w14:textId="77777777" w:rsidR="001E0C3D" w:rsidRPr="0005228F" w:rsidRDefault="001E0C3D" w:rsidP="001E0C3D">
      <w:pPr>
        <w:pStyle w:val="Heading2"/>
        <w:tabs>
          <w:tab w:val="num" w:pos="860"/>
        </w:tabs>
        <w:ind w:left="578" w:hanging="578"/>
        <w:rPr>
          <w:lang w:val="en-GB"/>
        </w:rPr>
      </w:pPr>
      <w:bookmarkStart w:id="50" w:name="_Toc513736452"/>
      <w:bookmarkStart w:id="51" w:name="_Toc26977238"/>
      <w:bookmarkStart w:id="52" w:name="_Toc21332740"/>
      <w:bookmarkStart w:id="53" w:name="_Toc31812060"/>
      <w:r w:rsidRPr="0005228F">
        <w:rPr>
          <w:lang w:val="en-GB"/>
        </w:rPr>
        <w:t>Additional definitions</w:t>
      </w:r>
      <w:bookmarkEnd w:id="50"/>
      <w:bookmarkEnd w:id="51"/>
      <w:bookmarkEnd w:id="52"/>
      <w:bookmarkEnd w:id="53"/>
    </w:p>
    <w:tbl>
      <w:tblPr>
        <w:tblStyle w:val="ECCTable-clean"/>
        <w:tblW w:w="10137" w:type="dxa"/>
        <w:tblInd w:w="0" w:type="dxa"/>
        <w:tblLook w:val="01E0" w:firstRow="1" w:lastRow="1" w:firstColumn="1" w:lastColumn="1" w:noHBand="0" w:noVBand="0"/>
      </w:tblPr>
      <w:tblGrid>
        <w:gridCol w:w="2835"/>
        <w:gridCol w:w="7302"/>
      </w:tblGrid>
      <w:tr w:rsidR="001E0C3D" w:rsidRPr="0005228F" w14:paraId="3045C473" w14:textId="77777777" w:rsidTr="006675CD">
        <w:trPr>
          <w:cnfStyle w:val="100000000000" w:firstRow="1" w:lastRow="0" w:firstColumn="0" w:lastColumn="0" w:oddVBand="0" w:evenVBand="0" w:oddHBand="0" w:evenHBand="0" w:firstRowFirstColumn="0" w:firstRowLastColumn="0" w:lastRowFirstColumn="0" w:lastRowLastColumn="0"/>
          <w:trHeight w:val="310"/>
        </w:trPr>
        <w:tc>
          <w:tcPr>
            <w:tcW w:w="2835" w:type="dxa"/>
          </w:tcPr>
          <w:p w14:paraId="1C2C5426" w14:textId="77777777" w:rsidR="001E0C3D" w:rsidRPr="0005228F" w:rsidRDefault="001E0C3D" w:rsidP="00844380">
            <w:pPr>
              <w:pStyle w:val="ECCTableHeaderredfont"/>
              <w:keepNext/>
            </w:pPr>
            <w:r w:rsidRPr="0005228F">
              <w:t>Term</w:t>
            </w:r>
          </w:p>
        </w:tc>
        <w:tc>
          <w:tcPr>
            <w:tcW w:w="7302" w:type="dxa"/>
          </w:tcPr>
          <w:p w14:paraId="6BA4E72E" w14:textId="77777777" w:rsidR="001E0C3D" w:rsidRPr="0005228F" w:rsidRDefault="001E0C3D" w:rsidP="00844380">
            <w:pPr>
              <w:pStyle w:val="ECCTableHeaderredfont"/>
              <w:keepNext/>
            </w:pPr>
            <w:r w:rsidRPr="0005228F">
              <w:t>Definition</w:t>
            </w:r>
          </w:p>
        </w:tc>
      </w:tr>
      <w:tr w:rsidR="001E0C3D" w:rsidRPr="0005228F" w14:paraId="12B7DB6E" w14:textId="77777777" w:rsidTr="006675CD">
        <w:trPr>
          <w:trHeight w:val="310"/>
        </w:trPr>
        <w:tc>
          <w:tcPr>
            <w:tcW w:w="2835" w:type="dxa"/>
            <w:vAlign w:val="top"/>
          </w:tcPr>
          <w:p w14:paraId="7F8E499D" w14:textId="77777777" w:rsidR="001E0C3D" w:rsidRPr="0005228F" w:rsidRDefault="001E0C3D" w:rsidP="00844380">
            <w:pPr>
              <w:pStyle w:val="ECCTabletext"/>
              <w:rPr>
                <w:rStyle w:val="ECCParagraph"/>
                <w:b/>
              </w:rPr>
            </w:pPr>
            <w:r w:rsidRPr="0005228F">
              <w:rPr>
                <w:rStyle w:val="ECCParagraph"/>
                <w:b/>
              </w:rPr>
              <w:t>Adjacent Channel Interference (ACI)</w:t>
            </w:r>
          </w:p>
        </w:tc>
        <w:tc>
          <w:tcPr>
            <w:tcW w:w="7302" w:type="dxa"/>
            <w:vAlign w:val="top"/>
          </w:tcPr>
          <w:p w14:paraId="10AB0413" w14:textId="77777777" w:rsidR="001E0C3D" w:rsidRPr="0005228F" w:rsidRDefault="001E0C3D" w:rsidP="00844380">
            <w:pPr>
              <w:pStyle w:val="ECCTabletext"/>
              <w:keepNext/>
            </w:pPr>
            <w:r w:rsidRPr="0005228F">
              <w:t>Interference caused by extraneous power from a signal on an adjacent channel.</w:t>
            </w:r>
          </w:p>
          <w:p w14:paraId="0BC80015" w14:textId="77777777" w:rsidR="001E0C3D" w:rsidRPr="0005228F" w:rsidRDefault="001E0C3D" w:rsidP="00844380">
            <w:pPr>
              <w:pStyle w:val="ECCTabletext"/>
              <w:keepNext/>
            </w:pPr>
          </w:p>
        </w:tc>
      </w:tr>
      <w:tr w:rsidR="001E0C3D" w:rsidRPr="0005228F" w14:paraId="67207F2D" w14:textId="77777777" w:rsidTr="006675CD">
        <w:trPr>
          <w:trHeight w:val="310"/>
        </w:trPr>
        <w:tc>
          <w:tcPr>
            <w:tcW w:w="2835" w:type="dxa"/>
            <w:vAlign w:val="top"/>
          </w:tcPr>
          <w:p w14:paraId="3269CE79" w14:textId="77777777" w:rsidR="001E0C3D" w:rsidRPr="0005228F" w:rsidRDefault="001E0C3D" w:rsidP="00844380">
            <w:pPr>
              <w:pStyle w:val="ECCTabletext"/>
              <w:rPr>
                <w:rStyle w:val="ECCParagraph"/>
                <w:b/>
              </w:rPr>
            </w:pPr>
            <w:r w:rsidRPr="0005228F">
              <w:rPr>
                <w:rStyle w:val="ECCParagraph"/>
                <w:b/>
              </w:rPr>
              <w:t>Adjacent Channel Rejection (ACR)</w:t>
            </w:r>
          </w:p>
        </w:tc>
        <w:tc>
          <w:tcPr>
            <w:tcW w:w="7302" w:type="dxa"/>
            <w:vAlign w:val="top"/>
          </w:tcPr>
          <w:p w14:paraId="2022C4B0" w14:textId="77777777" w:rsidR="001E0C3D" w:rsidRPr="0005228F" w:rsidRDefault="001E0C3D" w:rsidP="00844380">
            <w:pPr>
              <w:pStyle w:val="ECCTabletext"/>
            </w:pPr>
            <w:r w:rsidRPr="0005228F">
              <w:t>A measure of the capability of the receiver to receive a wanted signal without exceeding a given degradation due to the presence of an unwanted signal (interferer) either in the first or second adjacent channel. It is expressed as the ratio, in dB, of the level of the unwanted signal to the level of the wanted signal, at the receiver input.</w:t>
            </w:r>
          </w:p>
          <w:p w14:paraId="70E04769" w14:textId="77777777" w:rsidR="001E0C3D" w:rsidRPr="0005228F" w:rsidRDefault="001E0C3D" w:rsidP="00844380">
            <w:pPr>
              <w:pStyle w:val="ECCTabletext"/>
            </w:pPr>
          </w:p>
        </w:tc>
      </w:tr>
      <w:tr w:rsidR="001E0C3D" w:rsidRPr="0005228F" w14:paraId="0C148A8C" w14:textId="77777777" w:rsidTr="006675CD">
        <w:trPr>
          <w:trHeight w:val="310"/>
        </w:trPr>
        <w:tc>
          <w:tcPr>
            <w:tcW w:w="2835" w:type="dxa"/>
            <w:vAlign w:val="top"/>
          </w:tcPr>
          <w:p w14:paraId="64BBE140" w14:textId="77777777" w:rsidR="001E0C3D" w:rsidRPr="0005228F" w:rsidRDefault="001E0C3D" w:rsidP="00844380">
            <w:pPr>
              <w:pStyle w:val="ECCTabletext"/>
              <w:rPr>
                <w:rStyle w:val="ECCParagraph"/>
                <w:b/>
              </w:rPr>
            </w:pPr>
            <w:r w:rsidRPr="0005228F">
              <w:rPr>
                <w:rStyle w:val="ECCParagraph"/>
                <w:b/>
              </w:rPr>
              <w:t xml:space="preserve">Co-channel rejection </w:t>
            </w:r>
          </w:p>
        </w:tc>
        <w:tc>
          <w:tcPr>
            <w:tcW w:w="7302" w:type="dxa"/>
            <w:vAlign w:val="top"/>
          </w:tcPr>
          <w:p w14:paraId="16BD306A" w14:textId="77777777" w:rsidR="001E0C3D" w:rsidRPr="0005228F" w:rsidRDefault="001E0C3D" w:rsidP="00844380">
            <w:pPr>
              <w:pStyle w:val="ECCTabletext"/>
            </w:pPr>
            <w:r w:rsidRPr="0005228F">
              <w:t xml:space="preserve">A measure of the capability of the receiver to receive a wanted modulated signal without exceeding a given degradation due to the presence of an unwanted modulated signal, both signals being at the nominal frequency of the receiver. It is expressed as the ratio, in dB, of the level of the wanted signal to the level of the unwanted signal, at the receiver input </w:t>
            </w:r>
            <w:r w:rsidRPr="0005228F">
              <w:rPr>
                <w:rStyle w:val="ECCParagraph"/>
              </w:rPr>
              <w:t>(also called co-channel protection ratio).</w:t>
            </w:r>
          </w:p>
          <w:p w14:paraId="72F71604" w14:textId="77777777" w:rsidR="001E0C3D" w:rsidRPr="0005228F" w:rsidRDefault="001E0C3D" w:rsidP="00844380">
            <w:pPr>
              <w:pStyle w:val="ECCTabletext"/>
            </w:pPr>
          </w:p>
        </w:tc>
      </w:tr>
      <w:tr w:rsidR="001E0C3D" w:rsidRPr="0005228F" w14:paraId="47357D48" w14:textId="77777777" w:rsidTr="006675CD">
        <w:trPr>
          <w:trHeight w:val="310"/>
        </w:trPr>
        <w:tc>
          <w:tcPr>
            <w:tcW w:w="2835" w:type="dxa"/>
            <w:vAlign w:val="top"/>
          </w:tcPr>
          <w:p w14:paraId="0B13D057" w14:textId="77777777" w:rsidR="001E0C3D" w:rsidRPr="0005228F" w:rsidRDefault="001E0C3D" w:rsidP="00844380">
            <w:pPr>
              <w:pStyle w:val="ECCTabletext"/>
              <w:rPr>
                <w:rStyle w:val="ECCParagraph"/>
                <w:b/>
              </w:rPr>
            </w:pPr>
            <w:r w:rsidRPr="0005228F">
              <w:rPr>
                <w:rStyle w:val="ECCParagraph"/>
                <w:b/>
              </w:rPr>
              <w:t>Compatibility</w:t>
            </w:r>
          </w:p>
        </w:tc>
        <w:tc>
          <w:tcPr>
            <w:tcW w:w="7302" w:type="dxa"/>
            <w:vAlign w:val="top"/>
          </w:tcPr>
          <w:p w14:paraId="122C44EB" w14:textId="77777777" w:rsidR="001E0C3D" w:rsidRPr="0005228F" w:rsidRDefault="001E0C3D" w:rsidP="00844380">
            <w:pPr>
              <w:pStyle w:val="ECCTabletext"/>
            </w:pPr>
            <w:bookmarkStart w:id="54" w:name="_Hlk526158158"/>
            <w:r w:rsidRPr="0005228F">
              <w:t xml:space="preserve">Where two or more radio frequency users can operate on either the same or adjacent frequencies without causing each other an unacceptable level of degradation </w:t>
            </w:r>
            <w:bookmarkEnd w:id="54"/>
            <w:r w:rsidRPr="0005228F">
              <w:t>or harmful interference.</w:t>
            </w:r>
          </w:p>
          <w:p w14:paraId="475C9E66" w14:textId="77777777" w:rsidR="001E0C3D" w:rsidRPr="0005228F" w:rsidRDefault="001E0C3D" w:rsidP="00844380">
            <w:pPr>
              <w:pStyle w:val="ECCTabletext"/>
            </w:pPr>
          </w:p>
        </w:tc>
      </w:tr>
      <w:tr w:rsidR="001E0C3D" w:rsidRPr="0005228F" w14:paraId="752F5A82" w14:textId="77777777" w:rsidTr="006675CD">
        <w:trPr>
          <w:trHeight w:val="310"/>
        </w:trPr>
        <w:tc>
          <w:tcPr>
            <w:tcW w:w="2835" w:type="dxa"/>
            <w:vAlign w:val="top"/>
          </w:tcPr>
          <w:p w14:paraId="6A13FEE8" w14:textId="77777777" w:rsidR="001E0C3D" w:rsidRPr="0005228F" w:rsidRDefault="001E0C3D" w:rsidP="00844380">
            <w:pPr>
              <w:pStyle w:val="ECCTabletext"/>
              <w:rPr>
                <w:rStyle w:val="ECCParagraph"/>
                <w:b/>
              </w:rPr>
            </w:pPr>
            <w:r w:rsidRPr="0005228F">
              <w:rPr>
                <w:rStyle w:val="ECCParagraph"/>
                <w:b/>
              </w:rPr>
              <w:t>Intermodulation Free Dynamic Range (IFDR)</w:t>
            </w:r>
          </w:p>
          <w:p w14:paraId="1C26FCA0" w14:textId="77777777" w:rsidR="001E0C3D" w:rsidRPr="0005228F" w:rsidRDefault="001E0C3D" w:rsidP="00844380">
            <w:pPr>
              <w:pStyle w:val="ECCTabletext"/>
              <w:rPr>
                <w:rStyle w:val="ECCParagraph"/>
                <w:b/>
              </w:rPr>
            </w:pPr>
            <w:r w:rsidRPr="0005228F">
              <w:rPr>
                <w:rStyle w:val="ECCParagraph"/>
                <w:b/>
              </w:rPr>
              <w:t>Spurious Free Dynamic Range (SFDR)</w:t>
            </w:r>
          </w:p>
          <w:p w14:paraId="1EB640A5" w14:textId="77777777" w:rsidR="001E0C3D" w:rsidRPr="0005228F" w:rsidRDefault="001E0C3D" w:rsidP="00844380">
            <w:pPr>
              <w:pStyle w:val="ECCTabletext"/>
              <w:rPr>
                <w:rStyle w:val="ECCParagraph"/>
                <w:b/>
              </w:rPr>
            </w:pPr>
          </w:p>
        </w:tc>
        <w:tc>
          <w:tcPr>
            <w:tcW w:w="7302" w:type="dxa"/>
            <w:vAlign w:val="top"/>
          </w:tcPr>
          <w:p w14:paraId="50DACE76" w14:textId="77777777" w:rsidR="001E0C3D" w:rsidRPr="0005228F" w:rsidRDefault="001E0C3D" w:rsidP="00844380">
            <w:pPr>
              <w:pStyle w:val="ECCTabletext"/>
            </w:pPr>
            <w:r w:rsidRPr="0005228F">
              <w:t>The range, expressed in dBm, between the least discernible signal and the level in which two or more signals do not produce (intermodulation) products that cannot be separated from the wanted signal.</w:t>
            </w:r>
          </w:p>
        </w:tc>
      </w:tr>
      <w:tr w:rsidR="001E0C3D" w:rsidRPr="0005228F" w14:paraId="28038C4B" w14:textId="77777777" w:rsidTr="006675CD">
        <w:trPr>
          <w:trHeight w:val="310"/>
        </w:trPr>
        <w:tc>
          <w:tcPr>
            <w:tcW w:w="2835" w:type="dxa"/>
            <w:vAlign w:val="top"/>
          </w:tcPr>
          <w:p w14:paraId="34B01EAB" w14:textId="77777777" w:rsidR="001E0C3D" w:rsidRPr="0005228F" w:rsidRDefault="001E0C3D" w:rsidP="00844380">
            <w:pPr>
              <w:pStyle w:val="ECCTabletext"/>
              <w:rPr>
                <w:rStyle w:val="ECCParagraph"/>
                <w:b/>
              </w:rPr>
            </w:pPr>
            <w:r w:rsidRPr="0005228F">
              <w:rPr>
                <w:rStyle w:val="ECCParagraph"/>
                <w:b/>
              </w:rPr>
              <w:t xml:space="preserve">Intermodulation response rejection </w:t>
            </w:r>
          </w:p>
          <w:p w14:paraId="63956042" w14:textId="77777777" w:rsidR="001E0C3D" w:rsidRPr="0005228F" w:rsidRDefault="001E0C3D" w:rsidP="00844380">
            <w:pPr>
              <w:pStyle w:val="ECCTabletext"/>
              <w:rPr>
                <w:rStyle w:val="ECCParagraph"/>
                <w:b/>
              </w:rPr>
            </w:pPr>
          </w:p>
        </w:tc>
        <w:tc>
          <w:tcPr>
            <w:tcW w:w="7302" w:type="dxa"/>
            <w:vAlign w:val="top"/>
          </w:tcPr>
          <w:p w14:paraId="749AB185" w14:textId="77777777" w:rsidR="001E0C3D" w:rsidRPr="0005228F" w:rsidRDefault="001E0C3D" w:rsidP="00844380">
            <w:pPr>
              <w:pStyle w:val="ECCTabletext"/>
            </w:pPr>
            <w:r w:rsidRPr="0005228F">
              <w:t>A measure of the capability of the receiver to receive a wanted modulated signal, without exceeding a given degradation due to the presence of two or more unwanted signals with a specific frequency relationship to the wanted signal frequency. It is expressed as the maximum interfering signal mean power (dBm) for a given wanted signal level.</w:t>
            </w:r>
          </w:p>
          <w:p w14:paraId="6D992A95" w14:textId="77777777" w:rsidR="001E0C3D" w:rsidRPr="0005228F" w:rsidRDefault="001E0C3D" w:rsidP="00844380">
            <w:pPr>
              <w:pStyle w:val="ECCTabletext"/>
            </w:pPr>
          </w:p>
        </w:tc>
      </w:tr>
      <w:tr w:rsidR="001E0C3D" w:rsidRPr="0005228F" w14:paraId="34F9D1DA" w14:textId="77777777" w:rsidTr="006675CD">
        <w:trPr>
          <w:trHeight w:val="310"/>
        </w:trPr>
        <w:tc>
          <w:tcPr>
            <w:tcW w:w="2835" w:type="dxa"/>
            <w:vAlign w:val="top"/>
          </w:tcPr>
          <w:p w14:paraId="2B29DDF5" w14:textId="77777777" w:rsidR="001E0C3D" w:rsidRPr="0005228F" w:rsidRDefault="001E0C3D" w:rsidP="00844380">
            <w:pPr>
              <w:pStyle w:val="ECCTabletext"/>
              <w:rPr>
                <w:rStyle w:val="ECCParagraph"/>
                <w:b/>
              </w:rPr>
            </w:pPr>
            <w:r w:rsidRPr="0005228F">
              <w:rPr>
                <w:rStyle w:val="ECCParagraph"/>
                <w:b/>
              </w:rPr>
              <w:t>LO phase noise</w:t>
            </w:r>
          </w:p>
        </w:tc>
        <w:tc>
          <w:tcPr>
            <w:tcW w:w="7302" w:type="dxa"/>
            <w:vAlign w:val="top"/>
          </w:tcPr>
          <w:p w14:paraId="0034C923" w14:textId="77777777" w:rsidR="001E0C3D" w:rsidRPr="003C2CC3" w:rsidRDefault="001E0C3D" w:rsidP="00844380">
            <w:r w:rsidRPr="0005228F">
              <w:t>Local oscillator (LO) Phase noise is the spreading of the LO’s signal in the frequency domain as a result of the phase jitter introduced by thermal and flicker/pink noise in the generating circuit.</w:t>
            </w:r>
          </w:p>
          <w:p w14:paraId="041501FC" w14:textId="77777777" w:rsidR="001E0C3D" w:rsidRPr="0005228F" w:rsidRDefault="001E0C3D" w:rsidP="00844380">
            <w:pPr>
              <w:pStyle w:val="ECCTabletext"/>
            </w:pPr>
          </w:p>
        </w:tc>
      </w:tr>
      <w:tr w:rsidR="001E0C3D" w:rsidRPr="0005228F" w14:paraId="73704A8F" w14:textId="77777777" w:rsidTr="006675CD">
        <w:trPr>
          <w:trHeight w:val="310"/>
        </w:trPr>
        <w:tc>
          <w:tcPr>
            <w:tcW w:w="2835" w:type="dxa"/>
            <w:vAlign w:val="top"/>
          </w:tcPr>
          <w:p w14:paraId="6EF46DF9" w14:textId="77777777" w:rsidR="001E0C3D" w:rsidRPr="0005228F" w:rsidRDefault="001E0C3D" w:rsidP="00844380">
            <w:pPr>
              <w:pStyle w:val="ECCTabletext"/>
              <w:rPr>
                <w:rStyle w:val="ECCParagraph"/>
                <w:b/>
              </w:rPr>
            </w:pPr>
            <w:r w:rsidRPr="0005228F">
              <w:rPr>
                <w:rStyle w:val="ECCParagraph"/>
                <w:b/>
              </w:rPr>
              <w:t>Minimum detectable signal (Least discernible signal)</w:t>
            </w:r>
          </w:p>
          <w:p w14:paraId="322BD1F2" w14:textId="77777777" w:rsidR="001E0C3D" w:rsidRPr="0005228F" w:rsidRDefault="001E0C3D" w:rsidP="00844380">
            <w:pPr>
              <w:pStyle w:val="ECCTabletext"/>
              <w:rPr>
                <w:rStyle w:val="ECCParagraph"/>
                <w:b/>
              </w:rPr>
            </w:pPr>
          </w:p>
        </w:tc>
        <w:tc>
          <w:tcPr>
            <w:tcW w:w="7302" w:type="dxa"/>
            <w:vAlign w:val="top"/>
          </w:tcPr>
          <w:p w14:paraId="5622031C" w14:textId="77777777" w:rsidR="001E0C3D" w:rsidRPr="0005228F" w:rsidRDefault="001E0C3D" w:rsidP="00844380">
            <w:pPr>
              <w:pStyle w:val="ECCTabletext"/>
            </w:pPr>
            <w:r w:rsidRPr="0005228F">
              <w:t>The minimum wanted signal level, expressed in dBm, that can be distinguished from the receiver noise assuming no other signals are present; which is called the least discernible signal, typically for some high sensitivity applications (e.g. earth observation or radio astronomy applications).</w:t>
            </w:r>
          </w:p>
          <w:p w14:paraId="71DE2CF9" w14:textId="77777777" w:rsidR="001E0C3D" w:rsidRPr="0005228F" w:rsidRDefault="001E0C3D" w:rsidP="00844380">
            <w:pPr>
              <w:pStyle w:val="ECCTabletext"/>
            </w:pPr>
          </w:p>
        </w:tc>
      </w:tr>
      <w:tr w:rsidR="001E0C3D" w:rsidRPr="0005228F" w14:paraId="07760F70" w14:textId="77777777" w:rsidTr="006675CD">
        <w:trPr>
          <w:trHeight w:val="310"/>
        </w:trPr>
        <w:tc>
          <w:tcPr>
            <w:tcW w:w="2835" w:type="dxa"/>
            <w:vAlign w:val="top"/>
          </w:tcPr>
          <w:p w14:paraId="35E944C3" w14:textId="77777777" w:rsidR="001E0C3D" w:rsidRPr="0005228F" w:rsidRDefault="001E0C3D" w:rsidP="00844380">
            <w:pPr>
              <w:pStyle w:val="ECCTabletext"/>
              <w:rPr>
                <w:rStyle w:val="ECCParagraph"/>
                <w:b/>
              </w:rPr>
            </w:pPr>
            <w:r w:rsidRPr="0005228F">
              <w:rPr>
                <w:rStyle w:val="ECCParagraph"/>
                <w:b/>
              </w:rPr>
              <w:t>Net Filter Discrimination (NFD)</w:t>
            </w:r>
          </w:p>
        </w:tc>
        <w:tc>
          <w:tcPr>
            <w:tcW w:w="7302" w:type="dxa"/>
            <w:vAlign w:val="top"/>
          </w:tcPr>
          <w:p w14:paraId="50FFCD92" w14:textId="77777777" w:rsidR="001E0C3D" w:rsidRPr="0005228F" w:rsidRDefault="001E0C3D" w:rsidP="00844380">
            <w:r w:rsidRPr="0005228F">
              <w:t>The ratio,</w:t>
            </w:r>
            <w:r w:rsidRPr="0005228F">
              <w:rPr>
                <w:szCs w:val="20"/>
              </w:rPr>
              <w:t xml:space="preserve"> </w:t>
            </w:r>
            <w:r w:rsidRPr="0005228F">
              <w:t xml:space="preserve">generally expressed in decibels, between the level of interference of the adjacent channel interference (i.e. at antenna port) and its residual level after all RF, IF and Baseband filter chain (see Recommendation ITU-R. F.746 </w:t>
            </w:r>
            <w:r w:rsidRPr="0005228F">
              <w:fldChar w:fldCharType="begin"/>
            </w:r>
            <w:r w:rsidRPr="0005228F">
              <w:instrText xml:space="preserve"> REF _Ref25227684 \r \h  \* MERGEFORMAT </w:instrText>
            </w:r>
            <w:r w:rsidRPr="0005228F">
              <w:fldChar w:fldCharType="separate"/>
            </w:r>
            <w:r w:rsidRPr="0005228F">
              <w:t>[54]</w:t>
            </w:r>
            <w:r w:rsidRPr="0005228F">
              <w:fldChar w:fldCharType="end"/>
            </w:r>
            <w:r w:rsidRPr="0005228F">
              <w:t>).</w:t>
            </w:r>
          </w:p>
          <w:p w14:paraId="007E46FD" w14:textId="77777777" w:rsidR="001E0C3D" w:rsidRPr="0005228F" w:rsidRDefault="001E0C3D" w:rsidP="00844380"/>
        </w:tc>
      </w:tr>
      <w:tr w:rsidR="001E0C3D" w:rsidRPr="0005228F" w14:paraId="214FCB9A" w14:textId="77777777" w:rsidTr="006675CD">
        <w:trPr>
          <w:trHeight w:val="310"/>
        </w:trPr>
        <w:tc>
          <w:tcPr>
            <w:tcW w:w="2835" w:type="dxa"/>
            <w:vAlign w:val="top"/>
          </w:tcPr>
          <w:p w14:paraId="573ADFA7" w14:textId="77777777" w:rsidR="001E0C3D" w:rsidRPr="0005228F" w:rsidRDefault="001E0C3D" w:rsidP="00844380">
            <w:pPr>
              <w:pStyle w:val="ECCTabletext"/>
              <w:rPr>
                <w:rStyle w:val="ECCParagraph"/>
                <w:b/>
              </w:rPr>
            </w:pPr>
            <w:r w:rsidRPr="0005228F">
              <w:rPr>
                <w:rStyle w:val="ECCParagraph"/>
                <w:b/>
              </w:rPr>
              <w:t>Sharing</w:t>
            </w:r>
          </w:p>
        </w:tc>
        <w:tc>
          <w:tcPr>
            <w:tcW w:w="7302" w:type="dxa"/>
            <w:vAlign w:val="top"/>
          </w:tcPr>
          <w:p w14:paraId="08A2F635" w14:textId="77777777" w:rsidR="001E0C3D" w:rsidRPr="0005228F" w:rsidRDefault="001E0C3D" w:rsidP="00844380">
            <w:pPr>
              <w:pStyle w:val="ECCTabletext"/>
            </w:pPr>
            <w:r w:rsidRPr="0005228F">
              <w:t>Where two or more concurrent radio frequency users can operate in the same frequency band while compatibility is achieved.</w:t>
            </w:r>
          </w:p>
          <w:p w14:paraId="6ECBF3AB" w14:textId="77777777" w:rsidR="001E0C3D" w:rsidRPr="0005228F" w:rsidRDefault="001E0C3D" w:rsidP="00844380">
            <w:pPr>
              <w:pStyle w:val="ECCTabletext"/>
            </w:pPr>
          </w:p>
        </w:tc>
      </w:tr>
    </w:tbl>
    <w:p w14:paraId="23BE3C89" w14:textId="77777777" w:rsidR="001E0C3D" w:rsidRPr="0005228F" w:rsidRDefault="001E0C3D" w:rsidP="005E71F3">
      <w:pPr>
        <w:pStyle w:val="ECCTablenote"/>
        <w:rPr>
          <w:rStyle w:val="ECCParagraph"/>
        </w:rPr>
      </w:pPr>
    </w:p>
    <w:p w14:paraId="5DB16975" w14:textId="77777777" w:rsidR="00844380" w:rsidRPr="0005228F" w:rsidRDefault="00844380" w:rsidP="00844380">
      <w:pPr>
        <w:pStyle w:val="Heading1"/>
        <w:ind w:left="357" w:hanging="357"/>
        <w:rPr>
          <w:lang w:val="en-GB"/>
        </w:rPr>
      </w:pPr>
      <w:bookmarkStart w:id="55" w:name="_Ref513717334"/>
      <w:bookmarkStart w:id="56" w:name="_Toc513736453"/>
      <w:bookmarkStart w:id="57" w:name="_Toc510021955"/>
      <w:bookmarkStart w:id="58" w:name="_Toc26977239"/>
      <w:bookmarkStart w:id="59" w:name="_Toc21332741"/>
      <w:bookmarkStart w:id="60" w:name="_Toc31812061"/>
      <w:bookmarkStart w:id="61" w:name="_Hlk515917773"/>
      <w:bookmarkStart w:id="62" w:name="_Toc380056499"/>
      <w:bookmarkStart w:id="63" w:name="_Toc380059750"/>
      <w:bookmarkStart w:id="64" w:name="_Toc380059787"/>
      <w:bookmarkStart w:id="65" w:name="_Toc396153638"/>
      <w:bookmarkStart w:id="66" w:name="_Toc396383865"/>
      <w:bookmarkStart w:id="67" w:name="_Toc396917298"/>
      <w:bookmarkStart w:id="68" w:name="_Toc396917347"/>
      <w:bookmarkStart w:id="69" w:name="_Toc396917409"/>
      <w:bookmarkStart w:id="70" w:name="_Toc396917462"/>
      <w:bookmarkStart w:id="71" w:name="_Toc396917629"/>
      <w:bookmarkStart w:id="72" w:name="_Toc396917644"/>
      <w:bookmarkStart w:id="73" w:name="_Toc396917749"/>
      <w:r w:rsidRPr="0005228F">
        <w:rPr>
          <w:lang w:val="en-GB"/>
        </w:rPr>
        <w:t xml:space="preserve">Importance of receiver performance in sharing and </w:t>
      </w:r>
      <w:bookmarkEnd w:id="55"/>
      <w:bookmarkEnd w:id="56"/>
      <w:bookmarkEnd w:id="57"/>
      <w:r w:rsidRPr="0005228F">
        <w:rPr>
          <w:lang w:val="en-GB"/>
        </w:rPr>
        <w:t>compatibility</w:t>
      </w:r>
      <w:bookmarkEnd w:id="58"/>
      <w:bookmarkEnd w:id="59"/>
      <w:bookmarkEnd w:id="60"/>
    </w:p>
    <w:bookmarkEnd w:id="61"/>
    <w:p w14:paraId="7A27956D" w14:textId="77777777" w:rsidR="00844380" w:rsidRPr="0005228F" w:rsidRDefault="00844380" w:rsidP="00844380">
      <w:pPr>
        <w:rPr>
          <w:rStyle w:val="ECCParagraph"/>
          <w:rFonts w:eastAsiaTheme="minorEastAsia"/>
        </w:rPr>
      </w:pPr>
      <w:r w:rsidRPr="0005228F">
        <w:rPr>
          <w:rStyle w:val="ECCParagraph"/>
          <w:rFonts w:eastAsiaTheme="minorEastAsia"/>
        </w:rPr>
        <w:t xml:space="preserve">Both transmitter and receiver parameters have an impact on the spectrum efficiency. </w:t>
      </w:r>
      <w:r w:rsidRPr="0005228F">
        <w:rPr>
          <w:rStyle w:val="ECCParagraph"/>
        </w:rPr>
        <w:t xml:space="preserve">Previously sharing and compatibility studies have focused on </w:t>
      </w:r>
      <w:proofErr w:type="gramStart"/>
      <w:r w:rsidRPr="0005228F">
        <w:rPr>
          <w:rStyle w:val="ECCParagraph"/>
        </w:rPr>
        <w:t>transmitters</w:t>
      </w:r>
      <w:proofErr w:type="gramEnd"/>
      <w:r w:rsidRPr="0005228F">
        <w:rPr>
          <w:rStyle w:val="ECCParagraph"/>
        </w:rPr>
        <w:t xml:space="preserve"> but receivers are also critically important. If a receiver has inability to attenuate adjacent signals, improvements to transmitter unwanted emission performance will not improve sharing and compatibility outcomes.</w:t>
      </w:r>
      <w:r w:rsidRPr="0005228F">
        <w:rPr>
          <w:rStyle w:val="ECCParagraph"/>
          <w:rFonts w:eastAsiaTheme="minorEastAsia"/>
        </w:rPr>
        <w:t xml:space="preserve"> </w:t>
      </w:r>
    </w:p>
    <w:p w14:paraId="5B9C7453" w14:textId="77777777" w:rsidR="00844380" w:rsidRPr="0005228F" w:rsidRDefault="00844380" w:rsidP="00844380">
      <w:pPr>
        <w:rPr>
          <w:rStyle w:val="ECCParagraph"/>
        </w:rPr>
      </w:pPr>
      <w:r w:rsidRPr="0005228F">
        <w:rPr>
          <w:rStyle w:val="ECCParagraph"/>
        </w:rPr>
        <w:t>A generic example of the impact of an adjacent interfering transmitter</w:t>
      </w:r>
      <w:r w:rsidRPr="0005228F">
        <w:rPr>
          <w:rStyle w:val="ECCParagraph"/>
          <w:rFonts w:eastAsiaTheme="minorEastAsia"/>
        </w:rPr>
        <w:t xml:space="preserve"> and victim receiver on the reception of a wanted signal is given in </w:t>
      </w:r>
      <w:r w:rsidRPr="0005228F">
        <w:rPr>
          <w:rStyle w:val="ECCParagraph"/>
          <w:rFonts w:eastAsiaTheme="minorEastAsia"/>
        </w:rPr>
        <w:fldChar w:fldCharType="begin"/>
      </w:r>
      <w:r w:rsidRPr="0005228F">
        <w:rPr>
          <w:rStyle w:val="ECCParagraph"/>
          <w:rFonts w:eastAsiaTheme="minorEastAsia"/>
        </w:rPr>
        <w:instrText xml:space="preserve"> REF _Ref14263668 \h </w:instrText>
      </w:r>
      <w:r w:rsidRPr="0005228F">
        <w:rPr>
          <w:rStyle w:val="ECCParagraph"/>
          <w:rFonts w:eastAsiaTheme="minorEastAsia"/>
        </w:rPr>
      </w:r>
      <w:r w:rsidRPr="0005228F">
        <w:rPr>
          <w:rStyle w:val="ECCParagraph"/>
          <w:rFonts w:eastAsiaTheme="minorEastAsia"/>
        </w:rPr>
        <w:fldChar w:fldCharType="separate"/>
      </w:r>
      <w:r w:rsidRPr="0005228F">
        <w:t xml:space="preserve">Figure </w:t>
      </w:r>
      <w:r w:rsidRPr="0005228F">
        <w:rPr>
          <w:noProof/>
        </w:rPr>
        <w:t>1</w:t>
      </w:r>
      <w:r w:rsidRPr="0005228F">
        <w:rPr>
          <w:rStyle w:val="ECCParagraph"/>
          <w:rFonts w:eastAsiaTheme="minorEastAsia"/>
        </w:rPr>
        <w:fldChar w:fldCharType="end"/>
      </w:r>
      <w:r w:rsidRPr="0005228F">
        <w:rPr>
          <w:rStyle w:val="ECCParagraph"/>
          <w:rFonts w:eastAsiaTheme="minorEastAsia"/>
        </w:rPr>
        <w:t xml:space="preserve">. It can be seen from this that the receiver and transmitter both contribute to the occurrence of interference. </w:t>
      </w:r>
    </w:p>
    <w:bookmarkStart w:id="74" w:name="_Ref8731050"/>
    <w:p w14:paraId="1C278C91" w14:textId="52FBBB21" w:rsidR="00844380" w:rsidRPr="0005228F" w:rsidRDefault="007002DB" w:rsidP="00844380">
      <w:pPr>
        <w:pStyle w:val="Caption"/>
        <w:rPr>
          <w:b w:val="0"/>
          <w:bCs w:val="0"/>
          <w:szCs w:val="24"/>
          <w:lang w:val="en-GB" w:eastAsia="en-GB"/>
        </w:rPr>
      </w:pPr>
      <w:r w:rsidRPr="0005228F">
        <w:rPr>
          <w:szCs w:val="24"/>
          <w:lang w:val="en-GB" w:eastAsia="en-GB"/>
        </w:rPr>
        <w:object w:dxaOrig="7350" w:dyaOrig="5390" w14:anchorId="016F8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25pt;height:283.3pt" o:ole="">
            <v:imagedata r:id="rId8" o:title=""/>
          </v:shape>
          <o:OLEObject Type="Embed" ProgID="PowerPoint.Slide.12" ShapeID="_x0000_i1025" DrawAspect="Content" ObjectID="_1642508963" r:id="rId9"/>
        </w:object>
      </w:r>
      <w:bookmarkStart w:id="75" w:name="_Ref14263668"/>
      <w:bookmarkStart w:id="76" w:name="_Ref26871376"/>
    </w:p>
    <w:p w14:paraId="3448462E"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1</w:t>
      </w:r>
      <w:r w:rsidRPr="0005228F">
        <w:rPr>
          <w:lang w:val="en-GB"/>
        </w:rPr>
        <w:fldChar w:fldCharType="end"/>
      </w:r>
      <w:bookmarkEnd w:id="74"/>
      <w:bookmarkEnd w:id="75"/>
      <w:r w:rsidRPr="0005228F">
        <w:rPr>
          <w:lang w:val="en-GB"/>
        </w:rPr>
        <w:t>: I</w:t>
      </w:r>
      <w:r w:rsidRPr="0005228F">
        <w:rPr>
          <w:rFonts w:eastAsiaTheme="minorEastAsia"/>
          <w:lang w:val="en-GB"/>
        </w:rPr>
        <w:t>mpact of an interfering transmitter and a victim receiver on the reception of wanted signals</w:t>
      </w:r>
      <w:bookmarkEnd w:id="76"/>
      <w:r w:rsidRPr="0005228F">
        <w:rPr>
          <w:rFonts w:eastAsiaTheme="minorEastAsia"/>
          <w:lang w:val="en-GB"/>
        </w:rPr>
        <w:t xml:space="preserve"> </w:t>
      </w:r>
    </w:p>
    <w:p w14:paraId="53B932B1" w14:textId="77777777" w:rsidR="00844380" w:rsidRPr="0005228F" w:rsidRDefault="00844380" w:rsidP="00844380">
      <w:r w:rsidRPr="0005228F">
        <w:t xml:space="preserve">The example in </w:t>
      </w:r>
      <w:r w:rsidRPr="0005228F">
        <w:rPr>
          <w:lang w:eastAsia="en-GB"/>
        </w:rPr>
        <w:fldChar w:fldCharType="begin"/>
      </w:r>
      <w:r w:rsidRPr="0005228F">
        <w:rPr>
          <w:lang w:eastAsia="en-GB"/>
        </w:rPr>
        <w:instrText xml:space="preserve"> REF _Ref14263668 \h  \* MERGEFORMAT </w:instrText>
      </w:r>
      <w:r w:rsidRPr="0005228F">
        <w:rPr>
          <w:lang w:eastAsia="en-GB"/>
        </w:rPr>
      </w:r>
      <w:r w:rsidRPr="0005228F">
        <w:rPr>
          <w:lang w:eastAsia="en-GB"/>
        </w:rPr>
        <w:fldChar w:fldCharType="separate"/>
      </w:r>
      <w:r w:rsidRPr="0005228F">
        <w:t xml:space="preserve">Figure </w:t>
      </w:r>
      <w:r w:rsidRPr="0005228F">
        <w:rPr>
          <w:noProof/>
        </w:rPr>
        <w:t>1</w:t>
      </w:r>
      <w:r w:rsidRPr="0005228F">
        <w:rPr>
          <w:lang w:eastAsia="en-GB"/>
        </w:rPr>
        <w:fldChar w:fldCharType="end"/>
      </w:r>
      <w:r w:rsidRPr="0005228F">
        <w:t xml:space="preserve"> demonstrates that</w:t>
      </w:r>
      <w:r w:rsidRPr="0005228F">
        <w:rPr>
          <w:lang w:eastAsia="en-GB"/>
        </w:rPr>
        <w:t xml:space="preserve"> ACS and ACLR are ratios of spectral power density integrals; and the most significant components of both will impact the reception of the wanted </w:t>
      </w:r>
      <w:r w:rsidRPr="0005228F">
        <w:t xml:space="preserve">signal. There should be a balance between the resilience to interference of the receiver, described by ACS, and the effects of interference from the transmitter, described by ACLR, in order to avoid one of them being the dominant factor in a compatibility scenario. </w:t>
      </w:r>
    </w:p>
    <w:p w14:paraId="02DAA44B" w14:textId="77777777" w:rsidR="00844380" w:rsidRPr="0005228F" w:rsidRDefault="00844380" w:rsidP="00844380">
      <w:pPr>
        <w:rPr>
          <w:rStyle w:val="ECCParagraph"/>
        </w:rPr>
      </w:pPr>
      <w:bookmarkStart w:id="77" w:name="_Hlk528068598"/>
      <w:r w:rsidRPr="0005228F">
        <w:rPr>
          <w:rStyle w:val="ECCParagraph"/>
        </w:rPr>
        <w:t>There have been several cases where receiver characteristics have played an important role in compatibility</w:t>
      </w:r>
      <w:r w:rsidRPr="0005228F" w:rsidDel="00C00D4E">
        <w:rPr>
          <w:rStyle w:val="ECCParagraph"/>
        </w:rPr>
        <w:t xml:space="preserve"> </w:t>
      </w:r>
      <w:r w:rsidRPr="0005228F">
        <w:rPr>
          <w:rStyle w:val="ECCParagraph"/>
        </w:rPr>
        <w:t xml:space="preserve">scenarios. Some recent </w:t>
      </w:r>
      <w:bookmarkStart w:id="78" w:name="_Hlk527577057"/>
      <w:r w:rsidRPr="0005228F">
        <w:rPr>
          <w:rStyle w:val="ECCParagraph"/>
        </w:rPr>
        <w:t xml:space="preserve">examples of issues experienced by CEPT administrations where improving receiver characteristics enhance the compatibility between </w:t>
      </w:r>
      <w:bookmarkStart w:id="79" w:name="_Hlk528070022"/>
      <w:bookmarkEnd w:id="78"/>
      <w:r w:rsidRPr="0005228F">
        <w:t>existing and new services</w:t>
      </w:r>
      <w:r w:rsidRPr="0005228F">
        <w:rPr>
          <w:rStyle w:val="ECCParagraph"/>
        </w:rPr>
        <w:t xml:space="preserve"> are the following:</w:t>
      </w:r>
    </w:p>
    <w:p w14:paraId="18DD8B9E" w14:textId="77777777" w:rsidR="00844380" w:rsidRPr="0005228F" w:rsidRDefault="00844380" w:rsidP="00844380">
      <w:pPr>
        <w:pStyle w:val="ECCBulletsLv1"/>
        <w:ind w:left="357" w:hanging="357"/>
        <w:rPr>
          <w:rStyle w:val="ECCParagraph"/>
        </w:rPr>
      </w:pPr>
      <w:bookmarkStart w:id="80" w:name="_Hlk527577084"/>
      <w:bookmarkEnd w:id="79"/>
      <w:r w:rsidRPr="0005228F">
        <w:rPr>
          <w:rStyle w:val="ECCParagraph"/>
        </w:rPr>
        <w:t xml:space="preserve">Digital Terrestrial Television receiver performance and compatibility and </w:t>
      </w:r>
      <w:bookmarkStart w:id="81" w:name="_Hlk528701919"/>
      <w:r w:rsidRPr="0005228F">
        <w:rPr>
          <w:rStyle w:val="ECCParagraph"/>
        </w:rPr>
        <w:t>susceptibility to 800 MHz MFCN</w:t>
      </w:r>
      <w:bookmarkEnd w:id="81"/>
      <w:r w:rsidRPr="0005228F">
        <w:rPr>
          <w:rStyle w:val="ECCParagraph"/>
        </w:rPr>
        <w:t>;</w:t>
      </w:r>
    </w:p>
    <w:p w14:paraId="0641F2FD" w14:textId="77777777" w:rsidR="00844380" w:rsidRPr="0005228F" w:rsidRDefault="00844380" w:rsidP="00844380">
      <w:pPr>
        <w:pStyle w:val="ECCBulletsLv1"/>
        <w:ind w:left="357" w:hanging="357"/>
        <w:rPr>
          <w:rStyle w:val="ECCParagraph"/>
        </w:rPr>
      </w:pPr>
      <w:bookmarkStart w:id="82" w:name="_Hlk528701935"/>
      <w:bookmarkStart w:id="83" w:name="_Hlk528701947"/>
      <w:r w:rsidRPr="0005228F">
        <w:rPr>
          <w:rStyle w:val="ECCParagraph"/>
        </w:rPr>
        <w:t>2700-2900 MHz Aeronautical Primary Surveillance Radars receiver performance and susceptibility to 2600 MHz MFCN</w:t>
      </w:r>
      <w:bookmarkEnd w:id="82"/>
      <w:r w:rsidRPr="0005228F">
        <w:rPr>
          <w:rStyle w:val="ECCParagraph"/>
        </w:rPr>
        <w:t xml:space="preserve"> and conversely, improvement of the radar receiver selectivity, limitations of unwanted emissions and co-ordination requirements (e.g. frequency and/or geographical separations) were also identified as part of the possible mitigation techniques; </w:t>
      </w:r>
    </w:p>
    <w:p w14:paraId="2B137C13" w14:textId="77777777" w:rsidR="00844380" w:rsidRPr="0005228F" w:rsidRDefault="00844380" w:rsidP="00844380">
      <w:pPr>
        <w:pStyle w:val="ECCBulletsLv1"/>
        <w:ind w:left="357" w:hanging="357"/>
        <w:rPr>
          <w:rStyle w:val="ECCParagraph"/>
        </w:rPr>
      </w:pPr>
      <w:r w:rsidRPr="0005228F">
        <w:rPr>
          <w:rStyle w:val="ECCParagraph"/>
        </w:rPr>
        <w:t>900 MHz GSM-R receiver performance and susceptibility to MFCN.</w:t>
      </w:r>
    </w:p>
    <w:p w14:paraId="258BA62B" w14:textId="77777777" w:rsidR="00844380" w:rsidRPr="0005228F" w:rsidRDefault="00844380" w:rsidP="00844380">
      <w:pPr>
        <w:pStyle w:val="Heading2"/>
        <w:tabs>
          <w:tab w:val="num" w:pos="860"/>
        </w:tabs>
        <w:ind w:left="578" w:hanging="578"/>
        <w:rPr>
          <w:lang w:val="en-GB"/>
        </w:rPr>
      </w:pPr>
      <w:bookmarkStart w:id="84" w:name="_Toc26977240"/>
      <w:bookmarkStart w:id="85" w:name="_Toc21332742"/>
      <w:bookmarkStart w:id="86" w:name="_Toc31812062"/>
      <w:bookmarkStart w:id="87" w:name="_Hlk527577154"/>
      <w:bookmarkEnd w:id="77"/>
      <w:bookmarkEnd w:id="80"/>
      <w:bookmarkEnd w:id="83"/>
      <w:r w:rsidRPr="0005228F">
        <w:rPr>
          <w:lang w:val="en-GB"/>
        </w:rPr>
        <w:t>CEPT/ECC studies and receiver performance</w:t>
      </w:r>
      <w:bookmarkEnd w:id="84"/>
      <w:bookmarkEnd w:id="85"/>
      <w:bookmarkEnd w:id="86"/>
      <w:r w:rsidRPr="0005228F">
        <w:rPr>
          <w:lang w:val="en-GB"/>
        </w:rPr>
        <w:t xml:space="preserve"> </w:t>
      </w:r>
    </w:p>
    <w:bookmarkEnd w:id="87"/>
    <w:p w14:paraId="79727B1C" w14:textId="77777777" w:rsidR="00844380" w:rsidRPr="0005228F" w:rsidRDefault="00844380" w:rsidP="00844380">
      <w:pPr>
        <w:rPr>
          <w:rStyle w:val="ECCParagraph"/>
        </w:rPr>
      </w:pPr>
      <w:r w:rsidRPr="0005228F">
        <w:rPr>
          <w:rStyle w:val="ECCParagraph"/>
        </w:rPr>
        <w:t>Some examples of CEPT/ECC Reports where receiver characteristics have played an important role</w:t>
      </w:r>
      <w:r w:rsidRPr="0005228F" w:rsidDel="001C199A">
        <w:rPr>
          <w:rStyle w:val="ECCParagraph"/>
        </w:rPr>
        <w:t xml:space="preserve"> </w:t>
      </w:r>
      <w:r w:rsidRPr="0005228F">
        <w:rPr>
          <w:rStyle w:val="ECCParagraph"/>
        </w:rPr>
        <w:t xml:space="preserve">in compatibility scenarios are summarised below. More detailed analyses are presented in </w:t>
      </w:r>
      <w:r w:rsidRPr="0005228F">
        <w:rPr>
          <w:rStyle w:val="ECCParagraph"/>
        </w:rPr>
        <w:fldChar w:fldCharType="begin"/>
      </w:r>
      <w:r w:rsidRPr="0005228F">
        <w:rPr>
          <w:rStyle w:val="ECCParagraph"/>
        </w:rPr>
        <w:instrText xml:space="preserve"> REF _Hlk527578477 \r \h </w:instrText>
      </w:r>
      <w:r w:rsidRPr="0005228F">
        <w:rPr>
          <w:rStyle w:val="ECCParagraph"/>
        </w:rPr>
      </w:r>
      <w:r w:rsidRPr="0005228F">
        <w:rPr>
          <w:rStyle w:val="ECCParagraph"/>
        </w:rPr>
        <w:fldChar w:fldCharType="separate"/>
      </w:r>
      <w:r w:rsidRPr="0005228F">
        <w:rPr>
          <w:rStyle w:val="ECCParagraph"/>
        </w:rPr>
        <w:t>ANNEX 1:</w:t>
      </w:r>
      <w:r w:rsidRPr="0005228F">
        <w:rPr>
          <w:rStyle w:val="ECCParagraph"/>
        </w:rPr>
        <w:fldChar w:fldCharType="end"/>
      </w:r>
      <w:r w:rsidRPr="0005228F">
        <w:rPr>
          <w:rStyle w:val="ECCParagraph"/>
        </w:rPr>
        <w:t>. The summary below is not exhaustive and focuses on some scenarios related to receiver performance.</w:t>
      </w:r>
    </w:p>
    <w:p w14:paraId="37E9E9EB" w14:textId="77777777" w:rsidR="00844380" w:rsidRPr="0005228F" w:rsidRDefault="00844380" w:rsidP="00844380">
      <w:pPr>
        <w:pStyle w:val="Heading2"/>
        <w:tabs>
          <w:tab w:val="num" w:pos="860"/>
        </w:tabs>
        <w:ind w:left="578" w:hanging="578"/>
        <w:rPr>
          <w:lang w:val="en-GB"/>
        </w:rPr>
      </w:pPr>
      <w:bookmarkStart w:id="88" w:name="_Toc26977241"/>
      <w:bookmarkStart w:id="89" w:name="_Toc21332743"/>
      <w:bookmarkStart w:id="90" w:name="_Toc31812063"/>
      <w:bookmarkStart w:id="91" w:name="_Hlk527577322"/>
      <w:r w:rsidRPr="0005228F">
        <w:rPr>
          <w:lang w:val="en-GB"/>
        </w:rPr>
        <w:t>Summary of observations and findings in previous CEPT/ECC Reports</w:t>
      </w:r>
      <w:bookmarkEnd w:id="88"/>
      <w:bookmarkEnd w:id="89"/>
      <w:bookmarkEnd w:id="90"/>
    </w:p>
    <w:p w14:paraId="23BFA2E1" w14:textId="77777777" w:rsidR="00844380" w:rsidRPr="0005228F" w:rsidRDefault="00844380" w:rsidP="00844380">
      <w:pPr>
        <w:rPr>
          <w:rStyle w:val="ECCParagraph"/>
        </w:rPr>
      </w:pPr>
      <w:r w:rsidRPr="0005228F">
        <w:rPr>
          <w:rStyle w:val="ECCParagraph"/>
        </w:rPr>
        <w:t>In the new European regulatory environment (Radio Equipment Directive) there is an increased emphasis on receivers, and receiver performance is a critical element in achieving compatibility. Receiver performance was a factor for compatibility in the different CEPT/ECC Reports analysed. The different studies had different proposals and outcomes on how to address the receiver performance. These studies show why receiver performance is important and how improving performance at the earliest possible stage could result in better sharing and compatibility outcomes. The studies are summarised below:</w:t>
      </w:r>
    </w:p>
    <w:p w14:paraId="09D868A9" w14:textId="77777777" w:rsidR="00844380" w:rsidRPr="0005228F" w:rsidRDefault="00844380" w:rsidP="00844380">
      <w:pPr>
        <w:rPr>
          <w:rStyle w:val="ECCParagraph"/>
        </w:rPr>
      </w:pPr>
      <w:r w:rsidRPr="0005228F">
        <w:rPr>
          <w:b/>
        </w:rPr>
        <w:t>Compatibility between 900 MHz GSM-R and LTE/WiMAX:</w:t>
      </w:r>
      <w:r w:rsidRPr="0005228F">
        <w:t xml:space="preserve"> CEPT Report 41 </w:t>
      </w:r>
      <w:r w:rsidRPr="0005228F">
        <w:fldChar w:fldCharType="begin"/>
      </w:r>
      <w:r w:rsidRPr="0005228F">
        <w:instrText xml:space="preserve"> REF _Ref25228667 \r \h </w:instrText>
      </w:r>
      <w:r w:rsidRPr="0005228F">
        <w:fldChar w:fldCharType="separate"/>
      </w:r>
      <w:r w:rsidRPr="0005228F">
        <w:t>[42]</w:t>
      </w:r>
      <w:r w:rsidRPr="0005228F">
        <w:fldChar w:fldCharType="end"/>
      </w:r>
      <w:r w:rsidRPr="0005228F">
        <w:t xml:space="preserve"> i</w:t>
      </w:r>
      <w:r w:rsidRPr="0005228F">
        <w:rPr>
          <w:rStyle w:val="ECCParagraph"/>
        </w:rPr>
        <w:t>dentified issues with GSM-R receivers but considered coexistence could be achieved without restrictions/mitigations on the receiver as the issue was being rectified by standardisation bodies. Later reports (</w:t>
      </w:r>
      <w:r w:rsidRPr="0005228F">
        <w:t xml:space="preserve">ECC Report 162 </w:t>
      </w:r>
      <w:r w:rsidRPr="0005228F">
        <w:fldChar w:fldCharType="begin"/>
      </w:r>
      <w:r w:rsidRPr="0005228F">
        <w:instrText xml:space="preserve"> REF _Ref515458732 \r \h </w:instrText>
      </w:r>
      <w:r w:rsidRPr="0005228F">
        <w:fldChar w:fldCharType="separate"/>
      </w:r>
      <w:r w:rsidRPr="0005228F">
        <w:t>[43]</w:t>
      </w:r>
      <w:r w:rsidRPr="0005228F">
        <w:fldChar w:fldCharType="end"/>
      </w:r>
      <w:r w:rsidRPr="0005228F">
        <w:t xml:space="preserve"> and ECC Report 229 </w:t>
      </w:r>
      <w:r w:rsidRPr="0005228F">
        <w:fldChar w:fldCharType="begin"/>
      </w:r>
      <w:r w:rsidRPr="0005228F">
        <w:instrText xml:space="preserve"> REF _Ref515453908 \r \h </w:instrText>
      </w:r>
      <w:r w:rsidRPr="0005228F">
        <w:fldChar w:fldCharType="separate"/>
      </w:r>
      <w:r w:rsidRPr="0005228F">
        <w:t>[13]</w:t>
      </w:r>
      <w:r w:rsidRPr="0005228F">
        <w:fldChar w:fldCharType="end"/>
      </w:r>
      <w:r w:rsidRPr="0005228F">
        <w:t xml:space="preserve">) </w:t>
      </w:r>
      <w:r w:rsidRPr="0005228F">
        <w:rPr>
          <w:rStyle w:val="ECCParagraph"/>
        </w:rPr>
        <w:t>then noted interference problems and identified mitigations/co-ordination procedures to minimise the interference issues and not unduly restrict use of the adjacent band.</w:t>
      </w:r>
    </w:p>
    <w:p w14:paraId="4E33C37B" w14:textId="77777777" w:rsidR="00844380" w:rsidRPr="0005228F" w:rsidRDefault="00844380" w:rsidP="00844380">
      <w:r w:rsidRPr="0005228F">
        <w:rPr>
          <w:b/>
        </w:rPr>
        <w:t xml:space="preserve">Compatibility between 800 MHz DTT receivers and UMTS/LTE: </w:t>
      </w:r>
      <w:r w:rsidRPr="0005228F">
        <w:t xml:space="preserve">CEPT Report 30 </w:t>
      </w:r>
      <w:r w:rsidRPr="0005228F">
        <w:fldChar w:fldCharType="begin"/>
      </w:r>
      <w:r w:rsidRPr="0005228F">
        <w:instrText xml:space="preserve"> REF _Ref7085878 \r \h </w:instrText>
      </w:r>
      <w:r w:rsidRPr="0005228F">
        <w:fldChar w:fldCharType="separate"/>
      </w:r>
      <w:r w:rsidRPr="0005228F">
        <w:t>[4]</w:t>
      </w:r>
      <w:r w:rsidRPr="0005228F">
        <w:fldChar w:fldCharType="end"/>
      </w:r>
      <w:r w:rsidRPr="0005228F">
        <w:t xml:space="preserve"> found that interference could occur to television reception through the adjacent channel selectivity (ACS) performance of the television receiver.</w:t>
      </w:r>
      <w:r w:rsidRPr="0005228F">
        <w:rPr>
          <w:b/>
        </w:rPr>
        <w:t xml:space="preserve"> </w:t>
      </w:r>
      <w:r w:rsidRPr="0005228F">
        <w:t xml:space="preserve">ECC Reports 138 and 148 derived protection criteria based on performance of DTT receivers and then </w:t>
      </w:r>
      <w:r w:rsidRPr="0005228F">
        <w:rPr>
          <w:rStyle w:val="ECCParagraph"/>
        </w:rPr>
        <w:t>suggested that this information should be used by administration seeking to protect DTT.</w:t>
      </w:r>
    </w:p>
    <w:p w14:paraId="32DF2658" w14:textId="77777777" w:rsidR="00844380" w:rsidRPr="0005228F" w:rsidRDefault="00844380" w:rsidP="00844380">
      <w:r w:rsidRPr="0005228F">
        <w:rPr>
          <w:b/>
        </w:rPr>
        <w:t xml:space="preserve">Compatibility between 1800 MHz PMSE and GSM/LTE: </w:t>
      </w:r>
      <w:r w:rsidRPr="0005228F">
        <w:t xml:space="preserve">ECC Report 191 </w:t>
      </w:r>
      <w:r w:rsidRPr="0005228F">
        <w:fldChar w:fldCharType="begin"/>
      </w:r>
      <w:r w:rsidRPr="0005228F">
        <w:instrText xml:space="preserve"> REF _Ref515453837 \r \h </w:instrText>
      </w:r>
      <w:r w:rsidRPr="0005228F">
        <w:fldChar w:fldCharType="separate"/>
      </w:r>
      <w:r w:rsidRPr="0005228F">
        <w:t>[7]</w:t>
      </w:r>
      <w:r w:rsidRPr="0005228F">
        <w:fldChar w:fldCharType="end"/>
      </w:r>
      <w:r w:rsidRPr="0005228F">
        <w:t>, proposed restrictions/mitigations on the transmit power of PMSE close to the band edges.</w:t>
      </w:r>
      <w:r w:rsidRPr="0005228F">
        <w:rPr>
          <w:rStyle w:val="ECCParagraph"/>
        </w:rPr>
        <w:t xml:space="preserve"> ECC Report 191 did not consider in detail the feasibility of improving receiver performance as a mitigation. While it is difficult to say if this would have improved the outcomes, it would have been beneficial to study this in the Report.</w:t>
      </w:r>
    </w:p>
    <w:p w14:paraId="35CEBD95" w14:textId="77777777" w:rsidR="00844380" w:rsidRPr="0005228F" w:rsidRDefault="00844380" w:rsidP="00844380">
      <w:pPr>
        <w:pStyle w:val="ECCBulletsLv1"/>
        <w:numPr>
          <w:ilvl w:val="0"/>
          <w:numId w:val="0"/>
        </w:numPr>
        <w:tabs>
          <w:tab w:val="clear" w:pos="340"/>
        </w:tabs>
        <w:spacing w:before="240" w:after="60"/>
        <w:rPr>
          <w:rStyle w:val="ECCParagraph"/>
        </w:rPr>
      </w:pPr>
      <w:r w:rsidRPr="0005228F">
        <w:rPr>
          <w:rStyle w:val="ECCHLbold"/>
        </w:rPr>
        <w:t>Compatibility between 2500 MHz CGC and LTE:</w:t>
      </w:r>
      <w:r w:rsidRPr="0005228F">
        <w:rPr>
          <w:rStyle w:val="ECCParagraph"/>
        </w:rPr>
        <w:t xml:space="preserve"> ECC Report </w:t>
      </w:r>
      <w:r w:rsidRPr="0005228F">
        <w:t xml:space="preserve">165 </w:t>
      </w:r>
      <w:r w:rsidRPr="0005228F">
        <w:fldChar w:fldCharType="begin"/>
      </w:r>
      <w:r w:rsidRPr="0005228F">
        <w:instrText xml:space="preserve"> REF _Ref515453874 \r \h </w:instrText>
      </w:r>
      <w:r w:rsidRPr="0005228F">
        <w:fldChar w:fldCharType="separate"/>
      </w:r>
      <w:r w:rsidRPr="0005228F">
        <w:t>[8]</w:t>
      </w:r>
      <w:r w:rsidRPr="0005228F">
        <w:fldChar w:fldCharType="end"/>
      </w:r>
      <w:r w:rsidRPr="0005228F">
        <w:rPr>
          <w:rStyle w:val="ECCParagraph"/>
        </w:rPr>
        <w:t xml:space="preserve"> proposed restrictions/mitigations for the transmit power of CGC which precluded it (compatibility was not feasible). ECC Report 165 did not consider the feasibility of improving receiver performance as a mitigation. While it is difficult to say if this would have improved the outcomes, it would have been beneficial to study this in the Report.</w:t>
      </w:r>
    </w:p>
    <w:p w14:paraId="574BDF22" w14:textId="77777777" w:rsidR="00844380" w:rsidRPr="0005228F" w:rsidRDefault="00844380" w:rsidP="00844380">
      <w:pPr>
        <w:rPr>
          <w:rStyle w:val="ECCParagraph"/>
        </w:rPr>
      </w:pPr>
      <w:r w:rsidRPr="0005228F">
        <w:rPr>
          <w:b/>
        </w:rPr>
        <w:t>Compatibility between 1500 MHz LTE and MSS:</w:t>
      </w:r>
      <w:r w:rsidRPr="0005228F">
        <w:rPr>
          <w:rStyle w:val="ECCParagraph"/>
          <w:b/>
        </w:rPr>
        <w:t xml:space="preserve"> </w:t>
      </w:r>
      <w:r w:rsidRPr="0005228F">
        <w:t xml:space="preserve">ECC Report 263 </w:t>
      </w:r>
      <w:r w:rsidRPr="0005228F">
        <w:fldChar w:fldCharType="begin"/>
      </w:r>
      <w:r w:rsidRPr="0005228F">
        <w:instrText xml:space="preserve"> REF _Ref7087448 \r \h </w:instrText>
      </w:r>
      <w:r w:rsidRPr="0005228F">
        <w:fldChar w:fldCharType="separate"/>
      </w:r>
      <w:r w:rsidRPr="0005228F">
        <w:t>[10]</w:t>
      </w:r>
      <w:r w:rsidRPr="0005228F">
        <w:fldChar w:fldCharType="end"/>
      </w:r>
      <w:r w:rsidRPr="0005228F">
        <w:t xml:space="preserve"> reinforced by ECC Report 299 </w:t>
      </w:r>
      <w:r w:rsidRPr="0005228F">
        <w:fldChar w:fldCharType="begin"/>
      </w:r>
      <w:r w:rsidRPr="0005228F">
        <w:instrText xml:space="preserve"> REF _Ref14185697 \r \h </w:instrText>
      </w:r>
      <w:r w:rsidRPr="0005228F">
        <w:fldChar w:fldCharType="separate"/>
      </w:r>
      <w:r w:rsidRPr="0005228F">
        <w:t>[11]</w:t>
      </w:r>
      <w:r w:rsidRPr="0005228F">
        <w:fldChar w:fldCharType="end"/>
      </w:r>
      <w:r w:rsidRPr="0005228F">
        <w:t xml:space="preserve">, found that MSS terminal performance were the limiting factor and proposed mitigations to improve the receiver blocking performance of MSS terminals, this information was liaised to ETSI and is still a work in progress. </w:t>
      </w:r>
      <w:r w:rsidRPr="0005228F">
        <w:rPr>
          <w:szCs w:val="20"/>
        </w:rPr>
        <w:t>As complement to ECC Report 263, ECC Report 299 addresses proportionate solutions for currently operating maritime and aeronautical MESs that do not meet this blocking requirement.</w:t>
      </w:r>
      <w:bookmarkEnd w:id="91"/>
    </w:p>
    <w:p w14:paraId="14BC0BAC" w14:textId="77777777" w:rsidR="00844380" w:rsidRPr="0005228F" w:rsidRDefault="00844380" w:rsidP="00844380">
      <w:pPr>
        <w:pStyle w:val="Heading2"/>
        <w:tabs>
          <w:tab w:val="num" w:pos="860"/>
        </w:tabs>
        <w:ind w:left="567" w:hanging="567"/>
        <w:rPr>
          <w:lang w:val="en-GB"/>
        </w:rPr>
      </w:pPr>
      <w:bookmarkStart w:id="92" w:name="_Toc26977242"/>
      <w:bookmarkStart w:id="93" w:name="_Toc21332744"/>
      <w:bookmarkStart w:id="94" w:name="_Toc31812064"/>
      <w:bookmarkStart w:id="95" w:name="_Toc513736454"/>
      <w:bookmarkStart w:id="96" w:name="_Toc510021956"/>
      <w:r w:rsidRPr="0005228F">
        <w:rPr>
          <w:lang w:val="en-GB"/>
        </w:rPr>
        <w:t>Previous ECC deliverables generally on receiver performance</w:t>
      </w:r>
      <w:bookmarkEnd w:id="92"/>
      <w:bookmarkEnd w:id="93"/>
      <w:bookmarkEnd w:id="94"/>
      <w:r w:rsidRPr="0005228F">
        <w:rPr>
          <w:lang w:val="en-GB"/>
        </w:rPr>
        <w:t xml:space="preserve"> </w:t>
      </w:r>
      <w:bookmarkEnd w:id="95"/>
      <w:bookmarkEnd w:id="96"/>
    </w:p>
    <w:p w14:paraId="0D1883AE" w14:textId="77777777" w:rsidR="00844380" w:rsidRPr="0005228F" w:rsidRDefault="00844380" w:rsidP="00844380">
      <w:pPr>
        <w:pStyle w:val="ECCAnnexheading2"/>
        <w:numPr>
          <w:ilvl w:val="0"/>
          <w:numId w:val="0"/>
        </w:numPr>
        <w:rPr>
          <w:caps w:val="0"/>
          <w:szCs w:val="24"/>
          <w:lang w:val="en-GB"/>
        </w:rPr>
      </w:pPr>
      <w:r w:rsidRPr="0005228F">
        <w:rPr>
          <w:caps w:val="0"/>
          <w:szCs w:val="24"/>
          <w:lang w:val="en-GB"/>
        </w:rPr>
        <w:t xml:space="preserve">The impact of receiver standards on spectrum management (ECC Report 127 </w:t>
      </w:r>
      <w:r w:rsidRPr="0005228F">
        <w:rPr>
          <w:caps w:val="0"/>
          <w:szCs w:val="24"/>
          <w:lang w:val="en-GB"/>
        </w:rPr>
        <w:fldChar w:fldCharType="begin"/>
      </w:r>
      <w:r w:rsidRPr="0005228F">
        <w:rPr>
          <w:caps w:val="0"/>
          <w:szCs w:val="24"/>
          <w:lang w:val="en-GB"/>
        </w:rPr>
        <w:instrText xml:space="preserve"> REF _Ref515458949 \r \h </w:instrText>
      </w:r>
      <w:r w:rsidRPr="0005228F">
        <w:rPr>
          <w:caps w:val="0"/>
          <w:szCs w:val="24"/>
          <w:lang w:val="en-GB"/>
        </w:rPr>
      </w:r>
      <w:r w:rsidRPr="0005228F">
        <w:rPr>
          <w:caps w:val="0"/>
          <w:szCs w:val="24"/>
          <w:lang w:val="en-GB"/>
        </w:rPr>
        <w:fldChar w:fldCharType="separate"/>
      </w:r>
      <w:r w:rsidRPr="0005228F">
        <w:rPr>
          <w:caps w:val="0"/>
          <w:szCs w:val="24"/>
          <w:lang w:val="en-GB"/>
        </w:rPr>
        <w:t>[12]</w:t>
      </w:r>
      <w:r w:rsidRPr="0005228F">
        <w:rPr>
          <w:caps w:val="0"/>
          <w:szCs w:val="24"/>
          <w:lang w:val="en-GB"/>
        </w:rPr>
        <w:fldChar w:fldCharType="end"/>
      </w:r>
      <w:r w:rsidRPr="0005228F">
        <w:rPr>
          <w:caps w:val="0"/>
          <w:szCs w:val="24"/>
          <w:lang w:val="en-GB"/>
        </w:rPr>
        <w:t>)</w:t>
      </w:r>
    </w:p>
    <w:p w14:paraId="0080548D" w14:textId="77777777" w:rsidR="00844380" w:rsidRPr="0005228F" w:rsidRDefault="00844380" w:rsidP="00844380">
      <w:pPr>
        <w:rPr>
          <w:rStyle w:val="ECCParagraph"/>
        </w:rPr>
      </w:pPr>
      <w:r w:rsidRPr="0005228F">
        <w:rPr>
          <w:rStyle w:val="ECCParagraph"/>
        </w:rPr>
        <w:t xml:space="preserve">ECC Report 127 </w:t>
      </w:r>
      <w:r w:rsidRPr="0005228F">
        <w:rPr>
          <w:rStyle w:val="ECCParagraph"/>
        </w:rPr>
        <w:fldChar w:fldCharType="begin"/>
      </w:r>
      <w:r w:rsidRPr="0005228F">
        <w:rPr>
          <w:rStyle w:val="ECCParagraph"/>
        </w:rPr>
        <w:instrText xml:space="preserve"> REF _Ref515458949 \r \h </w:instrText>
      </w:r>
      <w:r w:rsidRPr="0005228F">
        <w:rPr>
          <w:rStyle w:val="ECCParagraph"/>
        </w:rPr>
      </w:r>
      <w:r w:rsidRPr="0005228F">
        <w:rPr>
          <w:rStyle w:val="ECCParagraph"/>
        </w:rPr>
        <w:fldChar w:fldCharType="separate"/>
      </w:r>
      <w:r w:rsidRPr="0005228F">
        <w:rPr>
          <w:rStyle w:val="ECCParagraph"/>
        </w:rPr>
        <w:t>[12]</w:t>
      </w:r>
      <w:r w:rsidRPr="0005228F">
        <w:rPr>
          <w:rStyle w:val="ECCParagraph"/>
        </w:rPr>
        <w:fldChar w:fldCharType="end"/>
      </w:r>
      <w:r w:rsidRPr="0005228F">
        <w:rPr>
          <w:rStyle w:val="ECCParagraph"/>
        </w:rPr>
        <w:t xml:space="preserve">, published in 2008, conducted a broad analysis on the impact of receiver performance on spectrum management. The Report covered regulatory issues, receiver parameters in regulations/standards, coexistence, compatibility and experiences with interference due to receiver performance. Some of the content in the report relating to regulations and standards may now be surpassed by the introduction of the Radio Equipment Directive </w:t>
      </w:r>
      <w:r w:rsidRPr="0005228F">
        <w:rPr>
          <w:rStyle w:val="ECCParagraph"/>
        </w:rPr>
        <w:fldChar w:fldCharType="begin"/>
      </w:r>
      <w:r w:rsidRPr="0005228F">
        <w:rPr>
          <w:rStyle w:val="ECCParagraph"/>
        </w:rPr>
        <w:instrText xml:space="preserve"> REF _Ref515454482 \r \h  \* MERGEFORMAT </w:instrText>
      </w:r>
      <w:r w:rsidRPr="0005228F">
        <w:rPr>
          <w:rStyle w:val="ECCParagraph"/>
        </w:rPr>
      </w:r>
      <w:r w:rsidRPr="0005228F">
        <w:rPr>
          <w:rStyle w:val="ECCParagraph"/>
        </w:rPr>
        <w:fldChar w:fldCharType="separate"/>
      </w:r>
      <w:r w:rsidRPr="0005228F">
        <w:rPr>
          <w:rStyle w:val="ECCParagraph"/>
        </w:rPr>
        <w:t>[1]</w:t>
      </w:r>
      <w:r w:rsidRPr="0005228F">
        <w:rPr>
          <w:rStyle w:val="ECCParagraph"/>
        </w:rPr>
        <w:fldChar w:fldCharType="end"/>
      </w:r>
      <w:r w:rsidRPr="0005228F">
        <w:rPr>
          <w:rStyle w:val="ECCParagraph"/>
        </w:rPr>
        <w:t xml:space="preserve"> which explicitly included receivers and became mandatory on 13 June 2017. The Report revealed that there were several cases where it would have been possible to make a significant difference to spectrum management outcomes through better receiver performance. The Report made several conclusions and recommendations, many of which are relevant to this Report. </w:t>
      </w:r>
    </w:p>
    <w:p w14:paraId="56384A63" w14:textId="77777777" w:rsidR="00844380" w:rsidRPr="0005228F" w:rsidRDefault="00844380" w:rsidP="00255FFD">
      <w:pPr>
        <w:keepNext/>
        <w:rPr>
          <w:rStyle w:val="ECCParagraph"/>
        </w:rPr>
      </w:pPr>
      <w:r w:rsidRPr="0005228F">
        <w:rPr>
          <w:rStyle w:val="ECCParagraph"/>
        </w:rPr>
        <w:t xml:space="preserve">The most relevant conclusions are: </w:t>
      </w:r>
    </w:p>
    <w:p w14:paraId="488A9567" w14:textId="77777777" w:rsidR="00844380" w:rsidRPr="0005228F" w:rsidRDefault="00844380" w:rsidP="00255FFD">
      <w:pPr>
        <w:keepNext/>
        <w:ind w:left="851" w:hanging="425"/>
        <w:rPr>
          <w:rStyle w:val="ECCParagraph"/>
          <w:i/>
        </w:rPr>
      </w:pPr>
      <w:r w:rsidRPr="0005228F">
        <w:rPr>
          <w:rStyle w:val="ECCParagraph"/>
          <w:i/>
        </w:rPr>
        <w:t>“2</w:t>
      </w:r>
      <w:r w:rsidRPr="0005228F">
        <w:rPr>
          <w:rStyle w:val="ECCParagraph"/>
          <w:i/>
        </w:rPr>
        <w:tab/>
        <w:t>Receiver parameters are a crucial element of co-existence calculations and thus in spectrum management.</w:t>
      </w:r>
    </w:p>
    <w:p w14:paraId="079262C5" w14:textId="77777777" w:rsidR="00844380" w:rsidRPr="0005228F" w:rsidRDefault="00844380" w:rsidP="00844380">
      <w:pPr>
        <w:ind w:left="851" w:hanging="425"/>
        <w:rPr>
          <w:rStyle w:val="ECCParagraph"/>
          <w:i/>
        </w:rPr>
      </w:pPr>
      <w:r w:rsidRPr="0005228F">
        <w:rPr>
          <w:rStyle w:val="ECCParagraph"/>
          <w:i/>
        </w:rPr>
        <w:t>3.</w:t>
      </w:r>
      <w:r w:rsidRPr="0005228F">
        <w:rPr>
          <w:rStyle w:val="ECCParagraph"/>
          <w:i/>
        </w:rPr>
        <w:tab/>
        <w:t>Carefully chosen values for receiver parameters should be available for compatibility studies.</w:t>
      </w:r>
    </w:p>
    <w:p w14:paraId="15E3C495" w14:textId="77777777" w:rsidR="00844380" w:rsidRPr="0005228F" w:rsidRDefault="00844380" w:rsidP="00844380">
      <w:pPr>
        <w:ind w:left="851" w:hanging="425"/>
        <w:rPr>
          <w:rStyle w:val="ECCParagraph"/>
          <w:i/>
        </w:rPr>
      </w:pPr>
      <w:r w:rsidRPr="0005228F">
        <w:rPr>
          <w:rStyle w:val="ECCParagraph"/>
          <w:i/>
        </w:rPr>
        <w:t>4.</w:t>
      </w:r>
      <w:r w:rsidRPr="0005228F">
        <w:rPr>
          <w:rStyle w:val="ECCParagraph"/>
          <w:i/>
        </w:rPr>
        <w:tab/>
        <w:t>Field surveys are necessary in many cases to determine the actual performance of receivers.</w:t>
      </w:r>
      <w:r w:rsidRPr="0005228F">
        <w:t xml:space="preserve"> </w:t>
      </w:r>
    </w:p>
    <w:p w14:paraId="5DF957A0" w14:textId="77777777" w:rsidR="00844380" w:rsidRPr="0005228F" w:rsidRDefault="00844380" w:rsidP="00844380">
      <w:pPr>
        <w:ind w:left="851" w:hanging="425"/>
        <w:rPr>
          <w:rStyle w:val="ECCParagraph"/>
          <w:i/>
        </w:rPr>
      </w:pPr>
      <w:r w:rsidRPr="0005228F">
        <w:rPr>
          <w:rStyle w:val="ECCParagraph"/>
          <w:i/>
        </w:rPr>
        <w:t>5.</w:t>
      </w:r>
      <w:r w:rsidRPr="0005228F">
        <w:rPr>
          <w:rStyle w:val="ECCParagraph"/>
          <w:i/>
        </w:rPr>
        <w:tab/>
        <w:t>Significant enhancement of receiver performance in one respect (for example sensitivity) can come at the expense of underperformance in another. Under those circumstances co-existence assumptions can be prejudiced.”</w:t>
      </w:r>
    </w:p>
    <w:p w14:paraId="41A38A9D" w14:textId="77777777" w:rsidR="00844380" w:rsidRPr="0005228F" w:rsidRDefault="00844380" w:rsidP="00844380">
      <w:r w:rsidRPr="0005228F">
        <w:t>The most relevant recommendations are:</w:t>
      </w:r>
    </w:p>
    <w:p w14:paraId="3A097BAF" w14:textId="77777777" w:rsidR="00844380" w:rsidRPr="0005228F" w:rsidRDefault="00844380" w:rsidP="00844380">
      <w:pPr>
        <w:ind w:left="851" w:hanging="425"/>
        <w:rPr>
          <w:rStyle w:val="ECCParagraph"/>
          <w:rFonts w:cs="Arial"/>
          <w:b/>
          <w:bCs/>
          <w:i/>
          <w:iCs/>
          <w:caps/>
          <w:szCs w:val="28"/>
        </w:rPr>
      </w:pPr>
      <w:r w:rsidRPr="0005228F">
        <w:rPr>
          <w:rStyle w:val="ECCParagraph"/>
          <w:i/>
        </w:rPr>
        <w:t>“1</w:t>
      </w:r>
      <w:r w:rsidRPr="0005228F">
        <w:rPr>
          <w:rStyle w:val="ECCParagraph"/>
          <w:i/>
        </w:rPr>
        <w:tab/>
        <w:t>In general, there is always a case in introducing new services, (and in managing existing ones) to identify what are the appropriate receiver parameter limit values, and to consider the best mechanism.</w:t>
      </w:r>
    </w:p>
    <w:p w14:paraId="18DAA977" w14:textId="77777777" w:rsidR="00844380" w:rsidRPr="0005228F" w:rsidRDefault="00844380" w:rsidP="00844380">
      <w:pPr>
        <w:ind w:left="851" w:hanging="425"/>
        <w:rPr>
          <w:rStyle w:val="ECCParagraph"/>
          <w:i/>
        </w:rPr>
      </w:pPr>
      <w:r w:rsidRPr="0005228F">
        <w:rPr>
          <w:rStyle w:val="ECCParagraph"/>
          <w:i/>
        </w:rPr>
        <w:t>2.</w:t>
      </w:r>
      <w:r w:rsidRPr="0005228F">
        <w:rPr>
          <w:rStyle w:val="ECCParagraph"/>
          <w:i/>
        </w:rPr>
        <w:tab/>
        <w:t>Identify the set of receiver parameters that could be introduced in standards on a case by case basis in Harmonised Standards and/or in regulation.”</w:t>
      </w:r>
    </w:p>
    <w:p w14:paraId="17A3F93F" w14:textId="77777777" w:rsidR="00844380" w:rsidRPr="0005228F" w:rsidRDefault="00844380" w:rsidP="00844380">
      <w:pPr>
        <w:pStyle w:val="ECCAnnexheading2"/>
        <w:numPr>
          <w:ilvl w:val="0"/>
          <w:numId w:val="0"/>
        </w:numPr>
        <w:rPr>
          <w:caps w:val="0"/>
          <w:szCs w:val="24"/>
          <w:lang w:val="en-GB"/>
        </w:rPr>
      </w:pPr>
      <w:r w:rsidRPr="0005228F">
        <w:rPr>
          <w:caps w:val="0"/>
          <w:szCs w:val="24"/>
          <w:lang w:val="en-GB"/>
        </w:rPr>
        <w:t xml:space="preserve">Specification of reference receiver performance parameters (ECC Recommendation (02)01 </w:t>
      </w:r>
      <w:r w:rsidRPr="0005228F">
        <w:rPr>
          <w:caps w:val="0"/>
          <w:szCs w:val="24"/>
          <w:lang w:val="en-GB"/>
        </w:rPr>
        <w:fldChar w:fldCharType="begin"/>
      </w:r>
      <w:r w:rsidRPr="0005228F">
        <w:rPr>
          <w:caps w:val="0"/>
          <w:szCs w:val="24"/>
          <w:lang w:val="en-GB"/>
        </w:rPr>
        <w:instrText xml:space="preserve"> REF _Ref515454590 \r \h </w:instrText>
      </w:r>
      <w:r w:rsidRPr="0005228F">
        <w:rPr>
          <w:caps w:val="0"/>
          <w:szCs w:val="24"/>
          <w:lang w:val="en-GB"/>
        </w:rPr>
      </w:r>
      <w:r w:rsidRPr="0005228F">
        <w:rPr>
          <w:caps w:val="0"/>
          <w:szCs w:val="24"/>
          <w:lang w:val="en-GB"/>
        </w:rPr>
        <w:fldChar w:fldCharType="separate"/>
      </w:r>
      <w:r w:rsidRPr="0005228F">
        <w:rPr>
          <w:caps w:val="0"/>
          <w:szCs w:val="24"/>
          <w:lang w:val="en-GB"/>
        </w:rPr>
        <w:t>[14]</w:t>
      </w:r>
      <w:r w:rsidRPr="0005228F">
        <w:rPr>
          <w:caps w:val="0"/>
          <w:szCs w:val="24"/>
          <w:lang w:val="en-GB"/>
        </w:rPr>
        <w:fldChar w:fldCharType="end"/>
      </w:r>
      <w:r w:rsidRPr="0005228F">
        <w:rPr>
          <w:caps w:val="0"/>
          <w:szCs w:val="24"/>
          <w:lang w:val="en-GB"/>
        </w:rPr>
        <w:t>)</w:t>
      </w:r>
    </w:p>
    <w:p w14:paraId="089DB683" w14:textId="77777777" w:rsidR="00844380" w:rsidRPr="0005228F" w:rsidRDefault="00844380" w:rsidP="00844380">
      <w:pPr>
        <w:rPr>
          <w:rStyle w:val="ECCParagraph"/>
        </w:rPr>
      </w:pPr>
      <w:r w:rsidRPr="0005228F">
        <w:rPr>
          <w:rStyle w:val="ECCParagraph"/>
        </w:rPr>
        <w:t>ECC Recommendation (02)01, published February 2002, provides the following recommendations:</w:t>
      </w:r>
    </w:p>
    <w:p w14:paraId="256F8427" w14:textId="77777777" w:rsidR="00844380" w:rsidRPr="0005228F" w:rsidRDefault="00844380" w:rsidP="00844380">
      <w:pPr>
        <w:rPr>
          <w:rStyle w:val="ECCParagraph"/>
        </w:rPr>
      </w:pPr>
      <w:r w:rsidRPr="0005228F">
        <w:rPr>
          <w:rStyle w:val="ECCParagraph"/>
        </w:rPr>
        <w:t>"</w:t>
      </w:r>
    </w:p>
    <w:p w14:paraId="422D875D" w14:textId="77777777" w:rsidR="00844380" w:rsidRPr="0005228F" w:rsidRDefault="00844380" w:rsidP="00844380">
      <w:pPr>
        <w:pStyle w:val="ECCNumberedList"/>
        <w:spacing w:before="0"/>
        <w:jc w:val="left"/>
        <w:rPr>
          <w:rStyle w:val="Emphasis"/>
        </w:rPr>
      </w:pPr>
      <w:r w:rsidRPr="0005228F">
        <w:rPr>
          <w:rStyle w:val="Emphasis"/>
        </w:rPr>
        <w:t>that the reference receiver performance parameters given in Annex 1 to this recommendation should be used by CEPT administrations as the basis for planning the radio spectrum and for radio compatibility and sharing analysis;</w:t>
      </w:r>
    </w:p>
    <w:p w14:paraId="67AEC14A" w14:textId="77777777" w:rsidR="00844380" w:rsidRPr="0005228F" w:rsidRDefault="00844380" w:rsidP="00844380">
      <w:pPr>
        <w:pStyle w:val="ECCNumberedList"/>
        <w:spacing w:before="0"/>
        <w:jc w:val="left"/>
        <w:rPr>
          <w:rStyle w:val="Emphasis"/>
        </w:rPr>
      </w:pPr>
      <w:r w:rsidRPr="0005228F">
        <w:rPr>
          <w:rStyle w:val="Emphasis"/>
        </w:rPr>
        <w:t xml:space="preserve">that CEPT administrations </w:t>
      </w:r>
      <w:proofErr w:type="gramStart"/>
      <w:r w:rsidRPr="0005228F">
        <w:rPr>
          <w:rStyle w:val="Emphasis"/>
        </w:rPr>
        <w:t>make reference</w:t>
      </w:r>
      <w:proofErr w:type="gramEnd"/>
      <w:r w:rsidRPr="0005228F">
        <w:rPr>
          <w:rStyle w:val="Emphasis"/>
        </w:rPr>
        <w:t xml:space="preserve"> to the reference receiver performance parameters given in Annex 1 to this recommendation for the purpose of making decisions on investigating and resolving interference complaints;</w:t>
      </w:r>
    </w:p>
    <w:p w14:paraId="363A312A" w14:textId="77777777" w:rsidR="00844380" w:rsidRPr="0005228F" w:rsidRDefault="00844380" w:rsidP="00844380">
      <w:pPr>
        <w:pStyle w:val="ECCNumberedList"/>
        <w:spacing w:before="0"/>
        <w:jc w:val="left"/>
        <w:rPr>
          <w:rStyle w:val="Emphasis"/>
        </w:rPr>
      </w:pPr>
      <w:r w:rsidRPr="0005228F">
        <w:rPr>
          <w:rStyle w:val="Emphasis"/>
        </w:rPr>
        <w:t>that, for the purposes of recommends 2) above, CEPT administrations should recognise receiving equipment as either:</w:t>
      </w:r>
    </w:p>
    <w:p w14:paraId="717CE6B4" w14:textId="77777777" w:rsidR="00844380" w:rsidRPr="0005228F" w:rsidRDefault="00844380" w:rsidP="00844380">
      <w:pPr>
        <w:pStyle w:val="ECCBulletsLv2"/>
        <w:rPr>
          <w:rStyle w:val="Emphasis"/>
        </w:rPr>
      </w:pPr>
      <w:r w:rsidRPr="0005228F">
        <w:rPr>
          <w:rStyle w:val="Emphasis"/>
        </w:rPr>
        <w:t>radio equipment which complies with reference receiver performance parameters as defined in the relevant recognised standards; or</w:t>
      </w:r>
    </w:p>
    <w:p w14:paraId="5FAB8E69" w14:textId="77777777" w:rsidR="00844380" w:rsidRPr="0005228F" w:rsidRDefault="00844380" w:rsidP="00844380">
      <w:pPr>
        <w:pStyle w:val="ECCBulletsLv2"/>
        <w:rPr>
          <w:rStyle w:val="ECCParagraph"/>
        </w:rPr>
      </w:pPr>
      <w:r w:rsidRPr="0005228F">
        <w:rPr>
          <w:rStyle w:val="Emphasis"/>
        </w:rPr>
        <w:t>other radio equipment for which interference complaints would, in principle, not be investigated</w:t>
      </w:r>
      <w:r w:rsidRPr="0005228F">
        <w:t>."</w:t>
      </w:r>
    </w:p>
    <w:p w14:paraId="53833845" w14:textId="77777777" w:rsidR="00844380" w:rsidRPr="0005228F" w:rsidRDefault="00844380" w:rsidP="00844380">
      <w:pPr>
        <w:rPr>
          <w:rStyle w:val="ECCParagraph"/>
        </w:rPr>
      </w:pPr>
      <w:r w:rsidRPr="0005228F">
        <w:rPr>
          <w:rStyle w:val="ECCParagraph"/>
        </w:rPr>
        <w:t xml:space="preserve">Annex </w:t>
      </w:r>
      <w:r w:rsidRPr="0005228F">
        <w:t>1 of ECC Recommendation (02)01 provides a list of reference receiver performance parameters to be considered for spectrum planning and investigation</w:t>
      </w:r>
      <w:r w:rsidRPr="0005228F">
        <w:rPr>
          <w:rStyle w:val="ECCParagraph"/>
        </w:rPr>
        <w:t xml:space="preserve"> of interference for onsite paging and commercially available amateur radio equipment. It was the intention that the list would be updated to include other equipment for which receiver parameters are not included in ETSI Harmonised Standards or in any ECC deliverable.</w:t>
      </w:r>
    </w:p>
    <w:p w14:paraId="6C129F02" w14:textId="77777777" w:rsidR="00844380" w:rsidRPr="0005228F" w:rsidRDefault="00844380" w:rsidP="00844380">
      <w:pPr>
        <w:rPr>
          <w:rStyle w:val="ECCParagraph"/>
        </w:rPr>
      </w:pPr>
      <w:r w:rsidRPr="0005228F">
        <w:rPr>
          <w:rStyle w:val="ECCParagraph"/>
        </w:rPr>
        <w:t xml:space="preserve">ECC Recommendation (02)01 was developed in 2002 and only a limited range of equipment was </w:t>
      </w:r>
      <w:proofErr w:type="gramStart"/>
      <w:r w:rsidRPr="0005228F">
        <w:rPr>
          <w:rStyle w:val="ECCParagraph"/>
        </w:rPr>
        <w:t>taken into account</w:t>
      </w:r>
      <w:proofErr w:type="gramEnd"/>
      <w:r w:rsidRPr="0005228F">
        <w:rPr>
          <w:rStyle w:val="ECCParagraph"/>
        </w:rPr>
        <w:t xml:space="preserve">. Since 2002, there have been </w:t>
      </w:r>
      <w:proofErr w:type="gramStart"/>
      <w:r w:rsidRPr="0005228F">
        <w:rPr>
          <w:rStyle w:val="ECCParagraph"/>
        </w:rPr>
        <w:t>a number of</w:t>
      </w:r>
      <w:proofErr w:type="gramEnd"/>
      <w:r w:rsidRPr="0005228F">
        <w:rPr>
          <w:rStyle w:val="ECCParagraph"/>
        </w:rPr>
        <w:t xml:space="preserve"> developments and the situation has changed. One of these developments was introduction of the </w:t>
      </w:r>
      <w:bookmarkStart w:id="97" w:name="_Hlk527571227"/>
      <w:r w:rsidRPr="0005228F">
        <w:rPr>
          <w:rStyle w:val="ECCParagraph"/>
        </w:rPr>
        <w:t xml:space="preserve">Radio Equipment Directive </w:t>
      </w:r>
      <w:r w:rsidRPr="0005228F">
        <w:rPr>
          <w:rStyle w:val="ECCParagraph"/>
        </w:rPr>
        <w:fldChar w:fldCharType="begin"/>
      </w:r>
      <w:r w:rsidRPr="0005228F">
        <w:rPr>
          <w:rStyle w:val="ECCParagraph"/>
        </w:rPr>
        <w:instrText xml:space="preserve"> REF _Ref515454482 \r \h </w:instrText>
      </w:r>
      <w:r w:rsidRPr="0005228F">
        <w:rPr>
          <w:rStyle w:val="ECCParagraph"/>
        </w:rPr>
      </w:r>
      <w:r w:rsidRPr="0005228F">
        <w:rPr>
          <w:rStyle w:val="ECCParagraph"/>
        </w:rPr>
        <w:fldChar w:fldCharType="separate"/>
      </w:r>
      <w:r w:rsidRPr="0005228F">
        <w:rPr>
          <w:rStyle w:val="ECCParagraph"/>
        </w:rPr>
        <w:t>[1]</w:t>
      </w:r>
      <w:r w:rsidRPr="0005228F">
        <w:rPr>
          <w:rStyle w:val="ECCParagraph"/>
        </w:rPr>
        <w:fldChar w:fldCharType="end"/>
      </w:r>
      <w:bookmarkEnd w:id="97"/>
      <w:r w:rsidRPr="0005228F">
        <w:rPr>
          <w:rStyle w:val="ECCParagraph"/>
        </w:rPr>
        <w:t xml:space="preserve"> which explicitly included receivers.</w:t>
      </w:r>
    </w:p>
    <w:p w14:paraId="216AF7CE" w14:textId="77777777" w:rsidR="00844380" w:rsidRPr="0005228F" w:rsidRDefault="00844380" w:rsidP="00844380">
      <w:pPr>
        <w:pStyle w:val="Heading2"/>
        <w:tabs>
          <w:tab w:val="num" w:pos="860"/>
        </w:tabs>
        <w:ind w:left="567"/>
        <w:rPr>
          <w:lang w:val="en-GB"/>
        </w:rPr>
      </w:pPr>
      <w:bookmarkStart w:id="98" w:name="_Toc26977243"/>
      <w:bookmarkStart w:id="99" w:name="_Toc21332745"/>
      <w:bookmarkStart w:id="100" w:name="_Toc31812065"/>
      <w:r w:rsidRPr="0005228F">
        <w:rPr>
          <w:lang w:val="en-GB"/>
        </w:rPr>
        <w:t>Limits and typical receiver performance considerations</w:t>
      </w:r>
      <w:bookmarkEnd w:id="98"/>
      <w:bookmarkEnd w:id="99"/>
      <w:bookmarkEnd w:id="100"/>
    </w:p>
    <w:p w14:paraId="1FB158DA" w14:textId="77777777" w:rsidR="00844380" w:rsidRPr="0005228F" w:rsidRDefault="00844380" w:rsidP="00844380">
      <w:pPr>
        <w:rPr>
          <w:rStyle w:val="ECCParagraph"/>
        </w:rPr>
      </w:pPr>
      <w:r w:rsidRPr="0005228F">
        <w:rPr>
          <w:rStyle w:val="ECCParagraph"/>
        </w:rPr>
        <w:t xml:space="preserve">When conducting sharing and compatibility studies the limits for receiver parameters contained in ETSI Harmonised Standards should be used as a starting point, because it is expected that all equipment (i.e.100%) should conform to these minimum requirements. </w:t>
      </w:r>
    </w:p>
    <w:p w14:paraId="71AA73D1" w14:textId="77777777" w:rsidR="00844380" w:rsidRPr="0005228F" w:rsidRDefault="00844380" w:rsidP="00844380">
      <w:pPr>
        <w:rPr>
          <w:rStyle w:val="ECCParagraph"/>
        </w:rPr>
      </w:pPr>
      <w:r w:rsidRPr="0005228F">
        <w:rPr>
          <w:rStyle w:val="ECCParagraph"/>
        </w:rPr>
        <w:t xml:space="preserve">It is expected that there will be a distribution of equipment performance </w:t>
      </w:r>
      <w:bookmarkStart w:id="101" w:name="_Hlk26738172"/>
      <w:r w:rsidRPr="0005228F">
        <w:rPr>
          <w:rStyle w:val="ECCParagraph"/>
        </w:rPr>
        <w:t xml:space="preserve">better than </w:t>
      </w:r>
      <w:bookmarkEnd w:id="101"/>
      <w:r w:rsidRPr="0005228F">
        <w:rPr>
          <w:rStyle w:val="ECCParagraph"/>
        </w:rPr>
        <w:t xml:space="preserve">the limit where some equipment may be close to the limit and others may have a margin. </w:t>
      </w:r>
      <w:bookmarkStart w:id="102" w:name="_Hlk26738271"/>
      <w:r w:rsidRPr="0005228F">
        <w:rPr>
          <w:rStyle w:val="ECCParagraph"/>
        </w:rPr>
        <w:t xml:space="preserve">This is </w:t>
      </w:r>
      <w:proofErr w:type="gramStart"/>
      <w:r w:rsidRPr="0005228F">
        <w:t>due to the fact that</w:t>
      </w:r>
      <w:proofErr w:type="gramEnd"/>
      <w:r w:rsidRPr="0005228F">
        <w:t xml:space="preserve"> manufacturers need to ensure that the ETSI HS limits are met for all stated conditions.</w:t>
      </w:r>
      <w:r w:rsidRPr="0005228F">
        <w:rPr>
          <w:rStyle w:val="ECCParagraph"/>
        </w:rPr>
        <w:t xml:space="preserve"> However, using conformance limits in studies may lead in some cases to imposing undue constraints on other systems. When coexistence cannot be demonstrated with the conformance limits from ETSI HS, or when ETSI HS limits are not available, additional studies could be conducted by looking at typical receiver performance. Information on typical performance </w:t>
      </w:r>
      <w:r w:rsidRPr="0005228F">
        <w:t>of the concerned device could be sourced from technical documentation from vendors, material already held by national regulators or it could</w:t>
      </w:r>
      <w:r w:rsidRPr="0005228F">
        <w:rPr>
          <w:rStyle w:val="ECCParagraph"/>
        </w:rPr>
        <w:t xml:space="preserve"> be sourced from a series of measurements where relevant (see examples in chapter </w:t>
      </w:r>
      <w:r w:rsidRPr="0005228F">
        <w:rPr>
          <w:rStyle w:val="ECCParagraph"/>
        </w:rPr>
        <w:fldChar w:fldCharType="begin"/>
      </w:r>
      <w:r w:rsidRPr="0005228F">
        <w:rPr>
          <w:rStyle w:val="ECCParagraph"/>
        </w:rPr>
        <w:instrText xml:space="preserve"> REF _Ref26344917 \r \h </w:instrText>
      </w:r>
      <w:r w:rsidRPr="0005228F">
        <w:rPr>
          <w:rStyle w:val="ECCParagraph"/>
        </w:rPr>
      </w:r>
      <w:r w:rsidRPr="0005228F">
        <w:rPr>
          <w:rStyle w:val="ECCParagraph"/>
        </w:rPr>
        <w:fldChar w:fldCharType="separate"/>
      </w:r>
      <w:r w:rsidRPr="0005228F">
        <w:rPr>
          <w:rStyle w:val="ECCParagraph"/>
        </w:rPr>
        <w:t>8</w:t>
      </w:r>
      <w:r w:rsidRPr="0005228F">
        <w:rPr>
          <w:rStyle w:val="ECCParagraph"/>
        </w:rPr>
        <w:fldChar w:fldCharType="end"/>
      </w:r>
      <w:r w:rsidRPr="0005228F">
        <w:rPr>
          <w:rStyle w:val="ECCParagraph"/>
        </w:rPr>
        <w:t>). It is noted that some documentation might only give single values for receiver performance which results in a binary pass/fail assessment of interference (e.g. conformance limits).</w:t>
      </w:r>
      <w:bookmarkEnd w:id="102"/>
      <w:r w:rsidRPr="0005228F">
        <w:rPr>
          <w:rStyle w:val="ECCParagraph"/>
        </w:rPr>
        <w:t xml:space="preserve"> </w:t>
      </w:r>
      <w:bookmarkStart w:id="103" w:name="_Hlk26738289"/>
      <w:r w:rsidRPr="0005228F">
        <w:rPr>
          <w:rStyle w:val="ECCParagraph"/>
        </w:rPr>
        <w:t xml:space="preserve"> Measurements of equipment </w:t>
      </w:r>
      <w:bookmarkStart w:id="104" w:name="_Hlk26738344"/>
      <w:bookmarkEnd w:id="103"/>
      <w:r w:rsidRPr="0005228F">
        <w:rPr>
          <w:rStyle w:val="ECCParagraph"/>
        </w:rPr>
        <w:t>can be used to give a more realistic understanding of the impact of the interferer based on the signal strength and type of the interferer.</w:t>
      </w:r>
      <w:bookmarkEnd w:id="104"/>
      <w:r w:rsidRPr="0005228F">
        <w:rPr>
          <w:rStyle w:val="ECCParagraph"/>
        </w:rPr>
        <w:t xml:space="preserve"> This is particularly true for interference cases not directly covered in the technical documentation.</w:t>
      </w:r>
    </w:p>
    <w:p w14:paraId="332A03D9" w14:textId="77777777" w:rsidR="00844380" w:rsidRPr="0005228F" w:rsidRDefault="00844380" w:rsidP="00844380">
      <w:pPr>
        <w:pStyle w:val="Heading2"/>
        <w:tabs>
          <w:tab w:val="num" w:pos="860"/>
        </w:tabs>
        <w:ind w:left="567" w:hanging="567"/>
        <w:rPr>
          <w:lang w:val="en-GB"/>
        </w:rPr>
      </w:pPr>
      <w:bookmarkStart w:id="105" w:name="_Toc26977244"/>
      <w:bookmarkStart w:id="106" w:name="_Toc21332746"/>
      <w:bookmarkStart w:id="107" w:name="_Toc31812066"/>
      <w:r w:rsidRPr="0005228F">
        <w:rPr>
          <w:lang w:val="en-GB"/>
        </w:rPr>
        <w:t>Future ECC Recommendation on receiver performance</w:t>
      </w:r>
      <w:bookmarkEnd w:id="105"/>
      <w:bookmarkEnd w:id="106"/>
      <w:bookmarkEnd w:id="107"/>
    </w:p>
    <w:p w14:paraId="6DE27D76" w14:textId="77777777" w:rsidR="00844380" w:rsidRPr="0005228F" w:rsidRDefault="00844380" w:rsidP="00844380">
      <w:pPr>
        <w:rPr>
          <w:rStyle w:val="ECCParagraph"/>
        </w:rPr>
      </w:pPr>
      <w:r w:rsidRPr="0005228F">
        <w:rPr>
          <w:rStyle w:val="ECCParagraph"/>
        </w:rPr>
        <w:t xml:space="preserve">ECC has produced ECC Recommendations on limits for unwanted emissions in the out-of-band and spurious domains from radio equipment (ECC Recommendation (02)05 </w:t>
      </w:r>
      <w:r w:rsidRPr="0005228F">
        <w:rPr>
          <w:rStyle w:val="ECCParagraph"/>
        </w:rPr>
        <w:fldChar w:fldCharType="begin"/>
      </w:r>
      <w:r w:rsidRPr="0005228F">
        <w:rPr>
          <w:rStyle w:val="ECCParagraph"/>
        </w:rPr>
        <w:instrText xml:space="preserve"> REF _Ref515457154 \r \h  \* MERGEFORMAT </w:instrText>
      </w:r>
      <w:r w:rsidRPr="0005228F">
        <w:rPr>
          <w:rStyle w:val="ECCParagraph"/>
        </w:rPr>
      </w:r>
      <w:r w:rsidRPr="0005228F">
        <w:rPr>
          <w:rStyle w:val="ECCParagraph"/>
        </w:rPr>
        <w:fldChar w:fldCharType="separate"/>
      </w:r>
      <w:r w:rsidRPr="0005228F">
        <w:rPr>
          <w:rStyle w:val="ECCParagraph"/>
        </w:rPr>
        <w:t>[17]</w:t>
      </w:r>
      <w:r w:rsidRPr="0005228F">
        <w:rPr>
          <w:rStyle w:val="ECCParagraph"/>
        </w:rPr>
        <w:fldChar w:fldCharType="end"/>
      </w:r>
      <w:r w:rsidRPr="0005228F">
        <w:rPr>
          <w:rStyle w:val="ECCParagraph"/>
        </w:rPr>
        <w:t xml:space="preserve"> and ERC Recommendation 74-01 </w:t>
      </w:r>
      <w:r w:rsidRPr="0005228F">
        <w:rPr>
          <w:rStyle w:val="ECCParagraph"/>
        </w:rPr>
        <w:fldChar w:fldCharType="begin"/>
      </w:r>
      <w:r w:rsidRPr="0005228F">
        <w:rPr>
          <w:rStyle w:val="ECCParagraph"/>
        </w:rPr>
        <w:instrText xml:space="preserve"> REF _Ref515457183 \r \h  \* MERGEFORMAT </w:instrText>
      </w:r>
      <w:r w:rsidRPr="0005228F">
        <w:rPr>
          <w:rStyle w:val="ECCParagraph"/>
        </w:rPr>
      </w:r>
      <w:r w:rsidRPr="0005228F">
        <w:rPr>
          <w:rStyle w:val="ECCParagraph"/>
        </w:rPr>
        <w:fldChar w:fldCharType="separate"/>
      </w:r>
      <w:r w:rsidRPr="0005228F">
        <w:rPr>
          <w:rStyle w:val="ECCParagraph"/>
        </w:rPr>
        <w:t>[18]</w:t>
      </w:r>
      <w:r w:rsidRPr="0005228F">
        <w:rPr>
          <w:rStyle w:val="ECCParagraph"/>
        </w:rPr>
        <w:fldChar w:fldCharType="end"/>
      </w:r>
      <w:r w:rsidRPr="0005228F">
        <w:rPr>
          <w:rStyle w:val="ECCParagraph"/>
        </w:rPr>
        <w:t xml:space="preserve">), and which applies constraints on the transmitter in order to increase the effectiveness of use of the spectrum. ECC Recommendation (19)02 </w:t>
      </w:r>
      <w:r w:rsidRPr="0005228F">
        <w:rPr>
          <w:rStyle w:val="ECCParagraph"/>
        </w:rPr>
        <w:fldChar w:fldCharType="begin"/>
      </w:r>
      <w:r w:rsidRPr="0005228F">
        <w:rPr>
          <w:rStyle w:val="ECCParagraph"/>
        </w:rPr>
        <w:instrText xml:space="preserve"> REF _Ref26344974 \r \h </w:instrText>
      </w:r>
      <w:r w:rsidRPr="0005228F">
        <w:rPr>
          <w:rStyle w:val="ECCParagraph"/>
        </w:rPr>
      </w:r>
      <w:r w:rsidRPr="0005228F">
        <w:rPr>
          <w:rStyle w:val="ECCParagraph"/>
        </w:rPr>
        <w:fldChar w:fldCharType="separate"/>
      </w:r>
      <w:r w:rsidRPr="0005228F">
        <w:rPr>
          <w:rStyle w:val="ECCParagraph"/>
        </w:rPr>
        <w:t>[61]</w:t>
      </w:r>
      <w:r w:rsidRPr="0005228F">
        <w:rPr>
          <w:rStyle w:val="ECCParagraph"/>
        </w:rPr>
        <w:fldChar w:fldCharType="end"/>
      </w:r>
      <w:r w:rsidRPr="0005228F">
        <w:rPr>
          <w:rStyle w:val="ECCParagraph"/>
        </w:rPr>
        <w:t xml:space="preserve"> provides “Guidance and Methodologies when considering typical unwanted emissions in sharing/compatibility studies“. Additionally, ITU-R has produced Recommendations on unwanted emissions in the out-of-band and spurious domains (Recommendations ITU-R SM.1541 </w:t>
      </w:r>
      <w:r w:rsidRPr="0005228F">
        <w:rPr>
          <w:rStyle w:val="ECCParagraph"/>
        </w:rPr>
        <w:fldChar w:fldCharType="begin"/>
      </w:r>
      <w:r w:rsidRPr="0005228F">
        <w:rPr>
          <w:rStyle w:val="ECCParagraph"/>
        </w:rPr>
        <w:instrText xml:space="preserve"> REF _Ref515457267 \r \h  \* MERGEFORMAT </w:instrText>
      </w:r>
      <w:r w:rsidRPr="0005228F">
        <w:rPr>
          <w:rStyle w:val="ECCParagraph"/>
        </w:rPr>
      </w:r>
      <w:r w:rsidRPr="0005228F">
        <w:rPr>
          <w:rStyle w:val="ECCParagraph"/>
        </w:rPr>
        <w:fldChar w:fldCharType="separate"/>
      </w:r>
      <w:r w:rsidRPr="0005228F">
        <w:rPr>
          <w:rStyle w:val="ECCParagraph"/>
        </w:rPr>
        <w:t>[19]</w:t>
      </w:r>
      <w:r w:rsidRPr="0005228F">
        <w:rPr>
          <w:rStyle w:val="ECCParagraph"/>
        </w:rPr>
        <w:fldChar w:fldCharType="end"/>
      </w:r>
      <w:r w:rsidRPr="0005228F">
        <w:rPr>
          <w:rStyle w:val="ECCParagraph"/>
        </w:rPr>
        <w:t xml:space="preserve"> and ITU-R SM.329 </w:t>
      </w:r>
      <w:r w:rsidRPr="0005228F">
        <w:rPr>
          <w:rStyle w:val="ECCParagraph"/>
        </w:rPr>
        <w:fldChar w:fldCharType="begin"/>
      </w:r>
      <w:r w:rsidRPr="0005228F">
        <w:rPr>
          <w:rStyle w:val="ECCParagraph"/>
        </w:rPr>
        <w:instrText xml:space="preserve"> REF _Ref515457304 \r \h  \* MERGEFORMAT </w:instrText>
      </w:r>
      <w:r w:rsidRPr="0005228F">
        <w:rPr>
          <w:rStyle w:val="ECCParagraph"/>
        </w:rPr>
      </w:r>
      <w:r w:rsidRPr="0005228F">
        <w:rPr>
          <w:rStyle w:val="ECCParagraph"/>
        </w:rPr>
        <w:fldChar w:fldCharType="separate"/>
      </w:r>
      <w:r w:rsidRPr="0005228F">
        <w:rPr>
          <w:rStyle w:val="ECCParagraph"/>
        </w:rPr>
        <w:t>[20]</w:t>
      </w:r>
      <w:r w:rsidRPr="0005228F">
        <w:rPr>
          <w:rStyle w:val="ECCParagraph"/>
        </w:rPr>
        <w:fldChar w:fldCharType="end"/>
      </w:r>
      <w:r w:rsidRPr="0005228F">
        <w:rPr>
          <w:rStyle w:val="ECCParagraph"/>
        </w:rPr>
        <w:t xml:space="preserve">). These ITU-R Recommendations </w:t>
      </w:r>
      <w:proofErr w:type="gramStart"/>
      <w:r w:rsidRPr="0005228F">
        <w:rPr>
          <w:rStyle w:val="ECCParagraph"/>
        </w:rPr>
        <w:t>are based on the assumption</w:t>
      </w:r>
      <w:proofErr w:type="gramEnd"/>
      <w:r w:rsidRPr="0005228F">
        <w:rPr>
          <w:rStyle w:val="ECCParagraph"/>
        </w:rPr>
        <w:t xml:space="preserve"> that the receiver should have sufficient performance not to be affected by transmissions in adjacent bands, particularly due to the blocking phenomena. ECC could now consider the development of a recommendation addressing receiver resilience to adjacent and non-adjacent frequency use (e.g. blocking and selectivity). This Recommendation should focus on areas that are relevant for sharing and compatibility between different systems. Two possible examples were discussed (one or </w:t>
      </w:r>
      <w:proofErr w:type="gramStart"/>
      <w:r w:rsidRPr="0005228F">
        <w:rPr>
          <w:rStyle w:val="ECCParagraph"/>
        </w:rPr>
        <w:t>both of these</w:t>
      </w:r>
      <w:proofErr w:type="gramEnd"/>
      <w:r w:rsidRPr="0005228F">
        <w:rPr>
          <w:rStyle w:val="ECCParagraph"/>
        </w:rPr>
        <w:t xml:space="preserve"> could be done): </w:t>
      </w:r>
    </w:p>
    <w:p w14:paraId="24F40BB5" w14:textId="77777777" w:rsidR="00844380" w:rsidRPr="0005228F" w:rsidRDefault="00844380" w:rsidP="00844380">
      <w:pPr>
        <w:pStyle w:val="ECCBulletsLv1"/>
        <w:ind w:left="357" w:hanging="357"/>
        <w:jc w:val="left"/>
        <w:rPr>
          <w:rStyle w:val="ECCParagraph"/>
        </w:rPr>
      </w:pPr>
      <w:r w:rsidRPr="0005228F">
        <w:rPr>
          <w:rStyle w:val="ECCParagraph"/>
        </w:rPr>
        <w:t xml:space="preserve">Example 1: Develop a Recommendation which would be on a similar principle as for ECC Recommendation (02)05 </w:t>
      </w:r>
      <w:r w:rsidRPr="0005228F">
        <w:rPr>
          <w:rStyle w:val="ECCParagraph"/>
        </w:rPr>
        <w:fldChar w:fldCharType="begin"/>
      </w:r>
      <w:r w:rsidRPr="0005228F">
        <w:rPr>
          <w:rStyle w:val="ECCParagraph"/>
        </w:rPr>
        <w:instrText xml:space="preserve"> REF _Ref26439186 \r \h </w:instrText>
      </w:r>
      <w:r w:rsidRPr="0005228F">
        <w:rPr>
          <w:rStyle w:val="ECCParagraph"/>
        </w:rPr>
      </w:r>
      <w:r w:rsidRPr="0005228F">
        <w:rPr>
          <w:rStyle w:val="ECCParagraph"/>
        </w:rPr>
        <w:fldChar w:fldCharType="separate"/>
      </w:r>
      <w:r w:rsidRPr="0005228F">
        <w:rPr>
          <w:rStyle w:val="ECCParagraph"/>
        </w:rPr>
        <w:t>[17]</w:t>
      </w:r>
      <w:r w:rsidRPr="0005228F">
        <w:rPr>
          <w:rStyle w:val="ECCParagraph"/>
        </w:rPr>
        <w:fldChar w:fldCharType="end"/>
      </w:r>
      <w:r w:rsidRPr="0005228F">
        <w:rPr>
          <w:rStyle w:val="ECCParagraph"/>
        </w:rPr>
        <w:t xml:space="preserve"> and ERC Recommendation 74-01 </w:t>
      </w:r>
      <w:r w:rsidRPr="0005228F">
        <w:rPr>
          <w:rStyle w:val="ECCParagraph"/>
        </w:rPr>
        <w:fldChar w:fldCharType="begin"/>
      </w:r>
      <w:r w:rsidRPr="0005228F">
        <w:rPr>
          <w:rStyle w:val="ECCParagraph"/>
        </w:rPr>
        <w:instrText xml:space="preserve"> REF _Ref26439210 \r \h </w:instrText>
      </w:r>
      <w:r w:rsidRPr="0005228F">
        <w:rPr>
          <w:rStyle w:val="ECCParagraph"/>
        </w:rPr>
      </w:r>
      <w:r w:rsidRPr="0005228F">
        <w:rPr>
          <w:rStyle w:val="ECCParagraph"/>
        </w:rPr>
        <w:fldChar w:fldCharType="separate"/>
      </w:r>
      <w:r w:rsidRPr="0005228F">
        <w:rPr>
          <w:rStyle w:val="ECCParagraph"/>
        </w:rPr>
        <w:t>[18]</w:t>
      </w:r>
      <w:r w:rsidRPr="0005228F">
        <w:rPr>
          <w:rStyle w:val="ECCParagraph"/>
        </w:rPr>
        <w:fldChar w:fldCharType="end"/>
      </w:r>
      <w:r w:rsidRPr="0005228F">
        <w:rPr>
          <w:rStyle w:val="ECCParagraph"/>
        </w:rPr>
        <w:t xml:space="preserve"> which address the case of transmitter emissions;</w:t>
      </w:r>
    </w:p>
    <w:p w14:paraId="4171F1B3" w14:textId="77777777" w:rsidR="00844380" w:rsidRPr="0005228F" w:rsidRDefault="00844380" w:rsidP="00844380">
      <w:pPr>
        <w:pStyle w:val="ECCBulletsLv1"/>
        <w:ind w:left="357" w:hanging="357"/>
        <w:jc w:val="left"/>
        <w:rPr>
          <w:rStyle w:val="ECCParagraph"/>
        </w:rPr>
      </w:pPr>
      <w:r w:rsidRPr="0005228F">
        <w:rPr>
          <w:rStyle w:val="ECCParagraph"/>
        </w:rPr>
        <w:t xml:space="preserve">Example 2: Develop Recommendations on how to define the receiver requirements and the types of receiver parameters to include in standards. </w:t>
      </w:r>
    </w:p>
    <w:p w14:paraId="4B523CCA" w14:textId="77777777" w:rsidR="00844380" w:rsidRPr="0005228F" w:rsidRDefault="00844380" w:rsidP="00844380">
      <w:pPr>
        <w:rPr>
          <w:rStyle w:val="ECCParagraph"/>
        </w:rPr>
      </w:pPr>
      <w:r w:rsidRPr="0005228F">
        <w:rPr>
          <w:rStyle w:val="ECCParagraph"/>
        </w:rPr>
        <w:t xml:space="preserve">Further studies would be required to develop such a recommendation and there would be </w:t>
      </w:r>
      <w:proofErr w:type="gramStart"/>
      <w:r w:rsidRPr="0005228F">
        <w:rPr>
          <w:rStyle w:val="ECCParagraph"/>
        </w:rPr>
        <w:t>a number of</w:t>
      </w:r>
      <w:proofErr w:type="gramEnd"/>
      <w:r w:rsidRPr="0005228F">
        <w:rPr>
          <w:rStyle w:val="ECCParagraph"/>
        </w:rPr>
        <w:t xml:space="preserve"> challenges that need to be addressed. As a second step, development of a recommendation equivalent to ECC Recommendation (19)02 could also be considered.</w:t>
      </w:r>
    </w:p>
    <w:p w14:paraId="2CF2E647" w14:textId="77777777" w:rsidR="00844380" w:rsidRPr="0005228F" w:rsidRDefault="00844380" w:rsidP="00844380">
      <w:pPr>
        <w:pStyle w:val="Heading1"/>
        <w:ind w:left="357" w:hanging="357"/>
        <w:rPr>
          <w:lang w:val="en-GB"/>
        </w:rPr>
      </w:pPr>
      <w:bookmarkStart w:id="108" w:name="_Toc26977245"/>
      <w:bookmarkStart w:id="109" w:name="_Toc21332747"/>
      <w:bookmarkStart w:id="110" w:name="_Toc31812067"/>
      <w:r w:rsidRPr="0005228F">
        <w:rPr>
          <w:lang w:val="en-GB"/>
        </w:rPr>
        <w:t>General principles of receivers and characterisation</w:t>
      </w:r>
      <w:bookmarkEnd w:id="108"/>
      <w:bookmarkEnd w:id="109"/>
      <w:bookmarkEnd w:id="110"/>
    </w:p>
    <w:p w14:paraId="7D7903E9" w14:textId="77777777" w:rsidR="00844380" w:rsidRPr="0005228F" w:rsidRDefault="00844380" w:rsidP="00844380">
      <w:pPr>
        <w:pStyle w:val="Heading2"/>
        <w:tabs>
          <w:tab w:val="num" w:pos="860"/>
          <w:tab w:val="num" w:pos="1985"/>
        </w:tabs>
        <w:ind w:left="567" w:hanging="567"/>
        <w:rPr>
          <w:lang w:val="en-GB"/>
        </w:rPr>
      </w:pPr>
      <w:bookmarkStart w:id="111" w:name="_Toc513736456"/>
      <w:bookmarkStart w:id="112" w:name="_Toc510021958"/>
      <w:bookmarkStart w:id="113" w:name="_Toc26977246"/>
      <w:bookmarkStart w:id="114" w:name="_Toc21332748"/>
      <w:bookmarkStart w:id="115" w:name="_Toc31812068"/>
      <w:r w:rsidRPr="0005228F">
        <w:rPr>
          <w:lang w:val="en-GB"/>
        </w:rPr>
        <w:t>Description of the receiving system</w:t>
      </w:r>
      <w:bookmarkEnd w:id="111"/>
      <w:bookmarkEnd w:id="112"/>
      <w:bookmarkEnd w:id="113"/>
      <w:bookmarkEnd w:id="114"/>
      <w:bookmarkEnd w:id="115"/>
    </w:p>
    <w:p w14:paraId="269804D9" w14:textId="77777777" w:rsidR="00844380" w:rsidRPr="0005228F" w:rsidRDefault="00844380" w:rsidP="00844380">
      <w:r w:rsidRPr="0005228F">
        <w:rPr>
          <w:rStyle w:val="ECCParagraph"/>
        </w:rPr>
        <w:t xml:space="preserve">Different receiver architectures are used today. </w:t>
      </w:r>
      <w:r w:rsidRPr="0005228F">
        <w:rPr>
          <w:rStyle w:val="ECCParagraph"/>
        </w:rPr>
        <w:fldChar w:fldCharType="begin"/>
      </w:r>
      <w:r w:rsidRPr="0005228F">
        <w:rPr>
          <w:rStyle w:val="ECCParagraph"/>
        </w:rPr>
        <w:instrText xml:space="preserve"> REF _Ref511892593 \h  \* MERGEFORMAT </w:instrText>
      </w:r>
      <w:r w:rsidRPr="0005228F">
        <w:rPr>
          <w:rStyle w:val="ECCParagraph"/>
        </w:rPr>
      </w:r>
      <w:r w:rsidRPr="0005228F">
        <w:rPr>
          <w:rStyle w:val="ECCParagraph"/>
        </w:rPr>
        <w:fldChar w:fldCharType="separate"/>
      </w:r>
      <w:r w:rsidRPr="0005228F">
        <w:rPr>
          <w:rStyle w:val="ECCParagraph"/>
        </w:rPr>
        <w:t>Figure 2</w:t>
      </w:r>
      <w:r w:rsidRPr="0005228F">
        <w:rPr>
          <w:rStyle w:val="ECCParagraph"/>
        </w:rPr>
        <w:fldChar w:fldCharType="end"/>
      </w:r>
      <w:r w:rsidRPr="0005228F">
        <w:rPr>
          <w:rStyle w:val="ECCParagraph"/>
        </w:rPr>
        <w:t xml:space="preserve">, </w:t>
      </w:r>
      <w:r w:rsidRPr="0005228F">
        <w:rPr>
          <w:rStyle w:val="ECCParagraph"/>
        </w:rPr>
        <w:fldChar w:fldCharType="begin"/>
      </w:r>
      <w:r w:rsidRPr="0005228F">
        <w:rPr>
          <w:rStyle w:val="ECCParagraph"/>
        </w:rPr>
        <w:instrText xml:space="preserve"> REF _Ref14263729 \h  \* MERGEFORMAT </w:instrText>
      </w:r>
      <w:r w:rsidRPr="0005228F">
        <w:rPr>
          <w:rStyle w:val="ECCParagraph"/>
        </w:rPr>
      </w:r>
      <w:r w:rsidRPr="0005228F">
        <w:rPr>
          <w:rStyle w:val="ECCParagraph"/>
        </w:rPr>
        <w:fldChar w:fldCharType="separate"/>
      </w:r>
      <w:r w:rsidRPr="0005228F">
        <w:rPr>
          <w:rStyle w:val="ECCParagraph"/>
        </w:rPr>
        <w:t>Figure 3</w:t>
      </w:r>
      <w:r w:rsidRPr="0005228F">
        <w:rPr>
          <w:rStyle w:val="ECCParagraph"/>
        </w:rPr>
        <w:fldChar w:fldCharType="end"/>
      </w:r>
      <w:r w:rsidRPr="0005228F">
        <w:rPr>
          <w:rStyle w:val="ECCParagraph"/>
        </w:rPr>
        <w:t xml:space="preserve">, </w:t>
      </w:r>
      <w:r w:rsidRPr="0005228F">
        <w:rPr>
          <w:rStyle w:val="ECCParagraph"/>
        </w:rPr>
        <w:fldChar w:fldCharType="begin"/>
      </w:r>
      <w:r w:rsidRPr="0005228F">
        <w:rPr>
          <w:rStyle w:val="ECCParagraph"/>
        </w:rPr>
        <w:instrText xml:space="preserve"> REF _Ref14263738 \h  \* MERGEFORMAT </w:instrText>
      </w:r>
      <w:r w:rsidRPr="0005228F">
        <w:rPr>
          <w:rStyle w:val="ECCParagraph"/>
        </w:rPr>
      </w:r>
      <w:r w:rsidRPr="0005228F">
        <w:rPr>
          <w:rStyle w:val="ECCParagraph"/>
        </w:rPr>
        <w:fldChar w:fldCharType="separate"/>
      </w:r>
      <w:r w:rsidRPr="0005228F">
        <w:rPr>
          <w:rStyle w:val="ECCParagraph"/>
        </w:rPr>
        <w:t>Figure 4</w:t>
      </w:r>
      <w:r w:rsidRPr="0005228F">
        <w:rPr>
          <w:rStyle w:val="ECCParagraph"/>
        </w:rPr>
        <w:fldChar w:fldCharType="end"/>
      </w:r>
      <w:r w:rsidRPr="0005228F">
        <w:rPr>
          <w:rStyle w:val="ECCParagraph"/>
        </w:rPr>
        <w:t xml:space="preserve">, </w:t>
      </w:r>
      <w:r w:rsidRPr="0005228F">
        <w:rPr>
          <w:rStyle w:val="ECCParagraph"/>
        </w:rPr>
        <w:fldChar w:fldCharType="begin"/>
      </w:r>
      <w:r w:rsidRPr="0005228F">
        <w:rPr>
          <w:rStyle w:val="ECCParagraph"/>
        </w:rPr>
        <w:instrText xml:space="preserve"> REF _Ref5610971 \h  \* MERGEFORMAT </w:instrText>
      </w:r>
      <w:r w:rsidRPr="0005228F">
        <w:rPr>
          <w:rStyle w:val="ECCParagraph"/>
        </w:rPr>
      </w:r>
      <w:r w:rsidRPr="0005228F">
        <w:rPr>
          <w:rStyle w:val="ECCParagraph"/>
        </w:rPr>
        <w:fldChar w:fldCharType="separate"/>
      </w:r>
      <w:r w:rsidRPr="0005228F">
        <w:rPr>
          <w:rStyle w:val="ECCParagraph"/>
        </w:rPr>
        <w:t>Figure 5</w:t>
      </w:r>
      <w:r w:rsidRPr="0005228F">
        <w:rPr>
          <w:rStyle w:val="ECCParagraph"/>
        </w:rPr>
        <w:fldChar w:fldCharType="end"/>
      </w:r>
      <w:r w:rsidRPr="0005228F">
        <w:rPr>
          <w:rStyle w:val="ECCParagraph"/>
        </w:rPr>
        <w:t xml:space="preserve"> and </w:t>
      </w:r>
      <w:r w:rsidRPr="0005228F">
        <w:rPr>
          <w:rStyle w:val="ECCParagraph"/>
        </w:rPr>
        <w:fldChar w:fldCharType="begin"/>
      </w:r>
      <w:r w:rsidRPr="0005228F">
        <w:rPr>
          <w:rStyle w:val="ECCParagraph"/>
        </w:rPr>
        <w:instrText xml:space="preserve"> REF _Ref5610982 \h  \* MERGEFORMAT </w:instrText>
      </w:r>
      <w:r w:rsidRPr="0005228F">
        <w:rPr>
          <w:rStyle w:val="ECCParagraph"/>
        </w:rPr>
      </w:r>
      <w:r w:rsidRPr="0005228F">
        <w:rPr>
          <w:rStyle w:val="ECCParagraph"/>
        </w:rPr>
        <w:fldChar w:fldCharType="separate"/>
      </w:r>
      <w:r w:rsidRPr="0005228F">
        <w:rPr>
          <w:rStyle w:val="ECCParagraph"/>
        </w:rPr>
        <w:t>Figure 6</w:t>
      </w:r>
      <w:r w:rsidRPr="0005228F">
        <w:rPr>
          <w:rStyle w:val="ECCParagraph"/>
        </w:rPr>
        <w:fldChar w:fldCharType="end"/>
      </w:r>
      <w:r w:rsidRPr="0005228F">
        <w:rPr>
          <w:rStyle w:val="ECCParagraph"/>
        </w:rPr>
        <w:t xml:space="preserve"> depict five common receiver architectures in a simplified manner. In practice, each of the architectures presented here would include a more complex (and in some cases simplified) architecture depending on the operating frequency and the required operational characteristics. In most cases, digital design is extensively used as far as the current technology permits.</w:t>
      </w:r>
    </w:p>
    <w:p w14:paraId="30FEAE68" w14:textId="77777777" w:rsidR="00844380" w:rsidRPr="0005228F" w:rsidRDefault="00844380" w:rsidP="00844380">
      <w:pPr>
        <w:rPr>
          <w:rStyle w:val="ECCParagraph"/>
          <w:b/>
          <w:caps/>
        </w:rPr>
      </w:pPr>
      <w:r w:rsidRPr="0005228F">
        <w:rPr>
          <w:rStyle w:val="ECCParagraph"/>
        </w:rPr>
        <w:t xml:space="preserve">One of the most common traditional receivers is the superheterodyne receiver which requires </w:t>
      </w:r>
      <w:proofErr w:type="gramStart"/>
      <w:r w:rsidRPr="0005228F">
        <w:rPr>
          <w:rStyle w:val="ECCParagraph"/>
        </w:rPr>
        <w:t>a large number of</w:t>
      </w:r>
      <w:proofErr w:type="gramEnd"/>
      <w:r w:rsidRPr="0005228F">
        <w:rPr>
          <w:rStyle w:val="ECCParagraph"/>
        </w:rPr>
        <w:t xml:space="preserve"> discrete elements such as filters. Architectures such as Zero IF and Low IF lend themselves to more integrated approaches with fewer external components. More integrated approaches allow almost the entire receiver to be fabricated in silicon, so that it can be manufactured in large volumes. Each receiver architecture has different characteristics, limitations and associated relevant receiver specifications. The relevant test methods depend on the receiver architecture. </w:t>
      </w:r>
    </w:p>
    <w:p w14:paraId="3575A0C0" w14:textId="77777777" w:rsidR="00844380" w:rsidRPr="0005228F" w:rsidRDefault="00844380" w:rsidP="00844380">
      <w:r w:rsidRPr="0005228F">
        <w:t xml:space="preserve">In </w:t>
      </w:r>
      <w:r w:rsidRPr="0005228F">
        <w:fldChar w:fldCharType="begin"/>
      </w:r>
      <w:r w:rsidRPr="0005228F">
        <w:instrText xml:space="preserve"> REF _Ref511892593 \h  \* MERGEFORMAT </w:instrText>
      </w:r>
      <w:r w:rsidRPr="0005228F">
        <w:fldChar w:fldCharType="separate"/>
      </w:r>
      <w:r w:rsidRPr="0005228F">
        <w:t>Figure 2</w:t>
      </w:r>
      <w:r w:rsidRPr="0005228F">
        <w:fldChar w:fldCharType="end"/>
      </w:r>
      <w:r w:rsidRPr="0005228F">
        <w:t xml:space="preserve"> a superheterodyne receiver with a single IF is depicted</w:t>
      </w:r>
      <w:r w:rsidRPr="0005228F">
        <w:rPr>
          <w:rStyle w:val="ECCParagraph"/>
        </w:rPr>
        <w:t>. In</w:t>
      </w:r>
      <w:r w:rsidRPr="0005228F">
        <w:t xml:space="preserve"> practice this architecture is also used for high end receivers with multiple IF stages and local oscillators (LO). In this architecture the band filtered received signal is first converted to </w:t>
      </w:r>
      <w:r w:rsidRPr="0005228F">
        <w:rPr>
          <w:rStyle w:val="ECCParagraph"/>
        </w:rPr>
        <w:t>an intermediate</w:t>
      </w:r>
      <w:r w:rsidRPr="0005228F">
        <w:t xml:space="preserve"> frequency and then filtered and amplified. In a further stage the filtered signal is converted to baseband either by another mixer or a direct digital down converter implemented in an analogue to digital converter (ADC) and digital signal processer (DSP). Two main impairments are directly related to this architecture: LO phase noise and spurious response/image rejection. </w:t>
      </w:r>
    </w:p>
    <w:p w14:paraId="7CA4BED6" w14:textId="77777777" w:rsidR="00844380" w:rsidRPr="0005228F" w:rsidRDefault="00844380" w:rsidP="00844380">
      <w:pPr>
        <w:rPr>
          <w:rStyle w:val="ECCParagraph"/>
        </w:rPr>
      </w:pPr>
      <w:r w:rsidRPr="0005228F">
        <w:rPr>
          <w:rStyle w:val="ECCParagraph"/>
        </w:rPr>
        <w:t xml:space="preserve">The amount of LO phase noise depends on the number of IF stages and thus the number and quality of the LOs. Any received signal at an offset of the LO frequency equal to the IF frequency falls directly in the IF passband and generates interference. These image products may cause additional desensitisation and blocking. Moreover, if the LO generates harmonic signals, these could mix with these products generating spurious signals which may degrade the receiver performance. </w:t>
      </w:r>
    </w:p>
    <w:p w14:paraId="573A16D2" w14:textId="77777777" w:rsidR="00844380" w:rsidRPr="0005228F" w:rsidRDefault="00844380" w:rsidP="00844380">
      <w:pPr>
        <w:jc w:val="center"/>
      </w:pPr>
      <w:r w:rsidRPr="003C2CC3">
        <w:rPr>
          <w:noProof/>
          <w:lang w:eastAsia="da-DK"/>
        </w:rPr>
        <w:drawing>
          <wp:inline distT="0" distB="0" distL="0" distR="0" wp14:anchorId="4B5033C8" wp14:editId="12198345">
            <wp:extent cx="5415148" cy="2173184"/>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240" cy="2208135"/>
                    </a:xfrm>
                    <a:prstGeom prst="rect">
                      <a:avLst/>
                    </a:prstGeom>
                    <a:noFill/>
                    <a:ln>
                      <a:noFill/>
                    </a:ln>
                  </pic:spPr>
                </pic:pic>
              </a:graphicData>
            </a:graphic>
          </wp:inline>
        </w:drawing>
      </w:r>
    </w:p>
    <w:p w14:paraId="6A8A5286" w14:textId="77777777" w:rsidR="00844380" w:rsidRPr="0005228F" w:rsidRDefault="00844380" w:rsidP="00844380">
      <w:pPr>
        <w:pStyle w:val="Caption"/>
        <w:rPr>
          <w:lang w:val="en-GB"/>
        </w:rPr>
      </w:pPr>
      <w:bookmarkStart w:id="116" w:name="_Ref511892593"/>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w:t>
      </w:r>
      <w:r w:rsidRPr="0005228F">
        <w:rPr>
          <w:lang w:val="en-GB"/>
        </w:rPr>
        <w:fldChar w:fldCharType="end"/>
      </w:r>
      <w:bookmarkEnd w:id="116"/>
      <w:r w:rsidRPr="0005228F">
        <w:rPr>
          <w:lang w:val="en-GB"/>
        </w:rPr>
        <w:t>: Superheterodyne receiver architecture</w:t>
      </w:r>
    </w:p>
    <w:p w14:paraId="578CCF85" w14:textId="77777777" w:rsidR="00844380" w:rsidRPr="0005228F" w:rsidRDefault="00844380" w:rsidP="00844380">
      <w:pPr>
        <w:pStyle w:val="ECCBulletsLv1"/>
        <w:ind w:left="357" w:hanging="357"/>
        <w:jc w:val="left"/>
      </w:pPr>
      <w:r w:rsidRPr="0005228F">
        <w:t>The wanted signal frequency is f</w:t>
      </w:r>
      <w:r w:rsidRPr="0005228F">
        <w:rPr>
          <w:rStyle w:val="ECCHLsubscript"/>
        </w:rPr>
        <w:t>wanted</w:t>
      </w:r>
      <w:r w:rsidRPr="0005228F">
        <w:t>=</w:t>
      </w:r>
      <w:proofErr w:type="spellStart"/>
      <w:r w:rsidRPr="0005228F">
        <w:t>f</w:t>
      </w:r>
      <w:r w:rsidRPr="0005228F">
        <w:rPr>
          <w:rStyle w:val="ECCHLsubscript"/>
        </w:rPr>
        <w:t>LO</w:t>
      </w:r>
      <w:r w:rsidRPr="0005228F">
        <w:t>+f</w:t>
      </w:r>
      <w:r w:rsidRPr="0005228F">
        <w:rPr>
          <w:rStyle w:val="ECCHLsubscript"/>
        </w:rPr>
        <w:t>IF</w:t>
      </w:r>
      <w:proofErr w:type="spellEnd"/>
      <w:r w:rsidRPr="0005228F">
        <w:t xml:space="preserve"> ( or f</w:t>
      </w:r>
      <w:r w:rsidRPr="0005228F">
        <w:rPr>
          <w:rStyle w:val="ECCHLsubscript"/>
        </w:rPr>
        <w:t>LO</w:t>
      </w:r>
      <w:r w:rsidRPr="0005228F">
        <w:t>-f</w:t>
      </w:r>
      <w:r w:rsidRPr="0005228F">
        <w:rPr>
          <w:rStyle w:val="ECCHLsubscript"/>
        </w:rPr>
        <w:t>IF</w:t>
      </w:r>
      <w:r w:rsidRPr="0005228F">
        <w:t>);</w:t>
      </w:r>
    </w:p>
    <w:p w14:paraId="50021049" w14:textId="77777777" w:rsidR="00844380" w:rsidRPr="0005228F" w:rsidRDefault="00844380" w:rsidP="00844380">
      <w:pPr>
        <w:pStyle w:val="ECCBulletsLv1"/>
        <w:ind w:left="357" w:hanging="357"/>
        <w:jc w:val="left"/>
      </w:pPr>
      <w:r w:rsidRPr="0005228F">
        <w:t>Images are located at f</w:t>
      </w:r>
      <w:r w:rsidRPr="0005228F">
        <w:rPr>
          <w:rStyle w:val="ECCHLsubscript"/>
        </w:rPr>
        <w:t>image</w:t>
      </w:r>
      <w:r w:rsidRPr="0005228F">
        <w:t>=f</w:t>
      </w:r>
      <w:r w:rsidRPr="0005228F">
        <w:rPr>
          <w:rStyle w:val="ECCHLsubscript"/>
        </w:rPr>
        <w:t>LO</w:t>
      </w:r>
      <w:r w:rsidRPr="0005228F">
        <w:t>-f</w:t>
      </w:r>
      <w:r w:rsidRPr="0005228F">
        <w:rPr>
          <w:rStyle w:val="ECCHLsubscript"/>
        </w:rPr>
        <w:t>IF</w:t>
      </w:r>
      <w:r w:rsidRPr="0005228F">
        <w:t xml:space="preserve"> (or </w:t>
      </w:r>
      <w:proofErr w:type="spellStart"/>
      <w:r w:rsidRPr="0005228F">
        <w:t>f</w:t>
      </w:r>
      <w:r w:rsidRPr="0005228F">
        <w:rPr>
          <w:rStyle w:val="ECCHLsubscript"/>
        </w:rPr>
        <w:t>LO</w:t>
      </w:r>
      <w:r w:rsidRPr="0005228F">
        <w:t>+f</w:t>
      </w:r>
      <w:r w:rsidRPr="0005228F">
        <w:rPr>
          <w:rStyle w:val="ECCHLsubscript"/>
        </w:rPr>
        <w:t>IF</w:t>
      </w:r>
      <w:proofErr w:type="spellEnd"/>
      <w:r w:rsidRPr="0005228F">
        <w:t>);</w:t>
      </w:r>
    </w:p>
    <w:p w14:paraId="7A379ABB" w14:textId="77777777" w:rsidR="00844380" w:rsidRPr="0005228F" w:rsidRDefault="00844380" w:rsidP="00844380">
      <w:pPr>
        <w:pStyle w:val="ECCBulletsLv1"/>
        <w:ind w:left="357" w:hanging="357"/>
        <w:jc w:val="left"/>
      </w:pPr>
      <w:r w:rsidRPr="0005228F">
        <w:t>Spurious responses are located at f</w:t>
      </w:r>
      <w:r w:rsidRPr="0005228F">
        <w:rPr>
          <w:rStyle w:val="ECCHLsubscript"/>
        </w:rPr>
        <w:t xml:space="preserve">spur(x) </w:t>
      </w:r>
      <w:r w:rsidRPr="0005228F">
        <w:t>=</w:t>
      </w:r>
      <w:proofErr w:type="spellStart"/>
      <w:r w:rsidRPr="0005228F">
        <w:t>f</w:t>
      </w:r>
      <w:r w:rsidRPr="0005228F">
        <w:rPr>
          <w:rStyle w:val="ECCHLsubscript"/>
        </w:rPr>
        <w:t>LO</w:t>
      </w:r>
      <w:proofErr w:type="spellEnd"/>
      <w:r w:rsidRPr="0005228F">
        <w:rPr>
          <w:rStyle w:val="ECCHLsubscript"/>
        </w:rPr>
        <w:t>(harmonic x)</w:t>
      </w:r>
      <w:r w:rsidRPr="0005228F">
        <w:rPr>
          <w:rFonts w:cs="Arial"/>
        </w:rPr>
        <w:t>±</w:t>
      </w:r>
      <w:r w:rsidRPr="0005228F">
        <w:t>f</w:t>
      </w:r>
      <w:r w:rsidRPr="0005228F">
        <w:rPr>
          <w:rStyle w:val="ECCHLsubscript"/>
        </w:rPr>
        <w:t>IF</w:t>
      </w:r>
      <w:r w:rsidRPr="0005228F">
        <w:t>.</w:t>
      </w:r>
    </w:p>
    <w:p w14:paraId="4237EC73" w14:textId="77777777" w:rsidR="00844380" w:rsidRPr="0005228F" w:rsidRDefault="00844380" w:rsidP="00844380">
      <w:r w:rsidRPr="0005228F">
        <w:t xml:space="preserve">In applications where high integration is needed (e.g. SRD) the Direct Conversion receiver (DCR) or traditional zero-IF receiver is often used. Several variations exist and this type of receiver is shown in </w:t>
      </w:r>
      <w:r w:rsidRPr="0005228F">
        <w:fldChar w:fldCharType="begin"/>
      </w:r>
      <w:r w:rsidRPr="0005228F">
        <w:instrText xml:space="preserve"> REF _Ref14263729 \h </w:instrText>
      </w:r>
      <w:r w:rsidRPr="0005228F">
        <w:fldChar w:fldCharType="separate"/>
      </w:r>
      <w:r w:rsidRPr="0005228F">
        <w:t xml:space="preserve">Figure </w:t>
      </w:r>
      <w:r w:rsidRPr="0005228F">
        <w:rPr>
          <w:noProof/>
        </w:rPr>
        <w:t>3</w:t>
      </w:r>
      <w:r w:rsidRPr="0005228F">
        <w:fldChar w:fldCharType="end"/>
      </w:r>
      <w:r w:rsidRPr="0005228F">
        <w:t>, where only the analogue part of the receiver is shown.</w:t>
      </w:r>
    </w:p>
    <w:p w14:paraId="7676BCA2" w14:textId="77777777" w:rsidR="00844380" w:rsidRPr="0005228F" w:rsidRDefault="00844380" w:rsidP="00844380">
      <w:pPr>
        <w:pStyle w:val="Caption"/>
        <w:rPr>
          <w:lang w:val="en-GB"/>
        </w:rPr>
      </w:pPr>
      <w:r w:rsidRPr="003C2CC3">
        <w:rPr>
          <w:b w:val="0"/>
          <w:bCs w:val="0"/>
          <w:noProof/>
          <w:lang w:val="en-GB" w:eastAsia="da-DK"/>
        </w:rPr>
        <w:drawing>
          <wp:inline distT="0" distB="0" distL="0" distR="0" wp14:anchorId="39E949C4" wp14:editId="06BD99A2">
            <wp:extent cx="4239491" cy="193861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460" cy="1959175"/>
                    </a:xfrm>
                    <a:prstGeom prst="rect">
                      <a:avLst/>
                    </a:prstGeom>
                    <a:noFill/>
                    <a:ln>
                      <a:noFill/>
                    </a:ln>
                  </pic:spPr>
                </pic:pic>
              </a:graphicData>
            </a:graphic>
          </wp:inline>
        </w:drawing>
      </w:r>
    </w:p>
    <w:p w14:paraId="442F9048" w14:textId="77777777" w:rsidR="00844380" w:rsidRPr="0005228F" w:rsidRDefault="00844380" w:rsidP="00844380">
      <w:pPr>
        <w:pStyle w:val="Caption"/>
        <w:rPr>
          <w:lang w:val="en-GB"/>
        </w:rPr>
      </w:pPr>
      <w:bookmarkStart w:id="117" w:name="_Ref14263729"/>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w:t>
      </w:r>
      <w:r w:rsidRPr="0005228F">
        <w:rPr>
          <w:lang w:val="en-GB"/>
        </w:rPr>
        <w:fldChar w:fldCharType="end"/>
      </w:r>
      <w:bookmarkEnd w:id="117"/>
      <w:r w:rsidRPr="0005228F">
        <w:rPr>
          <w:lang w:val="en-GB"/>
        </w:rPr>
        <w:t>: Direct Conversion Receiver (DCR) simplified architecture (analogue components only)</w:t>
      </w:r>
    </w:p>
    <w:p w14:paraId="6FBEF6B1" w14:textId="77777777" w:rsidR="00844380" w:rsidRPr="0005228F" w:rsidRDefault="00844380" w:rsidP="00844380">
      <w:r w:rsidRPr="0005228F">
        <w:t>This receiver, also called the “homodyne” receiver, has no IF filter. The input signal is down-converted to baseband (f</w:t>
      </w:r>
      <w:r w:rsidRPr="0005228F">
        <w:rPr>
          <w:vertAlign w:val="subscript"/>
        </w:rPr>
        <w:t>c</w:t>
      </w:r>
      <w:r w:rsidRPr="0005228F">
        <w:t xml:space="preserve"> = 0 Hz) and there is no need to perform image rejection, since the wanted signal is the image of itself, but spurious responses may still be present. Only a single LO is needed. Drawbacks of this design are oscillator leakage and associated impaired sensitivity. Another issue is desensitisation and low selectivity since there is only a bandpass filter as the frequency selective component in this design. DCRs can also generate LO radiation since the bandpass filter doesn’t block the LO signal and the receiver is typically a single chip design.</w:t>
      </w:r>
    </w:p>
    <w:p w14:paraId="0C0ACAA8" w14:textId="77777777" w:rsidR="00844380" w:rsidRPr="0005228F" w:rsidRDefault="00844380" w:rsidP="00844380">
      <w:r w:rsidRPr="0005228F">
        <w:t>DCRs exhibit a DC (direct current voltage) component in the spectral centre, or at the edge, of the down-converted output, depending on filtering, where the received signal equals the LO frequency. This is caused by LO leaking through the input of the mixer and mixing with itself, with the additional contributions of emitted and re-received LO signals. DC removal techniques are usually present in such receivers.</w:t>
      </w:r>
    </w:p>
    <w:p w14:paraId="150D474E" w14:textId="77777777" w:rsidR="00844380" w:rsidRPr="0005228F" w:rsidRDefault="00844380" w:rsidP="00844380">
      <w:r w:rsidRPr="0005228F">
        <w:fldChar w:fldCharType="begin"/>
      </w:r>
      <w:r w:rsidRPr="0005228F">
        <w:instrText xml:space="preserve"> REF _Ref14263738 \h </w:instrText>
      </w:r>
      <w:r w:rsidRPr="0005228F">
        <w:fldChar w:fldCharType="separate"/>
      </w:r>
      <w:r w:rsidRPr="0005228F">
        <w:t xml:space="preserve">Figure </w:t>
      </w:r>
      <w:r w:rsidRPr="0005228F">
        <w:rPr>
          <w:noProof/>
        </w:rPr>
        <w:t>4</w:t>
      </w:r>
      <w:r w:rsidRPr="0005228F">
        <w:fldChar w:fldCharType="end"/>
      </w:r>
      <w:r w:rsidRPr="0005228F">
        <w:t xml:space="preserve"> shows two simplified variations of the concept - a traditional down converter (analogue part of architecture) with added ADC and DSP and a direct digital down converting (DDC) receiver, where the Rx frequency can be directly handled by the ADC and followed by a DSP.</w:t>
      </w:r>
    </w:p>
    <w:p w14:paraId="61F037F2" w14:textId="77777777" w:rsidR="00844380" w:rsidRPr="0005228F" w:rsidRDefault="00844380" w:rsidP="00844380">
      <w:pPr>
        <w:jc w:val="center"/>
      </w:pPr>
      <w:r w:rsidRPr="003C2CC3">
        <w:rPr>
          <w:noProof/>
          <w:lang w:eastAsia="da-DK"/>
        </w:rPr>
        <w:drawing>
          <wp:inline distT="0" distB="0" distL="0" distR="0" wp14:anchorId="66C26AFD" wp14:editId="4C673FFF">
            <wp:extent cx="4049082" cy="2271632"/>
            <wp:effectExtent l="0" t="0" r="889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8232" cy="2304816"/>
                    </a:xfrm>
                    <a:prstGeom prst="rect">
                      <a:avLst/>
                    </a:prstGeom>
                    <a:noFill/>
                    <a:ln>
                      <a:noFill/>
                    </a:ln>
                  </pic:spPr>
                </pic:pic>
              </a:graphicData>
            </a:graphic>
          </wp:inline>
        </w:drawing>
      </w:r>
    </w:p>
    <w:p w14:paraId="579F251D" w14:textId="77777777" w:rsidR="00844380" w:rsidRPr="0005228F" w:rsidRDefault="00844380" w:rsidP="00844380">
      <w:pPr>
        <w:pStyle w:val="Caption"/>
        <w:rPr>
          <w:lang w:val="en-GB"/>
        </w:rPr>
      </w:pPr>
      <w:bookmarkStart w:id="118" w:name="_Ref14263738"/>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4</w:t>
      </w:r>
      <w:r w:rsidRPr="0005228F">
        <w:rPr>
          <w:lang w:val="en-GB"/>
        </w:rPr>
        <w:fldChar w:fldCharType="end"/>
      </w:r>
      <w:bookmarkEnd w:id="118"/>
      <w:r w:rsidRPr="0005228F">
        <w:rPr>
          <w:lang w:val="en-GB"/>
        </w:rPr>
        <w:t>: Direct Conversion  Receiver (DCR) simplified architecture with digital processing</w:t>
      </w:r>
    </w:p>
    <w:p w14:paraId="0F5FC073" w14:textId="77777777" w:rsidR="00844380" w:rsidRPr="0005228F" w:rsidRDefault="00844380" w:rsidP="00844380">
      <w:r w:rsidRPr="0005228F">
        <w:t>The maximum operating frequency of the DDC receiver depends on the bandwidth of the ADC. A technique called under sampling is also used. In this process down converting and sampling is performed at the same time. This method may make the receiver susceptible to interference at specific frequencies outside the reception bandwidth.</w:t>
      </w:r>
    </w:p>
    <w:p w14:paraId="6766B95E" w14:textId="77777777" w:rsidR="00844380" w:rsidRPr="0005228F" w:rsidRDefault="00844380" w:rsidP="00844380">
      <w:r w:rsidRPr="0005228F">
        <w:fldChar w:fldCharType="begin"/>
      </w:r>
      <w:r w:rsidRPr="0005228F">
        <w:instrText xml:space="preserve"> REF _Ref5610971 \h </w:instrText>
      </w:r>
      <w:r w:rsidRPr="0005228F">
        <w:fldChar w:fldCharType="separate"/>
      </w:r>
      <w:r w:rsidRPr="0005228F">
        <w:t xml:space="preserve">Figure </w:t>
      </w:r>
      <w:r w:rsidRPr="0005228F">
        <w:rPr>
          <w:noProof/>
        </w:rPr>
        <w:t>5</w:t>
      </w:r>
      <w:r w:rsidRPr="0005228F">
        <w:fldChar w:fldCharType="end"/>
      </w:r>
      <w:r w:rsidRPr="0005228F">
        <w:t xml:space="preserve"> shows a more detailed schematic of a digital Zero-IF receiver. It implements a quadrature down-converter as still found in many larger communication systems. These types of down-converters may exhibit crosstalk between the I and Q branches which degrade the receiver performance, particularly in multichannel configurations.</w:t>
      </w:r>
    </w:p>
    <w:p w14:paraId="6AE230D3" w14:textId="77777777" w:rsidR="00844380" w:rsidRPr="0005228F" w:rsidRDefault="00844380" w:rsidP="00844380">
      <w:pPr>
        <w:jc w:val="center"/>
      </w:pPr>
      <w:r w:rsidRPr="003C2CC3">
        <w:rPr>
          <w:noProof/>
          <w:lang w:eastAsia="da-DK"/>
        </w:rPr>
        <w:drawing>
          <wp:inline distT="0" distB="0" distL="0" distR="0" wp14:anchorId="52C144EE" wp14:editId="5B7E3BAC">
            <wp:extent cx="4613656" cy="2436183"/>
            <wp:effectExtent l="0" t="0" r="0" b="2540"/>
            <wp:docPr id="16" name="Slika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6259" cy="2442838"/>
                    </a:xfrm>
                    <a:prstGeom prst="rect">
                      <a:avLst/>
                    </a:prstGeom>
                    <a:noFill/>
                    <a:ln>
                      <a:noFill/>
                    </a:ln>
                  </pic:spPr>
                </pic:pic>
              </a:graphicData>
            </a:graphic>
          </wp:inline>
        </w:drawing>
      </w:r>
    </w:p>
    <w:p w14:paraId="0277FB27" w14:textId="77777777" w:rsidR="00844380" w:rsidRPr="0005228F" w:rsidRDefault="00844380" w:rsidP="00844380">
      <w:pPr>
        <w:pStyle w:val="Caption"/>
        <w:rPr>
          <w:lang w:val="en-GB"/>
        </w:rPr>
      </w:pPr>
      <w:bookmarkStart w:id="119" w:name="_Ref5610971"/>
      <w:bookmarkStart w:id="120" w:name="_Ref5610960"/>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w:t>
      </w:r>
      <w:r w:rsidRPr="0005228F">
        <w:rPr>
          <w:lang w:val="en-GB"/>
        </w:rPr>
        <w:fldChar w:fldCharType="end"/>
      </w:r>
      <w:bookmarkEnd w:id="119"/>
      <w:r w:rsidRPr="0005228F">
        <w:rPr>
          <w:lang w:val="en-GB"/>
        </w:rPr>
        <w:t>: Zero IF receiver architecture</w:t>
      </w:r>
      <w:bookmarkEnd w:id="120"/>
    </w:p>
    <w:p w14:paraId="4FEABB3E" w14:textId="77777777" w:rsidR="00844380" w:rsidRPr="0005228F" w:rsidRDefault="00844380" w:rsidP="00844380">
      <w:pPr>
        <w:rPr>
          <w:lang w:eastAsia="nl-NL"/>
        </w:rPr>
      </w:pPr>
      <w:r w:rsidRPr="0005228F">
        <w:rPr>
          <w:lang w:eastAsia="nl-NL"/>
        </w:rPr>
        <w:t xml:space="preserve">In receiver systems for applications with well-determined channellisation schemes such as cellular networks and fixed links it makes sense to perform channellisation at an early stage in the receiver. In older designs this was done using a splitter and a bank of downconverters, and in later designs using a DSP. The drawback of such a scheme is the inflexibility or in case of </w:t>
      </w:r>
      <w:proofErr w:type="spellStart"/>
      <w:r w:rsidRPr="0005228F">
        <w:rPr>
          <w:lang w:eastAsia="nl-NL"/>
        </w:rPr>
        <w:t>chanellisation</w:t>
      </w:r>
      <w:proofErr w:type="spellEnd"/>
      <w:r w:rsidRPr="0005228F">
        <w:rPr>
          <w:lang w:eastAsia="nl-NL"/>
        </w:rPr>
        <w:t xml:space="preserve"> the need for wideband ADC. Polyphase filtering is more flexible in this aspect, </w:t>
      </w:r>
      <w:r w:rsidRPr="0005228F">
        <w:rPr>
          <w:lang w:eastAsia="nl-NL"/>
        </w:rPr>
        <w:fldChar w:fldCharType="begin"/>
      </w:r>
      <w:r w:rsidRPr="0005228F">
        <w:rPr>
          <w:lang w:eastAsia="nl-NL"/>
        </w:rPr>
        <w:instrText xml:space="preserve"> REF _Ref5610982 \h  \* MERGEFORMAT </w:instrText>
      </w:r>
      <w:r w:rsidRPr="0005228F">
        <w:rPr>
          <w:lang w:eastAsia="nl-NL"/>
        </w:rPr>
      </w:r>
      <w:r w:rsidRPr="0005228F">
        <w:rPr>
          <w:lang w:eastAsia="nl-NL"/>
        </w:rPr>
        <w:fldChar w:fldCharType="separate"/>
      </w:r>
      <w:r w:rsidRPr="0005228F">
        <w:t>Figure 6</w:t>
      </w:r>
      <w:r w:rsidRPr="0005228F">
        <w:rPr>
          <w:lang w:eastAsia="nl-NL"/>
        </w:rPr>
        <w:fldChar w:fldCharType="end"/>
      </w:r>
      <w:r w:rsidRPr="0005228F">
        <w:rPr>
          <w:lang w:eastAsia="nl-NL"/>
        </w:rPr>
        <w:t xml:space="preserve"> shows such a receiver. A polyphase filter is basically a set of independent </w:t>
      </w:r>
      <w:proofErr w:type="gramStart"/>
      <w:r w:rsidRPr="0005228F">
        <w:rPr>
          <w:lang w:eastAsia="nl-NL"/>
        </w:rPr>
        <w:t>DSP</w:t>
      </w:r>
      <w:proofErr w:type="gramEnd"/>
      <w:r w:rsidRPr="0005228F">
        <w:rPr>
          <w:lang w:eastAsia="nl-NL"/>
        </w:rPr>
        <w:t xml:space="preserve"> down converters.</w:t>
      </w:r>
    </w:p>
    <w:p w14:paraId="7B1E1C94" w14:textId="77777777" w:rsidR="00844380" w:rsidRPr="0005228F" w:rsidRDefault="00844380" w:rsidP="00844380">
      <w:pPr>
        <w:jc w:val="center"/>
      </w:pPr>
      <w:r w:rsidRPr="003C2CC3">
        <w:rPr>
          <w:noProof/>
          <w:lang w:eastAsia="da-DK"/>
        </w:rPr>
        <w:drawing>
          <wp:inline distT="0" distB="0" distL="0" distR="0" wp14:anchorId="14C40DD4" wp14:editId="40533769">
            <wp:extent cx="4670722" cy="2648197"/>
            <wp:effectExtent l="0" t="0" r="0" b="0"/>
            <wp:docPr id="28" name="Slika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882" cy="2653958"/>
                    </a:xfrm>
                    <a:prstGeom prst="rect">
                      <a:avLst/>
                    </a:prstGeom>
                    <a:noFill/>
                    <a:ln>
                      <a:noFill/>
                    </a:ln>
                  </pic:spPr>
                </pic:pic>
              </a:graphicData>
            </a:graphic>
          </wp:inline>
        </w:drawing>
      </w:r>
      <w:r w:rsidRPr="003C2CC3">
        <w:rPr>
          <w:noProof/>
          <w:lang w:eastAsia="da-DK"/>
        </w:rPr>
        <mc:AlternateContent>
          <mc:Choice Requires="wps">
            <w:drawing>
              <wp:anchor distT="4294967295" distB="4294967295" distL="114300" distR="114300" simplePos="0" relativeHeight="251636224" behindDoc="0" locked="0" layoutInCell="1" allowOverlap="1" wp14:anchorId="5381963A" wp14:editId="2D6D1C2B">
                <wp:simplePos x="0" y="0"/>
                <wp:positionH relativeFrom="column">
                  <wp:posOffset>4737735</wp:posOffset>
                </wp:positionH>
                <wp:positionV relativeFrom="paragraph">
                  <wp:posOffset>9133204</wp:posOffset>
                </wp:positionV>
                <wp:extent cx="140970" cy="0"/>
                <wp:effectExtent l="0" t="0" r="30480" b="19050"/>
                <wp:wrapNone/>
                <wp:docPr id="230" name="Raven povezovalnik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4A0890" id="Raven povezovalnik 122"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" strokeweight="1.5pt"/>
            </w:pict>
          </mc:Fallback>
        </mc:AlternateContent>
      </w:r>
      <w:r w:rsidRPr="003C2CC3">
        <w:rPr>
          <w:noProof/>
        </w:rPr>
        <mc:AlternateContent>
          <mc:Choice Requires="wps">
            <w:drawing>
              <wp:anchor distT="4294967295" distB="4294967295" distL="114300" distR="114300" simplePos="0" relativeHeight="251641344" behindDoc="0" locked="0" layoutInCell="1" allowOverlap="1" wp14:anchorId="4DDE6314" wp14:editId="678BDEB7">
                <wp:simplePos x="0" y="0"/>
                <wp:positionH relativeFrom="column">
                  <wp:posOffset>4737735</wp:posOffset>
                </wp:positionH>
                <wp:positionV relativeFrom="paragraph">
                  <wp:posOffset>9133204</wp:posOffset>
                </wp:positionV>
                <wp:extent cx="140970" cy="0"/>
                <wp:effectExtent l="0" t="0" r="30480" b="19050"/>
                <wp:wrapNone/>
                <wp:docPr id="229" name="Raven povezovalnik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B71019" id="Raven povezovalnik 121"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" strokeweight="1.5pt"/>
            </w:pict>
          </mc:Fallback>
        </mc:AlternateContent>
      </w:r>
      <w:r w:rsidRPr="003C2CC3">
        <w:rPr>
          <w:noProof/>
        </w:rPr>
        <mc:AlternateContent>
          <mc:Choice Requires="wps">
            <w:drawing>
              <wp:anchor distT="4294967295" distB="4294967295" distL="114300" distR="114300" simplePos="0" relativeHeight="251649536" behindDoc="0" locked="0" layoutInCell="1" allowOverlap="1" wp14:anchorId="7BEBF442" wp14:editId="260689C1">
                <wp:simplePos x="0" y="0"/>
                <wp:positionH relativeFrom="column">
                  <wp:posOffset>4737735</wp:posOffset>
                </wp:positionH>
                <wp:positionV relativeFrom="paragraph">
                  <wp:posOffset>9133204</wp:posOffset>
                </wp:positionV>
                <wp:extent cx="140970" cy="0"/>
                <wp:effectExtent l="0" t="0" r="30480" b="19050"/>
                <wp:wrapNone/>
                <wp:docPr id="228" name="Raven povezovalnik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ABCD56" id="Raven povezovalnik 120"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" strokeweight="1.5pt"/>
            </w:pict>
          </mc:Fallback>
        </mc:AlternateContent>
      </w:r>
      <w:r w:rsidRPr="003C2CC3">
        <w:rPr>
          <w:noProof/>
        </w:rPr>
        <mc:AlternateContent>
          <mc:Choice Requires="wps">
            <w:drawing>
              <wp:anchor distT="4294967295" distB="4294967295" distL="114300" distR="114300" simplePos="0" relativeHeight="251654656" behindDoc="0" locked="0" layoutInCell="1" allowOverlap="1" wp14:anchorId="63DF7BAA" wp14:editId="0F981EB3">
                <wp:simplePos x="0" y="0"/>
                <wp:positionH relativeFrom="column">
                  <wp:posOffset>4737735</wp:posOffset>
                </wp:positionH>
                <wp:positionV relativeFrom="paragraph">
                  <wp:posOffset>9133204</wp:posOffset>
                </wp:positionV>
                <wp:extent cx="140970" cy="0"/>
                <wp:effectExtent l="0" t="0" r="30480" b="19050"/>
                <wp:wrapNone/>
                <wp:docPr id="227" name="Raven povezovalnik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408112" id="Raven povezovalnik 119"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3.05pt,719.15pt" to="384.15pt,7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" strokeweight="1.5pt"/>
            </w:pict>
          </mc:Fallback>
        </mc:AlternateContent>
      </w:r>
    </w:p>
    <w:p w14:paraId="4D3B4F8D" w14:textId="77777777" w:rsidR="00844380" w:rsidRPr="0005228F" w:rsidRDefault="00844380" w:rsidP="00844380">
      <w:pPr>
        <w:pStyle w:val="Caption"/>
        <w:rPr>
          <w:lang w:val="en-GB"/>
        </w:rPr>
      </w:pPr>
      <w:bookmarkStart w:id="121" w:name="_Ref5610982"/>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6</w:t>
      </w:r>
      <w:r w:rsidRPr="0005228F">
        <w:rPr>
          <w:lang w:val="en-GB"/>
        </w:rPr>
        <w:fldChar w:fldCharType="end"/>
      </w:r>
      <w:bookmarkEnd w:id="121"/>
      <w:r w:rsidRPr="0005228F">
        <w:rPr>
          <w:lang w:val="en-GB"/>
        </w:rPr>
        <w:t>: Low IF receiver with polyphase filter architecture</w:t>
      </w:r>
    </w:p>
    <w:p w14:paraId="7767C2BD" w14:textId="77777777" w:rsidR="00844380" w:rsidRPr="0005228F" w:rsidRDefault="00844380" w:rsidP="00844380">
      <w:pPr>
        <w:rPr>
          <w:rStyle w:val="ECCParagraph"/>
        </w:rPr>
      </w:pPr>
      <w:r w:rsidRPr="0005228F">
        <w:rPr>
          <w:rStyle w:val="ECCParagraph"/>
        </w:rPr>
        <w:t>The benefit of digital designs is that selectivity may be achieved in the DSP. The DSP also combines the digital demodulation function and the associated receiver signal shaping filter (matched filter), which has similar shaping to the transmitter, thus minimising interference being the most selective for adjacent/nearby interfering signals. This filter provides additional rejection to adjacent signals. The DSP in the receive chain can provide a significant contribution to the Adjacent Channel Selectivity.</w:t>
      </w:r>
    </w:p>
    <w:p w14:paraId="62A6C9CA" w14:textId="77777777" w:rsidR="00844380" w:rsidRPr="0005228F" w:rsidRDefault="00844380" w:rsidP="00844380">
      <w:pPr>
        <w:rPr>
          <w:rStyle w:val="ECCParagraph"/>
        </w:rPr>
      </w:pPr>
      <w:r w:rsidRPr="0005228F">
        <w:rPr>
          <w:rStyle w:val="ECCParagraph"/>
        </w:rPr>
        <w:t xml:space="preserve">Digital designs however have specific disadvantages. All components in a digital chain have a resolution in bits and the instantaneous dynamic range of the receiver is a direct function of this resolution (dynamic range = 6 x number of bits in dB) and each extra bit comes at additional complexity in the design. At the time this Report was published, many simple digital receivers have only 8 or 10 bit resolution (48-60 dB theoretical, 40-50 dB practical dynamic range) and a variable gain amplifier to compensate for this. The discrete steps of an ADC also introduce non-linearities that particularly </w:t>
      </w:r>
      <w:proofErr w:type="gramStart"/>
      <w:r w:rsidRPr="0005228F">
        <w:rPr>
          <w:rStyle w:val="ECCParagraph"/>
        </w:rPr>
        <w:t>have an effect on</w:t>
      </w:r>
      <w:proofErr w:type="gramEnd"/>
      <w:r w:rsidRPr="0005228F">
        <w:rPr>
          <w:rStyle w:val="ECCParagraph"/>
        </w:rPr>
        <w:t xml:space="preserve"> sinusoidal input signals. Traditional testing methods therefore may not be suitable for these receiver designs.</w:t>
      </w:r>
    </w:p>
    <w:p w14:paraId="33983169" w14:textId="77777777" w:rsidR="00844380" w:rsidRPr="0005228F" w:rsidRDefault="00844380" w:rsidP="00844380">
      <w:pPr>
        <w:pStyle w:val="Heading2"/>
        <w:tabs>
          <w:tab w:val="num" w:pos="860"/>
        </w:tabs>
        <w:ind w:left="567"/>
        <w:rPr>
          <w:lang w:val="en-GB"/>
        </w:rPr>
      </w:pPr>
      <w:bookmarkStart w:id="122" w:name="_Toc513736457"/>
      <w:bookmarkStart w:id="123" w:name="_Toc510021959"/>
      <w:bookmarkStart w:id="124" w:name="_Toc26977247"/>
      <w:bookmarkStart w:id="125" w:name="_Toc21332749"/>
      <w:bookmarkStart w:id="126" w:name="_Toc31812069"/>
      <w:r w:rsidRPr="0005228F">
        <w:rPr>
          <w:lang w:val="en-GB"/>
        </w:rPr>
        <w:t>Characterisation of receiver parameters</w:t>
      </w:r>
      <w:bookmarkEnd w:id="122"/>
      <w:bookmarkEnd w:id="123"/>
      <w:bookmarkEnd w:id="124"/>
      <w:bookmarkEnd w:id="125"/>
      <w:bookmarkEnd w:id="126"/>
    </w:p>
    <w:p w14:paraId="70AC599D" w14:textId="77777777" w:rsidR="00844380" w:rsidRPr="0005228F" w:rsidRDefault="00844380" w:rsidP="00844380">
      <w:r w:rsidRPr="0005228F">
        <w:t>The definitions and mathematical relationships in this section aim at describing the behaviour of a receiver.</w:t>
      </w:r>
    </w:p>
    <w:p w14:paraId="1EF6DF63" w14:textId="77777777" w:rsidR="00844380" w:rsidRPr="0005228F" w:rsidRDefault="00844380" w:rsidP="00844380">
      <w:pPr>
        <w:rPr>
          <w:rStyle w:val="ECCParagraph"/>
        </w:rPr>
      </w:pPr>
      <w:bookmarkStart w:id="127" w:name="_Toc513736474"/>
      <w:bookmarkStart w:id="128" w:name="_Toc510022009"/>
      <w:r w:rsidRPr="0005228F">
        <w:rPr>
          <w:rStyle w:val="ECCParagraph"/>
        </w:rPr>
        <w:t xml:space="preserve">The radio frequency performance of a receiver is characterised by </w:t>
      </w:r>
      <w:proofErr w:type="gramStart"/>
      <w:r w:rsidRPr="0005228F">
        <w:rPr>
          <w:rStyle w:val="ECCParagraph"/>
        </w:rPr>
        <w:t>a number of</w:t>
      </w:r>
      <w:proofErr w:type="gramEnd"/>
      <w:r w:rsidRPr="0005228F">
        <w:rPr>
          <w:rStyle w:val="ECCParagraph"/>
        </w:rPr>
        <w:t xml:space="preserve"> different receiver parameters. Each one of these parameters describes how the receiver behaves </w:t>
      </w:r>
      <w:proofErr w:type="gramStart"/>
      <w:r w:rsidRPr="0005228F">
        <w:rPr>
          <w:rStyle w:val="ECCParagraph"/>
        </w:rPr>
        <w:t>in particular scenarios</w:t>
      </w:r>
      <w:proofErr w:type="gramEnd"/>
      <w:r w:rsidRPr="0005228F">
        <w:rPr>
          <w:rStyle w:val="ECCParagraph"/>
        </w:rPr>
        <w:t xml:space="preserve">. Together the parameters characterise the behaviour and performance of the receiver. Characterisation of the receiver is important for understanding how it behaves in the presence of interference and in sharing and compatibility scenarios. It is important that receiver parameters are controlled and quantified to minimise the risk of radio receivers being subject to harmful interference. </w:t>
      </w:r>
    </w:p>
    <w:p w14:paraId="7FE49C79" w14:textId="77777777" w:rsidR="00844380" w:rsidRPr="003C2CC3" w:rsidRDefault="00844380" w:rsidP="00844380">
      <w:pPr>
        <w:pStyle w:val="Heading3"/>
        <w:tabs>
          <w:tab w:val="clear" w:pos="720"/>
          <w:tab w:val="num" w:pos="1855"/>
        </w:tabs>
        <w:ind w:left="709" w:hanging="709"/>
        <w:rPr>
          <w:lang w:val="en-GB"/>
        </w:rPr>
      </w:pPr>
      <w:bookmarkStart w:id="129" w:name="_Ref516067780"/>
      <w:bookmarkStart w:id="130" w:name="_Toc26977248"/>
      <w:bookmarkStart w:id="131" w:name="_Toc21332750"/>
      <w:bookmarkStart w:id="132" w:name="_Toc31812070"/>
      <w:bookmarkStart w:id="133" w:name="_Ref513641274"/>
      <w:bookmarkStart w:id="134" w:name="_Toc513736458"/>
      <w:bookmarkStart w:id="135" w:name="_Toc510021960"/>
      <w:r w:rsidRPr="003C2CC3">
        <w:rPr>
          <w:lang w:val="en-GB"/>
        </w:rPr>
        <w:t>Receiver noise floor</w:t>
      </w:r>
      <w:bookmarkEnd w:id="129"/>
      <w:bookmarkEnd w:id="130"/>
      <w:bookmarkEnd w:id="131"/>
      <w:bookmarkEnd w:id="132"/>
    </w:p>
    <w:bookmarkEnd w:id="133"/>
    <w:bookmarkEnd w:id="134"/>
    <w:bookmarkEnd w:id="135"/>
    <w:p w14:paraId="0053C10D" w14:textId="77777777" w:rsidR="00844380" w:rsidRPr="0005228F" w:rsidRDefault="00844380" w:rsidP="00844380">
      <w:pPr>
        <w:rPr>
          <w:rStyle w:val="ECCParagraph"/>
        </w:rPr>
      </w:pPr>
      <w:r w:rsidRPr="0005228F">
        <w:rPr>
          <w:rStyle w:val="ECCParagraph"/>
        </w:rPr>
        <w:t xml:space="preserve">Every radio receiver </w:t>
      </w:r>
      <w:r w:rsidRPr="0005228F">
        <w:t>is subject to</w:t>
      </w:r>
      <w:r w:rsidRPr="0005228F">
        <w:rPr>
          <w:rStyle w:val="ECCParagraph"/>
        </w:rPr>
        <w:t xml:space="preserve"> a noise floor</w:t>
      </w:r>
      <w:r w:rsidRPr="0005228F">
        <w:t xml:space="preserve"> </w:t>
      </w:r>
      <w:r w:rsidRPr="0005228F">
        <w:rPr>
          <w:rStyle w:val="ECCParagraph"/>
        </w:rPr>
        <w:t>that can be described using the following equation and expressed in dB:</w:t>
      </w:r>
    </w:p>
    <w:p w14:paraId="2821C333" w14:textId="77777777" w:rsidR="00844380" w:rsidRPr="0005228F" w:rsidRDefault="00844380" w:rsidP="00844380">
      <w:pPr>
        <w:pStyle w:val="MTDisplayEquation"/>
        <w:rPr>
          <w:rStyle w:val="ECCParagraph"/>
        </w:rPr>
      </w:pPr>
    </w:p>
    <w:p w14:paraId="324A4D34" w14:textId="77777777" w:rsidR="00844380" w:rsidRPr="0005228F" w:rsidRDefault="00844380" w:rsidP="00844380">
      <w:pPr>
        <w:pStyle w:val="MTDisplayEquation"/>
        <w:rPr>
          <w:rStyle w:val="ECCParagraph"/>
        </w:rPr>
      </w:pPr>
      <w:r w:rsidRPr="0005228F">
        <w:rPr>
          <w:rStyle w:val="ECCParagraph"/>
          <w:b/>
        </w:rPr>
        <w:tab/>
      </w:r>
      <w:r w:rsidRPr="0005228F">
        <w:rPr>
          <w:position w:val="-14"/>
        </w:rPr>
        <w:object w:dxaOrig="3440" w:dyaOrig="400" w14:anchorId="2DA76CB9">
          <v:shape id="_x0000_i1026" type="#_x0000_t75" style="width:173.9pt;height:20.55pt" o:ole="">
            <v:imagedata r:id="rId15" o:title=""/>
          </v:shape>
          <o:OLEObject Type="Embed" ProgID="Equation.DSMT4" ShapeID="_x0000_i1026" DrawAspect="Content" ObjectID="_1642508964" r:id="rId16"/>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1</w:instrText>
      </w:r>
      <w:r w:rsidRPr="0005228F">
        <w:rPr>
          <w:rStyle w:val="ECCParagraph"/>
        </w:rPr>
        <w:fldChar w:fldCharType="end"/>
      </w:r>
      <w:r w:rsidRPr="0005228F">
        <w:rPr>
          <w:rStyle w:val="ECCParagraph"/>
        </w:rPr>
        <w:instrText>)</w:instrText>
      </w:r>
      <w:r w:rsidRPr="0005228F">
        <w:rPr>
          <w:rStyle w:val="ECCParagraph"/>
        </w:rPr>
        <w:fldChar w:fldCharType="end"/>
      </w:r>
    </w:p>
    <w:p w14:paraId="6780854D" w14:textId="77777777" w:rsidR="00844380" w:rsidRPr="0005228F" w:rsidRDefault="00844380" w:rsidP="00844380"/>
    <w:p w14:paraId="4886CAC4" w14:textId="77777777" w:rsidR="00844380" w:rsidRPr="0005228F" w:rsidRDefault="00844380" w:rsidP="00844380">
      <w:r w:rsidRPr="0005228F">
        <w:t>Where:</w:t>
      </w:r>
    </w:p>
    <w:p w14:paraId="761D9B57" w14:textId="77777777" w:rsidR="00844380" w:rsidRPr="0005228F" w:rsidRDefault="00844380" w:rsidP="00844380">
      <w:pPr>
        <w:pStyle w:val="ECCBulletsLv1"/>
        <w:ind w:left="357" w:hanging="357"/>
        <w:jc w:val="left"/>
      </w:pPr>
      <m:oMath>
        <m:r>
          <w:rPr>
            <w:rFonts w:ascii="Cambria Math" w:hAnsi="Cambria Math"/>
          </w:rPr>
          <m:t>N</m:t>
        </m:r>
      </m:oMath>
      <w:r w:rsidRPr="0005228F">
        <w:t xml:space="preserve"> = Receiver noise floor;</w:t>
      </w:r>
    </w:p>
    <w:p w14:paraId="68DD4626" w14:textId="77777777" w:rsidR="00844380" w:rsidRPr="0005228F" w:rsidRDefault="00844380" w:rsidP="00844380">
      <w:pPr>
        <w:pStyle w:val="ECCBulletsLv1"/>
        <w:ind w:left="357" w:hanging="357"/>
        <w:jc w:val="left"/>
      </w:pPr>
      <w:r w:rsidRPr="0005228F">
        <w:rPr>
          <w:position w:val="-6"/>
        </w:rPr>
        <w:object w:dxaOrig="200" w:dyaOrig="279" w14:anchorId="0B02B7D3">
          <v:shape id="_x0000_i1027" type="#_x0000_t75" style="width:12.15pt;height:11.2pt" o:ole="">
            <v:imagedata r:id="rId17" o:title=""/>
          </v:shape>
          <o:OLEObject Type="Embed" ProgID="Equation.DSMT4" ShapeID="_x0000_i1027" DrawAspect="Content" ObjectID="_1642508965" r:id="rId18"/>
        </w:object>
      </w:r>
      <w:r w:rsidRPr="0005228F">
        <w:t xml:space="preserve"> = Boltzmann constant in Joules per Kelvin (1.381×10</w:t>
      </w:r>
      <w:r w:rsidRPr="0005228F">
        <w:rPr>
          <w:vertAlign w:val="superscript"/>
        </w:rPr>
        <w:t>-23</w:t>
      </w:r>
      <w:r w:rsidRPr="0005228F">
        <w:t>);</w:t>
      </w:r>
    </w:p>
    <w:p w14:paraId="0BD90F3A" w14:textId="77777777" w:rsidR="00844380" w:rsidRPr="0005228F" w:rsidRDefault="00844380" w:rsidP="00844380">
      <w:pPr>
        <w:pStyle w:val="ECCBulletsLv1"/>
        <w:ind w:left="357" w:hanging="357"/>
        <w:jc w:val="left"/>
      </w:pPr>
      <w:r w:rsidRPr="0005228F">
        <w:rPr>
          <w:position w:val="-4"/>
        </w:rPr>
        <w:object w:dxaOrig="220" w:dyaOrig="240" w14:anchorId="0252C4A1">
          <v:shape id="_x0000_i1028" type="#_x0000_t75" style="width:12.15pt;height:12.15pt" o:ole="">
            <v:imagedata r:id="rId19" o:title=""/>
          </v:shape>
          <o:OLEObject Type="Embed" ProgID="Equation.DSMT4" ShapeID="_x0000_i1028" DrawAspect="Content" ObjectID="_1642508966" r:id="rId20"/>
        </w:object>
      </w:r>
      <w:r w:rsidRPr="0005228F">
        <w:t xml:space="preserve"> = Temperature in degrees Kelvin (for common terrestrial radio receivers, 290 K can be used);</w:t>
      </w:r>
    </w:p>
    <w:p w14:paraId="2129DB5F" w14:textId="77777777" w:rsidR="00844380" w:rsidRPr="0005228F" w:rsidRDefault="00844380" w:rsidP="00844380">
      <w:pPr>
        <w:pStyle w:val="ECCBulletsLv1"/>
        <w:ind w:left="357" w:hanging="357"/>
        <w:jc w:val="left"/>
      </w:pPr>
      <w:r w:rsidRPr="0005228F">
        <w:rPr>
          <w:position w:val="-4"/>
        </w:rPr>
        <w:object w:dxaOrig="220" w:dyaOrig="240" w14:anchorId="3C4DFB57">
          <v:shape id="_x0000_i1029" type="#_x0000_t75" style="width:12.15pt;height:12.15pt" o:ole="">
            <v:imagedata r:id="rId21" o:title=""/>
          </v:shape>
          <o:OLEObject Type="Embed" ProgID="Equation.DSMT4" ShapeID="_x0000_i1029" DrawAspect="Content" ObjectID="_1642508967" r:id="rId22"/>
        </w:object>
      </w:r>
      <w:r w:rsidRPr="0005228F">
        <w:t xml:space="preserve"> = Receiver bandwidth in Hertz;</w:t>
      </w:r>
    </w:p>
    <w:p w14:paraId="5DD180EF" w14:textId="77777777" w:rsidR="00844380" w:rsidRPr="0005228F" w:rsidRDefault="00844380" w:rsidP="00844380">
      <w:pPr>
        <w:pStyle w:val="ECCBulletsLv1"/>
        <w:ind w:left="357" w:hanging="357"/>
        <w:jc w:val="left"/>
      </w:pPr>
      <w:r w:rsidRPr="0005228F">
        <w:rPr>
          <w:position w:val="-12"/>
        </w:rPr>
        <w:object w:dxaOrig="1300" w:dyaOrig="360" w14:anchorId="16B00633">
          <v:shape id="_x0000_i1030" type="#_x0000_t75" style="width:64.5pt;height:19.65pt" o:ole="">
            <v:imagedata r:id="rId23" o:title=""/>
          </v:shape>
          <o:OLEObject Type="Embed" ProgID="Equation.DSMT4" ShapeID="_x0000_i1030" DrawAspect="Content" ObjectID="_1642508968" r:id="rId24"/>
        </w:object>
      </w:r>
      <m:oMath>
        <m:r>
          <w:rPr>
            <w:rFonts w:ascii="Cambria Math" w:hAnsi="Cambria Math"/>
          </w:rPr>
          <m:t xml:space="preserve"> </m:t>
        </m:r>
      </m:oMath>
      <w:r w:rsidRPr="0005228F">
        <w:t xml:space="preserve"> = thermal noise in dBW;</w:t>
      </w:r>
    </w:p>
    <w:p w14:paraId="494C3E38" w14:textId="77777777" w:rsidR="00844380" w:rsidRPr="0005228F" w:rsidRDefault="00844380" w:rsidP="00844380">
      <w:pPr>
        <w:pStyle w:val="ECCBulletsLv1"/>
        <w:ind w:left="357" w:hanging="357"/>
        <w:jc w:val="left"/>
      </w:pPr>
      <w:r w:rsidRPr="0005228F">
        <w:rPr>
          <w:position w:val="-6"/>
        </w:rPr>
        <w:object w:dxaOrig="400" w:dyaOrig="260" w14:anchorId="79EA8D31">
          <v:shape id="_x0000_i1031" type="#_x0000_t75" style="width:20.55pt;height:11.2pt" o:ole="">
            <v:imagedata r:id="rId25" o:title=""/>
          </v:shape>
          <o:OLEObject Type="Embed" ProgID="Equation.DSMT4" ShapeID="_x0000_i1031" DrawAspect="Content" ObjectID="_1642508969" r:id="rId26"/>
        </w:object>
      </w:r>
      <w:r w:rsidRPr="0005228F">
        <w:t xml:space="preserve"> = Noise Figure in dB.</w:t>
      </w:r>
    </w:p>
    <w:p w14:paraId="0CFBCBAE" w14:textId="77777777" w:rsidR="00844380" w:rsidRPr="0005228F" w:rsidRDefault="00844380" w:rsidP="00844380"/>
    <w:p w14:paraId="32C183D1" w14:textId="77777777" w:rsidR="00844380" w:rsidRPr="0005228F" w:rsidRDefault="00844380" w:rsidP="00844380">
      <w:pPr>
        <w:rPr>
          <w:rStyle w:val="ECCParagraph"/>
        </w:rPr>
      </w:pPr>
      <w:r w:rsidRPr="0005228F">
        <w:rPr>
          <w:rStyle w:val="ECCParagraph"/>
        </w:rPr>
        <w:t>The noise figure</w:t>
      </w:r>
      <w:r w:rsidRPr="0005228F">
        <w:t xml:space="preserve"> (NF)</w:t>
      </w:r>
      <w:r w:rsidRPr="0005228F">
        <w:rPr>
          <w:rStyle w:val="ECCParagraph"/>
        </w:rPr>
        <w:t xml:space="preserve"> is the ratio of the additional noise generated by different stages of the receiver to the thermal noise in the input of the receive. It is expressed in dB and calculated by using the following equation:</w:t>
      </w:r>
    </w:p>
    <w:p w14:paraId="44EAA5D8" w14:textId="77777777" w:rsidR="00844380" w:rsidRPr="0005228F" w:rsidRDefault="00844380" w:rsidP="00844380">
      <w:pPr>
        <w:pStyle w:val="MTDisplayEquation"/>
        <w:rPr>
          <w:rStyle w:val="ECCParagraph"/>
        </w:rPr>
      </w:pPr>
    </w:p>
    <w:p w14:paraId="78E91CCB"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3760" w:dyaOrig="680" w14:anchorId="3637999F">
          <v:shape id="_x0000_i1032" type="#_x0000_t75" style="width:188.9pt;height:34.6pt" o:ole="">
            <v:imagedata r:id="rId27" o:title=""/>
          </v:shape>
          <o:OLEObject Type="Embed" ProgID="Equation.DSMT4" ShapeID="_x0000_i1032" DrawAspect="Content" ObjectID="_1642508970" r:id="rId28"/>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2</w:instrText>
      </w:r>
      <w:r w:rsidRPr="0005228F">
        <w:rPr>
          <w:rStyle w:val="ECCParagraph"/>
        </w:rPr>
        <w:fldChar w:fldCharType="end"/>
      </w:r>
      <w:r w:rsidRPr="0005228F">
        <w:rPr>
          <w:rStyle w:val="ECCParagraph"/>
        </w:rPr>
        <w:instrText>)</w:instrText>
      </w:r>
      <w:r w:rsidRPr="0005228F">
        <w:rPr>
          <w:rStyle w:val="ECCParagraph"/>
        </w:rPr>
        <w:fldChar w:fldCharType="end"/>
      </w:r>
    </w:p>
    <w:p w14:paraId="220282F8" w14:textId="77777777" w:rsidR="00844380" w:rsidRPr="0005228F" w:rsidRDefault="00844380" w:rsidP="00844380"/>
    <w:p w14:paraId="55673B3C" w14:textId="77777777" w:rsidR="00844380" w:rsidRPr="0005228F" w:rsidRDefault="00844380" w:rsidP="00844380">
      <w:r w:rsidRPr="0005228F">
        <w:t>Where:</w:t>
      </w:r>
    </w:p>
    <w:p w14:paraId="74585026" w14:textId="77777777" w:rsidR="00844380" w:rsidRPr="0005228F" w:rsidRDefault="00844380" w:rsidP="00844380">
      <w:pPr>
        <w:pStyle w:val="ECCBulletsLv1"/>
        <w:ind w:left="357" w:hanging="357"/>
        <w:jc w:val="left"/>
      </w:pPr>
      <w:r w:rsidRPr="0005228F">
        <w:rPr>
          <w:position w:val="-12"/>
        </w:rPr>
        <w:object w:dxaOrig="279" w:dyaOrig="360" w14:anchorId="0E0D3651">
          <v:shape id="_x0000_i1033" type="#_x0000_t75" style="width:14.95pt;height:19.65pt" o:ole="">
            <v:imagedata r:id="rId29" o:title=""/>
          </v:shape>
          <o:OLEObject Type="Embed" ProgID="Equation.DSMT4" ShapeID="_x0000_i1033" DrawAspect="Content" ObjectID="_1642508971" r:id="rId30"/>
        </w:object>
      </w:r>
      <w:r w:rsidRPr="0005228F">
        <w:t>= Noise factor;</w:t>
      </w:r>
    </w:p>
    <w:p w14:paraId="7B07BC76" w14:textId="77777777" w:rsidR="00844380" w:rsidRPr="0005228F" w:rsidRDefault="00844380" w:rsidP="00844380">
      <w:pPr>
        <w:pStyle w:val="ECCBulletsLv1"/>
        <w:ind w:left="357" w:hanging="357"/>
        <w:jc w:val="left"/>
      </w:pPr>
      <w:r w:rsidRPr="0005228F">
        <w:rPr>
          <w:position w:val="-12"/>
        </w:rPr>
        <w:object w:dxaOrig="600" w:dyaOrig="360" w14:anchorId="2BE974D4">
          <v:shape id="_x0000_i1034" type="#_x0000_t75" style="width:30.85pt;height:19.65pt" o:ole="">
            <v:imagedata r:id="rId31" o:title=""/>
          </v:shape>
          <o:OLEObject Type="Embed" ProgID="Equation.DSMT4" ShapeID="_x0000_i1034" DrawAspect="Content" ObjectID="_1642508972" r:id="rId32"/>
        </w:object>
      </w:r>
      <w:r w:rsidRPr="0005228F">
        <w:t xml:space="preserve"> =Signal to noise at the input of the receiver expressed in linear domain;</w:t>
      </w:r>
    </w:p>
    <w:p w14:paraId="72D5E20A" w14:textId="77777777" w:rsidR="00844380" w:rsidRPr="0005228F" w:rsidRDefault="00844380" w:rsidP="00844380">
      <w:pPr>
        <w:pStyle w:val="ECCBulletsLv1"/>
        <w:ind w:left="357" w:hanging="357"/>
        <w:jc w:val="left"/>
      </w:pPr>
      <w:r w:rsidRPr="0005228F">
        <w:rPr>
          <w:position w:val="-12"/>
        </w:rPr>
        <w:object w:dxaOrig="680" w:dyaOrig="360" w14:anchorId="3633B3B8">
          <v:shape id="_x0000_i1035" type="#_x0000_t75" style="width:34.6pt;height:19.65pt" o:ole="">
            <v:imagedata r:id="rId33" o:title=""/>
          </v:shape>
          <o:OLEObject Type="Embed" ProgID="Equation.DSMT4" ShapeID="_x0000_i1035" DrawAspect="Content" ObjectID="_1642508973" r:id="rId34"/>
        </w:object>
      </w:r>
      <w:r w:rsidRPr="0005228F">
        <w:t xml:space="preserve"> =Signal to noise at the output of the receiver expressed in linear domain (i.e. the SNR seen by the demodulator circuit).</w:t>
      </w:r>
    </w:p>
    <w:p w14:paraId="124D9E7C" w14:textId="77777777" w:rsidR="00844380" w:rsidRPr="0005228F" w:rsidRDefault="00844380" w:rsidP="00844380">
      <w:pPr>
        <w:rPr>
          <w:rStyle w:val="ECCParagraph"/>
        </w:rPr>
      </w:pPr>
      <w:r w:rsidRPr="0005228F">
        <w:rPr>
          <w:rStyle w:val="ECCParagraph"/>
        </w:rPr>
        <w:t>Typical noise figures range from around 2 dB to 10 dB depending on the receiver</w:t>
      </w:r>
      <w:r w:rsidRPr="0005228F">
        <w:t>.</w:t>
      </w:r>
      <w:r w:rsidRPr="0005228F">
        <w:rPr>
          <w:rStyle w:val="ECCParagraph"/>
        </w:rPr>
        <w:t xml:space="preserve"> The noise figure is important to consider in sharing and compatibly studies as it is part of defining the noise floor of the receiver and relates to sensitivity. It should be noted that for some radio systems the noise figure is </w:t>
      </w:r>
      <w:proofErr w:type="gramStart"/>
      <w:r w:rsidRPr="0005228F">
        <w:rPr>
          <w:rStyle w:val="ECCParagraph"/>
        </w:rPr>
        <w:t>taken into account</w:t>
      </w:r>
      <w:proofErr w:type="gramEnd"/>
      <w:r w:rsidRPr="0005228F">
        <w:rPr>
          <w:rStyle w:val="ECCParagraph"/>
        </w:rPr>
        <w:t xml:space="preserve"> as a noise temperature.</w:t>
      </w:r>
    </w:p>
    <w:p w14:paraId="46C5B078" w14:textId="77777777" w:rsidR="00844380" w:rsidRPr="003C2CC3" w:rsidRDefault="00844380" w:rsidP="00844380">
      <w:pPr>
        <w:pStyle w:val="Heading3"/>
        <w:tabs>
          <w:tab w:val="clear" w:pos="720"/>
          <w:tab w:val="num" w:pos="1855"/>
        </w:tabs>
        <w:ind w:left="709"/>
        <w:rPr>
          <w:lang w:val="en-GB"/>
        </w:rPr>
      </w:pPr>
      <w:bookmarkStart w:id="136" w:name="_Toc510021962"/>
      <w:bookmarkStart w:id="137" w:name="_Toc513736460"/>
      <w:bookmarkStart w:id="138" w:name="_Toc26977249"/>
      <w:bookmarkStart w:id="139" w:name="_Toc21332751"/>
      <w:bookmarkStart w:id="140" w:name="_Toc31812071"/>
      <w:r w:rsidRPr="003C2CC3">
        <w:rPr>
          <w:lang w:val="en-GB"/>
        </w:rPr>
        <w:t>Sensitivity</w:t>
      </w:r>
      <w:bookmarkEnd w:id="136"/>
      <w:bookmarkEnd w:id="137"/>
      <w:bookmarkEnd w:id="138"/>
      <w:bookmarkEnd w:id="139"/>
      <w:bookmarkEnd w:id="140"/>
    </w:p>
    <w:p w14:paraId="290FD8FE" w14:textId="77777777" w:rsidR="00844380" w:rsidRPr="0005228F" w:rsidRDefault="00844380" w:rsidP="00844380">
      <w:r w:rsidRPr="0005228F">
        <w:rPr>
          <w:szCs w:val="20"/>
        </w:rPr>
        <w:t xml:space="preserve">Sensitivity is the minimum wanted input signal or field strength at the nominal frequency of the receiver able to produce a minimum specified output performance (e.g. SINAD and BER). A better sensitivity (i.e. lower absolute level) means a receiver can </w:t>
      </w:r>
      <w:r w:rsidRPr="0005228F">
        <w:t xml:space="preserve">suitably detect </w:t>
      </w:r>
      <w:r w:rsidRPr="0005228F">
        <w:rPr>
          <w:szCs w:val="20"/>
        </w:rPr>
        <w:t>lower level signals</w:t>
      </w:r>
      <w:r w:rsidRPr="0005228F">
        <w:rPr>
          <w:rStyle w:val="ECCParagraph"/>
        </w:rPr>
        <w:t xml:space="preserve">. On the other hand, </w:t>
      </w:r>
      <w:r w:rsidRPr="0005228F">
        <w:rPr>
          <w:szCs w:val="20"/>
        </w:rPr>
        <w:t xml:space="preserve">this can also result in </w:t>
      </w:r>
      <w:r w:rsidRPr="0005228F">
        <w:t>being sensitive also to</w:t>
      </w:r>
      <w:r w:rsidRPr="0005228F">
        <w:rPr>
          <w:szCs w:val="20"/>
        </w:rPr>
        <w:t xml:space="preserve"> unwanted signals at low levels that then must be </w:t>
      </w:r>
      <w:r w:rsidRPr="0005228F">
        <w:t xml:space="preserve">more efficiently </w:t>
      </w:r>
      <w:r w:rsidRPr="0005228F">
        <w:rPr>
          <w:szCs w:val="20"/>
        </w:rPr>
        <w:t>eliminated or attenuated by the selectivity of the receiver.</w:t>
      </w:r>
    </w:p>
    <w:p w14:paraId="6004433E" w14:textId="77777777" w:rsidR="00844380" w:rsidRPr="003C2CC3" w:rsidRDefault="00844380" w:rsidP="00844380">
      <w:pPr>
        <w:pStyle w:val="Heading3"/>
        <w:tabs>
          <w:tab w:val="clear" w:pos="720"/>
          <w:tab w:val="num" w:pos="1855"/>
        </w:tabs>
        <w:ind w:left="709"/>
        <w:rPr>
          <w:lang w:val="en-GB"/>
        </w:rPr>
      </w:pPr>
      <w:bookmarkStart w:id="141" w:name="_Ref25221164"/>
      <w:bookmarkStart w:id="142" w:name="_Ref25242901"/>
      <w:bookmarkStart w:id="143" w:name="_Toc26977250"/>
      <w:bookmarkStart w:id="144" w:name="_Toc21332752"/>
      <w:bookmarkStart w:id="145" w:name="_Toc31812072"/>
      <w:r w:rsidRPr="003C2CC3">
        <w:rPr>
          <w:lang w:val="en-GB"/>
        </w:rPr>
        <w:t>Linearity</w:t>
      </w:r>
      <w:bookmarkEnd w:id="141"/>
      <w:bookmarkEnd w:id="142"/>
      <w:bookmarkEnd w:id="143"/>
      <w:bookmarkEnd w:id="144"/>
      <w:bookmarkEnd w:id="145"/>
    </w:p>
    <w:p w14:paraId="1E94797E" w14:textId="77777777" w:rsidR="00844380" w:rsidRPr="0005228F" w:rsidRDefault="00844380" w:rsidP="00844380">
      <w:pPr>
        <w:pStyle w:val="ECCTabletext"/>
        <w:spacing w:before="240"/>
        <w:rPr>
          <w:rStyle w:val="ECCParagraph"/>
        </w:rPr>
      </w:pPr>
      <w:r w:rsidRPr="0005228F">
        <w:rPr>
          <w:rStyle w:val="ECCParagraph"/>
        </w:rPr>
        <w:t xml:space="preserve">Linearity is important in receiver’s design but could be complicated to measure in a complete receive system. Non-linearity in a receiver’s internal circuitry gives rise to performance limitations. For instance, it may affect the receiver overloading and intermodulation performance. A linearity figure is normally expressed as second and third order intercept points (IP2 and IP3) in dBm or dBc. </w:t>
      </w:r>
      <w:r w:rsidRPr="0005228F">
        <w:t>The linearity characterisation is provided in some Harmonised Standards in terms of intermodulation performance, particularly for amplifiers and repeaters. In some cases, other parameters such as blocking (in normal interference scenarios) and overloading (in the presence of strong interference signals) provide an overall receiver performance combining selectivity and linearity impairment effects to the receiver; therefore, in general, separate knowledge of linearity is not normally necessary.</w:t>
      </w:r>
    </w:p>
    <w:p w14:paraId="410593B1" w14:textId="77777777" w:rsidR="00844380" w:rsidRPr="003C2CC3" w:rsidRDefault="00844380" w:rsidP="00844380">
      <w:pPr>
        <w:pStyle w:val="Heading3"/>
        <w:tabs>
          <w:tab w:val="clear" w:pos="720"/>
          <w:tab w:val="num" w:pos="1855"/>
        </w:tabs>
        <w:ind w:left="709" w:hanging="709"/>
        <w:rPr>
          <w:lang w:val="en-GB"/>
        </w:rPr>
      </w:pPr>
      <w:bookmarkStart w:id="146" w:name="_Toc26977251"/>
      <w:bookmarkStart w:id="147" w:name="_Toc21332753"/>
      <w:bookmarkStart w:id="148" w:name="_Toc31812073"/>
      <w:r w:rsidRPr="003C2CC3">
        <w:rPr>
          <w:lang w:val="en-GB"/>
        </w:rPr>
        <w:t>Dynamic range</w:t>
      </w:r>
      <w:bookmarkEnd w:id="146"/>
      <w:bookmarkEnd w:id="147"/>
      <w:bookmarkEnd w:id="148"/>
    </w:p>
    <w:p w14:paraId="0DFFBAA1" w14:textId="77777777" w:rsidR="00844380" w:rsidRPr="0005228F" w:rsidRDefault="00844380" w:rsidP="00844380">
      <w:pPr>
        <w:rPr>
          <w:rStyle w:val="ECCParagraph"/>
        </w:rPr>
      </w:pPr>
      <w:r w:rsidRPr="0005228F">
        <w:rPr>
          <w:rStyle w:val="ECCParagraph"/>
        </w:rPr>
        <w:t xml:space="preserve">Dynamic range is the range between the highest and lowest signal strengths over which the receiver can operate as intended. The lower end of this range is normally the sensitivity of the receiver. The upper end of a receiver dynamic range determines how strong a received signal can be before signal quality degradation due to overloading. Automatic RF gain control allows a receiver to adjust the level of a received signal as it appears at the receiver signal processing and demodulation stages. It can also be used to improve the receiver dynamic range and provide protection against overloading. Receivers with a high dynamic range can have good sensitivity and discern weak signals while being able to handle strong signals. In general, receivers with high dynamic range </w:t>
      </w:r>
      <w:r w:rsidRPr="0005228F">
        <w:t>and appropriately designed selectivity</w:t>
      </w:r>
      <w:r w:rsidRPr="0005228F">
        <w:rPr>
          <w:rStyle w:val="ECCParagraph"/>
        </w:rPr>
        <w:t xml:space="preserve"> would be resilient to strong interfering signals, provided the Automatic Gain Control (AGC) capture effect can be avoided. </w:t>
      </w:r>
    </w:p>
    <w:p w14:paraId="26A77759" w14:textId="77777777" w:rsidR="00844380" w:rsidRPr="0005228F" w:rsidRDefault="00844380" w:rsidP="00844380">
      <w:pPr>
        <w:rPr>
          <w:rStyle w:val="ECCParagraph"/>
        </w:rPr>
      </w:pPr>
      <w:r w:rsidRPr="0005228F">
        <w:rPr>
          <w:rStyle w:val="ECCParagraph"/>
        </w:rPr>
        <w:t>Receivers with high dynamic range are necessary for applications where the distance to the transmitter is highly variable and not known in advance.</w:t>
      </w:r>
    </w:p>
    <w:p w14:paraId="019A6867" w14:textId="77777777" w:rsidR="00844380" w:rsidRPr="0005228F" w:rsidRDefault="00844380" w:rsidP="00844380">
      <w:pPr>
        <w:rPr>
          <w:rStyle w:val="ECCParagraph"/>
        </w:rPr>
      </w:pPr>
      <w:r w:rsidRPr="0005228F">
        <w:rPr>
          <w:rStyle w:val="ECCParagraph"/>
        </w:rPr>
        <w:t xml:space="preserve">AGC is generally necessary to allow the receiver to work properly over the specified dynamic range. The correct operation of the AGC depends on the design of the receiver, like for instance the location of the variable gain modules and of the filtering elements in the receiver chain. There are generally several possible design solutions for AGC implementation, which in consequence is not standardised. The presence of an interfering signal generated by the OOBE of the interfering transmitter may affect the operation of the AGC, which may increase the impact of the interfering signal on the receiver. </w:t>
      </w:r>
    </w:p>
    <w:p w14:paraId="1BA3ED72" w14:textId="77777777" w:rsidR="00844380" w:rsidRPr="003C2CC3" w:rsidRDefault="00844380" w:rsidP="00844380">
      <w:pPr>
        <w:pStyle w:val="Heading3"/>
        <w:tabs>
          <w:tab w:val="clear" w:pos="720"/>
          <w:tab w:val="num" w:pos="1855"/>
        </w:tabs>
        <w:ind w:left="709"/>
        <w:rPr>
          <w:lang w:val="en-GB"/>
        </w:rPr>
      </w:pPr>
      <w:bookmarkStart w:id="149" w:name="_Toc26977252"/>
      <w:bookmarkStart w:id="150" w:name="_Toc21332754"/>
      <w:bookmarkStart w:id="151" w:name="_Toc31812074"/>
      <w:r w:rsidRPr="003C2CC3">
        <w:rPr>
          <w:lang w:val="en-GB"/>
        </w:rPr>
        <w:t>Protection ratio</w:t>
      </w:r>
      <w:bookmarkEnd w:id="149"/>
      <w:bookmarkEnd w:id="150"/>
      <w:bookmarkEnd w:id="151"/>
    </w:p>
    <w:p w14:paraId="7AD8E077" w14:textId="77777777" w:rsidR="00844380" w:rsidRPr="0005228F" w:rsidRDefault="00844380" w:rsidP="00844380">
      <w:r w:rsidRPr="0005228F">
        <w:rPr>
          <w:rStyle w:val="ECCParagraph"/>
        </w:rPr>
        <w:t xml:space="preserve">The protection ratio is the </w:t>
      </w:r>
      <w:r w:rsidRPr="0005228F">
        <w:t>minimum value of the wanted-to-unwanted signal ratio, usually expressed in decibels, at the receiver input, determined under specified conditions such that a specified reception quality of the wanted signal is achieved at the receiver output (RR - Art. 1 § 1.170). Usually, the protection ratio (PR) is specified as a function of the frequency offset between the wanted and interfering signals over a wide frequency range. The co-channel protection ratio is where the interferer is incident within the bandwidth of the wanted signal on the same frequency. The adjacent channel protection ratio is where the interferer and the wanted signal are on adjacent frequencies.</w:t>
      </w:r>
    </w:p>
    <w:p w14:paraId="6D282775" w14:textId="77777777" w:rsidR="00844380" w:rsidRPr="003C2CC3" w:rsidRDefault="00844380" w:rsidP="00844380">
      <w:pPr>
        <w:pStyle w:val="Heading3"/>
        <w:tabs>
          <w:tab w:val="clear" w:pos="720"/>
          <w:tab w:val="num" w:pos="1855"/>
        </w:tabs>
        <w:ind w:left="709"/>
        <w:rPr>
          <w:lang w:val="en-GB"/>
        </w:rPr>
      </w:pPr>
      <w:bookmarkStart w:id="152" w:name="_Toc513736462"/>
      <w:bookmarkStart w:id="153" w:name="_Toc510021963"/>
      <w:bookmarkStart w:id="154" w:name="_Toc26977253"/>
      <w:bookmarkStart w:id="155" w:name="_Toc21332755"/>
      <w:bookmarkStart w:id="156" w:name="_Toc31812075"/>
      <w:bookmarkStart w:id="157" w:name="_Ref31815471"/>
      <w:bookmarkStart w:id="158" w:name="_Ref31815757"/>
      <w:r w:rsidRPr="003C2CC3">
        <w:rPr>
          <w:lang w:val="en-GB"/>
        </w:rPr>
        <w:t>Selectivity</w:t>
      </w:r>
      <w:bookmarkStart w:id="159" w:name="_Toc510021964"/>
      <w:bookmarkStart w:id="160" w:name="_Toc510021965"/>
      <w:bookmarkEnd w:id="152"/>
      <w:bookmarkEnd w:id="153"/>
      <w:bookmarkEnd w:id="154"/>
      <w:bookmarkEnd w:id="155"/>
      <w:bookmarkEnd w:id="156"/>
      <w:bookmarkEnd w:id="157"/>
      <w:bookmarkEnd w:id="158"/>
      <w:bookmarkEnd w:id="159"/>
      <w:bookmarkEnd w:id="160"/>
    </w:p>
    <w:p w14:paraId="387E9D3B" w14:textId="77777777" w:rsidR="00844380" w:rsidRPr="0005228F" w:rsidRDefault="00844380" w:rsidP="00844380">
      <w:pPr>
        <w:rPr>
          <w:rFonts w:cs="Arial"/>
          <w:szCs w:val="20"/>
        </w:rPr>
      </w:pPr>
      <w:r w:rsidRPr="0005228F">
        <w:rPr>
          <w:rFonts w:cs="Arial"/>
          <w:szCs w:val="20"/>
        </w:rPr>
        <w:t xml:space="preserve">Selectivity is a measure of the ability of the receiver to reject unwanted signals in adjacent frequency ranges. </w:t>
      </w:r>
      <w:proofErr w:type="gramStart"/>
      <w:r w:rsidRPr="0005228F">
        <w:rPr>
          <w:rFonts w:cs="Arial"/>
          <w:szCs w:val="20"/>
        </w:rPr>
        <w:t>A number of</w:t>
      </w:r>
      <w:proofErr w:type="gramEnd"/>
      <w:r w:rsidRPr="0005228F">
        <w:rPr>
          <w:rFonts w:cs="Arial"/>
          <w:szCs w:val="20"/>
        </w:rPr>
        <w:t xml:space="preserve"> elements (e.g. filters and active circuits in the receive chain) contribute to the overall selectivity in modern digital receivers and it is not easily tested as a "stand-alone" function. </w:t>
      </w:r>
    </w:p>
    <w:p w14:paraId="1E860FA9" w14:textId="77777777" w:rsidR="00844380" w:rsidRPr="0005228F" w:rsidRDefault="00844380" w:rsidP="00844380">
      <w:pPr>
        <w:rPr>
          <w:rFonts w:cs="Arial"/>
          <w:szCs w:val="20"/>
        </w:rPr>
      </w:pPr>
      <w:r w:rsidRPr="0005228F">
        <w:rPr>
          <w:rFonts w:cs="Arial"/>
          <w:szCs w:val="20"/>
        </w:rPr>
        <w:t xml:space="preserve">The receiver selectivity (specifically its effect on the performance degradation of the wanted signal in the presence of interference at certain frequency separations) can be effectively estimated from other easily measured characteristics, typically ACIR, ACLR and blocking, as described in the following sections and in </w:t>
      </w:r>
      <w:r w:rsidRPr="0005228F">
        <w:rPr>
          <w:rFonts w:cs="Arial"/>
          <w:szCs w:val="20"/>
        </w:rPr>
        <w:fldChar w:fldCharType="begin"/>
      </w:r>
      <w:r w:rsidRPr="0005228F">
        <w:rPr>
          <w:rFonts w:cs="Arial"/>
          <w:szCs w:val="20"/>
        </w:rPr>
        <w:instrText xml:space="preserve"> REF _Ref11911392 \r \h </w:instrText>
      </w:r>
      <w:r w:rsidRPr="0005228F">
        <w:rPr>
          <w:rFonts w:cs="Arial"/>
          <w:szCs w:val="20"/>
        </w:rPr>
      </w:r>
      <w:r w:rsidRPr="0005228F">
        <w:rPr>
          <w:rFonts w:cs="Arial"/>
          <w:szCs w:val="20"/>
        </w:rPr>
        <w:fldChar w:fldCharType="separate"/>
      </w:r>
      <w:r w:rsidRPr="0005228F">
        <w:rPr>
          <w:rFonts w:cs="Arial"/>
          <w:szCs w:val="20"/>
        </w:rPr>
        <w:t>ANNEX 6:</w:t>
      </w:r>
      <w:r w:rsidRPr="0005228F">
        <w:rPr>
          <w:rFonts w:cs="Arial"/>
          <w:szCs w:val="20"/>
        </w:rPr>
        <w:fldChar w:fldCharType="end"/>
      </w:r>
      <w:r w:rsidRPr="0005228F">
        <w:rPr>
          <w:szCs w:val="20"/>
        </w:rPr>
        <w:t>,</w:t>
      </w:r>
      <w:r w:rsidRPr="0005228F">
        <w:rPr>
          <w:rFonts w:cs="Arial"/>
          <w:szCs w:val="20"/>
        </w:rPr>
        <w:t xml:space="preserve"> by using the formula below:</w:t>
      </w:r>
    </w:p>
    <w:p w14:paraId="18139359" w14:textId="77777777" w:rsidR="00844380" w:rsidRPr="0005228F" w:rsidRDefault="00844380" w:rsidP="00844380">
      <w:pPr>
        <w:pStyle w:val="MTDisplayEquation"/>
        <w:rPr>
          <w:rFonts w:eastAsia="Calibri"/>
        </w:rPr>
      </w:pPr>
      <w:r w:rsidRPr="0005228F">
        <w:rPr>
          <w:rFonts w:eastAsia="Calibri"/>
        </w:rPr>
        <w:tab/>
      </w:r>
      <w:r w:rsidRPr="0005228F">
        <w:rPr>
          <w:rFonts w:eastAsia="Calibri"/>
          <w:position w:val="-32"/>
        </w:rPr>
        <w:object w:dxaOrig="4320" w:dyaOrig="760" w14:anchorId="7882775A">
          <v:shape id="_x0000_i1036" type="#_x0000_t75" style="width:3in;height:37.4pt" o:ole="">
            <v:imagedata r:id="rId35" o:title=""/>
          </v:shape>
          <o:OLEObject Type="Embed" ProgID="Equation.DSMT4" ShapeID="_x0000_i1036" DrawAspect="Content" ObjectID="_1642508974" r:id="rId36"/>
        </w:object>
      </w:r>
      <w:r w:rsidRPr="0005228F">
        <w:rPr>
          <w:rFonts w:eastAsia="Calibri"/>
        </w:rPr>
        <w:tab/>
      </w:r>
      <w:r w:rsidRPr="0005228F">
        <w:rPr>
          <w:rFonts w:eastAsia="Calibri"/>
        </w:rPr>
        <w:fldChar w:fldCharType="begin"/>
      </w:r>
      <w:r w:rsidRPr="0005228F">
        <w:rPr>
          <w:rFonts w:eastAsia="Calibri"/>
        </w:rPr>
        <w:instrText xml:space="preserve"> MACROBUTTON MTPlaceRef \* MERGEFORMAT </w:instrText>
      </w:r>
      <w:r w:rsidRPr="0005228F">
        <w:rPr>
          <w:rFonts w:eastAsia="Calibri"/>
        </w:rPr>
        <w:fldChar w:fldCharType="begin"/>
      </w:r>
      <w:r w:rsidRPr="0005228F">
        <w:rPr>
          <w:rFonts w:eastAsia="Calibri"/>
        </w:rPr>
        <w:instrText xml:space="preserve"> SEQ MTEqn \h \* MERGEFORMAT </w:instrText>
      </w:r>
      <w:r w:rsidRPr="0005228F">
        <w:rPr>
          <w:rFonts w:eastAsia="Calibri"/>
        </w:rPr>
        <w:fldChar w:fldCharType="end"/>
      </w:r>
      <w:bookmarkStart w:id="161" w:name="ZEqnNum375382"/>
      <w:r w:rsidRPr="0005228F">
        <w:rPr>
          <w:rFonts w:eastAsia="Calibri"/>
        </w:rPr>
        <w:instrText>(</w:instrText>
      </w:r>
      <w:r w:rsidRPr="0005228F">
        <w:rPr>
          <w:rFonts w:eastAsia="Calibri"/>
        </w:rPr>
        <w:fldChar w:fldCharType="begin"/>
      </w:r>
      <w:r w:rsidRPr="0005228F">
        <w:rPr>
          <w:rFonts w:eastAsia="Calibri"/>
        </w:rPr>
        <w:instrText xml:space="preserve"> SEQ MTEqn \c \* Arabic \* MERGEFORMAT </w:instrText>
      </w:r>
      <w:r w:rsidRPr="0005228F">
        <w:rPr>
          <w:rFonts w:eastAsia="Calibri"/>
        </w:rPr>
        <w:fldChar w:fldCharType="separate"/>
      </w:r>
      <w:r w:rsidRPr="0005228F">
        <w:rPr>
          <w:rFonts w:eastAsia="Calibri"/>
          <w:noProof/>
        </w:rPr>
        <w:instrText>3</w:instrText>
      </w:r>
      <w:r w:rsidRPr="0005228F">
        <w:rPr>
          <w:rFonts w:eastAsia="Calibri"/>
        </w:rPr>
        <w:fldChar w:fldCharType="end"/>
      </w:r>
      <w:r w:rsidRPr="0005228F">
        <w:rPr>
          <w:rFonts w:eastAsia="Calibri"/>
        </w:rPr>
        <w:instrText>)</w:instrText>
      </w:r>
      <w:bookmarkEnd w:id="161"/>
      <w:r w:rsidRPr="0005228F">
        <w:rPr>
          <w:rFonts w:eastAsia="Calibri"/>
        </w:rPr>
        <w:fldChar w:fldCharType="end"/>
      </w:r>
    </w:p>
    <w:p w14:paraId="5BFE82CA" w14:textId="77777777" w:rsidR="00844380" w:rsidRPr="0005228F" w:rsidRDefault="00844380" w:rsidP="00844380">
      <w:pPr>
        <w:keepNext/>
        <w:rPr>
          <w:rFonts w:cs="Arial"/>
          <w:szCs w:val="20"/>
        </w:rPr>
      </w:pPr>
      <w:r w:rsidRPr="0005228F">
        <w:rPr>
          <w:rFonts w:cs="Arial"/>
          <w:szCs w:val="20"/>
        </w:rPr>
        <w:t>Where:</w:t>
      </w:r>
    </w:p>
    <w:p w14:paraId="4DEC59E5" w14:textId="77777777" w:rsidR="00844380" w:rsidRPr="0005228F" w:rsidRDefault="00844380" w:rsidP="00844380">
      <w:pPr>
        <w:pStyle w:val="ECCBulletsLv1"/>
        <w:keepNext/>
        <w:ind w:left="357" w:hanging="357"/>
        <w:jc w:val="left"/>
        <w:rPr>
          <w:rFonts w:cs="Arial"/>
          <w:szCs w:val="20"/>
        </w:rPr>
      </w:pPr>
      <w:r w:rsidRPr="0005228F">
        <w:rPr>
          <w:rStyle w:val="Emphasis"/>
        </w:rPr>
        <w:t>FOS</w:t>
      </w:r>
      <w:r w:rsidRPr="0005228F">
        <w:t>: Frequency Offset Selectivity</w:t>
      </w:r>
    </w:p>
    <w:p w14:paraId="7F419036" w14:textId="77777777" w:rsidR="00844380" w:rsidRPr="0005228F" w:rsidRDefault="00844380" w:rsidP="00844380">
      <w:pPr>
        <w:pStyle w:val="ECCBulletsLv1"/>
        <w:keepNext/>
        <w:ind w:left="357" w:hanging="357"/>
        <w:jc w:val="left"/>
        <w:rPr>
          <w:rFonts w:cs="Arial"/>
          <w:szCs w:val="20"/>
        </w:rPr>
      </w:pPr>
      <w:r w:rsidRPr="0005228F">
        <w:rPr>
          <w:rFonts w:cs="Arial"/>
          <w:i/>
          <w:szCs w:val="20"/>
        </w:rPr>
        <w:t>RIR</w:t>
      </w:r>
      <w:r w:rsidRPr="0005228F">
        <w:rPr>
          <w:rFonts w:cs="Arial"/>
          <w:szCs w:val="20"/>
        </w:rPr>
        <w:t>: Receiver Interference Ratio at offset frequency;</w:t>
      </w:r>
    </w:p>
    <w:p w14:paraId="114668A6" w14:textId="77777777" w:rsidR="00844380" w:rsidRPr="0005228F" w:rsidRDefault="00844380" w:rsidP="00844380">
      <w:pPr>
        <w:pStyle w:val="ECCBulletsLv1"/>
        <w:keepNext/>
        <w:ind w:left="357" w:hanging="357"/>
        <w:jc w:val="left"/>
        <w:rPr>
          <w:rFonts w:cs="Arial"/>
          <w:szCs w:val="20"/>
        </w:rPr>
      </w:pPr>
      <w:r w:rsidRPr="0005228F">
        <w:rPr>
          <w:rFonts w:cs="Arial"/>
          <w:i/>
          <w:szCs w:val="20"/>
        </w:rPr>
        <w:t>ILR</w:t>
      </w:r>
      <w:r w:rsidRPr="0005228F">
        <w:rPr>
          <w:rFonts w:cs="Arial"/>
          <w:szCs w:val="20"/>
        </w:rPr>
        <w:t>: Leakage Power Ratio of the interfering signal at offset frequency.</w:t>
      </w:r>
    </w:p>
    <w:p w14:paraId="552953B0" w14:textId="77777777" w:rsidR="00844380" w:rsidRPr="0005228F" w:rsidRDefault="00844380" w:rsidP="00844380">
      <w:pPr>
        <w:spacing w:line="252" w:lineRule="auto"/>
        <w:rPr>
          <w:rFonts w:cs="Arial"/>
          <w:szCs w:val="20"/>
        </w:rPr>
      </w:pPr>
      <w:r w:rsidRPr="0005228F">
        <w:rPr>
          <w:rFonts w:cs="Arial"/>
          <w:i/>
          <w:szCs w:val="20"/>
        </w:rPr>
        <w:t>RIR</w:t>
      </w:r>
      <w:r w:rsidRPr="0005228F">
        <w:rPr>
          <w:rFonts w:cs="Arial"/>
          <w:szCs w:val="20"/>
        </w:rPr>
        <w:t xml:space="preserve"> and </w:t>
      </w:r>
      <w:r w:rsidRPr="0005228F">
        <w:rPr>
          <w:rFonts w:cs="Arial"/>
          <w:i/>
          <w:szCs w:val="20"/>
        </w:rPr>
        <w:t>ILR</w:t>
      </w:r>
      <w:r w:rsidRPr="0005228F">
        <w:rPr>
          <w:rFonts w:cs="Arial"/>
          <w:szCs w:val="20"/>
        </w:rPr>
        <w:t xml:space="preserve"> can be expressed as follows:</w:t>
      </w:r>
    </w:p>
    <w:p w14:paraId="2D7C674C" w14:textId="77777777" w:rsidR="00844380" w:rsidRPr="0005228F" w:rsidRDefault="00844380" w:rsidP="00844380">
      <w:pPr>
        <w:pStyle w:val="MTDisplayEquation"/>
        <w:rPr>
          <w:rFonts w:eastAsia="Calibri"/>
        </w:rPr>
      </w:pPr>
      <w:r w:rsidRPr="0005228F">
        <w:rPr>
          <w:rFonts w:eastAsia="Calibri"/>
        </w:rPr>
        <w:tab/>
      </w:r>
      <w:r w:rsidRPr="0005228F">
        <w:rPr>
          <w:rFonts w:eastAsia="Calibri"/>
          <w:position w:val="-30"/>
        </w:rPr>
        <w:object w:dxaOrig="920" w:dyaOrig="680" w14:anchorId="4029ABE9">
          <v:shape id="_x0000_i1037" type="#_x0000_t75" style="width:43.95pt;height:34.6pt" o:ole="">
            <v:imagedata r:id="rId37" o:title=""/>
          </v:shape>
          <o:OLEObject Type="Embed" ProgID="Equation.DSMT4" ShapeID="_x0000_i1037" DrawAspect="Content" ObjectID="_1642508975" r:id="rId38"/>
        </w:object>
      </w:r>
      <w:r w:rsidRPr="0005228F">
        <w:rPr>
          <w:rFonts w:eastAsia="Calibri"/>
        </w:rPr>
        <w:tab/>
      </w:r>
      <w:r w:rsidRPr="0005228F">
        <w:rPr>
          <w:rFonts w:eastAsia="Calibri"/>
        </w:rPr>
        <w:fldChar w:fldCharType="begin"/>
      </w:r>
      <w:r w:rsidRPr="0005228F">
        <w:rPr>
          <w:rFonts w:eastAsia="Calibri"/>
        </w:rPr>
        <w:instrText xml:space="preserve"> MACROBUTTON MTPlaceRef \* MERGEFORMAT </w:instrText>
      </w:r>
      <w:r w:rsidRPr="0005228F">
        <w:rPr>
          <w:rFonts w:eastAsia="Calibri"/>
        </w:rPr>
        <w:fldChar w:fldCharType="begin"/>
      </w:r>
      <w:r w:rsidRPr="0005228F">
        <w:rPr>
          <w:rFonts w:eastAsia="Calibri"/>
        </w:rPr>
        <w:instrText xml:space="preserve"> SEQ MTEqn \h \* MERGEFORMAT </w:instrText>
      </w:r>
      <w:r w:rsidRPr="0005228F">
        <w:rPr>
          <w:rFonts w:eastAsia="Calibri"/>
        </w:rPr>
        <w:fldChar w:fldCharType="end"/>
      </w:r>
      <w:r w:rsidRPr="0005228F">
        <w:rPr>
          <w:rFonts w:eastAsia="Calibri"/>
        </w:rPr>
        <w:instrText>(</w:instrText>
      </w:r>
      <w:r w:rsidRPr="0005228F">
        <w:rPr>
          <w:rFonts w:eastAsia="Calibri"/>
        </w:rPr>
        <w:fldChar w:fldCharType="begin"/>
      </w:r>
      <w:r w:rsidRPr="0005228F">
        <w:rPr>
          <w:rFonts w:eastAsia="Calibri"/>
        </w:rPr>
        <w:instrText xml:space="preserve"> SEQ MTEqn \c \* Arabic \* MERGEFORMAT </w:instrText>
      </w:r>
      <w:r w:rsidRPr="0005228F">
        <w:rPr>
          <w:rFonts w:eastAsia="Calibri"/>
        </w:rPr>
        <w:fldChar w:fldCharType="separate"/>
      </w:r>
      <w:r w:rsidRPr="0005228F">
        <w:rPr>
          <w:rFonts w:eastAsia="Calibri"/>
          <w:noProof/>
        </w:rPr>
        <w:instrText>4</w:instrText>
      </w:r>
      <w:r w:rsidRPr="0005228F">
        <w:rPr>
          <w:rFonts w:eastAsia="Calibri"/>
        </w:rPr>
        <w:fldChar w:fldCharType="end"/>
      </w:r>
      <w:r w:rsidRPr="0005228F">
        <w:rPr>
          <w:rFonts w:eastAsia="Calibri"/>
        </w:rPr>
        <w:instrText>)</w:instrText>
      </w:r>
      <w:r w:rsidRPr="0005228F">
        <w:rPr>
          <w:rFonts w:eastAsia="Calibri"/>
        </w:rPr>
        <w:fldChar w:fldCharType="end"/>
      </w:r>
    </w:p>
    <w:p w14:paraId="189398B7" w14:textId="77777777" w:rsidR="00844380" w:rsidRPr="0005228F" w:rsidRDefault="00844380" w:rsidP="00844380"/>
    <w:p w14:paraId="7156709B" w14:textId="77777777" w:rsidR="00844380" w:rsidRPr="0005228F" w:rsidRDefault="00844380" w:rsidP="00844380">
      <w:pPr>
        <w:pStyle w:val="MTDisplayEquation"/>
        <w:rPr>
          <w:rFonts w:eastAsia="Calibri"/>
        </w:rPr>
      </w:pPr>
      <w:r w:rsidRPr="0005228F">
        <w:rPr>
          <w:rFonts w:eastAsia="Calibri"/>
        </w:rPr>
        <w:tab/>
      </w:r>
      <w:r w:rsidRPr="0005228F">
        <w:rPr>
          <w:rFonts w:eastAsia="Calibri"/>
          <w:position w:val="-30"/>
        </w:rPr>
        <w:object w:dxaOrig="1140" w:dyaOrig="680" w14:anchorId="19B4D8FF">
          <v:shape id="_x0000_i1038" type="#_x0000_t75" style="width:57.05pt;height:34.6pt" o:ole="">
            <v:imagedata r:id="rId39" o:title=""/>
          </v:shape>
          <o:OLEObject Type="Embed" ProgID="Equation.DSMT4" ShapeID="_x0000_i1038" DrawAspect="Content" ObjectID="_1642508976" r:id="rId40"/>
        </w:object>
      </w:r>
      <w:r w:rsidRPr="0005228F">
        <w:rPr>
          <w:rFonts w:eastAsia="Calibri"/>
        </w:rPr>
        <w:tab/>
      </w:r>
      <w:r w:rsidRPr="0005228F">
        <w:rPr>
          <w:rFonts w:eastAsia="Calibri"/>
        </w:rPr>
        <w:fldChar w:fldCharType="begin"/>
      </w:r>
      <w:r w:rsidRPr="0005228F">
        <w:rPr>
          <w:rFonts w:eastAsia="Calibri"/>
        </w:rPr>
        <w:instrText xml:space="preserve"> MACROBUTTON MTPlaceRef \* MERGEFORMAT </w:instrText>
      </w:r>
      <w:r w:rsidRPr="0005228F">
        <w:rPr>
          <w:rFonts w:eastAsia="Calibri"/>
        </w:rPr>
        <w:fldChar w:fldCharType="begin"/>
      </w:r>
      <w:r w:rsidRPr="0005228F">
        <w:rPr>
          <w:rFonts w:eastAsia="Calibri"/>
        </w:rPr>
        <w:instrText xml:space="preserve"> SEQ MTEqn \h \* MERGEFORMAT </w:instrText>
      </w:r>
      <w:r w:rsidRPr="0005228F">
        <w:rPr>
          <w:rFonts w:eastAsia="Calibri"/>
        </w:rPr>
        <w:fldChar w:fldCharType="end"/>
      </w:r>
      <w:r w:rsidRPr="0005228F">
        <w:rPr>
          <w:rFonts w:eastAsia="Calibri"/>
        </w:rPr>
        <w:instrText>(</w:instrText>
      </w:r>
      <w:r w:rsidRPr="0005228F">
        <w:rPr>
          <w:rFonts w:eastAsia="Calibri"/>
        </w:rPr>
        <w:fldChar w:fldCharType="begin"/>
      </w:r>
      <w:r w:rsidRPr="0005228F">
        <w:rPr>
          <w:rFonts w:eastAsia="Calibri"/>
        </w:rPr>
        <w:instrText xml:space="preserve"> SEQ MTEqn \c \* Arabic \* MERGEFORMAT </w:instrText>
      </w:r>
      <w:r w:rsidRPr="0005228F">
        <w:rPr>
          <w:rFonts w:eastAsia="Calibri"/>
        </w:rPr>
        <w:fldChar w:fldCharType="separate"/>
      </w:r>
      <w:r w:rsidRPr="0005228F">
        <w:rPr>
          <w:rFonts w:eastAsia="Calibri"/>
          <w:noProof/>
        </w:rPr>
        <w:instrText>5</w:instrText>
      </w:r>
      <w:r w:rsidRPr="0005228F">
        <w:rPr>
          <w:rFonts w:eastAsia="Calibri"/>
        </w:rPr>
        <w:fldChar w:fldCharType="end"/>
      </w:r>
      <w:r w:rsidRPr="0005228F">
        <w:rPr>
          <w:rFonts w:eastAsia="Calibri"/>
        </w:rPr>
        <w:instrText>)</w:instrText>
      </w:r>
      <w:r w:rsidRPr="0005228F">
        <w:rPr>
          <w:rFonts w:eastAsia="Calibri"/>
        </w:rPr>
        <w:fldChar w:fldCharType="end"/>
      </w:r>
    </w:p>
    <w:p w14:paraId="32D89357" w14:textId="77777777" w:rsidR="00844380" w:rsidRPr="0005228F" w:rsidRDefault="00844380" w:rsidP="00844380">
      <w:pPr>
        <w:spacing w:line="252" w:lineRule="auto"/>
        <w:rPr>
          <w:rFonts w:cs="Arial"/>
          <w:szCs w:val="20"/>
        </w:rPr>
      </w:pPr>
      <w:r w:rsidRPr="0005228F">
        <w:rPr>
          <w:rFonts w:cs="Arial"/>
          <w:szCs w:val="20"/>
        </w:rPr>
        <w:t>Where:</w:t>
      </w:r>
    </w:p>
    <w:p w14:paraId="39994DF8" w14:textId="77777777" w:rsidR="00844380" w:rsidRPr="0005228F" w:rsidRDefault="00844380" w:rsidP="00844380">
      <w:pPr>
        <w:pStyle w:val="ECCBulletsLv1"/>
        <w:ind w:left="357" w:hanging="357"/>
        <w:jc w:val="left"/>
      </w:pPr>
      <w:r w:rsidRPr="0005228F">
        <w:rPr>
          <w:i/>
        </w:rPr>
        <w:t>I</w:t>
      </w:r>
      <w:r w:rsidRPr="0005228F">
        <w:t>: Interfering signal power measured in its bandwidth;</w:t>
      </w:r>
    </w:p>
    <w:p w14:paraId="4950E302" w14:textId="77777777" w:rsidR="00844380" w:rsidRPr="0005228F" w:rsidRDefault="00844380" w:rsidP="00844380">
      <w:pPr>
        <w:pStyle w:val="ECCBulletsLv1"/>
        <w:ind w:left="357" w:hanging="357"/>
        <w:jc w:val="left"/>
      </w:pPr>
      <w:r w:rsidRPr="0005228F">
        <w:rPr>
          <w:i/>
        </w:rPr>
        <w:t>I</w:t>
      </w:r>
      <w:r w:rsidRPr="0005228F">
        <w:rPr>
          <w:i/>
          <w:vertAlign w:val="subscript"/>
        </w:rPr>
        <w:t>r</w:t>
      </w:r>
      <w:r w:rsidRPr="0005228F">
        <w:t>: Interfering signal power received by the victim receiver (total power measured in the receiver channel bandwidth);</w:t>
      </w:r>
    </w:p>
    <w:p w14:paraId="3F219B3E" w14:textId="77777777" w:rsidR="00844380" w:rsidRPr="0005228F" w:rsidRDefault="00844380" w:rsidP="00844380">
      <w:pPr>
        <w:pStyle w:val="ECCBulletsLv1"/>
        <w:ind w:left="357" w:hanging="357"/>
        <w:jc w:val="left"/>
      </w:pPr>
      <w:r w:rsidRPr="0005228F">
        <w:rPr>
          <w:i/>
        </w:rPr>
        <w:t>I</w:t>
      </w:r>
      <w:r w:rsidRPr="0005228F">
        <w:rPr>
          <w:i/>
          <w:vertAlign w:val="subscript"/>
        </w:rPr>
        <w:t>OOB</w:t>
      </w:r>
      <w:r w:rsidRPr="0005228F">
        <w:t>: Interfering signal out-of-block or out-of-band power falling into the victim receiver bandwidth.</w:t>
      </w:r>
    </w:p>
    <w:p w14:paraId="074D795C" w14:textId="77777777" w:rsidR="00844380" w:rsidRPr="0005228F" w:rsidRDefault="00844380" w:rsidP="00844380">
      <w:pPr>
        <w:pStyle w:val="ECCBulletsLv1"/>
        <w:numPr>
          <w:ilvl w:val="0"/>
          <w:numId w:val="0"/>
        </w:numPr>
        <w:ind w:left="357" w:hanging="357"/>
      </w:pPr>
    </w:p>
    <w:p w14:paraId="42357E1C" w14:textId="77777777" w:rsidR="00844380" w:rsidRPr="0005228F" w:rsidRDefault="00844380" w:rsidP="00844380">
      <w:r w:rsidRPr="0005228F">
        <w:t>The most common application of the frequency offset selectivity concept is identified as adjacent channel selectivity as described below where RIR and ILR are substituted by the appropriate ACIR and ACLR respectively.</w:t>
      </w:r>
    </w:p>
    <w:p w14:paraId="1933E126" w14:textId="77777777" w:rsidR="00844380" w:rsidRPr="0005228F" w:rsidRDefault="00844380" w:rsidP="00844380">
      <w:pPr>
        <w:pStyle w:val="Heading4"/>
        <w:rPr>
          <w:lang w:val="en-GB"/>
        </w:rPr>
      </w:pPr>
      <w:bookmarkStart w:id="162" w:name="_Toc21332756"/>
      <w:bookmarkStart w:id="163" w:name="_Ref513724824"/>
      <w:bookmarkStart w:id="164" w:name="_Toc513736464"/>
      <w:bookmarkStart w:id="165" w:name="_Toc510021966"/>
      <w:bookmarkStart w:id="166" w:name="_Toc26977254"/>
      <w:bookmarkStart w:id="167" w:name="_Toc31812076"/>
      <w:r w:rsidRPr="0005228F">
        <w:rPr>
          <w:lang w:val="en-GB"/>
        </w:rPr>
        <w:t xml:space="preserve">Adjacent </w:t>
      </w:r>
      <w:bookmarkEnd w:id="162"/>
      <w:r w:rsidRPr="0005228F">
        <w:rPr>
          <w:lang w:val="en-GB"/>
        </w:rPr>
        <w:t>channel selectivity</w:t>
      </w:r>
      <w:bookmarkEnd w:id="163"/>
      <w:bookmarkEnd w:id="164"/>
      <w:bookmarkEnd w:id="165"/>
      <w:bookmarkEnd w:id="166"/>
      <w:bookmarkEnd w:id="167"/>
      <w:r w:rsidRPr="0005228F">
        <w:rPr>
          <w:lang w:val="en-GB"/>
        </w:rPr>
        <w:t xml:space="preserve"> </w:t>
      </w:r>
    </w:p>
    <w:p w14:paraId="765134A3" w14:textId="77777777" w:rsidR="00844380" w:rsidRPr="0005228F" w:rsidRDefault="00844380" w:rsidP="00844380">
      <w:pPr>
        <w:rPr>
          <w:rStyle w:val="ECCParagraph"/>
        </w:rPr>
      </w:pPr>
      <w:r w:rsidRPr="0005228F">
        <w:rPr>
          <w:rStyle w:val="ECCParagraph"/>
        </w:rPr>
        <w:t xml:space="preserve">The adjacent channel selectivity (ACS) of a receiver, expressed in dB, is most often defined as the ratio of the receiver filter attenuation on the adjacent channel frequency to the receiver filter attenuation on the assigned channel frequency. However, it is not solely characterised by the physical </w:t>
      </w:r>
      <w:r w:rsidRPr="0005228F">
        <w:t>attenuation</w:t>
      </w:r>
      <w:r w:rsidRPr="0005228F">
        <w:rPr>
          <w:rStyle w:val="ECCParagraph"/>
        </w:rPr>
        <w:t xml:space="preserve"> of the </w:t>
      </w:r>
      <w:proofErr w:type="gramStart"/>
      <w:r w:rsidRPr="0005228F">
        <w:rPr>
          <w:rStyle w:val="ECCParagraph"/>
        </w:rPr>
        <w:t>filter, but</w:t>
      </w:r>
      <w:proofErr w:type="gramEnd"/>
      <w:r w:rsidRPr="0005228F">
        <w:rPr>
          <w:rStyle w:val="ECCParagraph"/>
        </w:rPr>
        <w:t xml:space="preserve"> takes account of the shape of the overall receiver filter chain (convolution of the impulse responses of all the filters used in cascade in the receiver). ACS is a virtual attenuation representing the overall response of the receiver to an interfering signal in the adjacent band. For example, two receivers of different design with the same physical receiver filter may have different ACS.</w:t>
      </w:r>
    </w:p>
    <w:p w14:paraId="245D3625" w14:textId="77777777" w:rsidR="00844380" w:rsidRPr="0005228F" w:rsidRDefault="00844380" w:rsidP="00844380">
      <w:r w:rsidRPr="0005228F">
        <w:rPr>
          <w:rStyle w:val="ECCParagraph"/>
        </w:rPr>
        <w:t xml:space="preserve">Consequently, ACS cannot be directly measured. Nevertheless, it can be calculated according to Recommendation ITU-R BT.1368 as </w:t>
      </w:r>
      <w:r w:rsidRPr="0005228F">
        <w:t>follows:</w:t>
      </w:r>
    </w:p>
    <w:p w14:paraId="26F2F6B2" w14:textId="77777777" w:rsidR="00844380" w:rsidRPr="003C2CC3" w:rsidRDefault="00844380" w:rsidP="00844380">
      <w:pPr>
        <w:pStyle w:val="MTDisplayEquation"/>
      </w:pPr>
      <w:r w:rsidRPr="0005228F">
        <w:rPr>
          <w:rStyle w:val="ECCParagraph"/>
        </w:rPr>
        <w:tab/>
      </w:r>
      <w:r w:rsidRPr="0005228F">
        <w:rPr>
          <w:rStyle w:val="ECCParagraph"/>
        </w:rPr>
        <w:object w:dxaOrig="4300" w:dyaOrig="760" w14:anchorId="49F56FD3">
          <v:shape id="_x0000_i1039" type="#_x0000_t75" style="width:3in;height:37.4pt" o:ole="">
            <v:imagedata r:id="rId41" o:title=""/>
          </v:shape>
          <o:OLEObject Type="Embed" ProgID="Equation.DSMT4" ShapeID="_x0000_i1039" DrawAspect="Content" ObjectID="_1642508977" r:id="rId42"/>
        </w:object>
      </w:r>
      <w:r w:rsidRPr="003C2CC3">
        <w:rPr>
          <w:rStyle w:val="ECCParagraph"/>
        </w:rPr>
        <w:tab/>
      </w:r>
      <w:r w:rsidRPr="0005228F">
        <w:rPr>
          <w:rStyle w:val="ECCParagraph"/>
        </w:rPr>
        <w:fldChar w:fldCharType="begin"/>
      </w:r>
      <w:r w:rsidRPr="003C2CC3">
        <w:rPr>
          <w:rStyle w:val="ECCParagraph"/>
        </w:rPr>
        <w:instrText xml:space="preserve"> MACROBUTTON MTPlaceRef \* MERGEFORMAT </w:instrText>
      </w:r>
      <w:r w:rsidRPr="0005228F">
        <w:rPr>
          <w:rStyle w:val="ECCParagraph"/>
        </w:rPr>
        <w:fldChar w:fldCharType="begin"/>
      </w:r>
      <w:r w:rsidRPr="003C2CC3">
        <w:rPr>
          <w:rStyle w:val="ECCParagraph"/>
        </w:rPr>
        <w:instrText xml:space="preserve"> SEQ MTEqn \h \* MERGEFORMAT </w:instrText>
      </w:r>
      <w:r w:rsidRPr="0005228F">
        <w:rPr>
          <w:rStyle w:val="ECCParagraph"/>
        </w:rPr>
        <w:fldChar w:fldCharType="end"/>
      </w:r>
      <w:bookmarkStart w:id="168" w:name="ZEqnNum441804"/>
      <w:r w:rsidRPr="003C2CC3">
        <w:rPr>
          <w:rStyle w:val="ECCParagraph"/>
        </w:rPr>
        <w:instrText>(</w:instrText>
      </w:r>
      <w:r w:rsidRPr="0005228F">
        <w:rPr>
          <w:rStyle w:val="ECCParagraph"/>
        </w:rPr>
        <w:fldChar w:fldCharType="begin"/>
      </w:r>
      <w:r w:rsidRPr="003C2CC3">
        <w:rPr>
          <w:rStyle w:val="ECCParagraph"/>
        </w:rPr>
        <w:instrText xml:space="preserve"> SEQ MTEqn \c \* Arabic \* MERGEFORMAT </w:instrText>
      </w:r>
      <w:r w:rsidRPr="0005228F">
        <w:rPr>
          <w:rStyle w:val="ECCParagraph"/>
        </w:rPr>
        <w:fldChar w:fldCharType="separate"/>
      </w:r>
      <w:r w:rsidRPr="003C2CC3">
        <w:rPr>
          <w:rStyle w:val="ECCParagraph"/>
          <w:noProof/>
        </w:rPr>
        <w:instrText>6</w:instrText>
      </w:r>
      <w:r w:rsidRPr="0005228F">
        <w:rPr>
          <w:rStyle w:val="ECCParagraph"/>
        </w:rPr>
        <w:fldChar w:fldCharType="end"/>
      </w:r>
      <w:r w:rsidRPr="003C2CC3">
        <w:rPr>
          <w:rStyle w:val="ECCParagraph"/>
        </w:rPr>
        <w:instrText>)</w:instrText>
      </w:r>
      <w:bookmarkEnd w:id="168"/>
      <w:r w:rsidRPr="0005228F">
        <w:rPr>
          <w:rStyle w:val="ECCParagraph"/>
        </w:rPr>
        <w:fldChar w:fldCharType="end"/>
      </w:r>
    </w:p>
    <w:p w14:paraId="51EEC88E" w14:textId="77777777" w:rsidR="00844380" w:rsidRPr="0005228F" w:rsidRDefault="00844380" w:rsidP="0099682C">
      <w:pPr>
        <w:keepNext/>
      </w:pPr>
      <w:r w:rsidRPr="0005228F">
        <w:t>Where:</w:t>
      </w:r>
    </w:p>
    <w:p w14:paraId="5090CAC6" w14:textId="77777777" w:rsidR="00844380" w:rsidRPr="0005228F" w:rsidRDefault="00844380" w:rsidP="0099682C">
      <w:pPr>
        <w:pStyle w:val="ECCBulletsLv1"/>
        <w:keepNext/>
        <w:ind w:left="357" w:hanging="357"/>
        <w:jc w:val="left"/>
      </w:pPr>
      <w:r w:rsidRPr="0005228F">
        <w:rPr>
          <w:i/>
        </w:rPr>
        <w:t>ACIR</w:t>
      </w:r>
      <w:r w:rsidRPr="0005228F">
        <w:t>: Adjacent Channel Interference Ratio;</w:t>
      </w:r>
    </w:p>
    <w:p w14:paraId="5DBFE9F1" w14:textId="77777777" w:rsidR="00844380" w:rsidRPr="0005228F" w:rsidRDefault="00844380" w:rsidP="0099682C">
      <w:pPr>
        <w:pStyle w:val="ECCBulletsLv1"/>
        <w:keepNext/>
        <w:ind w:left="357" w:hanging="357"/>
        <w:jc w:val="left"/>
      </w:pPr>
      <w:r w:rsidRPr="0005228F">
        <w:rPr>
          <w:i/>
        </w:rPr>
        <w:t>ACLR</w:t>
      </w:r>
      <w:r w:rsidRPr="0005228F">
        <w:t>: Adjacent Channel Leakage Power Ratio of the interfering signal.</w:t>
      </w:r>
    </w:p>
    <w:p w14:paraId="267E9E7D" w14:textId="77777777" w:rsidR="00844380" w:rsidRPr="0005228F" w:rsidRDefault="00844380" w:rsidP="00844380">
      <w:r w:rsidRPr="0005228F">
        <w:t xml:space="preserve">This is a specific case of Equation </w:t>
      </w:r>
      <w:r w:rsidRPr="0005228F">
        <w:fldChar w:fldCharType="begin"/>
      </w:r>
      <w:r w:rsidRPr="0005228F">
        <w:instrText xml:space="preserve"> GOTOBUTTON ZEqnNum375382  \* MERGEFORMAT </w:instrText>
      </w:r>
      <w:r w:rsidRPr="0005228F">
        <w:fldChar w:fldCharType="begin"/>
      </w:r>
      <w:r w:rsidRPr="0005228F">
        <w:instrText xml:space="preserve"> REF ZEqnNum375382 \* Charformat \! \* MERGEFORMAT </w:instrText>
      </w:r>
      <w:r w:rsidRPr="0005228F">
        <w:fldChar w:fldCharType="separate"/>
      </w:r>
      <w:r w:rsidRPr="0005228F">
        <w:instrText>(3)</w:instrText>
      </w:r>
      <w:r w:rsidRPr="0005228F">
        <w:fldChar w:fldCharType="end"/>
      </w:r>
      <w:r w:rsidRPr="0005228F">
        <w:fldChar w:fldCharType="end"/>
      </w:r>
    </w:p>
    <w:p w14:paraId="6292F661" w14:textId="77777777" w:rsidR="00844380" w:rsidRPr="0005228F" w:rsidRDefault="00844380" w:rsidP="00844380">
      <w:pPr>
        <w:rPr>
          <w:rStyle w:val="ECCParagraph"/>
        </w:rPr>
      </w:pPr>
      <w:r w:rsidRPr="0005228F">
        <w:rPr>
          <w:rStyle w:val="ECCParagraph"/>
        </w:rPr>
        <w:t>ACIR can be calculated from the measured co-channel and adjacent channel protection ratios (PR</w:t>
      </w:r>
      <w:r w:rsidRPr="0005228F">
        <w:t>), evaluated at the same predefined degradation of performance (e.g. with same receiver desensitisation M),</w:t>
      </w:r>
      <w:r w:rsidRPr="0005228F">
        <w:rPr>
          <w:rStyle w:val="ECCParagraph"/>
        </w:rPr>
        <w:t xml:space="preserve"> of the receiver under test. I</w:t>
      </w:r>
      <w:r w:rsidRPr="0005228F">
        <w:t xml:space="preserve">f the co-channel and </w:t>
      </w:r>
      <w:r w:rsidRPr="0005228F">
        <w:rPr>
          <w:rStyle w:val="ECCParagraph"/>
        </w:rPr>
        <w:t>adjacent channel</w:t>
      </w:r>
      <w:r w:rsidRPr="0005228F">
        <w:t xml:space="preserve"> I/C ratios of the receiver (at the same receiver desensitisation) as well as the ACLR of the interfering signal are known</w:t>
      </w:r>
      <w:r w:rsidRPr="0005228F">
        <w:rPr>
          <w:rStyle w:val="ECCParagraph"/>
        </w:rPr>
        <w:t>:</w:t>
      </w:r>
    </w:p>
    <w:p w14:paraId="73992F3A" w14:textId="0E54F232" w:rsidR="00844380" w:rsidRPr="0005228F" w:rsidRDefault="007002DB" w:rsidP="00844380">
      <w:pPr>
        <w:pStyle w:val="MTDisplayEquation"/>
        <w:rPr>
          <w:rStyle w:val="ECCParagraph"/>
        </w:rPr>
      </w:pPr>
      <w:r w:rsidRPr="0005228F">
        <w:rPr>
          <w:rStyle w:val="ECCParagraph"/>
        </w:rPr>
        <w:tab/>
      </w:r>
      <w:r w:rsidR="00844380" w:rsidRPr="0005228F">
        <w:rPr>
          <w:rStyle w:val="ECCParagraph"/>
        </w:rPr>
        <w:object w:dxaOrig="4200" w:dyaOrig="1120" w14:anchorId="67CFCC8A">
          <v:shape id="_x0000_i1040" type="#_x0000_t75" style="width:209.45pt;height:56.1pt" o:ole="">
            <v:imagedata r:id="rId43" o:title=""/>
          </v:shape>
          <o:OLEObject Type="Embed" ProgID="Equation.DSMT4" ShapeID="_x0000_i1040" DrawAspect="Content" ObjectID="_1642508978" r:id="rId44"/>
        </w:object>
      </w:r>
      <w:r w:rsidR="00844380" w:rsidRPr="0005228F">
        <w:rPr>
          <w:rStyle w:val="ECCParagraph"/>
        </w:rPr>
        <w:tab/>
      </w:r>
      <w:r w:rsidR="00844380" w:rsidRPr="0005228F">
        <w:rPr>
          <w:rStyle w:val="ECCParagraph"/>
        </w:rPr>
        <w:fldChar w:fldCharType="begin"/>
      </w:r>
      <w:r w:rsidR="00844380" w:rsidRPr="0005228F">
        <w:rPr>
          <w:rStyle w:val="ECCParagraph"/>
        </w:rPr>
        <w:instrText xml:space="preserve"> MACROBUTTON MTPlaceRef \* MERGEFORMAT </w:instrText>
      </w:r>
      <w:r w:rsidR="00844380" w:rsidRPr="0005228F">
        <w:rPr>
          <w:rStyle w:val="ECCParagraph"/>
        </w:rPr>
        <w:fldChar w:fldCharType="begin"/>
      </w:r>
      <w:r w:rsidR="00844380" w:rsidRPr="0005228F">
        <w:rPr>
          <w:rStyle w:val="ECCParagraph"/>
        </w:rPr>
        <w:instrText xml:space="preserve"> SEQ MTEqn \h \* MERGEFORMAT </w:instrText>
      </w:r>
      <w:r w:rsidR="00844380" w:rsidRPr="0005228F">
        <w:rPr>
          <w:rStyle w:val="ECCParagraph"/>
        </w:rPr>
        <w:fldChar w:fldCharType="end"/>
      </w:r>
      <w:r w:rsidR="00844380" w:rsidRPr="0005228F">
        <w:rPr>
          <w:rStyle w:val="ECCParagraph"/>
        </w:rPr>
        <w:instrText>(</w:instrText>
      </w:r>
      <w:r w:rsidR="00844380" w:rsidRPr="0005228F">
        <w:rPr>
          <w:rStyle w:val="ECCParagraph"/>
        </w:rPr>
        <w:fldChar w:fldCharType="begin"/>
      </w:r>
      <w:r w:rsidR="00844380" w:rsidRPr="0005228F">
        <w:rPr>
          <w:rStyle w:val="ECCParagraph"/>
        </w:rPr>
        <w:instrText xml:space="preserve"> SEQ MTEqn \c \* Arabic \* MERGEFORMAT </w:instrText>
      </w:r>
      <w:r w:rsidR="00844380" w:rsidRPr="0005228F">
        <w:rPr>
          <w:rStyle w:val="ECCParagraph"/>
        </w:rPr>
        <w:fldChar w:fldCharType="separate"/>
      </w:r>
      <w:r w:rsidR="00844380" w:rsidRPr="0005228F">
        <w:rPr>
          <w:rStyle w:val="ECCParagraph"/>
          <w:noProof/>
        </w:rPr>
        <w:instrText>7</w:instrText>
      </w:r>
      <w:r w:rsidR="00844380" w:rsidRPr="0005228F">
        <w:rPr>
          <w:rStyle w:val="ECCParagraph"/>
        </w:rPr>
        <w:fldChar w:fldCharType="end"/>
      </w:r>
      <w:r w:rsidR="00844380" w:rsidRPr="0005228F">
        <w:rPr>
          <w:rStyle w:val="ECCParagraph"/>
        </w:rPr>
        <w:instrText>)</w:instrText>
      </w:r>
      <w:r w:rsidR="00844380" w:rsidRPr="0005228F">
        <w:rPr>
          <w:rStyle w:val="ECCParagraph"/>
        </w:rPr>
        <w:fldChar w:fldCharType="end"/>
      </w:r>
    </w:p>
    <w:p w14:paraId="16937F0A" w14:textId="77777777" w:rsidR="00844380" w:rsidRPr="0005228F" w:rsidRDefault="00844380" w:rsidP="0099682C">
      <w:pPr>
        <w:tabs>
          <w:tab w:val="left" w:pos="7938"/>
        </w:tabs>
        <w:rPr>
          <w:rStyle w:val="ECCParagraph"/>
        </w:rPr>
      </w:pPr>
      <w:r w:rsidRPr="0005228F">
        <w:rPr>
          <w:rStyle w:val="ECCParagraph"/>
        </w:rPr>
        <w:t>Note that:</w:t>
      </w:r>
    </w:p>
    <w:p w14:paraId="337D7235" w14:textId="77777777" w:rsidR="00844380" w:rsidRPr="0005228F" w:rsidRDefault="00844380" w:rsidP="00844380">
      <w:pPr>
        <w:pStyle w:val="ECCBulletsLv1"/>
        <w:ind w:left="357" w:hanging="357"/>
        <w:jc w:val="left"/>
      </w:pPr>
      <w:r w:rsidRPr="0005228F">
        <w:t>the co-channel and adjacent channel PR of the receiver as well as the ACLR of the interfering signal values are needed to calculate the ACS of the receiver;</w:t>
      </w:r>
    </w:p>
    <w:p w14:paraId="6E933158" w14:textId="77777777" w:rsidR="00844380" w:rsidRPr="0005228F" w:rsidRDefault="00844380" w:rsidP="00844380">
      <w:pPr>
        <w:pStyle w:val="ECCBulletsLv1"/>
        <w:ind w:left="357" w:hanging="357"/>
        <w:jc w:val="left"/>
      </w:pPr>
      <w:r w:rsidRPr="0005228F">
        <w:t xml:space="preserve">in modern digital telecommunications radio systems (i.e. using tight roll-off shaping and a linear transmit chain), ACIR is practically equivalent to the Net Filter Discrimination (NFD) which may be extended to any wanted and interfering frequency separation; see </w:t>
      </w:r>
      <w:r w:rsidRPr="0005228F">
        <w:fldChar w:fldCharType="begin"/>
      </w:r>
      <w:r w:rsidRPr="0005228F">
        <w:instrText xml:space="preserve"> REF _Ref5714612 \r \h  \* MERGEFORMAT </w:instrText>
      </w:r>
      <w:r w:rsidRPr="0005228F">
        <w:fldChar w:fldCharType="separate"/>
      </w:r>
      <w:r w:rsidRPr="0005228F">
        <w:t>ANNEX 5:</w:t>
      </w:r>
      <w:r w:rsidRPr="0005228F">
        <w:fldChar w:fldCharType="end"/>
      </w:r>
      <w:r w:rsidRPr="0005228F">
        <w:t xml:space="preserve"> for more details;</w:t>
      </w:r>
    </w:p>
    <w:p w14:paraId="1FD8F1DC" w14:textId="77777777" w:rsidR="00844380" w:rsidRPr="0005228F" w:rsidRDefault="00844380" w:rsidP="00844380">
      <w:pPr>
        <w:pStyle w:val="ECCBulletsLv1"/>
        <w:ind w:left="357" w:hanging="357"/>
        <w:jc w:val="left"/>
      </w:pPr>
      <w:r w:rsidRPr="0005228F">
        <w:t xml:space="preserve">if ACLR &gt;&gt; ACIR, then ACS = ACIR </w:t>
      </w:r>
      <w:r w:rsidRPr="0005228F">
        <w:sym w:font="Symbol" w:char="F040"/>
      </w:r>
      <w:r w:rsidRPr="0005228F">
        <w:t xml:space="preserve"> NFD.</w:t>
      </w:r>
    </w:p>
    <w:p w14:paraId="60C3462F" w14:textId="77777777" w:rsidR="00844380" w:rsidRPr="0005228F" w:rsidRDefault="00844380" w:rsidP="00844380">
      <w:pPr>
        <w:rPr>
          <w:rStyle w:val="ECCParagraph"/>
        </w:rPr>
      </w:pPr>
      <w:r w:rsidRPr="0005228F">
        <w:rPr>
          <w:rStyle w:val="ECCParagraph"/>
        </w:rPr>
        <w:t>It is also important to note that the term ACS used in some ETSI Harmonised Standards does not have the same meaning as the term ACS used in this R</w:t>
      </w:r>
      <w:r w:rsidRPr="0005228F">
        <w:t xml:space="preserve">eport (see </w:t>
      </w:r>
      <w:r w:rsidRPr="0005228F">
        <w:fldChar w:fldCharType="begin"/>
      </w:r>
      <w:r w:rsidRPr="0005228F">
        <w:instrText xml:space="preserve"> REF _Ref5714612 \r \h  \* MERGEFORMAT </w:instrText>
      </w:r>
      <w:r w:rsidRPr="0005228F">
        <w:fldChar w:fldCharType="separate"/>
      </w:r>
      <w:r w:rsidRPr="0005228F">
        <w:t>ANNEX 5:</w:t>
      </w:r>
      <w:r w:rsidRPr="0005228F">
        <w:fldChar w:fldCharType="end"/>
      </w:r>
      <w:r w:rsidRPr="0005228F">
        <w:t>)</w:t>
      </w:r>
      <w:r w:rsidRPr="0005228F">
        <w:rPr>
          <w:rStyle w:val="ECCParagraph"/>
        </w:rPr>
        <w:t>. The term ACS used in those Harmonised Standards is equivalent to the measured adjacent channel I/C ratio of the receiver under test</w:t>
      </w:r>
      <w:r w:rsidRPr="0005228F">
        <w:t xml:space="preserve"> and would more appropriately be referred to as Adjacent Channel Rejection (ACR).</w:t>
      </w:r>
    </w:p>
    <w:p w14:paraId="3E685AEE" w14:textId="77777777" w:rsidR="00844380" w:rsidRPr="0005228F" w:rsidRDefault="00844380" w:rsidP="00844380">
      <w:pPr>
        <w:rPr>
          <w:rStyle w:val="ECCParagraph"/>
        </w:rPr>
      </w:pPr>
      <w:r w:rsidRPr="0005228F">
        <w:rPr>
          <w:rStyle w:val="ECCParagraph"/>
        </w:rPr>
        <w:t xml:space="preserve">Nevertheless, ACS as defined in this  Report can also be calculated from the adjacent channel I/C ratio </w:t>
      </w:r>
      <w:r w:rsidRPr="0005228F">
        <w:t>(with a specific receiver desensitisation M), if the C/N ratio of the receiver as well as the ACLR of the interfering signal are known and the interfering signal BW is comparable to the wanted signal BW,</w:t>
      </w:r>
      <w:r w:rsidRPr="0005228F">
        <w:rPr>
          <w:rStyle w:val="ECCParagraph"/>
        </w:rPr>
        <w:t xml:space="preserve"> by the following steps:</w:t>
      </w:r>
    </w:p>
    <w:p w14:paraId="44753ED8" w14:textId="77777777" w:rsidR="00844380" w:rsidRPr="0005228F" w:rsidRDefault="00844380" w:rsidP="0099682C">
      <w:pPr>
        <w:pStyle w:val="ECCNumberedList"/>
        <w:numPr>
          <w:ilvl w:val="0"/>
          <w:numId w:val="8"/>
        </w:numPr>
        <w:spacing w:before="0"/>
        <w:jc w:val="left"/>
      </w:pPr>
      <w:r w:rsidRPr="0005228F">
        <w:t>Calculate ACIR as described below:</w:t>
      </w:r>
    </w:p>
    <w:p w14:paraId="60F8AAE6" w14:textId="77777777" w:rsidR="00844380" w:rsidRPr="0005228F" w:rsidRDefault="00844380" w:rsidP="00844380"/>
    <w:p w14:paraId="3EC12FDE" w14:textId="77777777" w:rsidR="00844380" w:rsidRPr="0005228F" w:rsidRDefault="00844380" w:rsidP="00844380">
      <w:pPr>
        <w:pStyle w:val="MTDisplayEquation"/>
      </w:pPr>
      <w:r w:rsidRPr="0005228F">
        <w:tab/>
      </w:r>
      <w:r w:rsidRPr="0005228F">
        <w:rPr>
          <w:position w:val="-32"/>
        </w:rPr>
        <w:object w:dxaOrig="3860" w:dyaOrig="720" w14:anchorId="29E6B0A3">
          <v:shape id="_x0000_i1041" type="#_x0000_t75" style="width:192.6pt;height:36.45pt" o:ole="">
            <v:imagedata r:id="rId45" o:title=""/>
          </v:shape>
          <o:OLEObject Type="Embed" ProgID="Equation.DSMT4" ShapeID="_x0000_i1041" DrawAspect="Content" ObjectID="_1642508979" r:id="rId46"/>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169" w:name="ZEqnNum529727"/>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8</w:instrText>
      </w:r>
      <w:r w:rsidRPr="0005228F">
        <w:rPr>
          <w:noProof/>
        </w:rPr>
        <w:fldChar w:fldCharType="end"/>
      </w:r>
      <w:r w:rsidRPr="0005228F">
        <w:instrText>)</w:instrText>
      </w:r>
      <w:bookmarkEnd w:id="169"/>
      <w:r w:rsidRPr="0005228F">
        <w:fldChar w:fldCharType="end"/>
      </w:r>
    </w:p>
    <w:p w14:paraId="489E86A0" w14:textId="77777777" w:rsidR="00844380" w:rsidRPr="0005228F" w:rsidRDefault="00844380" w:rsidP="00844380">
      <w:pPr>
        <w:tabs>
          <w:tab w:val="left" w:pos="7938"/>
        </w:tabs>
      </w:pPr>
    </w:p>
    <w:p w14:paraId="049F91A1" w14:textId="77777777" w:rsidR="00844380" w:rsidRPr="0005228F" w:rsidRDefault="00844380" w:rsidP="00844380">
      <w:pPr>
        <w:pStyle w:val="ECCNumberedList"/>
        <w:spacing w:before="0"/>
        <w:jc w:val="left"/>
      </w:pPr>
      <w:r w:rsidRPr="0005228F">
        <w:t xml:space="preserve">Use equation </w:t>
      </w:r>
      <w:r w:rsidRPr="0005228F">
        <w:fldChar w:fldCharType="begin"/>
      </w:r>
      <w:r w:rsidRPr="0005228F">
        <w:instrText xml:space="preserve"> GOTOBUTTON ZEqnNum441804  \* MERGEFORMAT </w:instrText>
      </w:r>
      <w:r w:rsidRPr="0005228F">
        <w:fldChar w:fldCharType="begin"/>
      </w:r>
      <w:r w:rsidRPr="0005228F">
        <w:instrText xml:space="preserve"> REF ZEqnNum441804 \* Charformat \! \* MERGEFORMAT </w:instrText>
      </w:r>
      <w:r w:rsidRPr="0005228F">
        <w:fldChar w:fldCharType="separate"/>
      </w:r>
      <w:r w:rsidRPr="0005228F">
        <w:instrText>(6)</w:instrText>
      </w:r>
      <w:r w:rsidRPr="0005228F">
        <w:fldChar w:fldCharType="end"/>
      </w:r>
      <w:r w:rsidRPr="0005228F">
        <w:fldChar w:fldCharType="end"/>
      </w:r>
      <w:r w:rsidRPr="0005228F">
        <w:t xml:space="preserve"> to calculate ACS.</w:t>
      </w:r>
    </w:p>
    <w:p w14:paraId="78A2775F" w14:textId="77777777" w:rsidR="00844380" w:rsidRPr="0005228F" w:rsidRDefault="00844380" w:rsidP="00844380">
      <w:r w:rsidRPr="0005228F">
        <w:t xml:space="preserve">In the absence of the co-channel I/C and C/N ratios of the receiver, Report ITU-R M.2039 </w:t>
      </w:r>
      <w:r w:rsidRPr="0005228F">
        <w:fldChar w:fldCharType="begin"/>
      </w:r>
      <w:r w:rsidRPr="0005228F">
        <w:instrText xml:space="preserve"> REF _Ref25229050 \r \h </w:instrText>
      </w:r>
      <w:r w:rsidRPr="0005228F">
        <w:fldChar w:fldCharType="separate"/>
      </w:r>
      <w:r w:rsidRPr="0005228F">
        <w:t>[56]</w:t>
      </w:r>
      <w:r w:rsidRPr="0005228F">
        <w:fldChar w:fldCharType="end"/>
      </w:r>
      <w:r w:rsidRPr="0005228F">
        <w:t xml:space="preserve"> defines “ACS relative”, which is described in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t>.</w:t>
      </w:r>
    </w:p>
    <w:p w14:paraId="0BCA65F6" w14:textId="77777777" w:rsidR="00844380" w:rsidRPr="0005228F" w:rsidRDefault="00844380" w:rsidP="00844380">
      <w:pPr>
        <w:pStyle w:val="MTDisplayEquation"/>
      </w:pPr>
      <w:bookmarkStart w:id="170" w:name="MTToggleStart"/>
      <w:bookmarkEnd w:id="170"/>
      <w:r w:rsidRPr="0005228F">
        <w:tab/>
      </w:r>
      <w:r w:rsidRPr="0005228F">
        <w:rPr>
          <w:position w:val="-32"/>
        </w:rPr>
        <w:object w:dxaOrig="5820" w:dyaOrig="760" w14:anchorId="12132347">
          <v:shape id="_x0000_i1042" type="#_x0000_t75" style="width:291.75pt;height:37.4pt" o:ole="">
            <v:imagedata r:id="rId47" o:title=""/>
          </v:shape>
          <o:OLEObject Type="Embed" ProgID="Equation.DSMT4" ShapeID="_x0000_i1042" DrawAspect="Content" ObjectID="_1642508980" r:id="rId48"/>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171" w:name="ZEqnNum627925"/>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9</w:instrText>
      </w:r>
      <w:r w:rsidRPr="0005228F">
        <w:rPr>
          <w:noProof/>
        </w:rPr>
        <w:fldChar w:fldCharType="end"/>
      </w:r>
      <w:r w:rsidRPr="0005228F">
        <w:instrText>)</w:instrText>
      </w:r>
      <w:bookmarkEnd w:id="171"/>
      <w:r w:rsidRPr="0005228F">
        <w:fldChar w:fldCharType="end"/>
      </w:r>
    </w:p>
    <w:p w14:paraId="4D641E0D" w14:textId="77777777" w:rsidR="00844380" w:rsidRPr="0005228F" w:rsidRDefault="00844380" w:rsidP="00844380">
      <w:bookmarkStart w:id="172" w:name="MTToggleEnd"/>
      <w:bookmarkEnd w:id="172"/>
      <w:r w:rsidRPr="0005228F">
        <w:t>Where:</w:t>
      </w:r>
    </w:p>
    <w:p w14:paraId="14E1A9CC" w14:textId="77777777" w:rsidR="00844380" w:rsidRPr="0005228F" w:rsidRDefault="00844380" w:rsidP="00844380">
      <w:pPr>
        <w:pStyle w:val="ECCBulletsLv1"/>
        <w:ind w:left="357" w:hanging="357"/>
        <w:jc w:val="left"/>
      </w:pPr>
      <w:proofErr w:type="spellStart"/>
      <w:r w:rsidRPr="0005228F">
        <w:rPr>
          <w:i/>
        </w:rPr>
        <w:t>I</w:t>
      </w:r>
      <w:r w:rsidRPr="0005228F">
        <w:rPr>
          <w:i/>
          <w:vertAlign w:val="subscript"/>
        </w:rPr>
        <w:t>adj</w:t>
      </w:r>
      <w:proofErr w:type="spellEnd"/>
      <w:r w:rsidRPr="0005228F">
        <w:t xml:space="preserve"> (dBm): acceptable adjacent interfering signal level for a specific desensitisation (M);</w:t>
      </w:r>
    </w:p>
    <w:p w14:paraId="303BBF1E" w14:textId="77777777" w:rsidR="00844380" w:rsidRPr="0005228F" w:rsidRDefault="00844380" w:rsidP="00844380">
      <w:pPr>
        <w:pStyle w:val="ECCBulletsLv1"/>
        <w:ind w:left="357" w:hanging="357"/>
        <w:jc w:val="left"/>
      </w:pPr>
      <w:r w:rsidRPr="0005228F">
        <w:rPr>
          <w:i/>
        </w:rPr>
        <w:t>N</w:t>
      </w:r>
      <w:r w:rsidRPr="0005228F">
        <w:t xml:space="preserve"> (dBm): noise floor of the receiver; (see section </w:t>
      </w:r>
      <w:r w:rsidRPr="0005228F">
        <w:fldChar w:fldCharType="begin"/>
      </w:r>
      <w:r w:rsidRPr="0005228F">
        <w:instrText xml:space="preserve"> REF _Ref516067780 \r \h  \* MERGEFORMAT </w:instrText>
      </w:r>
      <w:r w:rsidRPr="0005228F">
        <w:fldChar w:fldCharType="separate"/>
      </w:r>
      <w:r w:rsidRPr="0005228F">
        <w:t>4.2.1</w:t>
      </w:r>
      <w:r w:rsidRPr="0005228F">
        <w:fldChar w:fldCharType="end"/>
      </w:r>
      <w:r w:rsidRPr="0005228F">
        <w:t>)</w:t>
      </w:r>
    </w:p>
    <w:p w14:paraId="7F1FAABA" w14:textId="77777777" w:rsidR="00844380" w:rsidRPr="0005228F" w:rsidRDefault="00844380" w:rsidP="00844380">
      <w:pPr>
        <w:pStyle w:val="ECCBulletsLv1"/>
        <w:ind w:left="357" w:hanging="357"/>
        <w:jc w:val="left"/>
      </w:pPr>
      <w:r w:rsidRPr="0005228F">
        <w:rPr>
          <w:i/>
        </w:rPr>
        <w:t>M</w:t>
      </w:r>
      <w:r w:rsidRPr="0005228F">
        <w:t xml:space="preserve"> (dB): receiver desensitisation defined for the </w:t>
      </w:r>
      <m:oMath>
        <m:sSub>
          <m:sSubPr>
            <m:ctrlPr>
              <w:rPr>
                <w:rFonts w:ascii="Cambria Math" w:hAnsi="Cambria Math"/>
              </w:rPr>
            </m:ctrlPr>
          </m:sSubPr>
          <m:e>
            <m:r>
              <m:rPr>
                <m:sty m:val="p"/>
              </m:rPr>
              <w:rPr>
                <w:rFonts w:ascii="Cambria Math" w:hAnsi="Cambria Math"/>
              </w:rPr>
              <m:t>(I/C)</m:t>
            </m:r>
          </m:e>
          <m:sub>
            <m:r>
              <m:rPr>
                <m:sty m:val="p"/>
              </m:rPr>
              <w:rPr>
                <w:rFonts w:ascii="Cambria Math" w:hAnsi="Cambria Math"/>
              </w:rPr>
              <m:t>adj</m:t>
            </m:r>
          </m:sub>
        </m:sSub>
      </m:oMath>
      <w:r w:rsidRPr="0005228F">
        <w:t xml:space="preserve"> test.</w:t>
      </w:r>
    </w:p>
    <w:p w14:paraId="7CE590B0" w14:textId="77777777" w:rsidR="00844380" w:rsidRPr="0005228F" w:rsidRDefault="00844380" w:rsidP="00844380">
      <w:pPr>
        <w:pStyle w:val="ECCBulletsLv1"/>
        <w:numPr>
          <w:ilvl w:val="0"/>
          <w:numId w:val="0"/>
        </w:numPr>
        <w:tabs>
          <w:tab w:val="clear" w:pos="340"/>
        </w:tabs>
        <w:spacing w:before="240" w:after="60"/>
      </w:pPr>
      <w:r w:rsidRPr="0005228F">
        <w:t xml:space="preserve">Here, it is worth comparing ACS calculated from Equation </w:t>
      </w:r>
      <w:r w:rsidRPr="0005228F">
        <w:fldChar w:fldCharType="begin"/>
      </w:r>
      <w:r w:rsidRPr="0005228F">
        <w:instrText xml:space="preserve"> GOTOBUTTON ZEqnNum441804  \* MERGEFORMAT </w:instrText>
      </w:r>
      <w:r w:rsidRPr="0005228F">
        <w:fldChar w:fldCharType="begin"/>
      </w:r>
      <w:r w:rsidRPr="0005228F">
        <w:instrText xml:space="preserve"> REF ZEqnNum441804 \* Charformat \! \* MERGEFORMAT </w:instrText>
      </w:r>
      <w:r w:rsidRPr="0005228F">
        <w:fldChar w:fldCharType="separate"/>
      </w:r>
      <w:r w:rsidRPr="0005228F">
        <w:instrText>(6)</w:instrText>
      </w:r>
      <w:r w:rsidRPr="0005228F">
        <w:fldChar w:fldCharType="end"/>
      </w:r>
      <w:r w:rsidRPr="0005228F">
        <w:fldChar w:fldCharType="end"/>
      </w:r>
      <w:r w:rsidRPr="0005228F">
        <w:t xml:space="preserve"> with ACS relative calculated from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t xml:space="preserve">. </w:t>
      </w:r>
    </w:p>
    <w:p w14:paraId="0DEC982B" w14:textId="77777777" w:rsidR="00844380" w:rsidRPr="0005228F" w:rsidRDefault="00844380" w:rsidP="00844380">
      <w:pPr>
        <w:pStyle w:val="ECCBulletsLv1"/>
        <w:numPr>
          <w:ilvl w:val="0"/>
          <w:numId w:val="0"/>
        </w:numPr>
        <w:tabs>
          <w:tab w:val="clear" w:pos="340"/>
        </w:tabs>
        <w:spacing w:before="240" w:after="60"/>
      </w:pPr>
      <w:r w:rsidRPr="0005228F">
        <w:t xml:space="preserve">From Equation </w:t>
      </w:r>
      <w:r w:rsidRPr="0005228F">
        <w:fldChar w:fldCharType="begin"/>
      </w:r>
      <w:r w:rsidRPr="0005228F">
        <w:instrText xml:space="preserve"> GOTOBUTTON ZEqnNum529727  \* MERGEFORMAT </w:instrText>
      </w:r>
      <w:r w:rsidRPr="0005228F">
        <w:fldChar w:fldCharType="begin"/>
      </w:r>
      <w:r w:rsidRPr="0005228F">
        <w:instrText xml:space="preserve"> REF ZEqnNum529727 \* Charformat \! \* MERGEFORMAT </w:instrText>
      </w:r>
      <w:r w:rsidRPr="0005228F">
        <w:fldChar w:fldCharType="separate"/>
      </w:r>
      <w:r w:rsidRPr="0005228F">
        <w:instrText>(8)</w:instrText>
      </w:r>
      <w:r w:rsidRPr="0005228F">
        <w:fldChar w:fldCharType="end"/>
      </w:r>
      <w:r w:rsidRPr="0005228F">
        <w:fldChar w:fldCharType="end"/>
      </w:r>
      <w:r w:rsidRPr="0005228F">
        <w:t>:</w:t>
      </w:r>
    </w:p>
    <w:p w14:paraId="48965035" w14:textId="77777777" w:rsidR="00844380" w:rsidRPr="0005228F" w:rsidRDefault="00844380" w:rsidP="00844380">
      <w:pPr>
        <w:pStyle w:val="MTDisplayEquation"/>
      </w:pPr>
      <w:r w:rsidRPr="0005228F">
        <w:tab/>
      </w:r>
      <w:r w:rsidRPr="0005228F">
        <w:rPr>
          <w:position w:val="-14"/>
        </w:rPr>
        <w:object w:dxaOrig="3260" w:dyaOrig="380" w14:anchorId="033D07E7">
          <v:shape id="_x0000_i1043" type="#_x0000_t75" style="width:164.55pt;height:19.65pt" o:ole="">
            <v:imagedata r:id="rId49" o:title=""/>
          </v:shape>
          <o:OLEObject Type="Embed" ProgID="Equation.DSMT4" ShapeID="_x0000_i1043" DrawAspect="Content" ObjectID="_1642508981" r:id="rId50"/>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10</w:instrText>
      </w:r>
      <w:r w:rsidRPr="0005228F">
        <w:rPr>
          <w:noProof/>
        </w:rPr>
        <w:fldChar w:fldCharType="end"/>
      </w:r>
      <w:r w:rsidRPr="0005228F">
        <w:instrText>)</w:instrText>
      </w:r>
      <w:r w:rsidRPr="0005228F">
        <w:fldChar w:fldCharType="end"/>
      </w:r>
    </w:p>
    <w:p w14:paraId="498FEFFF" w14:textId="77777777" w:rsidR="00844380" w:rsidRPr="0005228F" w:rsidRDefault="00844380" w:rsidP="00844380">
      <w:pPr>
        <w:pStyle w:val="ECCBulletsLv1"/>
        <w:numPr>
          <w:ilvl w:val="0"/>
          <w:numId w:val="0"/>
        </w:numPr>
        <w:tabs>
          <w:tab w:val="clear" w:pos="340"/>
        </w:tabs>
        <w:spacing w:before="240"/>
      </w:pPr>
      <w:r w:rsidRPr="0005228F">
        <w:t>For a receiver desensitisation of M dB:</w:t>
      </w:r>
    </w:p>
    <w:p w14:paraId="31F6F54F" w14:textId="77777777" w:rsidR="00844380" w:rsidRPr="0005228F" w:rsidRDefault="00844380" w:rsidP="00844380">
      <w:pPr>
        <w:pStyle w:val="ECCBulletsLv1"/>
        <w:numPr>
          <w:ilvl w:val="0"/>
          <w:numId w:val="0"/>
        </w:numPr>
        <w:tabs>
          <w:tab w:val="clear" w:pos="340"/>
        </w:tabs>
      </w:pPr>
    </w:p>
    <w:p w14:paraId="6A2DB236" w14:textId="77777777" w:rsidR="00844380" w:rsidRPr="0005228F" w:rsidRDefault="00844380" w:rsidP="00844380">
      <w:pPr>
        <w:pStyle w:val="MTDisplayEquation"/>
      </w:pPr>
      <w:r w:rsidRPr="0005228F">
        <w:tab/>
      </w:r>
      <w:r w:rsidRPr="0005228F">
        <w:rPr>
          <w:position w:val="-14"/>
        </w:rPr>
        <w:object w:dxaOrig="4160" w:dyaOrig="380" w14:anchorId="5764E9BB">
          <v:shape id="_x0000_i1044" type="#_x0000_t75" style="width:207.6pt;height:19.65pt" o:ole="">
            <v:imagedata r:id="rId51" o:title=""/>
          </v:shape>
          <o:OLEObject Type="Embed" ProgID="Equation.DSMT4" ShapeID="_x0000_i1044" DrawAspect="Content" ObjectID="_1642508982" r:id="rId52"/>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173" w:name="ZEqnNum679868"/>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11</w:instrText>
      </w:r>
      <w:r w:rsidRPr="0005228F">
        <w:rPr>
          <w:noProof/>
        </w:rPr>
        <w:fldChar w:fldCharType="end"/>
      </w:r>
      <w:r w:rsidRPr="0005228F">
        <w:instrText>)</w:instrText>
      </w:r>
      <w:bookmarkEnd w:id="173"/>
      <w:r w:rsidRPr="0005228F">
        <w:fldChar w:fldCharType="end"/>
      </w:r>
    </w:p>
    <w:p w14:paraId="78378D3D" w14:textId="77777777" w:rsidR="00844380" w:rsidRPr="0005228F" w:rsidRDefault="00844380" w:rsidP="00844380">
      <w:pPr>
        <w:pStyle w:val="ECCBulletsLv1"/>
        <w:numPr>
          <w:ilvl w:val="0"/>
          <w:numId w:val="0"/>
        </w:numPr>
        <w:tabs>
          <w:tab w:val="clear" w:pos="340"/>
        </w:tabs>
        <w:spacing w:before="240"/>
        <w:rPr>
          <w:rFonts w:cs="Arial"/>
          <w:szCs w:val="20"/>
        </w:rPr>
      </w:pPr>
      <w:r w:rsidRPr="0005228F">
        <w:rPr>
          <w:rFonts w:cs="Arial"/>
          <w:szCs w:val="20"/>
        </w:rPr>
        <w:t xml:space="preserve">Now by replacing </w:t>
      </w:r>
      <w:proofErr w:type="spellStart"/>
      <w:r w:rsidRPr="0005228F">
        <w:rPr>
          <w:rFonts w:cs="Arial"/>
          <w:szCs w:val="20"/>
        </w:rPr>
        <w:t>I</w:t>
      </w:r>
      <w:r w:rsidRPr="0005228F">
        <w:rPr>
          <w:rFonts w:cs="Arial"/>
          <w:szCs w:val="20"/>
          <w:vertAlign w:val="subscript"/>
        </w:rPr>
        <w:t>adj</w:t>
      </w:r>
      <w:proofErr w:type="spellEnd"/>
      <w:r w:rsidRPr="0005228F">
        <w:rPr>
          <w:rFonts w:cs="Arial"/>
          <w:szCs w:val="20"/>
        </w:rPr>
        <w:t xml:space="preserve"> (dBm) - N(dBm) in Equation </w:t>
      </w:r>
      <w:r w:rsidRPr="0005228F">
        <w:rPr>
          <w:rFonts w:cs="Arial"/>
          <w:szCs w:val="20"/>
        </w:rPr>
        <w:fldChar w:fldCharType="begin"/>
      </w:r>
      <w:r w:rsidRPr="0005228F">
        <w:rPr>
          <w:rFonts w:cs="Arial"/>
          <w:szCs w:val="20"/>
        </w:rPr>
        <w:instrText xml:space="preserve"> GOTOBUTTON ZEqnNum627925  \* MERGEFORMAT </w:instrText>
      </w:r>
      <w:r w:rsidRPr="0005228F">
        <w:rPr>
          <w:rFonts w:cs="Arial"/>
          <w:szCs w:val="20"/>
        </w:rPr>
        <w:fldChar w:fldCharType="begin"/>
      </w:r>
      <w:r w:rsidRPr="0005228F">
        <w:rPr>
          <w:rFonts w:cs="Arial"/>
          <w:szCs w:val="20"/>
        </w:rPr>
        <w:instrText xml:space="preserve"> REF ZEqnNum627925 \* Charformat \! \* MERGEFORMAT </w:instrText>
      </w:r>
      <w:r w:rsidRPr="0005228F">
        <w:rPr>
          <w:rFonts w:cs="Arial"/>
          <w:szCs w:val="20"/>
        </w:rPr>
        <w:fldChar w:fldCharType="separate"/>
      </w:r>
      <w:r w:rsidRPr="0005228F">
        <w:rPr>
          <w:rFonts w:cs="Arial"/>
          <w:szCs w:val="20"/>
        </w:rPr>
        <w:instrText>(9)</w:instrText>
      </w:r>
      <w:r w:rsidRPr="0005228F">
        <w:rPr>
          <w:rFonts w:cs="Arial"/>
          <w:szCs w:val="20"/>
        </w:rPr>
        <w:fldChar w:fldCharType="end"/>
      </w:r>
      <w:r w:rsidRPr="0005228F">
        <w:rPr>
          <w:rFonts w:cs="Arial"/>
          <w:szCs w:val="20"/>
        </w:rPr>
        <w:fldChar w:fldCharType="end"/>
      </w:r>
      <w:r w:rsidRPr="0005228F">
        <w:rPr>
          <w:rFonts w:cs="Arial"/>
          <w:szCs w:val="20"/>
        </w:rPr>
        <w:t xml:space="preserve"> with ACIR (dB) + M (dB):</w:t>
      </w:r>
    </w:p>
    <w:p w14:paraId="06325546" w14:textId="77777777" w:rsidR="00844380" w:rsidRPr="0005228F" w:rsidRDefault="00844380" w:rsidP="00844380">
      <w:pPr>
        <w:pStyle w:val="ECCBulletsLv1"/>
        <w:numPr>
          <w:ilvl w:val="0"/>
          <w:numId w:val="0"/>
        </w:numPr>
        <w:tabs>
          <w:tab w:val="clear" w:pos="340"/>
        </w:tabs>
        <w:rPr>
          <w:rFonts w:cs="Arial"/>
          <w:szCs w:val="20"/>
        </w:rPr>
      </w:pPr>
    </w:p>
    <w:p w14:paraId="53FE1880" w14:textId="77777777" w:rsidR="00844380" w:rsidRPr="0005228F" w:rsidRDefault="00844380" w:rsidP="00844380">
      <w:pPr>
        <w:pStyle w:val="MTDisplayEquation"/>
      </w:pPr>
      <w:r w:rsidRPr="0005228F">
        <w:tab/>
      </w:r>
      <w:r w:rsidRPr="0005228F">
        <w:rPr>
          <w:position w:val="-14"/>
        </w:rPr>
        <w:object w:dxaOrig="3720" w:dyaOrig="380" w14:anchorId="55678958">
          <v:shape id="_x0000_i1045" type="#_x0000_t75" style="width:187.95pt;height:19.65pt" o:ole="">
            <v:imagedata r:id="rId53" o:title=""/>
          </v:shape>
          <o:OLEObject Type="Embed" ProgID="Equation.DSMT4" ShapeID="_x0000_i1045" DrawAspect="Content" ObjectID="_1642508983" r:id="rId54"/>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174" w:name="ZEqnNum787558"/>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12</w:instrText>
      </w:r>
      <w:r w:rsidRPr="0005228F">
        <w:rPr>
          <w:noProof/>
        </w:rPr>
        <w:fldChar w:fldCharType="end"/>
      </w:r>
      <w:r w:rsidRPr="0005228F">
        <w:instrText>)</w:instrText>
      </w:r>
      <w:bookmarkEnd w:id="174"/>
      <w:r w:rsidRPr="0005228F">
        <w:fldChar w:fldCharType="end"/>
      </w:r>
    </w:p>
    <w:p w14:paraId="55FEB792" w14:textId="77777777" w:rsidR="00844380" w:rsidRPr="0005228F" w:rsidRDefault="00844380" w:rsidP="00844380">
      <w:pPr>
        <w:pStyle w:val="ECCBulletsLv1"/>
        <w:numPr>
          <w:ilvl w:val="0"/>
          <w:numId w:val="0"/>
        </w:numPr>
        <w:tabs>
          <w:tab w:val="clear" w:pos="340"/>
        </w:tabs>
        <w:rPr>
          <w:rFonts w:cs="Arial"/>
          <w:szCs w:val="20"/>
        </w:rPr>
      </w:pPr>
    </w:p>
    <w:p w14:paraId="27D54A69" w14:textId="77777777" w:rsidR="00844380" w:rsidRPr="0005228F" w:rsidRDefault="00844380" w:rsidP="00844380">
      <w:pPr>
        <w:pStyle w:val="ECCBulletsLv1"/>
        <w:numPr>
          <w:ilvl w:val="0"/>
          <w:numId w:val="0"/>
        </w:numPr>
        <w:tabs>
          <w:tab w:val="clear" w:pos="340"/>
        </w:tabs>
        <w:rPr>
          <w:rFonts w:cs="Arial"/>
          <w:szCs w:val="20"/>
        </w:rPr>
      </w:pPr>
      <w:r w:rsidRPr="0005228F">
        <w:rPr>
          <w:rFonts w:cs="Arial"/>
          <w:szCs w:val="20"/>
        </w:rPr>
        <w:t>Where:</w:t>
      </w:r>
    </w:p>
    <w:p w14:paraId="3C9466FA" w14:textId="77777777" w:rsidR="00844380" w:rsidRPr="0005228F" w:rsidRDefault="00844380" w:rsidP="00844380">
      <w:pPr>
        <w:pStyle w:val="MTDisplayEquation"/>
      </w:pPr>
      <w:r w:rsidRPr="0005228F">
        <w:tab/>
      </w:r>
      <w:r w:rsidRPr="0005228F">
        <w:rPr>
          <w:position w:val="-32"/>
        </w:rPr>
        <w:object w:dxaOrig="3440" w:dyaOrig="760" w14:anchorId="000CE0B8">
          <v:shape id="_x0000_i1046" type="#_x0000_t75" style="width:172.05pt;height:37.4pt" o:ole="">
            <v:imagedata r:id="rId55" o:title=""/>
          </v:shape>
          <o:OLEObject Type="Embed" ProgID="Equation.DSMT4" ShapeID="_x0000_i1046" DrawAspect="Content" ObjectID="_1642508984" r:id="rId56"/>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13</w:instrText>
      </w:r>
      <w:r w:rsidRPr="0005228F">
        <w:rPr>
          <w:noProof/>
        </w:rPr>
        <w:fldChar w:fldCharType="end"/>
      </w:r>
      <w:r w:rsidRPr="0005228F">
        <w:instrText>)</w:instrText>
      </w:r>
      <w:r w:rsidRPr="0005228F">
        <w:fldChar w:fldCharType="end"/>
      </w:r>
    </w:p>
    <w:p w14:paraId="243F4D94" w14:textId="77777777" w:rsidR="00844380" w:rsidRPr="0005228F" w:rsidRDefault="00844380" w:rsidP="00844380">
      <w:pPr>
        <w:rPr>
          <w:rFonts w:cs="Arial"/>
          <w:szCs w:val="20"/>
        </w:rPr>
      </w:pPr>
    </w:p>
    <w:p w14:paraId="4AD9557E" w14:textId="77777777" w:rsidR="00844380" w:rsidRPr="003C2CC3" w:rsidRDefault="00844380" w:rsidP="00844380">
      <w:pPr>
        <w:jc w:val="center"/>
      </w:pPr>
      <w:r w:rsidRPr="0005228F">
        <w:rPr>
          <w:noProof/>
        </w:rPr>
        <w:drawing>
          <wp:inline distT="0" distB="0" distL="0" distR="0" wp14:anchorId="59DE68C1" wp14:editId="4465A900">
            <wp:extent cx="5104731" cy="3958936"/>
            <wp:effectExtent l="0" t="0" r="127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6675" cy="3960444"/>
                    </a:xfrm>
                    <a:prstGeom prst="rect">
                      <a:avLst/>
                    </a:prstGeom>
                    <a:noFill/>
                    <a:ln>
                      <a:noFill/>
                    </a:ln>
                  </pic:spPr>
                </pic:pic>
              </a:graphicData>
            </a:graphic>
          </wp:inline>
        </w:drawing>
      </w:r>
    </w:p>
    <w:p w14:paraId="5186C58A" w14:textId="77777777" w:rsidR="00844380" w:rsidRPr="0005228F" w:rsidRDefault="00844380" w:rsidP="00844380">
      <w:pPr>
        <w:pStyle w:val="Caption"/>
        <w:rPr>
          <w:lang w:val="en-GB"/>
        </w:rPr>
      </w:pPr>
      <w:bookmarkStart w:id="175" w:name="_Ref5612962"/>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7</w:t>
      </w:r>
      <w:r w:rsidRPr="0005228F">
        <w:rPr>
          <w:lang w:val="en-GB"/>
        </w:rPr>
        <w:fldChar w:fldCharType="end"/>
      </w:r>
      <w:bookmarkEnd w:id="175"/>
      <w:r w:rsidRPr="0005228F">
        <w:rPr>
          <w:lang w:val="en-GB"/>
        </w:rPr>
        <w:t xml:space="preserve">: Calculation of ACS from Equations </w:t>
      </w:r>
      <w:r w:rsidRPr="0005228F">
        <w:rPr>
          <w:lang w:val="en-GB"/>
        </w:rPr>
        <w:fldChar w:fldCharType="begin"/>
      </w:r>
      <w:r w:rsidRPr="0005228F">
        <w:rPr>
          <w:lang w:val="en-GB"/>
        </w:rPr>
        <w:instrText xml:space="preserve"> GOTOBUTTON ZEqnNum441804  \* MERGEFORMAT </w:instrText>
      </w:r>
      <w:r w:rsidRPr="0005228F">
        <w:rPr>
          <w:lang w:val="en-GB"/>
        </w:rPr>
        <w:fldChar w:fldCharType="begin"/>
      </w:r>
      <w:r w:rsidRPr="0005228F">
        <w:rPr>
          <w:lang w:val="en-GB"/>
        </w:rPr>
        <w:instrText xml:space="preserve"> REF ZEqnNum441804 \* Charformat \! \* MERGEFORMAT </w:instrText>
      </w:r>
      <w:r w:rsidRPr="0005228F">
        <w:rPr>
          <w:lang w:val="en-GB"/>
        </w:rPr>
        <w:fldChar w:fldCharType="separate"/>
      </w:r>
      <w:r w:rsidRPr="0005228F">
        <w:rPr>
          <w:lang w:val="en-GB"/>
        </w:rPr>
        <w:instrText>(6)</w:instrText>
      </w:r>
      <w:r w:rsidRPr="0005228F">
        <w:rPr>
          <w:lang w:val="en-GB"/>
        </w:rPr>
        <w:fldChar w:fldCharType="end"/>
      </w:r>
      <w:r w:rsidRPr="0005228F">
        <w:rPr>
          <w:lang w:val="en-GB"/>
        </w:rPr>
        <w:fldChar w:fldCharType="end"/>
      </w:r>
      <w:r w:rsidRPr="0005228F">
        <w:rPr>
          <w:lang w:val="en-GB"/>
        </w:rPr>
        <w:t xml:space="preserve"> and </w:t>
      </w:r>
      <w:r w:rsidRPr="0005228F">
        <w:rPr>
          <w:lang w:val="en-GB"/>
        </w:rPr>
        <w:fldChar w:fldCharType="begin"/>
      </w:r>
      <w:r w:rsidRPr="0005228F">
        <w:rPr>
          <w:lang w:val="en-GB"/>
        </w:rPr>
        <w:instrText xml:space="preserve"> GOTOBUTTON ZEqnNum627925  \* MERGEFORMAT </w:instrText>
      </w:r>
      <w:r w:rsidRPr="0005228F">
        <w:rPr>
          <w:lang w:val="en-GB"/>
        </w:rPr>
        <w:fldChar w:fldCharType="begin"/>
      </w:r>
      <w:r w:rsidRPr="0005228F">
        <w:rPr>
          <w:lang w:val="en-GB"/>
        </w:rPr>
        <w:instrText xml:space="preserve"> REF ZEqnNum627925 \* Charformat \! \* MERGEFORMAT </w:instrText>
      </w:r>
      <w:r w:rsidRPr="0005228F">
        <w:rPr>
          <w:lang w:val="en-GB"/>
        </w:rPr>
        <w:fldChar w:fldCharType="separate"/>
      </w:r>
      <w:r w:rsidRPr="0005228F">
        <w:rPr>
          <w:lang w:val="en-GB"/>
        </w:rPr>
        <w:instrText>(9)</w:instrText>
      </w:r>
      <w:r w:rsidRPr="0005228F">
        <w:rPr>
          <w:lang w:val="en-GB"/>
        </w:rPr>
        <w:fldChar w:fldCharType="end"/>
      </w:r>
      <w:r w:rsidRPr="0005228F">
        <w:rPr>
          <w:lang w:val="en-GB"/>
        </w:rPr>
        <w:fldChar w:fldCharType="end"/>
      </w:r>
    </w:p>
    <w:bookmarkStart w:id="176" w:name="_Hlk6168285"/>
    <w:p w14:paraId="3A551CCB" w14:textId="77777777" w:rsidR="00844380" w:rsidRPr="0005228F" w:rsidRDefault="00844380" w:rsidP="00844380">
      <w:pPr>
        <w:rPr>
          <w:rFonts w:cs="Arial"/>
          <w:szCs w:val="20"/>
        </w:rPr>
      </w:pPr>
      <w:r w:rsidRPr="0005228F">
        <w:fldChar w:fldCharType="begin"/>
      </w:r>
      <w:r w:rsidRPr="0005228F">
        <w:instrText xml:space="preserve"> REF _Ref5612962 \h </w:instrText>
      </w:r>
      <w:r w:rsidRPr="0005228F">
        <w:fldChar w:fldCharType="separate"/>
      </w:r>
      <w:r w:rsidRPr="0005228F">
        <w:t xml:space="preserve">Figure </w:t>
      </w:r>
      <w:r w:rsidRPr="0005228F">
        <w:rPr>
          <w:noProof/>
        </w:rPr>
        <w:t>7</w:t>
      </w:r>
      <w:r w:rsidRPr="0005228F">
        <w:fldChar w:fldCharType="end"/>
      </w:r>
      <w:r w:rsidRPr="0005228F">
        <w:t xml:space="preserve"> shows the comparison of ACS calculated from Equation </w:t>
      </w:r>
      <w:r w:rsidRPr="0005228F">
        <w:fldChar w:fldCharType="begin"/>
      </w:r>
      <w:r w:rsidRPr="0005228F">
        <w:instrText xml:space="preserve"> GOTOBUTTON ZEqnNum441804  \* MERGEFORMAT </w:instrText>
      </w:r>
      <w:r w:rsidRPr="0005228F">
        <w:fldChar w:fldCharType="begin"/>
      </w:r>
      <w:r w:rsidRPr="0005228F">
        <w:instrText xml:space="preserve"> REF ZEqnNum441804 \* Charformat \! \* MERGEFORMAT </w:instrText>
      </w:r>
      <w:r w:rsidRPr="0005228F">
        <w:fldChar w:fldCharType="separate"/>
      </w:r>
      <w:r w:rsidRPr="0005228F">
        <w:instrText>(6)</w:instrText>
      </w:r>
      <w:r w:rsidRPr="0005228F">
        <w:fldChar w:fldCharType="end"/>
      </w:r>
      <w:r w:rsidRPr="0005228F">
        <w:fldChar w:fldCharType="end"/>
      </w:r>
      <w:r w:rsidRPr="0005228F">
        <w:t xml:space="preserve"> with ACS relative calculated from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t xml:space="preserve"> or equivalently from Equation </w:t>
      </w:r>
      <w:r w:rsidRPr="0005228F">
        <w:fldChar w:fldCharType="begin"/>
      </w:r>
      <w:r w:rsidRPr="0005228F">
        <w:instrText xml:space="preserve"> GOTOBUTTON ZEqnNum787558  \* MERGEFORMAT </w:instrText>
      </w:r>
      <w:r w:rsidRPr="0005228F">
        <w:fldChar w:fldCharType="begin"/>
      </w:r>
      <w:r w:rsidRPr="0005228F">
        <w:instrText xml:space="preserve"> REF ZEqnNum787558 \* Charformat \! \* MERGEFORMAT </w:instrText>
      </w:r>
      <w:r w:rsidRPr="0005228F">
        <w:fldChar w:fldCharType="separate"/>
      </w:r>
      <w:r w:rsidRPr="0005228F">
        <w:instrText>(12)</w:instrText>
      </w:r>
      <w:r w:rsidRPr="0005228F">
        <w:fldChar w:fldCharType="end"/>
      </w:r>
      <w:r w:rsidRPr="0005228F">
        <w:fldChar w:fldCharType="end"/>
      </w:r>
      <w:r w:rsidRPr="0005228F">
        <w:t>.</w:t>
      </w:r>
      <w:r w:rsidRPr="0005228F">
        <w:rPr>
          <w:rFonts w:cs="Arial"/>
          <w:szCs w:val="20"/>
        </w:rPr>
        <w:t xml:space="preserve"> Note that there is a simplification in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rPr>
          <w:rFonts w:cs="Arial"/>
          <w:szCs w:val="20"/>
        </w:rPr>
        <w:t xml:space="preserve"> compared with Equation </w:t>
      </w:r>
      <w:r w:rsidRPr="0005228F">
        <w:fldChar w:fldCharType="begin"/>
      </w:r>
      <w:r w:rsidRPr="0005228F">
        <w:instrText xml:space="preserve"> GOTOBUTTON ZEqnNum441804  \* MERGEFORMAT </w:instrText>
      </w:r>
      <w:r w:rsidRPr="0005228F">
        <w:fldChar w:fldCharType="begin"/>
      </w:r>
      <w:r w:rsidRPr="0005228F">
        <w:instrText xml:space="preserve"> REF ZEqnNum441804 \* Charformat \! \* MERGEFORMAT </w:instrText>
      </w:r>
      <w:r w:rsidRPr="0005228F">
        <w:fldChar w:fldCharType="separate"/>
      </w:r>
      <w:r w:rsidRPr="0005228F">
        <w:instrText>(6)</w:instrText>
      </w:r>
      <w:r w:rsidRPr="0005228F">
        <w:fldChar w:fldCharType="end"/>
      </w:r>
      <w:r w:rsidRPr="0005228F">
        <w:fldChar w:fldCharType="end"/>
      </w:r>
      <w:r w:rsidRPr="0005228F">
        <w:rPr>
          <w:rFonts w:cs="Arial"/>
          <w:szCs w:val="20"/>
        </w:rPr>
        <w:t xml:space="preserve">.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rPr>
          <w:rFonts w:cs="Arial"/>
          <w:szCs w:val="20"/>
        </w:rPr>
        <w:t xml:space="preserve"> does not take into account the ACLR of the interfering signal and thus it underestimates ACS for low and medium ACLR values. Consequently, it would be more appropriate to calculate ACS from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rPr>
          <w:rFonts w:cs="Arial"/>
          <w:szCs w:val="20"/>
        </w:rPr>
        <w:t xml:space="preserve"> when the interfering signal ACLR is relatively large compared to the victim receiver ACS. For high ACLR and M values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rPr>
          <w:rFonts w:cs="Arial"/>
          <w:szCs w:val="20"/>
        </w:rPr>
        <w:t xml:space="preserve"> is equivalent to Equation </w:t>
      </w:r>
      <w:r w:rsidRPr="0005228F">
        <w:fldChar w:fldCharType="begin"/>
      </w:r>
      <w:r w:rsidRPr="0005228F">
        <w:instrText xml:space="preserve"> GOTOBUTTON ZEqnNum441804  \* MERGEFORMAT </w:instrText>
      </w:r>
      <w:r w:rsidRPr="0005228F">
        <w:fldChar w:fldCharType="begin"/>
      </w:r>
      <w:r w:rsidRPr="0005228F">
        <w:instrText xml:space="preserve"> REF ZEqnNum441804 \* Charformat \! \* MERGEFORMAT </w:instrText>
      </w:r>
      <w:r w:rsidRPr="0005228F">
        <w:fldChar w:fldCharType="separate"/>
      </w:r>
      <w:r w:rsidRPr="0005228F">
        <w:instrText>(6)</w:instrText>
      </w:r>
      <w:r w:rsidRPr="0005228F">
        <w:fldChar w:fldCharType="end"/>
      </w:r>
      <w:r w:rsidRPr="0005228F">
        <w:fldChar w:fldCharType="end"/>
      </w:r>
      <w:r w:rsidRPr="0005228F">
        <w:rPr>
          <w:rFonts w:cs="Arial"/>
          <w:szCs w:val="20"/>
        </w:rPr>
        <w:t xml:space="preserve"> as shown in </w:t>
      </w:r>
      <w:r w:rsidRPr="0005228F">
        <w:rPr>
          <w:rFonts w:cs="Arial"/>
          <w:szCs w:val="20"/>
        </w:rPr>
        <w:fldChar w:fldCharType="begin"/>
      </w:r>
      <w:r w:rsidRPr="0005228F">
        <w:rPr>
          <w:rFonts w:cs="Arial"/>
          <w:szCs w:val="20"/>
        </w:rPr>
        <w:instrText xml:space="preserve"> REF _Ref5612962 \h  \* MERGEFORMAT </w:instrText>
      </w:r>
      <w:r w:rsidRPr="0005228F">
        <w:rPr>
          <w:rFonts w:cs="Arial"/>
          <w:szCs w:val="20"/>
        </w:rPr>
      </w:r>
      <w:r w:rsidRPr="0005228F">
        <w:rPr>
          <w:rFonts w:cs="Arial"/>
          <w:szCs w:val="20"/>
        </w:rPr>
        <w:fldChar w:fldCharType="separate"/>
      </w:r>
      <w:r w:rsidRPr="0005228F">
        <w:t>Figure 7</w:t>
      </w:r>
      <w:r w:rsidRPr="0005228F">
        <w:rPr>
          <w:rFonts w:cs="Arial"/>
          <w:szCs w:val="20"/>
        </w:rPr>
        <w:fldChar w:fldCharType="end"/>
      </w:r>
      <w:r w:rsidRPr="0005228F">
        <w:rPr>
          <w:rFonts w:cs="Arial"/>
          <w:szCs w:val="20"/>
        </w:rPr>
        <w:t>.</w:t>
      </w:r>
    </w:p>
    <w:bookmarkEnd w:id="176"/>
    <w:p w14:paraId="6E3E7388" w14:textId="77777777" w:rsidR="00844380" w:rsidRPr="0005228F" w:rsidRDefault="00844380" w:rsidP="00844380">
      <w:r w:rsidRPr="0005228F">
        <w:rPr>
          <w:rFonts w:cs="Arial"/>
          <w:szCs w:val="20"/>
        </w:rPr>
        <w:t xml:space="preserve">Please also note that “Receiver sensitivity” is not in the equations related to </w:t>
      </w:r>
      <w:r w:rsidRPr="0005228F">
        <w:rPr>
          <w:rFonts w:cs="Arial"/>
          <w:szCs w:val="20"/>
        </w:rPr>
        <w:fldChar w:fldCharType="begin"/>
      </w:r>
      <w:r w:rsidRPr="0005228F">
        <w:rPr>
          <w:rFonts w:cs="Arial"/>
          <w:szCs w:val="20"/>
        </w:rPr>
        <w:instrText xml:space="preserve"> REF _Ref5612962 \h </w:instrText>
      </w:r>
      <w:r w:rsidRPr="0005228F">
        <w:rPr>
          <w:rFonts w:cs="Arial"/>
          <w:szCs w:val="20"/>
        </w:rPr>
      </w:r>
      <w:r w:rsidRPr="0005228F">
        <w:rPr>
          <w:rFonts w:cs="Arial"/>
          <w:szCs w:val="20"/>
        </w:rPr>
        <w:fldChar w:fldCharType="separate"/>
      </w:r>
      <w:r w:rsidRPr="0005228F">
        <w:t xml:space="preserve">Figure </w:t>
      </w:r>
      <w:r w:rsidRPr="0005228F">
        <w:rPr>
          <w:noProof/>
        </w:rPr>
        <w:t>7</w:t>
      </w:r>
      <w:r w:rsidRPr="0005228F">
        <w:rPr>
          <w:rFonts w:cs="Arial"/>
          <w:szCs w:val="20"/>
        </w:rPr>
        <w:fldChar w:fldCharType="end"/>
      </w:r>
      <w:r w:rsidRPr="0005228F">
        <w:rPr>
          <w:rFonts w:cs="Arial"/>
          <w:szCs w:val="20"/>
        </w:rPr>
        <w:t>; it is a reference for quantifying the typical C/I expected.</w:t>
      </w:r>
      <w:r w:rsidRPr="0005228F">
        <w:t xml:space="preserve"> In addition note that, from Equation </w:t>
      </w:r>
      <w:r w:rsidRPr="0005228F">
        <w:rPr>
          <w:iCs/>
        </w:rPr>
        <w:fldChar w:fldCharType="begin"/>
      </w:r>
      <w:r w:rsidRPr="0005228F">
        <w:rPr>
          <w:iCs/>
        </w:rPr>
        <w:instrText xml:space="preserve"> GOTOBUTTON ZEqnNum679868  \* MERGEFORMAT </w:instrText>
      </w:r>
      <w:r w:rsidRPr="0005228F">
        <w:rPr>
          <w:iCs/>
        </w:rPr>
        <w:fldChar w:fldCharType="begin"/>
      </w:r>
      <w:r w:rsidRPr="0005228F">
        <w:rPr>
          <w:iCs/>
        </w:rPr>
        <w:instrText xml:space="preserve"> REF ZEqnNum679868 \* Charformat \! \* MERGEFORMAT </w:instrText>
      </w:r>
      <w:r w:rsidRPr="0005228F">
        <w:rPr>
          <w:iCs/>
        </w:rPr>
        <w:fldChar w:fldCharType="separate"/>
      </w:r>
      <w:r w:rsidRPr="0005228F">
        <w:rPr>
          <w:iCs/>
        </w:rPr>
        <w:instrText>(11)</w:instrText>
      </w:r>
      <w:r w:rsidRPr="0005228F">
        <w:rPr>
          <w:iCs/>
        </w:rPr>
        <w:fldChar w:fldCharType="end"/>
      </w:r>
      <w:r w:rsidRPr="0005228F">
        <w:rPr>
          <w:iCs/>
        </w:rPr>
        <w:fldChar w:fldCharType="end"/>
      </w:r>
      <w:r w:rsidRPr="0005228F">
        <w:t xml:space="preserve">, with the assumed values of N and ACIR in </w:t>
      </w:r>
      <w:r w:rsidRPr="0005228F">
        <w:fldChar w:fldCharType="begin"/>
      </w:r>
      <w:r w:rsidRPr="0005228F">
        <w:instrText xml:space="preserve"> REF _Ref5612962 \h  \* MERGEFORMAT </w:instrText>
      </w:r>
      <w:r w:rsidRPr="0005228F">
        <w:fldChar w:fldCharType="separate"/>
      </w:r>
      <w:r w:rsidRPr="0005228F">
        <w:t>Figure 7</w:t>
      </w:r>
      <w:r w:rsidRPr="0005228F">
        <w:fldChar w:fldCharType="end"/>
      </w:r>
      <w:r w:rsidRPr="0005228F">
        <w:t>, the value of M-</w:t>
      </w:r>
      <w:proofErr w:type="spellStart"/>
      <w:r w:rsidRPr="0005228F">
        <w:t>I</w:t>
      </w:r>
      <w:r w:rsidRPr="0005228F">
        <w:rPr>
          <w:rStyle w:val="ECCHLsubscript"/>
        </w:rPr>
        <w:t>adj</w:t>
      </w:r>
      <w:proofErr w:type="spellEnd"/>
      <w:r w:rsidRPr="0005228F">
        <w:t xml:space="preserve"> = 45 dB remains constant for each </w:t>
      </w:r>
      <w:proofErr w:type="spellStart"/>
      <w:r w:rsidRPr="0005228F">
        <w:t>ACS</w:t>
      </w:r>
      <w:r w:rsidRPr="0005228F">
        <w:rPr>
          <w:rStyle w:val="ECCHLsubscript"/>
        </w:rPr>
        <w:t>relative</w:t>
      </w:r>
      <w:proofErr w:type="spellEnd"/>
      <w:r w:rsidRPr="0005228F">
        <w:t xml:space="preserve"> calculation.</w:t>
      </w:r>
    </w:p>
    <w:p w14:paraId="6CE315CD" w14:textId="77777777" w:rsidR="00844380" w:rsidRPr="0005228F" w:rsidRDefault="00844380" w:rsidP="00844380">
      <w:pPr>
        <w:pStyle w:val="ECCBulletsLv1"/>
        <w:numPr>
          <w:ilvl w:val="0"/>
          <w:numId w:val="0"/>
        </w:numPr>
        <w:spacing w:before="240" w:after="60"/>
      </w:pPr>
      <w:r w:rsidRPr="0005228F">
        <w:t>Finally, it is important to note that:</w:t>
      </w:r>
    </w:p>
    <w:p w14:paraId="5EC83ACE" w14:textId="77777777" w:rsidR="00844380" w:rsidRPr="0005228F" w:rsidRDefault="00844380" w:rsidP="00844380">
      <w:pPr>
        <w:pStyle w:val="ECCBulletsLv1"/>
        <w:ind w:left="357" w:hanging="357"/>
        <w:jc w:val="left"/>
      </w:pPr>
      <w:r w:rsidRPr="0005228F">
        <w:t xml:space="preserve">Some ETSI Standards provide direct </w:t>
      </w:r>
      <m:oMath>
        <m:sSub>
          <m:sSubPr>
            <m:ctrlPr>
              <w:rPr>
                <w:rFonts w:ascii="Cambria Math" w:hAnsi="Cambria Math"/>
              </w:rPr>
            </m:ctrlPr>
          </m:sSubPr>
          <m:e>
            <m:r>
              <m:rPr>
                <m:sty m:val="p"/>
              </m:rPr>
              <w:rPr>
                <w:rFonts w:ascii="Cambria Math" w:hAnsi="Cambria Math"/>
              </w:rPr>
              <m:t>(I/C)</m:t>
            </m:r>
          </m:e>
          <m:sub>
            <m:r>
              <m:rPr>
                <m:sty m:val="p"/>
              </m:rPr>
              <w:rPr>
                <w:rFonts w:ascii="Cambria Math" w:hAnsi="Cambria Math"/>
              </w:rPr>
              <m:t>co-ch</m:t>
            </m:r>
          </m:sub>
        </m:sSub>
        <m:r>
          <m:rPr>
            <m:sty m:val="p"/>
          </m:rPr>
          <w:rPr>
            <w:rFonts w:ascii="Cambria Math" w:hAnsi="Cambria Math"/>
          </w:rPr>
          <m:t xml:space="preserve"> and </m:t>
        </m:r>
        <m:sSub>
          <m:sSubPr>
            <m:ctrlPr>
              <w:rPr>
                <w:rFonts w:ascii="Cambria Math" w:hAnsi="Cambria Math"/>
              </w:rPr>
            </m:ctrlPr>
          </m:sSubPr>
          <m:e>
            <m:r>
              <m:rPr>
                <m:sty m:val="p"/>
              </m:rPr>
              <w:rPr>
                <w:rFonts w:ascii="Cambria Math" w:hAnsi="Cambria Math"/>
              </w:rPr>
              <m:t>(I/C)</m:t>
            </m:r>
          </m:e>
          <m:sub>
            <m:r>
              <m:rPr>
                <m:sty m:val="p"/>
              </m:rPr>
              <w:rPr>
                <w:rFonts w:ascii="Cambria Math" w:hAnsi="Cambria Math"/>
              </w:rPr>
              <m:t>adj-ch</m:t>
            </m:r>
          </m:sub>
        </m:sSub>
      </m:oMath>
      <w:r w:rsidRPr="0005228F">
        <w:t xml:space="preserve"> tests; if needed ACS can be derived from the above equations. From those I/C tests it is also possible to calculate ACS;</w:t>
      </w:r>
    </w:p>
    <w:p w14:paraId="4284C8E0" w14:textId="77777777" w:rsidR="00844380" w:rsidRPr="0005228F" w:rsidRDefault="00844380" w:rsidP="00844380">
      <w:pPr>
        <w:pStyle w:val="ECCBulletsLv1"/>
        <w:ind w:left="357" w:hanging="357"/>
        <w:jc w:val="left"/>
      </w:pPr>
      <w:r w:rsidRPr="0005228F">
        <w:t>In a number of ETSI Standards, the term ACS is used in different ways and the required tests could mislead the reader towards ACS values different from the above concept; therefore, ACS values in the standards should be carefully considered in order to use them correctly in sharing and compatibility studies.</w:t>
      </w:r>
    </w:p>
    <w:p w14:paraId="7B1B239F" w14:textId="77777777" w:rsidR="00844380" w:rsidRPr="0005228F" w:rsidRDefault="00844380" w:rsidP="00844380">
      <w:pPr>
        <w:rPr>
          <w:rStyle w:val="ECCParagraph"/>
        </w:rPr>
      </w:pPr>
      <w:r w:rsidRPr="0005228F">
        <w:t>To</w:t>
      </w:r>
      <w:r w:rsidRPr="0005228F">
        <w:rPr>
          <w:rStyle w:val="ECCParagraph"/>
        </w:rPr>
        <w:t xml:space="preserve"> explore this subject further</w:t>
      </w:r>
      <w:r w:rsidRPr="0005228F">
        <w:t xml:space="preserve">, </w:t>
      </w:r>
      <w:r w:rsidRPr="0005228F">
        <w:fldChar w:fldCharType="begin"/>
      </w:r>
      <w:r w:rsidRPr="0005228F">
        <w:instrText xml:space="preserve"> REF _Ref5714612 \r \h  \* MERGEFORMAT </w:instrText>
      </w:r>
      <w:r w:rsidRPr="0005228F">
        <w:fldChar w:fldCharType="separate"/>
      </w:r>
      <w:r w:rsidRPr="0005228F">
        <w:t>ANNEX 5:</w:t>
      </w:r>
      <w:r w:rsidRPr="0005228F">
        <w:fldChar w:fldCharType="end"/>
      </w:r>
      <w:r w:rsidRPr="0005228F">
        <w:t xml:space="preserve"> shows similar mathematical considerations using graphical examples and analyses of ACS values in a number of ETSI Standards to give a correct understanding</w:t>
      </w:r>
      <w:r w:rsidRPr="0005228F">
        <w:rPr>
          <w:rStyle w:val="ECCParagraph"/>
        </w:rPr>
        <w:t>.</w:t>
      </w:r>
    </w:p>
    <w:p w14:paraId="5B327A54" w14:textId="77777777" w:rsidR="00844380" w:rsidRPr="003C2CC3" w:rsidRDefault="00844380" w:rsidP="00844380">
      <w:pPr>
        <w:pStyle w:val="Heading3"/>
        <w:tabs>
          <w:tab w:val="clear" w:pos="720"/>
          <w:tab w:val="num" w:pos="1855"/>
        </w:tabs>
        <w:ind w:left="709"/>
        <w:rPr>
          <w:lang w:val="en-GB"/>
        </w:rPr>
      </w:pPr>
      <w:bookmarkStart w:id="177" w:name="_Toc513736465"/>
      <w:bookmarkStart w:id="178" w:name="_Toc26977255"/>
      <w:bookmarkStart w:id="179" w:name="_Toc21332757"/>
      <w:bookmarkStart w:id="180" w:name="_Toc31812077"/>
      <w:r w:rsidRPr="003C2CC3">
        <w:rPr>
          <w:lang w:val="en-GB"/>
        </w:rPr>
        <w:t>Blocking and overloading</w:t>
      </w:r>
      <w:bookmarkEnd w:id="177"/>
      <w:bookmarkEnd w:id="178"/>
      <w:bookmarkEnd w:id="179"/>
      <w:bookmarkEnd w:id="180"/>
    </w:p>
    <w:p w14:paraId="3A8BD430" w14:textId="77777777" w:rsidR="00844380" w:rsidRPr="0005228F" w:rsidRDefault="00844380" w:rsidP="00844380">
      <w:pPr>
        <w:jc w:val="center"/>
      </w:pPr>
      <w:r w:rsidRPr="003C2CC3">
        <w:rPr>
          <w:noProof/>
          <w:lang w:eastAsia="da-DK"/>
        </w:rPr>
        <w:drawing>
          <wp:inline distT="0" distB="0" distL="0" distR="0" wp14:anchorId="0B114CA1" wp14:editId="4C56F84C">
            <wp:extent cx="4611926" cy="3612440"/>
            <wp:effectExtent l="0" t="0" r="0" b="7620"/>
            <wp:docPr id="3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8252" cy="3625228"/>
                    </a:xfrm>
                    <a:prstGeom prst="rect">
                      <a:avLst/>
                    </a:prstGeom>
                    <a:noFill/>
                  </pic:spPr>
                </pic:pic>
              </a:graphicData>
            </a:graphic>
          </wp:inline>
        </w:drawing>
      </w:r>
    </w:p>
    <w:p w14:paraId="21580FF4" w14:textId="77777777" w:rsidR="00844380" w:rsidRPr="0005228F" w:rsidRDefault="00844380" w:rsidP="00844380">
      <w:pPr>
        <w:pStyle w:val="Caption"/>
        <w:keepNext/>
        <w:rPr>
          <w:lang w:val="en-GB"/>
        </w:rPr>
      </w:pPr>
    </w:p>
    <w:p w14:paraId="4A68C74D" w14:textId="77777777" w:rsidR="00844380" w:rsidRPr="0005228F" w:rsidRDefault="00844380" w:rsidP="00844380">
      <w:pPr>
        <w:pStyle w:val="Caption"/>
        <w:rPr>
          <w:lang w:val="en-GB"/>
        </w:rPr>
      </w:pPr>
      <w:bookmarkStart w:id="181" w:name="_Ref6168459"/>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8</w:t>
      </w:r>
      <w:r w:rsidRPr="0005228F">
        <w:rPr>
          <w:lang w:val="en-GB"/>
        </w:rPr>
        <w:fldChar w:fldCharType="end"/>
      </w:r>
      <w:bookmarkEnd w:id="181"/>
      <w:r w:rsidRPr="0005228F">
        <w:rPr>
          <w:lang w:val="en-GB"/>
        </w:rPr>
        <w:t>: Receiver blocking and overloading measurement ranges</w:t>
      </w:r>
    </w:p>
    <w:p w14:paraId="30B2AFA3" w14:textId="77777777" w:rsidR="00844380" w:rsidRPr="0005228F" w:rsidRDefault="00844380" w:rsidP="00844380">
      <w:pPr>
        <w:rPr>
          <w:rStyle w:val="ECCParagraph"/>
        </w:rPr>
      </w:pPr>
      <w:bookmarkStart w:id="182" w:name="_Toc510021970"/>
      <w:bookmarkStart w:id="183" w:name="_Toc510021979"/>
      <w:bookmarkStart w:id="184" w:name="_Toc513736466"/>
      <w:bookmarkStart w:id="185" w:name="_Toc510021995"/>
      <w:bookmarkEnd w:id="182"/>
      <w:bookmarkEnd w:id="183"/>
      <w:r w:rsidRPr="0005228F">
        <w:rPr>
          <w:rStyle w:val="ECCParagraph"/>
        </w:rPr>
        <w:t xml:space="preserve">Blocking and overloading of a receiver are two different phenomena and should not be confused. </w:t>
      </w:r>
      <w:r w:rsidRPr="0005228F">
        <w:rPr>
          <w:rStyle w:val="ECCParagraph"/>
        </w:rPr>
        <w:fldChar w:fldCharType="begin"/>
      </w:r>
      <w:r w:rsidRPr="0005228F">
        <w:rPr>
          <w:rStyle w:val="ECCParagraph"/>
        </w:rPr>
        <w:instrText xml:space="preserve"> REF _Ref6168459 \h </w:instrText>
      </w:r>
      <w:r w:rsidRPr="0005228F">
        <w:rPr>
          <w:rStyle w:val="ECCParagraph"/>
        </w:rPr>
      </w:r>
      <w:r w:rsidRPr="0005228F">
        <w:rPr>
          <w:rStyle w:val="ECCParagraph"/>
        </w:rPr>
        <w:fldChar w:fldCharType="separate"/>
      </w:r>
      <w:r w:rsidRPr="0005228F">
        <w:t xml:space="preserve">Figure </w:t>
      </w:r>
      <w:r w:rsidRPr="0005228F">
        <w:rPr>
          <w:noProof/>
        </w:rPr>
        <w:t>8</w:t>
      </w:r>
      <w:r w:rsidRPr="0005228F">
        <w:rPr>
          <w:rStyle w:val="ECCParagraph"/>
        </w:rPr>
        <w:fldChar w:fldCharType="end"/>
      </w:r>
      <w:r w:rsidRPr="0005228F">
        <w:rPr>
          <w:rStyle w:val="ECCParagraph"/>
        </w:rPr>
        <w:t xml:space="preserve"> shows the C(I) curve of an ideal receiver with a protection ratio (PR) of -40 dB and an overloading threshold (</w:t>
      </w:r>
      <w:proofErr w:type="spellStart"/>
      <w:r w:rsidRPr="0005228F">
        <w:rPr>
          <w:rStyle w:val="ECCParagraph"/>
        </w:rPr>
        <w:t>O</w:t>
      </w:r>
      <w:r w:rsidRPr="0005228F">
        <w:rPr>
          <w:rStyle w:val="ECCParagraph"/>
          <w:vertAlign w:val="subscript"/>
        </w:rPr>
        <w:t>th</w:t>
      </w:r>
      <w:proofErr w:type="spellEnd"/>
      <w:r w:rsidRPr="0005228F">
        <w:rPr>
          <w:rStyle w:val="ECCParagraph"/>
        </w:rPr>
        <w:t>) of -10 dBm.</w:t>
      </w:r>
    </w:p>
    <w:p w14:paraId="3765EAFC" w14:textId="77777777" w:rsidR="00844380" w:rsidRPr="0005228F" w:rsidRDefault="00844380" w:rsidP="00844380">
      <w:pPr>
        <w:rPr>
          <w:rStyle w:val="ECCParagraph"/>
        </w:rPr>
      </w:pPr>
      <w:r w:rsidRPr="0005228F">
        <w:rPr>
          <w:rStyle w:val="ECCParagraph"/>
        </w:rPr>
        <w:t>In this example, it can be seen that:</w:t>
      </w:r>
    </w:p>
    <w:p w14:paraId="5BF497E4" w14:textId="77777777" w:rsidR="00844380" w:rsidRPr="0005228F" w:rsidRDefault="00844380" w:rsidP="00844380">
      <w:pPr>
        <w:pStyle w:val="ECCBulletsLv1"/>
        <w:ind w:left="357" w:hanging="357"/>
        <w:jc w:val="left"/>
      </w:pPr>
      <w:r w:rsidRPr="0005228F">
        <w:t>if the interfering signal level is lower than -10 dBm, the receiver operates in its linear range and consequently, it is interfered (desensitised) with by the interfering signal if and only if the C/I ratio is lower than its PR;</w:t>
      </w:r>
    </w:p>
    <w:p w14:paraId="5173F792" w14:textId="77777777" w:rsidR="00844380" w:rsidRPr="0005228F" w:rsidRDefault="00844380" w:rsidP="00844380">
      <w:pPr>
        <w:pStyle w:val="ECCBulletsLv1"/>
        <w:ind w:left="357" w:hanging="357"/>
        <w:jc w:val="left"/>
      </w:pPr>
      <w:r w:rsidRPr="0005228F">
        <w:t>while, if the interfering signal level is higher than -10 dBm, the receiver front-end is fully overloaded and consequently, it is unable to receive anything at all, independent of the wanted signal level.</w:t>
      </w:r>
    </w:p>
    <w:p w14:paraId="77435C41" w14:textId="77777777" w:rsidR="00844380" w:rsidRPr="0005228F" w:rsidRDefault="00844380" w:rsidP="00844380">
      <w:pPr>
        <w:rPr>
          <w:rStyle w:val="ECCParagraph"/>
        </w:rPr>
      </w:pPr>
      <w:r w:rsidRPr="0005228F">
        <w:rPr>
          <w:rStyle w:val="ECCParagraph"/>
        </w:rPr>
        <w:t>The blocking response of the receiver cannot be measured under “Overloading” measurement conditions. Consequently, it should not be measured at wanted signal levels more than 30 dB above the receiver sensitivity, depending on the receiver.</w:t>
      </w:r>
    </w:p>
    <w:p w14:paraId="6E37229F" w14:textId="77777777" w:rsidR="00844380" w:rsidRPr="0005228F" w:rsidRDefault="00844380" w:rsidP="00844380">
      <w:pPr>
        <w:rPr>
          <w:rStyle w:val="ECCParagraph"/>
        </w:rPr>
      </w:pPr>
      <w:r w:rsidRPr="0005228F">
        <w:rPr>
          <w:rStyle w:val="ECCParagraph"/>
        </w:rPr>
        <w:t>Conversely, the overloading threshold of a receiver cannot be measured under “Blocking” measurement conditions. Consequently, the overloading threshold of the receivers should be measured at a wanted signal levels more than 30 dB above the receiver sensitivity, depending on the receiver.</w:t>
      </w:r>
    </w:p>
    <w:p w14:paraId="54381516" w14:textId="77777777" w:rsidR="00844380" w:rsidRPr="0005228F" w:rsidRDefault="00844380" w:rsidP="00844380">
      <w:pPr>
        <w:rPr>
          <w:rStyle w:val="ECCParagraph"/>
        </w:rPr>
      </w:pPr>
      <w:r w:rsidRPr="0005228F">
        <w:rPr>
          <w:rStyle w:val="ECCParagraph"/>
        </w:rPr>
        <w:t>For most existing mobile and broadcasting systems, the blocking response of the receivers is measured at a wanted signal level equal to the receiver sensitivity +3 dB to +16 dB depending on the system configuration. At such wanted signal levels, most of the receivers operates in their linear range and are interfered (desensitised) with by the interfering signal only and only if the C/I ratio is lower than their PR.</w:t>
      </w:r>
    </w:p>
    <w:p w14:paraId="068DD96B" w14:textId="77777777" w:rsidR="00844380" w:rsidRPr="0005228F" w:rsidRDefault="00844380" w:rsidP="00844380">
      <w:pPr>
        <w:rPr>
          <w:rStyle w:val="ECCParagraph"/>
        </w:rPr>
      </w:pPr>
      <w:r w:rsidRPr="0005228F">
        <w:rPr>
          <w:rStyle w:val="ECCParagraph"/>
        </w:rPr>
        <w:t>Overloading threshold measurements have recently been introduced in the European Harmonised Standard ETSI EN 303 340. In this Harmonised Standard, the overloading threshold is measured at a wanted signal level above the receiver sensitivity +42 dB.</w:t>
      </w:r>
    </w:p>
    <w:p w14:paraId="0ADA8AFB" w14:textId="77777777" w:rsidR="00844380" w:rsidRPr="0005228F" w:rsidRDefault="00844380" w:rsidP="00844380">
      <w:pPr>
        <w:rPr>
          <w:rStyle w:val="ECCParagraph"/>
        </w:rPr>
      </w:pPr>
      <w:r w:rsidRPr="0005228F">
        <w:rPr>
          <w:rStyle w:val="ECCParagraph"/>
        </w:rPr>
        <w:t>Blocking and overloading phenomena are described in detail in the following sections.</w:t>
      </w:r>
    </w:p>
    <w:p w14:paraId="7D127FFE" w14:textId="77777777" w:rsidR="00844380" w:rsidRPr="0005228F" w:rsidRDefault="00844380" w:rsidP="00844380">
      <w:pPr>
        <w:pStyle w:val="Heading4"/>
        <w:rPr>
          <w:lang w:val="en-GB"/>
        </w:rPr>
      </w:pPr>
      <w:bookmarkStart w:id="186" w:name="_Ref14104316"/>
      <w:bookmarkStart w:id="187" w:name="_Toc26977256"/>
      <w:bookmarkStart w:id="188" w:name="_Toc21332758"/>
      <w:bookmarkStart w:id="189" w:name="_Toc31812078"/>
      <w:r w:rsidRPr="0005228F">
        <w:rPr>
          <w:lang w:val="en-GB"/>
        </w:rPr>
        <w:t>Blocking (receiver blocking response)</w:t>
      </w:r>
      <w:bookmarkEnd w:id="184"/>
      <w:bookmarkEnd w:id="185"/>
      <w:bookmarkEnd w:id="186"/>
      <w:bookmarkEnd w:id="187"/>
      <w:bookmarkEnd w:id="188"/>
      <w:bookmarkEnd w:id="189"/>
    </w:p>
    <w:p w14:paraId="49C5380C" w14:textId="77777777" w:rsidR="00844380" w:rsidRPr="0005228F" w:rsidRDefault="00844380" w:rsidP="00844380">
      <w:r w:rsidRPr="0005228F">
        <w:t>Blocking refers to the reduction of the receiver sensitivity, thus the degradation of its performance, in the presence of an interfering signal; the frequency offset of the interfering signal within a certain offset frequency range; should generally cover a relatively large range of frequencies around the wanted signal. The reduction of the sensitivity of the receiver is called “</w:t>
      </w:r>
      <w:r w:rsidRPr="0005228F">
        <w:rPr>
          <w:rStyle w:val="ECCParagraph"/>
        </w:rPr>
        <w:t>desensitisation”.</w:t>
      </w:r>
    </w:p>
    <w:p w14:paraId="2E03F91B" w14:textId="77777777" w:rsidR="00844380" w:rsidRPr="0005228F" w:rsidRDefault="00844380" w:rsidP="00844380">
      <w:pPr>
        <w:rPr>
          <w:rStyle w:val="ECCParagraph"/>
        </w:rPr>
      </w:pPr>
      <w:r w:rsidRPr="0005228F">
        <w:rPr>
          <w:rStyle w:val="ECCParagraph"/>
        </w:rPr>
        <w:t>The blocking response is measured at a given wanted signal level with a modulated or unmodulated interfering signal at a frequency offset with respect to the wanted signal. For example, if the receivers blocking level for a 3 dB receiver desensitisation needs to be measured, it would then be necessary to set the wanted signal level at a level equal to the receiver sensitivity +3 dB. The interfering signal level is set at a suitably lower level (e.g. 10 dB lower than the wanted signal level). Then, the interfering signal level is increased by steps of 1 dB up to the level that again causes the receiver performances to degrade up to its sensitivity reference performance. Finally, for the sake of testing accuracy, the interfering signal level is decreased by 1 dB and its level is noted. This level expressed in dBm is the receiver blocking response.</w:t>
      </w:r>
    </w:p>
    <w:p w14:paraId="697844FE" w14:textId="77777777" w:rsidR="00844380" w:rsidRPr="0005228F" w:rsidRDefault="00844380" w:rsidP="00844380">
      <w:pPr>
        <w:rPr>
          <w:rStyle w:val="ECCParagraph"/>
        </w:rPr>
      </w:pPr>
      <w:r w:rsidRPr="0005228F">
        <w:rPr>
          <w:rStyle w:val="ECCParagraph"/>
        </w:rPr>
        <w:t>Note that the protection ratio (PR) of a receiver can easily be calculated from its measured blocking levels as follows:</w:t>
      </w:r>
    </w:p>
    <w:p w14:paraId="45FBA95A" w14:textId="77777777" w:rsidR="00844380" w:rsidRPr="0005228F" w:rsidRDefault="00844380" w:rsidP="00844380">
      <w:pPr>
        <w:rPr>
          <w:rStyle w:val="ECCParagraph"/>
        </w:rPr>
      </w:pPr>
    </w:p>
    <w:p w14:paraId="629CBCCE"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2980" w:dyaOrig="360" w14:anchorId="0915ADF7">
          <v:shape id="_x0000_i1047" type="#_x0000_t75" style="width:147.75pt;height:19.65pt" o:ole="">
            <v:imagedata r:id="rId59" o:title=""/>
          </v:shape>
          <o:OLEObject Type="Embed" ProgID="Equation.DSMT4" ShapeID="_x0000_i1047" DrawAspect="Content" ObjectID="_1642508985" r:id="rId60"/>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14</w:instrText>
      </w:r>
      <w:r w:rsidRPr="0005228F">
        <w:rPr>
          <w:rStyle w:val="ECCParagraph"/>
        </w:rPr>
        <w:fldChar w:fldCharType="end"/>
      </w:r>
      <w:r w:rsidRPr="0005228F">
        <w:rPr>
          <w:rStyle w:val="ECCParagraph"/>
        </w:rPr>
        <w:instrText>)</w:instrText>
      </w:r>
      <w:r w:rsidRPr="0005228F">
        <w:rPr>
          <w:rStyle w:val="ECCParagraph"/>
        </w:rPr>
        <w:fldChar w:fldCharType="end"/>
      </w:r>
    </w:p>
    <w:p w14:paraId="643BF894" w14:textId="77777777" w:rsidR="00844380" w:rsidRPr="0005228F" w:rsidRDefault="00844380" w:rsidP="00844380">
      <w:pPr>
        <w:rPr>
          <w:rStyle w:val="ECCParagraph"/>
        </w:rPr>
      </w:pPr>
      <w:r w:rsidRPr="0005228F">
        <w:rPr>
          <w:rStyle w:val="ECCParagraph"/>
        </w:rPr>
        <w:t>The degradation of the performance of a receiver due to an interfering signal above its blocking response is not necessarily due to the nonlinearity of the receiver LNA.</w:t>
      </w:r>
    </w:p>
    <w:p w14:paraId="300BD5D2" w14:textId="77777777" w:rsidR="00844380" w:rsidRPr="0005228F" w:rsidRDefault="00844380" w:rsidP="00844380">
      <w:bookmarkStart w:id="190" w:name="_Hlk27574712"/>
      <w:r w:rsidRPr="0005228F">
        <w:t>The gain compression effect of the interfering signal can be expressed as follows:</w:t>
      </w:r>
    </w:p>
    <w:p w14:paraId="5116A03F" w14:textId="5DD596BD" w:rsidR="00844380" w:rsidRPr="0005228F" w:rsidRDefault="00844380" w:rsidP="00290CED">
      <w:pPr>
        <w:pStyle w:val="ECCBulletsLv1"/>
      </w:pPr>
      <w:r w:rsidRPr="0005228F">
        <w:rPr>
          <w:rStyle w:val="ECCParagraph"/>
        </w:rPr>
        <w:tab/>
      </w:r>
      <m:oMath>
        <m:r>
          <w:rPr>
            <w:rStyle w:val="ECCParagraph"/>
            <w:rFonts w:ascii="Cambria Math" w:hAnsi="Cambria Math"/>
          </w:rPr>
          <m:t>y=</m:t>
        </m:r>
        <m:sSub>
          <m:sSubPr>
            <m:ctrlPr>
              <w:rPr>
                <w:rStyle w:val="ECCParagraph"/>
                <w:rFonts w:ascii="Cambria Math" w:hAnsi="Cambria Math"/>
              </w:rPr>
            </m:ctrlPr>
          </m:sSubPr>
          <m:e>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1</m:t>
                </m:r>
              </m:sub>
            </m:sSub>
            <m:r>
              <w:rPr>
                <w:rStyle w:val="ECCParagraph"/>
                <w:rFonts w:ascii="Cambria Math" w:hAnsi="Cambria Math"/>
              </w:rPr>
              <m:t>A</m:t>
            </m:r>
          </m:e>
          <m:sub>
            <m:r>
              <w:rPr>
                <w:rStyle w:val="ECCParagraph"/>
                <w:rFonts w:ascii="Cambria Math" w:hAnsi="Cambria Math"/>
              </w:rPr>
              <m:t>c</m:t>
            </m:r>
          </m:sub>
        </m:sSub>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rPr>
                </m:ctrlPr>
              </m:sSubPr>
              <m:e>
                <m:r>
                  <w:rPr>
                    <w:rStyle w:val="ECCParagraph"/>
                    <w:rFonts w:ascii="Cambria Math" w:hAnsi="Cambria Math"/>
                  </w:rPr>
                  <m:t>ω</m:t>
                </m:r>
              </m:e>
              <m:sub>
                <m:r>
                  <w:rPr>
                    <w:rStyle w:val="ECCParagraph"/>
                    <w:rFonts w:ascii="Cambria Math" w:hAnsi="Cambria Math"/>
                  </w:rPr>
                  <m:t>c</m:t>
                </m:r>
              </m:sub>
            </m:sSub>
            <m:r>
              <w:rPr>
                <w:rStyle w:val="ECCParagraph"/>
                <w:rFonts w:ascii="Cambria Math" w:hAnsi="Cambria Math"/>
              </w:rPr>
              <m:t>t</m:t>
            </m:r>
          </m:e>
        </m:func>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3</m:t>
            </m:r>
          </m:sub>
        </m:sSub>
        <m:f>
          <m:fPr>
            <m:ctrlPr>
              <w:rPr>
                <w:rStyle w:val="ECCParagraph"/>
                <w:rFonts w:ascii="Cambria Math" w:hAnsi="Cambria Math"/>
              </w:rPr>
            </m:ctrlPr>
          </m:fPr>
          <m:num>
            <m:r>
              <w:rPr>
                <w:rStyle w:val="ECCParagraph"/>
                <w:rFonts w:ascii="Cambria Math" w:hAnsi="Cambria Math"/>
              </w:rPr>
              <m:t>3</m:t>
            </m:r>
          </m:num>
          <m:den>
            <m:r>
              <w:rPr>
                <w:rStyle w:val="ECCParagraph"/>
                <w:rFonts w:ascii="Cambria Math" w:hAnsi="Cambria Math"/>
              </w:rPr>
              <m:t>2</m:t>
            </m:r>
          </m:den>
        </m:f>
        <m:sSubSup>
          <m:sSubSupPr>
            <m:ctrlPr>
              <w:rPr>
                <w:rStyle w:val="ECCParagraph"/>
                <w:rFonts w:ascii="Cambria Math" w:hAnsi="Cambria Math"/>
              </w:rPr>
            </m:ctrlPr>
          </m:sSubSupPr>
          <m:e>
            <m:r>
              <w:rPr>
                <w:rStyle w:val="ECCParagraph"/>
                <w:rFonts w:ascii="Cambria Math" w:hAnsi="Cambria Math"/>
              </w:rPr>
              <m:t>A</m:t>
            </m:r>
          </m:e>
          <m:sub>
            <m:r>
              <w:rPr>
                <w:rStyle w:val="ECCParagraph"/>
                <w:rFonts w:ascii="Cambria Math" w:hAnsi="Cambria Math"/>
              </w:rPr>
              <m:t>I</m:t>
            </m:r>
          </m:sub>
          <m:sup>
            <m:r>
              <w:rPr>
                <w:rStyle w:val="ECCParagraph"/>
                <w:rFonts w:ascii="Cambria Math" w:hAnsi="Cambria Math"/>
              </w:rPr>
              <m:t>2</m:t>
            </m:r>
          </m:sup>
        </m:sSubSup>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c</m:t>
            </m:r>
          </m:sub>
        </m:sSub>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rPr>
                </m:ctrlPr>
              </m:sSubPr>
              <m:e>
                <m:r>
                  <w:rPr>
                    <w:rStyle w:val="ECCParagraph"/>
                    <w:rFonts w:ascii="Cambria Math" w:hAnsi="Cambria Math"/>
                  </w:rPr>
                  <m:t>ω</m:t>
                </m:r>
              </m:e>
              <m:sub>
                <m:r>
                  <w:rPr>
                    <w:rStyle w:val="ECCParagraph"/>
                    <w:rFonts w:ascii="Cambria Math" w:hAnsi="Cambria Math"/>
                  </w:rPr>
                  <m:t>c</m:t>
                </m:r>
              </m:sub>
            </m:sSub>
            <m:r>
              <w:rPr>
                <w:rStyle w:val="ECCParagraph"/>
                <w:rFonts w:ascii="Cambria Math" w:hAnsi="Cambria Math"/>
              </w:rPr>
              <m:t>t</m:t>
            </m:r>
          </m:e>
        </m:func>
      </m:oMath>
      <w:r w:rsidRPr="0005228F">
        <w:t xml:space="preserve"> </w:t>
      </w:r>
      <w:r w:rsidRPr="0005228F">
        <w:rPr>
          <w:rStyle w:val="ECCParagraph"/>
          <w:rFonts w:eastAsiaTheme="minorEastAsia"/>
        </w:rPr>
        <w:t xml:space="preserve">(see Section </w:t>
      </w:r>
      <w:r w:rsidRPr="0005228F">
        <w:rPr>
          <w:rStyle w:val="ECCParagraph"/>
          <w:rFonts w:eastAsiaTheme="minorEastAsia"/>
        </w:rPr>
        <w:fldChar w:fldCharType="begin"/>
      </w:r>
      <w:r w:rsidRPr="0005228F">
        <w:rPr>
          <w:rStyle w:val="ECCParagraph"/>
          <w:rFonts w:eastAsiaTheme="minorEastAsia"/>
        </w:rPr>
        <w:instrText xml:space="preserve"> REF _Ref27571665 \r \h </w:instrText>
      </w:r>
      <w:r w:rsidR="00290CED" w:rsidRPr="0005228F">
        <w:rPr>
          <w:rStyle w:val="ECCParagraph"/>
          <w:rFonts w:eastAsiaTheme="minorEastAsia"/>
        </w:rPr>
        <w:instrText xml:space="preserve"> \* MERGEFORMAT </w:instrText>
      </w:r>
      <w:r w:rsidRPr="0005228F">
        <w:rPr>
          <w:rStyle w:val="ECCParagraph"/>
          <w:rFonts w:eastAsiaTheme="minorEastAsia"/>
        </w:rPr>
      </w:r>
      <w:r w:rsidRPr="0005228F">
        <w:rPr>
          <w:rStyle w:val="ECCParagraph"/>
          <w:rFonts w:eastAsiaTheme="minorEastAsia"/>
        </w:rPr>
        <w:fldChar w:fldCharType="separate"/>
      </w:r>
      <w:r w:rsidRPr="0005228F">
        <w:rPr>
          <w:rStyle w:val="ECCParagraph"/>
          <w:rFonts w:eastAsiaTheme="minorEastAsia"/>
        </w:rPr>
        <w:t>4.2.7.3</w:t>
      </w:r>
      <w:r w:rsidRPr="0005228F">
        <w:rPr>
          <w:rStyle w:val="ECCParagraph"/>
          <w:rFonts w:eastAsiaTheme="minorEastAsia"/>
        </w:rPr>
        <w:fldChar w:fldCharType="end"/>
      </w:r>
      <w:r w:rsidRPr="0005228F">
        <w:rPr>
          <w:rStyle w:val="ECCParagraph"/>
          <w:rFonts w:eastAsiaTheme="minorEastAsia"/>
        </w:rPr>
        <w:t>)</w:t>
      </w:r>
    </w:p>
    <w:p w14:paraId="6C0E6B3F" w14:textId="024BD904" w:rsidR="00844380" w:rsidRPr="0005228F" w:rsidRDefault="00844380" w:rsidP="00290CED">
      <w:pPr>
        <w:pStyle w:val="ECCBulletsLv1"/>
      </w:pPr>
      <m:oMath>
        <m:r>
          <w:rPr>
            <w:rStyle w:val="ECCParagraph"/>
            <w:rFonts w:ascii="Cambria Math" w:hAnsi="Cambria Math"/>
          </w:rPr>
          <m:t>=</m:t>
        </m:r>
        <m:d>
          <m:dPr>
            <m:ctrlPr>
              <w:rPr>
                <w:rStyle w:val="ECCParagraph"/>
                <w:rFonts w:ascii="Cambria Math" w:hAnsi="Cambria Math"/>
              </w:rPr>
            </m:ctrlPr>
          </m:dPr>
          <m:e>
            <m:r>
              <w:rPr>
                <w:rStyle w:val="ECCParagraph"/>
                <w:rFonts w:ascii="Cambria Math" w:hAnsi="Cambria Math"/>
              </w:rPr>
              <m:t>1+</m:t>
            </m:r>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3</m:t>
                </m:r>
              </m:sub>
            </m:sSub>
            <m:f>
              <m:fPr>
                <m:ctrlPr>
                  <w:rPr>
                    <w:rStyle w:val="ECCParagraph"/>
                    <w:rFonts w:ascii="Cambria Math" w:hAnsi="Cambria Math"/>
                  </w:rPr>
                </m:ctrlPr>
              </m:fPr>
              <m:num>
                <m:r>
                  <w:rPr>
                    <w:rStyle w:val="ECCParagraph"/>
                    <w:rFonts w:ascii="Cambria Math" w:hAnsi="Cambria Math"/>
                  </w:rPr>
                  <m:t>3</m:t>
                </m:r>
              </m:num>
              <m:den>
                <m:r>
                  <w:rPr>
                    <w:rStyle w:val="ECCParagraph"/>
                    <w:rFonts w:ascii="Cambria Math" w:hAnsi="Cambria Math"/>
                  </w:rPr>
                  <m:t>2</m:t>
                </m:r>
              </m:den>
            </m:f>
            <m:sSubSup>
              <m:sSubSupPr>
                <m:ctrlPr>
                  <w:rPr>
                    <w:rStyle w:val="ECCParagraph"/>
                    <w:rFonts w:ascii="Cambria Math" w:hAnsi="Cambria Math"/>
                  </w:rPr>
                </m:ctrlPr>
              </m:sSubSupPr>
              <m:e>
                <m:r>
                  <w:rPr>
                    <w:rStyle w:val="ECCParagraph"/>
                    <w:rFonts w:ascii="Cambria Math" w:hAnsi="Cambria Math"/>
                  </w:rPr>
                  <m:t>A</m:t>
                </m:r>
              </m:e>
              <m:sub>
                <m:r>
                  <w:rPr>
                    <w:rStyle w:val="ECCParagraph"/>
                    <w:rFonts w:ascii="Cambria Math" w:hAnsi="Cambria Math"/>
                  </w:rPr>
                  <m:t>I</m:t>
                </m:r>
              </m:sub>
              <m:sup>
                <m:r>
                  <w:rPr>
                    <w:rStyle w:val="ECCParagraph"/>
                    <w:rFonts w:ascii="Cambria Math" w:hAnsi="Cambria Math"/>
                  </w:rPr>
                  <m:t>2</m:t>
                </m:r>
              </m:sup>
            </m:sSubSup>
          </m:e>
        </m:d>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c</m:t>
            </m:r>
          </m:sub>
        </m:sSub>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rPr>
                </m:ctrlPr>
              </m:sSubPr>
              <m:e>
                <m:r>
                  <w:rPr>
                    <w:rStyle w:val="ECCParagraph"/>
                    <w:rFonts w:ascii="Cambria Math" w:hAnsi="Cambria Math"/>
                  </w:rPr>
                  <m:t>ω</m:t>
                </m:r>
              </m:e>
              <m:sub>
                <m:r>
                  <w:rPr>
                    <w:rStyle w:val="ECCParagraph"/>
                    <w:rFonts w:ascii="Cambria Math" w:hAnsi="Cambria Math"/>
                  </w:rPr>
                  <m:t>c</m:t>
                </m:r>
              </m:sub>
            </m:sSub>
            <m:r>
              <w:rPr>
                <w:rStyle w:val="ECCParagraph"/>
                <w:rFonts w:ascii="Cambria Math" w:hAnsi="Cambria Math"/>
              </w:rPr>
              <m:t>t</m:t>
            </m:r>
          </m:e>
        </m:func>
      </m:oMath>
      <w:r w:rsidRPr="0005228F">
        <w:rPr>
          <w:rStyle w:val="ECCParagraph"/>
          <w:rFonts w:eastAsiaTheme="minorEastAsia"/>
        </w:rPr>
        <w:t xml:space="preserve">, with </w:t>
      </w:r>
      <w:r w:rsidRPr="0005228F">
        <w:t>a1=1</w:t>
      </w:r>
    </w:p>
    <w:p w14:paraId="00355257" w14:textId="52D64CC4" w:rsidR="00844380" w:rsidRPr="0005228F" w:rsidRDefault="00844380" w:rsidP="00290CED">
      <w:pPr>
        <w:pStyle w:val="ECCBulletsLv1"/>
      </w:pPr>
      <m:oMath>
        <m:r>
          <w:rPr>
            <w:rStyle w:val="ECCParagraph"/>
            <w:rFonts w:ascii="Cambria Math" w:hAnsi="Cambria Math"/>
          </w:rPr>
          <m:t>=</m:t>
        </m:r>
        <m:d>
          <m:dPr>
            <m:ctrlPr>
              <w:rPr>
                <w:rStyle w:val="ECCParagraph"/>
                <w:rFonts w:ascii="Cambria Math" w:hAnsi="Cambria Math"/>
              </w:rPr>
            </m:ctrlPr>
          </m:dPr>
          <m:e>
            <m:r>
              <w:rPr>
                <w:rStyle w:val="ECCParagraph"/>
                <w:rFonts w:ascii="Cambria Math" w:hAnsi="Cambria Math"/>
              </w:rPr>
              <m:t>1+K</m:t>
            </m:r>
            <m:sSubSup>
              <m:sSubSupPr>
                <m:ctrlPr>
                  <w:rPr>
                    <w:rStyle w:val="ECCParagraph"/>
                    <w:rFonts w:ascii="Cambria Math" w:hAnsi="Cambria Math"/>
                  </w:rPr>
                </m:ctrlPr>
              </m:sSubSupPr>
              <m:e>
                <m:r>
                  <w:rPr>
                    <w:rStyle w:val="ECCParagraph"/>
                    <w:rFonts w:ascii="Cambria Math" w:hAnsi="Cambria Math"/>
                  </w:rPr>
                  <m:t>A</m:t>
                </m:r>
              </m:e>
              <m:sub>
                <m:r>
                  <w:rPr>
                    <w:rStyle w:val="ECCParagraph"/>
                    <w:rFonts w:ascii="Cambria Math" w:hAnsi="Cambria Math"/>
                  </w:rPr>
                  <m:t>I</m:t>
                </m:r>
              </m:sub>
              <m:sup>
                <m:r>
                  <w:rPr>
                    <w:rStyle w:val="ECCParagraph"/>
                    <w:rFonts w:ascii="Cambria Math" w:hAnsi="Cambria Math"/>
                  </w:rPr>
                  <m:t>2</m:t>
                </m:r>
              </m:sup>
            </m:sSubSup>
          </m:e>
        </m:d>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c</m:t>
            </m:r>
          </m:sub>
        </m:sSub>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rPr>
                </m:ctrlPr>
              </m:sSubPr>
              <m:e>
                <m:r>
                  <w:rPr>
                    <w:rStyle w:val="ECCParagraph"/>
                    <w:rFonts w:ascii="Cambria Math" w:hAnsi="Cambria Math"/>
                  </w:rPr>
                  <m:t>ω</m:t>
                </m:r>
              </m:e>
              <m:sub>
                <m:r>
                  <w:rPr>
                    <w:rStyle w:val="ECCParagraph"/>
                    <w:rFonts w:ascii="Cambria Math" w:hAnsi="Cambria Math"/>
                  </w:rPr>
                  <m:t>c</m:t>
                </m:r>
              </m:sub>
            </m:sSub>
            <m:r>
              <w:rPr>
                <w:rStyle w:val="ECCParagraph"/>
                <w:rFonts w:ascii="Cambria Math" w:hAnsi="Cambria Math"/>
              </w:rPr>
              <m:t>t</m:t>
            </m:r>
          </m:e>
        </m:func>
      </m:oMath>
    </w:p>
    <w:p w14:paraId="18A4903A" w14:textId="65D90D0B" w:rsidR="00844380" w:rsidRPr="0005228F" w:rsidRDefault="00844380" w:rsidP="00290CED">
      <w:pPr>
        <w:pStyle w:val="ECCBulletsLv1"/>
      </w:pPr>
      <m:oMath>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C</m:t>
            </m:r>
          </m:e>
          <m:sub>
            <m:r>
              <w:rPr>
                <w:rStyle w:val="ECCParagraph"/>
                <w:rFonts w:ascii="Cambria Math" w:hAnsi="Cambria Math"/>
              </w:rPr>
              <m:t>f</m:t>
            </m:r>
          </m:sub>
        </m:sSub>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c</m:t>
            </m:r>
          </m:sub>
        </m:sSub>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rPr>
                </m:ctrlPr>
              </m:sSubPr>
              <m:e>
                <m:r>
                  <w:rPr>
                    <w:rStyle w:val="ECCParagraph"/>
                    <w:rFonts w:ascii="Cambria Math" w:hAnsi="Cambria Math"/>
                  </w:rPr>
                  <m:t>ω</m:t>
                </m:r>
              </m:e>
              <m:sub>
                <m:r>
                  <w:rPr>
                    <w:rStyle w:val="ECCParagraph"/>
                    <w:rFonts w:ascii="Cambria Math" w:hAnsi="Cambria Math"/>
                  </w:rPr>
                  <m:t>c</m:t>
                </m:r>
              </m:sub>
            </m:sSub>
            <m:r>
              <w:rPr>
                <w:rStyle w:val="ECCParagraph"/>
                <w:rFonts w:ascii="Cambria Math" w:hAnsi="Cambria Math"/>
              </w:rPr>
              <m:t>t</m:t>
            </m:r>
          </m:e>
        </m:func>
      </m:oMath>
    </w:p>
    <w:p w14:paraId="41C0AEF8" w14:textId="77777777" w:rsidR="00844380" w:rsidRPr="0005228F" w:rsidRDefault="00844380" w:rsidP="00844380">
      <w:r w:rsidRPr="0005228F">
        <w:t>Where</w:t>
      </w:r>
    </w:p>
    <w:p w14:paraId="1805355D" w14:textId="3CC4D2D5" w:rsidR="00844380" w:rsidRPr="0005228F" w:rsidRDefault="00BE53C7" w:rsidP="00290CED">
      <w:pPr>
        <w:pStyle w:val="ECCBulletsLv1"/>
      </w:pPr>
      <m:oMath>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c</m:t>
            </m:r>
          </m:sub>
        </m:sSub>
        <m:func>
          <m:funcPr>
            <m:ctrlPr>
              <w:rPr>
                <w:rStyle w:val="ECCParagraph"/>
                <w:rFonts w:ascii="Cambria Math" w:hAnsi="Cambria Math"/>
                <w:i/>
              </w:rPr>
            </m:ctrlPr>
          </m:funcPr>
          <m:fName>
            <m:r>
              <m:rPr>
                <m:sty m:val="p"/>
              </m:rPr>
              <w:rPr>
                <w:rStyle w:val="ECCParagraph"/>
                <w:rFonts w:ascii="Cambria Math" w:hAnsi="Cambria Math"/>
              </w:rPr>
              <m:t>cos</m:t>
            </m:r>
          </m:fName>
          <m:e>
            <m:sSub>
              <m:sSubPr>
                <m:ctrlPr>
                  <w:rPr>
                    <w:rStyle w:val="ECCParagraph"/>
                    <w:rFonts w:ascii="Cambria Math" w:hAnsi="Cambria Math"/>
                  </w:rPr>
                </m:ctrlPr>
              </m:sSubPr>
              <m:e>
                <m:r>
                  <w:rPr>
                    <w:rStyle w:val="ECCParagraph"/>
                    <w:rFonts w:ascii="Cambria Math" w:hAnsi="Cambria Math"/>
                  </w:rPr>
                  <m:t>ω</m:t>
                </m:r>
              </m:e>
              <m:sub>
                <m:r>
                  <w:rPr>
                    <w:rStyle w:val="ECCParagraph"/>
                    <w:rFonts w:ascii="Cambria Math" w:hAnsi="Cambria Math"/>
                  </w:rPr>
                  <m:t>c</m:t>
                </m:r>
              </m:sub>
            </m:sSub>
            <m:r>
              <w:rPr>
                <w:rStyle w:val="ECCParagraph"/>
                <w:rFonts w:ascii="Cambria Math" w:hAnsi="Cambria Math"/>
              </w:rPr>
              <m:t>t</m:t>
            </m:r>
          </m:e>
        </m:func>
        <m:r>
          <w:rPr>
            <w:rStyle w:val="ECCParagraph"/>
            <w:rFonts w:ascii="Cambria Math" w:hAnsi="Cambria Math"/>
          </w:rPr>
          <m:t> </m:t>
        </m:r>
      </m:oMath>
      <w:r w:rsidR="00844380" w:rsidRPr="0005228F">
        <w:rPr>
          <w:rStyle w:val="ECCParagraph"/>
          <w:rFonts w:eastAsiaTheme="minorEastAsia"/>
        </w:rPr>
        <w:t>: useful signal</w:t>
      </w:r>
    </w:p>
    <w:p w14:paraId="1ADCFF63" w14:textId="45D002ED" w:rsidR="00844380" w:rsidRPr="003C2CC3" w:rsidRDefault="00BE53C7" w:rsidP="00290CED">
      <w:pPr>
        <w:pStyle w:val="ECCBulletsLv1"/>
        <w:rPr>
          <w:rStyle w:val="ECCParagraph"/>
          <w:rFonts w:eastAsiaTheme="minorEastAsia"/>
          <w:lang w:val="da-DK"/>
        </w:rPr>
      </w:pPr>
      <m:oMath>
        <m:sSub>
          <m:sSubPr>
            <m:ctrlPr>
              <w:rPr>
                <w:rStyle w:val="ECCParagraph"/>
                <w:rFonts w:ascii="Cambria Math" w:hAnsi="Cambria Math"/>
              </w:rPr>
            </m:ctrlPr>
          </m:sSubPr>
          <m:e>
            <m:r>
              <w:rPr>
                <w:rStyle w:val="ECCParagraph"/>
                <w:rFonts w:ascii="Cambria Math" w:hAnsi="Cambria Math"/>
              </w:rPr>
              <m:t>A</m:t>
            </m:r>
          </m:e>
          <m:sub>
            <m:r>
              <w:rPr>
                <w:rStyle w:val="ECCParagraph"/>
                <w:rFonts w:ascii="Cambria Math" w:hAnsi="Cambria Math"/>
              </w:rPr>
              <m:t>I</m:t>
            </m:r>
          </m:sub>
        </m:sSub>
        <m:func>
          <m:funcPr>
            <m:ctrlPr>
              <w:rPr>
                <w:rStyle w:val="ECCParagraph"/>
                <w:rFonts w:ascii="Cambria Math" w:hAnsi="Cambria Math"/>
                <w:i/>
              </w:rPr>
            </m:ctrlPr>
          </m:funcPr>
          <m:fName>
            <m:r>
              <m:rPr>
                <m:sty m:val="p"/>
              </m:rPr>
              <w:rPr>
                <w:rStyle w:val="ECCParagraph"/>
                <w:rFonts w:ascii="Cambria Math" w:hAnsi="Cambria Math"/>
                <w:lang w:val="da-DK"/>
              </w:rPr>
              <m:t>cos</m:t>
            </m:r>
          </m:fName>
          <m:e>
            <m:sSub>
              <m:sSubPr>
                <m:ctrlPr>
                  <w:rPr>
                    <w:rStyle w:val="ECCParagraph"/>
                    <w:rFonts w:ascii="Cambria Math" w:hAnsi="Cambria Math"/>
                  </w:rPr>
                </m:ctrlPr>
              </m:sSubPr>
              <m:e>
                <m:r>
                  <w:rPr>
                    <w:rStyle w:val="ECCParagraph"/>
                    <w:rFonts w:ascii="Cambria Math" w:hAnsi="Cambria Math"/>
                  </w:rPr>
                  <m:t>ω</m:t>
                </m:r>
              </m:e>
              <m:sub>
                <m:r>
                  <w:rPr>
                    <w:rStyle w:val="ECCParagraph"/>
                    <w:rFonts w:ascii="Cambria Math" w:hAnsi="Cambria Math"/>
                  </w:rPr>
                  <m:t>c</m:t>
                </m:r>
              </m:sub>
            </m:sSub>
            <m:r>
              <w:rPr>
                <w:rStyle w:val="ECCParagraph"/>
                <w:rFonts w:ascii="Cambria Math" w:hAnsi="Cambria Math"/>
              </w:rPr>
              <m:t>t</m:t>
            </m:r>
          </m:e>
        </m:func>
      </m:oMath>
      <w:r w:rsidR="00844380" w:rsidRPr="003C2CC3">
        <w:rPr>
          <w:rStyle w:val="ECCParagraph"/>
          <w:rFonts w:eastAsiaTheme="minorEastAsia"/>
          <w:lang w:val="da-DK"/>
        </w:rPr>
        <w:t>: interfering signal</w:t>
      </w:r>
    </w:p>
    <w:p w14:paraId="2B3E4133" w14:textId="455DDBC4" w:rsidR="00844380" w:rsidRPr="0005228F" w:rsidRDefault="00BE53C7" w:rsidP="00290CED">
      <w:pPr>
        <w:pStyle w:val="ECCBulletsLv1"/>
        <w:rPr>
          <w:rStyle w:val="ECCParagraph"/>
          <w:rFonts w:eastAsiaTheme="minorEastAsia"/>
        </w:rPr>
      </w:pPr>
      <m:oMath>
        <m:sSub>
          <m:sSubPr>
            <m:ctrlPr>
              <w:rPr>
                <w:rStyle w:val="ECCParagraph"/>
                <w:rFonts w:ascii="Cambria Math" w:hAnsi="Cambria Math"/>
              </w:rPr>
            </m:ctrlPr>
          </m:sSubPr>
          <m:e>
            <m:r>
              <w:rPr>
                <w:rStyle w:val="ECCParagraph"/>
                <w:rFonts w:ascii="Cambria Math" w:hAnsi="Cambria Math"/>
              </w:rPr>
              <m:t>C</m:t>
            </m:r>
          </m:e>
          <m:sub>
            <m:r>
              <w:rPr>
                <w:rStyle w:val="ECCParagraph"/>
                <w:rFonts w:ascii="Cambria Math" w:hAnsi="Cambria Math"/>
              </w:rPr>
              <m:t>f</m:t>
            </m:r>
          </m:sub>
        </m:sSub>
        <m:r>
          <w:rPr>
            <w:rStyle w:val="ECCParagraph"/>
            <w:rFonts w:ascii="Cambria Math" w:hAnsi="Cambria Math"/>
          </w:rPr>
          <m:t> </m:t>
        </m:r>
      </m:oMath>
      <w:r w:rsidR="00844380" w:rsidRPr="0005228F">
        <w:rPr>
          <w:rStyle w:val="ECCParagraph"/>
          <w:rFonts w:eastAsiaTheme="minorEastAsia"/>
        </w:rPr>
        <w:t xml:space="preserve">: </w:t>
      </w:r>
      <w:r w:rsidR="00844380" w:rsidRPr="0005228F">
        <w:t xml:space="preserve">LNA gain compression factor </w:t>
      </w:r>
    </w:p>
    <w:bookmarkEnd w:id="190"/>
    <w:p w14:paraId="3FD229F9" w14:textId="77777777" w:rsidR="00844380" w:rsidRPr="0005228F" w:rsidRDefault="00844380" w:rsidP="00844380">
      <w:pPr>
        <w:rPr>
          <w:rStyle w:val="ECCParagraph"/>
        </w:rPr>
      </w:pPr>
      <w:proofErr w:type="spellStart"/>
      <w:r w:rsidRPr="0005228F">
        <w:rPr>
          <w:rStyle w:val="ECCParagraph"/>
        </w:rPr>
        <w:t>C</w:t>
      </w:r>
      <w:r w:rsidRPr="0005228F">
        <w:rPr>
          <w:rStyle w:val="ECCParagraph"/>
          <w:vertAlign w:val="subscript"/>
        </w:rPr>
        <w:t>f</w:t>
      </w:r>
      <w:proofErr w:type="spellEnd"/>
      <w:r w:rsidRPr="0005228F">
        <w:rPr>
          <w:rStyle w:val="ECCParagraph"/>
        </w:rPr>
        <w:t xml:space="preserve"> is due to the third-order non-linearity of the receiver LNA and can be expressed as</w:t>
      </w:r>
    </w:p>
    <w:p w14:paraId="4B027AB4" w14:textId="77777777" w:rsidR="00844380" w:rsidRPr="0005228F" w:rsidRDefault="00844380" w:rsidP="00844380">
      <w:pPr>
        <w:rPr>
          <w:rStyle w:val="ECCParagraph"/>
        </w:rPr>
      </w:pPr>
      <w:r w:rsidRPr="0005228F">
        <w:rPr>
          <w:rStyle w:val="ECCParagraph"/>
        </w:rPr>
        <w:t>For the sake of simplicity, the “gain compression” effect of the receiver LNA can be considered in isolation. The effective carrier to interference plus noise ratio C/(I+N) (or signal to interference plus noise ratio SINR) at the LNA output can be expressed as:</w:t>
      </w:r>
    </w:p>
    <w:p w14:paraId="392A1A24"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3840" w:dyaOrig="1080" w14:anchorId="1FBF9C46">
          <v:shape id="_x0000_i1048" type="#_x0000_t75" style="width:187.95pt;height:52.35pt" o:ole="">
            <v:imagedata r:id="rId61" o:title=""/>
          </v:shape>
          <o:OLEObject Type="Embed" ProgID="Equation.DSMT4" ShapeID="_x0000_i1048" DrawAspect="Content" ObjectID="_1642508986" r:id="rId62"/>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15</w:instrText>
      </w:r>
      <w:r w:rsidRPr="0005228F">
        <w:rPr>
          <w:rStyle w:val="ECCParagraph"/>
        </w:rPr>
        <w:fldChar w:fldCharType="end"/>
      </w:r>
      <w:r w:rsidRPr="0005228F">
        <w:rPr>
          <w:rStyle w:val="ECCParagraph"/>
        </w:rPr>
        <w:instrText>)</w:instrText>
      </w:r>
      <w:r w:rsidRPr="0005228F">
        <w:rPr>
          <w:rStyle w:val="ECCParagraph"/>
        </w:rPr>
        <w:fldChar w:fldCharType="end"/>
      </w:r>
    </w:p>
    <w:p w14:paraId="02B81F62" w14:textId="77777777" w:rsidR="00844380" w:rsidRPr="0005228F" w:rsidRDefault="00844380" w:rsidP="00844380">
      <w:r w:rsidRPr="0005228F">
        <w:t>Where:</w:t>
      </w:r>
    </w:p>
    <w:p w14:paraId="6C98AFBE" w14:textId="77777777" w:rsidR="00844380" w:rsidRPr="0005228F" w:rsidRDefault="00844380" w:rsidP="00844380">
      <w:pPr>
        <w:pStyle w:val="ECCBulletsLv1"/>
        <w:ind w:left="357" w:hanging="357"/>
        <w:jc w:val="left"/>
      </w:pPr>
      <w:r w:rsidRPr="0005228F">
        <w:rPr>
          <w:i/>
        </w:rPr>
        <w:t>C</w:t>
      </w:r>
      <w:r w:rsidRPr="0005228F">
        <w:t>: carrier power (W);</w:t>
      </w:r>
    </w:p>
    <w:p w14:paraId="389AEE42" w14:textId="77777777" w:rsidR="00844380" w:rsidRPr="0005228F" w:rsidRDefault="00844380" w:rsidP="00844380">
      <w:pPr>
        <w:pStyle w:val="ECCBulletsLv1"/>
        <w:ind w:left="357" w:hanging="357"/>
        <w:jc w:val="left"/>
      </w:pPr>
      <w:proofErr w:type="spellStart"/>
      <w:r w:rsidRPr="0005228F">
        <w:rPr>
          <w:i/>
        </w:rPr>
        <w:t>C</w:t>
      </w:r>
      <w:r w:rsidRPr="0005228F">
        <w:rPr>
          <w:rStyle w:val="ECCHLsubscript"/>
          <w:i/>
        </w:rPr>
        <w:t>f</w:t>
      </w:r>
      <w:proofErr w:type="spellEnd"/>
      <w:r w:rsidRPr="0005228F">
        <w:t>: LNA gain compression factor (0&lt;</w:t>
      </w:r>
      <w:proofErr w:type="spellStart"/>
      <w:r w:rsidRPr="0005228F">
        <w:t>C</w:t>
      </w:r>
      <w:r w:rsidRPr="0005228F">
        <w:rPr>
          <w:vertAlign w:val="subscript"/>
        </w:rPr>
        <w:t>f</w:t>
      </w:r>
      <w:proofErr w:type="spellEnd"/>
      <w:r w:rsidRPr="0005228F">
        <w:t>&lt;1);</w:t>
      </w:r>
    </w:p>
    <w:p w14:paraId="2AB3297A" w14:textId="77777777" w:rsidR="00844380" w:rsidRPr="0005228F" w:rsidRDefault="00844380" w:rsidP="00844380">
      <w:pPr>
        <w:pStyle w:val="ECCBulletsLv1"/>
        <w:ind w:left="357" w:hanging="357"/>
        <w:jc w:val="left"/>
      </w:pPr>
      <w:r w:rsidRPr="0005228F">
        <w:rPr>
          <w:i/>
        </w:rPr>
        <w:t>I</w:t>
      </w:r>
      <w:r w:rsidRPr="0005228F">
        <w:t>: interfering signal power (W);</w:t>
      </w:r>
    </w:p>
    <w:p w14:paraId="364AFC72" w14:textId="77777777" w:rsidR="00844380" w:rsidRPr="0005228F" w:rsidRDefault="00844380" w:rsidP="00844380">
      <w:pPr>
        <w:pStyle w:val="ECCBulletsLv1"/>
        <w:ind w:left="357" w:hanging="357"/>
        <w:jc w:val="left"/>
      </w:pPr>
      <w:r w:rsidRPr="0005228F">
        <w:rPr>
          <w:rStyle w:val="Emphasis"/>
        </w:rPr>
        <w:t>FOS</w:t>
      </w:r>
      <w:r w:rsidRPr="0005228F">
        <w:t>: receiver selectivity at a given frequency offset (&gt;1);</w:t>
      </w:r>
    </w:p>
    <w:p w14:paraId="75C3740F" w14:textId="77777777" w:rsidR="00844380" w:rsidRPr="0005228F" w:rsidRDefault="00844380" w:rsidP="00844380">
      <w:pPr>
        <w:pStyle w:val="ECCBulletsLv1"/>
        <w:ind w:left="357" w:hanging="357"/>
        <w:jc w:val="left"/>
      </w:pPr>
      <w:r w:rsidRPr="0005228F">
        <w:rPr>
          <w:i/>
        </w:rPr>
        <w:t>N</w:t>
      </w:r>
      <w:r w:rsidRPr="0005228F">
        <w:t>: noise power (W);</w:t>
      </w:r>
    </w:p>
    <w:p w14:paraId="66484AB3" w14:textId="77777777" w:rsidR="00844380" w:rsidRPr="0005228F" w:rsidRDefault="00844380" w:rsidP="00844380">
      <w:pPr>
        <w:pStyle w:val="ECCBulletsLv1"/>
        <w:ind w:left="357" w:hanging="357"/>
        <w:jc w:val="left"/>
      </w:pPr>
      <w:r w:rsidRPr="0005228F">
        <w:rPr>
          <w:i/>
        </w:rPr>
        <w:t>C</w:t>
      </w:r>
      <w:r w:rsidRPr="0005228F">
        <w:rPr>
          <w:rStyle w:val="ECCHLsubscript"/>
          <w:i/>
        </w:rPr>
        <w:t>LNA</w:t>
      </w:r>
      <w:r w:rsidRPr="0005228F">
        <w:t>: carrier power at the output of the LNA;</w:t>
      </w:r>
    </w:p>
    <w:p w14:paraId="7E669A8D" w14:textId="77777777" w:rsidR="00844380" w:rsidRPr="0005228F" w:rsidRDefault="00844380" w:rsidP="00844380">
      <w:pPr>
        <w:pStyle w:val="ECCBulletsLv1"/>
        <w:ind w:left="357" w:hanging="357"/>
        <w:jc w:val="left"/>
      </w:pPr>
      <w:r w:rsidRPr="0005228F">
        <w:rPr>
          <w:i/>
        </w:rPr>
        <w:t>I</w:t>
      </w:r>
      <w:r w:rsidRPr="0005228F">
        <w:rPr>
          <w:rStyle w:val="ECCHLsubscript"/>
          <w:i/>
        </w:rPr>
        <w:t>LNA</w:t>
      </w:r>
      <w:r w:rsidRPr="0005228F">
        <w:t>: interfering signal power at the output of the LNA.</w:t>
      </w:r>
    </w:p>
    <w:p w14:paraId="6C5F2645" w14:textId="77777777" w:rsidR="00844380" w:rsidRPr="0005228F" w:rsidRDefault="00844380" w:rsidP="00844380">
      <w:pPr>
        <w:rPr>
          <w:rStyle w:val="ECCParagraph"/>
        </w:rPr>
      </w:pPr>
      <w:proofErr w:type="spellStart"/>
      <w:r w:rsidRPr="0005228F">
        <w:rPr>
          <w:rStyle w:val="ECCParagraph"/>
        </w:rPr>
        <w:t>C</w:t>
      </w:r>
      <w:r w:rsidRPr="0005228F">
        <w:rPr>
          <w:rStyle w:val="ECCParagraph"/>
          <w:vertAlign w:val="subscript"/>
        </w:rPr>
        <w:t>f</w:t>
      </w:r>
      <w:proofErr w:type="spellEnd"/>
      <w:r w:rsidRPr="0005228F">
        <w:rPr>
          <w:rStyle w:val="ECCParagraph"/>
          <w:vertAlign w:val="subscript"/>
        </w:rPr>
        <w:t xml:space="preserve"> </w:t>
      </w:r>
      <w:r w:rsidRPr="0005228F">
        <w:rPr>
          <w:rStyle w:val="ECCParagraph"/>
        </w:rPr>
        <w:t>is due to the third-order non-linearity of the receiver LNA and can be expressed as</w:t>
      </w:r>
    </w:p>
    <w:p w14:paraId="16DA5570" w14:textId="77777777" w:rsidR="00844380" w:rsidRPr="0005228F" w:rsidRDefault="00844380" w:rsidP="00844380">
      <w:pPr>
        <w:pStyle w:val="MTDisplayEquation"/>
      </w:pPr>
      <w:r w:rsidRPr="0005228F">
        <w:tab/>
      </w:r>
      <w:r w:rsidRPr="0005228F">
        <w:rPr>
          <w:position w:val="-14"/>
        </w:rPr>
        <w:object w:dxaOrig="1280" w:dyaOrig="400" w14:anchorId="14DAEBC3">
          <v:shape id="_x0000_i1049" type="#_x0000_t75" style="width:67.3pt;height:19.65pt" o:ole="">
            <v:imagedata r:id="rId63" o:title=""/>
          </v:shape>
          <o:OLEObject Type="Embed" ProgID="Equation.DSMT4" ShapeID="_x0000_i1049" DrawAspect="Content" ObjectID="_1642508987" r:id="rId64"/>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16</w:instrText>
      </w:r>
      <w:r w:rsidRPr="0005228F">
        <w:rPr>
          <w:noProof/>
        </w:rPr>
        <w:fldChar w:fldCharType="end"/>
      </w:r>
      <w:r w:rsidRPr="0005228F">
        <w:instrText>)</w:instrText>
      </w:r>
      <w:r w:rsidRPr="0005228F">
        <w:fldChar w:fldCharType="end"/>
      </w:r>
    </w:p>
    <w:p w14:paraId="5E4B258C" w14:textId="77777777" w:rsidR="00844380" w:rsidRPr="0005228F" w:rsidRDefault="00844380" w:rsidP="00844380">
      <w:r w:rsidRPr="0005228F">
        <w:t>with:</w:t>
      </w:r>
    </w:p>
    <w:p w14:paraId="03EC60E7" w14:textId="77777777" w:rsidR="00844380" w:rsidRPr="0005228F" w:rsidRDefault="00844380" w:rsidP="00844380">
      <w:pPr>
        <w:pStyle w:val="MTDisplayEquation"/>
      </w:pPr>
      <w:r w:rsidRPr="0005228F">
        <w:tab/>
      </w:r>
      <w:r w:rsidRPr="0005228F">
        <w:rPr>
          <w:position w:val="-6"/>
        </w:rPr>
        <w:object w:dxaOrig="639" w:dyaOrig="279" w14:anchorId="2D93604C">
          <v:shape id="_x0000_i1050" type="#_x0000_t75" style="width:34.6pt;height:11.2pt" o:ole="">
            <v:imagedata r:id="rId65" o:title=""/>
          </v:shape>
          <o:OLEObject Type="Embed" ProgID="Equation.DSMT4" ShapeID="_x0000_i1050" DrawAspect="Content" ObjectID="_1642508988" r:id="rId66"/>
        </w:object>
      </w:r>
    </w:p>
    <w:p w14:paraId="1E4E26C2" w14:textId="77777777" w:rsidR="00844380" w:rsidRPr="0005228F" w:rsidRDefault="00844380" w:rsidP="00844380">
      <w:pPr>
        <w:jc w:val="center"/>
      </w:pPr>
      <w:r w:rsidRPr="0005228F">
        <w:rPr>
          <w:position w:val="-14"/>
        </w:rPr>
        <w:object w:dxaOrig="1020" w:dyaOrig="380" w14:anchorId="09E20FE4">
          <v:shape id="_x0000_i1051" type="#_x0000_t75" style="width:52.35pt;height:19.65pt" o:ole="">
            <v:imagedata r:id="rId67" o:title=""/>
          </v:shape>
          <o:OLEObject Type="Embed" ProgID="Equation.DSMT4" ShapeID="_x0000_i1051" DrawAspect="Content" ObjectID="_1642508989" r:id="rId68"/>
        </w:object>
      </w:r>
    </w:p>
    <w:p w14:paraId="03FD29B4" w14:textId="77777777" w:rsidR="00844380" w:rsidRPr="0005228F" w:rsidRDefault="00844380" w:rsidP="00844380">
      <w:pPr>
        <w:rPr>
          <w:rStyle w:val="ECCParagraph"/>
        </w:rPr>
      </w:pPr>
      <w:r w:rsidRPr="0005228F">
        <w:rPr>
          <w:rStyle w:val="ECCParagraph"/>
        </w:rPr>
        <w:t>Now, suppose that N is negligible due to the high wanted signal level used in the measurement. Then, the protection ratio of the receiver can be expressed as:</w:t>
      </w:r>
    </w:p>
    <w:p w14:paraId="7DF2CEC1" w14:textId="77777777" w:rsidR="00844380" w:rsidRPr="0005228F" w:rsidRDefault="00844380" w:rsidP="00844380">
      <w:pPr>
        <w:pStyle w:val="MTDisplayEquation"/>
      </w:pPr>
      <w:r w:rsidRPr="0005228F">
        <w:tab/>
      </w:r>
      <w:r w:rsidRPr="0005228F">
        <w:rPr>
          <w:position w:val="-60"/>
        </w:rPr>
        <w:object w:dxaOrig="2460" w:dyaOrig="1020" w14:anchorId="40884DDC">
          <v:shape id="_x0000_i1052" type="#_x0000_t75" style="width:122.5pt;height:52.35pt" o:ole="">
            <v:imagedata r:id="rId69" o:title=""/>
          </v:shape>
          <o:OLEObject Type="Embed" ProgID="Equation.DSMT4" ShapeID="_x0000_i1052" DrawAspect="Content" ObjectID="_1642508990" r:id="rId70"/>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17</w:instrText>
      </w:r>
      <w:r w:rsidRPr="0005228F">
        <w:rPr>
          <w:noProof/>
        </w:rPr>
        <w:fldChar w:fldCharType="end"/>
      </w:r>
      <w:r w:rsidRPr="0005228F">
        <w:instrText>)</w:instrText>
      </w:r>
      <w:r w:rsidRPr="0005228F">
        <w:fldChar w:fldCharType="end"/>
      </w:r>
    </w:p>
    <w:p w14:paraId="66F2BECB" w14:textId="77777777" w:rsidR="00844380" w:rsidRPr="0005228F" w:rsidRDefault="00844380" w:rsidP="00844380">
      <m:oMathPara>
        <m:oMath>
          <m:r>
            <w:rPr>
              <w:rFonts w:ascii="Cambria Math" w:hAnsi="Cambria Math"/>
            </w:rPr>
            <m:t xml:space="preserve">                                                                                                                          </m:t>
          </m:r>
        </m:oMath>
      </m:oMathPara>
    </w:p>
    <w:p w14:paraId="098E552E" w14:textId="77777777" w:rsidR="00844380" w:rsidRPr="0005228F" w:rsidRDefault="00844380" w:rsidP="00844380">
      <w:pPr>
        <w:rPr>
          <w:rStyle w:val="ECCParagraph"/>
        </w:rPr>
      </w:pPr>
      <w:r w:rsidRPr="0005228F">
        <w:rPr>
          <w:rStyle w:val="ECCParagraph"/>
        </w:rPr>
        <w:t>Then</w:t>
      </w:r>
    </w:p>
    <w:p w14:paraId="5A7A95A7" w14:textId="77777777" w:rsidR="00844380" w:rsidRPr="0005228F" w:rsidRDefault="00844380" w:rsidP="00844380">
      <w:pPr>
        <w:pStyle w:val="MTDisplayEquation"/>
      </w:pPr>
      <w:r w:rsidRPr="0005228F">
        <w:tab/>
      </w:r>
      <w:r w:rsidRPr="0005228F">
        <w:rPr>
          <w:position w:val="-34"/>
        </w:rPr>
        <w:object w:dxaOrig="5360" w:dyaOrig="800" w14:anchorId="481FB4F5">
          <v:shape id="_x0000_i1053" type="#_x0000_t75" style="width:270.25pt;height:37.4pt" o:ole="">
            <v:imagedata r:id="rId71" o:title=""/>
          </v:shape>
          <o:OLEObject Type="Embed" ProgID="Equation.DSMT4" ShapeID="_x0000_i1053" DrawAspect="Content" ObjectID="_1642508991" r:id="rId72"/>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18</w:instrText>
      </w:r>
      <w:r w:rsidRPr="0005228F">
        <w:rPr>
          <w:noProof/>
        </w:rPr>
        <w:fldChar w:fldCharType="end"/>
      </w:r>
      <w:r w:rsidRPr="0005228F">
        <w:instrText>)</w:instrText>
      </w:r>
      <w:r w:rsidRPr="0005228F">
        <w:fldChar w:fldCharType="end"/>
      </w:r>
    </w:p>
    <w:p w14:paraId="4C150D64" w14:textId="77777777" w:rsidR="00844380" w:rsidRPr="0005228F" w:rsidRDefault="00844380" w:rsidP="00844380">
      <w:pPr>
        <w:rPr>
          <w:rStyle w:val="ECCParagraph"/>
        </w:rPr>
      </w:pPr>
      <w:r w:rsidRPr="0005228F">
        <w:rPr>
          <w:rStyle w:val="ECCParagraph"/>
        </w:rPr>
        <w:t>The above equation implies that unless the level of the interfering signal is high enough to strain the receiver LNA to operate in its nonlinear region, the desensitisation is due to the interfering signal level converted by the receiver IF/baseband filter into an equivalent co-channel interfering signal power. Consequently, when the blocking response of a receiver is being measured, if the interfering signal level is not too high to overload the receiver, the protection ratio (PR) of the receiver which is operating in its linear range (normal operation conditions) is simply measured.</w:t>
      </w:r>
    </w:p>
    <w:p w14:paraId="0F705DAB" w14:textId="77777777" w:rsidR="00844380" w:rsidRPr="0005228F" w:rsidRDefault="00844380" w:rsidP="00844380">
      <w:pPr>
        <w:rPr>
          <w:rStyle w:val="ECCParagraph"/>
        </w:rPr>
      </w:pPr>
      <w:r w:rsidRPr="0005228F">
        <w:rPr>
          <w:rStyle w:val="ECCParagraph"/>
        </w:rPr>
        <w:t>Finally, C can be written as a function of I as follows:</w:t>
      </w:r>
    </w:p>
    <w:p w14:paraId="64C620DE"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5000" w:dyaOrig="800" w14:anchorId="036DF226">
          <v:shape id="_x0000_i1054" type="#_x0000_t75" style="width:249.65pt;height:37.4pt" o:ole="">
            <v:imagedata r:id="rId73" o:title=""/>
          </v:shape>
          <o:OLEObject Type="Embed" ProgID="Equation.DSMT4" ShapeID="_x0000_i1054" DrawAspect="Content" ObjectID="_1642508992" r:id="rId74"/>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bookmarkStart w:id="191" w:name="ZEqnNum406827"/>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19</w:instrText>
      </w:r>
      <w:r w:rsidRPr="0005228F">
        <w:rPr>
          <w:rStyle w:val="ECCParagraph"/>
        </w:rPr>
        <w:fldChar w:fldCharType="end"/>
      </w:r>
      <w:r w:rsidRPr="0005228F">
        <w:rPr>
          <w:rStyle w:val="ECCParagraph"/>
        </w:rPr>
        <w:instrText>)</w:instrText>
      </w:r>
      <w:bookmarkEnd w:id="191"/>
      <w:r w:rsidRPr="0005228F">
        <w:rPr>
          <w:rStyle w:val="ECCParagraph"/>
        </w:rPr>
        <w:fldChar w:fldCharType="end"/>
      </w:r>
    </w:p>
    <w:p w14:paraId="195289C6" w14:textId="77777777" w:rsidR="00844380" w:rsidRPr="0005228F" w:rsidRDefault="00844380" w:rsidP="0099682C">
      <w:pPr>
        <w:tabs>
          <w:tab w:val="left" w:pos="1598"/>
        </w:tabs>
        <w:rPr>
          <w:rStyle w:val="ECCParagraph"/>
        </w:rPr>
      </w:pPr>
      <w:r w:rsidRPr="0005228F">
        <w:rPr>
          <w:rStyle w:val="ECCParagraph"/>
        </w:rPr>
        <w:t>Note that in the case of an ideal linear radio receiver (</w:t>
      </w:r>
      <w:proofErr w:type="spellStart"/>
      <w:r w:rsidRPr="0005228F">
        <w:rPr>
          <w:rStyle w:val="ECCParagraph"/>
          <w:i/>
        </w:rPr>
        <w:t>C</w:t>
      </w:r>
      <w:r w:rsidRPr="0005228F">
        <w:rPr>
          <w:rStyle w:val="ECCParagraph"/>
          <w:i/>
          <w:vertAlign w:val="subscript"/>
        </w:rPr>
        <w:t>f</w:t>
      </w:r>
      <w:proofErr w:type="spellEnd"/>
      <w:r w:rsidRPr="0005228F">
        <w:rPr>
          <w:rStyle w:val="ECCParagraph"/>
          <w:i/>
        </w:rPr>
        <w:t xml:space="preserve"> </w:t>
      </w:r>
      <w:r w:rsidRPr="0005228F">
        <w:rPr>
          <w:rStyle w:val="ECCParagraph"/>
        </w:rPr>
        <w:t>=1) C(I) can be expressed as follows:</w:t>
      </w:r>
      <w:r w:rsidRPr="0005228F" w:rsidDel="000443D2">
        <w:rPr>
          <w:rStyle w:val="ECCParagraph"/>
        </w:rPr>
        <w:t xml:space="preserve"> </w:t>
      </w:r>
    </w:p>
    <w:p w14:paraId="0E7C2E26"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3700" w:dyaOrig="400" w14:anchorId="2BEF58CC">
          <v:shape id="_x0000_i1055" type="#_x0000_t75" style="width:185.15pt;height:19.65pt" o:ole="">
            <v:imagedata r:id="rId75" o:title=""/>
          </v:shape>
          <o:OLEObject Type="Embed" ProgID="Equation.DSMT4" ShapeID="_x0000_i1055" DrawAspect="Content" ObjectID="_1642508993" r:id="rId76"/>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bookmarkStart w:id="192" w:name="ZEqnNum554610"/>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20</w:instrText>
      </w:r>
      <w:r w:rsidRPr="0005228F">
        <w:rPr>
          <w:rStyle w:val="ECCParagraph"/>
        </w:rPr>
        <w:fldChar w:fldCharType="end"/>
      </w:r>
      <w:r w:rsidRPr="0005228F">
        <w:rPr>
          <w:rStyle w:val="ECCParagraph"/>
        </w:rPr>
        <w:instrText>)</w:instrText>
      </w:r>
      <w:bookmarkEnd w:id="192"/>
      <w:r w:rsidRPr="0005228F">
        <w:rPr>
          <w:rStyle w:val="ECCParagraph"/>
        </w:rPr>
        <w:fldChar w:fldCharType="end"/>
      </w:r>
    </w:p>
    <w:p w14:paraId="4D032AA4" w14:textId="77777777" w:rsidR="00844380" w:rsidRPr="0005228F" w:rsidRDefault="00844380" w:rsidP="00844380">
      <w:pPr>
        <w:rPr>
          <w:rStyle w:val="ECCParagraph"/>
        </w:rPr>
      </w:pPr>
      <w:r w:rsidRPr="0005228F">
        <w:rPr>
          <w:rStyle w:val="ECCParagraph"/>
        </w:rPr>
        <w:fldChar w:fldCharType="begin"/>
      </w:r>
      <w:r w:rsidRPr="0005228F">
        <w:rPr>
          <w:rStyle w:val="ECCParagraph"/>
        </w:rPr>
        <w:instrText xml:space="preserve"> REF _Ref6168637 \h </w:instrText>
      </w:r>
      <w:r w:rsidRPr="0005228F">
        <w:rPr>
          <w:rStyle w:val="ECCParagraph"/>
        </w:rPr>
      </w:r>
      <w:r w:rsidRPr="0005228F">
        <w:rPr>
          <w:rStyle w:val="ECCParagraph"/>
        </w:rPr>
        <w:fldChar w:fldCharType="separate"/>
      </w:r>
      <w:r w:rsidRPr="0005228F">
        <w:t xml:space="preserve">Figure </w:t>
      </w:r>
      <w:r w:rsidRPr="0005228F">
        <w:rPr>
          <w:noProof/>
        </w:rPr>
        <w:t>9</w:t>
      </w:r>
      <w:r w:rsidRPr="0005228F">
        <w:rPr>
          <w:rStyle w:val="ECCParagraph"/>
        </w:rPr>
        <w:fldChar w:fldCharType="end"/>
      </w:r>
      <w:r w:rsidRPr="0005228F">
        <w:rPr>
          <w:rStyle w:val="ECCParagraph"/>
        </w:rPr>
        <w:t xml:space="preserve"> shows the measured and theoretical C(I) curves of a radio receiver with PR=-35 dB and FOS=53 dB calculated by using Equation </w:t>
      </w:r>
      <w:r w:rsidRPr="0005228F">
        <w:rPr>
          <w:rStyle w:val="ECCParagraph"/>
          <w:iCs/>
        </w:rPr>
        <w:fldChar w:fldCharType="begin"/>
      </w:r>
      <w:r w:rsidRPr="0005228F">
        <w:rPr>
          <w:rStyle w:val="ECCParagraph"/>
          <w:iCs/>
        </w:rPr>
        <w:instrText xml:space="preserve"> GOTOBUTTON ZEqnNum406827  \* MERGEFORMAT </w:instrText>
      </w:r>
      <w:r w:rsidRPr="0005228F">
        <w:rPr>
          <w:rStyle w:val="ECCParagraph"/>
          <w:iCs/>
        </w:rPr>
        <w:fldChar w:fldCharType="begin"/>
      </w:r>
      <w:r w:rsidRPr="0005228F">
        <w:rPr>
          <w:rStyle w:val="ECCParagraph"/>
          <w:iCs/>
        </w:rPr>
        <w:instrText xml:space="preserve"> REF ZEqnNum406827 \* Charformat \! \* MERGEFORMAT </w:instrText>
      </w:r>
      <w:r w:rsidRPr="0005228F">
        <w:rPr>
          <w:rStyle w:val="ECCParagraph"/>
          <w:iCs/>
        </w:rPr>
        <w:fldChar w:fldCharType="separate"/>
      </w:r>
      <w:r w:rsidRPr="0005228F">
        <w:rPr>
          <w:rStyle w:val="ECCParagraph"/>
          <w:iCs/>
        </w:rPr>
        <w:instrText>(19)</w:instrText>
      </w:r>
      <w:r w:rsidRPr="0005228F">
        <w:rPr>
          <w:rStyle w:val="ECCParagraph"/>
          <w:iCs/>
        </w:rPr>
        <w:fldChar w:fldCharType="end"/>
      </w:r>
      <w:r w:rsidRPr="0005228F">
        <w:rPr>
          <w:rStyle w:val="ECCParagraph"/>
          <w:iCs/>
        </w:rPr>
        <w:fldChar w:fldCharType="end"/>
      </w:r>
      <w:r w:rsidRPr="0005228F">
        <w:rPr>
          <w:rStyle w:val="ECCParagraph"/>
        </w:rPr>
        <w:t xml:space="preserve"> </w:t>
      </w:r>
      <w:r w:rsidRPr="0005228F">
        <w:rPr>
          <w:rStyle w:val="ECCParagraph"/>
        </w:rPr>
        <w:fldChar w:fldCharType="begin"/>
      </w:r>
      <w:r w:rsidRPr="0005228F">
        <w:rPr>
          <w:rStyle w:val="ECCParagraph"/>
        </w:rPr>
        <w:instrText xml:space="preserve"> GOTOBUTTON ZEqnNum743968  \* MERGEFORMAT </w:instrText>
      </w:r>
      <w:r w:rsidRPr="0005228F">
        <w:rPr>
          <w:rStyle w:val="ECCParagraph"/>
        </w:rPr>
        <w:fldChar w:fldCharType="begin"/>
      </w:r>
      <w:r w:rsidRPr="0005228F">
        <w:rPr>
          <w:rStyle w:val="ECCParagraph"/>
        </w:rPr>
        <w:instrText xml:space="preserve"> REF ZEqnNum743968 \* Charformat \! \* MERGEFORMAT </w:instrText>
      </w:r>
      <w:r w:rsidRPr="0005228F">
        <w:rPr>
          <w:rStyle w:val="ECCParagraph"/>
        </w:rPr>
        <w:fldChar w:fldCharType="end"/>
      </w:r>
      <w:r w:rsidRPr="0005228F">
        <w:rPr>
          <w:rStyle w:val="ECCParagraph"/>
        </w:rPr>
        <w:fldChar w:fldCharType="end"/>
      </w:r>
      <w:r w:rsidRPr="0005228F">
        <w:rPr>
          <w:rStyle w:val="ECCParagraph"/>
        </w:rPr>
        <w:t xml:space="preserve">. The value of </w:t>
      </w:r>
      <w:r w:rsidRPr="0005228F">
        <w:rPr>
          <w:rStyle w:val="ECCParagraph"/>
          <w:i/>
        </w:rPr>
        <w:t>K</w:t>
      </w:r>
      <w:r w:rsidRPr="0005228F">
        <w:rPr>
          <w:rStyle w:val="ECCParagraph"/>
        </w:rPr>
        <w:t xml:space="preserve"> is not known and thus has been adjusted to fit the theoretical C(I) curve to the measured one.</w:t>
      </w:r>
    </w:p>
    <w:p w14:paraId="2983EBFE" w14:textId="77777777" w:rsidR="00844380" w:rsidRPr="003C2CC3" w:rsidRDefault="00844380" w:rsidP="00844380">
      <w:pPr>
        <w:jc w:val="center"/>
      </w:pPr>
      <w:r w:rsidRPr="003C2CC3">
        <w:rPr>
          <w:b/>
          <w:bCs/>
          <w:noProof/>
          <w:color w:val="D2232A"/>
          <w:szCs w:val="20"/>
        </w:rPr>
        <w:drawing>
          <wp:inline distT="0" distB="0" distL="0" distR="0" wp14:anchorId="19C8BA91" wp14:editId="6FFA46AB">
            <wp:extent cx="5652654" cy="4239491"/>
            <wp:effectExtent l="0" t="0" r="5715" b="8890"/>
            <wp:docPr id="8285"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3112" cy="4247334"/>
                    </a:xfrm>
                    <a:prstGeom prst="rect">
                      <a:avLst/>
                    </a:prstGeom>
                    <a:noFill/>
                  </pic:spPr>
                </pic:pic>
              </a:graphicData>
            </a:graphic>
          </wp:inline>
        </w:drawing>
      </w:r>
    </w:p>
    <w:p w14:paraId="45013D93" w14:textId="77777777" w:rsidR="00844380" w:rsidRPr="0005228F" w:rsidRDefault="00844380" w:rsidP="00844380">
      <w:pPr>
        <w:pStyle w:val="Caption"/>
        <w:rPr>
          <w:lang w:val="en-GB"/>
        </w:rPr>
      </w:pPr>
      <w:bookmarkStart w:id="193" w:name="_Ref6168637"/>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9</w:t>
      </w:r>
      <w:r w:rsidRPr="0005228F">
        <w:rPr>
          <w:lang w:val="en-GB"/>
        </w:rPr>
        <w:fldChar w:fldCharType="end"/>
      </w:r>
      <w:bookmarkEnd w:id="193"/>
      <w:r w:rsidRPr="0005228F">
        <w:rPr>
          <w:lang w:val="en-GB"/>
        </w:rPr>
        <w:t>: Theoretical and measured C(I) curves of a receiver</w:t>
      </w:r>
    </w:p>
    <w:p w14:paraId="5BA4031F" w14:textId="77777777" w:rsidR="00844380" w:rsidRPr="0005228F" w:rsidRDefault="00844380" w:rsidP="00844380">
      <w:pPr>
        <w:rPr>
          <w:rStyle w:val="ECCParagraph"/>
        </w:rPr>
      </w:pPr>
      <w:r w:rsidRPr="0005228F">
        <w:rPr>
          <w:rStyle w:val="ECCParagraph"/>
        </w:rPr>
        <w:t xml:space="preserve">The </w:t>
      </w:r>
      <w:r w:rsidRPr="0005228F">
        <w:rPr>
          <w:rStyle w:val="ECCParagraph"/>
        </w:rPr>
        <w:fldChar w:fldCharType="begin"/>
      </w:r>
      <w:r w:rsidRPr="0005228F">
        <w:rPr>
          <w:rStyle w:val="ECCParagraph"/>
        </w:rPr>
        <w:instrText xml:space="preserve"> REF _Ref6168637 \h  \* MERGEFORMAT </w:instrText>
      </w:r>
      <w:r w:rsidRPr="0005228F">
        <w:rPr>
          <w:rStyle w:val="ECCParagraph"/>
        </w:rPr>
      </w:r>
      <w:r w:rsidRPr="0005228F">
        <w:rPr>
          <w:rStyle w:val="ECCParagraph"/>
        </w:rPr>
        <w:fldChar w:fldCharType="separate"/>
      </w:r>
      <w:r w:rsidRPr="0005228F">
        <w:t xml:space="preserve">Figure </w:t>
      </w:r>
      <w:r w:rsidRPr="0005228F">
        <w:rPr>
          <w:noProof/>
        </w:rPr>
        <w:t>9</w:t>
      </w:r>
      <w:r w:rsidRPr="0005228F">
        <w:rPr>
          <w:rStyle w:val="ECCParagraph"/>
        </w:rPr>
        <w:fldChar w:fldCharType="end"/>
      </w:r>
      <w:r w:rsidRPr="0005228F">
        <w:rPr>
          <w:rStyle w:val="ECCParagraph"/>
        </w:rPr>
        <w:t xml:space="preserve"> above shows that if the interfering signal level is higher than -10 dBm, the overloading threshold of the receiver which is operating in its nonlinear range is simply measured.</w:t>
      </w:r>
    </w:p>
    <w:p w14:paraId="3E18AA7B" w14:textId="77777777" w:rsidR="00844380" w:rsidRPr="0005228F" w:rsidRDefault="00844380" w:rsidP="00844380">
      <w:pPr>
        <w:rPr>
          <w:rStyle w:val="ECCParagraph"/>
        </w:rPr>
      </w:pPr>
      <w:r w:rsidRPr="0005228F">
        <w:rPr>
          <w:rStyle w:val="ECCParagraph"/>
        </w:rPr>
        <w:t>“Blocking” of a receiver cannot be measured under “Overloading” measurement conditions. Consequently, the blocking response of the receivers should not to be measured at a wanted signal levels above the receiver sensitivity +30 dB depending on the receiver.</w:t>
      </w:r>
    </w:p>
    <w:p w14:paraId="535111F1" w14:textId="77777777" w:rsidR="00844380" w:rsidRPr="0005228F" w:rsidRDefault="00844380" w:rsidP="00844380">
      <w:pPr>
        <w:pStyle w:val="Heading4"/>
        <w:rPr>
          <w:lang w:val="en-GB"/>
        </w:rPr>
      </w:pPr>
      <w:bookmarkStart w:id="194" w:name="_Toc513736467"/>
      <w:bookmarkStart w:id="195" w:name="_Toc510021996"/>
      <w:bookmarkStart w:id="196" w:name="_Toc26977257"/>
      <w:bookmarkStart w:id="197" w:name="_Toc21332759"/>
      <w:bookmarkStart w:id="198" w:name="_Toc31812079"/>
      <w:r w:rsidRPr="0005228F">
        <w:rPr>
          <w:lang w:val="en-GB"/>
        </w:rPr>
        <w:t>O</w:t>
      </w:r>
      <w:bookmarkEnd w:id="194"/>
      <w:bookmarkEnd w:id="195"/>
      <w:r w:rsidRPr="0005228F">
        <w:rPr>
          <w:lang w:val="en-GB"/>
        </w:rPr>
        <w:t>verloading</w:t>
      </w:r>
      <w:bookmarkEnd w:id="196"/>
      <w:bookmarkEnd w:id="197"/>
      <w:bookmarkEnd w:id="198"/>
    </w:p>
    <w:p w14:paraId="682A1B8C" w14:textId="77777777" w:rsidR="00844380" w:rsidRPr="0005228F" w:rsidRDefault="00844380" w:rsidP="00844380">
      <w:pPr>
        <w:rPr>
          <w:rStyle w:val="ECCParagraph"/>
        </w:rPr>
      </w:pPr>
      <w:r w:rsidRPr="0005228F">
        <w:rPr>
          <w:rStyle w:val="ECCParagraph"/>
        </w:rPr>
        <w:t>Overloading occurs when the receiver front-end is fully overloaded by a strong off channel interfering signal</w:t>
      </w:r>
      <w:r w:rsidRPr="0005228F">
        <w:rPr>
          <w:rStyle w:val="ECCHLsuperscript"/>
        </w:rPr>
        <w:footnoteReference w:id="7"/>
      </w:r>
      <w:r w:rsidRPr="0005228F">
        <w:rPr>
          <w:rStyle w:val="ECCParagraph"/>
        </w:rPr>
        <w:t>. This results in the degradation of the PR of the receiver due to the “gain compression” and “noise increase” caused respectively by the third-order and second-order nonlinearities of the receiver LNA. The receiver selectivity also affects the overloading threshold level. In such case the interfering signal level expressed in dBm is called the «Overloading threshold» of the receiver.</w:t>
      </w:r>
    </w:p>
    <w:p w14:paraId="326FB143" w14:textId="77777777" w:rsidR="00844380" w:rsidRPr="0005228F" w:rsidRDefault="00844380" w:rsidP="00844380">
      <w:pPr>
        <w:rPr>
          <w:rStyle w:val="ECCParagraph"/>
        </w:rPr>
      </w:pPr>
      <w:r w:rsidRPr="0005228F">
        <w:rPr>
          <w:rStyle w:val="ECCParagraph"/>
        </w:rPr>
        <w:t xml:space="preserve">When the receiver front-end is fully overloaded the receiver may become “blind” and thus unable to receive anything at all. Additionally, beyond the overloading threshold the receiver is interfered with by the interfering signal independent of the wanted signal level, as explained in </w:t>
      </w:r>
      <w:r w:rsidRPr="0005228F">
        <w:rPr>
          <w:rStyle w:val="ECCParagraph"/>
        </w:rPr>
        <w:fldChar w:fldCharType="begin"/>
      </w:r>
      <w:r w:rsidRPr="0005228F">
        <w:rPr>
          <w:rStyle w:val="ECCParagraph"/>
        </w:rPr>
        <w:instrText xml:space="preserve"> REF _Ref6168459 \h  \* MERGEFORMAT </w:instrText>
      </w:r>
      <w:r w:rsidRPr="0005228F">
        <w:rPr>
          <w:rStyle w:val="ECCParagraph"/>
        </w:rPr>
      </w:r>
      <w:r w:rsidRPr="0005228F">
        <w:rPr>
          <w:rStyle w:val="ECCParagraph"/>
        </w:rPr>
        <w:fldChar w:fldCharType="separate"/>
      </w:r>
      <w:r w:rsidRPr="0005228F">
        <w:rPr>
          <w:rStyle w:val="ECCParagraph"/>
        </w:rPr>
        <w:t>Figure 8</w:t>
      </w:r>
      <w:r w:rsidRPr="0005228F">
        <w:rPr>
          <w:rStyle w:val="ECCParagraph"/>
        </w:rPr>
        <w:fldChar w:fldCharType="end"/>
      </w:r>
      <w:r w:rsidRPr="0005228F">
        <w:rPr>
          <w:rStyle w:val="ECCParagraph"/>
        </w:rPr>
        <w:t>.</w:t>
      </w:r>
    </w:p>
    <w:p w14:paraId="01F0244C" w14:textId="77777777" w:rsidR="00844380" w:rsidRPr="0005228F" w:rsidRDefault="00844380" w:rsidP="00844380">
      <w:pPr>
        <w:rPr>
          <w:rStyle w:val="ECCParagraph"/>
        </w:rPr>
      </w:pPr>
      <w:r w:rsidRPr="0005228F">
        <w:rPr>
          <w:rStyle w:val="ECCParagraph"/>
        </w:rPr>
        <w:t>The C(I) as well as PR(C) curves of a receiver can be used to analyse its performance for different wanted and interfering signal levels. They clearly show the degradation of the PR of the receiver due to the overloading of its front-end.</w:t>
      </w:r>
    </w:p>
    <w:p w14:paraId="74AD19A0" w14:textId="77777777" w:rsidR="00844380" w:rsidRPr="0005228F" w:rsidRDefault="00844380" w:rsidP="00844380">
      <w:pPr>
        <w:jc w:val="center"/>
      </w:pPr>
      <w:r w:rsidRPr="0005228F">
        <w:rPr>
          <w:noProof/>
        </w:rPr>
        <w:drawing>
          <wp:inline distT="0" distB="0" distL="0" distR="0" wp14:anchorId="4BABE91F" wp14:editId="3B67F15A">
            <wp:extent cx="5795158" cy="4928260"/>
            <wp:effectExtent l="0" t="0" r="0" b="5715"/>
            <wp:docPr id="31"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0438" cy="4949758"/>
                    </a:xfrm>
                    <a:prstGeom prst="rect">
                      <a:avLst/>
                    </a:prstGeom>
                    <a:noFill/>
                  </pic:spPr>
                </pic:pic>
              </a:graphicData>
            </a:graphic>
          </wp:inline>
        </w:drawing>
      </w:r>
    </w:p>
    <w:p w14:paraId="2FBCFACD" w14:textId="77777777" w:rsidR="00844380" w:rsidRPr="0005228F" w:rsidRDefault="00844380" w:rsidP="00844380">
      <w:pPr>
        <w:pStyle w:val="Caption"/>
        <w:rPr>
          <w:lang w:val="en-GB"/>
        </w:rPr>
      </w:pPr>
      <w:bookmarkStart w:id="199" w:name="_Ref14104264"/>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10</w:t>
      </w:r>
      <w:r w:rsidRPr="0005228F">
        <w:rPr>
          <w:lang w:val="en-GB"/>
        </w:rPr>
        <w:fldChar w:fldCharType="end"/>
      </w:r>
      <w:bookmarkEnd w:id="199"/>
      <w:r w:rsidRPr="0005228F">
        <w:rPr>
          <w:lang w:val="en-GB"/>
        </w:rPr>
        <w:t xml:space="preserve">: C(I) curves of a radio receiver </w:t>
      </w:r>
    </w:p>
    <w:p w14:paraId="7FEE559F" w14:textId="77777777" w:rsidR="00844380" w:rsidRPr="0005228F" w:rsidRDefault="00844380" w:rsidP="00844380">
      <w:pPr>
        <w:rPr>
          <w:rStyle w:val="ECCParagraph"/>
        </w:rPr>
      </w:pPr>
      <w:r w:rsidRPr="0005228F">
        <w:rPr>
          <w:rStyle w:val="ECCParagraph"/>
        </w:rPr>
        <w:fldChar w:fldCharType="begin"/>
      </w:r>
      <w:r w:rsidRPr="0005228F">
        <w:rPr>
          <w:rStyle w:val="ECCParagraph"/>
        </w:rPr>
        <w:instrText xml:space="preserve"> REF _Ref14104264 \h  \* MERGEFORMAT </w:instrText>
      </w:r>
      <w:r w:rsidRPr="0005228F">
        <w:rPr>
          <w:rStyle w:val="ECCParagraph"/>
        </w:rPr>
      </w:r>
      <w:r w:rsidRPr="0005228F">
        <w:rPr>
          <w:rStyle w:val="ECCParagraph"/>
        </w:rPr>
        <w:fldChar w:fldCharType="separate"/>
      </w:r>
      <w:r w:rsidRPr="0005228F">
        <w:rPr>
          <w:rStyle w:val="ECCParagraph"/>
        </w:rPr>
        <w:t>Figure 10</w:t>
      </w:r>
      <w:r w:rsidRPr="0005228F">
        <w:rPr>
          <w:rStyle w:val="ECCParagraph"/>
        </w:rPr>
        <w:fldChar w:fldCharType="end"/>
      </w:r>
      <w:r w:rsidRPr="0005228F">
        <w:rPr>
          <w:rStyle w:val="ECCParagraph"/>
        </w:rPr>
        <w:t xml:space="preserve"> shows the C(I) curves of a radio receiver for three different wanted and interfering signal frequency offsets. The unity slope black line represents the C(I) curve of an ideal perfectly linear receiver (not generating any second, third, or higher order nonlinearities to distort the wanted signal). Such an amplifier does not exist in practice.</w:t>
      </w:r>
    </w:p>
    <w:p w14:paraId="7557BC14" w14:textId="77777777" w:rsidR="00844380" w:rsidRPr="0005228F" w:rsidRDefault="00844380" w:rsidP="00844380">
      <w:pPr>
        <w:rPr>
          <w:rStyle w:val="ECCParagraph"/>
        </w:rPr>
      </w:pPr>
      <w:r w:rsidRPr="0005228F">
        <w:rPr>
          <w:rStyle w:val="ECCParagraph"/>
        </w:rPr>
        <w:t xml:space="preserve">Here, comparing the blue line with the black unity slope line shows that, for an offset of 10 MHz, the receiver operates in its linear range up to an interfering signal level of -15 dBm (vertical orange line) for a wanted signal level of -50 dBm (PR=-35 dB). The linear behaviour of the receiver is perfectly explained by Equation </w:t>
      </w:r>
      <w:r w:rsidRPr="0005228F">
        <w:rPr>
          <w:rStyle w:val="ECCParagraph"/>
        </w:rPr>
        <w:fldChar w:fldCharType="begin"/>
      </w:r>
      <w:r w:rsidRPr="0005228F">
        <w:rPr>
          <w:rStyle w:val="ECCParagraph"/>
        </w:rPr>
        <w:instrText xml:space="preserve"> GOTOBUTTON ZEqnNum406827  \* MERGEFORMAT </w:instrText>
      </w:r>
      <w:r w:rsidRPr="0005228F">
        <w:rPr>
          <w:rStyle w:val="ECCParagraph"/>
        </w:rPr>
        <w:fldChar w:fldCharType="begin"/>
      </w:r>
      <w:r w:rsidRPr="0005228F">
        <w:rPr>
          <w:rStyle w:val="ECCParagraph"/>
        </w:rPr>
        <w:instrText xml:space="preserve"> REF ZEqnNum406827 \* Charformat \! \* MERGEFORMAT </w:instrText>
      </w:r>
      <w:r w:rsidRPr="0005228F">
        <w:rPr>
          <w:rStyle w:val="ECCParagraph"/>
        </w:rPr>
        <w:fldChar w:fldCharType="separate"/>
      </w:r>
      <w:r w:rsidRPr="0005228F">
        <w:rPr>
          <w:rStyle w:val="ECCParagraph"/>
        </w:rPr>
        <w:instrText>(19)</w:instrText>
      </w:r>
      <w:r w:rsidRPr="0005228F">
        <w:rPr>
          <w:rStyle w:val="ECCParagraph"/>
        </w:rPr>
        <w:fldChar w:fldCharType="end"/>
      </w:r>
      <w:r w:rsidRPr="0005228F">
        <w:rPr>
          <w:rStyle w:val="ECCParagraph"/>
        </w:rPr>
        <w:fldChar w:fldCharType="end"/>
      </w:r>
      <w:r w:rsidRPr="0005228F">
        <w:rPr>
          <w:rStyle w:val="ECCParagraph"/>
        </w:rPr>
        <w:fldChar w:fldCharType="begin"/>
      </w:r>
      <w:r w:rsidRPr="0005228F">
        <w:rPr>
          <w:rStyle w:val="ECCParagraph"/>
        </w:rPr>
        <w:instrText xml:space="preserve"> GOTOBUTTON ZEqnNum743968  \* MERGEFORMAT </w:instrText>
      </w:r>
      <w:r w:rsidRPr="0005228F">
        <w:rPr>
          <w:rStyle w:val="ECCParagraph"/>
        </w:rPr>
        <w:fldChar w:fldCharType="begin"/>
      </w:r>
      <w:r w:rsidRPr="0005228F">
        <w:rPr>
          <w:rStyle w:val="ECCParagraph"/>
        </w:rPr>
        <w:instrText xml:space="preserve"> REF ZEqnNum743968 \* Charformat \! \* MERGEFORMAT </w:instrText>
      </w:r>
      <w:r w:rsidRPr="0005228F">
        <w:rPr>
          <w:rStyle w:val="ECCParagraph"/>
        </w:rPr>
        <w:fldChar w:fldCharType="end"/>
      </w:r>
      <w:r w:rsidRPr="0005228F">
        <w:rPr>
          <w:rStyle w:val="ECCParagraph"/>
        </w:rPr>
        <w:fldChar w:fldCharType="end"/>
      </w:r>
      <w:r w:rsidRPr="0005228F">
        <w:rPr>
          <w:rStyle w:val="ECCParagraph"/>
        </w:rPr>
        <w:t xml:space="preserve"> (</w:t>
      </w:r>
      <w:proofErr w:type="spellStart"/>
      <w:r w:rsidRPr="0005228F">
        <w:rPr>
          <w:rStyle w:val="ECCParagraph"/>
        </w:rPr>
        <w:t>C</w:t>
      </w:r>
      <w:r w:rsidRPr="0005228F">
        <w:rPr>
          <w:rStyle w:val="ECCHLsubscript"/>
        </w:rPr>
        <w:t>f</w:t>
      </w:r>
      <w:proofErr w:type="spellEnd"/>
      <w:r w:rsidRPr="0005228F">
        <w:rPr>
          <w:rStyle w:val="ECCParagraph"/>
        </w:rPr>
        <w:t xml:space="preserve"> = 0 dB). Note that the wanted signal level of -50 dBm corresponds to the receiver sensitivity + 30 dB (-50 dBm=-80 dBm + 30 dB). Clearly, under these conditions, the receiver is interfered with (desensitised) by the interfering signal only and only if the C/I ratio is lower than its PR.</w:t>
      </w:r>
    </w:p>
    <w:p w14:paraId="41D74D44" w14:textId="77777777" w:rsidR="00844380" w:rsidRPr="0005228F" w:rsidRDefault="00844380" w:rsidP="00844380">
      <w:pPr>
        <w:rPr>
          <w:rStyle w:val="ECCParagraph"/>
        </w:rPr>
      </w:pPr>
      <w:r w:rsidRPr="0005228F">
        <w:rPr>
          <w:rStyle w:val="ECCParagraph"/>
        </w:rPr>
        <w:t>Beyond the interfering signal level of -15 dBm the receiver front-end starts to get slightly overloaded. This results in the degradation of the PR of the receiver. When the interfering signal level reaches -4 dBm (vertical red line) the receiver is fully overloaded. This level is called the "Overloading threshold" of the receiver. The PR of the receiver tends to infinity.</w:t>
      </w:r>
    </w:p>
    <w:p w14:paraId="7BBC093C" w14:textId="77777777" w:rsidR="00844380" w:rsidRPr="0005228F" w:rsidRDefault="00844380" w:rsidP="00844380">
      <w:pPr>
        <w:jc w:val="center"/>
      </w:pPr>
      <w:r w:rsidRPr="0005228F">
        <w:rPr>
          <w:noProof/>
        </w:rPr>
        <w:drawing>
          <wp:inline distT="0" distB="0" distL="0" distR="0" wp14:anchorId="342DF7AA" wp14:editId="67A247B1">
            <wp:extent cx="5628904" cy="4465122"/>
            <wp:effectExtent l="0" t="0" r="0" b="0"/>
            <wp:docPr id="224"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6741" cy="4479271"/>
                    </a:xfrm>
                    <a:prstGeom prst="rect">
                      <a:avLst/>
                    </a:prstGeom>
                    <a:noFill/>
                  </pic:spPr>
                </pic:pic>
              </a:graphicData>
            </a:graphic>
          </wp:inline>
        </w:drawing>
      </w:r>
    </w:p>
    <w:p w14:paraId="77BB3356" w14:textId="77777777" w:rsidR="00844380" w:rsidRPr="0005228F" w:rsidRDefault="00844380" w:rsidP="00844380">
      <w:pPr>
        <w:pStyle w:val="Caption"/>
        <w:rPr>
          <w:lang w:val="en-GB"/>
        </w:rPr>
      </w:pPr>
      <w:bookmarkStart w:id="200" w:name="_Ref5615966"/>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11</w:t>
      </w:r>
      <w:r w:rsidRPr="0005228F">
        <w:rPr>
          <w:lang w:val="en-GB"/>
        </w:rPr>
        <w:fldChar w:fldCharType="end"/>
      </w:r>
      <w:bookmarkEnd w:id="200"/>
      <w:r w:rsidRPr="0005228F">
        <w:rPr>
          <w:lang w:val="en-GB"/>
        </w:rPr>
        <w:t>: Degradation of the PR of the receiver due to the overloading of its front-end</w:t>
      </w:r>
      <w:r w:rsidRPr="0005228F" w:rsidDel="00E61244">
        <w:rPr>
          <w:lang w:val="en-GB"/>
        </w:rPr>
        <w:t xml:space="preserve"> </w:t>
      </w:r>
    </w:p>
    <w:p w14:paraId="63AD63D9" w14:textId="77777777" w:rsidR="00844380" w:rsidRPr="0005228F" w:rsidRDefault="00844380" w:rsidP="00844380">
      <w:pPr>
        <w:rPr>
          <w:rStyle w:val="ECCParagraph"/>
        </w:rPr>
      </w:pPr>
      <w:bookmarkStart w:id="201" w:name="_Toc510022000"/>
      <w:bookmarkStart w:id="202" w:name="_Toc513736468"/>
      <w:bookmarkStart w:id="203" w:name="_Toc510022002"/>
      <w:bookmarkEnd w:id="201"/>
      <w:r w:rsidRPr="0005228F">
        <w:rPr>
          <w:rStyle w:val="ECCParagraph"/>
        </w:rPr>
        <w:t xml:space="preserve">The PR(C) curves presented in </w:t>
      </w:r>
      <w:r w:rsidRPr="0005228F">
        <w:rPr>
          <w:rStyle w:val="ECCParagraph"/>
        </w:rPr>
        <w:fldChar w:fldCharType="begin"/>
      </w:r>
      <w:r w:rsidRPr="0005228F">
        <w:rPr>
          <w:rStyle w:val="ECCParagraph"/>
        </w:rPr>
        <w:instrText xml:space="preserve"> REF _Ref5615966 \h  \* MERGEFORMAT </w:instrText>
      </w:r>
      <w:r w:rsidRPr="0005228F">
        <w:rPr>
          <w:rStyle w:val="ECCParagraph"/>
        </w:rPr>
      </w:r>
      <w:r w:rsidRPr="0005228F">
        <w:rPr>
          <w:rStyle w:val="ECCParagraph"/>
        </w:rPr>
        <w:fldChar w:fldCharType="separate"/>
      </w:r>
      <w:r w:rsidRPr="0005228F">
        <w:rPr>
          <w:rStyle w:val="ECCParagraph"/>
        </w:rPr>
        <w:t>Figure 11</w:t>
      </w:r>
      <w:r w:rsidRPr="0005228F">
        <w:rPr>
          <w:rStyle w:val="ECCParagraph"/>
        </w:rPr>
        <w:fldChar w:fldCharType="end"/>
      </w:r>
      <w:r w:rsidRPr="0005228F">
        <w:rPr>
          <w:rStyle w:val="ECCParagraph"/>
        </w:rPr>
        <w:t xml:space="preserve"> also clearly show the degradation of the PR of the receiver due to the overloading of its front-end. However, the determination of the overloading threshold from these curves is not explicit. The “overloading threshold” of a receiver cannot be measured under “blocking” measurement conditions, because the full receiver front-end overloading occurs in the presence of relatively high interfering signal levels. Consequently, the overloading threshold of the receiver should be measured at a wanted signal level equal to the receiver sensitivity + 30 dB to + 60 dB, depending on the system configuration.</w:t>
      </w:r>
    </w:p>
    <w:p w14:paraId="0DDC748B" w14:textId="77777777" w:rsidR="00844380" w:rsidRPr="0005228F" w:rsidRDefault="00844380" w:rsidP="00844380">
      <w:pPr>
        <w:pStyle w:val="Heading4"/>
        <w:rPr>
          <w:lang w:val="en-GB"/>
        </w:rPr>
      </w:pPr>
      <w:bookmarkStart w:id="204" w:name="_Toc513736469"/>
      <w:bookmarkStart w:id="205" w:name="_Toc510022003"/>
      <w:bookmarkStart w:id="206" w:name="_Toc26977258"/>
      <w:bookmarkStart w:id="207" w:name="_Ref27571665"/>
      <w:bookmarkStart w:id="208" w:name="_Toc21332760"/>
      <w:bookmarkStart w:id="209" w:name="_Toc31812080"/>
      <w:bookmarkEnd w:id="202"/>
      <w:bookmarkEnd w:id="203"/>
      <w:r w:rsidRPr="0005228F">
        <w:rPr>
          <w:lang w:val="en-GB"/>
        </w:rPr>
        <w:t>Intermodulation rejection</w:t>
      </w:r>
      <w:bookmarkEnd w:id="204"/>
      <w:bookmarkEnd w:id="205"/>
      <w:bookmarkEnd w:id="206"/>
      <w:bookmarkEnd w:id="207"/>
      <w:bookmarkEnd w:id="208"/>
      <w:bookmarkEnd w:id="209"/>
    </w:p>
    <w:p w14:paraId="5D6FC3DF" w14:textId="77777777" w:rsidR="00844380" w:rsidRPr="0005228F" w:rsidRDefault="00844380" w:rsidP="00844380">
      <w:pPr>
        <w:rPr>
          <w:rStyle w:val="ECCParagraph"/>
        </w:rPr>
      </w:pPr>
      <w:r w:rsidRPr="0005228F">
        <w:rPr>
          <w:rStyle w:val="ECCParagraph"/>
        </w:rPr>
        <w:t xml:space="preserve">The Intermodulation phenomenon arises from non-linearity of the amplifier in the receiving chain. The theoretical output signal of the amplifier can be described in a simplified form by a power series expansion: </w:t>
      </w:r>
    </w:p>
    <w:p w14:paraId="39FE5B80"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3060" w:dyaOrig="380" w14:anchorId="182E5E68">
          <v:shape id="_x0000_i1056" type="#_x0000_t75" style="width:152.4pt;height:19.65pt" o:ole="">
            <v:imagedata r:id="rId80" o:title=""/>
          </v:shape>
          <o:OLEObject Type="Embed" ProgID="Equation.DSMT4" ShapeID="_x0000_i1056" DrawAspect="Content" ObjectID="_1642508994" r:id="rId81"/>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bookmarkStart w:id="210" w:name="ZEqnNum137728"/>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21</w:instrText>
      </w:r>
      <w:r w:rsidRPr="0005228F">
        <w:rPr>
          <w:rStyle w:val="ECCParagraph"/>
        </w:rPr>
        <w:fldChar w:fldCharType="end"/>
      </w:r>
      <w:r w:rsidRPr="0005228F">
        <w:rPr>
          <w:rStyle w:val="ECCParagraph"/>
        </w:rPr>
        <w:instrText>)</w:instrText>
      </w:r>
      <w:bookmarkEnd w:id="210"/>
      <w:r w:rsidRPr="0005228F">
        <w:rPr>
          <w:rStyle w:val="ECCParagraph"/>
        </w:rPr>
        <w:fldChar w:fldCharType="end"/>
      </w:r>
    </w:p>
    <w:p w14:paraId="381519E0" w14:textId="77777777" w:rsidR="00BF3B04" w:rsidRPr="0005228F" w:rsidRDefault="00BF3B04" w:rsidP="00844380">
      <w:pPr>
        <w:rPr>
          <w:rStyle w:val="ECCParagraph"/>
        </w:rPr>
      </w:pPr>
      <w:r w:rsidRPr="0005228F">
        <w:rPr>
          <w:rStyle w:val="ECCParagraph"/>
        </w:rPr>
        <w:t>W</w:t>
      </w:r>
      <w:r w:rsidR="00844380" w:rsidRPr="0005228F">
        <w:rPr>
          <w:rStyle w:val="ECCParagraph"/>
        </w:rPr>
        <w:t>here</w:t>
      </w:r>
      <w:r w:rsidRPr="0005228F">
        <w:rPr>
          <w:rStyle w:val="ECCParagraph"/>
        </w:rPr>
        <w:t>:</w:t>
      </w:r>
    </w:p>
    <w:p w14:paraId="214ACE7C" w14:textId="4E7A6674" w:rsidR="00BF3B04" w:rsidRPr="0005228F" w:rsidRDefault="00844380" w:rsidP="003C2CC3">
      <w:pPr>
        <w:pStyle w:val="ECCBulletsLv1"/>
        <w:rPr>
          <w:rStyle w:val="ECCParagraph"/>
        </w:rPr>
      </w:pPr>
      <w:r w:rsidRPr="0005228F">
        <w:rPr>
          <w:rStyle w:val="ECCParagraph"/>
        </w:rPr>
        <w:t xml:space="preserve">x is the input signal, </w:t>
      </w:r>
    </w:p>
    <w:p w14:paraId="2D10890C" w14:textId="77777777" w:rsidR="00BF3B04" w:rsidRPr="0005228F" w:rsidRDefault="00BE53C7" w:rsidP="003C2CC3">
      <w:pPr>
        <w:pStyle w:val="ECCBulletsLv1"/>
        <w:rPr>
          <w:rStyle w:val="ECCParagraph"/>
        </w:rPr>
      </w:pPr>
      <m:oMath>
        <m:sSub>
          <m:sSubPr>
            <m:ctrlPr>
              <w:rPr>
                <w:rStyle w:val="ECCParagraph"/>
                <w:rFonts w:ascii="Cambria Math" w:hAnsi="Cambria Math"/>
                <w:i/>
              </w:rPr>
            </m:ctrlPr>
          </m:sSubPr>
          <m:e>
            <m:r>
              <w:rPr>
                <w:rStyle w:val="ECCParagraph"/>
                <w:rFonts w:ascii="Cambria Math" w:hAnsi="Cambria Math"/>
              </w:rPr>
              <m:t>a</m:t>
            </m:r>
          </m:e>
          <m:sub>
            <m:r>
              <w:rPr>
                <w:rStyle w:val="ECCParagraph"/>
                <w:rFonts w:ascii="Cambria Math" w:hAnsi="Cambria Math"/>
              </w:rPr>
              <m:t>0</m:t>
            </m:r>
          </m:sub>
        </m:sSub>
      </m:oMath>
      <w:r w:rsidR="00844380" w:rsidRPr="0005228F">
        <w:rPr>
          <w:rStyle w:val="ECCParagraph"/>
        </w:rPr>
        <w:t xml:space="preserve"> is the DC offset of the amplifier, </w:t>
      </w:r>
    </w:p>
    <w:p w14:paraId="78C83C59" w14:textId="77777777" w:rsidR="00BF3B04" w:rsidRPr="0005228F" w:rsidRDefault="00BE53C7" w:rsidP="00844380">
      <w:pPr>
        <w:pStyle w:val="ECCBulletsLv1"/>
      </w:pPr>
      <m:oMath>
        <m:sSub>
          <m:sSubPr>
            <m:ctrlPr>
              <w:rPr>
                <w:rStyle w:val="ECCParagraph"/>
                <w:rFonts w:ascii="Cambria Math" w:hAnsi="Cambria Math"/>
                <w:i/>
              </w:rPr>
            </m:ctrlPr>
          </m:sSubPr>
          <m:e>
            <m:r>
              <w:rPr>
                <w:rStyle w:val="ECCParagraph"/>
                <w:rFonts w:ascii="Cambria Math" w:hAnsi="Cambria Math"/>
              </w:rPr>
              <m:t>a</m:t>
            </m:r>
          </m:e>
          <m:sub>
            <m:r>
              <w:rPr>
                <w:rStyle w:val="ECCParagraph"/>
                <w:rFonts w:ascii="Cambria Math" w:hAnsi="Cambria Math"/>
              </w:rPr>
              <m:t>1</m:t>
            </m:r>
          </m:sub>
        </m:sSub>
        <m:r>
          <w:rPr>
            <w:rStyle w:val="ECCParagraph"/>
            <w:rFonts w:ascii="Cambria Math" w:hAnsi="Cambria Math"/>
          </w:rPr>
          <m:t>x</m:t>
        </m:r>
      </m:oMath>
      <w:r w:rsidR="00844380" w:rsidRPr="0005228F">
        <w:rPr>
          <w:rStyle w:val="ECCParagraph"/>
        </w:rPr>
        <w:t xml:space="preserve"> is the wanted output, while </w:t>
      </w:r>
      <m:oMath>
        <m:sSub>
          <m:sSubPr>
            <m:ctrlPr>
              <w:rPr>
                <w:rStyle w:val="ECCParagraph"/>
                <w:rFonts w:ascii="Cambria Math" w:hAnsi="Cambria Math"/>
                <w:i/>
              </w:rPr>
            </m:ctrlPr>
          </m:sSubPr>
          <m:e>
            <m:r>
              <w:rPr>
                <w:rStyle w:val="ECCParagraph"/>
                <w:rFonts w:ascii="Cambria Math" w:hAnsi="Cambria Math"/>
              </w:rPr>
              <m:t>a</m:t>
            </m:r>
          </m:e>
          <m:sub>
            <m:r>
              <w:rPr>
                <w:rStyle w:val="ECCParagraph"/>
                <w:rFonts w:ascii="Cambria Math" w:hAnsi="Cambria Math"/>
              </w:rPr>
              <m:t>2</m:t>
            </m:r>
          </m:sub>
        </m:sSub>
        <m:sSup>
          <m:sSupPr>
            <m:ctrlPr>
              <w:rPr>
                <w:rStyle w:val="ECCParagraph"/>
                <w:rFonts w:ascii="Cambria Math" w:hAnsi="Cambria Math"/>
                <w:i/>
              </w:rPr>
            </m:ctrlPr>
          </m:sSupPr>
          <m:e>
            <m:r>
              <w:rPr>
                <w:rStyle w:val="ECCParagraph"/>
                <w:rFonts w:ascii="Cambria Math" w:hAnsi="Cambria Math"/>
              </w:rPr>
              <m:t>x</m:t>
            </m:r>
          </m:e>
          <m:sup>
            <m:r>
              <w:rPr>
                <w:rStyle w:val="ECCParagraph"/>
                <w:rFonts w:ascii="Cambria Math" w:hAnsi="Cambria Math"/>
              </w:rPr>
              <m:t>2</m:t>
            </m:r>
          </m:sup>
        </m:sSup>
      </m:oMath>
      <w:r w:rsidR="00844380" w:rsidRPr="0005228F">
        <w:rPr>
          <w:rStyle w:val="ECCParagraph"/>
        </w:rPr>
        <w:t xml:space="preserve"> and </w:t>
      </w:r>
      <m:oMath>
        <m:sSub>
          <m:sSubPr>
            <m:ctrlPr>
              <w:rPr>
                <w:rStyle w:val="ECCParagraph"/>
                <w:rFonts w:ascii="Cambria Math" w:hAnsi="Cambria Math"/>
                <w:i/>
              </w:rPr>
            </m:ctrlPr>
          </m:sSubPr>
          <m:e>
            <m:r>
              <w:rPr>
                <w:rStyle w:val="ECCParagraph"/>
                <w:rFonts w:ascii="Cambria Math" w:hAnsi="Cambria Math"/>
              </w:rPr>
              <m:t>a</m:t>
            </m:r>
          </m:e>
          <m:sub>
            <m:r>
              <w:rPr>
                <w:rStyle w:val="ECCParagraph"/>
                <w:rFonts w:ascii="Cambria Math" w:hAnsi="Cambria Math"/>
              </w:rPr>
              <m:t>3</m:t>
            </m:r>
          </m:sub>
        </m:sSub>
        <m:sSup>
          <m:sSupPr>
            <m:ctrlPr>
              <w:rPr>
                <w:rStyle w:val="ECCParagraph"/>
                <w:rFonts w:ascii="Cambria Math" w:hAnsi="Cambria Math"/>
                <w:i/>
              </w:rPr>
            </m:ctrlPr>
          </m:sSupPr>
          <m:e>
            <m:r>
              <w:rPr>
                <w:rStyle w:val="ECCParagraph"/>
                <w:rFonts w:ascii="Cambria Math" w:hAnsi="Cambria Math"/>
              </w:rPr>
              <m:t>x</m:t>
            </m:r>
          </m:e>
          <m:sup>
            <m:r>
              <w:rPr>
                <w:rStyle w:val="ECCParagraph"/>
                <w:rFonts w:ascii="Cambria Math" w:hAnsi="Cambria Math"/>
              </w:rPr>
              <m:t>3</m:t>
            </m:r>
          </m:sup>
        </m:sSup>
      </m:oMath>
      <w:r w:rsidR="00844380" w:rsidRPr="0005228F">
        <w:rPr>
          <w:rStyle w:val="ECCParagraph"/>
        </w:rPr>
        <w:t xml:space="preserve"> are </w:t>
      </w:r>
      <w:r w:rsidR="00844380" w:rsidRPr="0005228F">
        <w:t xml:space="preserve">second and third order nonlinear terms of the polynomial. </w:t>
      </w:r>
    </w:p>
    <w:p w14:paraId="6CBD42B1" w14:textId="72FD418A" w:rsidR="00844380" w:rsidRPr="0005228F" w:rsidRDefault="00844380" w:rsidP="003C2CC3">
      <w:pPr>
        <w:pStyle w:val="ECCBulletsLv1"/>
        <w:numPr>
          <w:ilvl w:val="0"/>
          <w:numId w:val="0"/>
        </w:numPr>
        <w:rPr>
          <w:rStyle w:val="ECCParagraph"/>
        </w:rPr>
      </w:pPr>
      <w:r w:rsidRPr="0005228F">
        <w:rPr>
          <w:rStyle w:val="ECCParagraph"/>
        </w:rPr>
        <w:t xml:space="preserve">These terms generate harmonic and intermodulation products. Intermodulation products are due to the mixing of two or more interfering signals present at the input of the receiver amplifier. Intermodulation products are often called intermodulation distortions (IMD). </w:t>
      </w:r>
      <w:r w:rsidRPr="0005228F">
        <w:t>Analysis of the output signal for</w:t>
      </w:r>
      <w:r w:rsidRPr="0005228F">
        <w:rPr>
          <w:rStyle w:val="ECCParagraph"/>
        </w:rPr>
        <w:t xml:space="preserve"> more </w:t>
      </w:r>
      <w:r w:rsidRPr="0005228F">
        <w:t>than two input signals can become very complex, consequently it is a common practice to limit the analysis to only two input signals.</w:t>
      </w:r>
    </w:p>
    <w:p w14:paraId="33B465D4" w14:textId="77777777" w:rsidR="00844380" w:rsidRPr="0005228F" w:rsidRDefault="00844380" w:rsidP="00844380">
      <w:pPr>
        <w:rPr>
          <w:rStyle w:val="ECCParagraph"/>
        </w:rPr>
      </w:pPr>
      <w:r w:rsidRPr="0005228F">
        <w:rPr>
          <w:rStyle w:val="ECCParagraph"/>
        </w:rPr>
        <w:t>When considering, for the sake of simplicity, only two signals at the amplifier input:</w:t>
      </w:r>
    </w:p>
    <w:p w14:paraId="2AB354A7"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2460" w:dyaOrig="360" w14:anchorId="45E87C85">
          <v:shape id="_x0000_i1057" type="#_x0000_t75" style="width:123.45pt;height:17.75pt" o:ole="">
            <v:imagedata r:id="rId82" o:title=""/>
          </v:shape>
          <o:OLEObject Type="Embed" ProgID="Equation.DSMT4" ShapeID="_x0000_i1057" DrawAspect="Content" ObjectID="_1642508995" r:id="rId83"/>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22</w:instrText>
      </w:r>
      <w:r w:rsidRPr="0005228F">
        <w:rPr>
          <w:rStyle w:val="ECCParagraph"/>
        </w:rPr>
        <w:fldChar w:fldCharType="end"/>
      </w:r>
      <w:r w:rsidRPr="0005228F">
        <w:rPr>
          <w:rStyle w:val="ECCParagraph"/>
        </w:rPr>
        <w:instrText>)</w:instrText>
      </w:r>
      <w:r w:rsidRPr="0005228F">
        <w:rPr>
          <w:rStyle w:val="ECCParagraph"/>
        </w:rPr>
        <w:fldChar w:fldCharType="end"/>
      </w:r>
    </w:p>
    <w:p w14:paraId="2AA5EFDB" w14:textId="48B95226" w:rsidR="00844380" w:rsidRPr="0005228F" w:rsidRDefault="00844380" w:rsidP="00844380">
      <w:r w:rsidRPr="0005228F">
        <w:rPr>
          <w:rStyle w:val="ECCParagraph"/>
        </w:rPr>
        <w:t xml:space="preserve">the </w:t>
      </w:r>
      <w:r w:rsidRPr="0005228F">
        <w:t>third order nonlinear term becomes:</w:t>
      </w:r>
    </w:p>
    <w:p w14:paraId="3AEF751B" w14:textId="77777777" w:rsidR="00844380" w:rsidRPr="0005228F" w:rsidRDefault="00844380" w:rsidP="00844380">
      <w:pPr>
        <w:pStyle w:val="MTDisplayEquation"/>
      </w:pPr>
      <w:r w:rsidRPr="0005228F">
        <w:tab/>
      </w:r>
      <w:r w:rsidRPr="0005228F">
        <w:rPr>
          <w:position w:val="-32"/>
        </w:rPr>
        <w:object w:dxaOrig="7560" w:dyaOrig="760" w14:anchorId="02FDD1C3">
          <v:shape id="_x0000_i1058" type="#_x0000_t75" style="width:377.75pt;height:37.4pt" o:ole="">
            <v:imagedata r:id="rId84" o:title=""/>
          </v:shape>
          <o:OLEObject Type="Embed" ProgID="Equation.DSMT4" ShapeID="_x0000_i1058" DrawAspect="Content" ObjectID="_1642508996" r:id="rId85"/>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fldSimple w:instr=" SEQ MTEqn \c \* Arabic \* MERGEFORMAT ">
        <w:r w:rsidRPr="0005228F">
          <w:rPr>
            <w:noProof/>
          </w:rPr>
          <w:instrText>23</w:instrText>
        </w:r>
      </w:fldSimple>
      <w:r w:rsidRPr="0005228F">
        <w:instrText>)</w:instrText>
      </w:r>
      <w:r w:rsidRPr="0005228F">
        <w:fldChar w:fldCharType="end"/>
      </w:r>
    </w:p>
    <w:p w14:paraId="4E2ECE84" w14:textId="77777777" w:rsidR="00844380" w:rsidRPr="0005228F" w:rsidRDefault="00844380" w:rsidP="00844380"/>
    <w:p w14:paraId="74B58A72" w14:textId="77777777" w:rsidR="00844380" w:rsidRPr="0005228F" w:rsidRDefault="00844380" w:rsidP="00844380">
      <w:r w:rsidRPr="0005228F">
        <w:t xml:space="preserve">By using the trigonometric identities </w:t>
      </w:r>
      <w:r w:rsidRPr="0005228F">
        <w:rPr>
          <w:position w:val="-18"/>
        </w:rPr>
        <w:object w:dxaOrig="2760" w:dyaOrig="480" w14:anchorId="5E64D857">
          <v:shape id="_x0000_i1059" type="#_x0000_t75" style="width:139.3pt;height:24.3pt" o:ole="">
            <v:imagedata r:id="rId86" o:title=""/>
          </v:shape>
          <o:OLEObject Type="Embed" ProgID="Equation.DSMT4" ShapeID="_x0000_i1059" DrawAspect="Content" ObjectID="_1642508997" r:id="rId87"/>
        </w:object>
      </w:r>
      <w:r w:rsidRPr="0005228F">
        <w:t xml:space="preserve">  and </w:t>
      </w:r>
      <w:r w:rsidRPr="0005228F">
        <w:rPr>
          <w:rStyle w:val="ECCParagraph"/>
        </w:rPr>
        <w:object w:dxaOrig="5580" w:dyaOrig="480" w14:anchorId="5DCC6BC8">
          <v:shape id="_x0000_i1060" type="#_x0000_t75" style="width:277.7pt;height:24.3pt" o:ole="">
            <v:imagedata r:id="rId88" o:title=""/>
          </v:shape>
          <o:OLEObject Type="Embed" ProgID="Equation.DSMT4" ShapeID="_x0000_i1060" DrawAspect="Content" ObjectID="_1642508998" r:id="rId89"/>
        </w:object>
      </w:r>
      <w:r w:rsidRPr="0005228F">
        <w:rPr>
          <w:rStyle w:val="ECCParagraph"/>
        </w:rPr>
        <w:t>:</w:t>
      </w:r>
    </w:p>
    <w:p w14:paraId="738D3837" w14:textId="77777777" w:rsidR="00844380" w:rsidRPr="0005228F" w:rsidRDefault="00844380" w:rsidP="00844380"/>
    <w:p w14:paraId="0BB2791D" w14:textId="150B6AF9" w:rsidR="00844380" w:rsidRPr="0005228F" w:rsidRDefault="00844380" w:rsidP="00844380">
      <w:pPr>
        <w:pStyle w:val="MTDisplayEquation"/>
      </w:pPr>
      <w:r w:rsidRPr="0005228F">
        <w:tab/>
      </w:r>
      <w:r w:rsidRPr="0005228F">
        <w:rPr>
          <w:position w:val="-42"/>
        </w:rPr>
        <w:object w:dxaOrig="10240" w:dyaOrig="960" w14:anchorId="064FB0E6">
          <v:shape id="_x0000_i1061" type="#_x0000_t75" style="width:512.4pt;height:47.7pt" o:ole="">
            <v:imagedata r:id="rId90" o:title=""/>
          </v:shape>
          <o:OLEObject Type="Embed" ProgID="Equation.DSMT4" ShapeID="_x0000_i1061" DrawAspect="Content" ObjectID="_1642508999" r:id="rId91"/>
        </w:object>
      </w:r>
      <w:r w:rsidRPr="0005228F">
        <w:tab/>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fldSimple w:instr=" SEQ MTEqn \c \* Arabic \* MERGEFORMAT ">
        <w:r w:rsidRPr="0005228F">
          <w:rPr>
            <w:noProof/>
          </w:rPr>
          <w:instrText>24</w:instrText>
        </w:r>
      </w:fldSimple>
      <w:r w:rsidRPr="0005228F">
        <w:instrText>)</w:instrText>
      </w:r>
      <w:r w:rsidRPr="0005228F">
        <w:fldChar w:fldCharType="end"/>
      </w:r>
    </w:p>
    <w:p w14:paraId="0158BDBD" w14:textId="77777777" w:rsidR="00844380" w:rsidRPr="0005228F" w:rsidRDefault="00844380" w:rsidP="00844380">
      <w:r w:rsidRPr="0005228F">
        <w:t xml:space="preserve">The above equation shows amplitude offset at the fundamental frequencies </w:t>
      </w:r>
      <m:oMath>
        <m:sSub>
          <m:sSubPr>
            <m:ctrlPr>
              <w:rPr>
                <w:rFonts w:ascii="Cambria Math" w:hAnsi="Cambria Math"/>
              </w:rPr>
            </m:ctrlPr>
          </m:sSubPr>
          <m:e>
            <m:r>
              <w:rPr>
                <w:rFonts w:ascii="Cambria Math" w:hAnsi="Cambria Math"/>
              </w:rPr>
              <m:t>f</m:t>
            </m:r>
          </m:e>
          <m:sub>
            <m:r>
              <w:rPr>
                <w:rFonts w:ascii="Cambria Math" w:hAnsi="Cambria Math"/>
              </w:rPr>
              <m:t>1</m:t>
            </m:r>
          </m:sub>
        </m:sSub>
      </m:oMath>
      <w:r w:rsidRPr="0005228F">
        <w:t xml:space="preserve"> and </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Pr="0005228F">
        <w:t>, third-order harmonics and third-order IMD. The terms of interests are:</w:t>
      </w:r>
    </w:p>
    <w:p w14:paraId="2690F230" w14:textId="77777777" w:rsidR="00844380" w:rsidRPr="0005228F" w:rsidRDefault="00844380" w:rsidP="00844380">
      <w:pPr>
        <w:pStyle w:val="MTDisplayEquation"/>
      </w:pPr>
      <w:r w:rsidRPr="0005228F">
        <w:tab/>
      </w:r>
      <w:r w:rsidRPr="0005228F">
        <w:rPr>
          <w:position w:val="-18"/>
        </w:rPr>
        <w:object w:dxaOrig="5160" w:dyaOrig="480" w14:anchorId="3A4227D8">
          <v:shape id="_x0000_i1062" type="#_x0000_t75" style="width:258.1pt;height:24.3pt" o:ole="">
            <v:imagedata r:id="rId92" o:title=""/>
          </v:shape>
          <o:OLEObject Type="Embed" ProgID="Equation.DSMT4" ShapeID="_x0000_i1062" DrawAspect="Content" ObjectID="_1642509000" r:id="rId93"/>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fldSimple w:instr=" SEQ MTEqn \c \* Arabic \* MERGEFORMAT ">
        <w:r w:rsidRPr="0005228F">
          <w:rPr>
            <w:noProof/>
          </w:rPr>
          <w:instrText>25</w:instrText>
        </w:r>
      </w:fldSimple>
      <w:r w:rsidRPr="0005228F">
        <w:instrText>)</w:instrText>
      </w:r>
      <w:r w:rsidRPr="0005228F">
        <w:fldChar w:fldCharType="end"/>
      </w:r>
    </w:p>
    <w:p w14:paraId="25C28C9F" w14:textId="77777777" w:rsidR="00844380" w:rsidRPr="0005228F" w:rsidRDefault="00844380" w:rsidP="00844380">
      <w:pPr>
        <w:rPr>
          <w:rStyle w:val="ECCParagraph"/>
        </w:rPr>
      </w:pPr>
      <w:r w:rsidRPr="0005228F">
        <w:t xml:space="preserve">These two terms are also produced by the amplifier according to Equation </w:t>
      </w:r>
      <w:r w:rsidRPr="0005228F">
        <w:rPr>
          <w:iCs/>
        </w:rPr>
        <w:fldChar w:fldCharType="begin"/>
      </w:r>
      <w:r w:rsidRPr="0005228F">
        <w:rPr>
          <w:iCs/>
        </w:rPr>
        <w:instrText xml:space="preserve"> GOTOBUTTON ZEqnNum137728  \* MERGEFORMAT </w:instrText>
      </w:r>
      <w:r w:rsidRPr="0005228F">
        <w:rPr>
          <w:iCs/>
        </w:rPr>
        <w:fldChar w:fldCharType="begin"/>
      </w:r>
      <w:r w:rsidRPr="0005228F">
        <w:rPr>
          <w:iCs/>
        </w:rPr>
        <w:instrText xml:space="preserve"> REF ZEqnNum137728 \* Charformat \! \* MERGEFORMAT </w:instrText>
      </w:r>
      <w:r w:rsidRPr="0005228F">
        <w:rPr>
          <w:iCs/>
        </w:rPr>
        <w:fldChar w:fldCharType="separate"/>
      </w:r>
      <w:r w:rsidRPr="0005228F">
        <w:rPr>
          <w:iCs/>
        </w:rPr>
        <w:instrText>(21)</w:instrText>
      </w:r>
      <w:r w:rsidRPr="0005228F">
        <w:rPr>
          <w:iCs/>
        </w:rPr>
        <w:fldChar w:fldCharType="end"/>
      </w:r>
      <w:r w:rsidRPr="0005228F">
        <w:rPr>
          <w:iCs/>
        </w:rPr>
        <w:fldChar w:fldCharType="end"/>
      </w:r>
      <w:r w:rsidRPr="0005228F">
        <w:t xml:space="preserve"> when there are </w:t>
      </w:r>
      <w:r w:rsidRPr="0005228F">
        <w:rPr>
          <w:rStyle w:val="ECCParagraph"/>
        </w:rPr>
        <w:t>three signals at the amplifier input:</w:t>
      </w:r>
    </w:p>
    <w:p w14:paraId="22831EAA" w14:textId="77777777" w:rsidR="00844380" w:rsidRPr="0005228F" w:rsidRDefault="00844380" w:rsidP="00844380">
      <w:pPr>
        <w:pStyle w:val="MTDisplayEquation"/>
        <w:rPr>
          <w:rStyle w:val="ECCParagraph"/>
        </w:rPr>
      </w:pPr>
      <w:r w:rsidRPr="0005228F">
        <w:rPr>
          <w:rStyle w:val="ECCParagraph"/>
        </w:rPr>
        <w:tab/>
      </w:r>
    </w:p>
    <w:p w14:paraId="1B3C2BBD" w14:textId="77777777" w:rsidR="00844380" w:rsidRPr="0005228F" w:rsidRDefault="00844380" w:rsidP="00844380">
      <w:pPr>
        <w:pStyle w:val="MTDisplayEquation"/>
      </w:pPr>
      <w:r w:rsidRPr="0005228F">
        <w:tab/>
      </w:r>
      <w:r w:rsidRPr="0005228F">
        <w:rPr>
          <w:position w:val="-12"/>
        </w:rPr>
        <w:object w:dxaOrig="3600" w:dyaOrig="360" w14:anchorId="16FF5D77">
          <v:shape id="_x0000_i1063" type="#_x0000_t75" style="width:180.45pt;height:17.75pt" o:ole="">
            <v:imagedata r:id="rId94" o:title=""/>
          </v:shape>
          <o:OLEObject Type="Embed" ProgID="Equation.DSMT4" ShapeID="_x0000_i1063" DrawAspect="Content" ObjectID="_1642509001" r:id="rId95"/>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fldSimple w:instr=" SEQ MTEqn \c \* Arabic \* MERGEFORMAT ">
        <w:r w:rsidRPr="0005228F">
          <w:rPr>
            <w:noProof/>
          </w:rPr>
          <w:instrText>26</w:instrText>
        </w:r>
      </w:fldSimple>
      <w:r w:rsidRPr="0005228F">
        <w:instrText>)</w:instrText>
      </w:r>
      <w:r w:rsidRPr="0005228F">
        <w:fldChar w:fldCharType="end"/>
      </w:r>
    </w:p>
    <w:p w14:paraId="211AA172" w14:textId="6D2EEA89" w:rsidR="00BF3B04" w:rsidRPr="0005228F" w:rsidRDefault="00BF3B04" w:rsidP="00844380">
      <w:r w:rsidRPr="0005228F">
        <w:t>W</w:t>
      </w:r>
      <w:r w:rsidR="00844380" w:rsidRPr="0005228F">
        <w:t>here</w:t>
      </w:r>
      <w:r w:rsidRPr="0005228F">
        <w:t>:</w:t>
      </w:r>
    </w:p>
    <w:p w14:paraId="251BDF10" w14:textId="3BE8858D" w:rsidR="00BF3B04" w:rsidRPr="0005228F" w:rsidRDefault="00BE53C7" w:rsidP="003C2CC3">
      <w:pPr>
        <w:pStyle w:val="ECCBulletsLv1"/>
      </w:pPr>
      <m:oMath>
        <m:sSub>
          <m:sSubPr>
            <m:ctrlPr>
              <w:rPr>
                <w:rFonts w:ascii="Cambria Math" w:hAnsi="Cambria Math"/>
              </w:rPr>
            </m:ctrlPr>
          </m:sSubPr>
          <m:e>
            <m:r>
              <w:rPr>
                <w:rFonts w:ascii="Cambria Math" w:hAnsi="Cambria Math"/>
              </w:rPr>
              <m:t>f</m:t>
            </m:r>
          </m:e>
          <m:sub>
            <m:r>
              <w:rPr>
                <w:rFonts w:ascii="Cambria Math" w:hAnsi="Cambria Math"/>
              </w:rPr>
              <m:t>0</m:t>
            </m:r>
          </m:sub>
        </m:sSub>
      </m:oMath>
      <w:r w:rsidR="00844380" w:rsidRPr="0005228F">
        <w:t xml:space="preserve"> is the wanted signal centre frequency and </w:t>
      </w:r>
    </w:p>
    <w:p w14:paraId="453F2F83" w14:textId="77777777" w:rsidR="00BF3B04" w:rsidRPr="0005228F" w:rsidRDefault="00BE53C7" w:rsidP="003C2CC3">
      <w:pPr>
        <w:pStyle w:val="ECCBulletsLv1"/>
      </w:pPr>
      <m:oMath>
        <m:sSub>
          <m:sSubPr>
            <m:ctrlPr>
              <w:rPr>
                <w:rFonts w:ascii="Cambria Math" w:hAnsi="Cambria Math"/>
              </w:rPr>
            </m:ctrlPr>
          </m:sSubPr>
          <m:e>
            <m:r>
              <w:rPr>
                <w:rFonts w:ascii="Cambria Math" w:hAnsi="Cambria Math"/>
              </w:rPr>
              <m:t>f</m:t>
            </m:r>
          </m:e>
          <m:sub>
            <m:r>
              <w:rPr>
                <w:rFonts w:ascii="Cambria Math" w:hAnsi="Cambria Math"/>
              </w:rPr>
              <m:t>1</m:t>
            </m:r>
          </m:sub>
        </m:sSub>
      </m:oMath>
      <w:r w:rsidR="00844380" w:rsidRPr="0005228F">
        <w:t xml:space="preserve"> and </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00844380" w:rsidRPr="0005228F">
        <w:t xml:space="preserve"> are two </w:t>
      </w:r>
      <w:r w:rsidR="00844380" w:rsidRPr="0005228F">
        <w:rPr>
          <w:rStyle w:val="ECCParagraph"/>
        </w:rPr>
        <w:t>interfering signals</w:t>
      </w:r>
      <w:r w:rsidR="00844380" w:rsidRPr="0005228F">
        <w:t xml:space="preserve"> centre frequencies. </w:t>
      </w:r>
    </w:p>
    <w:p w14:paraId="2E4EEE14" w14:textId="39491F36" w:rsidR="00844380" w:rsidRPr="0005228F" w:rsidRDefault="00BE53C7" w:rsidP="00844380">
      <w:pPr>
        <w:rPr>
          <w:rStyle w:val="ECCParagraph"/>
        </w:rPr>
      </w:pPr>
      <m:oMath>
        <m:sSub>
          <m:sSubPr>
            <m:ctrlPr>
              <w:rPr>
                <w:rFonts w:ascii="Cambria Math" w:hAnsi="Cambria Math"/>
              </w:rPr>
            </m:ctrlPr>
          </m:sSubPr>
          <m:e>
            <m:r>
              <w:rPr>
                <w:rFonts w:ascii="Cambria Math" w:hAnsi="Cambria Math"/>
              </w:rPr>
              <m:t>f</m:t>
            </m:r>
          </m:e>
          <m:sub>
            <m:r>
              <w:rPr>
                <w:rFonts w:ascii="Cambria Math" w:hAnsi="Cambria Math"/>
              </w:rPr>
              <m:t>0</m:t>
            </m:r>
          </m:sub>
        </m:sSub>
      </m:oMath>
      <w:r w:rsidR="00844380" w:rsidRPr="0005228F">
        <w:t xml:space="preserve">, </w:t>
      </w:r>
      <m:oMath>
        <m:sSub>
          <m:sSubPr>
            <m:ctrlPr>
              <w:rPr>
                <w:rFonts w:ascii="Cambria Math" w:hAnsi="Cambria Math"/>
              </w:rPr>
            </m:ctrlPr>
          </m:sSubPr>
          <m:e>
            <m:r>
              <w:rPr>
                <w:rFonts w:ascii="Cambria Math" w:hAnsi="Cambria Math"/>
              </w:rPr>
              <m:t>f</m:t>
            </m:r>
          </m:e>
          <m:sub>
            <m:r>
              <w:rPr>
                <w:rFonts w:ascii="Cambria Math" w:hAnsi="Cambria Math"/>
              </w:rPr>
              <m:t>1</m:t>
            </m:r>
          </m:sub>
        </m:sSub>
      </m:oMath>
      <w:r w:rsidR="00844380" w:rsidRPr="0005228F">
        <w:t xml:space="preserve"> and </w:t>
      </w:r>
      <m:oMath>
        <m:sSub>
          <m:sSubPr>
            <m:ctrlPr>
              <w:rPr>
                <w:rFonts w:ascii="Cambria Math" w:hAnsi="Cambria Math"/>
              </w:rPr>
            </m:ctrlPr>
          </m:sSubPr>
          <m:e>
            <m:r>
              <w:rPr>
                <w:rFonts w:ascii="Cambria Math" w:hAnsi="Cambria Math"/>
              </w:rPr>
              <m:t>f</m:t>
            </m:r>
          </m:e>
          <m:sub>
            <m:r>
              <w:rPr>
                <w:rFonts w:ascii="Cambria Math" w:hAnsi="Cambria Math"/>
              </w:rPr>
              <m:t>2</m:t>
            </m:r>
          </m:sub>
        </m:sSub>
      </m:oMath>
      <w:r w:rsidR="00844380" w:rsidRPr="0005228F">
        <w:t xml:space="preserve"> being 880 MHz, 890 MHz and 900 MHz respectively, Figure 12 shows the third-order IMD generated by the receiver amplifier and their impact on the wanted signal.</w:t>
      </w:r>
    </w:p>
    <w:p w14:paraId="3E1F7776" w14:textId="77777777" w:rsidR="00844380" w:rsidRPr="003C2CC3" w:rsidRDefault="00844380" w:rsidP="00844380">
      <w:pPr>
        <w:pStyle w:val="ECCFiguregraphcentered"/>
        <w:rPr>
          <w:lang w:val="en-GB"/>
        </w:rPr>
      </w:pPr>
      <w:r w:rsidRPr="003C2CC3">
        <w:rPr>
          <w:lang w:val="en-GB"/>
        </w:rPr>
        <w:drawing>
          <wp:inline distT="0" distB="0" distL="0" distR="0" wp14:anchorId="556CDC70" wp14:editId="70F3F786">
            <wp:extent cx="4480724" cy="3277589"/>
            <wp:effectExtent l="0" t="0" r="0" b="0"/>
            <wp:docPr id="82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93188" cy="3286706"/>
                    </a:xfrm>
                    <a:prstGeom prst="rect">
                      <a:avLst/>
                    </a:prstGeom>
                    <a:noFill/>
                  </pic:spPr>
                </pic:pic>
              </a:graphicData>
            </a:graphic>
          </wp:inline>
        </w:drawing>
      </w:r>
    </w:p>
    <w:p w14:paraId="5836BC4A" w14:textId="77777777" w:rsidR="00844380" w:rsidRPr="0005228F" w:rsidRDefault="00844380" w:rsidP="00844380">
      <w:pPr>
        <w:pStyle w:val="Caption"/>
        <w:keepNext/>
        <w:rPr>
          <w:lang w:val="en-GB"/>
        </w:rPr>
      </w:pPr>
      <w:bookmarkStart w:id="211" w:name="_Ref27054597"/>
      <w:bookmarkStart w:id="212" w:name="_Hlk19560862"/>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12</w:t>
      </w:r>
      <w:r w:rsidRPr="0005228F">
        <w:rPr>
          <w:lang w:val="en-GB"/>
        </w:rPr>
        <w:fldChar w:fldCharType="end"/>
      </w:r>
      <w:bookmarkEnd w:id="211"/>
      <w:r w:rsidRPr="0005228F">
        <w:rPr>
          <w:lang w:val="en-GB"/>
        </w:rPr>
        <w:t xml:space="preserve">: </w:t>
      </w:r>
      <w:bookmarkEnd w:id="212"/>
      <w:r w:rsidRPr="0005228F">
        <w:rPr>
          <w:lang w:val="en-GB"/>
        </w:rPr>
        <w:t>Generation of intermodulation products</w:t>
      </w:r>
    </w:p>
    <w:p w14:paraId="46E2353B" w14:textId="77777777" w:rsidR="00844380" w:rsidRPr="0005228F" w:rsidRDefault="00844380" w:rsidP="00844380">
      <w:bookmarkStart w:id="213" w:name="_Toc513736471"/>
      <w:bookmarkStart w:id="214" w:name="_Toc510022005"/>
      <w:bookmarkStart w:id="215" w:name="_Toc5718973"/>
      <w:r w:rsidRPr="0005228F">
        <w:t xml:space="preserve">In this example, as shown in </w:t>
      </w:r>
      <w:r w:rsidRPr="0005228F">
        <w:fldChar w:fldCharType="begin"/>
      </w:r>
      <w:r w:rsidRPr="0005228F">
        <w:instrText xml:space="preserve"> REF _Ref27054597 \h  \* MERGEFORMAT </w:instrText>
      </w:r>
      <w:r w:rsidRPr="0005228F">
        <w:fldChar w:fldCharType="separate"/>
      </w:r>
      <w:r w:rsidRPr="0005228F">
        <w:t xml:space="preserve">Figure </w:t>
      </w:r>
      <w:r w:rsidRPr="0005228F">
        <w:rPr>
          <w:noProof/>
        </w:rPr>
        <w:t>12</w:t>
      </w:r>
      <w:r w:rsidRPr="0005228F">
        <w:fldChar w:fldCharType="end"/>
      </w:r>
      <w:r w:rsidRPr="0005228F">
        <w:t xml:space="preserve">, the third-order IMD frequency </w:t>
      </w:r>
      <m:oMath>
        <m:r>
          <w:rPr>
            <w:rFonts w:ascii="Cambria Math" w:hAnsi="Cambria Math"/>
          </w:rPr>
          <m:t>2</m:t>
        </m:r>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oMath>
      <w:r w:rsidRPr="0005228F">
        <w:t xml:space="preserve"> is equal to the useful signal frequency </w:t>
      </w:r>
      <m:oMath>
        <m:sSub>
          <m:sSubPr>
            <m:ctrlPr>
              <w:rPr>
                <w:rFonts w:ascii="Cambria Math" w:hAnsi="Cambria Math"/>
              </w:rPr>
            </m:ctrlPr>
          </m:sSubPr>
          <m:e>
            <m:r>
              <w:rPr>
                <w:rFonts w:ascii="Cambria Math" w:hAnsi="Cambria Math"/>
              </w:rPr>
              <m:t>f</m:t>
            </m:r>
          </m:e>
          <m:sub>
            <m:r>
              <w:rPr>
                <w:rFonts w:ascii="Cambria Math" w:hAnsi="Cambria Math"/>
              </w:rPr>
              <m:t>0</m:t>
            </m:r>
          </m:sub>
        </m:sSub>
      </m:oMath>
      <w:r w:rsidRPr="0005228F">
        <w:t xml:space="preserve"> and consequently it is a co-channel interference that may affect the receiver performance. Second-order products (and higher order even number products) can be ignored. Higher order odd number products may also have an impact on the receiver, but not as significant as third-order products.</w:t>
      </w:r>
    </w:p>
    <w:p w14:paraId="5BD0720F" w14:textId="77777777" w:rsidR="00844380" w:rsidRPr="0005228F" w:rsidRDefault="00844380" w:rsidP="00844380">
      <w:pPr>
        <w:jc w:val="center"/>
      </w:pPr>
      <w:r w:rsidRPr="003C2CC3">
        <w:rPr>
          <w:noProof/>
          <w:lang w:eastAsia="fr-FR"/>
        </w:rPr>
        <w:drawing>
          <wp:inline distT="0" distB="0" distL="0" distR="0" wp14:anchorId="72EC1F26" wp14:editId="79A3F5B3">
            <wp:extent cx="4588278" cy="3621974"/>
            <wp:effectExtent l="0" t="0" r="3175" b="0"/>
            <wp:docPr id="822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21376" cy="3648101"/>
                    </a:xfrm>
                    <a:prstGeom prst="rect">
                      <a:avLst/>
                    </a:prstGeom>
                  </pic:spPr>
                </pic:pic>
              </a:graphicData>
            </a:graphic>
          </wp:inline>
        </w:drawing>
      </w:r>
    </w:p>
    <w:p w14:paraId="66B49F02" w14:textId="77777777" w:rsidR="00844380" w:rsidRPr="0005228F" w:rsidRDefault="00844380" w:rsidP="00844380">
      <w:pPr>
        <w:pStyle w:val="Caption"/>
        <w:rPr>
          <w:lang w:val="en-GB"/>
        </w:rPr>
      </w:pPr>
      <w:bookmarkStart w:id="216" w:name="_Ref29316802"/>
      <w:r w:rsidRPr="0005228F">
        <w:rPr>
          <w:lang w:val="en-GB"/>
        </w:rPr>
        <w:t xml:space="preserve">Figure </w:t>
      </w:r>
      <w:r w:rsidRPr="003C2CC3">
        <w:rPr>
          <w:lang w:val="en-GB"/>
        </w:rPr>
        <w:fldChar w:fldCharType="begin"/>
      </w:r>
      <w:r w:rsidRPr="0005228F">
        <w:rPr>
          <w:lang w:val="en-GB"/>
        </w:rPr>
        <w:instrText xml:space="preserve"> SEQ Figure \* ARABIC </w:instrText>
      </w:r>
      <w:r w:rsidRPr="003C2CC3">
        <w:rPr>
          <w:lang w:val="en-GB"/>
        </w:rPr>
        <w:fldChar w:fldCharType="separate"/>
      </w:r>
      <w:r w:rsidRPr="0005228F">
        <w:rPr>
          <w:noProof/>
          <w:lang w:val="en-GB"/>
        </w:rPr>
        <w:t>13</w:t>
      </w:r>
      <w:r w:rsidRPr="003C2CC3">
        <w:rPr>
          <w:lang w:val="en-GB"/>
        </w:rPr>
        <w:fldChar w:fldCharType="end"/>
      </w:r>
      <w:bookmarkEnd w:id="216"/>
      <w:r w:rsidRPr="0005228F">
        <w:rPr>
          <w:lang w:val="en-GB"/>
        </w:rPr>
        <w:t>: Measured third-order intermodulation products (spectrum analyser plot)</w:t>
      </w:r>
    </w:p>
    <w:p w14:paraId="06784F86" w14:textId="77777777" w:rsidR="00844380" w:rsidRPr="0005228F" w:rsidRDefault="00844380" w:rsidP="00844380">
      <w:r w:rsidRPr="0005228F">
        <w:fldChar w:fldCharType="begin"/>
      </w:r>
      <w:r w:rsidRPr="0005228F">
        <w:instrText xml:space="preserve"> REF _Ref29316802 \h </w:instrText>
      </w:r>
      <w:r w:rsidRPr="0005228F">
        <w:fldChar w:fldCharType="separate"/>
      </w:r>
      <w:r w:rsidRPr="0005228F">
        <w:t xml:space="preserve">Figure </w:t>
      </w:r>
      <w:r w:rsidRPr="0005228F">
        <w:rPr>
          <w:noProof/>
        </w:rPr>
        <w:t>13</w:t>
      </w:r>
      <w:r w:rsidRPr="0005228F">
        <w:fldChar w:fldCharType="end"/>
      </w:r>
      <w:r w:rsidRPr="0005228F">
        <w:t xml:space="preserve"> shows the third-order IMD generated by an LNA. The </w:t>
      </w:r>
      <w:r w:rsidRPr="0005228F">
        <w:rPr>
          <w:rStyle w:val="ECCParagraph"/>
        </w:rPr>
        <w:t xml:space="preserve">input </w:t>
      </w:r>
      <w:r w:rsidRPr="0005228F">
        <w:t xml:space="preserve">signals </w:t>
      </w:r>
      <w:r w:rsidRPr="0005228F">
        <w:rPr>
          <w:rStyle w:val="ECCParagraph"/>
        </w:rPr>
        <w:t>are two modulated carriers (BW</w:t>
      </w:r>
      <w:r w:rsidRPr="0005228F">
        <w:rPr>
          <w:rStyle w:val="ECCParagraph"/>
        </w:rPr>
        <w:sym w:font="Symbol" w:char="F0BB"/>
      </w:r>
      <w:r w:rsidRPr="0005228F">
        <w:rPr>
          <w:rStyle w:val="ECCParagraph"/>
        </w:rPr>
        <w:t xml:space="preserve">200 kHz) centred at 890 and 900 MHz respectively in line with the </w:t>
      </w:r>
      <w:r w:rsidRPr="0005228F">
        <w:t xml:space="preserve">above </w:t>
      </w:r>
      <w:r w:rsidRPr="0005228F">
        <w:rPr>
          <w:rStyle w:val="ECCParagraph"/>
        </w:rPr>
        <w:t>example</w:t>
      </w:r>
      <w:r w:rsidRPr="0005228F">
        <w:t>.</w:t>
      </w:r>
    </w:p>
    <w:p w14:paraId="508F8711" w14:textId="77777777" w:rsidR="00844380" w:rsidRPr="0005228F" w:rsidRDefault="00844380" w:rsidP="00844380">
      <w:pPr>
        <w:jc w:val="center"/>
      </w:pPr>
      <w:r w:rsidRPr="003C2CC3">
        <w:rPr>
          <w:noProof/>
          <w:lang w:eastAsia="fr-FR"/>
        </w:rPr>
        <w:drawing>
          <wp:inline distT="0" distB="0" distL="0" distR="0" wp14:anchorId="635DA3FF" wp14:editId="1A695664">
            <wp:extent cx="4709160" cy="3734986"/>
            <wp:effectExtent l="0" t="0" r="0" b="0"/>
            <wp:docPr id="822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26397" cy="3748657"/>
                    </a:xfrm>
                    <a:prstGeom prst="rect">
                      <a:avLst/>
                    </a:prstGeom>
                  </pic:spPr>
                </pic:pic>
              </a:graphicData>
            </a:graphic>
          </wp:inline>
        </w:drawing>
      </w:r>
    </w:p>
    <w:p w14:paraId="2D3D8AA4" w14:textId="77777777" w:rsidR="00844380" w:rsidRPr="0005228F" w:rsidRDefault="00844380" w:rsidP="00844380">
      <w:pPr>
        <w:pStyle w:val="Caption"/>
        <w:spacing w:after="60"/>
        <w:rPr>
          <w:lang w:val="en-GB"/>
        </w:rPr>
      </w:pPr>
      <w:bookmarkStart w:id="217" w:name="_Ref27498112"/>
      <w:r w:rsidRPr="0005228F">
        <w:rPr>
          <w:lang w:val="en-GB"/>
        </w:rPr>
        <w:t xml:space="preserve">Figure </w:t>
      </w:r>
      <w:r w:rsidRPr="003C2CC3">
        <w:rPr>
          <w:lang w:val="en-GB"/>
        </w:rPr>
        <w:fldChar w:fldCharType="begin"/>
      </w:r>
      <w:r w:rsidRPr="0005228F">
        <w:rPr>
          <w:lang w:val="en-GB"/>
        </w:rPr>
        <w:instrText xml:space="preserve"> SEQ Figure \* ARABIC </w:instrText>
      </w:r>
      <w:r w:rsidRPr="003C2CC3">
        <w:rPr>
          <w:lang w:val="en-GB"/>
        </w:rPr>
        <w:fldChar w:fldCharType="separate"/>
      </w:r>
      <w:r w:rsidRPr="0005228F">
        <w:rPr>
          <w:noProof/>
          <w:lang w:val="en-GB"/>
        </w:rPr>
        <w:t>14</w:t>
      </w:r>
      <w:r w:rsidRPr="003C2CC3">
        <w:rPr>
          <w:lang w:val="en-GB"/>
        </w:rPr>
        <w:fldChar w:fldCharType="end"/>
      </w:r>
      <w:bookmarkEnd w:id="217"/>
      <w:r w:rsidRPr="0005228F">
        <w:rPr>
          <w:lang w:val="en-GB"/>
        </w:rPr>
        <w:t>: Measured third-order intermodulation products (spectrum analyser plot)</w:t>
      </w:r>
    </w:p>
    <w:p w14:paraId="2CFC8BE6" w14:textId="77777777" w:rsidR="00844380" w:rsidRPr="0005228F" w:rsidRDefault="00844380" w:rsidP="00844380">
      <w:r w:rsidRPr="0005228F">
        <w:fldChar w:fldCharType="begin"/>
      </w:r>
      <w:r w:rsidRPr="0005228F">
        <w:instrText xml:space="preserve"> REF _Ref27498112 \h </w:instrText>
      </w:r>
      <w:r w:rsidRPr="0005228F">
        <w:fldChar w:fldCharType="separate"/>
      </w:r>
      <w:r w:rsidRPr="0005228F">
        <w:t xml:space="preserve">Figure </w:t>
      </w:r>
      <w:r w:rsidRPr="0005228F">
        <w:rPr>
          <w:noProof/>
        </w:rPr>
        <w:t>14</w:t>
      </w:r>
      <w:r w:rsidRPr="0005228F">
        <w:fldChar w:fldCharType="end"/>
      </w:r>
      <w:bookmarkStart w:id="218" w:name="_Hlk22803063"/>
      <w:r w:rsidRPr="0005228F">
        <w:t>shows the second harmonics</w:t>
      </w:r>
      <w:bookmarkEnd w:id="218"/>
      <w:r w:rsidRPr="0005228F">
        <w:t>, the second-order and third-order IMD of the modulated carriers (890 and 900 MHz), these harmonics and IMD are generated by the LNA (see Table 1).</w:t>
      </w:r>
    </w:p>
    <w:p w14:paraId="6F8FB39E" w14:textId="793230E2" w:rsidR="00844380" w:rsidRPr="0005228F" w:rsidRDefault="00844380" w:rsidP="00844380">
      <w:pPr>
        <w:pStyle w:val="Caption"/>
        <w:keepNext/>
        <w:rPr>
          <w:lang w:val="en-GB"/>
        </w:rPr>
      </w:pPr>
      <w:r w:rsidRPr="0005228F">
        <w:rPr>
          <w:lang w:val="en-GB"/>
        </w:rPr>
        <w:t xml:space="preserve">Table </w:t>
      </w:r>
      <w:r w:rsidRPr="003C2CC3">
        <w:rPr>
          <w:lang w:val="en-GB"/>
        </w:rPr>
        <w:fldChar w:fldCharType="begin"/>
      </w:r>
      <w:r w:rsidRPr="0005228F">
        <w:rPr>
          <w:lang w:val="en-GB"/>
        </w:rPr>
        <w:instrText xml:space="preserve"> SEQ Table \* ARABIC </w:instrText>
      </w:r>
      <w:r w:rsidRPr="003C2CC3">
        <w:rPr>
          <w:lang w:val="en-GB"/>
        </w:rPr>
        <w:fldChar w:fldCharType="separate"/>
      </w:r>
      <w:r w:rsidR="00657E88">
        <w:rPr>
          <w:noProof/>
          <w:lang w:val="en-GB"/>
        </w:rPr>
        <w:t>1</w:t>
      </w:r>
      <w:r w:rsidRPr="003C2CC3">
        <w:rPr>
          <w:lang w:val="en-GB"/>
        </w:rPr>
        <w:fldChar w:fldCharType="end"/>
      </w:r>
      <w:r w:rsidRPr="0005228F">
        <w:rPr>
          <w:lang w:val="en-GB"/>
        </w:rPr>
        <w:t>: Measured harmonics and intermodulation products</w:t>
      </w:r>
    </w:p>
    <w:tbl>
      <w:tblPr>
        <w:tblStyle w:val="ECCTable-redheader"/>
        <w:tblW w:w="0" w:type="auto"/>
        <w:tblInd w:w="0" w:type="dxa"/>
        <w:tblLook w:val="04A0" w:firstRow="1" w:lastRow="0" w:firstColumn="1" w:lastColumn="0" w:noHBand="0" w:noVBand="1"/>
      </w:tblPr>
      <w:tblGrid>
        <w:gridCol w:w="1555"/>
        <w:gridCol w:w="1134"/>
        <w:gridCol w:w="1275"/>
        <w:gridCol w:w="1985"/>
      </w:tblGrid>
      <w:tr w:rsidR="00844380" w:rsidRPr="0005228F" w14:paraId="67AABCE1" w14:textId="77777777" w:rsidTr="00844380">
        <w:trPr>
          <w:cnfStyle w:val="100000000000" w:firstRow="1" w:lastRow="0" w:firstColumn="0" w:lastColumn="0" w:oddVBand="0" w:evenVBand="0" w:oddHBand="0" w:evenHBand="0" w:firstRowFirstColumn="0" w:firstRowLastColumn="0" w:lastRowFirstColumn="0" w:lastRowLastColumn="0"/>
        </w:trPr>
        <w:tc>
          <w:tcPr>
            <w:tcW w:w="1555" w:type="dxa"/>
          </w:tcPr>
          <w:p w14:paraId="76EAB605" w14:textId="77777777" w:rsidR="00844380" w:rsidRPr="0005228F" w:rsidRDefault="00844380" w:rsidP="00844380">
            <w:pPr>
              <w:keepNext/>
              <w:keepLines/>
            </w:pPr>
            <w:r w:rsidRPr="0005228F">
              <w:t>Component</w:t>
            </w:r>
          </w:p>
        </w:tc>
        <w:tc>
          <w:tcPr>
            <w:tcW w:w="1134" w:type="dxa"/>
          </w:tcPr>
          <w:p w14:paraId="2555E750" w14:textId="77777777" w:rsidR="00844380" w:rsidRPr="0005228F" w:rsidRDefault="00844380" w:rsidP="00844380">
            <w:pPr>
              <w:keepNext/>
              <w:keepLines/>
            </w:pPr>
            <w:r w:rsidRPr="0005228F">
              <w:t>Formula</w:t>
            </w:r>
          </w:p>
        </w:tc>
        <w:tc>
          <w:tcPr>
            <w:tcW w:w="1275" w:type="dxa"/>
          </w:tcPr>
          <w:p w14:paraId="6B97A786" w14:textId="77777777" w:rsidR="00844380" w:rsidRPr="0005228F" w:rsidRDefault="00844380" w:rsidP="00844380">
            <w:pPr>
              <w:keepNext/>
              <w:keepLines/>
            </w:pPr>
            <w:r w:rsidRPr="0005228F">
              <w:t>Frequency (MHz)</w:t>
            </w:r>
          </w:p>
        </w:tc>
        <w:tc>
          <w:tcPr>
            <w:tcW w:w="1985" w:type="dxa"/>
          </w:tcPr>
          <w:p w14:paraId="3402BA1D" w14:textId="77777777" w:rsidR="00844380" w:rsidRPr="0005228F" w:rsidRDefault="00844380" w:rsidP="00844380">
            <w:pPr>
              <w:keepNext/>
              <w:keepLines/>
            </w:pPr>
            <w:r w:rsidRPr="0005228F">
              <w:t xml:space="preserve">Reference from </w:t>
            </w:r>
            <w:r w:rsidRPr="0005228F">
              <w:fldChar w:fldCharType="begin"/>
            </w:r>
            <w:r w:rsidRPr="0005228F">
              <w:instrText xml:space="preserve"> REF _Ref27498112 \h  \* MERGEFORMAT </w:instrText>
            </w:r>
            <w:r w:rsidRPr="0005228F">
              <w:fldChar w:fldCharType="separate"/>
            </w:r>
            <w:r w:rsidRPr="0005228F">
              <w:t xml:space="preserve">Figure </w:t>
            </w:r>
            <w:r w:rsidRPr="0005228F">
              <w:rPr>
                <w:noProof/>
              </w:rPr>
              <w:t>14</w:t>
            </w:r>
            <w:r w:rsidRPr="0005228F">
              <w:fldChar w:fldCharType="end"/>
            </w:r>
          </w:p>
        </w:tc>
      </w:tr>
      <w:tr w:rsidR="00844380" w:rsidRPr="0005228F" w14:paraId="4FF81F3C" w14:textId="77777777" w:rsidTr="00844380">
        <w:tc>
          <w:tcPr>
            <w:tcW w:w="1555" w:type="dxa"/>
          </w:tcPr>
          <w:p w14:paraId="1C1CF57B" w14:textId="77777777" w:rsidR="00844380" w:rsidRPr="0005228F" w:rsidRDefault="00844380" w:rsidP="00290CED">
            <w:pPr>
              <w:pStyle w:val="Tabletext"/>
              <w:rPr>
                <w:rFonts w:ascii="Arial" w:hAnsi="Arial" w:cs="Arial"/>
              </w:rPr>
            </w:pPr>
            <w:r w:rsidRPr="0005228F">
              <w:rPr>
                <w:rFonts w:ascii="Arial" w:hAnsi="Arial" w:cs="Arial"/>
              </w:rPr>
              <w:t>Carrier 1</w:t>
            </w:r>
          </w:p>
        </w:tc>
        <w:tc>
          <w:tcPr>
            <w:tcW w:w="1134" w:type="dxa"/>
          </w:tcPr>
          <w:p w14:paraId="1E023F2F" w14:textId="77777777" w:rsidR="00844380" w:rsidRPr="0005228F" w:rsidRDefault="00844380" w:rsidP="00290CED">
            <w:pPr>
              <w:pStyle w:val="Tabletext"/>
              <w:rPr>
                <w:rFonts w:ascii="Arial" w:hAnsi="Arial" w:cs="Arial"/>
              </w:rPr>
            </w:pPr>
            <w:r w:rsidRPr="0005228F">
              <w:rPr>
                <w:rFonts w:ascii="Arial" w:hAnsi="Arial" w:cs="Arial"/>
              </w:rPr>
              <w:t>f</w:t>
            </w:r>
            <w:r w:rsidRPr="0005228F">
              <w:rPr>
                <w:rStyle w:val="ECCHLsubscript"/>
                <w:rFonts w:ascii="Arial" w:hAnsi="Arial" w:cs="Arial"/>
              </w:rPr>
              <w:t>1</w:t>
            </w:r>
          </w:p>
        </w:tc>
        <w:tc>
          <w:tcPr>
            <w:tcW w:w="1275" w:type="dxa"/>
          </w:tcPr>
          <w:p w14:paraId="573EBD33" w14:textId="77777777" w:rsidR="00844380" w:rsidRPr="0005228F" w:rsidRDefault="00844380" w:rsidP="00290CED">
            <w:pPr>
              <w:pStyle w:val="Tabletext"/>
              <w:rPr>
                <w:rFonts w:ascii="Arial" w:hAnsi="Arial" w:cs="Arial"/>
              </w:rPr>
            </w:pPr>
            <w:r w:rsidRPr="0005228F">
              <w:rPr>
                <w:rFonts w:ascii="Arial" w:hAnsi="Arial" w:cs="Arial"/>
              </w:rPr>
              <w:t>890</w:t>
            </w:r>
          </w:p>
        </w:tc>
        <w:tc>
          <w:tcPr>
            <w:tcW w:w="1985" w:type="dxa"/>
          </w:tcPr>
          <w:p w14:paraId="1CED202D" w14:textId="77777777" w:rsidR="00844380" w:rsidRPr="0005228F" w:rsidRDefault="00844380" w:rsidP="00290CED">
            <w:pPr>
              <w:pStyle w:val="Tabletext"/>
              <w:rPr>
                <w:rFonts w:ascii="Arial" w:hAnsi="Arial" w:cs="Arial"/>
              </w:rPr>
            </w:pPr>
            <w:r w:rsidRPr="0005228F">
              <w:rPr>
                <w:rFonts w:ascii="Arial" w:hAnsi="Arial" w:cs="Arial"/>
              </w:rPr>
              <w:t>M1</w:t>
            </w:r>
          </w:p>
        </w:tc>
      </w:tr>
      <w:tr w:rsidR="00844380" w:rsidRPr="0005228F" w14:paraId="63063198" w14:textId="77777777" w:rsidTr="00844380">
        <w:tc>
          <w:tcPr>
            <w:tcW w:w="1555" w:type="dxa"/>
          </w:tcPr>
          <w:p w14:paraId="7CD3262C" w14:textId="77777777" w:rsidR="00844380" w:rsidRPr="0005228F" w:rsidRDefault="00844380" w:rsidP="00290CED">
            <w:pPr>
              <w:pStyle w:val="Tabletext"/>
              <w:rPr>
                <w:rFonts w:ascii="Arial" w:hAnsi="Arial" w:cs="Arial"/>
              </w:rPr>
            </w:pPr>
            <w:r w:rsidRPr="0005228F">
              <w:rPr>
                <w:rFonts w:ascii="Arial" w:hAnsi="Arial" w:cs="Arial"/>
              </w:rPr>
              <w:t>Carrier 2</w:t>
            </w:r>
          </w:p>
        </w:tc>
        <w:tc>
          <w:tcPr>
            <w:tcW w:w="1134" w:type="dxa"/>
          </w:tcPr>
          <w:p w14:paraId="4B6C5CF8" w14:textId="77777777" w:rsidR="00844380" w:rsidRPr="0005228F" w:rsidRDefault="00844380" w:rsidP="00290CED">
            <w:pPr>
              <w:pStyle w:val="Tabletext"/>
              <w:rPr>
                <w:rFonts w:ascii="Arial" w:hAnsi="Arial" w:cs="Arial"/>
              </w:rPr>
            </w:pPr>
            <w:r w:rsidRPr="0005228F">
              <w:rPr>
                <w:rFonts w:ascii="Arial" w:hAnsi="Arial" w:cs="Arial"/>
              </w:rPr>
              <w:t>f</w:t>
            </w:r>
            <w:r w:rsidRPr="0005228F">
              <w:rPr>
                <w:rStyle w:val="ECCHLsubscript"/>
                <w:rFonts w:ascii="Arial" w:hAnsi="Arial" w:cs="Arial"/>
              </w:rPr>
              <w:t>2</w:t>
            </w:r>
          </w:p>
        </w:tc>
        <w:tc>
          <w:tcPr>
            <w:tcW w:w="1275" w:type="dxa"/>
          </w:tcPr>
          <w:p w14:paraId="17378105" w14:textId="77777777" w:rsidR="00844380" w:rsidRPr="0005228F" w:rsidRDefault="00844380" w:rsidP="00290CED">
            <w:pPr>
              <w:pStyle w:val="Tabletext"/>
              <w:rPr>
                <w:rFonts w:ascii="Arial" w:hAnsi="Arial" w:cs="Arial"/>
              </w:rPr>
            </w:pPr>
            <w:r w:rsidRPr="0005228F">
              <w:rPr>
                <w:rFonts w:ascii="Arial" w:hAnsi="Arial" w:cs="Arial"/>
              </w:rPr>
              <w:t>900</w:t>
            </w:r>
          </w:p>
        </w:tc>
        <w:tc>
          <w:tcPr>
            <w:tcW w:w="1985" w:type="dxa"/>
          </w:tcPr>
          <w:p w14:paraId="475D5802" w14:textId="77777777" w:rsidR="00844380" w:rsidRPr="0005228F" w:rsidRDefault="00844380" w:rsidP="00290CED">
            <w:pPr>
              <w:pStyle w:val="Tabletext"/>
              <w:rPr>
                <w:rFonts w:ascii="Arial" w:hAnsi="Arial" w:cs="Arial"/>
              </w:rPr>
            </w:pPr>
            <w:r w:rsidRPr="0005228F">
              <w:rPr>
                <w:rFonts w:ascii="Arial" w:hAnsi="Arial" w:cs="Arial"/>
              </w:rPr>
              <w:t>M2</w:t>
            </w:r>
          </w:p>
        </w:tc>
      </w:tr>
      <w:tr w:rsidR="00844380" w:rsidRPr="0005228F" w14:paraId="63C3895E" w14:textId="77777777" w:rsidTr="00844380">
        <w:tc>
          <w:tcPr>
            <w:tcW w:w="1555" w:type="dxa"/>
          </w:tcPr>
          <w:p w14:paraId="7FA9917F" w14:textId="77777777" w:rsidR="00844380" w:rsidRPr="0005228F" w:rsidRDefault="00844380" w:rsidP="00290CED">
            <w:pPr>
              <w:pStyle w:val="Tabletext"/>
              <w:rPr>
                <w:rFonts w:ascii="Arial" w:hAnsi="Arial" w:cs="Arial"/>
              </w:rPr>
            </w:pPr>
            <w:r w:rsidRPr="0005228F">
              <w:rPr>
                <w:rFonts w:ascii="Arial" w:hAnsi="Arial" w:cs="Arial"/>
              </w:rPr>
              <w:t>2nd harmonic</w:t>
            </w:r>
          </w:p>
        </w:tc>
        <w:tc>
          <w:tcPr>
            <w:tcW w:w="1134" w:type="dxa"/>
          </w:tcPr>
          <w:p w14:paraId="273FA9F4" w14:textId="77777777" w:rsidR="00844380" w:rsidRPr="0005228F" w:rsidRDefault="00844380" w:rsidP="00290CED">
            <w:pPr>
              <w:pStyle w:val="Tabletext"/>
              <w:rPr>
                <w:rFonts w:ascii="Arial" w:hAnsi="Arial" w:cs="Arial"/>
              </w:rPr>
            </w:pPr>
            <w:r w:rsidRPr="0005228F">
              <w:rPr>
                <w:rFonts w:ascii="Arial" w:hAnsi="Arial" w:cs="Arial"/>
              </w:rPr>
              <w:t>2f</w:t>
            </w:r>
            <w:r w:rsidRPr="0005228F">
              <w:rPr>
                <w:rStyle w:val="ECCHLsubscript"/>
                <w:rFonts w:ascii="Arial" w:hAnsi="Arial" w:cs="Arial"/>
              </w:rPr>
              <w:t>1</w:t>
            </w:r>
          </w:p>
        </w:tc>
        <w:tc>
          <w:tcPr>
            <w:tcW w:w="1275" w:type="dxa"/>
          </w:tcPr>
          <w:p w14:paraId="5067B002" w14:textId="77777777" w:rsidR="00844380" w:rsidRPr="0005228F" w:rsidRDefault="00844380" w:rsidP="00290CED">
            <w:pPr>
              <w:pStyle w:val="Tabletext"/>
              <w:rPr>
                <w:rFonts w:ascii="Arial" w:hAnsi="Arial" w:cs="Arial"/>
              </w:rPr>
            </w:pPr>
            <w:r w:rsidRPr="0005228F">
              <w:rPr>
                <w:rFonts w:ascii="Arial" w:hAnsi="Arial" w:cs="Arial"/>
              </w:rPr>
              <w:t>1780</w:t>
            </w:r>
          </w:p>
        </w:tc>
        <w:tc>
          <w:tcPr>
            <w:tcW w:w="1985" w:type="dxa"/>
          </w:tcPr>
          <w:p w14:paraId="34D829AC" w14:textId="77777777" w:rsidR="00844380" w:rsidRPr="0005228F" w:rsidRDefault="00844380" w:rsidP="00290CED">
            <w:pPr>
              <w:pStyle w:val="Tabletext"/>
              <w:rPr>
                <w:rFonts w:ascii="Arial" w:hAnsi="Arial" w:cs="Arial"/>
              </w:rPr>
            </w:pPr>
            <w:r w:rsidRPr="0005228F">
              <w:rPr>
                <w:rFonts w:ascii="Arial" w:hAnsi="Arial" w:cs="Arial"/>
              </w:rPr>
              <w:t>M3</w:t>
            </w:r>
          </w:p>
        </w:tc>
      </w:tr>
      <w:tr w:rsidR="00844380" w:rsidRPr="0005228F" w14:paraId="464373CB" w14:textId="77777777" w:rsidTr="00844380">
        <w:tc>
          <w:tcPr>
            <w:tcW w:w="1555" w:type="dxa"/>
          </w:tcPr>
          <w:p w14:paraId="5F79CBD7" w14:textId="77777777" w:rsidR="00844380" w:rsidRPr="0005228F" w:rsidRDefault="00844380" w:rsidP="00290CED">
            <w:pPr>
              <w:pStyle w:val="Tabletext"/>
              <w:rPr>
                <w:rFonts w:ascii="Arial" w:hAnsi="Arial" w:cs="Arial"/>
              </w:rPr>
            </w:pPr>
            <w:r w:rsidRPr="0005228F">
              <w:rPr>
                <w:rFonts w:ascii="Arial" w:hAnsi="Arial" w:cs="Arial"/>
              </w:rPr>
              <w:t>2nd harmonic</w:t>
            </w:r>
          </w:p>
        </w:tc>
        <w:tc>
          <w:tcPr>
            <w:tcW w:w="1134" w:type="dxa"/>
          </w:tcPr>
          <w:p w14:paraId="5E8DD823" w14:textId="77777777" w:rsidR="00844380" w:rsidRPr="0005228F" w:rsidRDefault="00844380" w:rsidP="00290CED">
            <w:pPr>
              <w:pStyle w:val="Tabletext"/>
              <w:rPr>
                <w:rFonts w:ascii="Arial" w:hAnsi="Arial" w:cs="Arial"/>
              </w:rPr>
            </w:pPr>
            <w:r w:rsidRPr="0005228F">
              <w:rPr>
                <w:rFonts w:ascii="Arial" w:hAnsi="Arial" w:cs="Arial"/>
              </w:rPr>
              <w:t>2f</w:t>
            </w:r>
            <w:r w:rsidRPr="0005228F">
              <w:rPr>
                <w:rStyle w:val="ECCHLsubscript"/>
                <w:rFonts w:ascii="Arial" w:hAnsi="Arial" w:cs="Arial"/>
              </w:rPr>
              <w:t>2</w:t>
            </w:r>
          </w:p>
        </w:tc>
        <w:tc>
          <w:tcPr>
            <w:tcW w:w="1275" w:type="dxa"/>
          </w:tcPr>
          <w:p w14:paraId="02A9992D" w14:textId="77777777" w:rsidR="00844380" w:rsidRPr="0005228F" w:rsidRDefault="00844380" w:rsidP="00290CED">
            <w:pPr>
              <w:pStyle w:val="Tabletext"/>
              <w:rPr>
                <w:rFonts w:ascii="Arial" w:hAnsi="Arial" w:cs="Arial"/>
              </w:rPr>
            </w:pPr>
            <w:r w:rsidRPr="0005228F">
              <w:rPr>
                <w:rFonts w:ascii="Arial" w:hAnsi="Arial" w:cs="Arial"/>
              </w:rPr>
              <w:t>1800</w:t>
            </w:r>
          </w:p>
        </w:tc>
        <w:tc>
          <w:tcPr>
            <w:tcW w:w="1985" w:type="dxa"/>
          </w:tcPr>
          <w:p w14:paraId="3F65FA63" w14:textId="77777777" w:rsidR="00844380" w:rsidRPr="0005228F" w:rsidRDefault="00844380" w:rsidP="00290CED">
            <w:pPr>
              <w:pStyle w:val="Tabletext"/>
              <w:rPr>
                <w:rFonts w:ascii="Arial" w:hAnsi="Arial" w:cs="Arial"/>
              </w:rPr>
            </w:pPr>
            <w:r w:rsidRPr="0005228F">
              <w:rPr>
                <w:rFonts w:ascii="Arial" w:hAnsi="Arial" w:cs="Arial"/>
              </w:rPr>
              <w:t>M5</w:t>
            </w:r>
          </w:p>
        </w:tc>
      </w:tr>
      <w:tr w:rsidR="00844380" w:rsidRPr="0005228F" w14:paraId="1561CF92" w14:textId="77777777" w:rsidTr="00844380">
        <w:tc>
          <w:tcPr>
            <w:tcW w:w="1555" w:type="dxa"/>
          </w:tcPr>
          <w:p w14:paraId="24BE1CB2" w14:textId="77777777" w:rsidR="00844380" w:rsidRPr="0005228F" w:rsidRDefault="00844380" w:rsidP="00290CED">
            <w:pPr>
              <w:pStyle w:val="Tabletext"/>
              <w:rPr>
                <w:rFonts w:ascii="Arial" w:hAnsi="Arial" w:cs="Arial"/>
              </w:rPr>
            </w:pPr>
            <w:r w:rsidRPr="0005228F">
              <w:rPr>
                <w:rFonts w:ascii="Arial" w:hAnsi="Arial" w:cs="Arial"/>
              </w:rPr>
              <w:t>2nd order IMD</w:t>
            </w:r>
          </w:p>
        </w:tc>
        <w:tc>
          <w:tcPr>
            <w:tcW w:w="1134" w:type="dxa"/>
          </w:tcPr>
          <w:p w14:paraId="2C5FAC5C" w14:textId="77777777" w:rsidR="00844380" w:rsidRPr="0005228F" w:rsidRDefault="00844380" w:rsidP="00290CED">
            <w:pPr>
              <w:pStyle w:val="Tabletext"/>
              <w:rPr>
                <w:rFonts w:ascii="Arial" w:hAnsi="Arial" w:cs="Arial"/>
              </w:rPr>
            </w:pPr>
            <w:r w:rsidRPr="0005228F">
              <w:rPr>
                <w:rFonts w:ascii="Arial" w:hAnsi="Arial" w:cs="Arial"/>
              </w:rPr>
              <w:t>f</w:t>
            </w:r>
            <w:r w:rsidRPr="0005228F">
              <w:rPr>
                <w:rStyle w:val="ECCHLsubscript"/>
                <w:rFonts w:ascii="Arial" w:hAnsi="Arial" w:cs="Arial"/>
              </w:rPr>
              <w:t>1</w:t>
            </w:r>
            <w:r w:rsidRPr="0005228F">
              <w:rPr>
                <w:rFonts w:ascii="Arial" w:hAnsi="Arial" w:cs="Arial"/>
              </w:rPr>
              <w:t>+f</w:t>
            </w:r>
            <w:r w:rsidRPr="0005228F">
              <w:rPr>
                <w:rStyle w:val="ECCHLsubscript"/>
                <w:rFonts w:ascii="Arial" w:hAnsi="Arial" w:cs="Arial"/>
              </w:rPr>
              <w:t>2</w:t>
            </w:r>
          </w:p>
        </w:tc>
        <w:tc>
          <w:tcPr>
            <w:tcW w:w="1275" w:type="dxa"/>
          </w:tcPr>
          <w:p w14:paraId="6D641B23" w14:textId="77777777" w:rsidR="00844380" w:rsidRPr="0005228F" w:rsidRDefault="00844380" w:rsidP="00290CED">
            <w:pPr>
              <w:pStyle w:val="Tabletext"/>
              <w:rPr>
                <w:rFonts w:ascii="Arial" w:hAnsi="Arial" w:cs="Arial"/>
              </w:rPr>
            </w:pPr>
            <w:r w:rsidRPr="0005228F">
              <w:rPr>
                <w:rFonts w:ascii="Arial" w:hAnsi="Arial" w:cs="Arial"/>
              </w:rPr>
              <w:t>1790</w:t>
            </w:r>
          </w:p>
        </w:tc>
        <w:tc>
          <w:tcPr>
            <w:tcW w:w="1985" w:type="dxa"/>
          </w:tcPr>
          <w:p w14:paraId="34720620" w14:textId="77777777" w:rsidR="00844380" w:rsidRPr="0005228F" w:rsidRDefault="00844380" w:rsidP="00290CED">
            <w:pPr>
              <w:pStyle w:val="Tabletext"/>
              <w:rPr>
                <w:rFonts w:ascii="Arial" w:hAnsi="Arial" w:cs="Arial"/>
              </w:rPr>
            </w:pPr>
            <w:r w:rsidRPr="0005228F">
              <w:rPr>
                <w:rFonts w:ascii="Arial" w:hAnsi="Arial" w:cs="Arial"/>
              </w:rPr>
              <w:t>M4</w:t>
            </w:r>
          </w:p>
        </w:tc>
      </w:tr>
      <w:tr w:rsidR="00844380" w:rsidRPr="0005228F" w14:paraId="3D54870A" w14:textId="77777777" w:rsidTr="00844380">
        <w:tc>
          <w:tcPr>
            <w:tcW w:w="1555" w:type="dxa"/>
          </w:tcPr>
          <w:p w14:paraId="6464D4A0" w14:textId="77777777" w:rsidR="00844380" w:rsidRPr="0005228F" w:rsidRDefault="00844380" w:rsidP="00290CED">
            <w:pPr>
              <w:pStyle w:val="Tabletext"/>
              <w:rPr>
                <w:rFonts w:ascii="Arial" w:hAnsi="Arial" w:cs="Arial"/>
              </w:rPr>
            </w:pPr>
            <w:r w:rsidRPr="0005228F">
              <w:rPr>
                <w:rFonts w:ascii="Arial" w:hAnsi="Arial" w:cs="Arial"/>
              </w:rPr>
              <w:t>2nd order IMD</w:t>
            </w:r>
          </w:p>
        </w:tc>
        <w:tc>
          <w:tcPr>
            <w:tcW w:w="1134" w:type="dxa"/>
          </w:tcPr>
          <w:p w14:paraId="0B3DEDFF" w14:textId="77777777" w:rsidR="00844380" w:rsidRPr="0005228F" w:rsidRDefault="00844380" w:rsidP="00290CED">
            <w:pPr>
              <w:pStyle w:val="Tabletext"/>
              <w:rPr>
                <w:rFonts w:ascii="Arial" w:hAnsi="Arial" w:cs="Arial"/>
              </w:rPr>
            </w:pPr>
            <w:r w:rsidRPr="0005228F">
              <w:rPr>
                <w:rFonts w:ascii="Arial" w:hAnsi="Arial" w:cs="Arial"/>
              </w:rPr>
              <w:t>f</w:t>
            </w:r>
            <w:r w:rsidRPr="0005228F">
              <w:rPr>
                <w:rStyle w:val="ECCHLsubscript"/>
                <w:rFonts w:ascii="Arial" w:hAnsi="Arial" w:cs="Arial"/>
              </w:rPr>
              <w:t>2</w:t>
            </w:r>
            <w:r w:rsidRPr="0005228F">
              <w:rPr>
                <w:rFonts w:ascii="Arial" w:hAnsi="Arial" w:cs="Arial"/>
              </w:rPr>
              <w:t>-f</w:t>
            </w:r>
            <w:r w:rsidRPr="0005228F">
              <w:rPr>
                <w:rStyle w:val="ECCHLsubscript"/>
                <w:rFonts w:ascii="Arial" w:hAnsi="Arial" w:cs="Arial"/>
              </w:rPr>
              <w:t xml:space="preserve">1 </w:t>
            </w:r>
          </w:p>
        </w:tc>
        <w:tc>
          <w:tcPr>
            <w:tcW w:w="1275" w:type="dxa"/>
          </w:tcPr>
          <w:p w14:paraId="61E00A61" w14:textId="77777777" w:rsidR="00844380" w:rsidRPr="0005228F" w:rsidRDefault="00844380" w:rsidP="00290CED">
            <w:pPr>
              <w:pStyle w:val="Tabletext"/>
              <w:rPr>
                <w:rFonts w:ascii="Arial" w:hAnsi="Arial" w:cs="Arial"/>
              </w:rPr>
            </w:pPr>
            <w:r w:rsidRPr="0005228F">
              <w:rPr>
                <w:rFonts w:ascii="Arial" w:hAnsi="Arial" w:cs="Arial"/>
              </w:rPr>
              <w:t>10</w:t>
            </w:r>
          </w:p>
        </w:tc>
        <w:tc>
          <w:tcPr>
            <w:tcW w:w="1985" w:type="dxa"/>
          </w:tcPr>
          <w:p w14:paraId="6AFB14A9" w14:textId="77777777" w:rsidR="00844380" w:rsidRPr="0005228F" w:rsidRDefault="00844380" w:rsidP="00290CED">
            <w:pPr>
              <w:pStyle w:val="Tabletext"/>
              <w:rPr>
                <w:rFonts w:ascii="Arial" w:hAnsi="Arial" w:cs="Arial"/>
              </w:rPr>
            </w:pPr>
            <w:r w:rsidRPr="0005228F">
              <w:rPr>
                <w:rFonts w:ascii="Arial" w:hAnsi="Arial" w:cs="Arial"/>
              </w:rPr>
              <w:t>-</w:t>
            </w:r>
          </w:p>
        </w:tc>
      </w:tr>
      <w:tr w:rsidR="00844380" w:rsidRPr="0005228F" w14:paraId="108569D9" w14:textId="77777777" w:rsidTr="00844380">
        <w:tc>
          <w:tcPr>
            <w:tcW w:w="1555" w:type="dxa"/>
          </w:tcPr>
          <w:p w14:paraId="6ECD56FB" w14:textId="77777777" w:rsidR="00844380" w:rsidRPr="0005228F" w:rsidRDefault="00844380" w:rsidP="00290CED">
            <w:pPr>
              <w:pStyle w:val="Tabletext"/>
              <w:rPr>
                <w:rFonts w:ascii="Arial" w:hAnsi="Arial" w:cs="Arial"/>
              </w:rPr>
            </w:pPr>
            <w:r w:rsidRPr="0005228F">
              <w:rPr>
                <w:rFonts w:ascii="Arial" w:hAnsi="Arial" w:cs="Arial"/>
              </w:rPr>
              <w:t>3rd order IMD*</w:t>
            </w:r>
          </w:p>
        </w:tc>
        <w:tc>
          <w:tcPr>
            <w:tcW w:w="1134" w:type="dxa"/>
          </w:tcPr>
          <w:p w14:paraId="568EDEE8" w14:textId="77777777" w:rsidR="00844380" w:rsidRPr="0005228F" w:rsidRDefault="00844380" w:rsidP="00290CED">
            <w:pPr>
              <w:pStyle w:val="Tabletext"/>
              <w:rPr>
                <w:rFonts w:ascii="Arial" w:hAnsi="Arial" w:cs="Arial"/>
              </w:rPr>
            </w:pPr>
            <w:r w:rsidRPr="0005228F">
              <w:rPr>
                <w:rFonts w:ascii="Arial" w:hAnsi="Arial" w:cs="Arial"/>
              </w:rPr>
              <w:t>2f</w:t>
            </w:r>
            <w:r w:rsidRPr="0005228F">
              <w:rPr>
                <w:rStyle w:val="ECCHLsubscript"/>
                <w:rFonts w:ascii="Arial" w:hAnsi="Arial" w:cs="Arial"/>
              </w:rPr>
              <w:t>1</w:t>
            </w:r>
            <w:r w:rsidRPr="0005228F">
              <w:rPr>
                <w:rFonts w:ascii="Arial" w:hAnsi="Arial" w:cs="Arial"/>
              </w:rPr>
              <w:t>-f</w:t>
            </w:r>
            <w:r w:rsidRPr="0005228F">
              <w:rPr>
                <w:rStyle w:val="ECCHLsubscript"/>
                <w:rFonts w:ascii="Arial" w:hAnsi="Arial" w:cs="Arial"/>
              </w:rPr>
              <w:t>2</w:t>
            </w:r>
          </w:p>
        </w:tc>
        <w:tc>
          <w:tcPr>
            <w:tcW w:w="1275" w:type="dxa"/>
          </w:tcPr>
          <w:p w14:paraId="420A50B5" w14:textId="77777777" w:rsidR="00844380" w:rsidRPr="0005228F" w:rsidRDefault="00844380" w:rsidP="00290CED">
            <w:pPr>
              <w:pStyle w:val="Tabletext"/>
              <w:rPr>
                <w:rFonts w:ascii="Arial" w:hAnsi="Arial" w:cs="Arial"/>
              </w:rPr>
            </w:pPr>
            <w:r w:rsidRPr="0005228F">
              <w:rPr>
                <w:rFonts w:ascii="Arial" w:hAnsi="Arial" w:cs="Arial"/>
              </w:rPr>
              <w:t>880</w:t>
            </w:r>
          </w:p>
        </w:tc>
        <w:tc>
          <w:tcPr>
            <w:tcW w:w="1985" w:type="dxa"/>
          </w:tcPr>
          <w:p w14:paraId="20C71536" w14:textId="77777777" w:rsidR="00844380" w:rsidRPr="0005228F" w:rsidRDefault="00844380" w:rsidP="00290CED">
            <w:pPr>
              <w:pStyle w:val="Tabletext"/>
              <w:rPr>
                <w:rFonts w:ascii="Arial" w:hAnsi="Arial" w:cs="Arial"/>
              </w:rPr>
            </w:pPr>
            <w:r w:rsidRPr="0005228F">
              <w:rPr>
                <w:rFonts w:ascii="Arial" w:hAnsi="Arial" w:cs="Arial"/>
              </w:rPr>
              <w:t>-</w:t>
            </w:r>
          </w:p>
        </w:tc>
      </w:tr>
      <w:tr w:rsidR="00844380" w:rsidRPr="0005228F" w14:paraId="3896DB7F" w14:textId="77777777" w:rsidTr="00844380">
        <w:tc>
          <w:tcPr>
            <w:tcW w:w="1555" w:type="dxa"/>
          </w:tcPr>
          <w:p w14:paraId="693A6A45" w14:textId="77777777" w:rsidR="00844380" w:rsidRPr="0005228F" w:rsidRDefault="00844380" w:rsidP="00290CED">
            <w:pPr>
              <w:pStyle w:val="Tabletext"/>
              <w:rPr>
                <w:rFonts w:ascii="Arial" w:hAnsi="Arial" w:cs="Arial"/>
              </w:rPr>
            </w:pPr>
            <w:r w:rsidRPr="0005228F">
              <w:rPr>
                <w:rFonts w:ascii="Arial" w:hAnsi="Arial" w:cs="Arial"/>
              </w:rPr>
              <w:t>3rd order IMD</w:t>
            </w:r>
          </w:p>
        </w:tc>
        <w:tc>
          <w:tcPr>
            <w:tcW w:w="1134" w:type="dxa"/>
          </w:tcPr>
          <w:p w14:paraId="010BBB00" w14:textId="77777777" w:rsidR="00844380" w:rsidRPr="0005228F" w:rsidRDefault="00844380" w:rsidP="00290CED">
            <w:pPr>
              <w:pStyle w:val="Tabletext"/>
              <w:rPr>
                <w:rFonts w:ascii="Arial" w:hAnsi="Arial" w:cs="Arial"/>
              </w:rPr>
            </w:pPr>
            <w:r w:rsidRPr="0005228F">
              <w:rPr>
                <w:rFonts w:ascii="Arial" w:hAnsi="Arial" w:cs="Arial"/>
              </w:rPr>
              <w:t>2f</w:t>
            </w:r>
            <w:r w:rsidRPr="0005228F">
              <w:rPr>
                <w:rStyle w:val="ECCHLsubscript"/>
                <w:rFonts w:ascii="Arial" w:hAnsi="Arial" w:cs="Arial"/>
              </w:rPr>
              <w:t>2</w:t>
            </w:r>
            <w:r w:rsidRPr="0005228F">
              <w:rPr>
                <w:rFonts w:ascii="Arial" w:hAnsi="Arial" w:cs="Arial"/>
              </w:rPr>
              <w:t>-f</w:t>
            </w:r>
            <w:r w:rsidRPr="0005228F">
              <w:rPr>
                <w:rStyle w:val="ECCHLsubscript"/>
                <w:rFonts w:ascii="Arial" w:hAnsi="Arial" w:cs="Arial"/>
              </w:rPr>
              <w:t>1</w:t>
            </w:r>
          </w:p>
        </w:tc>
        <w:tc>
          <w:tcPr>
            <w:tcW w:w="1275" w:type="dxa"/>
          </w:tcPr>
          <w:p w14:paraId="3A11B1FD" w14:textId="77777777" w:rsidR="00844380" w:rsidRPr="0005228F" w:rsidRDefault="00844380" w:rsidP="00290CED">
            <w:pPr>
              <w:pStyle w:val="Tabletext"/>
              <w:rPr>
                <w:rFonts w:ascii="Arial" w:hAnsi="Arial" w:cs="Arial"/>
              </w:rPr>
            </w:pPr>
            <w:r w:rsidRPr="0005228F">
              <w:rPr>
                <w:rFonts w:ascii="Arial" w:hAnsi="Arial" w:cs="Arial"/>
              </w:rPr>
              <w:t>910</w:t>
            </w:r>
          </w:p>
        </w:tc>
        <w:tc>
          <w:tcPr>
            <w:tcW w:w="1985" w:type="dxa"/>
          </w:tcPr>
          <w:p w14:paraId="53E5F939" w14:textId="77777777" w:rsidR="00844380" w:rsidRPr="0005228F" w:rsidRDefault="00844380" w:rsidP="00290CED">
            <w:pPr>
              <w:pStyle w:val="Tabletext"/>
              <w:rPr>
                <w:rFonts w:ascii="Arial" w:hAnsi="Arial" w:cs="Arial"/>
              </w:rPr>
            </w:pPr>
            <w:r w:rsidRPr="0005228F">
              <w:rPr>
                <w:rFonts w:ascii="Arial" w:hAnsi="Arial" w:cs="Arial"/>
              </w:rPr>
              <w:t>-</w:t>
            </w:r>
          </w:p>
        </w:tc>
      </w:tr>
      <w:tr w:rsidR="00844380" w:rsidRPr="0005228F" w14:paraId="617C78F4" w14:textId="77777777" w:rsidTr="00844380">
        <w:tc>
          <w:tcPr>
            <w:tcW w:w="5949" w:type="dxa"/>
            <w:gridSpan w:val="4"/>
          </w:tcPr>
          <w:p w14:paraId="0E6F5E2C" w14:textId="77777777" w:rsidR="00844380" w:rsidRPr="0005228F" w:rsidRDefault="00844380" w:rsidP="00290CED">
            <w:pPr>
              <w:pStyle w:val="Tabletext"/>
              <w:rPr>
                <w:rFonts w:ascii="Arial" w:hAnsi="Arial" w:cs="Arial"/>
              </w:rPr>
            </w:pPr>
            <w:r w:rsidRPr="0005228F">
              <w:rPr>
                <w:rFonts w:ascii="Arial" w:hAnsi="Arial" w:cs="Arial"/>
              </w:rPr>
              <w:t>* Not shown in Figure 14</w:t>
            </w:r>
          </w:p>
        </w:tc>
      </w:tr>
    </w:tbl>
    <w:p w14:paraId="7F39009A" w14:textId="77777777" w:rsidR="00844380" w:rsidRPr="0005228F" w:rsidRDefault="00844380" w:rsidP="00844380">
      <w:r w:rsidRPr="0005228F">
        <w:t>The intermodulation response rejection is often measured with a wanted signal at the assigned channel frequency and two interfering signals with identical levels, which have a specific frequency relationship to the wanted signal, coupled to the receiver antenna input. It is expressed as the maximum interfering signal mean power (dBm) above which the receiver cannot meet the required intermodulation performance. Interfering signals may be two CW signals, a CW signal and a modulated signal or two modulated signals.</w:t>
      </w:r>
    </w:p>
    <w:p w14:paraId="48D91D97" w14:textId="77777777" w:rsidR="00844380" w:rsidRPr="003C2CC3" w:rsidRDefault="00844380" w:rsidP="00844380">
      <w:pPr>
        <w:pStyle w:val="Heading3"/>
        <w:tabs>
          <w:tab w:val="clear" w:pos="720"/>
          <w:tab w:val="num" w:pos="1855"/>
        </w:tabs>
        <w:ind w:left="709" w:hanging="709"/>
        <w:rPr>
          <w:lang w:val="en-GB"/>
        </w:rPr>
      </w:pPr>
      <w:bookmarkStart w:id="219" w:name="_Toc26977259"/>
      <w:bookmarkStart w:id="220" w:name="_Toc21332761"/>
      <w:bookmarkStart w:id="221" w:name="_Toc31812081"/>
      <w:r w:rsidRPr="003C2CC3">
        <w:rPr>
          <w:lang w:val="en-GB"/>
        </w:rPr>
        <w:t>Spurious response</w:t>
      </w:r>
      <w:bookmarkEnd w:id="213"/>
      <w:bookmarkEnd w:id="214"/>
      <w:r w:rsidRPr="003C2CC3">
        <w:rPr>
          <w:lang w:val="en-GB"/>
        </w:rPr>
        <w:t xml:space="preserve"> rejection</w:t>
      </w:r>
      <w:bookmarkEnd w:id="215"/>
      <w:bookmarkEnd w:id="219"/>
      <w:bookmarkEnd w:id="220"/>
      <w:bookmarkEnd w:id="221"/>
      <w:r w:rsidRPr="003C2CC3">
        <w:rPr>
          <w:lang w:val="en-GB"/>
        </w:rPr>
        <w:t xml:space="preserve"> </w:t>
      </w:r>
    </w:p>
    <w:p w14:paraId="4C50F742" w14:textId="77777777" w:rsidR="00844380" w:rsidRPr="0005228F" w:rsidRDefault="00844380" w:rsidP="00844380">
      <w:r w:rsidRPr="0005228F">
        <w:t>Spurious response rejection is the capability of the receiver to receive a wanted modulated signal without exceeding a given degradation due to the presence of an unwanted modulated signal at any other frequency, at which a response is obtained. Spurious responses are caused by harmonics and/or mixing products of internal oscillators, which can lead to a sensitivity reduction on certain frequencies.</w:t>
      </w:r>
    </w:p>
    <w:p w14:paraId="592A6ACE" w14:textId="77777777" w:rsidR="00844380" w:rsidRPr="0005228F" w:rsidRDefault="00844380" w:rsidP="00844380">
      <w:pPr>
        <w:rPr>
          <w:lang w:eastAsia="en-GB"/>
        </w:rPr>
      </w:pPr>
      <w:r w:rsidRPr="0005228F">
        <w:rPr>
          <w:lang w:eastAsia="en-GB"/>
        </w:rPr>
        <w:t xml:space="preserve">It should be noted that, those frequencies, if any, are generally identified as those unable to respect a more severe blocking requirement (see </w:t>
      </w:r>
      <w:r w:rsidRPr="0005228F">
        <w:rPr>
          <w:lang w:eastAsia="en-GB"/>
        </w:rPr>
        <w:fldChar w:fldCharType="begin"/>
      </w:r>
      <w:r w:rsidRPr="0005228F">
        <w:rPr>
          <w:lang w:eastAsia="en-GB"/>
        </w:rPr>
        <w:instrText xml:space="preserve"> REF _Ref14104316 \r \h </w:instrText>
      </w:r>
      <w:r w:rsidRPr="0005228F">
        <w:rPr>
          <w:lang w:eastAsia="en-GB"/>
        </w:rPr>
      </w:r>
      <w:r w:rsidRPr="0005228F">
        <w:rPr>
          <w:lang w:eastAsia="en-GB"/>
        </w:rPr>
        <w:fldChar w:fldCharType="separate"/>
      </w:r>
      <w:r w:rsidRPr="0005228F">
        <w:rPr>
          <w:lang w:eastAsia="en-GB"/>
        </w:rPr>
        <w:t>4.2.7.1</w:t>
      </w:r>
      <w:r w:rsidRPr="0005228F">
        <w:rPr>
          <w:lang w:eastAsia="en-GB"/>
        </w:rPr>
        <w:fldChar w:fldCharType="end"/>
      </w:r>
      <w:r w:rsidRPr="0005228F">
        <w:rPr>
          <w:lang w:eastAsia="en-GB"/>
        </w:rPr>
        <w:t>).</w:t>
      </w:r>
    </w:p>
    <w:p w14:paraId="57AD163A" w14:textId="77777777" w:rsidR="00844380" w:rsidRPr="0005228F" w:rsidRDefault="00844380" w:rsidP="00844380">
      <w:pPr>
        <w:pStyle w:val="Heading1"/>
        <w:ind w:left="357" w:hanging="357"/>
        <w:rPr>
          <w:lang w:val="en-GB"/>
        </w:rPr>
      </w:pPr>
      <w:bookmarkStart w:id="222" w:name="_Ref14268486"/>
      <w:bookmarkStart w:id="223" w:name="_Toc26977260"/>
      <w:bookmarkStart w:id="224" w:name="_Toc21332762"/>
      <w:bookmarkStart w:id="225" w:name="_Toc31812082"/>
      <w:bookmarkEnd w:id="127"/>
      <w:bookmarkEnd w:id="128"/>
      <w:r w:rsidRPr="0005228F">
        <w:rPr>
          <w:lang w:val="en-GB"/>
        </w:rPr>
        <w:t>Role of receiver parameters in sharing and compatibility studies</w:t>
      </w:r>
      <w:bookmarkEnd w:id="222"/>
      <w:bookmarkEnd w:id="223"/>
      <w:bookmarkEnd w:id="224"/>
      <w:bookmarkEnd w:id="225"/>
    </w:p>
    <w:p w14:paraId="263A9A72" w14:textId="77777777" w:rsidR="00844380" w:rsidRPr="00E06A0A" w:rsidRDefault="00844380" w:rsidP="00844380">
      <w:pPr>
        <w:pStyle w:val="Heading2"/>
        <w:tabs>
          <w:tab w:val="num" w:pos="860"/>
        </w:tabs>
        <w:ind w:left="578" w:hanging="578"/>
        <w:rPr>
          <w:rStyle w:val="ECCParagraph"/>
          <w:kern w:val="32"/>
          <w:szCs w:val="32"/>
        </w:rPr>
      </w:pPr>
      <w:bookmarkStart w:id="226" w:name="_Hlk527051084"/>
      <w:bookmarkStart w:id="227" w:name="_Toc31812083"/>
      <w:r w:rsidRPr="00E06A0A">
        <w:rPr>
          <w:rStyle w:val="ECCParagraph"/>
        </w:rPr>
        <w:t>General considerations on receiver parameters</w:t>
      </w:r>
      <w:bookmarkEnd w:id="227"/>
    </w:p>
    <w:p w14:paraId="3143C60E" w14:textId="77777777" w:rsidR="00844380" w:rsidRPr="0005228F" w:rsidRDefault="00844380" w:rsidP="00844380">
      <w:pPr>
        <w:rPr>
          <w:rStyle w:val="ECCParagraph"/>
        </w:rPr>
      </w:pPr>
      <w:r w:rsidRPr="0005228F">
        <w:rPr>
          <w:rStyle w:val="ECCParagraph"/>
        </w:rPr>
        <w:t>For sharing and compatibility between systems and services</w:t>
      </w:r>
      <w:r w:rsidRPr="0005228F">
        <w:rPr>
          <w:rStyle w:val="FootnoteReference"/>
        </w:rPr>
        <w:footnoteReference w:id="8"/>
      </w:r>
      <w:r w:rsidRPr="0005228F">
        <w:rPr>
          <w:rStyle w:val="ECCParagraph"/>
        </w:rPr>
        <w:t xml:space="preserve"> one of the most important receiver </w:t>
      </w:r>
      <w:proofErr w:type="gramStart"/>
      <w:r w:rsidRPr="0005228F">
        <w:rPr>
          <w:rStyle w:val="ECCParagraph"/>
        </w:rPr>
        <w:t>parameter</w:t>
      </w:r>
      <w:proofErr w:type="gramEnd"/>
      <w:r w:rsidRPr="0005228F">
        <w:rPr>
          <w:rStyle w:val="ECCParagraph"/>
        </w:rPr>
        <w:t xml:space="preserve"> is the receiver selectivity. Generally, improving the receiver selectivity may improve the overall performance of the receiver from a coexistence point of view and makes it resilient to adjacent channel/band interference. Note that in most of the standards and specifications the receiver selectivity is implicitly defined by defining the ACS and blocking response of the receiver.</w:t>
      </w:r>
    </w:p>
    <w:p w14:paraId="1011DB3C" w14:textId="77777777" w:rsidR="00844380" w:rsidRPr="0005228F" w:rsidRDefault="00844380" w:rsidP="00844380">
      <w:pPr>
        <w:rPr>
          <w:rStyle w:val="ECCParagraph"/>
        </w:rPr>
      </w:pPr>
      <w:r w:rsidRPr="0005228F">
        <w:rPr>
          <w:rStyle w:val="ECCParagraph"/>
        </w:rPr>
        <w:t>Another important parameter is the receiver linearity. Non-linearity in a receiver internal circuits give rise to performance limitations (e.g. it may affect the receiver overloading and intermodulation performance).</w:t>
      </w:r>
    </w:p>
    <w:p w14:paraId="18143F9A" w14:textId="77777777" w:rsidR="00844380" w:rsidRPr="0005228F" w:rsidRDefault="00844380" w:rsidP="00844380">
      <w:pPr>
        <w:rPr>
          <w:rStyle w:val="ECCParagraph"/>
        </w:rPr>
      </w:pPr>
      <w:r w:rsidRPr="0005228F">
        <w:rPr>
          <w:rStyle w:val="ECCParagraph"/>
        </w:rPr>
        <w:t>Receiver sensitivity may also have an impact on sharing and compatibility. But it would be very difficult to quantify this impact and to decide on the level of receiver sensitivity to improve sharing and compatibility.</w:t>
      </w:r>
    </w:p>
    <w:p w14:paraId="22EEF8D2" w14:textId="77777777" w:rsidR="00844380" w:rsidRPr="0005228F" w:rsidRDefault="00844380" w:rsidP="00844380">
      <w:pPr>
        <w:rPr>
          <w:rStyle w:val="ECCParagraph"/>
        </w:rPr>
      </w:pPr>
      <w:r w:rsidRPr="0005228F">
        <w:rPr>
          <w:rStyle w:val="ECCParagraph"/>
        </w:rPr>
        <w:t>Using the example of sensitivity, where a receiver is more sensitive than that expected in the environment in which it is designed to operate - and as documented in the relevant ETSI Standard, this is likely to make the real receivers in the field more vulnerable to interference than necessary and assumed in sharing and compatibility studies based on the ETSI Standard limit. On the same or overlapping frequencies the receiver will be particularly sensitive to very low levels of interference. For adjacent frequency ranges such higher sensitivity levels, not matched by suitable selectivity, influence blocking and adjacent performance levels of the receiver making it vulnerable to interference from signals in adjacent bands. This can be particularly problematic in a shared spectrum environment.</w:t>
      </w:r>
    </w:p>
    <w:p w14:paraId="44CC5B24" w14:textId="77777777" w:rsidR="00844380" w:rsidRPr="0005228F" w:rsidRDefault="00844380" w:rsidP="00844380">
      <w:pPr>
        <w:rPr>
          <w:rStyle w:val="ECCParagraph"/>
        </w:rPr>
      </w:pPr>
      <w:r w:rsidRPr="0005228F">
        <w:rPr>
          <w:rStyle w:val="ECCParagraph"/>
        </w:rPr>
        <w:t>The co-channel PR</w:t>
      </w:r>
      <w:r w:rsidRPr="0005228F" w:rsidDel="003216F3">
        <w:rPr>
          <w:rStyle w:val="ECCParagraph"/>
        </w:rPr>
        <w:t xml:space="preserve"> </w:t>
      </w:r>
      <w:r w:rsidRPr="0005228F">
        <w:rPr>
          <w:rStyle w:val="ECCParagraph"/>
        </w:rPr>
        <w:t xml:space="preserve">defines the degree of resilience of the receiver to the co-channel interference as well as to </w:t>
      </w:r>
      <w:r w:rsidRPr="0005228F">
        <w:t xml:space="preserve">unwanted emissions falling into the receiver channel from </w:t>
      </w:r>
      <w:r w:rsidRPr="0005228F">
        <w:rPr>
          <w:rStyle w:val="ECCParagraph"/>
        </w:rPr>
        <w:t xml:space="preserve">the adjacent channel interfering signal. </w:t>
      </w:r>
      <w:r w:rsidRPr="0005228F">
        <w:t xml:space="preserve">It is </w:t>
      </w:r>
      <w:r w:rsidRPr="0005228F">
        <w:rPr>
          <w:rStyle w:val="ECCParagraph"/>
        </w:rPr>
        <w:t>mostly used as reference for frequency reuse of the same channel/band by different services</w:t>
      </w:r>
      <w:r w:rsidRPr="0005228F">
        <w:t xml:space="preserve">. </w:t>
      </w:r>
      <w:r w:rsidRPr="0005228F">
        <w:rPr>
          <w:rStyle w:val="ECCParagraph"/>
        </w:rPr>
        <w:t>However, the co-channel PR</w:t>
      </w:r>
      <w:r w:rsidRPr="0005228F" w:rsidDel="003216F3">
        <w:rPr>
          <w:rStyle w:val="ECCParagraph"/>
        </w:rPr>
        <w:t xml:space="preserve"> </w:t>
      </w:r>
      <w:r w:rsidRPr="0005228F">
        <w:rPr>
          <w:rStyle w:val="ECCParagraph"/>
        </w:rPr>
        <w:t>is not heavily dependent on the receiver design. It is a system parameter which depends mainly on the modulation schemes and error correction codes used. This PR can be used to calculate the adjacent channel selectivity of the receiver.</w:t>
      </w:r>
    </w:p>
    <w:p w14:paraId="6ED15F86" w14:textId="77777777" w:rsidR="00844380" w:rsidRPr="0005228F" w:rsidRDefault="00844380" w:rsidP="00844380">
      <w:pPr>
        <w:rPr>
          <w:rStyle w:val="ECCParagraph"/>
        </w:rPr>
      </w:pPr>
      <w:r w:rsidRPr="0005228F">
        <w:rPr>
          <w:rStyle w:val="ECCParagraph"/>
        </w:rPr>
        <w:t xml:space="preserve">In conclusion, high receiver selectivity combined with good linearity and low co-channel PR should improve sharing and compatibility. Nevertheless, care should be taken when defining the requirements for receiver parameters because most of them are interdependent. Each receiver parameter may have a different impact on the overall receiver performance. </w:t>
      </w:r>
      <w:proofErr w:type="gramStart"/>
      <w:r w:rsidRPr="0005228F">
        <w:rPr>
          <w:rStyle w:val="ECCParagraph"/>
        </w:rPr>
        <w:t>Actually, each</w:t>
      </w:r>
      <w:proofErr w:type="gramEnd"/>
      <w:r w:rsidRPr="0005228F">
        <w:rPr>
          <w:rStyle w:val="ECCParagraph"/>
        </w:rPr>
        <w:t xml:space="preserve"> receiver parameter value is a trade-off with other parameters value and ideally these should be in balance to achieve a good overall receiver performance. One of the conclusions of ECC Report 127 </w:t>
      </w:r>
      <w:r w:rsidRPr="0005228F">
        <w:rPr>
          <w:rStyle w:val="ECCParagraph"/>
        </w:rPr>
        <w:fldChar w:fldCharType="begin"/>
      </w:r>
      <w:r w:rsidRPr="0005228F">
        <w:rPr>
          <w:rStyle w:val="ECCParagraph"/>
        </w:rPr>
        <w:instrText xml:space="preserve"> REF _Ref515458949 \r \h  \* MERGEFORMAT </w:instrText>
      </w:r>
      <w:r w:rsidRPr="0005228F">
        <w:rPr>
          <w:rStyle w:val="ECCParagraph"/>
        </w:rPr>
      </w:r>
      <w:r w:rsidRPr="0005228F">
        <w:rPr>
          <w:rStyle w:val="ECCParagraph"/>
        </w:rPr>
        <w:fldChar w:fldCharType="separate"/>
      </w:r>
      <w:r w:rsidRPr="0005228F">
        <w:rPr>
          <w:rStyle w:val="ECCParagraph"/>
        </w:rPr>
        <w:t>[12]</w:t>
      </w:r>
      <w:r w:rsidRPr="0005228F">
        <w:rPr>
          <w:rStyle w:val="ECCParagraph"/>
        </w:rPr>
        <w:fldChar w:fldCharType="end"/>
      </w:r>
      <w:r w:rsidRPr="0005228F">
        <w:rPr>
          <w:rStyle w:val="ECCParagraph"/>
        </w:rPr>
        <w:t xml:space="preserve"> stated that “Significant enhancement of receiver performance in one respect (for example sensitivity) can come at the expense of underperformance in another.</w:t>
      </w:r>
    </w:p>
    <w:p w14:paraId="714A83A6" w14:textId="77777777" w:rsidR="00844380" w:rsidRPr="0005228F" w:rsidRDefault="00844380" w:rsidP="00844380">
      <w:pPr>
        <w:rPr>
          <w:rStyle w:val="ECCParagraph"/>
        </w:rPr>
      </w:pPr>
      <w:bookmarkStart w:id="228" w:name="_Hlk19537912"/>
      <w:r w:rsidRPr="0005228F">
        <w:rPr>
          <w:rStyle w:val="ECCParagraph"/>
        </w:rPr>
        <w:t>From a sharing and compatibility point of view, the focus is usually on introducing new services and systems, and protection of incumbents as appropriate. The main objective of the sharing and compatibility studies is to assess whether incumbent services would be affected by interference from the new service. In order to do this assessment, the characteristics of the incumbent service must be accurately simulated in the studies. Overly pessimistic assumptions on the incumbent receiver performance may lead to a negative result in a case where coexistence would be possible. On the other hand, if the assumptions are too optimistic, the risk of interference will be underestimated.</w:t>
      </w:r>
    </w:p>
    <w:p w14:paraId="52A96DC4" w14:textId="77777777" w:rsidR="00844380" w:rsidRPr="0005228F" w:rsidRDefault="00844380" w:rsidP="00844380">
      <w:pPr>
        <w:pStyle w:val="Heading2"/>
        <w:tabs>
          <w:tab w:val="num" w:pos="860"/>
        </w:tabs>
        <w:ind w:left="578" w:hanging="578"/>
        <w:rPr>
          <w:rStyle w:val="ECCParagraph"/>
          <w:rFonts w:cs="Times New Roman"/>
          <w:b w:val="0"/>
          <w:bCs w:val="0"/>
          <w:iCs w:val="0"/>
          <w:caps w:val="0"/>
          <w:szCs w:val="24"/>
        </w:rPr>
      </w:pPr>
      <w:bookmarkStart w:id="229" w:name="_Toc26977261"/>
      <w:bookmarkStart w:id="230" w:name="_Toc31812084"/>
      <w:r w:rsidRPr="0005228F">
        <w:rPr>
          <w:rStyle w:val="ECCParagraph"/>
        </w:rPr>
        <w:t>Critical receiver parameters for sharing and compatibility studies</w:t>
      </w:r>
      <w:bookmarkEnd w:id="229"/>
      <w:bookmarkEnd w:id="230"/>
    </w:p>
    <w:bookmarkEnd w:id="228"/>
    <w:p w14:paraId="48E4D8C9" w14:textId="77777777" w:rsidR="00844380" w:rsidRPr="0005228F" w:rsidRDefault="00844380" w:rsidP="00844380">
      <w:pPr>
        <w:rPr>
          <w:rStyle w:val="ECCParagraph"/>
        </w:rPr>
      </w:pPr>
      <w:r w:rsidRPr="0005228F">
        <w:rPr>
          <w:rStyle w:val="ECCParagraph"/>
        </w:rPr>
        <w:t xml:space="preserve">While all receiver parameters may be needed to fully characterise a given receiver, certain parameters are more important than others when considering compatibility, sharing and efficient use of spectrum. Previously ECC has predominately focused on </w:t>
      </w:r>
      <w:proofErr w:type="gramStart"/>
      <w:r w:rsidRPr="0005228F">
        <w:rPr>
          <w:rStyle w:val="ECCParagraph"/>
        </w:rPr>
        <w:t>particular receiver</w:t>
      </w:r>
      <w:proofErr w:type="gramEnd"/>
      <w:r w:rsidRPr="0005228F">
        <w:rPr>
          <w:rStyle w:val="ECCParagraph"/>
        </w:rPr>
        <w:t xml:space="preserve"> parameters in its sharing and compatibility studies. </w:t>
      </w:r>
      <w:r w:rsidRPr="0005228F">
        <w:rPr>
          <w:rStyle w:val="ECCParagraph"/>
        </w:rPr>
        <w:fldChar w:fldCharType="begin"/>
      </w:r>
      <w:r w:rsidRPr="0005228F">
        <w:rPr>
          <w:rStyle w:val="ECCParagraph"/>
        </w:rPr>
        <w:instrText xml:space="preserve"> REF _Hlk527578477 \r \h </w:instrText>
      </w:r>
      <w:r w:rsidRPr="0005228F">
        <w:rPr>
          <w:rStyle w:val="ECCParagraph"/>
        </w:rPr>
      </w:r>
      <w:r w:rsidRPr="0005228F">
        <w:rPr>
          <w:rStyle w:val="ECCParagraph"/>
        </w:rPr>
        <w:fldChar w:fldCharType="separate"/>
      </w:r>
      <w:r w:rsidRPr="0005228F">
        <w:rPr>
          <w:rStyle w:val="ECCParagraph"/>
        </w:rPr>
        <w:t>ANNEX 1:</w:t>
      </w:r>
      <w:r w:rsidRPr="0005228F">
        <w:rPr>
          <w:rStyle w:val="ECCParagraph"/>
        </w:rPr>
        <w:fldChar w:fldCharType="end"/>
      </w:r>
      <w:r w:rsidRPr="0005228F">
        <w:rPr>
          <w:rStyle w:val="ECCParagraph"/>
        </w:rPr>
        <w:t xml:space="preserve"> analyses several CEPT/ECC Reports and found that receiver blocking, selectivity, intermodulation and overload performance were the most important parameters in those studies. It is likely that these will remain key parameters for most future sharing and compatibility studies.</w:t>
      </w:r>
    </w:p>
    <w:p w14:paraId="0E5D7608" w14:textId="77777777" w:rsidR="00844380" w:rsidRPr="0005228F" w:rsidRDefault="00844380" w:rsidP="00844380">
      <w:pPr>
        <w:rPr>
          <w:rStyle w:val="ECCParagraph"/>
        </w:rPr>
      </w:pPr>
      <w:r w:rsidRPr="0005228F">
        <w:rPr>
          <w:rStyle w:val="ECCParagraph"/>
        </w:rPr>
        <w:t xml:space="preserve">Different receiver parameters may have different importance depending on the study being conducted. The </w:t>
      </w:r>
      <w:bookmarkStart w:id="231" w:name="_Hlk5717642"/>
      <w:r w:rsidRPr="0005228F">
        <w:rPr>
          <w:rStyle w:val="ECCParagraph"/>
        </w:rPr>
        <w:t xml:space="preserve">parameters generally considered necessary for most sharing and compatibility studies </w:t>
      </w:r>
      <w:bookmarkEnd w:id="231"/>
      <w:r w:rsidRPr="0005228F">
        <w:rPr>
          <w:rStyle w:val="ECCParagraph"/>
        </w:rPr>
        <w:t>are:</w:t>
      </w:r>
    </w:p>
    <w:p w14:paraId="3285D0AC" w14:textId="77777777" w:rsidR="00844380" w:rsidRPr="0005228F" w:rsidRDefault="00844380" w:rsidP="00844380">
      <w:pPr>
        <w:pStyle w:val="ECCBulletsLv1"/>
        <w:spacing w:before="120"/>
        <w:ind w:left="357" w:hanging="357"/>
        <w:jc w:val="left"/>
      </w:pPr>
      <w:r w:rsidRPr="0005228F">
        <w:t>Co-channel protection ratio – important for in-band sharing studies and relates to the signal to noise and interference ratio. It also permits to calculate the frequency offset selectivity of the receiver from its blocking response;</w:t>
      </w:r>
    </w:p>
    <w:p w14:paraId="52A32010" w14:textId="77777777" w:rsidR="00844380" w:rsidRPr="0005228F" w:rsidRDefault="00844380" w:rsidP="00844380">
      <w:pPr>
        <w:pStyle w:val="ECCBulletsLv1"/>
        <w:spacing w:before="120"/>
        <w:ind w:left="357" w:hanging="357"/>
        <w:jc w:val="left"/>
      </w:pPr>
      <w:r w:rsidRPr="0005228F">
        <w:t>Adjacent channel selectivity/frequency offset selectivity– particularly important where the adjacent channel/band edge is being considered. Information on this parameter may not be readily available for non-channelised systems;</w:t>
      </w:r>
    </w:p>
    <w:p w14:paraId="5711EDE3" w14:textId="77777777" w:rsidR="00844380" w:rsidRPr="0005228F" w:rsidRDefault="00844380" w:rsidP="00844380">
      <w:pPr>
        <w:pStyle w:val="ECCBulletsLv1"/>
        <w:spacing w:before="120"/>
        <w:ind w:left="357" w:hanging="357"/>
        <w:jc w:val="left"/>
      </w:pPr>
      <w:r w:rsidRPr="0005228F">
        <w:t>Receiver blocking - particularly important when there is a frequency separation greater than two adjacent channels.</w:t>
      </w:r>
    </w:p>
    <w:p w14:paraId="65E002C4" w14:textId="77777777" w:rsidR="00844380" w:rsidRPr="0005228F" w:rsidRDefault="00844380" w:rsidP="00844380">
      <w:pPr>
        <w:rPr>
          <w:rStyle w:val="ECCParagraph"/>
        </w:rPr>
      </w:pPr>
      <w:r w:rsidRPr="0005228F">
        <w:rPr>
          <w:rStyle w:val="ECCParagraph"/>
        </w:rPr>
        <w:t>It should be noted that additional parameters not listed above may need to be known or derived for specific studies. For example:</w:t>
      </w:r>
    </w:p>
    <w:p w14:paraId="5DD70938" w14:textId="77777777" w:rsidR="00844380" w:rsidRPr="0005228F" w:rsidRDefault="00844380" w:rsidP="00844380">
      <w:pPr>
        <w:pStyle w:val="ECCBulletsLv1"/>
        <w:spacing w:before="120"/>
        <w:ind w:left="357" w:hanging="357"/>
        <w:jc w:val="left"/>
        <w:rPr>
          <w:rStyle w:val="ECCParagraph"/>
        </w:rPr>
      </w:pPr>
      <w:r w:rsidRPr="0005228F">
        <w:t xml:space="preserve">Receiver sensitivity is not considered to be a critical standalone parameter for sharing and compatibility studies, because it can be calculated from the NF and SNR of the receiver: </w:t>
      </w:r>
      <w:proofErr w:type="spellStart"/>
      <w:r w:rsidRPr="0005228F">
        <w:t>Rx</w:t>
      </w:r>
      <w:r w:rsidRPr="0005228F">
        <w:rPr>
          <w:vertAlign w:val="subscript"/>
        </w:rPr>
        <w:t>sens</w:t>
      </w:r>
      <w:proofErr w:type="spellEnd"/>
      <w:r w:rsidRPr="0005228F">
        <w:t xml:space="preserve"> = NF + SNR. However, a reference sensitivity needs to be known for a correct understanding of the specified levels for other parameters such as blocking and overloading;</w:t>
      </w:r>
    </w:p>
    <w:p w14:paraId="42A7EF26" w14:textId="44485390" w:rsidR="00844380" w:rsidRPr="0005228F" w:rsidRDefault="00844380" w:rsidP="00290CED">
      <w:pPr>
        <w:pStyle w:val="ECCBulletsLv1"/>
        <w:spacing w:before="120"/>
        <w:ind w:left="357" w:hanging="357"/>
        <w:jc w:val="left"/>
      </w:pPr>
      <w:r w:rsidRPr="0005228F">
        <w:rPr>
          <w:rStyle w:val="ECCParagraph"/>
        </w:rPr>
        <w:t>O</w:t>
      </w:r>
      <w:r w:rsidRPr="0005228F">
        <w:t>verloading threshold was identified as being important for some specific cases where receivers have a wide band front-end RF stage and operate in the presence of strong interfering signals (e.g. DTT), but it was not identified as being critical for most sharing studies.</w:t>
      </w:r>
    </w:p>
    <w:p w14:paraId="3F8E4ED6" w14:textId="77772D62" w:rsidR="00844380" w:rsidRPr="0005228F" w:rsidRDefault="00844380" w:rsidP="00844380">
      <w:pPr>
        <w:pStyle w:val="Caption"/>
        <w:rPr>
          <w:lang w:val="en-GB" w:eastAsia="de-DE"/>
        </w:rPr>
      </w:pPr>
      <w:bookmarkStart w:id="232" w:name="_Hlk19538171"/>
      <w:r w:rsidRPr="0005228F">
        <w:rPr>
          <w:lang w:val="en-GB"/>
        </w:rPr>
        <w:t xml:space="preserve">Table </w:t>
      </w:r>
      <w:r w:rsidRPr="0005228F">
        <w:rPr>
          <w:noProof/>
          <w:lang w:val="en-GB"/>
        </w:rPr>
        <w:fldChar w:fldCharType="begin"/>
      </w:r>
      <w:r w:rsidRPr="0005228F">
        <w:rPr>
          <w:noProof/>
          <w:lang w:val="en-GB"/>
        </w:rPr>
        <w:instrText xml:space="preserve"> SEQ Table \* ARABIC </w:instrText>
      </w:r>
      <w:r w:rsidRPr="0005228F">
        <w:rPr>
          <w:noProof/>
          <w:lang w:val="en-GB"/>
        </w:rPr>
        <w:fldChar w:fldCharType="separate"/>
      </w:r>
      <w:r w:rsidR="00657E88">
        <w:rPr>
          <w:noProof/>
          <w:lang w:val="en-GB"/>
        </w:rPr>
        <w:t>2</w:t>
      </w:r>
      <w:r w:rsidRPr="0005228F">
        <w:rPr>
          <w:noProof/>
          <w:lang w:val="en-GB"/>
        </w:rPr>
        <w:fldChar w:fldCharType="end"/>
      </w:r>
      <w:r w:rsidRPr="0005228F">
        <w:rPr>
          <w:lang w:val="en-GB"/>
        </w:rPr>
        <w:t xml:space="preserve">: </w:t>
      </w:r>
      <w:r w:rsidRPr="0005228F">
        <w:rPr>
          <w:lang w:val="en-GB" w:eastAsia="de-DE"/>
        </w:rPr>
        <w:t>Summary of relationship between receiver parameters used in sharing and compatibility studies, parameters from technical documentation and protection criteria</w:t>
      </w:r>
    </w:p>
    <w:tbl>
      <w:tblPr>
        <w:tblStyle w:val="ECCTable-redheader"/>
        <w:tblW w:w="4855" w:type="pct"/>
        <w:tblInd w:w="0" w:type="dxa"/>
        <w:tblLook w:val="04A0" w:firstRow="1" w:lastRow="0" w:firstColumn="1" w:lastColumn="0" w:noHBand="0" w:noVBand="1"/>
      </w:tblPr>
      <w:tblGrid>
        <w:gridCol w:w="2406"/>
        <w:gridCol w:w="3969"/>
        <w:gridCol w:w="2975"/>
      </w:tblGrid>
      <w:tr w:rsidR="00844380" w:rsidRPr="0005228F" w14:paraId="7432738B" w14:textId="77777777" w:rsidTr="00844380">
        <w:trPr>
          <w:cnfStyle w:val="100000000000" w:firstRow="1" w:lastRow="0" w:firstColumn="0" w:lastColumn="0" w:oddVBand="0" w:evenVBand="0" w:oddHBand="0" w:evenHBand="0" w:firstRowFirstColumn="0" w:firstRowLastColumn="0" w:lastRowFirstColumn="0" w:lastRowLastColumn="0"/>
        </w:trPr>
        <w:tc>
          <w:tcPr>
            <w:tcW w:w="1286" w:type="pct"/>
          </w:tcPr>
          <w:p w14:paraId="51732CE6" w14:textId="77777777" w:rsidR="00844380" w:rsidRPr="0005228F" w:rsidRDefault="00844380" w:rsidP="00844380">
            <w:pPr>
              <w:pStyle w:val="ECCTableHeaderwhitefont"/>
              <w:rPr>
                <w:rStyle w:val="ECCParagraph"/>
              </w:rPr>
            </w:pPr>
            <w:r w:rsidRPr="0005228F">
              <w:rPr>
                <w:rStyle w:val="ECCParagraph"/>
              </w:rPr>
              <w:t>Parameter to specify in the study</w:t>
            </w:r>
          </w:p>
        </w:tc>
        <w:tc>
          <w:tcPr>
            <w:tcW w:w="2122" w:type="pct"/>
          </w:tcPr>
          <w:p w14:paraId="4A8E667F" w14:textId="77777777" w:rsidR="00844380" w:rsidRPr="0005228F" w:rsidRDefault="00844380" w:rsidP="00844380">
            <w:pPr>
              <w:pStyle w:val="ECCTableHeaderwhitefont"/>
              <w:rPr>
                <w:rStyle w:val="ECCParagraph"/>
              </w:rPr>
            </w:pPr>
            <w:r w:rsidRPr="0005228F">
              <w:rPr>
                <w:rStyle w:val="ECCParagraph"/>
              </w:rPr>
              <w:t>Parameter needed from the technical documentation</w:t>
            </w:r>
          </w:p>
        </w:tc>
        <w:tc>
          <w:tcPr>
            <w:tcW w:w="1591" w:type="pct"/>
          </w:tcPr>
          <w:p w14:paraId="53FEE20A" w14:textId="77777777" w:rsidR="00844380" w:rsidRPr="0005228F" w:rsidRDefault="00844380" w:rsidP="00844380">
            <w:pPr>
              <w:pStyle w:val="ECCTableHeaderwhitefont"/>
            </w:pPr>
            <w:r w:rsidRPr="0005228F">
              <w:rPr>
                <w:rStyle w:val="ECCParagraph"/>
              </w:rPr>
              <w:t>Related p</w:t>
            </w:r>
            <w:r w:rsidRPr="0005228F">
              <w:t>rotection criteria (for a predefined, acceptable desensitisation)</w:t>
            </w:r>
          </w:p>
        </w:tc>
      </w:tr>
      <w:tr w:rsidR="00844380" w:rsidRPr="0005228F" w14:paraId="428184BE" w14:textId="77777777" w:rsidTr="00844380">
        <w:trPr>
          <w:trHeight w:val="265"/>
        </w:trPr>
        <w:tc>
          <w:tcPr>
            <w:tcW w:w="1286" w:type="pct"/>
          </w:tcPr>
          <w:p w14:paraId="4E879A80" w14:textId="77777777" w:rsidR="00844380" w:rsidRPr="0005228F" w:rsidRDefault="00844380" w:rsidP="00844380">
            <w:pPr>
              <w:pStyle w:val="ECCTabletext"/>
            </w:pPr>
            <w:r w:rsidRPr="0005228F">
              <w:rPr>
                <w:szCs w:val="20"/>
              </w:rPr>
              <w:t>Receiver noise floor (N)</w:t>
            </w:r>
          </w:p>
        </w:tc>
        <w:tc>
          <w:tcPr>
            <w:tcW w:w="2122" w:type="pct"/>
          </w:tcPr>
          <w:p w14:paraId="433EF5D8" w14:textId="77777777" w:rsidR="00844380" w:rsidRPr="0005228F" w:rsidRDefault="00844380" w:rsidP="00844380">
            <w:pPr>
              <w:pStyle w:val="ECCTabletext"/>
              <w:rPr>
                <w:rStyle w:val="ECCParagraph"/>
              </w:rPr>
            </w:pPr>
            <w:r w:rsidRPr="0005228F">
              <w:rPr>
                <w:rStyle w:val="ECCParagraph"/>
              </w:rPr>
              <w:t>Noise figure (NF)</w:t>
            </w:r>
          </w:p>
        </w:tc>
        <w:tc>
          <w:tcPr>
            <w:tcW w:w="1591" w:type="pct"/>
          </w:tcPr>
          <w:p w14:paraId="616A3509" w14:textId="77777777" w:rsidR="00844380" w:rsidRPr="0005228F" w:rsidRDefault="00844380" w:rsidP="00844380">
            <w:pPr>
              <w:pStyle w:val="ECCTabletext"/>
              <w:rPr>
                <w:rStyle w:val="ECCParagraph"/>
              </w:rPr>
            </w:pPr>
            <w:r w:rsidRPr="0005228F">
              <w:rPr>
                <w:rStyle w:val="ECCParagraph"/>
              </w:rPr>
              <w:t xml:space="preserve">I/N, (N+I)/N, (C+I)/N </w:t>
            </w:r>
          </w:p>
        </w:tc>
      </w:tr>
      <w:tr w:rsidR="00844380" w:rsidRPr="0005228F" w14:paraId="72B9016B" w14:textId="77777777" w:rsidTr="00844380">
        <w:trPr>
          <w:trHeight w:val="265"/>
        </w:trPr>
        <w:tc>
          <w:tcPr>
            <w:tcW w:w="1286" w:type="pct"/>
          </w:tcPr>
          <w:p w14:paraId="7DCE4B21" w14:textId="77777777" w:rsidR="00844380" w:rsidRPr="0005228F" w:rsidRDefault="00844380" w:rsidP="00844380">
            <w:pPr>
              <w:pStyle w:val="ECCTabletext"/>
            </w:pPr>
            <w:r w:rsidRPr="0005228F">
              <w:rPr>
                <w:szCs w:val="20"/>
              </w:rPr>
              <w:t>Signal to interference plus noise ratio (SINR)</w:t>
            </w:r>
          </w:p>
        </w:tc>
        <w:tc>
          <w:tcPr>
            <w:tcW w:w="2122" w:type="pct"/>
          </w:tcPr>
          <w:p w14:paraId="6E253695" w14:textId="77777777" w:rsidR="00844380" w:rsidRPr="0005228F" w:rsidRDefault="00844380" w:rsidP="00844380">
            <w:pPr>
              <w:pStyle w:val="ECCTabletext"/>
            </w:pPr>
            <w:r w:rsidRPr="0005228F">
              <w:rPr>
                <w:rStyle w:val="ECCParagraph"/>
              </w:rPr>
              <w:t>Receiver noise floor (N),</w:t>
            </w:r>
            <w:r w:rsidRPr="0005228F">
              <w:rPr>
                <w:szCs w:val="20"/>
              </w:rPr>
              <w:t xml:space="preserve"> Signal to noise ratio (C/N or SNR) or Co-channel rejection ratio</w:t>
            </w:r>
          </w:p>
        </w:tc>
        <w:tc>
          <w:tcPr>
            <w:tcW w:w="1591" w:type="pct"/>
          </w:tcPr>
          <w:p w14:paraId="24ABED3D" w14:textId="77777777" w:rsidR="00844380" w:rsidRPr="0005228F" w:rsidRDefault="00844380" w:rsidP="00844380">
            <w:pPr>
              <w:pStyle w:val="ECCTabletext"/>
              <w:rPr>
                <w:rStyle w:val="ECCParagraph"/>
              </w:rPr>
            </w:pPr>
            <w:r w:rsidRPr="0005228F">
              <w:rPr>
                <w:rStyle w:val="ECCParagraph"/>
              </w:rPr>
              <w:t>C/</w:t>
            </w:r>
            <w:proofErr w:type="spellStart"/>
            <w:r w:rsidRPr="0005228F">
              <w:rPr>
                <w:rStyle w:val="ECCParagraph"/>
              </w:rPr>
              <w:t>I</w:t>
            </w:r>
            <w:r w:rsidRPr="0005228F">
              <w:rPr>
                <w:rStyle w:val="ECCParagraph"/>
                <w:vertAlign w:val="subscript"/>
              </w:rPr>
              <w:t>co-ch</w:t>
            </w:r>
            <w:proofErr w:type="spellEnd"/>
            <w:r w:rsidRPr="0005228F">
              <w:rPr>
                <w:rStyle w:val="ECCParagraph"/>
              </w:rPr>
              <w:t xml:space="preserve"> or C/(N+ </w:t>
            </w:r>
            <w:proofErr w:type="spellStart"/>
            <w:r w:rsidRPr="0005228F">
              <w:rPr>
                <w:rStyle w:val="ECCParagraph"/>
              </w:rPr>
              <w:t>I</w:t>
            </w:r>
            <w:r w:rsidRPr="0005228F">
              <w:rPr>
                <w:rStyle w:val="ECCParagraph"/>
                <w:vertAlign w:val="subscript"/>
              </w:rPr>
              <w:t>co-ch</w:t>
            </w:r>
            <w:proofErr w:type="spellEnd"/>
            <w:r w:rsidRPr="0005228F">
              <w:rPr>
                <w:rStyle w:val="ECCParagraph"/>
              </w:rPr>
              <w:t>)</w:t>
            </w:r>
          </w:p>
        </w:tc>
      </w:tr>
      <w:tr w:rsidR="00844380" w:rsidRPr="0005228F" w14:paraId="094B9F36" w14:textId="77777777" w:rsidTr="00844380">
        <w:trPr>
          <w:trHeight w:val="265"/>
        </w:trPr>
        <w:tc>
          <w:tcPr>
            <w:tcW w:w="1286" w:type="pct"/>
          </w:tcPr>
          <w:p w14:paraId="3E7851EB" w14:textId="77777777" w:rsidR="00844380" w:rsidRPr="0005228F" w:rsidRDefault="00844380" w:rsidP="00844380">
            <w:pPr>
              <w:pStyle w:val="ECCTabletext"/>
            </w:pPr>
            <w:r w:rsidRPr="0005228F">
              <w:rPr>
                <w:szCs w:val="20"/>
              </w:rPr>
              <w:t>Sensitivity</w:t>
            </w:r>
          </w:p>
        </w:tc>
        <w:tc>
          <w:tcPr>
            <w:tcW w:w="2122" w:type="pct"/>
          </w:tcPr>
          <w:p w14:paraId="28EB7B84" w14:textId="77777777" w:rsidR="00844380" w:rsidRPr="0005228F" w:rsidRDefault="00844380" w:rsidP="00844380">
            <w:pPr>
              <w:pStyle w:val="ECCTabletext"/>
              <w:rPr>
                <w:rStyle w:val="ECCParagraph"/>
              </w:rPr>
            </w:pPr>
            <w:r w:rsidRPr="0005228F">
              <w:rPr>
                <w:rStyle w:val="ECCParagraph"/>
              </w:rPr>
              <w:t>Receiver noise floor (N) and C/N</w:t>
            </w:r>
          </w:p>
        </w:tc>
        <w:tc>
          <w:tcPr>
            <w:tcW w:w="1591" w:type="pct"/>
          </w:tcPr>
          <w:p w14:paraId="6CEE33F1" w14:textId="77777777" w:rsidR="00844380" w:rsidRPr="0005228F" w:rsidRDefault="00844380" w:rsidP="00844380">
            <w:pPr>
              <w:pStyle w:val="ECCTabletext"/>
              <w:rPr>
                <w:rStyle w:val="ECCParagraph"/>
              </w:rPr>
            </w:pPr>
            <w:r w:rsidRPr="0005228F">
              <w:rPr>
                <w:rStyle w:val="ECCParagraph"/>
              </w:rPr>
              <w:t>(C+I)/N, (N+I)/N</w:t>
            </w:r>
          </w:p>
        </w:tc>
      </w:tr>
      <w:tr w:rsidR="00844380" w:rsidRPr="0005228F" w14:paraId="4FCD8629" w14:textId="77777777" w:rsidTr="00844380">
        <w:trPr>
          <w:trHeight w:val="265"/>
        </w:trPr>
        <w:tc>
          <w:tcPr>
            <w:tcW w:w="1286" w:type="pct"/>
          </w:tcPr>
          <w:p w14:paraId="35279B6E" w14:textId="77777777" w:rsidR="00844380" w:rsidRPr="0005228F" w:rsidRDefault="00844380" w:rsidP="00844380">
            <w:pPr>
              <w:pStyle w:val="ECCTabletext"/>
            </w:pPr>
            <w:r w:rsidRPr="0005228F">
              <w:rPr>
                <w:szCs w:val="20"/>
              </w:rPr>
              <w:t>Frequency offset selectivity (FOS)</w:t>
            </w:r>
          </w:p>
        </w:tc>
        <w:tc>
          <w:tcPr>
            <w:tcW w:w="2122" w:type="pct"/>
          </w:tcPr>
          <w:p w14:paraId="4B82A95F" w14:textId="77777777" w:rsidR="00844380" w:rsidRPr="0005228F" w:rsidRDefault="00844380" w:rsidP="00844380">
            <w:pPr>
              <w:pStyle w:val="ECCTabletext"/>
            </w:pPr>
            <w:r w:rsidRPr="0005228F">
              <w:rPr>
                <w:rStyle w:val="ECCParagraph"/>
              </w:rPr>
              <w:t>Frequency offset rejection, including adjacent channel rejection;</w:t>
            </w:r>
            <w:r w:rsidRPr="0005228F">
              <w:rPr>
                <w:szCs w:val="20"/>
              </w:rPr>
              <w:t xml:space="preserve"> </w:t>
            </w:r>
            <w:r w:rsidRPr="0005228F">
              <w:t>s</w:t>
            </w:r>
            <w:r w:rsidRPr="0005228F">
              <w:rPr>
                <w:szCs w:val="20"/>
              </w:rPr>
              <w:t>purious response rejection</w:t>
            </w:r>
          </w:p>
        </w:tc>
        <w:tc>
          <w:tcPr>
            <w:tcW w:w="1591" w:type="pct"/>
          </w:tcPr>
          <w:p w14:paraId="6EA87641" w14:textId="77777777" w:rsidR="00844380" w:rsidRPr="0005228F" w:rsidRDefault="00844380" w:rsidP="00844380">
            <w:pPr>
              <w:pStyle w:val="ECCTabletext"/>
              <w:rPr>
                <w:rStyle w:val="ECCParagraph"/>
              </w:rPr>
            </w:pPr>
            <w:r w:rsidRPr="0005228F">
              <w:rPr>
                <w:rStyle w:val="ECCParagraph"/>
              </w:rPr>
              <w:t>C/</w:t>
            </w:r>
            <w:proofErr w:type="spellStart"/>
            <w:r w:rsidRPr="0005228F">
              <w:rPr>
                <w:rStyle w:val="ECCParagraph"/>
              </w:rPr>
              <w:t>I</w:t>
            </w:r>
            <w:r w:rsidRPr="0005228F">
              <w:rPr>
                <w:rStyle w:val="ECCParagraph"/>
                <w:vertAlign w:val="subscript"/>
              </w:rPr>
              <w:t>adj-ch</w:t>
            </w:r>
            <w:proofErr w:type="spellEnd"/>
            <w:r w:rsidRPr="0005228F">
              <w:rPr>
                <w:rStyle w:val="ECCParagraph"/>
              </w:rPr>
              <w:t>, C/I</w:t>
            </w:r>
            <w:r w:rsidRPr="0005228F">
              <w:rPr>
                <w:rStyle w:val="ECCHLsubscript"/>
              </w:rPr>
              <w:t>FO</w:t>
            </w:r>
            <w:r w:rsidRPr="0005228F">
              <w:rPr>
                <w:rStyle w:val="ECCParagraph"/>
              </w:rPr>
              <w:t xml:space="preserve"> and blocking response</w:t>
            </w:r>
          </w:p>
        </w:tc>
      </w:tr>
      <w:tr w:rsidR="00844380" w:rsidRPr="0005228F" w14:paraId="06871A19" w14:textId="77777777" w:rsidTr="00844380">
        <w:trPr>
          <w:trHeight w:val="265"/>
        </w:trPr>
        <w:tc>
          <w:tcPr>
            <w:tcW w:w="1286" w:type="pct"/>
          </w:tcPr>
          <w:p w14:paraId="1AA0B820" w14:textId="77777777" w:rsidR="00844380" w:rsidRPr="0005228F" w:rsidRDefault="00844380" w:rsidP="00844380">
            <w:pPr>
              <w:pStyle w:val="ECCTabletext"/>
            </w:pPr>
            <w:r w:rsidRPr="0005228F">
              <w:rPr>
                <w:szCs w:val="20"/>
              </w:rPr>
              <w:t>ACS</w:t>
            </w:r>
          </w:p>
        </w:tc>
        <w:tc>
          <w:tcPr>
            <w:tcW w:w="2122" w:type="pct"/>
          </w:tcPr>
          <w:p w14:paraId="22C46650" w14:textId="77777777" w:rsidR="00844380" w:rsidRPr="0005228F" w:rsidRDefault="00844380" w:rsidP="00844380">
            <w:pPr>
              <w:pStyle w:val="ECCTabletext"/>
              <w:rPr>
                <w:rStyle w:val="ECCParagraph"/>
              </w:rPr>
            </w:pPr>
            <w:r w:rsidRPr="0005228F">
              <w:rPr>
                <w:rStyle w:val="ECCParagraph"/>
              </w:rPr>
              <w:t>Adjacent channel rejection</w:t>
            </w:r>
          </w:p>
        </w:tc>
        <w:tc>
          <w:tcPr>
            <w:tcW w:w="1591" w:type="pct"/>
          </w:tcPr>
          <w:p w14:paraId="6395D7DD" w14:textId="77777777" w:rsidR="00844380" w:rsidRPr="0005228F" w:rsidRDefault="00844380" w:rsidP="00844380">
            <w:pPr>
              <w:pStyle w:val="ECCTabletext"/>
              <w:rPr>
                <w:rStyle w:val="ECCParagraph"/>
              </w:rPr>
            </w:pPr>
            <w:r w:rsidRPr="0005228F">
              <w:rPr>
                <w:rStyle w:val="ECCParagraph"/>
              </w:rPr>
              <w:t>C/</w:t>
            </w:r>
            <w:proofErr w:type="spellStart"/>
            <w:r w:rsidRPr="0005228F">
              <w:rPr>
                <w:rStyle w:val="ECCParagraph"/>
              </w:rPr>
              <w:t>I</w:t>
            </w:r>
            <w:r w:rsidRPr="0005228F">
              <w:rPr>
                <w:rStyle w:val="ECCParagraph"/>
                <w:vertAlign w:val="subscript"/>
              </w:rPr>
              <w:t>adj-ch</w:t>
            </w:r>
            <w:proofErr w:type="spellEnd"/>
          </w:p>
        </w:tc>
      </w:tr>
      <w:tr w:rsidR="00844380" w:rsidRPr="0005228F" w14:paraId="29BB0924" w14:textId="77777777" w:rsidTr="00844380">
        <w:trPr>
          <w:trHeight w:val="265"/>
        </w:trPr>
        <w:tc>
          <w:tcPr>
            <w:tcW w:w="1286" w:type="pct"/>
          </w:tcPr>
          <w:p w14:paraId="0800D846" w14:textId="77777777" w:rsidR="00844380" w:rsidRPr="0005228F" w:rsidRDefault="00844380" w:rsidP="00844380">
            <w:pPr>
              <w:pStyle w:val="ECCTabletext"/>
            </w:pPr>
            <w:r w:rsidRPr="0005228F">
              <w:rPr>
                <w:szCs w:val="20"/>
              </w:rPr>
              <w:t>Blocking</w:t>
            </w:r>
          </w:p>
        </w:tc>
        <w:tc>
          <w:tcPr>
            <w:tcW w:w="2122" w:type="pct"/>
          </w:tcPr>
          <w:p w14:paraId="2375A8D5" w14:textId="77777777" w:rsidR="00844380" w:rsidRPr="0005228F" w:rsidRDefault="00844380" w:rsidP="00844380">
            <w:pPr>
              <w:pStyle w:val="ECCTabletext"/>
              <w:rPr>
                <w:rStyle w:val="ECCParagraph"/>
              </w:rPr>
            </w:pPr>
            <w:r w:rsidRPr="0005228F">
              <w:rPr>
                <w:rStyle w:val="ECCParagraph"/>
              </w:rPr>
              <w:t>Frequency offset rejection</w:t>
            </w:r>
          </w:p>
        </w:tc>
        <w:tc>
          <w:tcPr>
            <w:tcW w:w="1591" w:type="pct"/>
          </w:tcPr>
          <w:p w14:paraId="73DABE14" w14:textId="77777777" w:rsidR="00844380" w:rsidRPr="0005228F" w:rsidRDefault="00844380" w:rsidP="00844380">
            <w:pPr>
              <w:pStyle w:val="ECCTabletext"/>
              <w:rPr>
                <w:rStyle w:val="ECCParagraph"/>
              </w:rPr>
            </w:pPr>
            <w:r w:rsidRPr="0005228F">
              <w:rPr>
                <w:rStyle w:val="ECCParagraph"/>
              </w:rPr>
              <w:t>C/I</w:t>
            </w:r>
            <w:r w:rsidRPr="0005228F">
              <w:rPr>
                <w:rStyle w:val="ECCParagraph"/>
                <w:vertAlign w:val="subscript"/>
              </w:rPr>
              <w:t>FO</w:t>
            </w:r>
            <w:r w:rsidRPr="0005228F">
              <w:rPr>
                <w:rStyle w:val="ECCParagraph"/>
              </w:rPr>
              <w:t xml:space="preserve"> and blocking response</w:t>
            </w:r>
          </w:p>
        </w:tc>
      </w:tr>
      <w:tr w:rsidR="00844380" w:rsidRPr="0005228F" w14:paraId="610046BF" w14:textId="77777777" w:rsidTr="00844380">
        <w:trPr>
          <w:trHeight w:val="265"/>
        </w:trPr>
        <w:tc>
          <w:tcPr>
            <w:tcW w:w="1286" w:type="pct"/>
          </w:tcPr>
          <w:p w14:paraId="075A77EF" w14:textId="77777777" w:rsidR="00844380" w:rsidRPr="0005228F" w:rsidRDefault="00844380" w:rsidP="00844380">
            <w:pPr>
              <w:pStyle w:val="ECCTabletext"/>
            </w:pPr>
            <w:r w:rsidRPr="0005228F">
              <w:rPr>
                <w:szCs w:val="20"/>
              </w:rPr>
              <w:t>Overloading</w:t>
            </w:r>
          </w:p>
        </w:tc>
        <w:tc>
          <w:tcPr>
            <w:tcW w:w="2122" w:type="pct"/>
          </w:tcPr>
          <w:p w14:paraId="34B7B4BC" w14:textId="77777777" w:rsidR="00844380" w:rsidRPr="0005228F" w:rsidRDefault="00844380" w:rsidP="00844380">
            <w:pPr>
              <w:pStyle w:val="ECCTabletext"/>
              <w:rPr>
                <w:rStyle w:val="ECCParagraph"/>
              </w:rPr>
            </w:pPr>
            <w:r w:rsidRPr="0005228F">
              <w:rPr>
                <w:rStyle w:val="ECCParagraph"/>
              </w:rPr>
              <w:t>Frequency offset rejection</w:t>
            </w:r>
          </w:p>
        </w:tc>
        <w:tc>
          <w:tcPr>
            <w:tcW w:w="1591" w:type="pct"/>
          </w:tcPr>
          <w:p w14:paraId="069D70E2" w14:textId="77777777" w:rsidR="00844380" w:rsidRPr="0005228F" w:rsidRDefault="00844380" w:rsidP="00844380">
            <w:pPr>
              <w:pStyle w:val="ECCTabletext"/>
              <w:rPr>
                <w:rStyle w:val="ECCParagraph"/>
              </w:rPr>
            </w:pPr>
            <w:r w:rsidRPr="0005228F">
              <w:rPr>
                <w:rStyle w:val="ECCParagraph"/>
              </w:rPr>
              <w:t>Overloading threshold</w:t>
            </w:r>
          </w:p>
        </w:tc>
      </w:tr>
      <w:tr w:rsidR="00844380" w:rsidRPr="0005228F" w14:paraId="11C670FD" w14:textId="77777777" w:rsidTr="00844380">
        <w:trPr>
          <w:trHeight w:val="265"/>
        </w:trPr>
        <w:tc>
          <w:tcPr>
            <w:tcW w:w="1286" w:type="pct"/>
          </w:tcPr>
          <w:p w14:paraId="62A6F383" w14:textId="77777777" w:rsidR="00844380" w:rsidRPr="0005228F" w:rsidRDefault="00844380" w:rsidP="00844380">
            <w:pPr>
              <w:pStyle w:val="ECCTabletext"/>
            </w:pPr>
            <w:r w:rsidRPr="0005228F">
              <w:rPr>
                <w:szCs w:val="20"/>
              </w:rPr>
              <w:t>Intermodulation (IM)</w:t>
            </w:r>
          </w:p>
        </w:tc>
        <w:tc>
          <w:tcPr>
            <w:tcW w:w="2122" w:type="pct"/>
          </w:tcPr>
          <w:p w14:paraId="39D8D889" w14:textId="77777777" w:rsidR="00844380" w:rsidRPr="0005228F" w:rsidRDefault="00844380" w:rsidP="00844380">
            <w:pPr>
              <w:pStyle w:val="ECCTabletext"/>
              <w:rPr>
                <w:rStyle w:val="ECCParagraph"/>
              </w:rPr>
            </w:pPr>
            <w:r w:rsidRPr="0005228F">
              <w:rPr>
                <w:rStyle w:val="ECCParagraph"/>
              </w:rPr>
              <w:t>Linearity</w:t>
            </w:r>
          </w:p>
        </w:tc>
        <w:tc>
          <w:tcPr>
            <w:tcW w:w="1591" w:type="pct"/>
          </w:tcPr>
          <w:p w14:paraId="4EF7C17B" w14:textId="77777777" w:rsidR="00844380" w:rsidRPr="0005228F" w:rsidRDefault="00844380" w:rsidP="00844380">
            <w:pPr>
              <w:pStyle w:val="ECCTabletext"/>
              <w:rPr>
                <w:rStyle w:val="ECCParagraph"/>
              </w:rPr>
            </w:pPr>
            <w:r w:rsidRPr="0005228F">
              <w:rPr>
                <w:rStyle w:val="ECCParagraph"/>
              </w:rPr>
              <w:t>IM rejection</w:t>
            </w:r>
          </w:p>
        </w:tc>
      </w:tr>
      <w:bookmarkEnd w:id="226"/>
      <w:bookmarkEnd w:id="232"/>
    </w:tbl>
    <w:p w14:paraId="089D7A5C" w14:textId="77777777" w:rsidR="00844380" w:rsidRPr="0005228F" w:rsidRDefault="00844380" w:rsidP="00844380"/>
    <w:p w14:paraId="1C6BD63E" w14:textId="77777777" w:rsidR="00844380" w:rsidRPr="0005228F" w:rsidRDefault="00844380" w:rsidP="00844380">
      <w:pPr>
        <w:pStyle w:val="Heading1"/>
        <w:ind w:left="357" w:hanging="357"/>
        <w:rPr>
          <w:lang w:val="en-GB"/>
        </w:rPr>
      </w:pPr>
      <w:bookmarkStart w:id="233" w:name="_Toc513736478"/>
      <w:bookmarkStart w:id="234" w:name="_Toc510022013"/>
      <w:bookmarkStart w:id="235" w:name="_Toc26977262"/>
      <w:bookmarkStart w:id="236" w:name="_Toc21332763"/>
      <w:bookmarkStart w:id="237" w:name="_Toc31812085"/>
      <w:bookmarkStart w:id="238" w:name="_Hlk527578302"/>
      <w:r w:rsidRPr="0005228F">
        <w:rPr>
          <w:lang w:val="en-GB"/>
        </w:rPr>
        <w:t>Sources of information on the receiver performance of equipment</w:t>
      </w:r>
      <w:bookmarkEnd w:id="233"/>
      <w:bookmarkEnd w:id="234"/>
      <w:bookmarkEnd w:id="235"/>
      <w:bookmarkEnd w:id="236"/>
      <w:bookmarkEnd w:id="237"/>
    </w:p>
    <w:bookmarkEnd w:id="238"/>
    <w:p w14:paraId="7006D28D" w14:textId="77777777" w:rsidR="00844380" w:rsidRPr="0005228F" w:rsidRDefault="00844380" w:rsidP="00844380">
      <w:pPr>
        <w:rPr>
          <w:rStyle w:val="ECCParagraph"/>
          <w:b/>
          <w:caps/>
          <w:color w:val="D2232A"/>
          <w:kern w:val="32"/>
        </w:rPr>
      </w:pPr>
      <w:r w:rsidRPr="0005228F">
        <w:rPr>
          <w:rStyle w:val="ECCParagraph"/>
        </w:rPr>
        <w:t>When ECC working groups and project teams are conducting sharing and compatibility studies, they will need to decide what receiver parameters are important for the study and they will need to source suitable information on the equipment. Information can come from several sources. Receiver parameters should be based first on limits defined in ECC deliverables and ETSI Harmonised Standards, if available. Harmonised Standards set out minimum requirements, i.e. conformance limits</w:t>
      </w:r>
      <w:r w:rsidRPr="0005228F">
        <w:rPr>
          <w:rStyle w:val="FootnoteReference"/>
        </w:rPr>
        <w:footnoteReference w:id="9"/>
      </w:r>
      <w:r w:rsidRPr="0005228F">
        <w:rPr>
          <w:rStyle w:val="ECCParagraph"/>
        </w:rPr>
        <w:t xml:space="preserve">, that receivers </w:t>
      </w:r>
      <w:proofErr w:type="gramStart"/>
      <w:r w:rsidRPr="0005228F">
        <w:rPr>
          <w:rStyle w:val="ECCParagraph"/>
        </w:rPr>
        <w:t>have to</w:t>
      </w:r>
      <w:proofErr w:type="gramEnd"/>
      <w:r w:rsidRPr="0005228F">
        <w:rPr>
          <w:rStyle w:val="ECCParagraph"/>
        </w:rPr>
        <w:t xml:space="preserve"> meet and cover a wide range of equipment. CEPT and ECC working groups may complement the information as appropriate by additional relevant sources of information. These information sources include:</w:t>
      </w:r>
    </w:p>
    <w:p w14:paraId="50C856BE" w14:textId="77777777" w:rsidR="00844380" w:rsidRPr="0005228F" w:rsidRDefault="00844380" w:rsidP="00844380">
      <w:pPr>
        <w:pStyle w:val="ECCBulletsLv1"/>
        <w:ind w:left="357" w:hanging="357"/>
        <w:jc w:val="left"/>
      </w:pPr>
      <w:r w:rsidRPr="0005228F">
        <w:t>ECC deliverables</w:t>
      </w:r>
    </w:p>
    <w:p w14:paraId="30B4AA0A" w14:textId="77777777" w:rsidR="00844380" w:rsidRPr="0005228F" w:rsidRDefault="00844380" w:rsidP="00844380">
      <w:pPr>
        <w:pStyle w:val="ECCBulletsLv1"/>
        <w:ind w:left="357" w:hanging="357"/>
        <w:jc w:val="left"/>
      </w:pPr>
      <w:r w:rsidRPr="0005228F">
        <w:t xml:space="preserve">ITU-R Recommendations </w:t>
      </w:r>
    </w:p>
    <w:p w14:paraId="1DEC1482" w14:textId="77777777" w:rsidR="00844380" w:rsidRPr="0005228F" w:rsidRDefault="00844380" w:rsidP="00844380">
      <w:pPr>
        <w:pStyle w:val="ECCBulletsLv1"/>
        <w:ind w:left="357" w:hanging="357"/>
        <w:jc w:val="left"/>
      </w:pPr>
      <w:r w:rsidRPr="0005228F">
        <w:t>Other relevant CEPT information or previous studies;</w:t>
      </w:r>
    </w:p>
    <w:p w14:paraId="04DB6EA9" w14:textId="77777777" w:rsidR="00844380" w:rsidRPr="0005228F" w:rsidRDefault="00844380" w:rsidP="00844380">
      <w:pPr>
        <w:pStyle w:val="ECCBulletsLv1"/>
        <w:ind w:left="357" w:hanging="357"/>
        <w:jc w:val="left"/>
      </w:pPr>
      <w:r w:rsidRPr="0005228F">
        <w:t>ETSI Technical reports/specifications;</w:t>
      </w:r>
    </w:p>
    <w:p w14:paraId="7130FC0B" w14:textId="77777777" w:rsidR="00844380" w:rsidRPr="0005228F" w:rsidRDefault="00844380" w:rsidP="00844380">
      <w:pPr>
        <w:pStyle w:val="ECCBulletsLv1"/>
        <w:ind w:left="357" w:hanging="357"/>
        <w:jc w:val="left"/>
      </w:pPr>
      <w:r w:rsidRPr="0005228F">
        <w:t>Other technical specifications and standards;</w:t>
      </w:r>
    </w:p>
    <w:p w14:paraId="7F422A1A" w14:textId="77777777" w:rsidR="00844380" w:rsidRPr="0005228F" w:rsidRDefault="00844380" w:rsidP="00844380">
      <w:pPr>
        <w:pStyle w:val="ECCBulletsLv1"/>
        <w:ind w:left="357" w:hanging="357"/>
        <w:jc w:val="left"/>
      </w:pPr>
      <w:r w:rsidRPr="0005228F">
        <w:t>Information sourced from vendors;</w:t>
      </w:r>
    </w:p>
    <w:p w14:paraId="28562E3E" w14:textId="77777777" w:rsidR="00844380" w:rsidRPr="0005228F" w:rsidRDefault="00844380" w:rsidP="00844380">
      <w:pPr>
        <w:pStyle w:val="ECCBulletsLv1"/>
        <w:ind w:left="357" w:hanging="357"/>
        <w:jc w:val="left"/>
      </w:pPr>
      <w:r w:rsidRPr="0005228F">
        <w:t>Information already held by regulators;</w:t>
      </w:r>
    </w:p>
    <w:p w14:paraId="0D38D1AD" w14:textId="77777777" w:rsidR="00844380" w:rsidRPr="0005228F" w:rsidRDefault="00844380" w:rsidP="00844380">
      <w:pPr>
        <w:pStyle w:val="ECCBulletsLv1"/>
        <w:ind w:left="357" w:hanging="357"/>
        <w:jc w:val="left"/>
      </w:pPr>
      <w:r w:rsidRPr="0005228F">
        <w:t>Results of relevant measurements carried out on equipment samples.</w:t>
      </w:r>
    </w:p>
    <w:p w14:paraId="57D08275" w14:textId="77777777" w:rsidR="00844380" w:rsidRPr="0005228F" w:rsidRDefault="00844380" w:rsidP="00844380">
      <w:pPr>
        <w:rPr>
          <w:rStyle w:val="ECCParagraph"/>
        </w:rPr>
      </w:pPr>
      <w:r w:rsidRPr="0005228F">
        <w:rPr>
          <w:rStyle w:val="ECCParagraph"/>
        </w:rPr>
        <w:t xml:space="preserve">Measurements of some receivers have been undertaken for this ECC Report and are presented </w:t>
      </w:r>
      <w:r w:rsidRPr="0005228F">
        <w:t xml:space="preserve">in Chapter </w:t>
      </w:r>
      <w:r w:rsidRPr="0005228F">
        <w:fldChar w:fldCharType="begin"/>
      </w:r>
      <w:r w:rsidRPr="0005228F">
        <w:instrText xml:space="preserve"> REF _Ref26346167 \r \h  \* MERGEFORMAT </w:instrText>
      </w:r>
      <w:r w:rsidRPr="0005228F">
        <w:fldChar w:fldCharType="separate"/>
      </w:r>
      <w:r w:rsidRPr="0005228F">
        <w:t>8</w:t>
      </w:r>
      <w:r w:rsidRPr="0005228F">
        <w:fldChar w:fldCharType="end"/>
      </w:r>
      <w:r w:rsidRPr="0005228F">
        <w:t>.</w:t>
      </w:r>
      <w:r w:rsidRPr="0005228F">
        <w:rPr>
          <w:rStyle w:val="ECCParagraph"/>
        </w:rPr>
        <w:t xml:space="preserve"> This information could also be used by ECC groups, where relevant, when undertaking sharing and compatibility studies. The concept of receiver parameter measurement can be found in </w:t>
      </w:r>
      <w:r w:rsidRPr="0005228F">
        <w:rPr>
          <w:rStyle w:val="ECCParagraph"/>
        </w:rPr>
        <w:fldChar w:fldCharType="begin"/>
      </w:r>
      <w:r w:rsidRPr="0005228F">
        <w:rPr>
          <w:rStyle w:val="ECCParagraph"/>
        </w:rPr>
        <w:instrText xml:space="preserve"> REF _Ref25220986 \r \h </w:instrText>
      </w:r>
      <w:r w:rsidRPr="0005228F">
        <w:rPr>
          <w:rStyle w:val="ECCParagraph"/>
        </w:rPr>
      </w:r>
      <w:r w:rsidRPr="0005228F">
        <w:rPr>
          <w:rStyle w:val="ECCParagraph"/>
        </w:rPr>
        <w:fldChar w:fldCharType="separate"/>
      </w:r>
      <w:r w:rsidRPr="0005228F">
        <w:rPr>
          <w:rStyle w:val="ECCParagraph"/>
        </w:rPr>
        <w:t>ANNEX 2:</w:t>
      </w:r>
      <w:r w:rsidRPr="0005228F">
        <w:rPr>
          <w:rStyle w:val="ECCParagraph"/>
        </w:rPr>
        <w:fldChar w:fldCharType="end"/>
      </w:r>
      <w:r w:rsidRPr="0005228F">
        <w:rPr>
          <w:rStyle w:val="ECCParagraph"/>
        </w:rPr>
        <w:t xml:space="preserve">. </w:t>
      </w:r>
    </w:p>
    <w:p w14:paraId="7529AD93" w14:textId="77777777" w:rsidR="00844380" w:rsidRPr="0005228F" w:rsidRDefault="00844380" w:rsidP="00844380">
      <w:pPr>
        <w:pStyle w:val="Heading2"/>
        <w:tabs>
          <w:tab w:val="num" w:pos="860"/>
        </w:tabs>
        <w:ind w:left="567" w:hanging="567"/>
        <w:rPr>
          <w:rStyle w:val="ECCParagraph"/>
          <w:rFonts w:cs="Times New Roman"/>
          <w:b w:val="0"/>
          <w:bCs w:val="0"/>
          <w:iCs w:val="0"/>
          <w:caps w:val="0"/>
          <w:szCs w:val="24"/>
        </w:rPr>
      </w:pPr>
      <w:bookmarkStart w:id="239" w:name="_Toc508737363"/>
      <w:bookmarkStart w:id="240" w:name="_Toc508737364"/>
      <w:bookmarkStart w:id="241" w:name="_Toc508737365"/>
      <w:bookmarkStart w:id="242" w:name="_Toc508737366"/>
      <w:bookmarkStart w:id="243" w:name="_Toc508737367"/>
      <w:bookmarkStart w:id="244" w:name="_Toc508737368"/>
      <w:bookmarkStart w:id="245" w:name="_Toc508737369"/>
      <w:bookmarkStart w:id="246" w:name="_Toc508737370"/>
      <w:bookmarkStart w:id="247" w:name="_Toc508737371"/>
      <w:bookmarkStart w:id="248" w:name="_Toc508737372"/>
      <w:bookmarkStart w:id="249" w:name="_Toc508737373"/>
      <w:bookmarkStart w:id="250" w:name="_Toc508737374"/>
      <w:bookmarkStart w:id="251" w:name="_Toc508737375"/>
      <w:bookmarkStart w:id="252" w:name="_Toc508737376"/>
      <w:bookmarkStart w:id="253" w:name="_Toc508737377"/>
      <w:bookmarkStart w:id="254" w:name="_Toc508737378"/>
      <w:bookmarkStart w:id="255" w:name="_Toc508737379"/>
      <w:bookmarkStart w:id="256" w:name="_Toc508737380"/>
      <w:bookmarkStart w:id="257" w:name="_Toc508737403"/>
      <w:bookmarkStart w:id="258" w:name="_Toc508737404"/>
      <w:bookmarkStart w:id="259" w:name="_Toc508737405"/>
      <w:bookmarkStart w:id="260" w:name="_Toc508737406"/>
      <w:bookmarkStart w:id="261" w:name="_Toc508737407"/>
      <w:bookmarkStart w:id="262" w:name="_Toc508737408"/>
      <w:bookmarkStart w:id="263" w:name="_Toc508737409"/>
      <w:bookmarkStart w:id="264" w:name="_Toc508737410"/>
      <w:bookmarkStart w:id="265" w:name="_Toc508737411"/>
      <w:bookmarkStart w:id="266" w:name="_Toc508737412"/>
      <w:bookmarkStart w:id="267" w:name="_Toc508737413"/>
      <w:bookmarkStart w:id="268" w:name="_Toc508737414"/>
      <w:bookmarkStart w:id="269" w:name="_Toc508737415"/>
      <w:bookmarkStart w:id="270" w:name="_Toc508737416"/>
      <w:bookmarkStart w:id="271" w:name="_Toc508737417"/>
      <w:bookmarkStart w:id="272" w:name="_Toc508737418"/>
      <w:bookmarkStart w:id="273" w:name="_Toc508737419"/>
      <w:bookmarkStart w:id="274" w:name="_Toc508737420"/>
      <w:bookmarkStart w:id="275" w:name="_Toc508737421"/>
      <w:bookmarkStart w:id="276" w:name="_Toc508737422"/>
      <w:bookmarkStart w:id="277" w:name="_Toc508737423"/>
      <w:bookmarkStart w:id="278" w:name="_Toc508737424"/>
      <w:bookmarkStart w:id="279" w:name="_Toc508737425"/>
      <w:bookmarkStart w:id="280" w:name="_Toc508737426"/>
      <w:bookmarkStart w:id="281" w:name="_Toc508737427"/>
      <w:bookmarkStart w:id="282" w:name="_Toc508737428"/>
      <w:bookmarkStart w:id="283" w:name="_Toc508737429"/>
      <w:bookmarkStart w:id="284" w:name="_Toc508737430"/>
      <w:bookmarkStart w:id="285" w:name="_Toc508737455"/>
      <w:bookmarkStart w:id="286" w:name="_Toc508737456"/>
      <w:bookmarkStart w:id="287" w:name="_Toc508737457"/>
      <w:bookmarkStart w:id="288" w:name="_Toc513736479"/>
      <w:bookmarkStart w:id="289" w:name="_Toc26977263"/>
      <w:bookmarkStart w:id="290" w:name="_Toc21332764"/>
      <w:bookmarkStart w:id="291" w:name="_Toc31812086"/>
      <w:bookmarkStart w:id="292" w:name="_Toc5100220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05228F">
        <w:rPr>
          <w:rStyle w:val="ECCParagraph"/>
        </w:rPr>
        <w:t>The RED, receiver parameters and limits used in ETSI Harmonised Standard</w:t>
      </w:r>
      <w:bookmarkEnd w:id="288"/>
      <w:r w:rsidRPr="0005228F">
        <w:rPr>
          <w:rStyle w:val="ECCParagraph"/>
        </w:rPr>
        <w:t>s</w:t>
      </w:r>
      <w:bookmarkEnd w:id="289"/>
      <w:bookmarkEnd w:id="290"/>
      <w:bookmarkEnd w:id="291"/>
    </w:p>
    <w:bookmarkEnd w:id="292"/>
    <w:p w14:paraId="5AF4CFE5" w14:textId="77777777" w:rsidR="00844380" w:rsidRPr="0005228F" w:rsidRDefault="00844380" w:rsidP="00844380">
      <w:pPr>
        <w:rPr>
          <w:rStyle w:val="ECCParagraph"/>
        </w:rPr>
      </w:pPr>
      <w:r w:rsidRPr="0005228F">
        <w:rPr>
          <w:rStyle w:val="ECCParagraph"/>
        </w:rPr>
        <w:t xml:space="preserve">The European Radio Equipment Directive (RED), 2014/53/EU </w:t>
      </w:r>
      <w:r w:rsidRPr="0005228F">
        <w:rPr>
          <w:rStyle w:val="ECCParagraph"/>
        </w:rPr>
        <w:fldChar w:fldCharType="begin"/>
      </w:r>
      <w:r w:rsidRPr="0005228F">
        <w:rPr>
          <w:rStyle w:val="ECCParagraph"/>
        </w:rPr>
        <w:instrText xml:space="preserve"> REF _Ref445883847 \r \h  \* MERGEFORMAT </w:instrText>
      </w:r>
      <w:r w:rsidRPr="0005228F">
        <w:rPr>
          <w:rStyle w:val="ECCParagraph"/>
        </w:rPr>
      </w:r>
      <w:r w:rsidRPr="0005228F">
        <w:rPr>
          <w:rStyle w:val="ECCParagraph"/>
        </w:rPr>
        <w:fldChar w:fldCharType="separate"/>
      </w:r>
      <w:r w:rsidRPr="0005228F">
        <w:rPr>
          <w:rStyle w:val="ECCParagraph"/>
        </w:rPr>
        <w:t>[1]</w:t>
      </w:r>
      <w:r w:rsidRPr="0005228F">
        <w:rPr>
          <w:rStyle w:val="ECCParagraph"/>
        </w:rPr>
        <w:fldChar w:fldCharType="end"/>
      </w:r>
      <w:r w:rsidRPr="0005228F">
        <w:rPr>
          <w:rStyle w:val="ECCParagraph"/>
        </w:rPr>
        <w:t>, was published in the Official Journal of the European Union (OJEU</w:t>
      </w:r>
      <w:r w:rsidRPr="0005228F">
        <w:rPr>
          <w:rStyle w:val="ECCHLsuperscript"/>
        </w:rPr>
        <w:footnoteReference w:id="10"/>
      </w:r>
      <w:r w:rsidRPr="0005228F">
        <w:rPr>
          <w:rStyle w:val="ECCParagraph"/>
        </w:rPr>
        <w:t xml:space="preserve">) on 22 May 2014, and repealed the Radio and Telecommunications Terminal Equipment Directive (R&amp;TTE) 1999/5/EC </w:t>
      </w:r>
      <w:r w:rsidRPr="0005228F">
        <w:rPr>
          <w:rStyle w:val="ECCParagraph"/>
        </w:rPr>
        <w:fldChar w:fldCharType="begin"/>
      </w:r>
      <w:r w:rsidRPr="0005228F">
        <w:rPr>
          <w:rStyle w:val="ECCParagraph"/>
        </w:rPr>
        <w:instrText xml:space="preserve"> REF _Ref515452776 \r \h </w:instrText>
      </w:r>
      <w:r w:rsidRPr="0005228F">
        <w:rPr>
          <w:rStyle w:val="ECCParagraph"/>
        </w:rPr>
      </w:r>
      <w:r w:rsidRPr="0005228F">
        <w:rPr>
          <w:rStyle w:val="ECCParagraph"/>
        </w:rPr>
        <w:fldChar w:fldCharType="separate"/>
      </w:r>
      <w:r w:rsidRPr="0005228F">
        <w:rPr>
          <w:rStyle w:val="ECCParagraph"/>
        </w:rPr>
        <w:t>[2]</w:t>
      </w:r>
      <w:r w:rsidRPr="0005228F">
        <w:rPr>
          <w:rStyle w:val="ECCParagraph"/>
        </w:rPr>
        <w:fldChar w:fldCharType="end"/>
      </w:r>
      <w:r w:rsidRPr="0005228F">
        <w:rPr>
          <w:rStyle w:val="ECCParagraph"/>
        </w:rPr>
        <w:t xml:space="preserve">. The RED is fully applicable to all radio products being placed on the European Market from 13 June 2017. Changes include a wider scope than the R&amp;TTE Directive, and the RED explicitly includes receivers. The ‘essential requirements’ of the RED relating to spectrum use have also been clarified to promote more efficient use of the radio spectrum, particularly by receivers. Recitals 10 and 11 from the RED state: </w:t>
      </w:r>
    </w:p>
    <w:p w14:paraId="7CD868D1" w14:textId="77777777" w:rsidR="00844380" w:rsidRPr="0005228F" w:rsidRDefault="00844380" w:rsidP="00844380">
      <w:pPr>
        <w:pStyle w:val="ECCBulletsLv1"/>
        <w:ind w:left="357" w:hanging="357"/>
        <w:jc w:val="left"/>
        <w:rPr>
          <w:i/>
        </w:rPr>
      </w:pPr>
      <w:r w:rsidRPr="0005228F">
        <w:rPr>
          <w:i/>
        </w:rPr>
        <w:t>“In order to ensure that radio equipment uses the radio spectrum effectively and supports the efficient use of radio spectrum, radio equipment should be constructed so that: in the case of a transmitter, when the transmitter is properly installed, maintained and used for its intended purpose it generates radio waves emissions that do not create harmful interference, while unwanted radio waves emissions generated by the transmitter (e.g. in adjacent channels) with a potential negative impact on the goals of radio spectrum policy should be limited to such a level that, according to the state of the art, harmful interference is avoided; and, in the case of a receiver, it has a level of performance that allows it to operate as intended and protects it against the risk of harmful interference, in particular from shared or adjacent channels, and, in so doing, supports improvements in the efficient use of shared or adjacent channels.”;</w:t>
      </w:r>
    </w:p>
    <w:p w14:paraId="153A17F5" w14:textId="77777777" w:rsidR="00844380" w:rsidRPr="0005228F" w:rsidRDefault="00844380" w:rsidP="00844380">
      <w:pPr>
        <w:pStyle w:val="ECCBulletsLv1"/>
        <w:ind w:left="357" w:hanging="357"/>
        <w:jc w:val="left"/>
        <w:rPr>
          <w:i/>
        </w:rPr>
      </w:pPr>
      <w:r w:rsidRPr="0005228F">
        <w:rPr>
          <w:i/>
        </w:rPr>
        <w:t xml:space="preserve">”Although receivers do not themselves cause harmful interference, reception capabilities are an increasingly important factor in ensuring the efficient use of radio spectrum by way of an increased resilience of receivers against harmful interference and unwanted signals on the basis of the relevant essential requirements of Union harmonisation legislation”. </w:t>
      </w:r>
    </w:p>
    <w:p w14:paraId="70B5D98F" w14:textId="77777777" w:rsidR="00844380" w:rsidRPr="0005228F" w:rsidRDefault="00844380" w:rsidP="00844380">
      <w:pPr>
        <w:rPr>
          <w:rStyle w:val="ECCParagraph"/>
        </w:rPr>
      </w:pPr>
      <w:r w:rsidRPr="0005228F">
        <w:rPr>
          <w:rStyle w:val="ECCParagraph"/>
        </w:rPr>
        <w:t>Harmonised Standards written by ETSI which are cited in the OJEU are one way</w:t>
      </w:r>
      <w:r w:rsidRPr="0005228F">
        <w:rPr>
          <w:rStyle w:val="ECCHLsuperscript"/>
        </w:rPr>
        <w:footnoteReference w:id="11"/>
      </w:r>
      <w:r w:rsidRPr="0005228F">
        <w:rPr>
          <w:rStyle w:val="ECCParagraph"/>
        </w:rPr>
        <w:t xml:space="preserve"> to conform with the essential requirements of the RED (presumption of conformity). Essential requirements are high level objectives described in European Directives. The purpose of the Harmonised Standards is to translate those high-level objectives into detailed technical specifications.</w:t>
      </w:r>
    </w:p>
    <w:p w14:paraId="0B682EB3" w14:textId="77777777" w:rsidR="00844380" w:rsidRPr="0005228F" w:rsidRDefault="00844380" w:rsidP="00844380">
      <w:pPr>
        <w:rPr>
          <w:rStyle w:val="ECCParagraph"/>
        </w:rPr>
      </w:pPr>
      <w:r w:rsidRPr="0005228F">
        <w:rPr>
          <w:rStyle w:val="ECCParagraph"/>
        </w:rPr>
        <w:t xml:space="preserve">The receiver parameters and performance limits included in RED Harmonised Standards should reflect the state of the art for the equipment that it applies to. The receiver should have a sufficient level of performance that allows it to operate as intended and protects it against the risk of harmful interference, in particular from shared or adjacent channels, and, in so doing, supports improvements in the efficient use of shared or adjacent channels. For sharing and compatibility studies Harmonised Standards provide a minimum requirement for receiver performance. The general assumption is that all equipment will meet the limits in the relevant Harmonised Standard and therefore it sets the minimum performance.  </w:t>
      </w:r>
    </w:p>
    <w:p w14:paraId="36D4444C" w14:textId="77777777" w:rsidR="00844380" w:rsidRPr="0005228F" w:rsidRDefault="00844380" w:rsidP="00844380">
      <w:pPr>
        <w:rPr>
          <w:rStyle w:val="ECCHLbold"/>
        </w:rPr>
      </w:pPr>
      <w:r w:rsidRPr="0005228F">
        <w:rPr>
          <w:rStyle w:val="ECCParagraph"/>
        </w:rPr>
        <w:t>The RED is a tool for administrations to ensure that the receivers have an adequate level of performance. In addition, under the Memorandum of Understanding (MoU</w:t>
      </w:r>
      <w:r w:rsidRPr="0005228F">
        <w:rPr>
          <w:rStyle w:val="FootnoteReference"/>
        </w:rPr>
        <w:footnoteReference w:id="12"/>
      </w:r>
      <w:r w:rsidRPr="0005228F">
        <w:rPr>
          <w:rStyle w:val="ECCParagraph"/>
        </w:rPr>
        <w:t xml:space="preserve">) between CEPT ECC and ETSI, the ECC may advise the European Commission and ETSI on the requirements for the effective use of the radio frequency spectrum. It is also noted that the ETSI Rules of Procedure </w:t>
      </w:r>
      <w:r w:rsidRPr="0005228F">
        <w:rPr>
          <w:rStyle w:val="ECCParagraph"/>
        </w:rPr>
        <w:fldChar w:fldCharType="begin"/>
      </w:r>
      <w:r w:rsidRPr="0005228F">
        <w:rPr>
          <w:rStyle w:val="ECCParagraph"/>
        </w:rPr>
        <w:instrText xml:space="preserve"> REF _Ref19869744 \r \h </w:instrText>
      </w:r>
      <w:r w:rsidRPr="0005228F">
        <w:rPr>
          <w:rStyle w:val="ECCParagraph"/>
        </w:rPr>
      </w:r>
      <w:r w:rsidRPr="0005228F">
        <w:rPr>
          <w:rStyle w:val="ECCParagraph"/>
        </w:rPr>
        <w:fldChar w:fldCharType="separate"/>
      </w:r>
      <w:r w:rsidRPr="0005228F">
        <w:rPr>
          <w:rStyle w:val="ECCParagraph"/>
        </w:rPr>
        <w:t>[55]</w:t>
      </w:r>
      <w:r w:rsidRPr="0005228F">
        <w:rPr>
          <w:rStyle w:val="ECCParagraph"/>
        </w:rPr>
        <w:fldChar w:fldCharType="end"/>
      </w:r>
      <w:r w:rsidRPr="0005228F">
        <w:rPr>
          <w:rStyle w:val="ECCParagraph"/>
        </w:rPr>
        <w:t xml:space="preserve"> states that </w:t>
      </w:r>
      <w:r w:rsidRPr="0005228F">
        <w:t xml:space="preserve">“ETSI shall take into consideration all the applicable CEPT spectrum sharing conditions”. The procedure for co-operation between ETSI and ECC as defined in the Annex of the MoU should be followed. </w:t>
      </w:r>
      <w:r w:rsidRPr="0005228F">
        <w:rPr>
          <w:rStyle w:val="ECCParagraph"/>
        </w:rPr>
        <w:t xml:space="preserve">In practice this may mean that the outcomes of CEPT work may result in improvements to the requirements for receiver performance in Harmonised Standards when consensus is achieved between ECC and ETSI. </w:t>
      </w:r>
      <w:bookmarkStart w:id="293" w:name="_Toc513736480"/>
      <w:bookmarkStart w:id="294" w:name="_Toc510022019"/>
    </w:p>
    <w:p w14:paraId="084CE517" w14:textId="77777777" w:rsidR="00844380" w:rsidRPr="003C2CC3" w:rsidRDefault="00844380" w:rsidP="00844380">
      <w:pPr>
        <w:pStyle w:val="Heading3"/>
        <w:tabs>
          <w:tab w:val="clear" w:pos="720"/>
          <w:tab w:val="num" w:pos="1855"/>
        </w:tabs>
        <w:ind w:left="709" w:hanging="709"/>
        <w:rPr>
          <w:lang w:val="en-GB"/>
        </w:rPr>
      </w:pPr>
      <w:bookmarkStart w:id="295" w:name="_Toc26977264"/>
      <w:bookmarkStart w:id="296" w:name="_Toc21332765"/>
      <w:bookmarkStart w:id="297" w:name="_Toc31812087"/>
      <w:r w:rsidRPr="003C2CC3">
        <w:rPr>
          <w:lang w:val="en-GB"/>
        </w:rPr>
        <w:t>ETSI Guide EG 203 336</w:t>
      </w:r>
      <w:r w:rsidRPr="003C2CC3">
        <w:rPr>
          <w:rStyle w:val="FootnoteReference"/>
          <w:lang w:val="en-GB"/>
        </w:rPr>
        <w:footnoteReference w:id="13"/>
      </w:r>
      <w:r w:rsidRPr="003C2CC3">
        <w:rPr>
          <w:lang w:val="en-GB"/>
        </w:rPr>
        <w:t xml:space="preserve"> V1.1.1 (2015-08)</w:t>
      </w:r>
      <w:bookmarkEnd w:id="293"/>
      <w:bookmarkEnd w:id="294"/>
      <w:bookmarkEnd w:id="295"/>
      <w:bookmarkEnd w:id="296"/>
      <w:bookmarkEnd w:id="297"/>
    </w:p>
    <w:p w14:paraId="08FD4FCB" w14:textId="77777777" w:rsidR="00844380" w:rsidRPr="0005228F" w:rsidRDefault="00844380" w:rsidP="00844380">
      <w:pPr>
        <w:rPr>
          <w:rStyle w:val="ECCParagraph"/>
        </w:rPr>
      </w:pPr>
      <w:r w:rsidRPr="0005228F">
        <w:rPr>
          <w:rStyle w:val="ECCParagraph"/>
        </w:rPr>
        <w:t xml:space="preserve">This guide (ETSI EG 203 336 </w:t>
      </w:r>
      <w:r w:rsidRPr="0005228F">
        <w:rPr>
          <w:rStyle w:val="ECCParagraph"/>
        </w:rPr>
        <w:fldChar w:fldCharType="begin"/>
      </w:r>
      <w:r w:rsidRPr="0005228F">
        <w:rPr>
          <w:rStyle w:val="ECCParagraph"/>
        </w:rPr>
        <w:instrText xml:space="preserve"> REF _Ref515457063 \r \h </w:instrText>
      </w:r>
      <w:r w:rsidRPr="0005228F">
        <w:rPr>
          <w:rStyle w:val="ECCParagraph"/>
        </w:rPr>
      </w:r>
      <w:r w:rsidRPr="0005228F">
        <w:rPr>
          <w:rStyle w:val="ECCParagraph"/>
        </w:rPr>
        <w:fldChar w:fldCharType="separate"/>
      </w:r>
      <w:r w:rsidRPr="0005228F">
        <w:rPr>
          <w:rStyle w:val="ECCParagraph"/>
        </w:rPr>
        <w:t>[16]</w:t>
      </w:r>
      <w:r w:rsidRPr="0005228F">
        <w:rPr>
          <w:rStyle w:val="ECCParagraph"/>
        </w:rPr>
        <w:fldChar w:fldCharType="end"/>
      </w:r>
      <w:r w:rsidRPr="0005228F">
        <w:rPr>
          <w:rStyle w:val="ECCParagraph"/>
        </w:rPr>
        <w:t xml:space="preserve">) provides advice to Technical Bodies/Committees within ETSI. It outlines </w:t>
      </w:r>
      <w:proofErr w:type="gramStart"/>
      <w:r w:rsidRPr="0005228F">
        <w:rPr>
          <w:rStyle w:val="ECCParagraph"/>
        </w:rPr>
        <w:t>a number of</w:t>
      </w:r>
      <w:proofErr w:type="gramEnd"/>
      <w:r w:rsidRPr="0005228F">
        <w:rPr>
          <w:rStyle w:val="ECCParagraph"/>
        </w:rPr>
        <w:t xml:space="preserve"> receiver parameters to characterise the receiver and that should be considered for inclusion in Harmonised Standards. The parameters are presented in the table below. </w:t>
      </w:r>
    </w:p>
    <w:p w14:paraId="78EAC734" w14:textId="4B3BF853" w:rsidR="00844380" w:rsidRPr="0005228F" w:rsidRDefault="00844380" w:rsidP="00844380">
      <w:pPr>
        <w:pStyle w:val="Caption"/>
        <w:rPr>
          <w:lang w:val="en-GB"/>
        </w:rPr>
      </w:pPr>
      <w:r w:rsidRPr="0005228F">
        <w:rPr>
          <w:lang w:val="en-GB"/>
        </w:rPr>
        <w:t xml:space="preserve">Table </w:t>
      </w:r>
      <w:r w:rsidRPr="0005228F">
        <w:rPr>
          <w:noProof/>
          <w:lang w:val="en-GB"/>
        </w:rPr>
        <w:fldChar w:fldCharType="begin"/>
      </w:r>
      <w:r w:rsidRPr="0005228F">
        <w:rPr>
          <w:noProof/>
          <w:lang w:val="en-GB"/>
        </w:rPr>
        <w:instrText xml:space="preserve"> SEQ Table \* ARABIC </w:instrText>
      </w:r>
      <w:r w:rsidRPr="0005228F">
        <w:rPr>
          <w:noProof/>
          <w:lang w:val="en-GB"/>
        </w:rPr>
        <w:fldChar w:fldCharType="separate"/>
      </w:r>
      <w:r w:rsidR="00657E88">
        <w:rPr>
          <w:noProof/>
          <w:lang w:val="en-GB"/>
        </w:rPr>
        <w:t>3</w:t>
      </w:r>
      <w:r w:rsidRPr="0005228F">
        <w:rPr>
          <w:noProof/>
          <w:lang w:val="en-GB"/>
        </w:rPr>
        <w:fldChar w:fldCharType="end"/>
      </w:r>
      <w:r w:rsidRPr="0005228F">
        <w:rPr>
          <w:lang w:val="en-GB"/>
        </w:rPr>
        <w:t xml:space="preserve">: Receiver parameters from ETSI Guide ETSI EG 203 336 V1.1.1 </w:t>
      </w:r>
    </w:p>
    <w:tbl>
      <w:tblPr>
        <w:tblStyle w:val="ECCTable-redheader"/>
        <w:tblW w:w="1911" w:type="pct"/>
        <w:tblInd w:w="0" w:type="dxa"/>
        <w:tblLook w:val="04A0" w:firstRow="1" w:lastRow="0" w:firstColumn="1" w:lastColumn="0" w:noHBand="0" w:noVBand="1"/>
      </w:tblPr>
      <w:tblGrid>
        <w:gridCol w:w="3680"/>
      </w:tblGrid>
      <w:tr w:rsidR="00844380" w:rsidRPr="0005228F" w14:paraId="467FE2C6" w14:textId="77777777" w:rsidTr="00844380">
        <w:trPr>
          <w:cnfStyle w:val="100000000000" w:firstRow="1" w:lastRow="0" w:firstColumn="0" w:lastColumn="0" w:oddVBand="0" w:evenVBand="0" w:oddHBand="0" w:evenHBand="0" w:firstRowFirstColumn="0" w:firstRowLastColumn="0" w:lastRowFirstColumn="0" w:lastRowLastColumn="0"/>
        </w:trPr>
        <w:tc>
          <w:tcPr>
            <w:tcW w:w="0" w:type="pct"/>
          </w:tcPr>
          <w:p w14:paraId="61E91963" w14:textId="77777777" w:rsidR="00844380" w:rsidRPr="0005228F" w:rsidRDefault="00844380" w:rsidP="00844380">
            <w:pPr>
              <w:pStyle w:val="ECCTableHeaderwhitefont"/>
            </w:pPr>
            <w:r w:rsidRPr="0005228F">
              <w:t>Receiver parameter</w:t>
            </w:r>
          </w:p>
        </w:tc>
      </w:tr>
      <w:tr w:rsidR="00844380" w:rsidRPr="0005228F" w14:paraId="2E299CE2" w14:textId="77777777" w:rsidTr="00844380">
        <w:trPr>
          <w:trHeight w:val="265"/>
        </w:trPr>
        <w:tc>
          <w:tcPr>
            <w:tcW w:w="0" w:type="pct"/>
          </w:tcPr>
          <w:p w14:paraId="332BB0C7" w14:textId="77777777" w:rsidR="00844380" w:rsidRPr="0005228F" w:rsidRDefault="00844380" w:rsidP="00844380">
            <w:pPr>
              <w:pStyle w:val="ECCTabletext"/>
            </w:pPr>
            <w:r w:rsidRPr="0005228F">
              <w:t>Sensitivity</w:t>
            </w:r>
          </w:p>
        </w:tc>
      </w:tr>
      <w:tr w:rsidR="00844380" w:rsidRPr="0005228F" w14:paraId="42E3607A" w14:textId="77777777" w:rsidTr="00844380">
        <w:trPr>
          <w:trHeight w:val="265"/>
        </w:trPr>
        <w:tc>
          <w:tcPr>
            <w:tcW w:w="0" w:type="pct"/>
          </w:tcPr>
          <w:p w14:paraId="0D7454BC" w14:textId="77777777" w:rsidR="00844380" w:rsidRPr="0005228F" w:rsidRDefault="00844380" w:rsidP="00844380">
            <w:pPr>
              <w:pStyle w:val="ECCTabletext"/>
            </w:pPr>
            <w:r w:rsidRPr="0005228F">
              <w:t>Co-channel rejection</w:t>
            </w:r>
          </w:p>
        </w:tc>
      </w:tr>
      <w:tr w:rsidR="00844380" w:rsidRPr="0005228F" w14:paraId="3DA5158C" w14:textId="77777777" w:rsidTr="00844380">
        <w:trPr>
          <w:trHeight w:val="265"/>
        </w:trPr>
        <w:tc>
          <w:tcPr>
            <w:tcW w:w="0" w:type="pct"/>
          </w:tcPr>
          <w:p w14:paraId="27F8FA4B" w14:textId="77777777" w:rsidR="00844380" w:rsidRPr="0005228F" w:rsidRDefault="00844380" w:rsidP="00844380">
            <w:pPr>
              <w:pStyle w:val="ECCTabletext"/>
            </w:pPr>
            <w:r w:rsidRPr="0005228F">
              <w:t>Selectivity</w:t>
            </w:r>
          </w:p>
          <w:p w14:paraId="15A6DE26" w14:textId="77777777" w:rsidR="00844380" w:rsidRPr="0005228F" w:rsidRDefault="00844380" w:rsidP="00844380">
            <w:pPr>
              <w:pStyle w:val="ECCTabletext"/>
            </w:pPr>
            <w:r w:rsidRPr="0005228F">
              <w:t>(Adjacent channel)</w:t>
            </w:r>
          </w:p>
        </w:tc>
      </w:tr>
      <w:tr w:rsidR="00844380" w:rsidRPr="0005228F" w14:paraId="6C253B6C" w14:textId="77777777" w:rsidTr="00844380">
        <w:trPr>
          <w:trHeight w:val="265"/>
        </w:trPr>
        <w:tc>
          <w:tcPr>
            <w:tcW w:w="0" w:type="pct"/>
          </w:tcPr>
          <w:p w14:paraId="0138691D" w14:textId="77777777" w:rsidR="00844380" w:rsidRPr="0005228F" w:rsidRDefault="00844380" w:rsidP="00844380">
            <w:pPr>
              <w:pStyle w:val="ECCTabletext"/>
            </w:pPr>
            <w:r w:rsidRPr="0005228F">
              <w:t>Blocking</w:t>
            </w:r>
          </w:p>
        </w:tc>
      </w:tr>
      <w:tr w:rsidR="00844380" w:rsidRPr="0005228F" w14:paraId="34AFC9A5" w14:textId="77777777" w:rsidTr="00844380">
        <w:trPr>
          <w:trHeight w:val="265"/>
        </w:trPr>
        <w:tc>
          <w:tcPr>
            <w:tcW w:w="0" w:type="pct"/>
          </w:tcPr>
          <w:p w14:paraId="6B659FC9" w14:textId="77777777" w:rsidR="00844380" w:rsidRPr="0005228F" w:rsidRDefault="00844380" w:rsidP="00844380">
            <w:pPr>
              <w:pStyle w:val="ECCTabletext"/>
            </w:pPr>
            <w:r w:rsidRPr="0005228F">
              <w:t>Spurious response rejection</w:t>
            </w:r>
          </w:p>
        </w:tc>
      </w:tr>
      <w:tr w:rsidR="00844380" w:rsidRPr="0005228F" w14:paraId="2943745D" w14:textId="77777777" w:rsidTr="00844380">
        <w:trPr>
          <w:trHeight w:val="265"/>
        </w:trPr>
        <w:tc>
          <w:tcPr>
            <w:tcW w:w="0" w:type="pct"/>
          </w:tcPr>
          <w:p w14:paraId="56D7A0DF" w14:textId="77777777" w:rsidR="00844380" w:rsidRPr="0005228F" w:rsidRDefault="00844380" w:rsidP="00844380">
            <w:pPr>
              <w:pStyle w:val="ECCTabletext"/>
            </w:pPr>
            <w:r w:rsidRPr="0005228F">
              <w:t>Intermodulation</w:t>
            </w:r>
          </w:p>
        </w:tc>
      </w:tr>
      <w:tr w:rsidR="00844380" w:rsidRPr="0005228F" w14:paraId="28C94D68" w14:textId="77777777" w:rsidTr="00844380">
        <w:trPr>
          <w:trHeight w:val="265"/>
        </w:trPr>
        <w:tc>
          <w:tcPr>
            <w:tcW w:w="0" w:type="pct"/>
          </w:tcPr>
          <w:p w14:paraId="1BD3D619" w14:textId="77777777" w:rsidR="00844380" w:rsidRPr="0005228F" w:rsidRDefault="00844380" w:rsidP="00844380">
            <w:pPr>
              <w:pStyle w:val="ECCTabletext"/>
            </w:pPr>
            <w:r w:rsidRPr="0005228F">
              <w:t>Dynamic Range</w:t>
            </w:r>
          </w:p>
        </w:tc>
      </w:tr>
      <w:tr w:rsidR="00844380" w:rsidRPr="0005228F" w14:paraId="423B800F" w14:textId="77777777" w:rsidTr="00844380">
        <w:trPr>
          <w:trHeight w:val="265"/>
        </w:trPr>
        <w:tc>
          <w:tcPr>
            <w:tcW w:w="0" w:type="pct"/>
          </w:tcPr>
          <w:p w14:paraId="4DAB5DD5" w14:textId="77777777" w:rsidR="00844380" w:rsidRPr="0005228F" w:rsidRDefault="00844380" w:rsidP="00844380">
            <w:pPr>
              <w:pStyle w:val="ECCTabletext"/>
            </w:pPr>
            <w:r w:rsidRPr="0005228F">
              <w:t>Reciprocal mixing</w:t>
            </w:r>
          </w:p>
        </w:tc>
      </w:tr>
      <w:tr w:rsidR="00844380" w:rsidRPr="0005228F" w14:paraId="18626183" w14:textId="77777777" w:rsidTr="00844380">
        <w:trPr>
          <w:trHeight w:val="265"/>
        </w:trPr>
        <w:tc>
          <w:tcPr>
            <w:tcW w:w="0" w:type="pct"/>
          </w:tcPr>
          <w:p w14:paraId="7FAC8474" w14:textId="77777777" w:rsidR="00844380" w:rsidRPr="0005228F" w:rsidRDefault="00844380" w:rsidP="00844380">
            <w:pPr>
              <w:pStyle w:val="ECCTabletext"/>
            </w:pPr>
            <w:r w:rsidRPr="0005228F">
              <w:t>Desensitisation</w:t>
            </w:r>
          </w:p>
        </w:tc>
      </w:tr>
    </w:tbl>
    <w:p w14:paraId="11438C60" w14:textId="77777777" w:rsidR="00844380" w:rsidRPr="0005228F" w:rsidRDefault="00844380" w:rsidP="00844380">
      <w:r w:rsidRPr="0005228F">
        <w:rPr>
          <w:rStyle w:val="ECCParagraph"/>
        </w:rPr>
        <w:t xml:space="preserve">The parameters in the guide are intended to be an exhaustive list (as much as possible) of realistic situations which radio systems might be subject to. However, it should be noted that </w:t>
      </w:r>
      <w:proofErr w:type="gramStart"/>
      <w:r w:rsidRPr="0005228F">
        <w:rPr>
          <w:rStyle w:val="ECCParagraph"/>
        </w:rPr>
        <w:t>a number of</w:t>
      </w:r>
      <w:proofErr w:type="gramEnd"/>
      <w:r w:rsidRPr="0005228F">
        <w:rPr>
          <w:rStyle w:val="ECCParagraph"/>
        </w:rPr>
        <w:t xml:space="preserve"> them might be an alternative to each other or redundant (e.g. Spurious response rejection is often covered by blocking when there is no need of either relaxing or improving the blocking figure at specific frequencies).</w:t>
      </w:r>
    </w:p>
    <w:p w14:paraId="676CF1AD" w14:textId="77777777" w:rsidR="00844380" w:rsidRPr="0005228F" w:rsidRDefault="00844380" w:rsidP="00844380">
      <w:pPr>
        <w:pStyle w:val="Heading3"/>
        <w:tabs>
          <w:tab w:val="clear" w:pos="720"/>
          <w:tab w:val="num" w:pos="1855"/>
        </w:tabs>
        <w:ind w:left="709"/>
        <w:rPr>
          <w:lang w:val="en-GB"/>
        </w:rPr>
      </w:pPr>
      <w:bookmarkStart w:id="298" w:name="_Toc508737460"/>
      <w:bookmarkStart w:id="299" w:name="_Toc508737461"/>
      <w:bookmarkStart w:id="300" w:name="_Toc508737462"/>
      <w:bookmarkStart w:id="301" w:name="_Toc508737463"/>
      <w:bookmarkStart w:id="302" w:name="_Toc508737464"/>
      <w:bookmarkStart w:id="303" w:name="_Toc508737465"/>
      <w:bookmarkStart w:id="304" w:name="_Toc508737466"/>
      <w:bookmarkStart w:id="305" w:name="_Toc508737467"/>
      <w:bookmarkStart w:id="306" w:name="_Toc513736481"/>
      <w:bookmarkStart w:id="307" w:name="_Toc510022021"/>
      <w:bookmarkStart w:id="308" w:name="_Toc4595823"/>
      <w:bookmarkStart w:id="309" w:name="_Toc26977265"/>
      <w:bookmarkStart w:id="310" w:name="_Toc21332766"/>
      <w:bookmarkStart w:id="311" w:name="_Toc31812088"/>
      <w:bookmarkEnd w:id="298"/>
      <w:bookmarkEnd w:id="299"/>
      <w:bookmarkEnd w:id="300"/>
      <w:bookmarkEnd w:id="301"/>
      <w:bookmarkEnd w:id="302"/>
      <w:bookmarkEnd w:id="303"/>
      <w:bookmarkEnd w:id="304"/>
      <w:bookmarkEnd w:id="305"/>
      <w:r w:rsidRPr="0005228F">
        <w:rPr>
          <w:lang w:val="en-GB"/>
        </w:rPr>
        <w:t>Receiver parameters included in RED Harmonised Standards</w:t>
      </w:r>
      <w:bookmarkEnd w:id="306"/>
      <w:bookmarkEnd w:id="307"/>
      <w:bookmarkEnd w:id="308"/>
      <w:bookmarkEnd w:id="309"/>
      <w:bookmarkEnd w:id="310"/>
      <w:bookmarkEnd w:id="311"/>
    </w:p>
    <w:p w14:paraId="59805988" w14:textId="77777777" w:rsidR="00844380" w:rsidRPr="0005228F" w:rsidRDefault="00844380" w:rsidP="00844380">
      <w:pPr>
        <w:rPr>
          <w:rStyle w:val="ECCParagraph"/>
        </w:rPr>
      </w:pPr>
      <w:r w:rsidRPr="0005228F">
        <w:rPr>
          <w:rStyle w:val="ECCParagraph"/>
        </w:rPr>
        <w:t xml:space="preserve">A survey of the receiver parameters found in the 152 Harmonised Standards (some of which are transmit only) cited in the OJEU </w:t>
      </w:r>
      <w:r w:rsidRPr="0005228F">
        <w:rPr>
          <w:rStyle w:val="ECCParagraph"/>
        </w:rPr>
        <w:fldChar w:fldCharType="begin"/>
      </w:r>
      <w:r w:rsidRPr="0005228F">
        <w:rPr>
          <w:rStyle w:val="ECCParagraph"/>
        </w:rPr>
        <w:instrText xml:space="preserve"> REF _Ref515457427 \r \h  \* MERGEFORMAT </w:instrText>
      </w:r>
      <w:r w:rsidRPr="0005228F">
        <w:rPr>
          <w:rStyle w:val="ECCParagraph"/>
        </w:rPr>
      </w:r>
      <w:r w:rsidRPr="0005228F">
        <w:rPr>
          <w:rStyle w:val="ECCParagraph"/>
        </w:rPr>
        <w:fldChar w:fldCharType="separate"/>
      </w:r>
      <w:r w:rsidRPr="0005228F">
        <w:rPr>
          <w:rStyle w:val="ECCParagraph"/>
        </w:rPr>
        <w:t>[21]</w:t>
      </w:r>
      <w:r w:rsidRPr="0005228F">
        <w:rPr>
          <w:rStyle w:val="ECCParagraph"/>
        </w:rPr>
        <w:fldChar w:fldCharType="end"/>
      </w:r>
      <w:r w:rsidRPr="0005228F">
        <w:rPr>
          <w:rStyle w:val="ECCParagraph"/>
        </w:rPr>
        <w:t xml:space="preserve"> in September 2018 compared with EG 203 336 </w:t>
      </w:r>
      <w:r w:rsidRPr="0005228F">
        <w:rPr>
          <w:rStyle w:val="ECCParagraph"/>
        </w:rPr>
        <w:fldChar w:fldCharType="begin"/>
      </w:r>
      <w:r w:rsidRPr="0005228F">
        <w:rPr>
          <w:rStyle w:val="ECCParagraph"/>
        </w:rPr>
        <w:instrText xml:space="preserve"> REF _Ref515457063 \r \h  \* MERGEFORMAT </w:instrText>
      </w:r>
      <w:r w:rsidRPr="0005228F">
        <w:rPr>
          <w:rStyle w:val="ECCParagraph"/>
        </w:rPr>
      </w:r>
      <w:r w:rsidRPr="0005228F">
        <w:rPr>
          <w:rStyle w:val="ECCParagraph"/>
        </w:rPr>
        <w:fldChar w:fldCharType="separate"/>
      </w:r>
      <w:r w:rsidRPr="0005228F">
        <w:rPr>
          <w:rStyle w:val="ECCParagraph"/>
        </w:rPr>
        <w:t>[16]</w:t>
      </w:r>
      <w:r w:rsidRPr="0005228F">
        <w:rPr>
          <w:rStyle w:val="ECCParagraph"/>
        </w:rPr>
        <w:fldChar w:fldCharType="end"/>
      </w:r>
      <w:r w:rsidRPr="0005228F">
        <w:rPr>
          <w:rStyle w:val="ECCParagraph"/>
        </w:rPr>
        <w:t xml:space="preserve"> was conducted in this report, the summary of this survey is found in </w:t>
      </w:r>
      <w:r w:rsidRPr="0005228F">
        <w:rPr>
          <w:rStyle w:val="ECCParagraph"/>
        </w:rPr>
        <w:fldChar w:fldCharType="begin"/>
      </w:r>
      <w:r w:rsidRPr="0005228F">
        <w:rPr>
          <w:rStyle w:val="ECCParagraph"/>
        </w:rPr>
        <w:instrText xml:space="preserve"> REF _Ref21103134 \h </w:instrText>
      </w:r>
      <w:r w:rsidRPr="0005228F">
        <w:rPr>
          <w:rStyle w:val="ECCParagraph"/>
        </w:rPr>
      </w:r>
      <w:r w:rsidRPr="0005228F">
        <w:rPr>
          <w:rStyle w:val="ECCParagraph"/>
        </w:rPr>
        <w:fldChar w:fldCharType="separate"/>
      </w:r>
      <w:r w:rsidRPr="0005228F">
        <w:t xml:space="preserve">Table </w:t>
      </w:r>
      <w:r w:rsidRPr="0005228F">
        <w:rPr>
          <w:noProof/>
        </w:rPr>
        <w:t>4</w:t>
      </w:r>
      <w:r w:rsidRPr="0005228F">
        <w:rPr>
          <w:rStyle w:val="ECCParagraph"/>
        </w:rPr>
        <w:fldChar w:fldCharType="end"/>
      </w:r>
      <w:r w:rsidRPr="0005228F">
        <w:rPr>
          <w:rStyle w:val="ECCParagraph"/>
        </w:rPr>
        <w:t xml:space="preserve">. It was observed that receiver blocking, and selectivity are the most common parameters contained in Harmonised Standards. It should be noted that in some cases, some parameters might have been excluded because they are encompassed by other parameters. </w:t>
      </w:r>
    </w:p>
    <w:p w14:paraId="2BF78E86" w14:textId="14F31CEB" w:rsidR="00844380" w:rsidRPr="0005228F" w:rsidRDefault="00844380" w:rsidP="00844380">
      <w:pPr>
        <w:pStyle w:val="Caption"/>
        <w:rPr>
          <w:lang w:val="en-GB"/>
        </w:rPr>
      </w:pPr>
      <w:bookmarkStart w:id="312" w:name="_Ref21103134"/>
      <w:r w:rsidRPr="0005228F">
        <w:rPr>
          <w:lang w:val="en-GB"/>
        </w:rPr>
        <w:t xml:space="preserve">Table </w:t>
      </w:r>
      <w:r w:rsidRPr="003C2CC3">
        <w:rPr>
          <w:noProof/>
          <w:lang w:val="en-GB"/>
        </w:rPr>
        <w:fldChar w:fldCharType="begin"/>
      </w:r>
      <w:r w:rsidRPr="0005228F">
        <w:rPr>
          <w:noProof/>
          <w:lang w:val="en-GB"/>
        </w:rPr>
        <w:instrText xml:space="preserve"> SEQ Table \* ARABIC </w:instrText>
      </w:r>
      <w:r w:rsidRPr="003C2CC3">
        <w:rPr>
          <w:noProof/>
          <w:lang w:val="en-GB"/>
        </w:rPr>
        <w:fldChar w:fldCharType="separate"/>
      </w:r>
      <w:r w:rsidR="00657E88">
        <w:rPr>
          <w:noProof/>
          <w:lang w:val="en-GB"/>
        </w:rPr>
        <w:t>4</w:t>
      </w:r>
      <w:r w:rsidRPr="003C2CC3">
        <w:rPr>
          <w:noProof/>
          <w:lang w:val="en-GB"/>
        </w:rPr>
        <w:fldChar w:fldCharType="end"/>
      </w:r>
      <w:bookmarkEnd w:id="312"/>
      <w:r w:rsidRPr="0005228F">
        <w:rPr>
          <w:lang w:val="en-GB"/>
        </w:rPr>
        <w:t xml:space="preserve">: Survey of receiver parameters from ETSI Guide ETSI EG 203 336 </w:t>
      </w:r>
      <w:r w:rsidRPr="0005228F">
        <w:rPr>
          <w:b w:val="0"/>
          <w:bCs w:val="0"/>
          <w:lang w:val="en-GB"/>
        </w:rPr>
        <w:fldChar w:fldCharType="begin"/>
      </w:r>
      <w:r w:rsidRPr="0005228F">
        <w:rPr>
          <w:lang w:val="en-GB"/>
        </w:rPr>
        <w:instrText xml:space="preserve"> REF _Ref515457063 \r \h </w:instrText>
      </w:r>
      <w:r w:rsidRPr="0005228F">
        <w:rPr>
          <w:b w:val="0"/>
          <w:bCs w:val="0"/>
          <w:lang w:val="en-GB"/>
        </w:rPr>
      </w:r>
      <w:r w:rsidRPr="0005228F">
        <w:rPr>
          <w:b w:val="0"/>
          <w:bCs w:val="0"/>
          <w:lang w:val="en-GB"/>
        </w:rPr>
        <w:fldChar w:fldCharType="separate"/>
      </w:r>
      <w:r w:rsidRPr="0005228F">
        <w:rPr>
          <w:lang w:val="en-GB"/>
        </w:rPr>
        <w:t>[16]</w:t>
      </w:r>
      <w:r w:rsidRPr="0005228F">
        <w:rPr>
          <w:b w:val="0"/>
          <w:bCs w:val="0"/>
          <w:lang w:val="en-GB"/>
        </w:rPr>
        <w:fldChar w:fldCharType="end"/>
      </w:r>
      <w:r w:rsidRPr="0005228F">
        <w:rPr>
          <w:b w:val="0"/>
          <w:bCs w:val="0"/>
          <w:lang w:val="en-GB"/>
        </w:rPr>
        <w:t xml:space="preserve"> </w:t>
      </w:r>
      <w:r w:rsidRPr="0005228F">
        <w:rPr>
          <w:lang w:val="en-GB"/>
        </w:rPr>
        <w:t>in Harmonised Standards</w:t>
      </w:r>
    </w:p>
    <w:tbl>
      <w:tblPr>
        <w:tblStyle w:val="ECCTable-redheader"/>
        <w:tblW w:w="4643" w:type="pct"/>
        <w:tblInd w:w="0" w:type="dxa"/>
        <w:tblLook w:val="04A0" w:firstRow="1" w:lastRow="0" w:firstColumn="1" w:lastColumn="0" w:noHBand="0" w:noVBand="1"/>
      </w:tblPr>
      <w:tblGrid>
        <w:gridCol w:w="1464"/>
        <w:gridCol w:w="729"/>
        <w:gridCol w:w="730"/>
        <w:gridCol w:w="724"/>
        <w:gridCol w:w="730"/>
        <w:gridCol w:w="724"/>
        <w:gridCol w:w="730"/>
        <w:gridCol w:w="730"/>
        <w:gridCol w:w="873"/>
        <w:gridCol w:w="724"/>
        <w:gridCol w:w="783"/>
      </w:tblGrid>
      <w:tr w:rsidR="007002DB" w:rsidRPr="0005228F" w14:paraId="038B0220" w14:textId="77777777" w:rsidTr="00290CED">
        <w:trPr>
          <w:cnfStyle w:val="100000000000" w:firstRow="1" w:lastRow="0" w:firstColumn="0" w:lastColumn="0" w:oddVBand="0" w:evenVBand="0" w:oddHBand="0" w:evenHBand="0" w:firstRowFirstColumn="0" w:firstRowLastColumn="0" w:lastRowFirstColumn="0" w:lastRowLastColumn="0"/>
          <w:cantSplit/>
          <w:trHeight w:val="2373"/>
        </w:trPr>
        <w:tc>
          <w:tcPr>
            <w:tcW w:w="819" w:type="pct"/>
            <w:hideMark/>
          </w:tcPr>
          <w:p w14:paraId="53237588" w14:textId="77777777" w:rsidR="00844380" w:rsidRPr="0005228F" w:rsidRDefault="00844380" w:rsidP="00844380">
            <w:pPr>
              <w:pStyle w:val="ECCTableHeaderwhitefont"/>
            </w:pPr>
          </w:p>
        </w:tc>
        <w:tc>
          <w:tcPr>
            <w:tcW w:w="408" w:type="pct"/>
            <w:textDirection w:val="btLr"/>
            <w:hideMark/>
          </w:tcPr>
          <w:p w14:paraId="1260CDDB" w14:textId="77777777" w:rsidR="00844380" w:rsidRPr="0005228F" w:rsidRDefault="00844380" w:rsidP="00844380">
            <w:pPr>
              <w:pStyle w:val="ECCTableHeaderwhitefont"/>
            </w:pPr>
            <w:r w:rsidRPr="0005228F">
              <w:t>Sensitivity</w:t>
            </w:r>
          </w:p>
        </w:tc>
        <w:tc>
          <w:tcPr>
            <w:tcW w:w="408" w:type="pct"/>
            <w:textDirection w:val="btLr"/>
            <w:hideMark/>
          </w:tcPr>
          <w:p w14:paraId="26C6102B" w14:textId="77777777" w:rsidR="00844380" w:rsidRPr="0005228F" w:rsidRDefault="00844380" w:rsidP="00844380">
            <w:pPr>
              <w:pStyle w:val="ECCTableHeaderwhitefont"/>
            </w:pPr>
            <w:r w:rsidRPr="0005228F">
              <w:t>Co-Channel Rejection</w:t>
            </w:r>
          </w:p>
        </w:tc>
        <w:tc>
          <w:tcPr>
            <w:tcW w:w="405" w:type="pct"/>
            <w:textDirection w:val="btLr"/>
            <w:hideMark/>
          </w:tcPr>
          <w:p w14:paraId="176711A6" w14:textId="77777777" w:rsidR="00844380" w:rsidRPr="0005228F" w:rsidRDefault="00844380" w:rsidP="00844380">
            <w:pPr>
              <w:pStyle w:val="ECCTableHeaderwhitefont"/>
            </w:pPr>
            <w:r w:rsidRPr="0005228F">
              <w:t>Selectivity</w:t>
            </w:r>
          </w:p>
        </w:tc>
        <w:tc>
          <w:tcPr>
            <w:tcW w:w="408" w:type="pct"/>
            <w:textDirection w:val="btLr"/>
            <w:vAlign w:val="top"/>
            <w:hideMark/>
          </w:tcPr>
          <w:p w14:paraId="681CC07B" w14:textId="77777777" w:rsidR="00844380" w:rsidRPr="0005228F" w:rsidRDefault="00844380" w:rsidP="00844380">
            <w:pPr>
              <w:pStyle w:val="ECCTableHeaderwhitefont"/>
            </w:pPr>
            <w:r w:rsidRPr="0005228F">
              <w:t>Blocking</w:t>
            </w:r>
          </w:p>
        </w:tc>
        <w:tc>
          <w:tcPr>
            <w:tcW w:w="405" w:type="pct"/>
            <w:textDirection w:val="btLr"/>
            <w:hideMark/>
          </w:tcPr>
          <w:p w14:paraId="32110AD9" w14:textId="77777777" w:rsidR="00844380" w:rsidRPr="0005228F" w:rsidRDefault="00844380" w:rsidP="00844380">
            <w:pPr>
              <w:pStyle w:val="ECCTableHeaderwhitefont"/>
            </w:pPr>
            <w:r w:rsidRPr="0005228F">
              <w:t>Spurious response</w:t>
            </w:r>
          </w:p>
        </w:tc>
        <w:tc>
          <w:tcPr>
            <w:tcW w:w="408" w:type="pct"/>
            <w:textDirection w:val="btLr"/>
          </w:tcPr>
          <w:p w14:paraId="52D9EA57" w14:textId="77777777" w:rsidR="00844380" w:rsidRPr="0005228F" w:rsidRDefault="00844380" w:rsidP="00844380">
            <w:pPr>
              <w:pStyle w:val="ECCTableHeaderwhitefont"/>
            </w:pPr>
            <w:r w:rsidRPr="0005228F">
              <w:t>Intermodulation</w:t>
            </w:r>
          </w:p>
        </w:tc>
        <w:tc>
          <w:tcPr>
            <w:tcW w:w="408" w:type="pct"/>
            <w:textDirection w:val="btLr"/>
            <w:vAlign w:val="top"/>
            <w:hideMark/>
          </w:tcPr>
          <w:p w14:paraId="0CFFFEB3" w14:textId="77777777" w:rsidR="00844380" w:rsidRPr="0005228F" w:rsidRDefault="00844380" w:rsidP="00844380">
            <w:pPr>
              <w:pStyle w:val="ECCTableHeaderwhitefont"/>
            </w:pPr>
            <w:r w:rsidRPr="0005228F">
              <w:t>Dynamic Range</w:t>
            </w:r>
          </w:p>
        </w:tc>
        <w:tc>
          <w:tcPr>
            <w:tcW w:w="488" w:type="pct"/>
            <w:textDirection w:val="btLr"/>
            <w:vAlign w:val="top"/>
            <w:hideMark/>
          </w:tcPr>
          <w:p w14:paraId="53DACC81" w14:textId="77777777" w:rsidR="00844380" w:rsidRPr="0005228F" w:rsidRDefault="00844380" w:rsidP="00844380">
            <w:pPr>
              <w:pStyle w:val="ECCTableHeaderwhitefont"/>
            </w:pPr>
            <w:r w:rsidRPr="0005228F">
              <w:t>Reciprocal mixing</w:t>
            </w:r>
          </w:p>
        </w:tc>
        <w:tc>
          <w:tcPr>
            <w:tcW w:w="405" w:type="pct"/>
            <w:textDirection w:val="btLr"/>
            <w:vAlign w:val="top"/>
            <w:hideMark/>
          </w:tcPr>
          <w:p w14:paraId="0BE4428A" w14:textId="77777777" w:rsidR="00844380" w:rsidRPr="0005228F" w:rsidRDefault="00844380" w:rsidP="00844380">
            <w:pPr>
              <w:pStyle w:val="ECCTableHeaderwhitefont"/>
            </w:pPr>
            <w:r w:rsidRPr="0005228F">
              <w:t>Desensitisation</w:t>
            </w:r>
          </w:p>
        </w:tc>
        <w:tc>
          <w:tcPr>
            <w:tcW w:w="439" w:type="pct"/>
            <w:textDirection w:val="btLr"/>
            <w:hideMark/>
          </w:tcPr>
          <w:p w14:paraId="4ED95B29" w14:textId="77777777" w:rsidR="00844380" w:rsidRPr="0005228F" w:rsidRDefault="00844380" w:rsidP="00844380">
            <w:pPr>
              <w:pStyle w:val="ECCTableHeaderwhitefont"/>
            </w:pPr>
            <w:r w:rsidRPr="0005228F">
              <w:t>Overloading</w:t>
            </w:r>
            <w:r w:rsidRPr="0005228F">
              <w:rPr>
                <w:rStyle w:val="FootnoteReference"/>
              </w:rPr>
              <w:footnoteReference w:id="14"/>
            </w:r>
          </w:p>
        </w:tc>
      </w:tr>
      <w:tr w:rsidR="00844380" w:rsidRPr="0005228F" w14:paraId="533FD32A" w14:textId="77777777" w:rsidTr="00A32324">
        <w:trPr>
          <w:trHeight w:val="265"/>
        </w:trPr>
        <w:tc>
          <w:tcPr>
            <w:tcW w:w="819" w:type="pct"/>
            <w:tcBorders>
              <w:top w:val="single" w:sz="4" w:space="0" w:color="D22A23"/>
              <w:left w:val="single" w:sz="4" w:space="0" w:color="D22A23"/>
              <w:bottom w:val="single" w:sz="4" w:space="0" w:color="D22A23"/>
              <w:right w:val="single" w:sz="4" w:space="0" w:color="D22A23"/>
            </w:tcBorders>
            <w:hideMark/>
          </w:tcPr>
          <w:p w14:paraId="06DD2B05" w14:textId="77777777" w:rsidR="00844380" w:rsidRPr="0005228F" w:rsidRDefault="00844380" w:rsidP="00844380">
            <w:r w:rsidRPr="0005228F">
              <w:t>Number of Harmonised Standards containing the parameter</w:t>
            </w:r>
          </w:p>
        </w:tc>
        <w:tc>
          <w:tcPr>
            <w:tcW w:w="408" w:type="pct"/>
            <w:tcBorders>
              <w:top w:val="single" w:sz="4" w:space="0" w:color="D22A23"/>
              <w:left w:val="single" w:sz="4" w:space="0" w:color="D22A23"/>
              <w:bottom w:val="single" w:sz="4" w:space="0" w:color="D22A23"/>
              <w:right w:val="single" w:sz="4" w:space="0" w:color="D22A23"/>
            </w:tcBorders>
            <w:hideMark/>
          </w:tcPr>
          <w:p w14:paraId="6DC8046E" w14:textId="77777777" w:rsidR="00844380" w:rsidRPr="0005228F" w:rsidRDefault="00844380" w:rsidP="00844380">
            <w:pPr>
              <w:pStyle w:val="ECCTabletext"/>
            </w:pPr>
            <w:r w:rsidRPr="0005228F">
              <w:t>55</w:t>
            </w:r>
          </w:p>
        </w:tc>
        <w:tc>
          <w:tcPr>
            <w:tcW w:w="408" w:type="pct"/>
            <w:tcBorders>
              <w:top w:val="single" w:sz="4" w:space="0" w:color="D22A23"/>
              <w:left w:val="single" w:sz="4" w:space="0" w:color="D22A23"/>
              <w:bottom w:val="single" w:sz="4" w:space="0" w:color="D22A23"/>
              <w:right w:val="single" w:sz="4" w:space="0" w:color="D22A23"/>
            </w:tcBorders>
          </w:tcPr>
          <w:p w14:paraId="2D5ED0D8" w14:textId="77777777" w:rsidR="00844380" w:rsidRPr="0005228F" w:rsidRDefault="00844380" w:rsidP="00844380">
            <w:pPr>
              <w:pStyle w:val="ECCTabletext"/>
            </w:pPr>
            <w:r w:rsidRPr="0005228F">
              <w:t>29</w:t>
            </w:r>
          </w:p>
        </w:tc>
        <w:tc>
          <w:tcPr>
            <w:tcW w:w="405" w:type="pct"/>
            <w:tcBorders>
              <w:top w:val="single" w:sz="4" w:space="0" w:color="D22A23"/>
              <w:left w:val="single" w:sz="4" w:space="0" w:color="D22A23"/>
              <w:bottom w:val="single" w:sz="4" w:space="0" w:color="D22A23"/>
              <w:right w:val="single" w:sz="4" w:space="0" w:color="D22A23"/>
            </w:tcBorders>
            <w:hideMark/>
          </w:tcPr>
          <w:p w14:paraId="297EC311" w14:textId="77777777" w:rsidR="00844380" w:rsidRPr="0005228F" w:rsidRDefault="00844380" w:rsidP="00844380">
            <w:pPr>
              <w:pStyle w:val="ECCTabletext"/>
            </w:pPr>
            <w:r w:rsidRPr="0005228F">
              <w:t>91</w:t>
            </w:r>
          </w:p>
        </w:tc>
        <w:tc>
          <w:tcPr>
            <w:tcW w:w="408" w:type="pct"/>
            <w:tcBorders>
              <w:top w:val="single" w:sz="4" w:space="0" w:color="D22A23"/>
              <w:left w:val="single" w:sz="4" w:space="0" w:color="D22A23"/>
              <w:bottom w:val="single" w:sz="4" w:space="0" w:color="D22A23"/>
              <w:right w:val="single" w:sz="4" w:space="0" w:color="D22A23"/>
            </w:tcBorders>
            <w:hideMark/>
          </w:tcPr>
          <w:p w14:paraId="7F0E196C" w14:textId="77777777" w:rsidR="00844380" w:rsidRPr="0005228F" w:rsidRDefault="00844380" w:rsidP="00844380">
            <w:pPr>
              <w:pStyle w:val="ECCTabletext"/>
            </w:pPr>
            <w:r w:rsidRPr="0005228F">
              <w:t>99</w:t>
            </w:r>
          </w:p>
        </w:tc>
        <w:tc>
          <w:tcPr>
            <w:tcW w:w="405" w:type="pct"/>
            <w:tcBorders>
              <w:top w:val="single" w:sz="4" w:space="0" w:color="D22A23"/>
              <w:left w:val="single" w:sz="4" w:space="0" w:color="D22A23"/>
              <w:bottom w:val="single" w:sz="4" w:space="0" w:color="D22A23"/>
              <w:right w:val="single" w:sz="4" w:space="0" w:color="D22A23"/>
            </w:tcBorders>
          </w:tcPr>
          <w:p w14:paraId="5AF2318E" w14:textId="77777777" w:rsidR="00844380" w:rsidRPr="0005228F" w:rsidRDefault="00844380" w:rsidP="00844380">
            <w:pPr>
              <w:pStyle w:val="ECCTabletext"/>
            </w:pPr>
            <w:r w:rsidRPr="0005228F">
              <w:t>41</w:t>
            </w:r>
          </w:p>
        </w:tc>
        <w:tc>
          <w:tcPr>
            <w:tcW w:w="408" w:type="pct"/>
            <w:tcBorders>
              <w:top w:val="single" w:sz="4" w:space="0" w:color="D22A23"/>
              <w:left w:val="single" w:sz="4" w:space="0" w:color="D22A23"/>
              <w:bottom w:val="single" w:sz="4" w:space="0" w:color="D22A23"/>
              <w:right w:val="single" w:sz="4" w:space="0" w:color="D22A23"/>
            </w:tcBorders>
          </w:tcPr>
          <w:p w14:paraId="1863EF07" w14:textId="77777777" w:rsidR="00844380" w:rsidRPr="0005228F" w:rsidRDefault="00844380" w:rsidP="00844380">
            <w:pPr>
              <w:pStyle w:val="ECCTabletext"/>
            </w:pPr>
            <w:r w:rsidRPr="0005228F">
              <w:t>39</w:t>
            </w:r>
          </w:p>
        </w:tc>
        <w:tc>
          <w:tcPr>
            <w:tcW w:w="408" w:type="pct"/>
            <w:tcBorders>
              <w:top w:val="single" w:sz="4" w:space="0" w:color="D22A23"/>
              <w:left w:val="single" w:sz="4" w:space="0" w:color="D22A23"/>
              <w:bottom w:val="single" w:sz="4" w:space="0" w:color="D22A23"/>
              <w:right w:val="single" w:sz="4" w:space="0" w:color="D22A23"/>
            </w:tcBorders>
          </w:tcPr>
          <w:p w14:paraId="4CD59C3C" w14:textId="77777777" w:rsidR="00844380" w:rsidRPr="0005228F" w:rsidRDefault="00844380" w:rsidP="00844380">
            <w:pPr>
              <w:pStyle w:val="ECCTabletext"/>
            </w:pPr>
            <w:r w:rsidRPr="0005228F">
              <w:t>3</w:t>
            </w:r>
          </w:p>
        </w:tc>
        <w:tc>
          <w:tcPr>
            <w:tcW w:w="488" w:type="pct"/>
            <w:tcBorders>
              <w:top w:val="single" w:sz="4" w:space="0" w:color="D22A23"/>
              <w:left w:val="single" w:sz="4" w:space="0" w:color="D22A23"/>
              <w:bottom w:val="single" w:sz="4" w:space="0" w:color="D22A23"/>
              <w:right w:val="single" w:sz="4" w:space="0" w:color="D22A23"/>
            </w:tcBorders>
          </w:tcPr>
          <w:p w14:paraId="39D78895" w14:textId="77777777" w:rsidR="00844380" w:rsidRPr="0005228F" w:rsidRDefault="00844380" w:rsidP="00844380">
            <w:pPr>
              <w:pStyle w:val="ECCTabletext"/>
            </w:pPr>
            <w:r w:rsidRPr="0005228F">
              <w:t>0</w:t>
            </w:r>
          </w:p>
        </w:tc>
        <w:tc>
          <w:tcPr>
            <w:tcW w:w="405" w:type="pct"/>
            <w:tcBorders>
              <w:top w:val="single" w:sz="4" w:space="0" w:color="D22A23"/>
              <w:left w:val="single" w:sz="4" w:space="0" w:color="D22A23"/>
              <w:bottom w:val="single" w:sz="4" w:space="0" w:color="D22A23"/>
              <w:right w:val="single" w:sz="4" w:space="0" w:color="D22A23"/>
            </w:tcBorders>
          </w:tcPr>
          <w:p w14:paraId="1C9F8D5B" w14:textId="77777777" w:rsidR="00844380" w:rsidRPr="0005228F" w:rsidRDefault="00844380" w:rsidP="00844380">
            <w:pPr>
              <w:pStyle w:val="ECCTabletext"/>
            </w:pPr>
            <w:r w:rsidRPr="0005228F">
              <w:t>14</w:t>
            </w:r>
          </w:p>
        </w:tc>
        <w:tc>
          <w:tcPr>
            <w:tcW w:w="439" w:type="pct"/>
            <w:tcBorders>
              <w:top w:val="single" w:sz="4" w:space="0" w:color="D22A23"/>
              <w:left w:val="single" w:sz="4" w:space="0" w:color="D22A23"/>
              <w:bottom w:val="single" w:sz="4" w:space="0" w:color="D22A23"/>
              <w:right w:val="single" w:sz="4" w:space="0" w:color="D22A23"/>
            </w:tcBorders>
            <w:hideMark/>
          </w:tcPr>
          <w:p w14:paraId="2FFE8BA4" w14:textId="77777777" w:rsidR="00844380" w:rsidRPr="0005228F" w:rsidRDefault="00844380" w:rsidP="00844380">
            <w:pPr>
              <w:pStyle w:val="ECCTabletext"/>
            </w:pPr>
            <w:r w:rsidRPr="0005228F">
              <w:t>1</w:t>
            </w:r>
          </w:p>
        </w:tc>
      </w:tr>
    </w:tbl>
    <w:p w14:paraId="5294E220" w14:textId="77777777" w:rsidR="00844380" w:rsidRPr="0005228F" w:rsidRDefault="00844380" w:rsidP="00844380">
      <w:pPr>
        <w:rPr>
          <w:rStyle w:val="ECCParagraph"/>
        </w:rPr>
      </w:pPr>
      <w:r w:rsidRPr="0005228F">
        <w:rPr>
          <w:rStyle w:val="ECCParagraph"/>
        </w:rPr>
        <w:t xml:space="preserve">The requirements for receiver found in ETSI Harmonised cited in the OJEU </w:t>
      </w:r>
      <w:r w:rsidRPr="0005228F">
        <w:rPr>
          <w:rStyle w:val="ECCParagraph"/>
        </w:rPr>
        <w:fldChar w:fldCharType="begin"/>
      </w:r>
      <w:r w:rsidRPr="0005228F">
        <w:rPr>
          <w:rStyle w:val="ECCParagraph"/>
        </w:rPr>
        <w:instrText xml:space="preserve"> REF _Ref515457427 \r \h </w:instrText>
      </w:r>
      <w:r w:rsidRPr="0005228F">
        <w:rPr>
          <w:rStyle w:val="ECCParagraph"/>
        </w:rPr>
      </w:r>
      <w:r w:rsidRPr="0005228F">
        <w:rPr>
          <w:rStyle w:val="ECCParagraph"/>
        </w:rPr>
        <w:fldChar w:fldCharType="separate"/>
      </w:r>
      <w:r w:rsidRPr="0005228F">
        <w:rPr>
          <w:rStyle w:val="ECCParagraph"/>
        </w:rPr>
        <w:t>[21]</w:t>
      </w:r>
      <w:r w:rsidRPr="0005228F">
        <w:rPr>
          <w:rStyle w:val="ECCParagraph"/>
        </w:rPr>
        <w:fldChar w:fldCharType="end"/>
      </w:r>
      <w:r w:rsidRPr="0005228F">
        <w:rPr>
          <w:rStyle w:val="ECCParagraph"/>
        </w:rPr>
        <w:t xml:space="preserve"> are useful to ECC groups conducting compatibility studies as they set a minimum expectation on receiver performance. As seen in the previous section, blocking is one of the most common receiver parameters defined in Harmonised Standards. </w:t>
      </w:r>
      <w:r w:rsidRPr="0005228F">
        <w:rPr>
          <w:rStyle w:val="ECCParagraph"/>
          <w:highlight w:val="yellow"/>
        </w:rPr>
        <w:fldChar w:fldCharType="begin"/>
      </w:r>
      <w:r w:rsidRPr="0005228F">
        <w:rPr>
          <w:rStyle w:val="ECCParagraph"/>
        </w:rPr>
        <w:instrText xml:space="preserve"> REF _Ref14268344 \h </w:instrText>
      </w:r>
      <w:r w:rsidRPr="0005228F">
        <w:rPr>
          <w:rStyle w:val="ECCParagraph"/>
          <w:highlight w:val="yellow"/>
        </w:rPr>
      </w:r>
      <w:r w:rsidRPr="0005228F">
        <w:rPr>
          <w:rStyle w:val="ECCParagraph"/>
          <w:highlight w:val="yellow"/>
        </w:rPr>
        <w:fldChar w:fldCharType="separate"/>
      </w:r>
      <w:r w:rsidRPr="0005228F">
        <w:t xml:space="preserve">Table </w:t>
      </w:r>
      <w:r w:rsidRPr="0005228F">
        <w:rPr>
          <w:noProof/>
        </w:rPr>
        <w:t>31</w:t>
      </w:r>
      <w:r w:rsidRPr="0005228F">
        <w:rPr>
          <w:rStyle w:val="ECCParagraph"/>
          <w:highlight w:val="yellow"/>
        </w:rPr>
        <w:fldChar w:fldCharType="end"/>
      </w:r>
      <w:r w:rsidRPr="0005228F">
        <w:rPr>
          <w:rStyle w:val="ECCParagraph"/>
        </w:rPr>
        <w:t xml:space="preserve"> (Annex 4) gives an overview of the blocking limits found in some ETSI Harmonised Standards. </w:t>
      </w:r>
    </w:p>
    <w:p w14:paraId="34B3C6BC" w14:textId="77777777" w:rsidR="00844380" w:rsidRPr="0005228F" w:rsidRDefault="00844380" w:rsidP="00844380">
      <w:pPr>
        <w:pStyle w:val="Heading2"/>
        <w:tabs>
          <w:tab w:val="num" w:pos="860"/>
        </w:tabs>
        <w:ind w:left="709" w:hanging="709"/>
        <w:rPr>
          <w:lang w:val="en-GB"/>
        </w:rPr>
      </w:pPr>
      <w:bookmarkStart w:id="313" w:name="_Toc26977266"/>
      <w:bookmarkStart w:id="314" w:name="_Toc21332767"/>
      <w:bookmarkStart w:id="315" w:name="_Toc31812089"/>
      <w:bookmarkStart w:id="316" w:name="_Toc513736511"/>
      <w:bookmarkStart w:id="317" w:name="_Toc510022057"/>
      <w:r w:rsidRPr="0005228F">
        <w:rPr>
          <w:lang w:val="en-GB"/>
        </w:rPr>
        <w:t>Additional ETSI definitions of radio parameters</w:t>
      </w:r>
      <w:bookmarkEnd w:id="313"/>
      <w:bookmarkEnd w:id="314"/>
      <w:bookmarkEnd w:id="315"/>
      <w:r w:rsidRPr="0005228F">
        <w:rPr>
          <w:lang w:val="en-GB"/>
        </w:rPr>
        <w:t xml:space="preserve"> </w:t>
      </w:r>
      <w:bookmarkEnd w:id="316"/>
      <w:bookmarkEnd w:id="317"/>
    </w:p>
    <w:p w14:paraId="6FDBDD5B" w14:textId="77777777" w:rsidR="00844380" w:rsidRPr="0005228F" w:rsidRDefault="00844380" w:rsidP="00844380">
      <w:pPr>
        <w:pStyle w:val="ECCTabletext"/>
        <w:rPr>
          <w:rStyle w:val="ECCParagraph"/>
        </w:rPr>
      </w:pPr>
      <w:r w:rsidRPr="0005228F">
        <w:rPr>
          <w:rStyle w:val="ECCParagraph"/>
        </w:rPr>
        <w:t xml:space="preserve">There are also some older additional definitions on receiver parameters in ETSI TR 103 265 </w:t>
      </w:r>
      <w:r w:rsidRPr="0005228F">
        <w:rPr>
          <w:rStyle w:val="ECCParagraph"/>
        </w:rPr>
        <w:fldChar w:fldCharType="begin"/>
      </w:r>
      <w:r w:rsidRPr="0005228F">
        <w:rPr>
          <w:rStyle w:val="ECCParagraph"/>
        </w:rPr>
        <w:instrText xml:space="preserve"> REF _Ref445906286 \r \h  \* MERGEFORMAT </w:instrText>
      </w:r>
      <w:r w:rsidRPr="0005228F">
        <w:rPr>
          <w:rStyle w:val="ECCParagraph"/>
        </w:rPr>
      </w:r>
      <w:r w:rsidRPr="0005228F">
        <w:rPr>
          <w:rStyle w:val="ECCParagraph"/>
        </w:rPr>
        <w:fldChar w:fldCharType="separate"/>
      </w:r>
      <w:r w:rsidRPr="0005228F">
        <w:rPr>
          <w:rStyle w:val="ECCParagraph"/>
        </w:rPr>
        <w:t>[36]</w:t>
      </w:r>
      <w:r w:rsidRPr="0005228F">
        <w:rPr>
          <w:rStyle w:val="ECCParagraph"/>
        </w:rPr>
        <w:fldChar w:fldCharType="end"/>
      </w:r>
      <w:r w:rsidRPr="0005228F">
        <w:rPr>
          <w:rStyle w:val="ECCParagraph"/>
        </w:rPr>
        <w:t xml:space="preserve"> </w:t>
      </w:r>
      <w:r w:rsidRPr="0005228F">
        <w:t>whi</w:t>
      </w:r>
      <w:r w:rsidRPr="0005228F">
        <w:rPr>
          <w:rStyle w:val="ECCParagraph"/>
        </w:rPr>
        <w:t>ch presents all definitions found in most ETSI Standards and information on how all these definitions were gathered. Other relevant ETSI documents are:</w:t>
      </w:r>
    </w:p>
    <w:p w14:paraId="60C7DBB3" w14:textId="77777777" w:rsidR="00844380" w:rsidRPr="0005228F" w:rsidRDefault="00844380" w:rsidP="00844380">
      <w:pPr>
        <w:pStyle w:val="ECCBulletsLv1"/>
        <w:ind w:left="357" w:hanging="357"/>
        <w:jc w:val="left"/>
      </w:pPr>
      <w:r w:rsidRPr="0005228F">
        <w:t xml:space="preserve">ETSI TR 102 914 V1.1.1 (2009-01): Technical report on aspects and implications of the inclusion of receiver parameters within ETSI standards, Annex A: Definitions of receiver parameters found in ETSI Harmonised Standards under article 3.2 of the R&amp;TTE Directive </w:t>
      </w:r>
      <w:r w:rsidRPr="0005228F">
        <w:fldChar w:fldCharType="begin"/>
      </w:r>
      <w:r w:rsidRPr="0005228F">
        <w:instrText xml:space="preserve"> REF _Ref445908595 \r \h  \* MERGEFORMAT </w:instrText>
      </w:r>
      <w:r w:rsidRPr="0005228F">
        <w:fldChar w:fldCharType="separate"/>
      </w:r>
      <w:r w:rsidRPr="0005228F">
        <w:t>[38]</w:t>
      </w:r>
      <w:r w:rsidRPr="0005228F">
        <w:fldChar w:fldCharType="end"/>
      </w:r>
      <w:r w:rsidRPr="0005228F">
        <w:t>;</w:t>
      </w:r>
    </w:p>
    <w:p w14:paraId="6E4454BD" w14:textId="77777777" w:rsidR="00844380" w:rsidRPr="0005228F" w:rsidRDefault="00844380" w:rsidP="00844380">
      <w:pPr>
        <w:pStyle w:val="ECCBulletsLv1"/>
        <w:ind w:left="357" w:hanging="357"/>
        <w:jc w:val="left"/>
        <w:rPr>
          <w:rStyle w:val="ECCHLyellow"/>
        </w:rPr>
      </w:pPr>
      <w:r w:rsidRPr="0005228F">
        <w:t xml:space="preserve">ETSI TR 102 137 V1.3.1 (2019-11): Use of radio frequency spectrum by equipment meeting ETSI standards. An excel table is provided with search function for searching standards for equipment operating in a specified frequency band; </w:t>
      </w:r>
      <w:r w:rsidRPr="0005228F">
        <w:fldChar w:fldCharType="begin"/>
      </w:r>
      <w:r w:rsidRPr="0005228F">
        <w:instrText xml:space="preserve"> REF _Ref445908615 \r \h  \* MERGEFORMAT </w:instrText>
      </w:r>
      <w:r w:rsidRPr="0005228F">
        <w:fldChar w:fldCharType="separate"/>
      </w:r>
      <w:r w:rsidRPr="0005228F">
        <w:t>[39]</w:t>
      </w:r>
      <w:r w:rsidRPr="0005228F">
        <w:fldChar w:fldCharType="end"/>
      </w:r>
    </w:p>
    <w:p w14:paraId="4E73DA62" w14:textId="77777777" w:rsidR="00844380" w:rsidRPr="0005228F" w:rsidRDefault="00844380" w:rsidP="00844380">
      <w:pPr>
        <w:pStyle w:val="ECCBulletsLv1"/>
        <w:ind w:left="357" w:hanging="357"/>
        <w:jc w:val="left"/>
      </w:pPr>
      <w:r w:rsidRPr="0005228F">
        <w:t xml:space="preserve">ETSI EG 202 150 V1.1.1 (2003-02): ETSI Guide on "Common Text" for Application Forms/Short Equipment Description Forms, AP-1_v104: Common text for EQUIPMENT DESCRIPTION FORM FOR TESTING and ETSI TR 100 0TT-1 V1.0.4 (2002-12) Test Report Form for "in-house testing" to &lt;EN </w:t>
      </w:r>
      <w:r w:rsidRPr="0005228F">
        <w:fldChar w:fldCharType="begin"/>
      </w:r>
      <w:r w:rsidRPr="0005228F">
        <w:instrText xml:space="preserve"> REF _Ref445908626 \r \h  \* MERGEFORMAT </w:instrText>
      </w:r>
      <w:r w:rsidRPr="0005228F">
        <w:fldChar w:fldCharType="separate"/>
      </w:r>
      <w:r w:rsidRPr="0005228F">
        <w:t>[40]</w:t>
      </w:r>
      <w:r w:rsidRPr="0005228F">
        <w:fldChar w:fldCharType="end"/>
      </w:r>
      <w:r w:rsidRPr="0005228F">
        <w:t>.</w:t>
      </w:r>
    </w:p>
    <w:p w14:paraId="4D8DC807" w14:textId="77777777" w:rsidR="00844380" w:rsidRPr="0005228F" w:rsidRDefault="00844380" w:rsidP="00844380">
      <w:pPr>
        <w:pStyle w:val="ECCTablenote"/>
      </w:pPr>
    </w:p>
    <w:p w14:paraId="533F99FF" w14:textId="77777777" w:rsidR="00844380" w:rsidRPr="0005228F" w:rsidRDefault="00844380" w:rsidP="00844380">
      <w:r w:rsidRPr="0005228F">
        <w:t>Recently ,ETSI produced the following technical specification relevant to receiver parameters and interference handling. This has not been analysed or reviewed by CEPT/ECC:</w:t>
      </w:r>
    </w:p>
    <w:p w14:paraId="4A03A33A" w14:textId="77777777" w:rsidR="00844380" w:rsidRPr="0005228F" w:rsidRDefault="00844380" w:rsidP="00844380">
      <w:pPr>
        <w:pStyle w:val="ECCBulletsLv1"/>
        <w:ind w:left="357" w:hanging="357"/>
        <w:jc w:val="left"/>
      </w:pPr>
      <w:r w:rsidRPr="0005228F">
        <w:t xml:space="preserve">TS 103 567 V1.1.1 (2019-09): “Requirements on signal interferer handling” </w:t>
      </w:r>
      <w:r w:rsidRPr="0005228F">
        <w:fldChar w:fldCharType="begin"/>
      </w:r>
      <w:r w:rsidRPr="0005228F">
        <w:instrText xml:space="preserve"> REF _Ref20738906 \r \h </w:instrText>
      </w:r>
      <w:r w:rsidRPr="0005228F">
        <w:fldChar w:fldCharType="separate"/>
      </w:r>
      <w:r w:rsidRPr="0005228F">
        <w:t>[41]</w:t>
      </w:r>
      <w:r w:rsidRPr="0005228F">
        <w:fldChar w:fldCharType="end"/>
      </w:r>
      <w:r w:rsidRPr="0005228F">
        <w:t>;</w:t>
      </w:r>
    </w:p>
    <w:p w14:paraId="0899CEE0" w14:textId="77777777" w:rsidR="00844380" w:rsidRPr="0005228F" w:rsidRDefault="00844380" w:rsidP="00844380">
      <w:pPr>
        <w:pStyle w:val="Heading1"/>
        <w:ind w:left="357" w:hanging="357"/>
        <w:rPr>
          <w:lang w:val="en-GB"/>
        </w:rPr>
      </w:pPr>
      <w:bookmarkStart w:id="318" w:name="_Toc455482629"/>
      <w:bookmarkStart w:id="319" w:name="_Toc455482686"/>
      <w:bookmarkStart w:id="320" w:name="_Toc513736483"/>
      <w:bookmarkStart w:id="321" w:name="_Toc510022023"/>
      <w:bookmarkStart w:id="322" w:name="_Toc26977267"/>
      <w:bookmarkStart w:id="323" w:name="_Toc21332768"/>
      <w:bookmarkStart w:id="324" w:name="_Toc31812090"/>
      <w:bookmarkEnd w:id="318"/>
      <w:bookmarkEnd w:id="319"/>
      <w:r w:rsidRPr="0005228F">
        <w:rPr>
          <w:lang w:val="en-GB"/>
        </w:rPr>
        <w:t>Additional consideration of receivers in sharing and compatibility studies</w:t>
      </w:r>
      <w:bookmarkEnd w:id="320"/>
      <w:bookmarkEnd w:id="321"/>
      <w:bookmarkEnd w:id="322"/>
      <w:bookmarkEnd w:id="323"/>
      <w:bookmarkEnd w:id="324"/>
    </w:p>
    <w:p w14:paraId="0FA222F2" w14:textId="77777777" w:rsidR="00844380" w:rsidRPr="0005228F" w:rsidRDefault="00844380" w:rsidP="00844380">
      <w:pPr>
        <w:pStyle w:val="Heading2"/>
        <w:tabs>
          <w:tab w:val="num" w:pos="860"/>
        </w:tabs>
        <w:ind w:left="567"/>
        <w:rPr>
          <w:lang w:val="en-GB"/>
        </w:rPr>
      </w:pPr>
      <w:bookmarkStart w:id="325" w:name="_Toc26977268"/>
      <w:bookmarkStart w:id="326" w:name="_Toc21332769"/>
      <w:bookmarkStart w:id="327" w:name="_Toc31812091"/>
      <w:r w:rsidRPr="0005228F">
        <w:rPr>
          <w:lang w:val="en-GB"/>
        </w:rPr>
        <w:t>Methodology for dealing with coexistence of systems of unlike bandwidth and different technologies</w:t>
      </w:r>
      <w:bookmarkEnd w:id="325"/>
      <w:bookmarkEnd w:id="326"/>
      <w:bookmarkEnd w:id="327"/>
      <w:r w:rsidRPr="0005228F">
        <w:rPr>
          <w:lang w:val="en-GB"/>
        </w:rPr>
        <w:t xml:space="preserve"> </w:t>
      </w:r>
    </w:p>
    <w:p w14:paraId="5A2360E6" w14:textId="77777777" w:rsidR="00844380" w:rsidRPr="0005228F" w:rsidRDefault="00844380" w:rsidP="00844380">
      <w:pPr>
        <w:pStyle w:val="Heading3"/>
        <w:tabs>
          <w:tab w:val="clear" w:pos="720"/>
          <w:tab w:val="num" w:pos="1429"/>
        </w:tabs>
        <w:ind w:left="709"/>
        <w:rPr>
          <w:lang w:val="en-GB" w:eastAsia="de-DE"/>
        </w:rPr>
      </w:pPr>
      <w:bookmarkStart w:id="328" w:name="_Ref25230606"/>
      <w:bookmarkStart w:id="329" w:name="_Toc26977269"/>
      <w:bookmarkStart w:id="330" w:name="_Toc21332770"/>
      <w:bookmarkStart w:id="331" w:name="_Toc31812092"/>
      <w:r w:rsidRPr="0005228F" w:rsidDel="0091707C">
        <w:rPr>
          <w:lang w:val="en-GB" w:eastAsia="de-DE"/>
        </w:rPr>
        <w:t>Different bandwidths</w:t>
      </w:r>
      <w:r w:rsidRPr="0005228F">
        <w:rPr>
          <w:lang w:val="en-GB" w:eastAsia="de-DE"/>
        </w:rPr>
        <w:t xml:space="preserve"> for interferer and victim</w:t>
      </w:r>
      <w:bookmarkEnd w:id="328"/>
      <w:bookmarkEnd w:id="329"/>
      <w:bookmarkEnd w:id="330"/>
      <w:bookmarkEnd w:id="331"/>
    </w:p>
    <w:p w14:paraId="1A49403B" w14:textId="77777777" w:rsidR="00844380" w:rsidRPr="0005228F" w:rsidRDefault="00844380" w:rsidP="00844380">
      <w:r w:rsidRPr="0005228F">
        <w:rPr>
          <w:rFonts w:cs="Arial"/>
          <w:lang w:eastAsia="de-DE"/>
        </w:rPr>
        <w:t xml:space="preserve">The following </w:t>
      </w:r>
      <w:r w:rsidRPr="0005228F">
        <w:t>sections present</w:t>
      </w:r>
      <w:r w:rsidRPr="0005228F">
        <w:rPr>
          <w:rFonts w:cs="Arial"/>
          <w:lang w:eastAsia="de-DE"/>
        </w:rPr>
        <w:t xml:space="preserve"> a general method for dealing with different bandwidths for the interferer and victim. </w:t>
      </w:r>
      <w:r w:rsidRPr="0005228F">
        <w:t>It may be more accurate to use a realistic receiver mask based on more detailed information (e.g. measurements) or make assumptions of the characteristics of the filters in the receiver.</w:t>
      </w:r>
    </w:p>
    <w:p w14:paraId="0731E7C3" w14:textId="77777777" w:rsidR="00844380" w:rsidRPr="0005228F" w:rsidRDefault="00844380" w:rsidP="00844380">
      <w:pPr>
        <w:pStyle w:val="Heading4"/>
        <w:rPr>
          <w:lang w:val="en-GB"/>
        </w:rPr>
      </w:pPr>
      <w:bookmarkStart w:id="332" w:name="_Toc26977270"/>
      <w:bookmarkStart w:id="333" w:name="_Toc21332771"/>
      <w:bookmarkStart w:id="334" w:name="_Toc31812093"/>
      <w:r w:rsidRPr="0005228F">
        <w:rPr>
          <w:lang w:val="en-GB"/>
        </w:rPr>
        <w:t>Co-channel interferer and victim receiver bandwidth</w:t>
      </w:r>
      <w:bookmarkEnd w:id="332"/>
      <w:bookmarkEnd w:id="333"/>
      <w:bookmarkEnd w:id="334"/>
    </w:p>
    <w:p w14:paraId="2094CC87" w14:textId="77777777" w:rsidR="00844380" w:rsidRPr="0005228F" w:rsidRDefault="00844380" w:rsidP="00844380">
      <w:pPr>
        <w:rPr>
          <w:rFonts w:cs="Arial"/>
          <w:szCs w:val="20"/>
          <w:lang w:eastAsia="de-DE"/>
        </w:rPr>
      </w:pPr>
      <w:r w:rsidRPr="0005228F">
        <w:rPr>
          <w:rFonts w:cs="Arial"/>
          <w:szCs w:val="20"/>
          <w:lang w:eastAsia="de-DE"/>
        </w:rPr>
        <w:t xml:space="preserve">In the case of co-channel interference, if the bandwidths of the victim receiver and the interfering transmitter are fully overlapping and when the interfering transmitter bandwidth is equal to or less than the victim receiver bandwidth as shown in </w:t>
      </w:r>
      <w:r w:rsidRPr="0005228F">
        <w:rPr>
          <w:rFonts w:cs="Arial"/>
          <w:szCs w:val="20"/>
          <w:lang w:eastAsia="de-DE"/>
        </w:rPr>
        <w:fldChar w:fldCharType="begin"/>
      </w:r>
      <w:r w:rsidRPr="0005228F">
        <w:rPr>
          <w:rFonts w:cs="Arial"/>
          <w:szCs w:val="20"/>
          <w:lang w:eastAsia="de-DE"/>
        </w:rPr>
        <w:instrText xml:space="preserve"> REF _Ref21103377 \h </w:instrText>
      </w:r>
      <w:r w:rsidRPr="0005228F">
        <w:rPr>
          <w:rFonts w:cs="Arial"/>
          <w:szCs w:val="20"/>
          <w:lang w:eastAsia="de-DE"/>
        </w:rPr>
      </w:r>
      <w:r w:rsidRPr="0005228F">
        <w:rPr>
          <w:rFonts w:cs="Arial"/>
          <w:szCs w:val="20"/>
          <w:lang w:eastAsia="de-DE"/>
        </w:rPr>
        <w:fldChar w:fldCharType="separate"/>
      </w:r>
      <w:r w:rsidRPr="0005228F">
        <w:t xml:space="preserve">Figure </w:t>
      </w:r>
      <w:r w:rsidRPr="0005228F">
        <w:rPr>
          <w:noProof/>
        </w:rPr>
        <w:t>15</w:t>
      </w:r>
      <w:r w:rsidRPr="0005228F">
        <w:rPr>
          <w:rFonts w:cs="Arial"/>
          <w:szCs w:val="20"/>
          <w:lang w:eastAsia="de-DE"/>
        </w:rPr>
        <w:fldChar w:fldCharType="end"/>
      </w:r>
      <w:r w:rsidRPr="0005228F" w:rsidDel="00AE47A4">
        <w:rPr>
          <w:rFonts w:cs="Arial"/>
          <w:szCs w:val="20"/>
          <w:lang w:eastAsia="de-DE"/>
        </w:rPr>
        <w:t xml:space="preserve"> </w:t>
      </w:r>
      <w:r w:rsidRPr="0005228F">
        <w:rPr>
          <w:rFonts w:cs="Arial"/>
          <w:szCs w:val="20"/>
          <w:lang w:eastAsia="de-DE"/>
        </w:rPr>
        <w:t xml:space="preserve">(when the bandwidths are equal) and </w:t>
      </w:r>
      <w:r w:rsidRPr="0005228F">
        <w:rPr>
          <w:rFonts w:cs="Arial"/>
          <w:szCs w:val="20"/>
          <w:lang w:eastAsia="de-DE"/>
        </w:rPr>
        <w:fldChar w:fldCharType="begin"/>
      </w:r>
      <w:r w:rsidRPr="0005228F">
        <w:rPr>
          <w:rFonts w:cs="Arial"/>
          <w:szCs w:val="20"/>
          <w:lang w:eastAsia="de-DE"/>
        </w:rPr>
        <w:instrText xml:space="preserve"> REF _Ref21103385 \h </w:instrText>
      </w:r>
      <w:r w:rsidRPr="0005228F">
        <w:rPr>
          <w:rFonts w:cs="Arial"/>
          <w:szCs w:val="20"/>
          <w:lang w:eastAsia="de-DE"/>
        </w:rPr>
      </w:r>
      <w:r w:rsidRPr="0005228F">
        <w:rPr>
          <w:rFonts w:cs="Arial"/>
          <w:szCs w:val="20"/>
          <w:lang w:eastAsia="de-DE"/>
        </w:rPr>
        <w:fldChar w:fldCharType="separate"/>
      </w:r>
      <w:r w:rsidRPr="0005228F">
        <w:t xml:space="preserve">Figure </w:t>
      </w:r>
      <w:r w:rsidRPr="0005228F">
        <w:rPr>
          <w:noProof/>
        </w:rPr>
        <w:t>16</w:t>
      </w:r>
      <w:r w:rsidRPr="0005228F">
        <w:rPr>
          <w:rFonts w:cs="Arial"/>
          <w:szCs w:val="20"/>
          <w:lang w:eastAsia="de-DE"/>
        </w:rPr>
        <w:fldChar w:fldCharType="end"/>
      </w:r>
      <w:r w:rsidRPr="0005228F">
        <w:rPr>
          <w:rFonts w:cs="Arial"/>
          <w:szCs w:val="20"/>
          <w:lang w:eastAsia="de-DE"/>
        </w:rPr>
        <w:t xml:space="preserve"> (when the bandwidths are not equal). Those figures assume </w:t>
      </w:r>
      <w:r w:rsidRPr="0005228F">
        <w:t xml:space="preserve">a </w:t>
      </w:r>
      <w:r w:rsidRPr="0005228F">
        <w:rPr>
          <w:rFonts w:cs="Arial"/>
          <w:szCs w:val="20"/>
          <w:lang w:eastAsia="de-DE"/>
        </w:rPr>
        <w:t xml:space="preserve">rectangular shape for both </w:t>
      </w:r>
      <w:r w:rsidRPr="0005228F">
        <w:t xml:space="preserve">the interfering </w:t>
      </w:r>
      <w:r w:rsidRPr="0005228F">
        <w:rPr>
          <w:rFonts w:cs="Arial"/>
          <w:szCs w:val="20"/>
          <w:lang w:eastAsia="de-DE"/>
        </w:rPr>
        <w:t xml:space="preserve">transmitter and </w:t>
      </w:r>
      <w:r w:rsidRPr="0005228F">
        <w:t xml:space="preserve">the victim </w:t>
      </w:r>
      <w:r w:rsidRPr="0005228F">
        <w:rPr>
          <w:rFonts w:cs="Arial"/>
          <w:szCs w:val="20"/>
          <w:lang w:eastAsia="de-DE"/>
        </w:rPr>
        <w:t>receiver mask</w:t>
      </w:r>
      <w:r w:rsidRPr="0005228F">
        <w:t>s</w:t>
      </w:r>
      <w:r w:rsidRPr="0005228F">
        <w:rPr>
          <w:rFonts w:cs="Arial"/>
          <w:szCs w:val="20"/>
          <w:lang w:eastAsia="de-DE"/>
        </w:rPr>
        <w:t>, therefore, when the bandwidths are equal:</w:t>
      </w:r>
    </w:p>
    <w:p w14:paraId="077722B9" w14:textId="77777777" w:rsidR="00844380" w:rsidRPr="0005228F" w:rsidRDefault="00844380" w:rsidP="00844380">
      <w:pPr>
        <w:pStyle w:val="MTDisplayEquation"/>
        <w:rPr>
          <w:lang w:eastAsia="de-DE"/>
        </w:rPr>
      </w:pPr>
      <w:r w:rsidRPr="0005228F">
        <w:rPr>
          <w:lang w:eastAsia="de-DE"/>
        </w:rPr>
        <w:tab/>
      </w:r>
      <w:r w:rsidRPr="0005228F">
        <w:rPr>
          <w:position w:val="-14"/>
          <w:lang w:eastAsia="de-DE"/>
        </w:rPr>
        <w:object w:dxaOrig="1939" w:dyaOrig="400" w14:anchorId="53E812C6">
          <v:shape id="_x0000_i1064" type="#_x0000_t75" style="width:99.1pt;height:19.65pt" o:ole="">
            <v:imagedata r:id="rId99" o:title=""/>
          </v:shape>
          <o:OLEObject Type="Embed" ProgID="Equation.DSMT4" ShapeID="_x0000_i1064" DrawAspect="Content" ObjectID="_1642509002" r:id="rId100"/>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27</w:instrText>
      </w:r>
      <w:r w:rsidRPr="0005228F">
        <w:rPr>
          <w:lang w:eastAsia="de-DE"/>
        </w:rPr>
        <w:fldChar w:fldCharType="end"/>
      </w:r>
      <w:r w:rsidRPr="0005228F">
        <w:rPr>
          <w:lang w:eastAsia="de-DE"/>
        </w:rPr>
        <w:instrText>)</w:instrText>
      </w:r>
      <w:r w:rsidRPr="0005228F">
        <w:rPr>
          <w:lang w:eastAsia="de-DE"/>
        </w:rPr>
        <w:fldChar w:fldCharType="end"/>
      </w:r>
    </w:p>
    <w:p w14:paraId="2A229AFC" w14:textId="77777777" w:rsidR="00844380" w:rsidRPr="0005228F" w:rsidRDefault="00844380" w:rsidP="00844380">
      <w:pPr>
        <w:rPr>
          <w:rFonts w:cs="Arial"/>
          <w:szCs w:val="20"/>
        </w:rPr>
      </w:pPr>
      <w:r w:rsidRPr="0005228F">
        <w:rPr>
          <w:rFonts w:cs="Arial"/>
          <w:szCs w:val="20"/>
        </w:rPr>
        <w:t>Where:</w:t>
      </w:r>
    </w:p>
    <w:p w14:paraId="0CA089B2" w14:textId="77777777" w:rsidR="00844380" w:rsidRPr="0005228F" w:rsidRDefault="00844380" w:rsidP="00844380">
      <w:pPr>
        <w:pStyle w:val="ECCBulletsLv1"/>
        <w:spacing w:before="0"/>
        <w:ind w:left="357" w:hanging="357"/>
        <w:jc w:val="left"/>
        <w:rPr>
          <w:rFonts w:cs="Arial"/>
          <w:szCs w:val="20"/>
        </w:rPr>
      </w:pPr>
      <w:r w:rsidRPr="0005228F">
        <w:rPr>
          <w:rFonts w:cs="Arial"/>
          <w:i/>
          <w:szCs w:val="20"/>
        </w:rPr>
        <w:t>I</w:t>
      </w:r>
      <w:r w:rsidRPr="0005228F">
        <w:rPr>
          <w:rFonts w:cs="Arial"/>
          <w:szCs w:val="20"/>
        </w:rPr>
        <w:t>: Interfering signal power measured in its bandwidth at the input of the receiver, before any filtering (e.g. at antenna port);</w:t>
      </w:r>
    </w:p>
    <w:p w14:paraId="05CF2FF9" w14:textId="77777777" w:rsidR="00844380" w:rsidRPr="0005228F" w:rsidRDefault="00844380" w:rsidP="00844380">
      <w:pPr>
        <w:pStyle w:val="ECCBulletsLv1"/>
        <w:spacing w:before="0"/>
        <w:ind w:left="357" w:hanging="357"/>
        <w:jc w:val="left"/>
        <w:rPr>
          <w:rFonts w:cs="Arial"/>
          <w:szCs w:val="20"/>
        </w:rPr>
      </w:pPr>
      <w:r w:rsidRPr="0005228F">
        <w:rPr>
          <w:rFonts w:cs="Arial"/>
          <w:i/>
          <w:szCs w:val="20"/>
        </w:rPr>
        <w:t>I</w:t>
      </w:r>
      <w:r w:rsidRPr="0005228F">
        <w:rPr>
          <w:rFonts w:cs="Arial"/>
          <w:i/>
          <w:szCs w:val="20"/>
          <w:vertAlign w:val="subscript"/>
        </w:rPr>
        <w:t>r</w:t>
      </w:r>
      <w:r w:rsidRPr="0005228F">
        <w:rPr>
          <w:rFonts w:cs="Arial"/>
          <w:szCs w:val="20"/>
        </w:rPr>
        <w:t>: Interfering signal power received by the victim receiver.</w:t>
      </w:r>
    </w:p>
    <w:p w14:paraId="7C7F0F56" w14:textId="77777777" w:rsidR="00844380" w:rsidRPr="0005228F" w:rsidRDefault="00844380" w:rsidP="00844380">
      <w:pPr>
        <w:spacing w:after="120"/>
        <w:rPr>
          <w:rFonts w:cs="Arial"/>
          <w:szCs w:val="20"/>
          <w:lang w:eastAsia="de-DE"/>
        </w:rPr>
      </w:pPr>
      <w:r w:rsidRPr="0005228F">
        <w:rPr>
          <w:rFonts w:cs="Arial"/>
          <w:szCs w:val="20"/>
          <w:lang w:eastAsia="de-DE"/>
        </w:rPr>
        <w:t>It should be noted that, in general, when the real response is not rectangular, the result is not perfect and I</w:t>
      </w:r>
      <w:r w:rsidRPr="0005228F">
        <w:rPr>
          <w:rFonts w:cs="Arial"/>
          <w:szCs w:val="20"/>
          <w:vertAlign w:val="subscript"/>
          <w:lang w:eastAsia="de-DE"/>
        </w:rPr>
        <w:t>r</w:t>
      </w:r>
      <w:r w:rsidRPr="0005228F">
        <w:rPr>
          <w:rFonts w:cs="Arial"/>
          <w:szCs w:val="20"/>
          <w:lang w:eastAsia="de-DE"/>
        </w:rPr>
        <w:t xml:space="preserve"> is slightly lower than I.</w:t>
      </w:r>
    </w:p>
    <w:p w14:paraId="0AAE1DEC" w14:textId="77777777" w:rsidR="00844380" w:rsidRPr="0005228F" w:rsidRDefault="00844380" w:rsidP="00844380">
      <w:pPr>
        <w:jc w:val="center"/>
        <w:rPr>
          <w:rFonts w:cs="Arial"/>
          <w:szCs w:val="20"/>
          <w:highlight w:val="green"/>
          <w:lang w:eastAsia="de-DE"/>
        </w:rPr>
      </w:pPr>
      <w:r w:rsidRPr="003C2CC3">
        <w:rPr>
          <w:rFonts w:cs="Arial"/>
          <w:noProof/>
          <w:szCs w:val="20"/>
          <w:highlight w:val="green"/>
          <w:lang w:eastAsia="da-DK"/>
        </w:rPr>
        <w:drawing>
          <wp:inline distT="0" distB="0" distL="0" distR="0" wp14:anchorId="059F9137" wp14:editId="55929756">
            <wp:extent cx="3776980" cy="1117600"/>
            <wp:effectExtent l="0" t="0" r="0" b="6350"/>
            <wp:docPr id="4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76980" cy="1117600"/>
                    </a:xfrm>
                    <a:prstGeom prst="rect">
                      <a:avLst/>
                    </a:prstGeom>
                    <a:solidFill>
                      <a:schemeClr val="bg1"/>
                    </a:solidFill>
                    <a:ln>
                      <a:noFill/>
                    </a:ln>
                  </pic:spPr>
                </pic:pic>
              </a:graphicData>
            </a:graphic>
          </wp:inline>
        </w:drawing>
      </w:r>
    </w:p>
    <w:p w14:paraId="54BEA021" w14:textId="77777777" w:rsidR="00844380" w:rsidRPr="0005228F" w:rsidRDefault="00844380" w:rsidP="00844380">
      <w:pPr>
        <w:pStyle w:val="Caption"/>
        <w:rPr>
          <w:rFonts w:cs="Arial"/>
          <w:highlight w:val="green"/>
          <w:lang w:val="en-GB" w:eastAsia="de-DE"/>
        </w:rPr>
      </w:pPr>
      <w:bookmarkStart w:id="335" w:name="_Ref21103377"/>
      <w:bookmarkStart w:id="336" w:name="_Ref19798363"/>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15</w:t>
      </w:r>
      <w:r w:rsidRPr="0005228F">
        <w:rPr>
          <w:noProof/>
          <w:lang w:val="en-GB"/>
        </w:rPr>
        <w:fldChar w:fldCharType="end"/>
      </w:r>
      <w:bookmarkEnd w:id="335"/>
      <w:r w:rsidRPr="0005228F">
        <w:rPr>
          <w:noProof/>
          <w:lang w:val="en-GB"/>
        </w:rPr>
        <w:t>: Transmitter and receiver masks where bandwidths are equal</w:t>
      </w:r>
      <w:bookmarkEnd w:id="336"/>
    </w:p>
    <w:p w14:paraId="3011F113" w14:textId="77777777" w:rsidR="00844380" w:rsidRPr="0005228F" w:rsidRDefault="00844380" w:rsidP="00844380">
      <w:pPr>
        <w:rPr>
          <w:rFonts w:cs="Arial"/>
          <w:szCs w:val="20"/>
          <w:highlight w:val="green"/>
          <w:lang w:eastAsia="de-DE"/>
        </w:rPr>
      </w:pPr>
    </w:p>
    <w:p w14:paraId="3B5A2CA3" w14:textId="77777777" w:rsidR="00844380" w:rsidRPr="0005228F" w:rsidRDefault="00844380" w:rsidP="00844380">
      <w:pPr>
        <w:jc w:val="center"/>
        <w:rPr>
          <w:rFonts w:cs="Arial"/>
          <w:szCs w:val="20"/>
          <w:highlight w:val="green"/>
          <w:lang w:eastAsia="de-DE"/>
        </w:rPr>
      </w:pPr>
      <w:r w:rsidRPr="003C2CC3">
        <w:rPr>
          <w:rFonts w:cs="Arial"/>
          <w:noProof/>
          <w:szCs w:val="20"/>
          <w:highlight w:val="green"/>
          <w:lang w:eastAsia="da-DK"/>
        </w:rPr>
        <w:drawing>
          <wp:inline distT="0" distB="0" distL="0" distR="0" wp14:anchorId="73C4AC75" wp14:editId="5B190C1F">
            <wp:extent cx="6120765" cy="1006743"/>
            <wp:effectExtent l="0" t="0" r="0" b="3175"/>
            <wp:docPr id="4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765" cy="1006743"/>
                    </a:xfrm>
                    <a:prstGeom prst="rect">
                      <a:avLst/>
                    </a:prstGeom>
                    <a:solidFill>
                      <a:schemeClr val="bg1"/>
                    </a:solidFill>
                    <a:ln>
                      <a:noFill/>
                    </a:ln>
                  </pic:spPr>
                </pic:pic>
              </a:graphicData>
            </a:graphic>
          </wp:inline>
        </w:drawing>
      </w:r>
    </w:p>
    <w:p w14:paraId="0D6F2EAD" w14:textId="77777777" w:rsidR="00844380" w:rsidRPr="0005228F" w:rsidRDefault="00844380" w:rsidP="00844380">
      <w:pPr>
        <w:pStyle w:val="Caption"/>
        <w:rPr>
          <w:rFonts w:cs="Arial"/>
          <w:highlight w:val="green"/>
          <w:lang w:val="en-GB" w:eastAsia="de-DE"/>
        </w:rPr>
      </w:pPr>
      <w:bookmarkStart w:id="337" w:name="_Ref21103385"/>
      <w:bookmarkStart w:id="338" w:name="_Ref19798380"/>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16</w:t>
      </w:r>
      <w:r w:rsidRPr="0005228F">
        <w:rPr>
          <w:noProof/>
          <w:lang w:val="en-GB"/>
        </w:rPr>
        <w:fldChar w:fldCharType="end"/>
      </w:r>
      <w:bookmarkEnd w:id="337"/>
      <w:r w:rsidRPr="0005228F">
        <w:rPr>
          <w:noProof/>
          <w:lang w:val="en-GB"/>
        </w:rPr>
        <w:t xml:space="preserve"> Transmitter and receiver masks where the receiver bandwidth is wider</w:t>
      </w:r>
      <w:bookmarkEnd w:id="338"/>
    </w:p>
    <w:p w14:paraId="7D5E64EE" w14:textId="77777777" w:rsidR="00844380" w:rsidRPr="0005228F" w:rsidRDefault="00844380" w:rsidP="00844380">
      <w:pPr>
        <w:rPr>
          <w:rFonts w:cs="Arial"/>
          <w:szCs w:val="20"/>
          <w:lang w:eastAsia="de-DE"/>
        </w:rPr>
      </w:pPr>
      <w:r w:rsidRPr="0005228F">
        <w:rPr>
          <w:rFonts w:cs="Arial"/>
          <w:szCs w:val="20"/>
          <w:lang w:eastAsia="de-DE"/>
        </w:rPr>
        <w:t>If the victim receiver bandwidth is fully covered by the interfering transmitter bandwidth that is gr</w:t>
      </w:r>
      <w:r w:rsidRPr="0005228F">
        <w:t>e</w:t>
      </w:r>
      <w:r w:rsidRPr="0005228F">
        <w:rPr>
          <w:rFonts w:cs="Arial"/>
          <w:szCs w:val="20"/>
          <w:lang w:eastAsia="de-DE"/>
        </w:rPr>
        <w:t xml:space="preserve">ater </w:t>
      </w:r>
      <w:r w:rsidRPr="0005228F">
        <w:t>than</w:t>
      </w:r>
      <w:r w:rsidRPr="0005228F">
        <w:rPr>
          <w:rFonts w:cs="Arial"/>
          <w:szCs w:val="20"/>
          <w:lang w:eastAsia="de-DE"/>
        </w:rPr>
        <w:t xml:space="preserve"> the victim receiver bandwidth as shown in </w:t>
      </w:r>
      <w:r w:rsidRPr="0005228F">
        <w:rPr>
          <w:rFonts w:cs="Arial"/>
          <w:szCs w:val="20"/>
          <w:lang w:eastAsia="de-DE"/>
        </w:rPr>
        <w:fldChar w:fldCharType="begin"/>
      </w:r>
      <w:r w:rsidRPr="0005228F">
        <w:rPr>
          <w:rFonts w:cs="Arial"/>
          <w:szCs w:val="20"/>
          <w:lang w:eastAsia="de-DE"/>
        </w:rPr>
        <w:instrText xml:space="preserve"> REF _Ref26346554 \h </w:instrText>
      </w:r>
      <w:r w:rsidRPr="0005228F">
        <w:rPr>
          <w:rFonts w:cs="Arial"/>
          <w:szCs w:val="20"/>
          <w:lang w:eastAsia="de-DE"/>
        </w:rPr>
      </w:r>
      <w:r w:rsidRPr="0005228F">
        <w:rPr>
          <w:rFonts w:cs="Arial"/>
          <w:szCs w:val="20"/>
          <w:lang w:eastAsia="de-DE"/>
        </w:rPr>
        <w:fldChar w:fldCharType="separate"/>
      </w:r>
      <w:r w:rsidRPr="0005228F">
        <w:t xml:space="preserve">Figure </w:t>
      </w:r>
      <w:r w:rsidRPr="0005228F">
        <w:rPr>
          <w:noProof/>
        </w:rPr>
        <w:t>17</w:t>
      </w:r>
      <w:r w:rsidRPr="0005228F">
        <w:rPr>
          <w:rFonts w:cs="Arial"/>
          <w:szCs w:val="20"/>
          <w:lang w:eastAsia="de-DE"/>
        </w:rPr>
        <w:fldChar w:fldCharType="end"/>
      </w:r>
      <w:r w:rsidRPr="0005228F">
        <w:rPr>
          <w:rFonts w:cs="Arial"/>
          <w:szCs w:val="20"/>
          <w:lang w:eastAsia="de-DE"/>
        </w:rPr>
        <w:t>, then the interfering signal power received by the victim receiver is:</w:t>
      </w:r>
    </w:p>
    <w:p w14:paraId="2953069B" w14:textId="77777777" w:rsidR="00844380" w:rsidRPr="0005228F" w:rsidRDefault="00844380" w:rsidP="00844380">
      <w:pPr>
        <w:pStyle w:val="MTDisplayEquation"/>
        <w:rPr>
          <w:lang w:eastAsia="de-DE"/>
        </w:rPr>
      </w:pPr>
      <w:r w:rsidRPr="0005228F">
        <w:rPr>
          <w:lang w:eastAsia="de-DE"/>
        </w:rPr>
        <w:tab/>
      </w:r>
      <w:r w:rsidRPr="0005228F">
        <w:rPr>
          <w:position w:val="-32"/>
          <w:lang w:eastAsia="de-DE"/>
        </w:rPr>
        <w:object w:dxaOrig="3600" w:dyaOrig="760" w14:anchorId="09250AE7">
          <v:shape id="_x0000_i1065" type="#_x0000_t75" style="width:183.25pt;height:37.4pt" o:ole="">
            <v:imagedata r:id="rId103" o:title=""/>
          </v:shape>
          <o:OLEObject Type="Embed" ProgID="Equation.DSMT4" ShapeID="_x0000_i1065" DrawAspect="Content" ObjectID="_1642509003" r:id="rId104"/>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28</w:instrText>
      </w:r>
      <w:r w:rsidRPr="0005228F">
        <w:rPr>
          <w:lang w:eastAsia="de-DE"/>
        </w:rPr>
        <w:fldChar w:fldCharType="end"/>
      </w:r>
      <w:r w:rsidRPr="0005228F">
        <w:rPr>
          <w:lang w:eastAsia="de-DE"/>
        </w:rPr>
        <w:instrText>)</w:instrText>
      </w:r>
      <w:r w:rsidRPr="0005228F">
        <w:rPr>
          <w:lang w:eastAsia="de-DE"/>
        </w:rPr>
        <w:fldChar w:fldCharType="end"/>
      </w:r>
    </w:p>
    <w:p w14:paraId="0A02BAA3" w14:textId="77777777" w:rsidR="00844380" w:rsidRPr="0005228F" w:rsidRDefault="00844380" w:rsidP="00844380">
      <w:pPr>
        <w:rPr>
          <w:rFonts w:cs="Arial"/>
          <w:szCs w:val="20"/>
        </w:rPr>
      </w:pPr>
      <w:r w:rsidRPr="0005228F">
        <w:rPr>
          <w:rFonts w:cs="Arial"/>
          <w:szCs w:val="20"/>
        </w:rPr>
        <w:t>Where:</w:t>
      </w:r>
    </w:p>
    <w:p w14:paraId="25BEA44E" w14:textId="77777777" w:rsidR="00844380" w:rsidRPr="0005228F" w:rsidRDefault="00844380" w:rsidP="00844380">
      <w:pPr>
        <w:pStyle w:val="ECCBulletsLv1"/>
        <w:ind w:left="357" w:hanging="357"/>
        <w:jc w:val="left"/>
      </w:pPr>
      <w:proofErr w:type="spellStart"/>
      <w:r w:rsidRPr="0005228F">
        <w:rPr>
          <w:i/>
        </w:rPr>
        <w:t>BW</w:t>
      </w:r>
      <w:r w:rsidRPr="0005228F">
        <w:rPr>
          <w:i/>
          <w:vertAlign w:val="subscript"/>
        </w:rPr>
        <w:t>r</w:t>
      </w:r>
      <w:proofErr w:type="spellEnd"/>
      <w:r w:rsidRPr="0005228F">
        <w:t>: Victim receiver bandwidth;</w:t>
      </w:r>
    </w:p>
    <w:p w14:paraId="1DB21ACE" w14:textId="77777777" w:rsidR="00844380" w:rsidRPr="0005228F" w:rsidRDefault="00844380" w:rsidP="00844380">
      <w:pPr>
        <w:pStyle w:val="ECCBulletsLv1"/>
        <w:ind w:left="357" w:hanging="357"/>
        <w:jc w:val="left"/>
      </w:pPr>
      <w:proofErr w:type="spellStart"/>
      <w:r w:rsidRPr="0005228F">
        <w:rPr>
          <w:i/>
        </w:rPr>
        <w:t>BW</w:t>
      </w:r>
      <w:r w:rsidRPr="0005228F">
        <w:rPr>
          <w:i/>
          <w:vertAlign w:val="subscript"/>
        </w:rPr>
        <w:t>t</w:t>
      </w:r>
      <w:proofErr w:type="spellEnd"/>
      <w:r w:rsidRPr="0005228F">
        <w:t>: Interfering signal bandwidth.</w:t>
      </w:r>
    </w:p>
    <w:p w14:paraId="54BB1BD7" w14:textId="77777777" w:rsidR="00844380" w:rsidRPr="0005228F" w:rsidRDefault="00844380" w:rsidP="00844380">
      <w:pPr>
        <w:rPr>
          <w:rFonts w:cs="Arial"/>
          <w:szCs w:val="20"/>
          <w:lang w:eastAsia="de-DE"/>
        </w:rPr>
      </w:pPr>
      <w:r w:rsidRPr="0005228F">
        <w:rPr>
          <w:rFonts w:cs="Arial"/>
          <w:szCs w:val="20"/>
          <w:lang w:eastAsia="de-DE"/>
        </w:rPr>
        <w:t xml:space="preserve">Compared to the equal bandwidths case the assumed rectangular mask may give a discrepancy compared to the actual interference level. </w:t>
      </w:r>
    </w:p>
    <w:p w14:paraId="2927DA21" w14:textId="77777777" w:rsidR="00844380" w:rsidRPr="0005228F" w:rsidRDefault="00844380" w:rsidP="00844380">
      <w:pPr>
        <w:ind w:left="1701" w:firstLine="567"/>
        <w:rPr>
          <w:rFonts w:cs="Arial"/>
          <w:szCs w:val="20"/>
          <w:lang w:eastAsia="de-DE"/>
        </w:rPr>
      </w:pPr>
    </w:p>
    <w:p w14:paraId="78E7E15A" w14:textId="77777777" w:rsidR="00844380" w:rsidRPr="0005228F" w:rsidRDefault="00844380" w:rsidP="00844380">
      <w:pPr>
        <w:jc w:val="center"/>
        <w:rPr>
          <w:rFonts w:cs="Arial"/>
          <w:szCs w:val="20"/>
          <w:highlight w:val="green"/>
          <w:lang w:eastAsia="de-DE"/>
        </w:rPr>
      </w:pPr>
      <w:r w:rsidRPr="003C2CC3">
        <w:rPr>
          <w:rFonts w:cs="Arial"/>
          <w:noProof/>
          <w:szCs w:val="20"/>
          <w:highlight w:val="green"/>
          <w:lang w:eastAsia="da-DK"/>
        </w:rPr>
        <w:drawing>
          <wp:inline distT="0" distB="0" distL="0" distR="0" wp14:anchorId="6AF2F8C5" wp14:editId="7091EF7C">
            <wp:extent cx="5949538" cy="1210654"/>
            <wp:effectExtent l="0" t="0" r="0" b="8890"/>
            <wp:docPr id="4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5972745" cy="1215376"/>
                    </a:xfrm>
                    <a:prstGeom prst="rect">
                      <a:avLst/>
                    </a:prstGeom>
                  </pic:spPr>
                </pic:pic>
              </a:graphicData>
            </a:graphic>
          </wp:inline>
        </w:drawing>
      </w:r>
    </w:p>
    <w:p w14:paraId="72BD30D4" w14:textId="77777777" w:rsidR="00844380" w:rsidRPr="0005228F" w:rsidRDefault="00844380" w:rsidP="00844380">
      <w:pPr>
        <w:pStyle w:val="Caption"/>
        <w:rPr>
          <w:rFonts w:cs="Arial"/>
          <w:lang w:val="en-GB" w:eastAsia="de-DE"/>
        </w:rPr>
      </w:pPr>
      <w:bookmarkStart w:id="339" w:name="_Ref26346554"/>
      <w:r w:rsidRPr="0005228F">
        <w:rPr>
          <w:lang w:val="en-GB"/>
        </w:rPr>
        <w:t xml:space="preserve">Figure </w:t>
      </w:r>
      <w:r w:rsidRPr="003C2CC3">
        <w:rPr>
          <w:lang w:val="en-GB"/>
        </w:rPr>
        <w:fldChar w:fldCharType="begin"/>
      </w:r>
      <w:r w:rsidRPr="0005228F">
        <w:rPr>
          <w:lang w:val="en-GB"/>
        </w:rPr>
        <w:instrText xml:space="preserve"> SEQ Figure \* ARABIC </w:instrText>
      </w:r>
      <w:r w:rsidRPr="003C2CC3">
        <w:rPr>
          <w:lang w:val="en-GB"/>
        </w:rPr>
        <w:fldChar w:fldCharType="separate"/>
      </w:r>
      <w:r w:rsidRPr="0005228F">
        <w:rPr>
          <w:noProof/>
          <w:lang w:val="en-GB"/>
        </w:rPr>
        <w:t>17</w:t>
      </w:r>
      <w:r w:rsidRPr="003C2CC3">
        <w:rPr>
          <w:lang w:val="en-GB"/>
        </w:rPr>
        <w:fldChar w:fldCharType="end"/>
      </w:r>
      <w:bookmarkEnd w:id="339"/>
      <w:r w:rsidRPr="0005228F">
        <w:rPr>
          <w:noProof/>
          <w:lang w:val="en-GB"/>
        </w:rPr>
        <w:t xml:space="preserve"> Transmitter and receiver masks where the transmitter bandwidth is wider</w:t>
      </w:r>
    </w:p>
    <w:p w14:paraId="317D8382" w14:textId="77777777" w:rsidR="00844380" w:rsidRPr="0005228F" w:rsidRDefault="00844380" w:rsidP="00844380">
      <w:pPr>
        <w:rPr>
          <w:rFonts w:cs="Arial"/>
          <w:szCs w:val="20"/>
          <w:lang w:eastAsia="de-DE"/>
        </w:rPr>
      </w:pPr>
      <w:r w:rsidRPr="0005228F">
        <w:rPr>
          <w:rFonts w:cs="Arial"/>
          <w:szCs w:val="20"/>
          <w:lang w:eastAsia="de-DE"/>
        </w:rPr>
        <w:t xml:space="preserve">If the bandwidths of the victim receiver and the interfering transmitter are partially overlapping as shown in </w:t>
      </w:r>
      <w:r w:rsidRPr="0005228F">
        <w:rPr>
          <w:rFonts w:cs="Arial"/>
          <w:szCs w:val="20"/>
          <w:lang w:eastAsia="de-DE"/>
        </w:rPr>
        <w:fldChar w:fldCharType="begin"/>
      </w:r>
      <w:r w:rsidRPr="0005228F">
        <w:rPr>
          <w:rFonts w:cs="Arial"/>
          <w:szCs w:val="20"/>
          <w:lang w:eastAsia="de-DE"/>
        </w:rPr>
        <w:instrText xml:space="preserve"> REF _Ref26346527 \h </w:instrText>
      </w:r>
      <w:r w:rsidRPr="0005228F">
        <w:rPr>
          <w:rFonts w:cs="Arial"/>
          <w:szCs w:val="20"/>
          <w:lang w:eastAsia="de-DE"/>
        </w:rPr>
      </w:r>
      <w:r w:rsidRPr="0005228F">
        <w:rPr>
          <w:rFonts w:cs="Arial"/>
          <w:szCs w:val="20"/>
          <w:lang w:eastAsia="de-DE"/>
        </w:rPr>
        <w:fldChar w:fldCharType="separate"/>
      </w:r>
      <w:r w:rsidRPr="0005228F">
        <w:t xml:space="preserve">Figure </w:t>
      </w:r>
      <w:r w:rsidRPr="0005228F">
        <w:rPr>
          <w:noProof/>
        </w:rPr>
        <w:t>18</w:t>
      </w:r>
      <w:r w:rsidRPr="0005228F">
        <w:rPr>
          <w:rFonts w:cs="Arial"/>
          <w:szCs w:val="20"/>
          <w:lang w:eastAsia="de-DE"/>
        </w:rPr>
        <w:fldChar w:fldCharType="end"/>
      </w:r>
      <w:r w:rsidRPr="0005228F">
        <w:rPr>
          <w:rFonts w:cs="Arial"/>
          <w:szCs w:val="20"/>
          <w:lang w:eastAsia="de-DE"/>
        </w:rPr>
        <w:t>, then the interfering signal power received by the victim receiver is:</w:t>
      </w:r>
    </w:p>
    <w:p w14:paraId="372AD836" w14:textId="77777777" w:rsidR="00844380" w:rsidRPr="0005228F" w:rsidRDefault="00844380" w:rsidP="00844380">
      <w:pPr>
        <w:pStyle w:val="MTDisplayEquation"/>
        <w:rPr>
          <w:lang w:eastAsia="de-DE"/>
        </w:rPr>
      </w:pPr>
      <w:r w:rsidRPr="0005228F">
        <w:rPr>
          <w:lang w:eastAsia="de-DE"/>
        </w:rPr>
        <w:tab/>
      </w:r>
      <w:r w:rsidRPr="0005228F">
        <w:rPr>
          <w:position w:val="-32"/>
          <w:lang w:eastAsia="de-DE"/>
        </w:rPr>
        <w:object w:dxaOrig="4260" w:dyaOrig="760" w14:anchorId="6D1FF2A4">
          <v:shape id="_x0000_i1066" type="#_x0000_t75" style="width:212.25pt;height:37.4pt" o:ole="">
            <v:imagedata r:id="rId106" o:title=""/>
          </v:shape>
          <o:OLEObject Type="Embed" ProgID="Equation.DSMT4" ShapeID="_x0000_i1066" DrawAspect="Content" ObjectID="_1642509004" r:id="rId107"/>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29</w:instrText>
      </w:r>
      <w:r w:rsidRPr="0005228F">
        <w:rPr>
          <w:lang w:eastAsia="de-DE"/>
        </w:rPr>
        <w:fldChar w:fldCharType="end"/>
      </w:r>
      <w:r w:rsidRPr="0005228F">
        <w:rPr>
          <w:lang w:eastAsia="de-DE"/>
        </w:rPr>
        <w:instrText>)</w:instrText>
      </w:r>
      <w:r w:rsidRPr="0005228F">
        <w:rPr>
          <w:lang w:eastAsia="de-DE"/>
        </w:rPr>
        <w:fldChar w:fldCharType="end"/>
      </w:r>
    </w:p>
    <w:p w14:paraId="01B55C20" w14:textId="77777777" w:rsidR="00844380" w:rsidRPr="0005228F" w:rsidRDefault="00844380" w:rsidP="00844380">
      <w:pPr>
        <w:rPr>
          <w:rFonts w:cs="Arial"/>
          <w:szCs w:val="20"/>
          <w:lang w:eastAsia="de-DE"/>
        </w:rPr>
      </w:pPr>
    </w:p>
    <w:p w14:paraId="259BD633" w14:textId="77777777" w:rsidR="00844380" w:rsidRPr="0005228F" w:rsidRDefault="00844380" w:rsidP="00844380">
      <w:pPr>
        <w:rPr>
          <w:rFonts w:cs="Arial"/>
          <w:szCs w:val="20"/>
        </w:rPr>
      </w:pPr>
      <w:r w:rsidRPr="0005228F">
        <w:rPr>
          <w:rFonts w:cs="Arial"/>
          <w:szCs w:val="20"/>
        </w:rPr>
        <w:t>Where:</w:t>
      </w:r>
    </w:p>
    <w:p w14:paraId="66751A33" w14:textId="77777777" w:rsidR="00844380" w:rsidRPr="0005228F" w:rsidRDefault="00BE53C7" w:rsidP="00844380">
      <w:pPr>
        <w:pStyle w:val="ECCBulletsLv1"/>
        <w:ind w:left="357" w:hanging="357"/>
        <w:jc w:val="left"/>
      </w:pPr>
      <m:oMath>
        <m:sSub>
          <m:sSubPr>
            <m:ctrlPr>
              <w:rPr>
                <w:rFonts w:ascii="Cambria Math" w:hAnsi="Cambria Math"/>
                <w:i/>
                <w:lang w:eastAsia="de-DE"/>
              </w:rPr>
            </m:ctrlPr>
          </m:sSubPr>
          <m:e>
            <m:r>
              <w:rPr>
                <w:rFonts w:ascii="Cambria Math" w:hAnsi="Cambria Math"/>
                <w:lang w:eastAsia="de-DE"/>
              </w:rPr>
              <m:t>BW</m:t>
            </m:r>
          </m:e>
          <m:sub>
            <m:r>
              <w:rPr>
                <w:rFonts w:ascii="Cambria Math" w:hAnsi="Cambria Math"/>
                <w:lang w:eastAsia="de-DE"/>
              </w:rPr>
              <m:t>r</m:t>
            </m:r>
          </m:sub>
        </m:sSub>
        <m:r>
          <w:rPr>
            <w:rFonts w:ascii="Cambria Math" w:hAnsi="Cambria Math"/>
            <w:lang w:eastAsia="de-DE"/>
          </w:rPr>
          <m:t>∩</m:t>
        </m:r>
        <m:sSub>
          <m:sSubPr>
            <m:ctrlPr>
              <w:rPr>
                <w:rFonts w:ascii="Cambria Math" w:hAnsi="Cambria Math"/>
                <w:i/>
                <w:lang w:eastAsia="de-DE"/>
              </w:rPr>
            </m:ctrlPr>
          </m:sSubPr>
          <m:e>
            <m:r>
              <w:rPr>
                <w:rFonts w:ascii="Cambria Math" w:hAnsi="Cambria Math"/>
                <w:lang w:eastAsia="de-DE"/>
              </w:rPr>
              <m:t>BW</m:t>
            </m:r>
          </m:e>
          <m:sub>
            <m:r>
              <w:rPr>
                <w:rFonts w:ascii="Cambria Math" w:hAnsi="Cambria Math"/>
                <w:lang w:eastAsia="de-DE"/>
              </w:rPr>
              <m:t>t</m:t>
            </m:r>
          </m:sub>
        </m:sSub>
      </m:oMath>
      <w:r w:rsidR="00844380" w:rsidRPr="0005228F">
        <w:rPr>
          <w:lang w:eastAsia="de-DE"/>
        </w:rPr>
        <w:t xml:space="preserve">: Intersection of the victim receiver and the interfering transmitter bandwidths (i.e. in general it is the integral of the interfering power density after the relevant receiver selectivity transfer function and is often coincident with the FOS concept (or the NFD concept detailed in Annex </w:t>
      </w:r>
      <w:r w:rsidR="00844380" w:rsidRPr="0005228F">
        <w:rPr>
          <w:lang w:eastAsia="de-DE"/>
        </w:rPr>
        <w:fldChar w:fldCharType="begin"/>
      </w:r>
      <w:r w:rsidR="00844380" w:rsidRPr="0005228F">
        <w:rPr>
          <w:lang w:eastAsia="de-DE"/>
        </w:rPr>
        <w:instrText xml:space="preserve"> REF _Ref515463764 \r \h </w:instrText>
      </w:r>
      <w:r w:rsidR="00844380" w:rsidRPr="0005228F">
        <w:rPr>
          <w:lang w:eastAsia="de-DE"/>
        </w:rPr>
      </w:r>
      <w:r w:rsidR="00844380" w:rsidRPr="0005228F">
        <w:rPr>
          <w:lang w:eastAsia="de-DE"/>
        </w:rPr>
        <w:fldChar w:fldCharType="separate"/>
      </w:r>
      <w:r w:rsidR="00844380" w:rsidRPr="0005228F">
        <w:rPr>
          <w:lang w:eastAsia="de-DE"/>
        </w:rPr>
        <w:t>A5.7</w:t>
      </w:r>
      <w:r w:rsidR="00844380" w:rsidRPr="0005228F">
        <w:rPr>
          <w:lang w:eastAsia="de-DE"/>
        </w:rPr>
        <w:fldChar w:fldCharType="end"/>
      </w:r>
      <w:r w:rsidR="00844380" w:rsidRPr="0005228F">
        <w:rPr>
          <w:lang w:eastAsia="de-DE"/>
        </w:rPr>
        <w:t>)</w:t>
      </w:r>
      <w:r w:rsidR="00844380" w:rsidRPr="0005228F">
        <w:t>.</w:t>
      </w:r>
    </w:p>
    <w:p w14:paraId="4B9A32D5" w14:textId="77777777" w:rsidR="00844380" w:rsidRPr="0005228F" w:rsidRDefault="00844380" w:rsidP="00844380">
      <w:pPr>
        <w:rPr>
          <w:rFonts w:cs="Arial"/>
          <w:szCs w:val="20"/>
          <w:lang w:eastAsia="de-DE"/>
        </w:rPr>
      </w:pPr>
      <w:r w:rsidRPr="0005228F">
        <w:rPr>
          <w:rFonts w:cs="Arial"/>
          <w:szCs w:val="20"/>
          <w:lang w:eastAsia="de-DE"/>
        </w:rPr>
        <w:t xml:space="preserve">In general, this formula is valid also for any frequency offset between the interfering transmitter and the victim </w:t>
      </w:r>
      <w:proofErr w:type="gramStart"/>
      <w:r w:rsidRPr="0005228F">
        <w:t>r</w:t>
      </w:r>
      <w:r w:rsidRPr="0005228F">
        <w:rPr>
          <w:rFonts w:cs="Arial"/>
          <w:szCs w:val="20"/>
          <w:lang w:eastAsia="de-DE"/>
        </w:rPr>
        <w:t>eceiver..</w:t>
      </w:r>
      <w:proofErr w:type="gramEnd"/>
    </w:p>
    <w:p w14:paraId="759CF968" w14:textId="77777777" w:rsidR="00844380" w:rsidRPr="0005228F" w:rsidRDefault="00844380" w:rsidP="00844380">
      <w:pPr>
        <w:jc w:val="center"/>
        <w:rPr>
          <w:rFonts w:cs="Arial"/>
          <w:szCs w:val="20"/>
          <w:highlight w:val="green"/>
          <w:lang w:eastAsia="de-DE"/>
        </w:rPr>
      </w:pPr>
      <w:r w:rsidRPr="003C2CC3">
        <w:rPr>
          <w:rFonts w:cs="Arial"/>
          <w:noProof/>
          <w:szCs w:val="20"/>
          <w:lang w:eastAsia="da-DK"/>
        </w:rPr>
        <w:drawing>
          <wp:inline distT="0" distB="0" distL="0" distR="0" wp14:anchorId="29969324" wp14:editId="4ACEB7AE">
            <wp:extent cx="5004894" cy="2051436"/>
            <wp:effectExtent l="0" t="0" r="5715" b="6350"/>
            <wp:docPr id="4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54771" cy="2071880"/>
                    </a:xfrm>
                    <a:prstGeom prst="rect">
                      <a:avLst/>
                    </a:prstGeom>
                    <a:noFill/>
                    <a:ln>
                      <a:noFill/>
                    </a:ln>
                  </pic:spPr>
                </pic:pic>
              </a:graphicData>
            </a:graphic>
          </wp:inline>
        </w:drawing>
      </w:r>
      <w:r w:rsidRPr="0005228F">
        <w:rPr>
          <w:rFonts w:cs="Arial"/>
          <w:szCs w:val="20"/>
          <w:highlight w:val="green"/>
          <w:lang w:eastAsia="de-DE"/>
        </w:rPr>
        <w:br w:type="textWrapping" w:clear="all"/>
      </w:r>
    </w:p>
    <w:p w14:paraId="2218F76E" w14:textId="77777777" w:rsidR="00844380" w:rsidRPr="0005228F" w:rsidRDefault="00844380" w:rsidP="00844380">
      <w:pPr>
        <w:pStyle w:val="Caption"/>
        <w:rPr>
          <w:rFonts w:cs="Arial"/>
          <w:highlight w:val="green"/>
          <w:lang w:val="en-GB" w:eastAsia="de-DE"/>
        </w:rPr>
      </w:pPr>
      <w:bookmarkStart w:id="340" w:name="_Ref26346527"/>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18</w:t>
      </w:r>
      <w:r w:rsidRPr="0005228F">
        <w:rPr>
          <w:noProof/>
          <w:lang w:val="en-GB"/>
        </w:rPr>
        <w:fldChar w:fldCharType="end"/>
      </w:r>
      <w:bookmarkEnd w:id="340"/>
      <w:r w:rsidRPr="0005228F">
        <w:rPr>
          <w:noProof/>
          <w:lang w:val="en-GB"/>
        </w:rPr>
        <w:t>: Transmitter and receiver masks where the bandwidths are partially overlapping</w:t>
      </w:r>
    </w:p>
    <w:p w14:paraId="32D8F920" w14:textId="77777777" w:rsidR="00844380" w:rsidRPr="0005228F" w:rsidRDefault="00844380" w:rsidP="00E06A0A">
      <w:pPr>
        <w:pStyle w:val="Heading4"/>
        <w:keepNext/>
        <w:keepLines/>
        <w:rPr>
          <w:lang w:val="en-GB"/>
        </w:rPr>
      </w:pPr>
      <w:bookmarkStart w:id="341" w:name="_Toc26977271"/>
      <w:bookmarkStart w:id="342" w:name="_Toc21332772"/>
      <w:bookmarkStart w:id="343" w:name="_Toc31812094"/>
      <w:r w:rsidRPr="0005228F">
        <w:rPr>
          <w:lang w:val="en-GB"/>
        </w:rPr>
        <w:t>Adjacent and offset interferer and victim receiver bandwidth</w:t>
      </w:r>
      <w:bookmarkEnd w:id="341"/>
      <w:bookmarkEnd w:id="342"/>
      <w:bookmarkEnd w:id="343"/>
    </w:p>
    <w:p w14:paraId="48DA0303" w14:textId="77777777" w:rsidR="00844380" w:rsidRPr="0005228F" w:rsidRDefault="00844380" w:rsidP="00844380">
      <w:pPr>
        <w:rPr>
          <w:rFonts w:cs="Arial"/>
          <w:szCs w:val="20"/>
          <w:lang w:eastAsia="de-DE"/>
        </w:rPr>
      </w:pPr>
      <w:r w:rsidRPr="0005228F">
        <w:rPr>
          <w:lang w:eastAsia="de-DE"/>
        </w:rPr>
        <w:t xml:space="preserve">Note that, as elsewhere mentioned in this </w:t>
      </w:r>
      <w:r w:rsidRPr="0005228F">
        <w:t>R</w:t>
      </w:r>
      <w:r w:rsidRPr="0005228F">
        <w:rPr>
          <w:lang w:eastAsia="de-DE"/>
        </w:rPr>
        <w:t xml:space="preserve">eport, it is impractical for ETSI Standards to provide a direct receiver selectivity </w:t>
      </w:r>
      <w:r w:rsidRPr="0005228F">
        <w:t>mask</w:t>
      </w:r>
      <w:r w:rsidRPr="0005228F">
        <w:rPr>
          <w:lang w:eastAsia="de-DE"/>
        </w:rPr>
        <w:t>; however, when other receiver parameters such as ACIR, ACS, ACLR, blocking can be found (or easily calculated with the formulas</w:t>
      </w:r>
      <w:r w:rsidRPr="0005228F">
        <w:t xml:space="preserve"> </w:t>
      </w:r>
      <w:r w:rsidRPr="0005228F">
        <w:rPr>
          <w:lang w:eastAsia="de-DE"/>
        </w:rPr>
        <w:t xml:space="preserve">provided in section </w:t>
      </w:r>
      <w:r w:rsidRPr="0005228F">
        <w:rPr>
          <w:lang w:eastAsia="de-DE"/>
        </w:rPr>
        <w:fldChar w:fldCharType="begin"/>
      </w:r>
      <w:r w:rsidRPr="0005228F">
        <w:rPr>
          <w:lang w:eastAsia="de-DE"/>
        </w:rPr>
        <w:instrText xml:space="preserve"> REF _Ref513724824 \r \h </w:instrText>
      </w:r>
      <w:r w:rsidRPr="0005228F">
        <w:rPr>
          <w:lang w:eastAsia="de-DE"/>
        </w:rPr>
      </w:r>
      <w:r w:rsidRPr="0005228F">
        <w:rPr>
          <w:lang w:eastAsia="de-DE"/>
        </w:rPr>
        <w:fldChar w:fldCharType="separate"/>
      </w:r>
      <w:r w:rsidRPr="0005228F">
        <w:rPr>
          <w:lang w:eastAsia="de-DE"/>
        </w:rPr>
        <w:t>4.2.6.1</w:t>
      </w:r>
      <w:r w:rsidRPr="0005228F">
        <w:rPr>
          <w:lang w:eastAsia="de-DE"/>
        </w:rPr>
        <w:fldChar w:fldCharType="end"/>
      </w:r>
      <w:r w:rsidRPr="0005228F">
        <w:rPr>
          <w:lang w:eastAsia="de-DE"/>
        </w:rPr>
        <w:t xml:space="preserve">), the methodology given in </w:t>
      </w:r>
      <w:r w:rsidRPr="0005228F">
        <w:rPr>
          <w:lang w:eastAsia="de-DE"/>
        </w:rPr>
        <w:fldChar w:fldCharType="begin"/>
      </w:r>
      <w:r w:rsidRPr="0005228F">
        <w:rPr>
          <w:lang w:eastAsia="de-DE"/>
        </w:rPr>
        <w:instrText xml:space="preserve"> REF _Ref11911392 \r \h </w:instrText>
      </w:r>
      <w:r w:rsidRPr="0005228F">
        <w:rPr>
          <w:lang w:eastAsia="de-DE"/>
        </w:rPr>
      </w:r>
      <w:r w:rsidRPr="0005228F">
        <w:rPr>
          <w:lang w:eastAsia="de-DE"/>
        </w:rPr>
        <w:fldChar w:fldCharType="separate"/>
      </w:r>
      <w:r w:rsidRPr="0005228F">
        <w:rPr>
          <w:lang w:eastAsia="de-DE"/>
        </w:rPr>
        <w:t>ANNEX 6:</w:t>
      </w:r>
      <w:r w:rsidRPr="0005228F">
        <w:rPr>
          <w:lang w:eastAsia="de-DE"/>
        </w:rPr>
        <w:fldChar w:fldCharType="end"/>
      </w:r>
      <w:r w:rsidRPr="0005228F">
        <w:rPr>
          <w:lang w:eastAsia="de-DE"/>
        </w:rPr>
        <w:t xml:space="preserve"> may provide a suitable approximation for the </w:t>
      </w:r>
      <w:r w:rsidRPr="0005228F">
        <w:t>r</w:t>
      </w:r>
      <w:r w:rsidRPr="0005228F">
        <w:rPr>
          <w:lang w:eastAsia="de-DE"/>
        </w:rPr>
        <w:t>eceiver selectivity.</w:t>
      </w:r>
    </w:p>
    <w:p w14:paraId="6EB26161" w14:textId="77777777" w:rsidR="00844380" w:rsidRPr="0005228F" w:rsidRDefault="00844380" w:rsidP="00844380">
      <w:pPr>
        <w:ind w:left="1008" w:hanging="1008"/>
      </w:pPr>
      <w:r w:rsidRPr="0005228F">
        <w:t>When transmitter and receiver bandwidths are equal and on the same channel raster</w:t>
      </w:r>
    </w:p>
    <w:p w14:paraId="4C4EB788" w14:textId="77777777" w:rsidR="00844380" w:rsidRPr="0005228F" w:rsidRDefault="00844380" w:rsidP="00844380">
      <w:pPr>
        <w:keepNext/>
        <w:rPr>
          <w:rFonts w:cs="Arial"/>
          <w:szCs w:val="20"/>
          <w:lang w:eastAsia="de-DE"/>
        </w:rPr>
      </w:pPr>
      <w:r w:rsidRPr="0005228F">
        <w:rPr>
          <w:rFonts w:cs="Arial"/>
          <w:szCs w:val="20"/>
          <w:lang w:eastAsia="de-DE"/>
        </w:rPr>
        <w:t xml:space="preserve">In the case of adjacent channel interference, the adjacent channel leakage ratio (ACLR) and </w:t>
      </w:r>
      <w:r w:rsidRPr="0005228F">
        <w:t>the</w:t>
      </w:r>
      <w:r w:rsidRPr="0005228F">
        <w:rPr>
          <w:rFonts w:cs="Arial"/>
          <w:szCs w:val="20"/>
          <w:lang w:eastAsia="de-DE"/>
        </w:rPr>
        <w:t xml:space="preserve"> adjacent channel selectivity (ACS) values provide the relevant information to calculate the power of the interfering signal received by the victim receiver. ACLR allows to estimate the interfering signal unwanted emissions power falling into the receiver bandwidth. ACS allows to estimate the interfering signal power received after being attenuated by the receiver filters as shown in </w:t>
      </w:r>
      <w:r w:rsidRPr="0005228F">
        <w:rPr>
          <w:rFonts w:cs="Arial"/>
          <w:szCs w:val="20"/>
          <w:lang w:eastAsia="de-DE"/>
        </w:rPr>
        <w:fldChar w:fldCharType="begin"/>
      </w:r>
      <w:r w:rsidRPr="0005228F">
        <w:rPr>
          <w:rFonts w:cs="Arial"/>
          <w:szCs w:val="20"/>
          <w:lang w:eastAsia="de-DE"/>
        </w:rPr>
        <w:instrText xml:space="preserve"> REF _Ref26346477 \h </w:instrText>
      </w:r>
      <w:r w:rsidRPr="0005228F">
        <w:rPr>
          <w:rFonts w:cs="Arial"/>
          <w:szCs w:val="20"/>
          <w:lang w:eastAsia="de-DE"/>
        </w:rPr>
      </w:r>
      <w:r w:rsidRPr="0005228F">
        <w:rPr>
          <w:rFonts w:cs="Arial"/>
          <w:szCs w:val="20"/>
          <w:lang w:eastAsia="de-DE"/>
        </w:rPr>
        <w:fldChar w:fldCharType="separate"/>
      </w:r>
      <w:r w:rsidRPr="0005228F">
        <w:t xml:space="preserve">Figure </w:t>
      </w:r>
      <w:r w:rsidRPr="0005228F">
        <w:rPr>
          <w:noProof/>
        </w:rPr>
        <w:t>19</w:t>
      </w:r>
      <w:r w:rsidRPr="0005228F">
        <w:rPr>
          <w:rFonts w:cs="Arial"/>
          <w:szCs w:val="20"/>
          <w:lang w:eastAsia="de-DE"/>
        </w:rPr>
        <w:fldChar w:fldCharType="end"/>
      </w:r>
      <w:r w:rsidRPr="0005228F">
        <w:rPr>
          <w:rFonts w:cs="Arial"/>
          <w:szCs w:val="20"/>
          <w:lang w:eastAsia="de-DE"/>
        </w:rPr>
        <w:t>.</w:t>
      </w:r>
    </w:p>
    <w:p w14:paraId="02E3A876" w14:textId="77777777" w:rsidR="00844380" w:rsidRPr="0005228F" w:rsidRDefault="00844380" w:rsidP="00844380">
      <w:pPr>
        <w:rPr>
          <w:rFonts w:cs="Arial"/>
          <w:szCs w:val="20"/>
          <w:lang w:eastAsia="de-DE"/>
        </w:rPr>
      </w:pPr>
      <w:r w:rsidRPr="0005228F">
        <w:rPr>
          <w:rFonts w:cs="Arial"/>
          <w:szCs w:val="20"/>
          <w:lang w:eastAsia="de-DE"/>
        </w:rPr>
        <w:t>The interfering signal power received by the victim receiver is:</w:t>
      </w:r>
    </w:p>
    <w:p w14:paraId="72C2785A" w14:textId="77777777" w:rsidR="00844380" w:rsidRPr="0005228F" w:rsidRDefault="00844380" w:rsidP="00844380">
      <w:pPr>
        <w:pStyle w:val="MTDisplayEquation"/>
      </w:pPr>
      <w:r w:rsidRPr="0005228F">
        <w:tab/>
      </w:r>
      <w:r w:rsidRPr="0005228F">
        <w:rPr>
          <w:position w:val="-28"/>
        </w:rPr>
        <w:object w:dxaOrig="2280" w:dyaOrig="680" w14:anchorId="7DAC7CA7">
          <v:shape id="_x0000_i1067" type="#_x0000_t75" style="width:115pt;height:34.6pt" o:ole="">
            <v:imagedata r:id="rId109" o:title=""/>
          </v:shape>
          <o:OLEObject Type="Embed" ProgID="Equation.DSMT4" ShapeID="_x0000_i1067" DrawAspect="Content" ObjectID="_1642509005" r:id="rId110"/>
        </w:object>
      </w:r>
      <w:r w:rsidRPr="0005228F">
        <w:t xml:space="preserve"> (in the linear domain)</w: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30</w:instrText>
      </w:r>
      <w:r w:rsidRPr="0005228F">
        <w:rPr>
          <w:noProof/>
        </w:rPr>
        <w:fldChar w:fldCharType="end"/>
      </w:r>
      <w:r w:rsidRPr="0005228F">
        <w:instrText>)</w:instrText>
      </w:r>
      <w:r w:rsidRPr="0005228F">
        <w:fldChar w:fldCharType="end"/>
      </w:r>
    </w:p>
    <w:p w14:paraId="29900B76" w14:textId="77777777" w:rsidR="00844380" w:rsidRPr="0005228F" w:rsidRDefault="00844380" w:rsidP="00844380">
      <w:pPr>
        <w:rPr>
          <w:rFonts w:cs="Arial"/>
          <w:szCs w:val="20"/>
          <w:lang w:eastAsia="de-DE"/>
        </w:rPr>
      </w:pPr>
    </w:p>
    <w:p w14:paraId="16147487" w14:textId="77777777" w:rsidR="00844380" w:rsidRPr="0005228F" w:rsidRDefault="00844380" w:rsidP="00844380">
      <w:pPr>
        <w:rPr>
          <w:rFonts w:cs="Arial"/>
          <w:szCs w:val="20"/>
          <w:lang w:eastAsia="de-DE"/>
        </w:rPr>
      </w:pPr>
      <w:r w:rsidRPr="0005228F">
        <w:rPr>
          <w:rFonts w:cs="Arial"/>
          <w:szCs w:val="20"/>
          <w:lang w:eastAsia="de-DE"/>
        </w:rPr>
        <w:t>For the first adjacent channels:</w:t>
      </w:r>
    </w:p>
    <w:p w14:paraId="56C4D6FA" w14:textId="77777777" w:rsidR="00844380" w:rsidRPr="0005228F" w:rsidRDefault="00844380" w:rsidP="00844380">
      <w:pPr>
        <w:pStyle w:val="MTDisplayEquation"/>
        <w:rPr>
          <w:lang w:eastAsia="de-DE"/>
        </w:rPr>
      </w:pPr>
      <w:r w:rsidRPr="0005228F">
        <w:rPr>
          <w:lang w:eastAsia="de-DE"/>
        </w:rPr>
        <w:tab/>
      </w:r>
      <w:r w:rsidRPr="0005228F">
        <w:rPr>
          <w:position w:val="-18"/>
          <w:lang w:eastAsia="de-DE"/>
        </w:rPr>
        <w:object w:dxaOrig="5580" w:dyaOrig="480" w14:anchorId="5D371544">
          <v:shape id="_x0000_i1068" type="#_x0000_t75" style="width:281.45pt;height:26.2pt" o:ole="">
            <v:imagedata r:id="rId111" o:title=""/>
          </v:shape>
          <o:OLEObject Type="Embed" ProgID="Equation.DSMT4" ShapeID="_x0000_i1068" DrawAspect="Content" ObjectID="_1642509006" r:id="rId112"/>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31</w:instrText>
      </w:r>
      <w:r w:rsidRPr="0005228F">
        <w:rPr>
          <w:lang w:eastAsia="de-DE"/>
        </w:rPr>
        <w:fldChar w:fldCharType="end"/>
      </w:r>
      <w:r w:rsidRPr="0005228F">
        <w:rPr>
          <w:lang w:eastAsia="de-DE"/>
        </w:rPr>
        <w:instrText>)</w:instrText>
      </w:r>
      <w:r w:rsidRPr="0005228F">
        <w:rPr>
          <w:lang w:eastAsia="de-DE"/>
        </w:rPr>
        <w:fldChar w:fldCharType="end"/>
      </w:r>
    </w:p>
    <w:p w14:paraId="5878163A" w14:textId="77777777" w:rsidR="00844380" w:rsidRPr="0005228F" w:rsidRDefault="00844380" w:rsidP="00844380">
      <w:pPr>
        <w:rPr>
          <w:rFonts w:cs="Arial"/>
          <w:szCs w:val="20"/>
          <w:lang w:eastAsia="de-DE"/>
        </w:rPr>
      </w:pPr>
    </w:p>
    <w:p w14:paraId="11F98E02" w14:textId="77777777" w:rsidR="00844380" w:rsidRPr="0005228F" w:rsidRDefault="00844380" w:rsidP="00844380">
      <w:pPr>
        <w:rPr>
          <w:rFonts w:cs="Arial"/>
          <w:szCs w:val="20"/>
          <w:lang w:eastAsia="de-DE"/>
        </w:rPr>
      </w:pPr>
      <w:r w:rsidRPr="0005228F">
        <w:rPr>
          <w:rFonts w:cs="Arial"/>
          <w:szCs w:val="20"/>
          <w:lang w:eastAsia="de-DE"/>
        </w:rPr>
        <w:t>For the second adjacent channels:</w:t>
      </w:r>
    </w:p>
    <w:p w14:paraId="2A603162" w14:textId="77777777" w:rsidR="00844380" w:rsidRPr="0005228F" w:rsidRDefault="00844380" w:rsidP="00844380">
      <w:pPr>
        <w:pStyle w:val="MTDisplayEquation"/>
        <w:rPr>
          <w:lang w:eastAsia="de-DE"/>
        </w:rPr>
      </w:pPr>
      <w:r w:rsidRPr="0005228F">
        <w:rPr>
          <w:lang w:eastAsia="de-DE"/>
        </w:rPr>
        <w:tab/>
      </w:r>
      <w:r w:rsidRPr="0005228F">
        <w:rPr>
          <w:position w:val="-18"/>
          <w:lang w:eastAsia="de-DE"/>
        </w:rPr>
        <w:object w:dxaOrig="5640" w:dyaOrig="480" w14:anchorId="2537C29F">
          <v:shape id="_x0000_i1069" type="#_x0000_t75" style="width:284.25pt;height:26.2pt" o:ole="">
            <v:imagedata r:id="rId113" o:title=""/>
          </v:shape>
          <o:OLEObject Type="Embed" ProgID="Equation.DSMT4" ShapeID="_x0000_i1069" DrawAspect="Content" ObjectID="_1642509007" r:id="rId114"/>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32</w:instrText>
      </w:r>
      <w:r w:rsidRPr="0005228F">
        <w:rPr>
          <w:lang w:eastAsia="de-DE"/>
        </w:rPr>
        <w:fldChar w:fldCharType="end"/>
      </w:r>
      <w:r w:rsidRPr="0005228F">
        <w:rPr>
          <w:lang w:eastAsia="de-DE"/>
        </w:rPr>
        <w:instrText>)</w:instrText>
      </w:r>
      <w:r w:rsidRPr="0005228F">
        <w:rPr>
          <w:lang w:eastAsia="de-DE"/>
        </w:rPr>
        <w:fldChar w:fldCharType="end"/>
      </w:r>
    </w:p>
    <w:p w14:paraId="5F7C0903" w14:textId="77777777" w:rsidR="00844380" w:rsidRPr="0005228F" w:rsidRDefault="00844380" w:rsidP="00844380">
      <w:pPr>
        <w:rPr>
          <w:rFonts w:cs="Arial"/>
          <w:szCs w:val="20"/>
          <w:lang w:eastAsia="de-DE"/>
        </w:rPr>
      </w:pPr>
      <w:r w:rsidRPr="0005228F">
        <w:rPr>
          <w:rFonts w:cs="Arial"/>
          <w:szCs w:val="20"/>
          <w:lang w:eastAsia="de-DE"/>
        </w:rPr>
        <w:t xml:space="preserve">For channels at a frequency separation higher than the second adjacent channel where the value of ACS </w:t>
      </w:r>
      <w:proofErr w:type="gramStart"/>
      <w:r w:rsidRPr="0005228F">
        <w:rPr>
          <w:rFonts w:cs="Arial"/>
          <w:szCs w:val="20"/>
          <w:lang w:eastAsia="de-DE"/>
        </w:rPr>
        <w:t>is considered to be</w:t>
      </w:r>
      <w:proofErr w:type="gramEnd"/>
      <w:r w:rsidRPr="0005228F">
        <w:rPr>
          <w:rFonts w:cs="Arial"/>
          <w:szCs w:val="20"/>
          <w:lang w:eastAsia="de-DE"/>
        </w:rPr>
        <w:t xml:space="preserve"> fairly high:</w:t>
      </w:r>
    </w:p>
    <w:p w14:paraId="3472965A" w14:textId="77777777" w:rsidR="00844380" w:rsidRPr="0005228F" w:rsidRDefault="00844380" w:rsidP="00844380">
      <w:pPr>
        <w:pStyle w:val="MTDisplayEquation"/>
        <w:rPr>
          <w:lang w:eastAsia="de-DE"/>
        </w:rPr>
      </w:pPr>
      <w:r w:rsidRPr="0005228F">
        <w:rPr>
          <w:lang w:eastAsia="de-DE"/>
        </w:rPr>
        <w:tab/>
      </w:r>
      <w:r w:rsidRPr="0005228F">
        <w:rPr>
          <w:position w:val="-14"/>
          <w:lang w:eastAsia="de-DE"/>
        </w:rPr>
        <w:object w:dxaOrig="3560" w:dyaOrig="400" w14:anchorId="67321D55">
          <v:shape id="_x0000_i1070" type="#_x0000_t75" style="width:178.6pt;height:19.65pt" o:ole="">
            <v:imagedata r:id="rId115" o:title=""/>
          </v:shape>
          <o:OLEObject Type="Embed" ProgID="Equation.DSMT4" ShapeID="_x0000_i1070" DrawAspect="Content" ObjectID="_1642509008" r:id="rId116"/>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33</w:instrText>
      </w:r>
      <w:r w:rsidRPr="0005228F">
        <w:rPr>
          <w:lang w:eastAsia="de-DE"/>
        </w:rPr>
        <w:fldChar w:fldCharType="end"/>
      </w:r>
      <w:r w:rsidRPr="0005228F">
        <w:rPr>
          <w:lang w:eastAsia="de-DE"/>
        </w:rPr>
        <w:instrText>)</w:instrText>
      </w:r>
      <w:r w:rsidRPr="0005228F">
        <w:rPr>
          <w:lang w:eastAsia="de-DE"/>
        </w:rPr>
        <w:fldChar w:fldCharType="end"/>
      </w:r>
    </w:p>
    <w:p w14:paraId="0A523E4B" w14:textId="77777777" w:rsidR="00844380" w:rsidRPr="0005228F" w:rsidRDefault="00844380" w:rsidP="00844380">
      <w:pPr>
        <w:rPr>
          <w:rFonts w:cs="Arial"/>
          <w:szCs w:val="20"/>
          <w:highlight w:val="green"/>
          <w:lang w:eastAsia="de-DE"/>
        </w:rPr>
      </w:pPr>
    </w:p>
    <w:p w14:paraId="102C8137" w14:textId="77777777" w:rsidR="00844380" w:rsidRPr="0005228F" w:rsidRDefault="00844380" w:rsidP="00844380">
      <w:pPr>
        <w:jc w:val="center"/>
        <w:rPr>
          <w:rFonts w:cs="Arial"/>
          <w:szCs w:val="20"/>
          <w:highlight w:val="green"/>
          <w:lang w:eastAsia="de-DE"/>
        </w:rPr>
      </w:pPr>
      <w:r w:rsidRPr="003C2CC3">
        <w:rPr>
          <w:rFonts w:cs="Arial"/>
          <w:noProof/>
          <w:szCs w:val="20"/>
          <w:highlight w:val="green"/>
          <w:lang w:eastAsia="da-DK"/>
        </w:rPr>
        <w:drawing>
          <wp:inline distT="0" distB="0" distL="0" distR="0" wp14:anchorId="245A9ED4" wp14:editId="438C036E">
            <wp:extent cx="4607560" cy="1619885"/>
            <wp:effectExtent l="0" t="0" r="2540" b="0"/>
            <wp:docPr id="4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07560" cy="1619885"/>
                    </a:xfrm>
                    <a:prstGeom prst="rect">
                      <a:avLst/>
                    </a:prstGeom>
                    <a:solidFill>
                      <a:schemeClr val="bg1"/>
                    </a:solidFill>
                    <a:ln>
                      <a:noFill/>
                    </a:ln>
                  </pic:spPr>
                </pic:pic>
              </a:graphicData>
            </a:graphic>
          </wp:inline>
        </w:drawing>
      </w:r>
    </w:p>
    <w:p w14:paraId="1665D6C7" w14:textId="77777777" w:rsidR="00844380" w:rsidRPr="0005228F" w:rsidRDefault="00844380" w:rsidP="00844380">
      <w:pPr>
        <w:pStyle w:val="Caption"/>
        <w:rPr>
          <w:rFonts w:cs="Arial"/>
          <w:lang w:val="en-GB" w:eastAsia="de-DE"/>
        </w:rPr>
      </w:pPr>
      <w:bookmarkStart w:id="344" w:name="_Ref26346477"/>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19</w:t>
      </w:r>
      <w:r w:rsidRPr="0005228F">
        <w:rPr>
          <w:noProof/>
          <w:lang w:val="en-GB"/>
        </w:rPr>
        <w:fldChar w:fldCharType="end"/>
      </w:r>
      <w:bookmarkEnd w:id="344"/>
      <w:r w:rsidRPr="0005228F">
        <w:rPr>
          <w:noProof/>
          <w:lang w:val="en-GB"/>
        </w:rPr>
        <w:t>: Transmitter and receiver masks where bandwidths are equal and on the same channel raster</w:t>
      </w:r>
    </w:p>
    <w:p w14:paraId="3802F19A" w14:textId="77777777" w:rsidR="00844380" w:rsidRPr="0005228F" w:rsidRDefault="00844380" w:rsidP="00844380">
      <w:pPr>
        <w:rPr>
          <w:rStyle w:val="ECCHLbold"/>
        </w:rPr>
      </w:pPr>
      <w:r w:rsidRPr="0005228F">
        <w:rPr>
          <w:rStyle w:val="ECCHLbold"/>
        </w:rPr>
        <w:t>When transmitter and receiver bandwidths are different or not on the same channel raster</w:t>
      </w:r>
    </w:p>
    <w:p w14:paraId="63FB7264" w14:textId="77777777" w:rsidR="00844380" w:rsidRPr="0005228F" w:rsidRDefault="00844380" w:rsidP="00844380">
      <w:pPr>
        <w:rPr>
          <w:rFonts w:cs="Arial"/>
          <w:szCs w:val="20"/>
          <w:lang w:eastAsia="de-DE"/>
        </w:rPr>
      </w:pPr>
      <w:r w:rsidRPr="0005228F">
        <w:rPr>
          <w:rFonts w:cs="Arial"/>
          <w:szCs w:val="20"/>
          <w:lang w:eastAsia="de-DE"/>
        </w:rPr>
        <w:t xml:space="preserve">In this case, the interfering signal leakage ratio (ILR) and frequency offset selectivity (FOS) values provide the relevant information to calculate the power of the interfering signal received by the victim receiver. ILR allows estimation of the interfering signal unwanted emissions power falling into the receiver bandwidth. FOS allows estimation of the interfering signal power received after being attenuated by the receiver filters as shown in </w:t>
      </w:r>
      <w:r w:rsidRPr="0005228F">
        <w:rPr>
          <w:rFonts w:cs="Arial"/>
          <w:szCs w:val="20"/>
          <w:lang w:eastAsia="de-DE"/>
        </w:rPr>
        <w:fldChar w:fldCharType="begin"/>
      </w:r>
      <w:r w:rsidRPr="0005228F">
        <w:rPr>
          <w:rFonts w:cs="Arial"/>
          <w:szCs w:val="20"/>
          <w:lang w:eastAsia="de-DE"/>
        </w:rPr>
        <w:instrText xml:space="preserve"> REF _Ref26346496 \h </w:instrText>
      </w:r>
      <w:r w:rsidRPr="0005228F">
        <w:rPr>
          <w:rFonts w:cs="Arial"/>
          <w:szCs w:val="20"/>
          <w:lang w:eastAsia="de-DE"/>
        </w:rPr>
      </w:r>
      <w:r w:rsidRPr="0005228F">
        <w:rPr>
          <w:rFonts w:cs="Arial"/>
          <w:szCs w:val="20"/>
          <w:lang w:eastAsia="de-DE"/>
        </w:rPr>
        <w:fldChar w:fldCharType="separate"/>
      </w:r>
      <w:r w:rsidRPr="0005228F">
        <w:t xml:space="preserve">Figure </w:t>
      </w:r>
      <w:r w:rsidRPr="0005228F">
        <w:rPr>
          <w:noProof/>
        </w:rPr>
        <w:t>20</w:t>
      </w:r>
      <w:r w:rsidRPr="0005228F">
        <w:rPr>
          <w:rFonts w:cs="Arial"/>
          <w:szCs w:val="20"/>
          <w:lang w:eastAsia="de-DE"/>
        </w:rPr>
        <w:fldChar w:fldCharType="end"/>
      </w:r>
      <w:r w:rsidRPr="0005228F">
        <w:rPr>
          <w:rFonts w:cs="Arial"/>
          <w:szCs w:val="20"/>
          <w:lang w:eastAsia="de-DE"/>
        </w:rPr>
        <w:t>.</w:t>
      </w:r>
    </w:p>
    <w:p w14:paraId="4060512D" w14:textId="77777777" w:rsidR="00844380" w:rsidRPr="0005228F" w:rsidRDefault="00844380" w:rsidP="00844380">
      <w:pPr>
        <w:rPr>
          <w:rFonts w:cs="Arial"/>
          <w:szCs w:val="20"/>
          <w:lang w:eastAsia="de-DE"/>
        </w:rPr>
      </w:pPr>
      <w:r w:rsidRPr="0005228F">
        <w:rPr>
          <w:rFonts w:cs="Arial"/>
          <w:szCs w:val="20"/>
          <w:lang w:eastAsia="de-DE"/>
        </w:rPr>
        <w:t>The interfering signal power received by the victim receiver is:</w:t>
      </w:r>
    </w:p>
    <w:p w14:paraId="704B92D0" w14:textId="77777777" w:rsidR="00844380" w:rsidRPr="0005228F" w:rsidRDefault="00844380" w:rsidP="00844380">
      <w:pPr>
        <w:pStyle w:val="MTDisplayEquation"/>
        <w:rPr>
          <w:lang w:eastAsia="de-DE"/>
        </w:rPr>
      </w:pPr>
      <w:r w:rsidRPr="0005228F">
        <w:rPr>
          <w:lang w:eastAsia="de-DE"/>
        </w:rPr>
        <w:tab/>
      </w:r>
      <w:r w:rsidRPr="0005228F">
        <w:rPr>
          <w:position w:val="-28"/>
          <w:lang w:eastAsia="de-DE"/>
        </w:rPr>
        <w:object w:dxaOrig="2020" w:dyaOrig="680" w14:anchorId="089C4257">
          <v:shape id="_x0000_i1071" type="#_x0000_t75" style="width:102.85pt;height:34.6pt" o:ole="">
            <v:imagedata r:id="rId118" o:title=""/>
          </v:shape>
          <o:OLEObject Type="Embed" ProgID="Equation.DSMT4" ShapeID="_x0000_i1071" DrawAspect="Content" ObjectID="_1642509009" r:id="rId119"/>
        </w:object>
      </w:r>
      <w:r w:rsidRPr="0005228F">
        <w:rPr>
          <w:lang w:eastAsia="de-DE"/>
        </w:rPr>
        <w:t xml:space="preserve"> (in the linear domain)</w: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34</w:instrText>
      </w:r>
      <w:r w:rsidRPr="0005228F">
        <w:rPr>
          <w:lang w:eastAsia="de-DE"/>
        </w:rPr>
        <w:fldChar w:fldCharType="end"/>
      </w:r>
      <w:r w:rsidRPr="0005228F">
        <w:rPr>
          <w:lang w:eastAsia="de-DE"/>
        </w:rPr>
        <w:instrText>)</w:instrText>
      </w:r>
      <w:r w:rsidRPr="0005228F">
        <w:rPr>
          <w:lang w:eastAsia="de-DE"/>
        </w:rPr>
        <w:fldChar w:fldCharType="end"/>
      </w:r>
    </w:p>
    <w:p w14:paraId="1E4C3278" w14:textId="77777777" w:rsidR="00844380" w:rsidRPr="0005228F" w:rsidRDefault="00844380" w:rsidP="00844380">
      <w:pPr>
        <w:rPr>
          <w:lang w:eastAsia="de-DE"/>
        </w:rPr>
      </w:pPr>
    </w:p>
    <w:p w14:paraId="6C38F7A3" w14:textId="77777777" w:rsidR="00844380" w:rsidRPr="0005228F" w:rsidRDefault="00844380" w:rsidP="00844380">
      <w:pPr>
        <w:pStyle w:val="MTDisplayEquation"/>
        <w:rPr>
          <w:lang w:eastAsia="de-DE"/>
        </w:rPr>
      </w:pPr>
      <w:r w:rsidRPr="0005228F">
        <w:rPr>
          <w:lang w:eastAsia="de-DE"/>
        </w:rPr>
        <w:tab/>
      </w:r>
      <w:r w:rsidRPr="0005228F">
        <w:rPr>
          <w:position w:val="-18"/>
          <w:lang w:eastAsia="de-DE"/>
        </w:rPr>
        <w:object w:dxaOrig="5340" w:dyaOrig="480" w14:anchorId="6DA9ABC4">
          <v:shape id="_x0000_i1072" type="#_x0000_t75" style="width:268.35pt;height:26.2pt" o:ole="">
            <v:imagedata r:id="rId120" o:title=""/>
          </v:shape>
          <o:OLEObject Type="Embed" ProgID="Equation.DSMT4" ShapeID="_x0000_i1072" DrawAspect="Content" ObjectID="_1642509010" r:id="rId121"/>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\h \* MERGEFORMAT </w:instrText>
      </w:r>
      <w:r w:rsidRPr="0005228F">
        <w:rPr>
          <w:lang w:eastAsia="de-DE"/>
        </w:rPr>
        <w:fldChar w:fldCharType="end"/>
      </w:r>
      <w:r w:rsidRPr="0005228F">
        <w:rPr>
          <w:lang w:eastAsia="de-DE"/>
        </w:rPr>
        <w:instrText>(</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35</w:instrText>
      </w:r>
      <w:r w:rsidRPr="0005228F">
        <w:rPr>
          <w:lang w:eastAsia="de-DE"/>
        </w:rPr>
        <w:fldChar w:fldCharType="end"/>
      </w:r>
      <w:r w:rsidRPr="0005228F">
        <w:rPr>
          <w:lang w:eastAsia="de-DE"/>
        </w:rPr>
        <w:instrText>)</w:instrText>
      </w:r>
      <w:r w:rsidRPr="0005228F">
        <w:rPr>
          <w:lang w:eastAsia="de-DE"/>
        </w:rPr>
        <w:fldChar w:fldCharType="end"/>
      </w:r>
    </w:p>
    <w:p w14:paraId="60812472" w14:textId="77777777" w:rsidR="00844380" w:rsidRPr="0005228F" w:rsidRDefault="00844380" w:rsidP="00844380">
      <w:pPr>
        <w:rPr>
          <w:highlight w:val="magenta"/>
          <w:lang w:eastAsia="de-DE"/>
        </w:rPr>
      </w:pPr>
    </w:p>
    <w:p w14:paraId="605B1B6C" w14:textId="77777777" w:rsidR="00844380" w:rsidRPr="0005228F" w:rsidRDefault="00844380" w:rsidP="00844380">
      <w:pPr>
        <w:rPr>
          <w:highlight w:val="magenta"/>
          <w:lang w:eastAsia="de-DE"/>
        </w:rPr>
      </w:pPr>
      <w:r w:rsidRPr="003C2CC3">
        <w:rPr>
          <w:noProof/>
          <w:highlight w:val="magenta"/>
          <w:lang w:eastAsia="da-DK"/>
        </w:rPr>
        <w:drawing>
          <wp:inline distT="0" distB="0" distL="0" distR="0" wp14:anchorId="6D6C79AF" wp14:editId="75852FE6">
            <wp:extent cx="6114415" cy="1304290"/>
            <wp:effectExtent l="0" t="0" r="63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4415" cy="1304290"/>
                    </a:xfrm>
                    <a:prstGeom prst="rect">
                      <a:avLst/>
                    </a:prstGeom>
                    <a:noFill/>
                    <a:ln>
                      <a:noFill/>
                    </a:ln>
                  </pic:spPr>
                </pic:pic>
              </a:graphicData>
            </a:graphic>
          </wp:inline>
        </w:drawing>
      </w:r>
    </w:p>
    <w:p w14:paraId="2237D6BA" w14:textId="77777777" w:rsidR="00844380" w:rsidRPr="0005228F" w:rsidRDefault="00844380" w:rsidP="00844380">
      <w:pPr>
        <w:pStyle w:val="Caption"/>
        <w:rPr>
          <w:highlight w:val="magenta"/>
          <w:lang w:val="en-GB" w:eastAsia="de-DE"/>
        </w:rPr>
      </w:pPr>
      <w:bookmarkStart w:id="345" w:name="_Ref26346496"/>
      <w:r w:rsidRPr="0005228F">
        <w:rPr>
          <w:lang w:val="en-GB"/>
        </w:rPr>
        <w:t xml:space="preserve">Figure </w:t>
      </w:r>
      <w:r w:rsidRPr="003C2CC3">
        <w:rPr>
          <w:noProof/>
          <w:lang w:val="en-GB"/>
        </w:rPr>
        <w:fldChar w:fldCharType="begin"/>
      </w:r>
      <w:r w:rsidRPr="0005228F">
        <w:rPr>
          <w:noProof/>
          <w:lang w:val="en-GB"/>
        </w:rPr>
        <w:instrText xml:space="preserve"> SEQ Figure \* ARABIC </w:instrText>
      </w:r>
      <w:r w:rsidRPr="003C2CC3">
        <w:rPr>
          <w:noProof/>
          <w:lang w:val="en-GB"/>
        </w:rPr>
        <w:fldChar w:fldCharType="separate"/>
      </w:r>
      <w:r w:rsidRPr="0005228F">
        <w:rPr>
          <w:noProof/>
          <w:lang w:val="en-GB"/>
        </w:rPr>
        <w:t>20</w:t>
      </w:r>
      <w:r w:rsidRPr="003C2CC3">
        <w:rPr>
          <w:noProof/>
          <w:lang w:val="en-GB"/>
        </w:rPr>
        <w:fldChar w:fldCharType="end"/>
      </w:r>
      <w:bookmarkEnd w:id="345"/>
      <w:r w:rsidRPr="0005228F">
        <w:rPr>
          <w:noProof/>
          <w:lang w:val="en-GB"/>
        </w:rPr>
        <w:t>: Transmitter and receiver masks where bandwidths are different or not on the same channel raster</w:t>
      </w:r>
    </w:p>
    <w:p w14:paraId="533564E7" w14:textId="77777777" w:rsidR="00844380" w:rsidRPr="0005228F" w:rsidRDefault="00844380" w:rsidP="00844380">
      <w:pPr>
        <w:rPr>
          <w:lang w:eastAsia="de-DE"/>
        </w:rPr>
      </w:pPr>
      <w:r w:rsidRPr="0005228F">
        <w:rPr>
          <w:lang w:eastAsia="de-DE"/>
        </w:rPr>
        <w:t>It is noted that there may be other cases than those shown in Figure 18 where FOS may be difficult to derive.</w:t>
      </w:r>
    </w:p>
    <w:p w14:paraId="426CC8C3" w14:textId="77777777" w:rsidR="00844380" w:rsidRPr="003C2CC3" w:rsidRDefault="00844380" w:rsidP="00844380">
      <w:pPr>
        <w:pStyle w:val="Heading3"/>
        <w:tabs>
          <w:tab w:val="clear" w:pos="720"/>
        </w:tabs>
        <w:ind w:left="709"/>
        <w:rPr>
          <w:lang w:val="en-GB" w:eastAsia="de-DE"/>
        </w:rPr>
      </w:pPr>
      <w:bookmarkStart w:id="346" w:name="_Toc26977272"/>
      <w:bookmarkStart w:id="347" w:name="_Toc31812095"/>
      <w:r w:rsidRPr="003C2CC3">
        <w:rPr>
          <w:lang w:val="en-GB" w:eastAsia="de-DE"/>
        </w:rPr>
        <w:t>Different technologies</w:t>
      </w:r>
      <w:bookmarkEnd w:id="346"/>
      <w:bookmarkEnd w:id="347"/>
    </w:p>
    <w:p w14:paraId="625EA852" w14:textId="77777777" w:rsidR="00844380" w:rsidRPr="0005228F" w:rsidRDefault="00844380" w:rsidP="00844380">
      <w:pPr>
        <w:rPr>
          <w:lang w:eastAsia="de-DE"/>
        </w:rPr>
      </w:pPr>
      <w:r w:rsidRPr="0005228F">
        <w:rPr>
          <w:lang w:eastAsia="de-DE"/>
        </w:rPr>
        <w:t>Heterogeneous technologies operating in the same or neighbouring bands can present challenges for studies. Such situation</w:t>
      </w:r>
      <w:r w:rsidRPr="0005228F">
        <w:t>s</w:t>
      </w:r>
      <w:r w:rsidRPr="0005228F">
        <w:rPr>
          <w:lang w:eastAsia="de-DE"/>
        </w:rPr>
        <w:t xml:space="preserve"> could be studied case by case depending of the specific performance of the system requiring appropriate characterisation of the device under consideration meaning that tests may be required. In any case, the methodology described for the different bandwidths can be used for determining the amount of interference </w:t>
      </w:r>
      <w:r w:rsidRPr="0005228F">
        <w:t xml:space="preserve">power received </w:t>
      </w:r>
      <w:r w:rsidRPr="0005228F">
        <w:rPr>
          <w:lang w:eastAsia="de-DE"/>
        </w:rPr>
        <w:t>(I</w:t>
      </w:r>
      <w:r w:rsidRPr="0005228F">
        <w:rPr>
          <w:vertAlign w:val="subscript"/>
          <w:lang w:eastAsia="de-DE"/>
        </w:rPr>
        <w:t>r</w:t>
      </w:r>
      <w:r w:rsidRPr="0005228F">
        <w:rPr>
          <w:lang w:eastAsia="de-DE"/>
        </w:rPr>
        <w:t xml:space="preserve">) from the total interference </w:t>
      </w:r>
      <w:r w:rsidRPr="0005228F">
        <w:t xml:space="preserve">power </w:t>
      </w:r>
      <w:r w:rsidRPr="0005228F">
        <w:rPr>
          <w:lang w:eastAsia="de-DE"/>
        </w:rPr>
        <w:t xml:space="preserve">(I) </w:t>
      </w:r>
      <w:r w:rsidRPr="0005228F">
        <w:t xml:space="preserve">at the input of the receiver </w:t>
      </w:r>
      <w:r w:rsidRPr="0005228F">
        <w:rPr>
          <w:lang w:eastAsia="de-DE"/>
        </w:rPr>
        <w:t xml:space="preserve">(see section </w:t>
      </w:r>
      <w:r w:rsidRPr="0005228F">
        <w:t>)</w:t>
      </w:r>
      <w:r w:rsidRPr="0005228F">
        <w:rPr>
          <w:lang w:eastAsia="de-DE"/>
        </w:rPr>
        <w:t>.</w:t>
      </w:r>
      <w:r w:rsidRPr="0005228F">
        <w:rPr>
          <w:lang w:eastAsia="de-DE"/>
        </w:rPr>
        <w:fldChar w:fldCharType="begin"/>
      </w:r>
      <w:r w:rsidRPr="0005228F">
        <w:rPr>
          <w:lang w:eastAsia="de-DE"/>
        </w:rPr>
        <w:instrText xml:space="preserve"> REF _Ref25230606 \r \h  \* MERGEFORMAT </w:instrText>
      </w:r>
      <w:r w:rsidRPr="0005228F">
        <w:rPr>
          <w:lang w:eastAsia="de-DE"/>
        </w:rPr>
      </w:r>
      <w:r w:rsidRPr="0005228F">
        <w:rPr>
          <w:lang w:eastAsia="de-DE"/>
        </w:rPr>
        <w:fldChar w:fldCharType="separate"/>
      </w:r>
      <w:r w:rsidRPr="0005228F">
        <w:rPr>
          <w:lang w:eastAsia="de-DE"/>
        </w:rPr>
        <w:t>7.1.1</w:t>
      </w:r>
      <w:r w:rsidRPr="0005228F">
        <w:rPr>
          <w:lang w:eastAsia="de-DE"/>
        </w:rPr>
        <w:fldChar w:fldCharType="end"/>
      </w:r>
      <w:r w:rsidRPr="0005228F">
        <w:rPr>
          <w:lang w:eastAsia="de-DE"/>
        </w:rPr>
        <w:t>). It should also be noted that receiver performance is defined for specific interfering signal</w:t>
      </w:r>
      <w:r w:rsidRPr="0005228F">
        <w:t>s at specific frequency offsets</w:t>
      </w:r>
      <w:r w:rsidRPr="0005228F">
        <w:rPr>
          <w:lang w:eastAsia="de-DE"/>
        </w:rPr>
        <w:t xml:space="preserve">. </w:t>
      </w:r>
      <w:r w:rsidRPr="0005228F">
        <w:t>If t</w:t>
      </w:r>
      <w:r w:rsidRPr="0005228F">
        <w:rPr>
          <w:lang w:eastAsia="de-DE"/>
        </w:rPr>
        <w:t>he actual interfering signal has</w:t>
      </w:r>
      <w:r w:rsidRPr="0005228F">
        <w:t xml:space="preserve"> different</w:t>
      </w:r>
      <w:r w:rsidRPr="0005228F">
        <w:rPr>
          <w:lang w:eastAsia="de-DE"/>
        </w:rPr>
        <w:t xml:space="preserve"> characteristics </w:t>
      </w:r>
      <w:r w:rsidRPr="0005228F">
        <w:t xml:space="preserve">from those interfering signals </w:t>
      </w:r>
      <w:r w:rsidRPr="0005228F">
        <w:rPr>
          <w:lang w:eastAsia="de-DE"/>
        </w:rPr>
        <w:t xml:space="preserve">(e.g. </w:t>
      </w:r>
      <w:r w:rsidRPr="0005228F">
        <w:t xml:space="preserve">different </w:t>
      </w:r>
      <w:r w:rsidRPr="0005228F">
        <w:rPr>
          <w:lang w:eastAsia="de-DE"/>
        </w:rPr>
        <w:t xml:space="preserve">peak to average ratio) </w:t>
      </w:r>
      <w:r w:rsidRPr="0005228F">
        <w:t>or a different frequency offset from the victim receiver channel, then</w:t>
      </w:r>
      <w:r w:rsidRPr="0005228F">
        <w:rPr>
          <w:lang w:eastAsia="de-DE"/>
        </w:rPr>
        <w:t xml:space="preserve"> the selectivity values</w:t>
      </w:r>
      <w:r w:rsidRPr="0005228F">
        <w:t xml:space="preserve"> derived from standards</w:t>
      </w:r>
      <w:r w:rsidRPr="0005228F">
        <w:rPr>
          <w:lang w:eastAsia="de-DE"/>
        </w:rPr>
        <w:t xml:space="preserve"> may not directly apply.</w:t>
      </w:r>
    </w:p>
    <w:p w14:paraId="646C3691" w14:textId="77777777" w:rsidR="00844380" w:rsidRPr="0005228F" w:rsidRDefault="00844380" w:rsidP="00844380">
      <w:r w:rsidRPr="0005228F">
        <w:rPr>
          <w:lang w:eastAsia="de-DE"/>
        </w:rPr>
        <w:t xml:space="preserve">As the systems approach one another (in the frequency domain) the detail of the leakage of the transmitter (ACLR) and receiver filter response (ACS) overlap one another </w:t>
      </w:r>
      <w:r w:rsidRPr="0005228F">
        <w:t xml:space="preserve">and the compatibility of the two systems can become less predictable. If such a situation arises in an investigation, then it is incumbent on investigators to carefully characterise both the interfering and victim systems in a laboratory </w:t>
      </w:r>
      <w:proofErr w:type="gramStart"/>
      <w:r w:rsidRPr="0005228F">
        <w:t>in order for</w:t>
      </w:r>
      <w:proofErr w:type="gramEnd"/>
      <w:r w:rsidRPr="0005228F">
        <w:t xml:space="preserve"> this to be studied and modelled / simulated (e.g. suitable profiles to be entered in SEAMCAT).</w:t>
      </w:r>
    </w:p>
    <w:p w14:paraId="26763E48" w14:textId="77777777" w:rsidR="00844380" w:rsidRPr="0005228F" w:rsidRDefault="00844380" w:rsidP="00844380">
      <w:r w:rsidRPr="0005228F">
        <w:rPr>
          <w:lang w:eastAsia="de-DE"/>
        </w:rPr>
        <w:t>Where SEAMCAT is used, once this receiver and transmitter characterisation work is complete</w:t>
      </w:r>
      <w:r w:rsidRPr="0005228F">
        <w:t>d</w:t>
      </w:r>
      <w:r w:rsidRPr="0005228F">
        <w:rPr>
          <w:lang w:eastAsia="de-DE"/>
        </w:rPr>
        <w:t xml:space="preserve"> and the data entered into SEAMCAT – which treats the interfering signals as a concatenation of narrow band signals – it would be instructive to bring the two systems together (in the frequency domain), calculate their predicted protection ratio by looking for the step in the SEAMCAT </w:t>
      </w:r>
      <w:r w:rsidRPr="0005228F">
        <w:t>t</w:t>
      </w:r>
      <w:r w:rsidRPr="0005228F">
        <w:rPr>
          <w:lang w:eastAsia="de-DE"/>
        </w:rPr>
        <w:t xml:space="preserve">ranslation function as a function of </w:t>
      </w:r>
      <w:r w:rsidRPr="0005228F">
        <w:t>b</w:t>
      </w:r>
      <w:r w:rsidRPr="0005228F">
        <w:rPr>
          <w:lang w:eastAsia="de-DE"/>
        </w:rPr>
        <w:t xml:space="preserve">locking </w:t>
      </w:r>
      <w:r w:rsidRPr="0005228F">
        <w:t>r</w:t>
      </w:r>
      <w:r w:rsidRPr="0005228F">
        <w:rPr>
          <w:lang w:eastAsia="de-DE"/>
        </w:rPr>
        <w:t>esponse level, and compare that to the actual results achieved in the laboratory.</w:t>
      </w:r>
    </w:p>
    <w:p w14:paraId="21400F53" w14:textId="77777777" w:rsidR="00844380" w:rsidRPr="003C2CC3" w:rsidRDefault="00844380" w:rsidP="00844380">
      <w:pPr>
        <w:pStyle w:val="Heading3"/>
        <w:tabs>
          <w:tab w:val="clear" w:pos="720"/>
          <w:tab w:val="num" w:pos="1855"/>
        </w:tabs>
        <w:ind w:left="709"/>
        <w:rPr>
          <w:lang w:val="en-GB"/>
        </w:rPr>
      </w:pPr>
      <w:bookmarkStart w:id="348" w:name="_Toc26977273"/>
      <w:bookmarkStart w:id="349" w:name="_Toc31812096"/>
      <w:r w:rsidRPr="003C2CC3">
        <w:rPr>
          <w:lang w:val="en-GB"/>
        </w:rPr>
        <w:t>Enhanced Sharing mechanisms</w:t>
      </w:r>
      <w:bookmarkEnd w:id="348"/>
      <w:bookmarkEnd w:id="349"/>
    </w:p>
    <w:p w14:paraId="31989B5A" w14:textId="77777777" w:rsidR="00844380" w:rsidRPr="0005228F" w:rsidRDefault="00844380" w:rsidP="00844380">
      <w:r w:rsidRPr="0005228F">
        <w:t>SRD regulations provide spectrum for testing some new technologies and, by their very nature, demonstrate ways in which spectrum can be shared between different technologies and applications thereby achieving improved spectrum efficiency. Aspects of receiver design particular to SRD regulations are shown in Annex 8.</w:t>
      </w:r>
    </w:p>
    <w:p w14:paraId="468C8803" w14:textId="77777777" w:rsidR="00844380" w:rsidRPr="0005228F" w:rsidRDefault="00844380" w:rsidP="00844380">
      <w:pPr>
        <w:pStyle w:val="Heading2"/>
        <w:tabs>
          <w:tab w:val="num" w:pos="860"/>
        </w:tabs>
        <w:ind w:left="567"/>
        <w:rPr>
          <w:lang w:val="en-GB"/>
        </w:rPr>
      </w:pPr>
      <w:bookmarkStart w:id="350" w:name="_Toc26977274"/>
      <w:bookmarkStart w:id="351" w:name="_Toc31812097"/>
      <w:r w:rsidRPr="0005228F">
        <w:rPr>
          <w:lang w:val="en-GB"/>
        </w:rPr>
        <w:t>Modelling of receiver parameters in SEAMCAT</w:t>
      </w:r>
      <w:bookmarkEnd w:id="350"/>
      <w:bookmarkEnd w:id="351"/>
    </w:p>
    <w:p w14:paraId="184ABD66" w14:textId="77777777" w:rsidR="00844380" w:rsidRPr="003C2CC3" w:rsidDel="0091707C" w:rsidRDefault="00844380" w:rsidP="00844380">
      <w:pPr>
        <w:pStyle w:val="Heading3"/>
        <w:tabs>
          <w:tab w:val="clear" w:pos="720"/>
          <w:tab w:val="num" w:pos="1855"/>
        </w:tabs>
        <w:ind w:left="709"/>
        <w:rPr>
          <w:rStyle w:val="ECCParagraph"/>
          <w:rFonts w:cs="Times New Roman"/>
          <w:b w:val="0"/>
          <w:bCs w:val="0"/>
          <w:iCs/>
          <w:caps/>
          <w:szCs w:val="24"/>
        </w:rPr>
      </w:pPr>
      <w:bookmarkStart w:id="352" w:name="_Toc26977275"/>
      <w:bookmarkStart w:id="353" w:name="_Toc31812098"/>
      <w:r w:rsidRPr="0005228F" w:rsidDel="0091707C">
        <w:rPr>
          <w:lang w:val="en-GB"/>
        </w:rPr>
        <w:t xml:space="preserve">SEAMCAT </w:t>
      </w:r>
      <w:r w:rsidRPr="0005228F" w:rsidDel="0091707C">
        <w:rPr>
          <w:rStyle w:val="ECCParagraph"/>
        </w:rPr>
        <w:t>background</w:t>
      </w:r>
      <w:bookmarkEnd w:id="352"/>
      <w:bookmarkEnd w:id="353"/>
    </w:p>
    <w:p w14:paraId="0650B186" w14:textId="77777777" w:rsidR="00844380" w:rsidRPr="0005228F" w:rsidRDefault="00844380" w:rsidP="00844380">
      <w:pPr>
        <w:rPr>
          <w:rStyle w:val="ECCParagraph"/>
        </w:rPr>
      </w:pPr>
      <w:r w:rsidRPr="0005228F">
        <w:rPr>
          <w:rStyle w:val="ECCParagraph"/>
        </w:rPr>
        <w:t>SEAMCAT (Spectrum Engineering Advanced Monte Carlo Analysis Tool)</w:t>
      </w:r>
      <w:r w:rsidRPr="0005228F">
        <w:rPr>
          <w:rStyle w:val="FootnoteReference"/>
        </w:rPr>
        <w:footnoteReference w:id="15"/>
      </w:r>
      <w:r w:rsidRPr="0005228F">
        <w:rPr>
          <w:rStyle w:val="ECCParagraph"/>
        </w:rPr>
        <w:t xml:space="preserve"> is a </w:t>
      </w:r>
      <w:r w:rsidRPr="0005228F">
        <w:t xml:space="preserve">statistical simulation </w:t>
      </w:r>
      <w:r w:rsidRPr="0005228F">
        <w:rPr>
          <w:rStyle w:val="ECCParagraph"/>
        </w:rPr>
        <w:t xml:space="preserve">software tool developed by CEPT for sharing and compatibility studies. Full details are provided in the SEAMCAT User Manual (ECC Report 252 </w:t>
      </w:r>
      <w:r w:rsidRPr="0005228F">
        <w:rPr>
          <w:rStyle w:val="ECCParagraph"/>
        </w:rPr>
        <w:fldChar w:fldCharType="begin"/>
      </w:r>
      <w:r w:rsidRPr="0005228F">
        <w:rPr>
          <w:rStyle w:val="ECCParagraph"/>
        </w:rPr>
        <w:instrText xml:space="preserve"> REF _Ref445906299 \r \h  \* MERGEFORMAT </w:instrText>
      </w:r>
      <w:r w:rsidRPr="0005228F">
        <w:rPr>
          <w:rStyle w:val="ECCParagraph"/>
        </w:rPr>
      </w:r>
      <w:r w:rsidRPr="0005228F">
        <w:rPr>
          <w:rStyle w:val="ECCParagraph"/>
        </w:rPr>
        <w:fldChar w:fldCharType="separate"/>
      </w:r>
      <w:r w:rsidRPr="0005228F">
        <w:rPr>
          <w:rStyle w:val="ECCParagraph"/>
        </w:rPr>
        <w:t>[37]</w:t>
      </w:r>
      <w:r w:rsidRPr="0005228F">
        <w:rPr>
          <w:rStyle w:val="ECCParagraph"/>
        </w:rPr>
        <w:fldChar w:fldCharType="end"/>
      </w:r>
      <w:r w:rsidRPr="0005228F">
        <w:rPr>
          <w:rStyle w:val="ECCParagraph"/>
        </w:rPr>
        <w:t>) and the online documentation</w:t>
      </w:r>
      <w:r w:rsidRPr="0005228F">
        <w:rPr>
          <w:rStyle w:val="FootnoteReference"/>
        </w:rPr>
        <w:footnoteReference w:id="16"/>
      </w:r>
      <w:r w:rsidRPr="0005228F">
        <w:t>.</w:t>
      </w:r>
    </w:p>
    <w:p w14:paraId="60B70F62" w14:textId="77777777" w:rsidR="00844380" w:rsidRPr="0005228F" w:rsidRDefault="00844380" w:rsidP="00844380">
      <w:pPr>
        <w:rPr>
          <w:rStyle w:val="ECCParagraph"/>
        </w:rPr>
      </w:pPr>
      <w:bookmarkStart w:id="354" w:name="_Toc508737474"/>
      <w:bookmarkStart w:id="355" w:name="_Toc508737475"/>
      <w:bookmarkStart w:id="356" w:name="_Toc508737476"/>
      <w:bookmarkStart w:id="357" w:name="_Toc508737477"/>
      <w:bookmarkStart w:id="358" w:name="_Toc508737478"/>
      <w:bookmarkStart w:id="359" w:name="_Toc508737479"/>
      <w:bookmarkStart w:id="360" w:name="_Toc508737480"/>
      <w:bookmarkStart w:id="361" w:name="_Toc508737481"/>
      <w:bookmarkStart w:id="362" w:name="_Toc508737482"/>
      <w:bookmarkStart w:id="363" w:name="_Toc508737483"/>
      <w:bookmarkStart w:id="364" w:name="_Toc508737484"/>
      <w:bookmarkStart w:id="365" w:name="_Toc508737485"/>
      <w:bookmarkStart w:id="366" w:name="_Toc508737486"/>
      <w:bookmarkStart w:id="367" w:name="_Toc508737487"/>
      <w:bookmarkStart w:id="368" w:name="_Toc508737488"/>
      <w:bookmarkStart w:id="369" w:name="_Toc508737489"/>
      <w:bookmarkStart w:id="370" w:name="_Toc513736489"/>
      <w:bookmarkStart w:id="371" w:name="_Toc510022037"/>
      <w:bookmarkStart w:id="372" w:name="_Toc437899805"/>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05228F">
        <w:rPr>
          <w:rStyle w:val="ECCParagraph"/>
        </w:rPr>
        <w:t>SEAMCAT calculates interference differently for 2 types of systems:</w:t>
      </w:r>
    </w:p>
    <w:p w14:paraId="69D61B29" w14:textId="77777777" w:rsidR="00844380" w:rsidRPr="0005228F" w:rsidRDefault="00844380" w:rsidP="0099682C">
      <w:pPr>
        <w:pStyle w:val="ECCNumberedList"/>
        <w:numPr>
          <w:ilvl w:val="0"/>
          <w:numId w:val="26"/>
        </w:numPr>
        <w:spacing w:before="0"/>
        <w:jc w:val="left"/>
        <w:rPr>
          <w:rStyle w:val="ECCParagraph"/>
          <w:szCs w:val="22"/>
        </w:rPr>
      </w:pPr>
      <w:r w:rsidRPr="0005228F">
        <w:rPr>
          <w:rStyle w:val="ECCParagraph"/>
        </w:rPr>
        <w:t>“Generic” systems, where probability of interference to any radio system can be modelled based on specified interference criteria (C/(N+I), C/I, (N+I)/N or I/N). The following receiver parameters are modelled: blocking, overloading and intermodulation. The effects of these can be modelled separately, in combination with each other or in combination with interference due to transmitter unwanted emissions</w:t>
      </w:r>
    </w:p>
    <w:p w14:paraId="55DCD7B3" w14:textId="77777777" w:rsidR="00844380" w:rsidRPr="0005228F" w:rsidRDefault="00844380" w:rsidP="00844380">
      <w:pPr>
        <w:pStyle w:val="ECCNumberedList"/>
        <w:spacing w:before="0"/>
        <w:jc w:val="left"/>
        <w:rPr>
          <w:rStyle w:val="ECCParagraph"/>
        </w:rPr>
      </w:pPr>
      <w:r w:rsidRPr="0005228F">
        <w:rPr>
          <w:rStyle w:val="ECCParagraph"/>
        </w:rPr>
        <w:t>“Cellular” systems, including link-level modelling of CDMA, OFDMA and IMT-2020 networks, where interference is calculated as degradation in the bit-rate of the network based on user-specified link-level mapping of SINR to throughput. In this case “Blocking/ACS” is the main receiver parameter modelled. The effects of blocking and unwanted emissions are combined to calculate the impact of interference.</w:t>
      </w:r>
    </w:p>
    <w:p w14:paraId="144BC5C5" w14:textId="77777777" w:rsidR="00844380" w:rsidRPr="0005228F" w:rsidRDefault="00844380" w:rsidP="00844380">
      <w:pPr>
        <w:rPr>
          <w:rStyle w:val="ECCParagraph"/>
        </w:rPr>
      </w:pPr>
      <w:r w:rsidRPr="0005228F">
        <w:rPr>
          <w:rStyle w:val="ECCParagraph"/>
        </w:rPr>
        <w:t>The following sections describe how the main receiver parameters are modelled for both types of systems.</w:t>
      </w:r>
    </w:p>
    <w:p w14:paraId="39EEE4F1" w14:textId="77777777" w:rsidR="00844380" w:rsidRPr="0005228F" w:rsidRDefault="00844380" w:rsidP="00844380">
      <w:pPr>
        <w:pStyle w:val="ECCBulletsLv1"/>
        <w:numPr>
          <w:ilvl w:val="0"/>
          <w:numId w:val="0"/>
        </w:numPr>
        <w:spacing w:before="240" w:after="60"/>
        <w:ind w:left="340" w:hanging="340"/>
        <w:rPr>
          <w:rStyle w:val="ECCParagraph"/>
        </w:rPr>
      </w:pPr>
      <w:r w:rsidRPr="0005228F">
        <w:rPr>
          <w:rStyle w:val="ECCParagraph"/>
        </w:rPr>
        <w:t>Note the use of the following terms:</w:t>
      </w:r>
    </w:p>
    <w:p w14:paraId="1CD1CB3E" w14:textId="77777777" w:rsidR="00844380" w:rsidRPr="0005228F" w:rsidRDefault="00844380" w:rsidP="00844380">
      <w:pPr>
        <w:pStyle w:val="ECCBulletsLv1"/>
        <w:ind w:left="357" w:hanging="357"/>
        <w:jc w:val="left"/>
        <w:rPr>
          <w:rStyle w:val="ECCParagraph"/>
        </w:rPr>
      </w:pPr>
      <w:r w:rsidRPr="0005228F">
        <w:rPr>
          <w:rStyle w:val="ECCParagraph"/>
        </w:rPr>
        <w:t>ILT: Interfering link transmitter</w:t>
      </w:r>
    </w:p>
    <w:p w14:paraId="376ECD42" w14:textId="77777777" w:rsidR="00844380" w:rsidRPr="0005228F" w:rsidRDefault="00844380" w:rsidP="00844380">
      <w:pPr>
        <w:pStyle w:val="ECCBulletsLv1"/>
        <w:ind w:left="357" w:hanging="357"/>
        <w:jc w:val="left"/>
        <w:rPr>
          <w:rStyle w:val="ECCParagraph"/>
        </w:rPr>
      </w:pPr>
      <w:r w:rsidRPr="0005228F">
        <w:rPr>
          <w:rStyle w:val="ECCParagraph"/>
        </w:rPr>
        <w:t>VLR: Victim link receiver</w:t>
      </w:r>
    </w:p>
    <w:p w14:paraId="30C53E9C" w14:textId="77777777" w:rsidR="00844380" w:rsidRPr="0005228F" w:rsidRDefault="00844380" w:rsidP="00844380">
      <w:pPr>
        <w:rPr>
          <w:rStyle w:val="ECCParagraph"/>
        </w:rPr>
      </w:pPr>
      <w:r w:rsidRPr="0005228F">
        <w:rPr>
          <w:rStyle w:val="ECCParagraph"/>
        </w:rPr>
        <w:t>The examples and equations in the following sections are simplified to focus on a single interfering link between two systems at different frequencies. The full calculation algorithms are provided in ECC Report 252.</w:t>
      </w:r>
    </w:p>
    <w:p w14:paraId="19FFB426" w14:textId="77777777" w:rsidR="00844380" w:rsidRPr="0005228F" w:rsidRDefault="00844380" w:rsidP="00844380">
      <w:pPr>
        <w:pStyle w:val="Heading3"/>
        <w:tabs>
          <w:tab w:val="clear" w:pos="720"/>
          <w:tab w:val="num" w:pos="1855"/>
        </w:tabs>
        <w:ind w:left="709"/>
        <w:rPr>
          <w:rStyle w:val="ECCParagraph"/>
          <w:rFonts w:cs="Times New Roman"/>
          <w:b w:val="0"/>
          <w:bCs w:val="0"/>
          <w:szCs w:val="24"/>
        </w:rPr>
      </w:pPr>
      <w:bookmarkStart w:id="373" w:name="_Toc26538752"/>
      <w:bookmarkStart w:id="374" w:name="_Toc26538753"/>
      <w:bookmarkStart w:id="375" w:name="_Toc26977276"/>
      <w:bookmarkStart w:id="376" w:name="_Toc21332777"/>
      <w:bookmarkStart w:id="377" w:name="_Toc31812099"/>
      <w:bookmarkEnd w:id="373"/>
      <w:bookmarkEnd w:id="374"/>
      <w:r w:rsidRPr="0005228F">
        <w:rPr>
          <w:rStyle w:val="ECCParagraph"/>
        </w:rPr>
        <w:t>Receivers in generic SEAMCAT systems</w:t>
      </w:r>
      <w:bookmarkEnd w:id="375"/>
      <w:bookmarkEnd w:id="376"/>
      <w:bookmarkEnd w:id="377"/>
    </w:p>
    <w:p w14:paraId="01AEE89B" w14:textId="77777777" w:rsidR="00844380" w:rsidRPr="0005228F" w:rsidRDefault="00844380" w:rsidP="0099682C">
      <w:pPr>
        <w:pStyle w:val="Heading4"/>
        <w:rPr>
          <w:rStyle w:val="ECCParagraph"/>
          <w:rFonts w:cs="Times New Roman"/>
          <w:bCs w:val="0"/>
          <w:i w:val="0"/>
          <w:color w:val="auto"/>
          <w:szCs w:val="24"/>
        </w:rPr>
      </w:pPr>
      <w:bookmarkStart w:id="378" w:name="_Ref516137385"/>
      <w:bookmarkStart w:id="379" w:name="_Toc26977277"/>
      <w:bookmarkStart w:id="380" w:name="_Toc21332778"/>
      <w:bookmarkStart w:id="381" w:name="_Toc31812100"/>
      <w:r w:rsidRPr="0005228F">
        <w:rPr>
          <w:rStyle w:val="ECCParagraph"/>
        </w:rPr>
        <w:t>Blocking</w:t>
      </w:r>
      <w:bookmarkEnd w:id="378"/>
      <w:bookmarkEnd w:id="379"/>
      <w:bookmarkEnd w:id="380"/>
      <w:bookmarkEnd w:id="381"/>
    </w:p>
    <w:p w14:paraId="2E1E2AC5" w14:textId="77777777" w:rsidR="00844380" w:rsidRPr="0005228F" w:rsidRDefault="00844380" w:rsidP="00844380">
      <w:pPr>
        <w:rPr>
          <w:rStyle w:val="ECCParagraph"/>
        </w:rPr>
      </w:pPr>
      <w:r w:rsidRPr="0005228F">
        <w:rPr>
          <w:rStyle w:val="ECCParagraph"/>
        </w:rPr>
        <w:t>The level of interference determined by the interferer’s transmit power, the antenna gains and propagation loss, is further decreased due to the receiver blocking performance for a given interferer/victim frequency separation.</w:t>
      </w:r>
    </w:p>
    <w:p w14:paraId="565BA4B4" w14:textId="77777777" w:rsidR="00844380" w:rsidRPr="0005228F" w:rsidRDefault="00844380" w:rsidP="00844380">
      <w:pPr>
        <w:rPr>
          <w:rStyle w:val="ECCParagraph"/>
        </w:rPr>
      </w:pPr>
      <w:r w:rsidRPr="0005228F">
        <w:rPr>
          <w:rStyle w:val="ECCParagraph"/>
        </w:rPr>
        <w:t xml:space="preserve">In SEAMCAT generic systems the term “blocking” is used to refer to this effect at any frequency offset, and therefore does not distinguish between blocking and ACS. It should be noted that this differs from the definitions outlined in section </w:t>
      </w:r>
      <w:r w:rsidRPr="0005228F">
        <w:rPr>
          <w:rStyle w:val="ECCParagraph"/>
        </w:rPr>
        <w:fldChar w:fldCharType="begin"/>
      </w:r>
      <w:r w:rsidRPr="0005228F">
        <w:rPr>
          <w:rStyle w:val="ECCParagraph"/>
        </w:rPr>
        <w:instrText xml:space="preserve"> REF _Ref516140148 \r \h  \* MERGEFORMAT </w:instrText>
      </w:r>
      <w:r w:rsidRPr="0005228F">
        <w:rPr>
          <w:rStyle w:val="ECCParagraph"/>
        </w:rPr>
      </w:r>
      <w:r w:rsidRPr="0005228F">
        <w:rPr>
          <w:rStyle w:val="ECCParagraph"/>
        </w:rPr>
        <w:fldChar w:fldCharType="separate"/>
      </w:r>
      <w:r w:rsidRPr="0005228F">
        <w:rPr>
          <w:rStyle w:val="ECCParagraph"/>
        </w:rPr>
        <w:t>2.1</w:t>
      </w:r>
      <w:r w:rsidRPr="0005228F">
        <w:rPr>
          <w:rStyle w:val="ECCParagraph"/>
        </w:rPr>
        <w:fldChar w:fldCharType="end"/>
      </w:r>
      <w:r w:rsidRPr="0005228F">
        <w:rPr>
          <w:rStyle w:val="ECCParagraph"/>
        </w:rPr>
        <w:t xml:space="preserve"> of this Report. Additionally, in SEAMCAT the blocking calculation excludes the victim receiver’s own bandwidth – in this region only unwanted emissions are considered, whereas in measurements it is not possible to separate the two effects. This is illustrated in the following figure.</w:t>
      </w:r>
    </w:p>
    <w:p w14:paraId="14CA75C5" w14:textId="77777777" w:rsidR="00844380" w:rsidRPr="0005228F" w:rsidRDefault="00844380" w:rsidP="00844380">
      <w:pPr>
        <w:jc w:val="center"/>
        <w:rPr>
          <w:rFonts w:cs="Arial"/>
          <w:b/>
          <w:bCs/>
          <w:color w:val="D2232A"/>
        </w:rPr>
      </w:pPr>
      <w:r w:rsidRPr="003C2CC3">
        <w:rPr>
          <w:rFonts w:cs="Arial"/>
          <w:b/>
          <w:bCs/>
          <w:noProof/>
          <w:color w:val="D2232A"/>
          <w:lang w:eastAsia="da-DK"/>
        </w:rPr>
        <w:drawing>
          <wp:inline distT="0" distB="0" distL="0" distR="0" wp14:anchorId="118B782E" wp14:editId="2E8E264C">
            <wp:extent cx="5919470" cy="2536190"/>
            <wp:effectExtent l="0" t="0" r="0" b="0"/>
            <wp:docPr id="8038" name="Picture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19470" cy="2536190"/>
                    </a:xfrm>
                    <a:prstGeom prst="rect">
                      <a:avLst/>
                    </a:prstGeom>
                    <a:noFill/>
                  </pic:spPr>
                </pic:pic>
              </a:graphicData>
            </a:graphic>
          </wp:inline>
        </w:drawing>
      </w:r>
    </w:p>
    <w:p w14:paraId="3614BB04" w14:textId="77777777" w:rsidR="00844380" w:rsidRPr="0005228F" w:rsidRDefault="00844380" w:rsidP="00844380">
      <w:pPr>
        <w:jc w:val="center"/>
      </w:pPr>
      <w:bookmarkStart w:id="382" w:name="_Ref448480057"/>
      <w:r w:rsidRPr="0005228F">
        <w:rPr>
          <w:rFonts w:cs="Arial"/>
          <w:b/>
          <w:bCs/>
          <w:color w:val="D2232A"/>
        </w:rPr>
        <w:t xml:space="preserve">Figure </w:t>
      </w:r>
      <w:r w:rsidRPr="0005228F">
        <w:rPr>
          <w:rFonts w:cs="Arial"/>
          <w:b/>
          <w:bCs/>
          <w:color w:val="D2232A"/>
        </w:rPr>
        <w:fldChar w:fldCharType="begin"/>
      </w:r>
      <w:r w:rsidRPr="0005228F">
        <w:rPr>
          <w:rFonts w:cs="Arial"/>
          <w:b/>
          <w:bCs/>
          <w:color w:val="D2232A"/>
        </w:rPr>
        <w:instrText xml:space="preserve"> SEQ Figure \* ARABIC </w:instrText>
      </w:r>
      <w:r w:rsidRPr="0005228F">
        <w:rPr>
          <w:rFonts w:cs="Arial"/>
          <w:b/>
          <w:bCs/>
          <w:color w:val="D2232A"/>
        </w:rPr>
        <w:fldChar w:fldCharType="separate"/>
      </w:r>
      <w:r w:rsidRPr="0005228F">
        <w:rPr>
          <w:rFonts w:cs="Arial"/>
          <w:b/>
          <w:bCs/>
          <w:noProof/>
          <w:color w:val="D2232A"/>
        </w:rPr>
        <w:t>21</w:t>
      </w:r>
      <w:r w:rsidRPr="0005228F">
        <w:rPr>
          <w:rFonts w:cs="Arial"/>
          <w:b/>
          <w:bCs/>
          <w:color w:val="D2232A"/>
        </w:rPr>
        <w:fldChar w:fldCharType="end"/>
      </w:r>
      <w:bookmarkEnd w:id="382"/>
      <w:r w:rsidRPr="0005228F">
        <w:rPr>
          <w:rFonts w:cs="Arial"/>
          <w:b/>
          <w:bCs/>
          <w:color w:val="D2232A"/>
        </w:rPr>
        <w:t>: Illustration of the blocking of the victim link receiver (i.e. total emission power of ILT reduced by the blocking attenuation (selectivity) function of the VLR</w:t>
      </w:r>
    </w:p>
    <w:p w14:paraId="545767FC" w14:textId="77777777" w:rsidR="00844380" w:rsidRPr="0005228F" w:rsidRDefault="00844380" w:rsidP="00844380">
      <w:pPr>
        <w:pStyle w:val="ECCBulletsLv1"/>
        <w:numPr>
          <w:ilvl w:val="0"/>
          <w:numId w:val="0"/>
        </w:numPr>
        <w:spacing w:before="240" w:after="60"/>
        <w:rPr>
          <w:rStyle w:val="ECCParagraph"/>
        </w:rPr>
      </w:pPr>
      <w:r w:rsidRPr="0005228F">
        <w:rPr>
          <w:rStyle w:val="ECCParagraph"/>
        </w:rPr>
        <w:t>Interference due to blocking is calculated in SEAMCAT according to:</w:t>
      </w:r>
    </w:p>
    <w:p w14:paraId="383D1F17"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4300" w:dyaOrig="400" w14:anchorId="212F65D5">
          <v:shape id="_x0000_i1073" type="#_x0000_t75" style="width:3in;height:21.5pt" o:ole="">
            <v:imagedata r:id="rId124" o:title=""/>
          </v:shape>
          <o:OLEObject Type="Embed" ProgID="Equation.DSMT4" ShapeID="_x0000_i1073" DrawAspect="Content" ObjectID="_1642509011" r:id="rId125"/>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36</w:instrText>
      </w:r>
      <w:r w:rsidRPr="0005228F">
        <w:rPr>
          <w:rStyle w:val="ECCParagraph"/>
        </w:rPr>
        <w:fldChar w:fldCharType="end"/>
      </w:r>
      <w:r w:rsidRPr="0005228F">
        <w:rPr>
          <w:rStyle w:val="ECCParagraph"/>
        </w:rPr>
        <w:instrText>)</w:instrText>
      </w:r>
      <w:r w:rsidRPr="0005228F">
        <w:rPr>
          <w:rStyle w:val="ECCParagraph"/>
        </w:rPr>
        <w:fldChar w:fldCharType="end"/>
      </w:r>
    </w:p>
    <w:p w14:paraId="1BDE8874" w14:textId="77777777" w:rsidR="00844380" w:rsidRPr="0005228F" w:rsidRDefault="00844380" w:rsidP="00844380">
      <w:pPr>
        <w:pStyle w:val="ECCBulletsLv1"/>
        <w:numPr>
          <w:ilvl w:val="0"/>
          <w:numId w:val="0"/>
        </w:numPr>
        <w:spacing w:before="240" w:after="60"/>
        <w:rPr>
          <w:rStyle w:val="ECCParagraph"/>
        </w:rPr>
      </w:pPr>
      <w:r w:rsidRPr="0005228F">
        <w:rPr>
          <w:rStyle w:val="ECCParagraph"/>
        </w:rPr>
        <w:t>Where:</w:t>
      </w:r>
    </w:p>
    <w:p w14:paraId="43258E7A" w14:textId="77777777" w:rsidR="00844380" w:rsidRPr="0005228F" w:rsidRDefault="00BE53C7" w:rsidP="00844380">
      <w:pPr>
        <w:pStyle w:val="ECCBulletsLv1"/>
        <w:ind w:left="357" w:hanging="357"/>
        <w:jc w:val="left"/>
        <w:rPr>
          <w:rStyle w:val="ECCParagraph"/>
        </w:rPr>
      </w:pPr>
      <m:oMath>
        <m:sSub>
          <m:sSubPr>
            <m:ctrlPr>
              <w:rPr>
                <w:rStyle w:val="ECCParagraph"/>
                <w:rFonts w:ascii="Cambria Math" w:hAnsi="Cambria Math"/>
                <w:i/>
              </w:rPr>
            </m:ctrlPr>
          </m:sSubPr>
          <m:e>
            <m:r>
              <w:rPr>
                <w:rStyle w:val="ECCParagraph"/>
                <w:rFonts w:ascii="Cambria Math" w:hAnsi="Cambria Math"/>
              </w:rPr>
              <m:t>iRSS</m:t>
            </m:r>
          </m:e>
          <m:sub>
            <m:r>
              <w:rPr>
                <w:rStyle w:val="ECCParagraph"/>
                <w:rFonts w:ascii="Cambria Math" w:hAnsi="Cambria Math"/>
              </w:rPr>
              <m:t xml:space="preserve">blocking(dBm) </m:t>
            </m:r>
          </m:sub>
        </m:sSub>
      </m:oMath>
      <w:r w:rsidR="00844380" w:rsidRPr="0005228F">
        <w:rPr>
          <w:rStyle w:val="ECCParagraph"/>
        </w:rPr>
        <w:t xml:space="preserve"> is the interfering received signal strength due to blocking (in dBm);</w:t>
      </w:r>
    </w:p>
    <w:p w14:paraId="12D7AAFA" w14:textId="77777777" w:rsidR="00844380" w:rsidRPr="0005228F" w:rsidRDefault="00BE53C7" w:rsidP="00844380">
      <w:pPr>
        <w:pStyle w:val="ECCBulletsLv1"/>
        <w:ind w:left="357" w:hanging="357"/>
        <w:jc w:val="left"/>
        <w:rPr>
          <w:rStyle w:val="ECCParagraph"/>
        </w:rPr>
      </w:pPr>
      <m:oMath>
        <m:sSub>
          <m:sSubPr>
            <m:ctrlPr>
              <w:rPr>
                <w:rStyle w:val="ECCParagraph"/>
                <w:rFonts w:ascii="Cambria Math" w:hAnsi="Cambria Math"/>
                <w:i/>
              </w:rPr>
            </m:ctrlPr>
          </m:sSubPr>
          <m:e>
            <m:r>
              <w:rPr>
                <w:rStyle w:val="ECCParagraph"/>
                <w:rFonts w:ascii="Cambria Math" w:hAnsi="Cambria Math"/>
              </w:rPr>
              <m:t>P</m:t>
            </m:r>
          </m:e>
          <m:sub>
            <m:r>
              <w:rPr>
                <w:rStyle w:val="ECCParagraph"/>
                <w:rFonts w:ascii="Cambria Math" w:hAnsi="Cambria Math"/>
              </w:rPr>
              <m:t>rx</m:t>
            </m:r>
            <m:d>
              <m:dPr>
                <m:ctrlPr>
                  <w:rPr>
                    <w:rStyle w:val="ECCParagraph"/>
                    <w:rFonts w:ascii="Cambria Math" w:hAnsi="Cambria Math"/>
                    <w:i/>
                  </w:rPr>
                </m:ctrlPr>
              </m:dPr>
              <m:e>
                <m:r>
                  <w:rPr>
                    <w:rStyle w:val="ECCParagraph"/>
                    <w:rFonts w:ascii="Cambria Math" w:hAnsi="Cambria Math"/>
                  </w:rPr>
                  <m:t>dBm</m:t>
                </m:r>
              </m:e>
            </m:d>
          </m:sub>
        </m:sSub>
      </m:oMath>
      <w:r w:rsidR="00844380" w:rsidRPr="0005228F">
        <w:rPr>
          <w:rStyle w:val="ECCParagraph"/>
        </w:rPr>
        <w:t xml:space="preserve"> is the interference power at the receiver input (in dB);</w:t>
      </w:r>
    </w:p>
    <w:p w14:paraId="76C6E553" w14:textId="77777777" w:rsidR="00844380" w:rsidRPr="0005228F" w:rsidRDefault="00BE53C7" w:rsidP="00844380">
      <w:pPr>
        <w:pStyle w:val="ECCBulletsLv1"/>
        <w:ind w:left="357" w:hanging="357"/>
        <w:jc w:val="left"/>
        <w:rPr>
          <w:rStyle w:val="ECCParagraph"/>
        </w:rPr>
      </w:pPr>
      <m:oMath>
        <m:sSub>
          <m:sSubPr>
            <m:ctrlPr>
              <w:rPr>
                <w:rStyle w:val="ECCParagraph"/>
                <w:rFonts w:ascii="Cambria Math" w:hAnsi="Cambria Math"/>
                <w:i/>
              </w:rPr>
            </m:ctrlPr>
          </m:sSubPr>
          <m:e>
            <m:sSub>
              <m:sSubPr>
                <m:ctrlPr>
                  <w:rPr>
                    <w:rStyle w:val="ECCParagraph"/>
                    <w:rFonts w:ascii="Cambria Math" w:hAnsi="Cambria Math"/>
                    <w:i/>
                  </w:rPr>
                </m:ctrlPr>
              </m:sSubPr>
              <m:e>
                <m:r>
                  <w:rPr>
                    <w:rStyle w:val="ECCParagraph"/>
                    <w:rFonts w:ascii="Cambria Math" w:hAnsi="Cambria Math"/>
                  </w:rPr>
                  <m:t>a</m:t>
                </m:r>
              </m:e>
              <m:sub>
                <m:r>
                  <w:rPr>
                    <w:rStyle w:val="ECCParagraph"/>
                    <w:rFonts w:ascii="Cambria Math" w:hAnsi="Cambria Math"/>
                  </w:rPr>
                  <m:t>VLR</m:t>
                </m:r>
              </m:sub>
            </m:sSub>
            <m:r>
              <w:rPr>
                <w:rStyle w:val="ECCParagraph"/>
                <w:rFonts w:ascii="Cambria Math" w:hAnsi="Cambria Math"/>
              </w:rPr>
              <m:t>(∆f)</m:t>
            </m:r>
          </m:e>
          <m:sub>
            <m:r>
              <w:rPr>
                <w:rStyle w:val="ECCParagraph"/>
                <w:rFonts w:ascii="Cambria Math" w:hAnsi="Cambria Math"/>
              </w:rPr>
              <m:t>(dB)</m:t>
            </m:r>
          </m:sub>
        </m:sSub>
      </m:oMath>
      <w:r w:rsidR="00844380" w:rsidRPr="0005228F">
        <w:rPr>
          <w:rStyle w:val="ECCParagraph"/>
        </w:rPr>
        <w:t xml:space="preserve"> is the blocking attenuation at a given frequency offset due to the selectivity of the receiver filter (in dB).</w:t>
      </w:r>
    </w:p>
    <w:p w14:paraId="47589D4F" w14:textId="77777777" w:rsidR="00844380" w:rsidRPr="0005228F" w:rsidRDefault="00844380" w:rsidP="00844380">
      <w:pPr>
        <w:rPr>
          <w:rStyle w:val="ECCParagraph"/>
        </w:rPr>
      </w:pPr>
      <w:r w:rsidRPr="0005228F">
        <w:rPr>
          <w:rStyle w:val="ECCParagraph"/>
        </w:rPr>
        <w:t>There are 3 optional modes to specify the blocking attenuation (</w:t>
      </w:r>
      <m:oMath>
        <m:sSub>
          <m:sSubPr>
            <m:ctrlPr>
              <w:rPr>
                <w:rStyle w:val="ECCParagraph"/>
                <w:rFonts w:ascii="Cambria Math" w:hAnsi="Cambria Math"/>
                <w:i/>
              </w:rPr>
            </m:ctrlPr>
          </m:sSubPr>
          <m:e>
            <m:r>
              <w:rPr>
                <w:rStyle w:val="ECCParagraph"/>
                <w:rFonts w:ascii="Cambria Math" w:hAnsi="Cambria Math"/>
              </w:rPr>
              <m:t>a</m:t>
            </m:r>
          </m:e>
          <m:sub>
            <m:r>
              <w:rPr>
                <w:rStyle w:val="ECCParagraph"/>
                <w:rFonts w:ascii="Cambria Math" w:hAnsi="Cambria Math"/>
              </w:rPr>
              <m:t>VLR</m:t>
            </m:r>
          </m:sub>
        </m:sSub>
        <m:r>
          <w:rPr>
            <w:rStyle w:val="ECCParagraph"/>
            <w:rFonts w:ascii="Cambria Math" w:hAnsi="Cambria Math"/>
          </w:rPr>
          <m:t>(∆f)</m:t>
        </m:r>
      </m:oMath>
      <w:r w:rsidRPr="0005228F">
        <w:rPr>
          <w:rStyle w:val="ECCParagraph"/>
        </w:rPr>
        <w:t>) according to a mask input by the user (</w:t>
      </w:r>
      <m:oMath>
        <m:sSub>
          <m:sSubPr>
            <m:ctrlPr>
              <w:rPr>
                <w:rStyle w:val="ECCParagraph"/>
                <w:rFonts w:ascii="Cambria Math" w:hAnsi="Cambria Math"/>
                <w:i/>
              </w:rPr>
            </m:ctrlPr>
          </m:sSubPr>
          <m:e>
            <m:r>
              <w:rPr>
                <w:rStyle w:val="ECCParagraph"/>
                <w:rFonts w:ascii="Cambria Math" w:hAnsi="Cambria Math"/>
              </w:rPr>
              <m:t>mask</m:t>
            </m:r>
          </m:e>
          <m:sub>
            <m:r>
              <w:rPr>
                <w:rStyle w:val="ECCParagraph"/>
                <w:rFonts w:ascii="Cambria Math" w:hAnsi="Cambria Math"/>
              </w:rPr>
              <m:t>VLR</m:t>
            </m:r>
          </m:sub>
        </m:sSub>
        <m:r>
          <w:rPr>
            <w:rStyle w:val="ECCParagraph"/>
            <w:rFonts w:ascii="Cambria Math" w:hAnsi="Cambria Math"/>
          </w:rPr>
          <m:t>(∆f)</m:t>
        </m:r>
      </m:oMath>
      <w:r w:rsidRPr="0005228F">
        <w:rPr>
          <w:rStyle w:val="ECCParagraph"/>
        </w:rPr>
        <w:t>:</w:t>
      </w:r>
    </w:p>
    <w:p w14:paraId="2D97B8CA" w14:textId="77777777" w:rsidR="00844380" w:rsidRPr="0005228F" w:rsidRDefault="00844380" w:rsidP="00844380">
      <w:pPr>
        <w:pStyle w:val="StyleBodyTextBefore6ptAfter6ptLinespacingsingle"/>
        <w:tabs>
          <w:tab w:val="clear" w:pos="284"/>
          <w:tab w:val="left" w:pos="0"/>
          <w:tab w:val="left" w:pos="2268"/>
          <w:tab w:val="left" w:pos="8789"/>
        </w:tabs>
        <w:spacing w:before="0" w:after="0"/>
        <w:rPr>
          <w:rFonts w:ascii="Arial" w:hAnsi="Arial" w:cs="Arial"/>
          <w:i/>
        </w:rPr>
      </w:pPr>
    </w:p>
    <w:p w14:paraId="3098F619" w14:textId="77777777" w:rsidR="00844380" w:rsidRPr="0005228F" w:rsidRDefault="00844380" w:rsidP="0099682C">
      <w:pPr>
        <w:pStyle w:val="ECCNumberedList"/>
        <w:numPr>
          <w:ilvl w:val="0"/>
          <w:numId w:val="27"/>
        </w:numPr>
        <w:spacing w:before="0"/>
        <w:jc w:val="left"/>
        <w:rPr>
          <w:rStyle w:val="ECCParagraph"/>
          <w:rFonts w:ascii="Times New Roman" w:hAnsi="Times New Roman"/>
          <w:lang w:eastAsia="fr-FR"/>
        </w:rPr>
      </w:pPr>
      <w:r w:rsidRPr="0005228F">
        <w:rPr>
          <w:b/>
        </w:rPr>
        <w:t>User defined</w:t>
      </w:r>
      <w:r w:rsidRPr="0005228F">
        <w:t xml:space="preserve">: </w:t>
      </w:r>
      <w:r w:rsidRPr="0005228F">
        <w:rPr>
          <w:rStyle w:val="ECCParagraph"/>
        </w:rPr>
        <w:t>the blocking attenuation is equal to the user specified mask values in dB:</w:t>
      </w:r>
    </w:p>
    <w:p w14:paraId="7725F951" w14:textId="77777777" w:rsidR="00844380" w:rsidRPr="0005228F" w:rsidRDefault="00844380" w:rsidP="00844380">
      <w:pPr>
        <w:pStyle w:val="MTDisplayEquation"/>
      </w:pPr>
      <w:r w:rsidRPr="0005228F">
        <w:tab/>
      </w:r>
      <w:r w:rsidRPr="0005228F">
        <w:rPr>
          <w:position w:val="-14"/>
        </w:rPr>
        <w:object w:dxaOrig="3360" w:dyaOrig="400" w14:anchorId="326257F3">
          <v:shape id="_x0000_i1074" type="#_x0000_t75" style="width:171.1pt;height:21.5pt" o:ole="">
            <v:imagedata r:id="rId126" o:title=""/>
          </v:shape>
          <o:OLEObject Type="Embed" ProgID="Equation.DSMT4" ShapeID="_x0000_i1074" DrawAspect="Content" ObjectID="_1642509012" r:id="rId127"/>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37</w:instrText>
      </w:r>
      <w:r w:rsidRPr="0005228F">
        <w:rPr>
          <w:noProof/>
        </w:rPr>
        <w:fldChar w:fldCharType="end"/>
      </w:r>
      <w:r w:rsidRPr="0005228F">
        <w:instrText>)</w:instrText>
      </w:r>
      <w:r w:rsidRPr="0005228F">
        <w:fldChar w:fldCharType="end"/>
      </w:r>
    </w:p>
    <w:p w14:paraId="06DA8946" w14:textId="77777777" w:rsidR="00844380" w:rsidRPr="0005228F" w:rsidRDefault="00844380" w:rsidP="0099682C">
      <w:pPr>
        <w:pStyle w:val="ECCNumberedList"/>
        <w:numPr>
          <w:ilvl w:val="0"/>
          <w:numId w:val="8"/>
        </w:numPr>
        <w:spacing w:before="0"/>
        <w:jc w:val="left"/>
      </w:pPr>
      <w:r w:rsidRPr="0005228F">
        <w:rPr>
          <w:b/>
        </w:rPr>
        <w:t>Protection ratio</w:t>
      </w:r>
      <w:r w:rsidRPr="0005228F">
        <w:t>: the user specifies positive values of protection ratio (I/C) in dB (e.g. measurements or values from standards), and SEAMCAT calculates the blocking attenuation by comparing with the interference criteria according to:</w:t>
      </w:r>
    </w:p>
    <w:p w14:paraId="08D0E4D3" w14:textId="77777777" w:rsidR="00844380" w:rsidRPr="0005228F" w:rsidRDefault="00844380" w:rsidP="00844380">
      <w:pPr>
        <w:pStyle w:val="MTDisplayEquation"/>
      </w:pPr>
      <w:r w:rsidRPr="0005228F">
        <w:tab/>
      </w:r>
      <w:r w:rsidRPr="0005228F">
        <w:rPr>
          <w:position w:val="-28"/>
        </w:rPr>
        <w:object w:dxaOrig="7479" w:dyaOrig="680" w14:anchorId="01D4C844">
          <v:shape id="_x0000_i1075" type="#_x0000_t75" style="width:371.2pt;height:34.6pt" o:ole="">
            <v:imagedata r:id="rId128" o:title=""/>
          </v:shape>
          <o:OLEObject Type="Embed" ProgID="Equation.DSMT4" ShapeID="_x0000_i1075" DrawAspect="Content" ObjectID="_1642509013" r:id="rId129"/>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38</w:instrText>
      </w:r>
      <w:r w:rsidRPr="0005228F">
        <w:rPr>
          <w:noProof/>
        </w:rPr>
        <w:fldChar w:fldCharType="end"/>
      </w:r>
      <w:r w:rsidRPr="0005228F">
        <w:instrText>)</w:instrText>
      </w:r>
      <w:r w:rsidRPr="0005228F">
        <w:fldChar w:fldCharType="end"/>
      </w:r>
    </w:p>
    <w:p w14:paraId="50E73470" w14:textId="77777777" w:rsidR="00844380" w:rsidRPr="0005228F" w:rsidRDefault="00844380" w:rsidP="0099682C">
      <w:pPr>
        <w:pStyle w:val="ECCNumberedList"/>
        <w:numPr>
          <w:ilvl w:val="0"/>
          <w:numId w:val="8"/>
        </w:numPr>
        <w:spacing w:before="0"/>
        <w:jc w:val="left"/>
      </w:pPr>
      <w:r w:rsidRPr="0005228F">
        <w:rPr>
          <w:b/>
        </w:rPr>
        <w:t>Sensitivity</w:t>
      </w:r>
      <w:r w:rsidRPr="0005228F">
        <w:t xml:space="preserve">: the user specifies a maximum power level in dBm and SEAMCAT calculates the blocking attenuation by comparing this with the receiver sensitivity </w:t>
      </w:r>
      <m:oMath>
        <m:sSub>
          <m:sSubPr>
            <m:ctrlPr>
              <w:rPr>
                <w:rStyle w:val="ECCParagraph"/>
                <w:rFonts w:ascii="Cambria Math" w:hAnsi="Cambria Math"/>
                <w:i/>
              </w:rPr>
            </m:ctrlPr>
          </m:sSubPr>
          <m:e>
            <m:r>
              <w:rPr>
                <w:rStyle w:val="ECCParagraph"/>
                <w:rFonts w:ascii="Cambria Math" w:hAnsi="Cambria Math"/>
              </w:rPr>
              <m:t>sens</m:t>
            </m:r>
          </m:e>
          <m:sub>
            <m:r>
              <w:rPr>
                <w:rStyle w:val="ECCParagraph"/>
                <w:rFonts w:ascii="Cambria Math" w:hAnsi="Cambria Math"/>
              </w:rPr>
              <m:t>VLR(dBm)</m:t>
            </m:r>
          </m:sub>
        </m:sSub>
      </m:oMath>
      <w:r w:rsidRPr="0005228F">
        <w:t>and the interference criteria according to:</w:t>
      </w:r>
    </w:p>
    <w:p w14:paraId="50D398F5" w14:textId="77777777" w:rsidR="00844380" w:rsidRPr="0005228F" w:rsidRDefault="00844380" w:rsidP="00844380">
      <w:pPr>
        <w:pStyle w:val="MTDisplayEquation"/>
      </w:pPr>
      <w:r w:rsidRPr="0005228F">
        <w:tab/>
      </w:r>
      <w:r w:rsidRPr="0005228F">
        <w:rPr>
          <w:position w:val="-28"/>
        </w:rPr>
        <w:object w:dxaOrig="7660" w:dyaOrig="680" w14:anchorId="5B139B03">
          <v:shape id="_x0000_i1076" type="#_x0000_t75" style="width:382.45pt;height:34.6pt" o:ole="">
            <v:imagedata r:id="rId130" o:title=""/>
          </v:shape>
          <o:OLEObject Type="Embed" ProgID="Equation.DSMT4" ShapeID="_x0000_i1076" DrawAspect="Content" ObjectID="_1642509014" r:id="rId131"/>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39</w:instrText>
      </w:r>
      <w:r w:rsidRPr="0005228F">
        <w:rPr>
          <w:noProof/>
        </w:rPr>
        <w:fldChar w:fldCharType="end"/>
      </w:r>
      <w:r w:rsidRPr="0005228F">
        <w:instrText>)</w:instrText>
      </w:r>
      <w:r w:rsidRPr="0005228F">
        <w:fldChar w:fldCharType="end"/>
      </w:r>
    </w:p>
    <w:p w14:paraId="609FDAE6" w14:textId="77777777" w:rsidR="00844380" w:rsidRPr="0005228F" w:rsidRDefault="00844380" w:rsidP="00844380">
      <w:pPr>
        <w:pStyle w:val="StyleBodyTextBefore6ptAfter6ptLinespacingsingle"/>
        <w:tabs>
          <w:tab w:val="clear" w:pos="284"/>
          <w:tab w:val="left" w:pos="0"/>
          <w:tab w:val="left" w:pos="8789"/>
        </w:tabs>
        <w:spacing w:before="0" w:after="0"/>
        <w:rPr>
          <w:rStyle w:val="ECCParagraph"/>
        </w:rPr>
      </w:pPr>
    </w:p>
    <w:p w14:paraId="6F9D98F8" w14:textId="77777777" w:rsidR="00844380" w:rsidRPr="0005228F" w:rsidRDefault="00844380" w:rsidP="00844380">
      <w:pPr>
        <w:pStyle w:val="StyleBodyTextBefore6ptAfter6ptLinespacingsingle"/>
        <w:tabs>
          <w:tab w:val="clear" w:pos="284"/>
          <w:tab w:val="left" w:pos="0"/>
          <w:tab w:val="left" w:pos="8789"/>
        </w:tabs>
        <w:spacing w:before="240" w:after="60"/>
        <w:rPr>
          <w:rStyle w:val="ECCParagraph"/>
          <w:szCs w:val="24"/>
          <w:lang w:eastAsia="en-US"/>
        </w:rPr>
      </w:pPr>
      <w:r w:rsidRPr="0005228F">
        <w:rPr>
          <w:rStyle w:val="ECCParagraph"/>
          <w:szCs w:val="24"/>
          <w:lang w:eastAsia="en-US"/>
        </w:rPr>
        <w:t>In the equations above</w:t>
      </w:r>
      <w:r w:rsidRPr="0005228F">
        <w:fldChar w:fldCharType="begin"/>
      </w:r>
      <w:r w:rsidRPr="0005228F">
        <w:fldChar w:fldCharType="end"/>
      </w:r>
      <w:r w:rsidRPr="0005228F">
        <w:rPr>
          <w:rStyle w:val="ECCParagraph"/>
          <w:szCs w:val="24"/>
          <w:lang w:eastAsia="en-US"/>
        </w:rPr>
        <w:t xml:space="preserve"> </w:t>
      </w:r>
      <m:oMath>
        <m:sSub>
          <m:sSubPr>
            <m:ctrlPr>
              <w:rPr>
                <w:rStyle w:val="ECCParagraph"/>
                <w:rFonts w:ascii="Cambria Math" w:hAnsi="Cambria Math"/>
              </w:rPr>
            </m:ctrlPr>
          </m:sSubPr>
          <m:e>
            <m:f>
              <m:fPr>
                <m:type m:val="lin"/>
                <m:ctrlPr>
                  <w:rPr>
                    <w:rStyle w:val="ECCParagraph"/>
                    <w:rFonts w:ascii="Cambria Math" w:hAnsi="Cambria Math"/>
                  </w:rPr>
                </m:ctrlPr>
              </m:fPr>
              <m:num>
                <m:r>
                  <m:rPr>
                    <m:sty m:val="p"/>
                  </m:rPr>
                  <w:rPr>
                    <w:rStyle w:val="ECCParagraph"/>
                    <w:rFonts w:ascii="Cambria Math" w:hAnsi="Cambria Math"/>
                  </w:rPr>
                  <m:t>C</m:t>
                </m:r>
              </m:num>
              <m:den>
                <m:r>
                  <m:rPr>
                    <m:sty m:val="p"/>
                  </m:rPr>
                  <w:rPr>
                    <w:rStyle w:val="ECCParagraph"/>
                    <w:rFonts w:ascii="Cambria Math" w:hAnsi="Cambria Math"/>
                    <w:szCs w:val="24"/>
                    <w:lang w:eastAsia="en-US"/>
                  </w:rPr>
                  <m:t>(N+I)</m:t>
                </m:r>
              </m:den>
            </m:f>
          </m:e>
          <m:sub>
            <m:r>
              <m:rPr>
                <m:sty m:val="p"/>
              </m:rPr>
              <w:rPr>
                <w:rStyle w:val="ECCParagraph"/>
                <w:rFonts w:ascii="Cambria Math" w:hAnsi="Cambria Math"/>
                <w:szCs w:val="24"/>
                <w:lang w:eastAsia="en-US"/>
              </w:rPr>
              <m:t>(dB)</m:t>
            </m:r>
          </m:sub>
        </m:sSub>
      </m:oMath>
      <w:r w:rsidRPr="0005228F">
        <w:rPr>
          <w:rStyle w:val="ECCParagraph"/>
          <w:szCs w:val="24"/>
          <w:lang w:eastAsia="en-US"/>
        </w:rPr>
        <w:t>,</w:t>
      </w:r>
      <m:oMath>
        <m:sSub>
          <m:sSubPr>
            <m:ctrlPr>
              <w:rPr>
                <w:rStyle w:val="ECCParagraph"/>
                <w:rFonts w:ascii="Cambria Math" w:hAnsi="Cambria Math"/>
                <w:szCs w:val="24"/>
                <w:lang w:eastAsia="en-US"/>
              </w:rPr>
            </m:ctrlPr>
          </m:sSubPr>
          <m:e>
            <m:f>
              <m:fPr>
                <m:type m:val="lin"/>
                <m:ctrlPr>
                  <w:rPr>
                    <w:rStyle w:val="ECCParagraph"/>
                    <w:rFonts w:ascii="Cambria Math" w:hAnsi="Cambria Math"/>
                    <w:szCs w:val="24"/>
                    <w:lang w:eastAsia="en-US"/>
                  </w:rPr>
                </m:ctrlPr>
              </m:fPr>
              <m:num>
                <m:r>
                  <m:rPr>
                    <m:sty m:val="p"/>
                  </m:rPr>
                  <w:rPr>
                    <w:rStyle w:val="ECCParagraph"/>
                    <w:rFonts w:ascii="Cambria Math" w:hAnsi="Cambria Math"/>
                    <w:szCs w:val="24"/>
                    <w:lang w:eastAsia="en-US"/>
                  </w:rPr>
                  <m:t>(N+I)</m:t>
                </m:r>
              </m:num>
              <m:den>
                <m:r>
                  <m:rPr>
                    <m:sty m:val="p"/>
                  </m:rPr>
                  <w:rPr>
                    <w:rStyle w:val="ECCParagraph"/>
                    <w:rFonts w:ascii="Cambria Math" w:hAnsi="Cambria Math"/>
                    <w:szCs w:val="24"/>
                    <w:lang w:eastAsia="en-US"/>
                  </w:rPr>
                  <m:t>N</m:t>
                </m:r>
              </m:den>
            </m:f>
          </m:e>
          <m:sub>
            <m:r>
              <m:rPr>
                <m:sty m:val="p"/>
              </m:rPr>
              <w:rPr>
                <w:rStyle w:val="ECCParagraph"/>
                <w:rFonts w:ascii="Cambria Math" w:hAnsi="Cambria Math"/>
                <w:szCs w:val="24"/>
                <w:lang w:eastAsia="en-US"/>
              </w:rPr>
              <m:t>(dB)</m:t>
            </m:r>
          </m:sub>
        </m:sSub>
      </m:oMath>
      <w:r w:rsidRPr="0005228F">
        <w:rPr>
          <w:rStyle w:val="ECCParagraph"/>
          <w:szCs w:val="24"/>
          <w:lang w:eastAsia="en-US"/>
        </w:rPr>
        <w:t xml:space="preserve"> </w:t>
      </w:r>
      <w:r w:rsidRPr="0005228F">
        <w:fldChar w:fldCharType="begin"/>
      </w:r>
      <w:r w:rsidRPr="0005228F">
        <w:fldChar w:fldCharType="end"/>
      </w:r>
      <w:r w:rsidRPr="0005228F">
        <w:rPr>
          <w:rStyle w:val="ECCParagraph"/>
          <w:szCs w:val="24"/>
          <w:lang w:eastAsia="en-US"/>
        </w:rPr>
        <w:t>and</w:t>
      </w:r>
      <w:r w:rsidRPr="0005228F">
        <w:fldChar w:fldCharType="begin"/>
      </w:r>
      <w:r w:rsidRPr="0005228F">
        <w:fldChar w:fldCharType="end"/>
      </w:r>
      <w:r w:rsidRPr="0005228F">
        <w:rPr>
          <w:rStyle w:val="ECCParagraph"/>
          <w:szCs w:val="24"/>
          <w:lang w:eastAsia="en-US"/>
        </w:rPr>
        <w:t xml:space="preserve"> </w:t>
      </w:r>
      <m:oMath>
        <m:sSub>
          <m:sSubPr>
            <m:ctrlPr>
              <w:rPr>
                <w:rStyle w:val="ECCParagraph"/>
                <w:rFonts w:ascii="Cambria Math" w:hAnsi="Cambria Math"/>
                <w:szCs w:val="24"/>
                <w:lang w:eastAsia="en-US"/>
              </w:rPr>
            </m:ctrlPr>
          </m:sSubPr>
          <m:e>
            <m:f>
              <m:fPr>
                <m:type m:val="lin"/>
                <m:ctrlPr>
                  <w:rPr>
                    <w:rStyle w:val="ECCParagraph"/>
                    <w:rFonts w:ascii="Cambria Math" w:hAnsi="Cambria Math"/>
                    <w:szCs w:val="24"/>
                    <w:lang w:eastAsia="en-US"/>
                  </w:rPr>
                </m:ctrlPr>
              </m:fPr>
              <m:num>
                <m:r>
                  <m:rPr>
                    <m:sty m:val="p"/>
                  </m:rPr>
                  <w:rPr>
                    <w:rStyle w:val="ECCParagraph"/>
                    <w:rFonts w:ascii="Cambria Math" w:hAnsi="Cambria Math"/>
                    <w:szCs w:val="24"/>
                    <w:lang w:eastAsia="en-US"/>
                  </w:rPr>
                  <m:t>I</m:t>
                </m:r>
              </m:num>
              <m:den>
                <m:r>
                  <m:rPr>
                    <m:sty m:val="p"/>
                  </m:rPr>
                  <w:rPr>
                    <w:rStyle w:val="ECCParagraph"/>
                    <w:rFonts w:ascii="Cambria Math" w:hAnsi="Cambria Math"/>
                    <w:szCs w:val="24"/>
                    <w:lang w:eastAsia="en-US"/>
                  </w:rPr>
                  <m:t>N</m:t>
                </m:r>
              </m:den>
            </m:f>
          </m:e>
          <m:sub>
            <m:r>
              <m:rPr>
                <m:sty m:val="p"/>
              </m:rPr>
              <w:rPr>
                <w:rStyle w:val="ECCParagraph"/>
                <w:rFonts w:ascii="Cambria Math" w:hAnsi="Cambria Math"/>
                <w:szCs w:val="24"/>
                <w:lang w:eastAsia="en-US"/>
              </w:rPr>
              <m:t>(dB)</m:t>
            </m:r>
          </m:sub>
        </m:sSub>
      </m:oMath>
      <w:r w:rsidRPr="0005228F">
        <w:rPr>
          <w:rStyle w:val="ECCParagraph"/>
          <w:szCs w:val="24"/>
          <w:lang w:eastAsia="en-US"/>
        </w:rPr>
        <w:t xml:space="preserve"> are the user specified interference criteria.</w:t>
      </w:r>
    </w:p>
    <w:p w14:paraId="0C02661F" w14:textId="77777777" w:rsidR="00844380" w:rsidRPr="0005228F" w:rsidRDefault="00844380" w:rsidP="00844380">
      <w:pPr>
        <w:pStyle w:val="StyleBodyTextBefore6ptAfter6ptLinespacingsingle"/>
        <w:tabs>
          <w:tab w:val="clear" w:pos="284"/>
          <w:tab w:val="left" w:pos="0"/>
          <w:tab w:val="left" w:pos="8789"/>
        </w:tabs>
        <w:spacing w:before="240" w:after="60"/>
        <w:rPr>
          <w:rStyle w:val="ECCParagraph"/>
        </w:rPr>
      </w:pPr>
      <w:r w:rsidRPr="0005228F">
        <w:rPr>
          <w:rStyle w:val="ECCParagraph"/>
          <w:szCs w:val="24"/>
          <w:lang w:eastAsia="en-US"/>
        </w:rPr>
        <w:t>The following figure illustrates the combination of factors in the Protection Ratio and Sensitivity modes</w:t>
      </w:r>
      <w:r w:rsidRPr="0005228F">
        <w:rPr>
          <w:rStyle w:val="ECCParagraph"/>
        </w:rPr>
        <w:t>.</w:t>
      </w:r>
    </w:p>
    <w:p w14:paraId="531468D6" w14:textId="77777777" w:rsidR="00844380" w:rsidRPr="0005228F" w:rsidRDefault="00844380" w:rsidP="00844380">
      <w:pPr>
        <w:pStyle w:val="StyleBodyTextBefore6ptAfter6ptLinespacingsingle"/>
        <w:tabs>
          <w:tab w:val="clear" w:pos="284"/>
          <w:tab w:val="left" w:pos="0"/>
          <w:tab w:val="left" w:pos="8789"/>
        </w:tabs>
        <w:spacing w:before="240" w:after="60"/>
        <w:rPr>
          <w:rFonts w:ascii="Arial" w:hAnsi="Arial" w:cs="Arial"/>
          <w:color w:val="000000"/>
        </w:rPr>
      </w:pPr>
      <w:r w:rsidRPr="0005228F">
        <w:rPr>
          <w:rFonts w:ascii="Arial" w:hAnsi="Arial" w:cs="Arial"/>
          <w:noProof/>
          <w:color w:val="000000"/>
        </w:rPr>
        <mc:AlternateContent>
          <mc:Choice Requires="wpc">
            <w:drawing>
              <wp:inline distT="0" distB="0" distL="0" distR="0" wp14:anchorId="1E60042F" wp14:editId="648D38FE">
                <wp:extent cx="5486400" cy="3200400"/>
                <wp:effectExtent l="0" t="0" r="0" b="0"/>
                <wp:docPr id="10878" name="Canvas 108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263" name="Picture 3263"/>
                          <pic:cNvPicPr/>
                        </pic:nvPicPr>
                        <pic:blipFill rotWithShape="1">
                          <a:blip r:embed="rId132">
                            <a:extLst>
                              <a:ext uri="{28A0092B-C50C-407E-A947-70E740481C1C}">
                                <a14:useLocalDpi xmlns:a14="http://schemas.microsoft.com/office/drawing/2010/main" val="0"/>
                              </a:ext>
                            </a:extLst>
                          </a:blip>
                          <a:srcRect r="11354"/>
                          <a:stretch/>
                        </pic:blipFill>
                        <pic:spPr bwMode="auto">
                          <a:xfrm>
                            <a:off x="882650" y="0"/>
                            <a:ext cx="3986463" cy="3200400"/>
                          </a:xfrm>
                          <a:prstGeom prst="rect">
                            <a:avLst/>
                          </a:prstGeom>
                          <a:noFill/>
                          <a:ln>
                            <a:noFill/>
                          </a:ln>
                          <a:extLst>
                            <a:ext uri="{53640926-AAD7-44D8-BBD7-CCE9431645EC}">
                              <a14:shadowObscured xmlns:a14="http://schemas.microsoft.com/office/drawing/2010/main"/>
                            </a:ext>
                          </a:extLst>
                        </pic:spPr>
                      </pic:pic>
                      <wps:wsp>
                        <wps:cNvPr id="10879" name="Text Box 10879"/>
                        <wps:cNvSpPr txBox="1"/>
                        <wps:spPr>
                          <a:xfrm>
                            <a:off x="596901" y="215900"/>
                            <a:ext cx="296545" cy="190500"/>
                          </a:xfrm>
                          <a:prstGeom prst="rect">
                            <a:avLst/>
                          </a:prstGeom>
                          <a:solidFill>
                            <a:schemeClr val="lt1"/>
                          </a:solidFill>
                          <a:ln w="6350">
                            <a:noFill/>
                          </a:ln>
                        </wps:spPr>
                        <wps:txbx>
                          <w:txbxContent>
                            <w:p w14:paraId="1C20D8F0" w14:textId="77777777" w:rsidR="002C49D9" w:rsidRPr="00781A66" w:rsidRDefault="002C49D9" w:rsidP="00844380">
                              <w:pPr>
                                <w:rPr>
                                  <w:color w:val="FF0000"/>
                                  <w:sz w:val="14"/>
                                  <w:szCs w:val="18"/>
                                </w:rPr>
                              </w:pPr>
                              <w:r w:rsidRPr="00781A66">
                                <w:rPr>
                                  <w:color w:val="FF0000"/>
                                  <w:sz w:val="14"/>
                                  <w:szCs w:val="18"/>
                                </w:rPr>
                                <w:t>P</w:t>
                              </w:r>
                              <w:r w:rsidRPr="00781A66">
                                <w:rPr>
                                  <w:rStyle w:val="ECCHLsubscript"/>
                                  <w:color w:val="FF0000"/>
                                  <w:sz w:val="14"/>
                                  <w:szCs w:val="18"/>
                                </w:rPr>
                                <w:t>rx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65" name="Text Box 10879"/>
                        <wps:cNvSpPr txBox="1"/>
                        <wps:spPr>
                          <a:xfrm>
                            <a:off x="596901" y="2720000"/>
                            <a:ext cx="601980" cy="279400"/>
                          </a:xfrm>
                          <a:prstGeom prst="rect">
                            <a:avLst/>
                          </a:prstGeom>
                          <a:solidFill>
                            <a:schemeClr val="lt1"/>
                          </a:solidFill>
                          <a:ln w="6350">
                            <a:noFill/>
                          </a:ln>
                        </wps:spPr>
                        <wps:txbx>
                          <w:txbxContent>
                            <w:p w14:paraId="34AD4A46" w14:textId="77777777" w:rsidR="002C49D9" w:rsidRPr="00781A66" w:rsidRDefault="002C49D9" w:rsidP="00844380">
                              <w:pPr>
                                <w:rPr>
                                  <w:color w:val="81C55B"/>
                                  <w:sz w:val="18"/>
                                  <w:szCs w:val="18"/>
                                </w:rPr>
                              </w:pPr>
                              <w:r w:rsidRPr="00781A66">
                                <w:rPr>
                                  <w:color w:val="81C55B"/>
                                  <w:sz w:val="14"/>
                                  <w:szCs w:val="18"/>
                                </w:rPr>
                                <w:t>iRSS</w:t>
                              </w:r>
                              <w:r w:rsidRPr="00781A66">
                                <w:rPr>
                                  <w:rStyle w:val="ECCHLsubscript"/>
                                  <w:color w:val="81C55B"/>
                                  <w:sz w:val="14"/>
                                  <w:szCs w:val="18"/>
                                </w:rPr>
                                <w:t>blocking</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E60042F" id="Canvas 10878" o:spid="_x0000_s1043"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">
                <v:shape id="_x0000_s1044" type="#_x0000_t75" style="position:absolute;width:54864;height:32004;visibility:visible;mso-wrap-style:square" filled="t">
                  <v:fill o:detectmouseclick="t"/>
                  <v:path o:connecttype="none"/>
                </v:shape>
                <v:shape id="Picture 3263" o:spid="_x0000_s1045" type="#_x0000_t75" style="position:absolute;left:8826;width:39865;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">
                  <v:imagedata r:id="rId133" o:title="" cropright="7441f"/>
                </v:shape>
                <v:shape id="Text Box 10879" o:spid="_x0000_s1046" type="#_x0000_t202" style="position:absolute;left:5969;top:2159;width:2965;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" fillcolor="white [3201]" stroked="f" strokeweight=".5pt">
                  <v:textbox>
                    <w:txbxContent>
                      <w:p w14:paraId="1C20D8F0" w14:textId="77777777" w:rsidR="002C49D9" w:rsidRPr="00781A66" w:rsidRDefault="002C49D9" w:rsidP="00844380">
                        <w:pPr>
                          <w:rPr>
                            <w:color w:val="FF0000"/>
                            <w:sz w:val="14"/>
                            <w:szCs w:val="18"/>
                          </w:rPr>
                        </w:pPr>
                        <w:r w:rsidRPr="00781A66">
                          <w:rPr>
                            <w:color w:val="FF0000"/>
                            <w:sz w:val="14"/>
                            <w:szCs w:val="18"/>
                          </w:rPr>
                          <w:t>P</w:t>
                        </w:r>
                        <w:r w:rsidRPr="00781A66">
                          <w:rPr>
                            <w:rStyle w:val="ECCHLsubscript"/>
                            <w:color w:val="FF0000"/>
                            <w:sz w:val="14"/>
                            <w:szCs w:val="18"/>
                          </w:rPr>
                          <w:t>rx</w:t>
                        </w:r>
                      </w:p>
                    </w:txbxContent>
                  </v:textbox>
                </v:shape>
                <v:shape id="Text Box 10879" o:spid="_x0000_s1047" type="#_x0000_t202" style="position:absolute;left:5969;top:27200;width:6019;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" fillcolor="white [3201]" stroked="f" strokeweight=".5pt">
                  <v:textbox>
                    <w:txbxContent>
                      <w:p w14:paraId="34AD4A46" w14:textId="77777777" w:rsidR="002C49D9" w:rsidRPr="00781A66" w:rsidRDefault="002C49D9" w:rsidP="00844380">
                        <w:pPr>
                          <w:rPr>
                            <w:color w:val="81C55B"/>
                            <w:sz w:val="18"/>
                            <w:szCs w:val="18"/>
                          </w:rPr>
                        </w:pPr>
                        <w:r w:rsidRPr="00781A66">
                          <w:rPr>
                            <w:color w:val="81C55B"/>
                            <w:sz w:val="14"/>
                            <w:szCs w:val="18"/>
                          </w:rPr>
                          <w:t>iRSS</w:t>
                        </w:r>
                        <w:r w:rsidRPr="00781A66">
                          <w:rPr>
                            <w:rStyle w:val="ECCHLsubscript"/>
                            <w:color w:val="81C55B"/>
                            <w:sz w:val="14"/>
                            <w:szCs w:val="18"/>
                          </w:rPr>
                          <w:t>blocking</w:t>
                        </w:r>
                      </w:p>
                    </w:txbxContent>
                  </v:textbox>
                </v:shape>
                <w10:anchorlock/>
              </v:group>
            </w:pict>
          </mc:Fallback>
        </mc:AlternateContent>
      </w:r>
    </w:p>
    <w:p w14:paraId="5106AEB6" w14:textId="77777777" w:rsidR="00844380" w:rsidRPr="0005228F" w:rsidRDefault="00844380" w:rsidP="00844380">
      <w:pPr>
        <w:jc w:val="center"/>
      </w:pPr>
      <w:r w:rsidRPr="0005228F">
        <w:rPr>
          <w:rFonts w:cs="Arial"/>
          <w:b/>
          <w:bCs/>
          <w:color w:val="D2232A"/>
        </w:rPr>
        <w:t xml:space="preserve">Figure </w:t>
      </w:r>
      <w:r w:rsidRPr="0005228F">
        <w:rPr>
          <w:rFonts w:cs="Arial"/>
          <w:b/>
          <w:bCs/>
          <w:color w:val="D2232A"/>
        </w:rPr>
        <w:fldChar w:fldCharType="begin"/>
      </w:r>
      <w:r w:rsidRPr="0005228F">
        <w:rPr>
          <w:rFonts w:cs="Arial"/>
          <w:b/>
          <w:bCs/>
          <w:color w:val="D2232A"/>
        </w:rPr>
        <w:instrText xml:space="preserve"> SEQ Figure \* ARABIC </w:instrText>
      </w:r>
      <w:r w:rsidRPr="0005228F">
        <w:rPr>
          <w:rFonts w:cs="Arial"/>
          <w:b/>
          <w:bCs/>
          <w:color w:val="D2232A"/>
        </w:rPr>
        <w:fldChar w:fldCharType="separate"/>
      </w:r>
      <w:r w:rsidRPr="0005228F">
        <w:rPr>
          <w:rFonts w:cs="Arial"/>
          <w:b/>
          <w:bCs/>
          <w:noProof/>
          <w:color w:val="D2232A"/>
        </w:rPr>
        <w:t>22</w:t>
      </w:r>
      <w:r w:rsidRPr="0005228F">
        <w:rPr>
          <w:rFonts w:cs="Arial"/>
          <w:b/>
          <w:bCs/>
          <w:color w:val="D2232A"/>
        </w:rPr>
        <w:fldChar w:fldCharType="end"/>
      </w:r>
      <w:r w:rsidRPr="0005228F">
        <w:rPr>
          <w:rFonts w:cs="Arial"/>
          <w:b/>
          <w:bCs/>
          <w:color w:val="D2232A"/>
        </w:rPr>
        <w:t>: Illustration of the blocking of the victim link receiver (i.e. total emission power of ILT reduced by the blocking attenuation (selectivity) function of the VLR for the Sensitivity and Protection Ratio modes</w:t>
      </w:r>
    </w:p>
    <w:p w14:paraId="08695536" w14:textId="77777777" w:rsidR="00844380" w:rsidRPr="0005228F" w:rsidRDefault="00844380" w:rsidP="00844380">
      <w:pPr>
        <w:rPr>
          <w:rStyle w:val="ECCParagraph"/>
        </w:rPr>
      </w:pPr>
      <w:r w:rsidRPr="0005228F">
        <w:rPr>
          <w:rStyle w:val="ECCParagraph"/>
        </w:rPr>
        <w:t xml:space="preserve">The calculated value of </w:t>
      </w:r>
      <w:r w:rsidRPr="0005228F">
        <w:rPr>
          <w:position w:val="-14"/>
        </w:rPr>
        <w:object w:dxaOrig="1640" w:dyaOrig="380" w14:anchorId="1A2EB8C8">
          <v:shape id="_x0000_i1077" type="#_x0000_t75" style="width:83.2pt;height:19.65pt" o:ole="">
            <v:imagedata r:id="rId134" o:title=""/>
          </v:shape>
          <o:OLEObject Type="Embed" ProgID="Equation.DSMT4" ShapeID="_x0000_i1077" DrawAspect="Content" ObjectID="_1642509015" r:id="rId135"/>
        </w:object>
      </w:r>
      <w:r w:rsidRPr="0005228F">
        <w:rPr>
          <w:rStyle w:val="ECCParagraph"/>
        </w:rPr>
        <w:t xml:space="preserve"> is compared against the specified interference threshold to determine if blocking occurs. </w:t>
      </w:r>
    </w:p>
    <w:p w14:paraId="4BF6AAF8" w14:textId="77777777" w:rsidR="00844380" w:rsidRPr="0005228F" w:rsidRDefault="00844380" w:rsidP="00844380">
      <w:pPr>
        <w:rPr>
          <w:rStyle w:val="ECCParagraph"/>
        </w:rPr>
      </w:pPr>
      <w:r w:rsidRPr="0005228F">
        <w:rPr>
          <w:rStyle w:val="ECCParagraph"/>
        </w:rPr>
        <w:t xml:space="preserve">For example, if </w:t>
      </w:r>
      <w:r w:rsidRPr="0005228F">
        <w:rPr>
          <w:position w:val="-14"/>
        </w:rPr>
        <w:object w:dxaOrig="1640" w:dyaOrig="380" w14:anchorId="0D739059">
          <v:shape id="_x0000_i1078" type="#_x0000_t75" style="width:83.2pt;height:19.65pt" o:ole="">
            <v:imagedata r:id="rId136" o:title=""/>
          </v:shape>
          <o:OLEObject Type="Embed" ProgID="Equation.DSMT4" ShapeID="_x0000_i1078" DrawAspect="Content" ObjectID="_1642509016" r:id="rId137"/>
        </w:object>
      </w:r>
      <w:r w:rsidRPr="0005228F">
        <w:t xml:space="preserve"> </w:t>
      </w:r>
      <w:r w:rsidRPr="0005228F">
        <w:rPr>
          <w:rStyle w:val="ECCParagraph"/>
        </w:rPr>
        <w:t>is -95 dBm, the receiver noise floor N is -90 dBm, and the selected interference criterion is I/N = -6 dB, then the achieved I/N (due to blocking) is calculated as:</w:t>
      </w:r>
    </w:p>
    <w:p w14:paraId="5109C854"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5660" w:dyaOrig="680" w14:anchorId="257568F2">
          <v:shape id="_x0000_i1079" type="#_x0000_t75" style="width:284.25pt;height:34.6pt" o:ole="">
            <v:imagedata r:id="rId138" o:title=""/>
          </v:shape>
          <o:OLEObject Type="Embed" ProgID="Equation.DSMT4" ShapeID="_x0000_i1079" DrawAspect="Content" ObjectID="_1642509017" r:id="rId139"/>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40</w:instrText>
      </w:r>
      <w:r w:rsidRPr="0005228F">
        <w:rPr>
          <w:rStyle w:val="ECCParagraph"/>
        </w:rPr>
        <w:fldChar w:fldCharType="end"/>
      </w:r>
      <w:r w:rsidRPr="0005228F">
        <w:rPr>
          <w:rStyle w:val="ECCParagraph"/>
        </w:rPr>
        <w:instrText>)</w:instrText>
      </w:r>
      <w:r w:rsidRPr="0005228F">
        <w:rPr>
          <w:rStyle w:val="ECCParagraph"/>
        </w:rPr>
        <w:fldChar w:fldCharType="end"/>
      </w:r>
    </w:p>
    <w:p w14:paraId="7F572F5B" w14:textId="77777777" w:rsidR="00844380" w:rsidRPr="0005228F" w:rsidRDefault="00844380" w:rsidP="00844380">
      <w:pPr>
        <w:rPr>
          <w:rStyle w:val="ECCParagraph"/>
        </w:rPr>
      </w:pPr>
      <w:r w:rsidRPr="0005228F">
        <w:rPr>
          <w:rStyle w:val="ECCParagraph"/>
        </w:rPr>
        <w:t>As this is higher than the interference criterion threshold then interference due to blocking occurs in this scenario.</w:t>
      </w:r>
    </w:p>
    <w:p w14:paraId="4EC0A507" w14:textId="77777777" w:rsidR="00844380" w:rsidRPr="0005228F" w:rsidRDefault="00844380" w:rsidP="00844380">
      <w:pPr>
        <w:rPr>
          <w:rStyle w:val="ECCParagraph"/>
        </w:rPr>
      </w:pPr>
      <w:r w:rsidRPr="0005228F">
        <w:rPr>
          <w:rStyle w:val="ECCParagraph"/>
        </w:rPr>
        <w:t>It is possible to calculate the effect of blocking separately or in combination with the effect of unwanted emissions to obtain an understanding of the total impact of interference and also the dominant cause of interference (i.e. the unwanted emissions of the transmitter or the selectivity of the receiver)</w:t>
      </w:r>
    </w:p>
    <w:p w14:paraId="4F87D7D5" w14:textId="77777777" w:rsidR="00844380" w:rsidRPr="0005228F" w:rsidRDefault="00844380" w:rsidP="00844380">
      <w:pPr>
        <w:pStyle w:val="Heading4"/>
        <w:rPr>
          <w:rStyle w:val="ECCParagraph"/>
        </w:rPr>
      </w:pPr>
      <w:bookmarkStart w:id="383" w:name="_Toc26977278"/>
      <w:bookmarkStart w:id="384" w:name="_Toc21332779"/>
      <w:bookmarkStart w:id="385" w:name="_Toc31812101"/>
      <w:r w:rsidRPr="0005228F">
        <w:rPr>
          <w:rStyle w:val="ECCParagraph"/>
        </w:rPr>
        <w:t>Intermodulation</w:t>
      </w:r>
      <w:bookmarkEnd w:id="383"/>
      <w:bookmarkEnd w:id="384"/>
      <w:bookmarkEnd w:id="385"/>
    </w:p>
    <w:p w14:paraId="296FDB80" w14:textId="77777777" w:rsidR="00844380" w:rsidRPr="0005228F" w:rsidRDefault="00844380" w:rsidP="00844380">
      <w:pPr>
        <w:rPr>
          <w:rStyle w:val="ECCParagraph"/>
        </w:rPr>
      </w:pPr>
      <w:r w:rsidRPr="0005228F">
        <w:rPr>
          <w:rStyle w:val="ECCParagraph"/>
        </w:rPr>
        <w:t>The intermodulation interference, i.e. the power of third order intermodulation products from at least 2 different interfering systems, reduced by the intermodulation attenuation function of the VLR, can be used in interference calculations in SEAMCAT.</w:t>
      </w:r>
    </w:p>
    <w:p w14:paraId="43447E2A" w14:textId="77777777" w:rsidR="00844380" w:rsidRPr="0005228F" w:rsidRDefault="00844380" w:rsidP="00844380">
      <w:pPr>
        <w:rPr>
          <w:rStyle w:val="ECCParagraph"/>
        </w:rPr>
      </w:pPr>
      <w:r w:rsidRPr="0005228F">
        <w:rPr>
          <w:rStyle w:val="ECCParagraph"/>
        </w:rPr>
        <w:t xml:space="preserve">An intermodulation rejection response </w:t>
      </w:r>
      <m:oMath>
        <m:sSub>
          <m:sSubPr>
            <m:ctrlPr>
              <w:rPr>
                <w:rStyle w:val="ECCParagraph"/>
                <w:rFonts w:ascii="Cambria Math" w:hAnsi="Cambria Math"/>
                <w:i/>
              </w:rPr>
            </m:ctrlPr>
          </m:sSubPr>
          <m:e>
            <m:r>
              <w:rPr>
                <w:rStyle w:val="ECCParagraph"/>
                <w:rFonts w:ascii="Cambria Math" w:hAnsi="Cambria Math"/>
              </w:rPr>
              <m:t>L</m:t>
            </m:r>
          </m:e>
          <m:sub>
            <m:r>
              <w:rPr>
                <w:rStyle w:val="ECCParagraph"/>
                <w:rFonts w:ascii="Cambria Math" w:hAnsi="Cambria Math"/>
              </w:rPr>
              <m:t>imr</m:t>
            </m:r>
          </m:sub>
        </m:sSub>
      </m:oMath>
      <w:r w:rsidRPr="0005228F">
        <w:rPr>
          <w:rStyle w:val="ECCParagraph"/>
        </w:rPr>
        <w:t xml:space="preserve"> can be specified as a relative attenuation or an absolute level. If an absolute level is specified it is converted into a relative attenuation as follows:</w:t>
      </w:r>
    </w:p>
    <w:p w14:paraId="35A8E1BB"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6080" w:dyaOrig="680" w14:anchorId="2447D1C0">
          <v:shape id="_x0000_i1080" type="#_x0000_t75" style="width:303.9pt;height:34.6pt" o:ole="">
            <v:imagedata r:id="rId140" o:title=""/>
          </v:shape>
          <o:OLEObject Type="Embed" ProgID="Equation.DSMT4" ShapeID="_x0000_i1080" DrawAspect="Content" ObjectID="_1642509018" r:id="rId141"/>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41</w:instrText>
      </w:r>
      <w:r w:rsidRPr="0005228F">
        <w:rPr>
          <w:rStyle w:val="ECCParagraph"/>
        </w:rPr>
        <w:fldChar w:fldCharType="end"/>
      </w:r>
      <w:r w:rsidRPr="0005228F">
        <w:rPr>
          <w:rStyle w:val="ECCParagraph"/>
        </w:rPr>
        <w:instrText>)</w:instrText>
      </w:r>
      <w:r w:rsidRPr="0005228F">
        <w:rPr>
          <w:rStyle w:val="ECCParagraph"/>
        </w:rPr>
        <w:fldChar w:fldCharType="end"/>
      </w:r>
    </w:p>
    <w:p w14:paraId="2AE89FEC" w14:textId="77777777" w:rsidR="00844380" w:rsidRPr="0005228F" w:rsidRDefault="00844380" w:rsidP="00844380">
      <w:r w:rsidRPr="0005228F">
        <w:rPr>
          <w:rStyle w:val="ECCParagraph"/>
        </w:rPr>
        <w:t xml:space="preserve">For the case of relative attenuation, </w:t>
      </w:r>
      <w:r w:rsidRPr="0005228F">
        <w:t>specified as a constant value within the bandwidth of the VLR, the interference due to intermodulation from different interfering systems is calculated as follows:</w:t>
      </w:r>
    </w:p>
    <w:p w14:paraId="2F7D31BE" w14:textId="77777777" w:rsidR="00844380" w:rsidRPr="0005228F" w:rsidRDefault="00844380" w:rsidP="00844380">
      <w:pPr>
        <w:pStyle w:val="MTDisplayEquation"/>
      </w:pPr>
      <w:r w:rsidRPr="0005228F">
        <w:tab/>
      </w:r>
      <w:r w:rsidRPr="0005228F">
        <w:rPr>
          <w:position w:val="-14"/>
        </w:rPr>
        <w:object w:dxaOrig="1900" w:dyaOrig="380" w14:anchorId="72467150">
          <v:shape id="_x0000_i1081" type="#_x0000_t75" style="width:94.45pt;height:19.65pt" o:ole="">
            <v:imagedata r:id="rId142" o:title=""/>
          </v:shape>
          <o:OLEObject Type="Embed" ProgID="Equation.DSMT4" ShapeID="_x0000_i1081" DrawAspect="Content" ObjectID="_1642509019" r:id="rId143"/>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42</w:instrText>
      </w:r>
      <w:r w:rsidRPr="0005228F">
        <w:rPr>
          <w:noProof/>
        </w:rPr>
        <w:fldChar w:fldCharType="end"/>
      </w:r>
      <w:r w:rsidRPr="0005228F">
        <w:instrText>)</w:instrText>
      </w:r>
      <w:r w:rsidRPr="0005228F">
        <w:fldChar w:fldCharType="end"/>
      </w:r>
    </w:p>
    <w:p w14:paraId="70EA23FB" w14:textId="77777777" w:rsidR="00844380" w:rsidRPr="0005228F" w:rsidRDefault="00844380" w:rsidP="00844380">
      <w:pPr>
        <w:rPr>
          <w:rStyle w:val="ECCParagraph"/>
        </w:rPr>
      </w:pPr>
    </w:p>
    <w:p w14:paraId="61734BD8" w14:textId="77777777" w:rsidR="00844380" w:rsidRPr="0005228F" w:rsidRDefault="00844380" w:rsidP="00844380">
      <w:pPr>
        <w:rPr>
          <w:rStyle w:val="ECCParagraph"/>
        </w:rPr>
      </w:pPr>
      <w:r w:rsidRPr="0005228F">
        <w:rPr>
          <w:rStyle w:val="ECCParagraph"/>
        </w:rPr>
        <w:t xml:space="preserve">For </w:t>
      </w:r>
      <m:oMath>
        <m:sSub>
          <m:sSubPr>
            <m:ctrlPr>
              <w:rPr>
                <w:rStyle w:val="ECCParagraph"/>
                <w:rFonts w:ascii="Cambria Math" w:hAnsi="Cambria Math"/>
                <w:i/>
              </w:rPr>
            </m:ctrlPr>
          </m:sSubPr>
          <m:e>
            <m:r>
              <w:rPr>
                <w:rStyle w:val="ECCParagraph"/>
                <w:rFonts w:ascii="Cambria Math" w:hAnsi="Cambria Math"/>
              </w:rPr>
              <m:t>f</m:t>
            </m:r>
          </m:e>
          <m:sub>
            <m:r>
              <w:rPr>
                <w:rStyle w:val="ECCParagraph"/>
                <w:rFonts w:ascii="Cambria Math" w:hAnsi="Cambria Math"/>
              </w:rPr>
              <m:t>j</m:t>
            </m:r>
          </m:sub>
        </m:sSub>
        <m:r>
          <w:rPr>
            <w:rStyle w:val="ECCParagraph"/>
            <w:rFonts w:ascii="Cambria Math" w:hAnsi="Cambria Math"/>
          </w:rPr>
          <m:t>≥</m:t>
        </m:r>
        <m:sSub>
          <m:sSubPr>
            <m:ctrlPr>
              <w:rPr>
                <w:rStyle w:val="ECCParagraph"/>
                <w:rFonts w:ascii="Cambria Math" w:hAnsi="Cambria Math"/>
                <w:i/>
              </w:rPr>
            </m:ctrlPr>
          </m:sSubPr>
          <m:e>
            <m:r>
              <w:rPr>
                <w:rStyle w:val="ECCParagraph"/>
                <w:rFonts w:ascii="Cambria Math" w:hAnsi="Cambria Math"/>
              </w:rPr>
              <m:t>f</m:t>
            </m:r>
          </m:e>
          <m:sub>
            <m:r>
              <w:rPr>
                <w:rStyle w:val="ECCParagraph"/>
                <w:rFonts w:ascii="Cambria Math" w:hAnsi="Cambria Math"/>
              </w:rPr>
              <m:t>i</m:t>
            </m:r>
          </m:sub>
        </m:sSub>
      </m:oMath>
      <w:r w:rsidRPr="0005228F">
        <w:rPr>
          <w:rStyle w:val="ECCParagraph"/>
        </w:rPr>
        <w:t>:</w:t>
      </w:r>
    </w:p>
    <w:p w14:paraId="1F317A75" w14:textId="77777777" w:rsidR="00844380" w:rsidRPr="0005228F" w:rsidRDefault="00844380" w:rsidP="00844380">
      <w:pPr>
        <w:pStyle w:val="MTDisplayEquation"/>
      </w:pPr>
      <w:r w:rsidRPr="0005228F">
        <w:tab/>
      </w:r>
      <w:r w:rsidRPr="0005228F">
        <w:rPr>
          <w:position w:val="-54"/>
        </w:rPr>
        <w:object w:dxaOrig="6060" w:dyaOrig="1200" w14:anchorId="1375FD9B">
          <v:shape id="_x0000_i1082" type="#_x0000_t75" style="width:302.95pt;height:60.8pt" o:ole="">
            <v:imagedata r:id="rId144" o:title=""/>
          </v:shape>
          <o:OLEObject Type="Embed" ProgID="Equation.DSMT4" ShapeID="_x0000_i1082" DrawAspect="Content" ObjectID="_1642509020" r:id="rId145"/>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43</w:instrText>
      </w:r>
      <w:r w:rsidRPr="0005228F">
        <w:rPr>
          <w:noProof/>
        </w:rPr>
        <w:fldChar w:fldCharType="end"/>
      </w:r>
      <w:r w:rsidRPr="0005228F">
        <w:instrText>)</w:instrText>
      </w:r>
      <w:r w:rsidRPr="0005228F">
        <w:fldChar w:fldCharType="end"/>
      </w:r>
    </w:p>
    <w:p w14:paraId="48339DF0" w14:textId="77777777" w:rsidR="00844380" w:rsidRPr="0005228F" w:rsidRDefault="00844380" w:rsidP="00844380">
      <w:pPr>
        <w:rPr>
          <w:rStyle w:val="ECCParagraph"/>
        </w:rPr>
      </w:pPr>
    </w:p>
    <w:p w14:paraId="7F3EEC4E" w14:textId="77777777" w:rsidR="00844380" w:rsidRPr="0005228F" w:rsidRDefault="00844380" w:rsidP="00844380">
      <w:pPr>
        <w:rPr>
          <w:rStyle w:val="ECCParagraph"/>
        </w:rPr>
      </w:pPr>
      <w:r w:rsidRPr="0005228F">
        <w:rPr>
          <w:rStyle w:val="ECCParagraph"/>
        </w:rPr>
        <w:t xml:space="preserve">For </w:t>
      </w:r>
      <m:oMath>
        <m:sSub>
          <m:sSubPr>
            <m:ctrlPr>
              <w:rPr>
                <w:rStyle w:val="ECCParagraph"/>
                <w:rFonts w:ascii="Cambria Math" w:hAnsi="Cambria Math"/>
                <w:i/>
              </w:rPr>
            </m:ctrlPr>
          </m:sSubPr>
          <m:e>
            <m:r>
              <w:rPr>
                <w:rStyle w:val="ECCParagraph"/>
                <w:rFonts w:ascii="Cambria Math" w:hAnsi="Cambria Math"/>
              </w:rPr>
              <m:t>f</m:t>
            </m:r>
          </m:e>
          <m:sub>
            <m:r>
              <w:rPr>
                <w:rStyle w:val="ECCParagraph"/>
                <w:rFonts w:ascii="Cambria Math" w:hAnsi="Cambria Math"/>
              </w:rPr>
              <m:t>j</m:t>
            </m:r>
          </m:sub>
        </m:sSub>
        <m:r>
          <w:rPr>
            <w:rStyle w:val="ECCParagraph"/>
            <w:rFonts w:ascii="Cambria Math" w:hAnsi="Cambria Math"/>
          </w:rPr>
          <m:t>&lt;</m:t>
        </m:r>
        <m:sSub>
          <m:sSubPr>
            <m:ctrlPr>
              <w:rPr>
                <w:rStyle w:val="ECCParagraph"/>
                <w:rFonts w:ascii="Cambria Math" w:hAnsi="Cambria Math"/>
                <w:i/>
              </w:rPr>
            </m:ctrlPr>
          </m:sSubPr>
          <m:e>
            <m:r>
              <w:rPr>
                <w:rStyle w:val="ECCParagraph"/>
                <w:rFonts w:ascii="Cambria Math" w:hAnsi="Cambria Math"/>
              </w:rPr>
              <m:t>f</m:t>
            </m:r>
          </m:e>
          <m:sub>
            <m:r>
              <w:rPr>
                <w:rStyle w:val="ECCParagraph"/>
                <w:rFonts w:ascii="Cambria Math" w:hAnsi="Cambria Math"/>
              </w:rPr>
              <m:t>i</m:t>
            </m:r>
          </m:sub>
        </m:sSub>
      </m:oMath>
      <w:r w:rsidRPr="0005228F">
        <w:rPr>
          <w:rStyle w:val="ECCParagraph"/>
        </w:rPr>
        <w:t>:</w:t>
      </w:r>
    </w:p>
    <w:p w14:paraId="2BFC70A9" w14:textId="77777777" w:rsidR="00844380" w:rsidRPr="0005228F" w:rsidRDefault="00844380" w:rsidP="00844380">
      <w:pPr>
        <w:pStyle w:val="MTDisplayEquation"/>
      </w:pPr>
      <w:r w:rsidRPr="0005228F">
        <w:tab/>
      </w:r>
      <w:r w:rsidRPr="0005228F">
        <w:rPr>
          <w:position w:val="-54"/>
        </w:rPr>
        <w:object w:dxaOrig="6060" w:dyaOrig="1200" w14:anchorId="308EDA62">
          <v:shape id="_x0000_i1083" type="#_x0000_t75" style="width:302.95pt;height:60.8pt" o:ole="">
            <v:imagedata r:id="rId146" o:title=""/>
          </v:shape>
          <o:OLEObject Type="Embed" ProgID="Equation.DSMT4" ShapeID="_x0000_i1083" DrawAspect="Content" ObjectID="_1642509021" r:id="rId147"/>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44</w:instrText>
      </w:r>
      <w:r w:rsidRPr="0005228F">
        <w:rPr>
          <w:noProof/>
        </w:rPr>
        <w:fldChar w:fldCharType="end"/>
      </w:r>
      <w:r w:rsidRPr="0005228F">
        <w:instrText>)</w:instrText>
      </w:r>
      <w:r w:rsidRPr="0005228F">
        <w:fldChar w:fldCharType="end"/>
      </w:r>
    </w:p>
    <w:p w14:paraId="0E7AD4D8" w14:textId="77777777" w:rsidR="00844380" w:rsidRPr="0005228F" w:rsidRDefault="00844380" w:rsidP="00844380"/>
    <w:p w14:paraId="194426F5" w14:textId="77777777" w:rsidR="00844380" w:rsidRPr="0005228F" w:rsidRDefault="00844380" w:rsidP="00844380">
      <w:pPr>
        <w:pStyle w:val="MTDisplayEquation"/>
      </w:pPr>
      <w:r w:rsidRPr="0005228F">
        <w:tab/>
      </w:r>
      <w:r w:rsidRPr="0005228F">
        <w:rPr>
          <w:position w:val="-52"/>
        </w:rPr>
        <w:object w:dxaOrig="4660" w:dyaOrig="1160" w14:anchorId="735CA87B">
          <v:shape id="_x0000_i1084" type="#_x0000_t75" style="width:230.95pt;height:60.8pt" o:ole="">
            <v:imagedata r:id="rId148" o:title=""/>
          </v:shape>
          <o:OLEObject Type="Embed" ProgID="Equation.DSMT4" ShapeID="_x0000_i1084" DrawAspect="Content" ObjectID="_1642509022" r:id="rId149"/>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45</w:instrText>
      </w:r>
      <w:r w:rsidRPr="0005228F">
        <w:rPr>
          <w:noProof/>
        </w:rPr>
        <w:fldChar w:fldCharType="end"/>
      </w:r>
      <w:r w:rsidRPr="0005228F">
        <w:instrText>)</w:instrText>
      </w:r>
      <w:r w:rsidRPr="0005228F">
        <w:fldChar w:fldCharType="end"/>
      </w:r>
    </w:p>
    <w:p w14:paraId="6697393A" w14:textId="77777777" w:rsidR="00844380" w:rsidRPr="0005228F" w:rsidRDefault="00844380" w:rsidP="00844380">
      <w:pPr>
        <w:rPr>
          <w:color w:val="000000"/>
          <w:sz w:val="24"/>
        </w:rPr>
      </w:pPr>
      <w:r w:rsidRPr="0005228F">
        <w:rPr>
          <w:color w:val="000000"/>
        </w:rPr>
        <w:t>Where:</w:t>
      </w:r>
    </w:p>
    <w:p w14:paraId="527B5710" w14:textId="77777777" w:rsidR="00844380" w:rsidRPr="0005228F" w:rsidRDefault="00844380" w:rsidP="00844380">
      <w:pPr>
        <w:pStyle w:val="ECCBulletsLv1"/>
        <w:ind w:left="357" w:hanging="357"/>
        <w:jc w:val="left"/>
      </w:pPr>
      <w:r w:rsidRPr="0005228F">
        <w:rPr>
          <w:color w:val="000000"/>
          <w:position w:val="-12"/>
          <w:sz w:val="24"/>
        </w:rPr>
        <w:object w:dxaOrig="600" w:dyaOrig="360" w14:anchorId="44B87071">
          <v:shape id="_x0000_i1085" type="#_x0000_t75" style="width:30.85pt;height:19.65pt" o:ole="">
            <v:imagedata r:id="rId150" o:title=""/>
          </v:shape>
          <o:OLEObject Type="Embed" ProgID="Equation.DSMT4" ShapeID="_x0000_i1085" DrawAspect="Content" ObjectID="_1642509023" r:id="rId151"/>
        </w:object>
      </w:r>
      <w:r w:rsidRPr="0005228F">
        <w:rPr>
          <w:color w:val="000000"/>
        </w:rPr>
        <w:t xml:space="preserve">is the interfering received signal strength at the receiver input from interferer </w:t>
      </w:r>
      <w:r w:rsidRPr="0005228F">
        <w:rPr>
          <w:i/>
          <w:color w:val="000000"/>
        </w:rPr>
        <w:t>x</w:t>
      </w:r>
      <w:r w:rsidRPr="0005228F">
        <w:rPr>
          <w:color w:val="000000"/>
        </w:rPr>
        <w:t xml:space="preserve"> </w:t>
      </w:r>
      <w:r w:rsidRPr="0005228F">
        <w:t>(in dBm);</w:t>
      </w:r>
    </w:p>
    <w:p w14:paraId="60C7D75A" w14:textId="77777777" w:rsidR="00844380" w:rsidRPr="0005228F" w:rsidRDefault="00844380" w:rsidP="00844380">
      <w:pPr>
        <w:pStyle w:val="ECCBulletsLv1"/>
        <w:ind w:left="357" w:hanging="357"/>
        <w:jc w:val="left"/>
      </w:pPr>
      <w:r w:rsidRPr="0005228F">
        <w:rPr>
          <w:color w:val="000000"/>
          <w:position w:val="-14"/>
          <w:szCs w:val="20"/>
        </w:rPr>
        <w:object w:dxaOrig="920" w:dyaOrig="400" w14:anchorId="72BE7F55">
          <v:shape id="_x0000_i1086" type="#_x0000_t75" style="width:45.8pt;height:19.65pt" o:ole="">
            <v:imagedata r:id="rId152" o:title=""/>
          </v:shape>
          <o:OLEObject Type="Embed" ProgID="Equation.DSMT4" ShapeID="_x0000_i1086" DrawAspect="Content" ObjectID="_1642509024" r:id="rId153"/>
        </w:object>
      </w:r>
      <w:r w:rsidRPr="0005228F">
        <w:t xml:space="preserve"> </w:t>
      </w:r>
      <w:r w:rsidRPr="0005228F">
        <w:rPr>
          <w:color w:val="000000"/>
          <w:szCs w:val="20"/>
        </w:rPr>
        <w:t xml:space="preserve">is the </w:t>
      </w:r>
      <w:r w:rsidRPr="0005228F">
        <w:rPr>
          <w:rStyle w:val="ECCParagraph"/>
        </w:rPr>
        <w:t xml:space="preserve">intermodulation rejection response at frequency offset </w:t>
      </w:r>
      <m:oMath>
        <m:r>
          <w:rPr>
            <w:rStyle w:val="ECCParagraph"/>
            <w:rFonts w:ascii="Cambria Math" w:hAnsi="Cambria Math"/>
          </w:rPr>
          <m:t>∆f</m:t>
        </m:r>
      </m:oMath>
      <w:r w:rsidRPr="0005228F">
        <w:t xml:space="preserve"> (in dB);</w:t>
      </w:r>
    </w:p>
    <w:p w14:paraId="6D9D9007" w14:textId="77777777" w:rsidR="00844380" w:rsidRPr="0005228F" w:rsidRDefault="00844380" w:rsidP="00844380">
      <w:pPr>
        <w:pStyle w:val="ECCBulletsLv1"/>
        <w:ind w:left="357" w:hanging="357"/>
        <w:jc w:val="left"/>
        <w:rPr>
          <w:snapToGrid w:val="0"/>
        </w:rPr>
      </w:pPr>
      <w:r w:rsidRPr="0005228F">
        <w:rPr>
          <w:snapToGrid w:val="0"/>
          <w:position w:val="-12"/>
        </w:rPr>
        <w:object w:dxaOrig="1040" w:dyaOrig="380" w14:anchorId="1127C962">
          <v:shape id="_x0000_i1087" type="#_x0000_t75" style="width:52.35pt;height:19.65pt" o:ole="">
            <v:imagedata r:id="rId154" o:title=""/>
          </v:shape>
          <o:OLEObject Type="Embed" ProgID="Equation.DSMT4" ShapeID="_x0000_i1087" DrawAspect="Content" ObjectID="_1642509025" r:id="rId155"/>
        </w:object>
      </w:r>
      <w:r w:rsidRPr="0005228F">
        <w:rPr>
          <w:snapToGrid w:val="0"/>
        </w:rPr>
        <w:t xml:space="preserve">is the intermodulation product for a pair of interferers </w:t>
      </w:r>
      <m:oMath>
        <m:r>
          <w:rPr>
            <w:rFonts w:ascii="Cambria Math" w:hAnsi="Cambria Math" w:cs="Arial"/>
            <w:color w:val="000000"/>
            <w:sz w:val="24"/>
          </w:rPr>
          <m:t>i</m:t>
        </m:r>
      </m:oMath>
      <w:r w:rsidRPr="0005228F">
        <w:rPr>
          <w:snapToGrid w:val="0"/>
        </w:rPr>
        <w:t xml:space="preserve"> and </w:t>
      </w:r>
      <m:oMath>
        <m:r>
          <w:rPr>
            <w:rFonts w:ascii="Cambria Math" w:hAnsi="Cambria Math" w:cs="Arial"/>
            <w:color w:val="000000"/>
          </w:rPr>
          <m:t>j</m:t>
        </m:r>
      </m:oMath>
      <w:r w:rsidRPr="0005228F">
        <w:t>(in dBm);</w:t>
      </w:r>
    </w:p>
    <w:p w14:paraId="50AB51CE" w14:textId="77777777" w:rsidR="00844380" w:rsidRPr="0005228F" w:rsidRDefault="00844380" w:rsidP="00844380">
      <w:pPr>
        <w:pStyle w:val="ECCBulletsLv1"/>
        <w:ind w:left="357" w:hanging="357"/>
        <w:jc w:val="left"/>
        <w:rPr>
          <w:snapToGrid w:val="0"/>
        </w:rPr>
      </w:pPr>
      <w:r w:rsidRPr="0005228F">
        <w:rPr>
          <w:position w:val="-12"/>
        </w:rPr>
        <w:object w:dxaOrig="1040" w:dyaOrig="380" w14:anchorId="3E655E7D">
          <v:shape id="_x0000_i1088" type="#_x0000_t75" style="width:52.35pt;height:19.65pt" o:ole="">
            <v:imagedata r:id="rId156" o:title=""/>
          </v:shape>
          <o:OLEObject Type="Embed" ProgID="Equation.DSMT4" ShapeID="_x0000_i1088" DrawAspect="Content" ObjectID="_1642509026" r:id="rId157"/>
        </w:object>
      </w:r>
      <w:r w:rsidRPr="0005228F">
        <w:rPr>
          <w:color w:val="000000"/>
        </w:rPr>
        <w:t xml:space="preserve">is the total intermodulation product for </w:t>
      </w:r>
      <m:oMath>
        <m:r>
          <w:rPr>
            <w:rFonts w:ascii="Cambria Math" w:hAnsi="Cambria Math" w:cs="Arial"/>
            <w:color w:val="000000"/>
            <w:sz w:val="24"/>
          </w:rPr>
          <m:t>n</m:t>
        </m:r>
      </m:oMath>
      <w:r w:rsidRPr="0005228F">
        <w:rPr>
          <w:color w:val="000000"/>
        </w:rPr>
        <w:t xml:space="preserve"> interferers </w:t>
      </w:r>
      <w:r w:rsidRPr="0005228F">
        <w:t>(in dBm);</w:t>
      </w:r>
    </w:p>
    <w:p w14:paraId="576E3004" w14:textId="77777777" w:rsidR="00844380" w:rsidRPr="0005228F" w:rsidRDefault="00844380" w:rsidP="00844380">
      <w:pPr>
        <w:pStyle w:val="ECCBulletsLv1"/>
        <w:ind w:left="357" w:hanging="357"/>
        <w:jc w:val="left"/>
        <w:rPr>
          <w:snapToGrid w:val="0"/>
        </w:rPr>
      </w:pPr>
      <w:r w:rsidRPr="0005228F">
        <w:rPr>
          <w:snapToGrid w:val="0"/>
        </w:rPr>
        <w:t xml:space="preserve">other parameters are as defined in section </w:t>
      </w:r>
      <w:r w:rsidRPr="0005228F">
        <w:rPr>
          <w:snapToGrid w:val="0"/>
        </w:rPr>
        <w:fldChar w:fldCharType="begin"/>
      </w:r>
      <w:r w:rsidRPr="0005228F">
        <w:rPr>
          <w:snapToGrid w:val="0"/>
        </w:rPr>
        <w:instrText xml:space="preserve"> REF _Ref516137385 \r \h  \* MERGEFORMAT </w:instrText>
      </w:r>
      <w:r w:rsidRPr="0005228F">
        <w:rPr>
          <w:snapToGrid w:val="0"/>
        </w:rPr>
      </w:r>
      <w:r w:rsidRPr="0005228F">
        <w:rPr>
          <w:snapToGrid w:val="0"/>
        </w:rPr>
        <w:fldChar w:fldCharType="separate"/>
      </w:r>
      <w:r w:rsidRPr="0005228F">
        <w:rPr>
          <w:snapToGrid w:val="0"/>
        </w:rPr>
        <w:t>7.2.2.1</w:t>
      </w:r>
      <w:r w:rsidRPr="0005228F">
        <w:rPr>
          <w:snapToGrid w:val="0"/>
        </w:rPr>
        <w:fldChar w:fldCharType="end"/>
      </w:r>
      <w:r w:rsidRPr="0005228F">
        <w:rPr>
          <w:snapToGrid w:val="0"/>
        </w:rPr>
        <w:t xml:space="preserve"> above-</w:t>
      </w:r>
    </w:p>
    <w:p w14:paraId="3934DDAC" w14:textId="77777777" w:rsidR="00844380" w:rsidRPr="0005228F" w:rsidRDefault="00844380" w:rsidP="00844380">
      <w:pPr>
        <w:pStyle w:val="Heading4"/>
        <w:rPr>
          <w:rStyle w:val="ECCParagraph"/>
          <w:rFonts w:cs="Times New Roman"/>
          <w:bCs w:val="0"/>
          <w:i w:val="0"/>
          <w:color w:val="auto"/>
          <w:szCs w:val="24"/>
        </w:rPr>
      </w:pPr>
      <w:bookmarkStart w:id="386" w:name="_Toc26977279"/>
      <w:bookmarkStart w:id="387" w:name="_Toc21332780"/>
      <w:bookmarkStart w:id="388" w:name="_Toc31812102"/>
      <w:r w:rsidRPr="0005228F">
        <w:rPr>
          <w:rStyle w:val="ECCParagraph"/>
        </w:rPr>
        <w:t>Overloading</w:t>
      </w:r>
      <w:bookmarkEnd w:id="386"/>
      <w:bookmarkEnd w:id="387"/>
      <w:bookmarkEnd w:id="388"/>
    </w:p>
    <w:p w14:paraId="3C28EF9E" w14:textId="77777777" w:rsidR="00844380" w:rsidRPr="0005228F" w:rsidRDefault="00844380" w:rsidP="00844380">
      <w:pPr>
        <w:rPr>
          <w:rStyle w:val="ECCParagraph"/>
        </w:rPr>
      </w:pPr>
      <w:r w:rsidRPr="0005228F">
        <w:rPr>
          <w:rStyle w:val="ECCParagraph"/>
        </w:rPr>
        <w:t>Interference due to overloading can be calculated as follows:</w:t>
      </w:r>
    </w:p>
    <w:p w14:paraId="097D5BF7"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4880" w:dyaOrig="400" w14:anchorId="51E6A97E">
          <v:shape id="_x0000_i1089" type="#_x0000_t75" style="width:242.2pt;height:21.5pt" o:ole="">
            <v:imagedata r:id="rId158" o:title=""/>
          </v:shape>
          <o:OLEObject Type="Embed" ProgID="Equation.DSMT4" ShapeID="_x0000_i1089" DrawAspect="Content" ObjectID="_1642509027" r:id="rId159"/>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45</w:instrText>
      </w:r>
      <w:r w:rsidRPr="0005228F">
        <w:rPr>
          <w:rStyle w:val="ECCParagraph"/>
        </w:rPr>
        <w:fldChar w:fldCharType="end"/>
      </w:r>
      <w:r w:rsidRPr="0005228F">
        <w:rPr>
          <w:rStyle w:val="ECCParagraph"/>
        </w:rPr>
        <w:instrText>)</w:instrText>
      </w:r>
      <w:r w:rsidRPr="0005228F">
        <w:rPr>
          <w:rStyle w:val="ECCParagraph"/>
        </w:rPr>
        <w:fldChar w:fldCharType="end"/>
      </w:r>
    </w:p>
    <w:p w14:paraId="293DC4DC" w14:textId="77777777" w:rsidR="00844380" w:rsidRPr="0005228F" w:rsidRDefault="00844380" w:rsidP="00844380">
      <w:pPr>
        <w:rPr>
          <w:color w:val="000000"/>
          <w:sz w:val="24"/>
        </w:rPr>
      </w:pPr>
      <w:r w:rsidRPr="0005228F">
        <w:rPr>
          <w:color w:val="000000"/>
        </w:rPr>
        <w:t>Where:</w:t>
      </w:r>
    </w:p>
    <w:p w14:paraId="41B5F341" w14:textId="77777777" w:rsidR="00844380" w:rsidRPr="0005228F" w:rsidRDefault="00844380" w:rsidP="00844380">
      <w:pPr>
        <w:pStyle w:val="ECCBulletsLv1"/>
        <w:ind w:left="357" w:hanging="357"/>
        <w:jc w:val="left"/>
      </w:pPr>
      <w:r w:rsidRPr="0005228F">
        <w:rPr>
          <w:position w:val="-14"/>
        </w:rPr>
        <w:object w:dxaOrig="1219" w:dyaOrig="380" w14:anchorId="19011693">
          <v:shape id="_x0000_i1090" type="#_x0000_t75" style="width:60.8pt;height:19.65pt" o:ole="">
            <v:imagedata r:id="rId160" o:title=""/>
          </v:shape>
          <o:OLEObject Type="Embed" ProgID="Equation.DSMT4" ShapeID="_x0000_i1090" DrawAspect="Content" ObjectID="_1642509028" r:id="rId161"/>
        </w:object>
      </w:r>
      <w:r w:rsidRPr="0005228F">
        <w:t xml:space="preserve"> </w:t>
      </w:r>
      <w:r w:rsidRPr="0005228F">
        <w:rPr>
          <w:color w:val="000000"/>
        </w:rPr>
        <w:t>is the interfering received signal strength due to overloading</w:t>
      </w:r>
      <w:r w:rsidRPr="0005228F">
        <w:t xml:space="preserve"> (in dBm);</w:t>
      </w:r>
    </w:p>
    <w:p w14:paraId="7C41DB74" w14:textId="77777777" w:rsidR="00844380" w:rsidRPr="0005228F" w:rsidRDefault="00844380" w:rsidP="00844380">
      <w:pPr>
        <w:pStyle w:val="ECCBulletsLv1"/>
        <w:ind w:left="357" w:hanging="357"/>
        <w:jc w:val="left"/>
        <w:rPr>
          <w:rStyle w:val="ECCParagraph"/>
        </w:rPr>
      </w:pPr>
      <w:r w:rsidRPr="0005228F">
        <w:rPr>
          <w:rStyle w:val="ECCParagraph"/>
        </w:rPr>
        <w:object w:dxaOrig="320" w:dyaOrig="360" w14:anchorId="59CBCA09">
          <v:shape id="_x0000_i1091" type="#_x0000_t75" style="width:14.95pt;height:19.65pt" o:ole="">
            <v:imagedata r:id="rId162" o:title=""/>
          </v:shape>
          <o:OLEObject Type="Embed" ProgID="Equation.DSMT4" ShapeID="_x0000_i1091" DrawAspect="Content" ObjectID="_1642509029" r:id="rId163"/>
        </w:object>
      </w:r>
      <w:r w:rsidRPr="0005228F">
        <w:rPr>
          <w:rStyle w:val="ECCParagraph"/>
        </w:rPr>
        <w:t xml:space="preserve"> is the interference power at the receiver input (in dBm);</w:t>
      </w:r>
    </w:p>
    <w:p w14:paraId="058CDEFD" w14:textId="77777777" w:rsidR="00844380" w:rsidRPr="0005228F" w:rsidRDefault="00844380" w:rsidP="00844380">
      <w:pPr>
        <w:pStyle w:val="ECCBulletsLv1"/>
        <w:ind w:left="357" w:hanging="357"/>
        <w:jc w:val="left"/>
      </w:pPr>
      <w:r w:rsidRPr="0005228F">
        <w:rPr>
          <w:position w:val="-14"/>
        </w:rPr>
        <w:object w:dxaOrig="1320" w:dyaOrig="400" w14:anchorId="7A12A3CB">
          <v:shape id="_x0000_i1092" type="#_x0000_t75" style="width:62.65pt;height:19.65pt" o:ole="">
            <v:imagedata r:id="rId164" o:title=""/>
          </v:shape>
          <o:OLEObject Type="Embed" ProgID="Equation.DSMT4" ShapeID="_x0000_i1092" DrawAspect="Content" ObjectID="_1642509030" r:id="rId165"/>
        </w:object>
      </w:r>
      <w:r w:rsidRPr="0005228F">
        <w:rPr>
          <w:rStyle w:val="ECCParagraph"/>
        </w:rPr>
        <w:t xml:space="preserve"> is a user specified receiver filter mask (in dB).</w:t>
      </w:r>
    </w:p>
    <w:p w14:paraId="08534E7B" w14:textId="77777777" w:rsidR="00844380" w:rsidRPr="0005228F" w:rsidRDefault="00844380" w:rsidP="00844380">
      <w:pPr>
        <w:rPr>
          <w:rStyle w:val="ECCParagraph"/>
        </w:rPr>
      </w:pPr>
      <w:r w:rsidRPr="0005228F">
        <w:rPr>
          <w:rStyle w:val="ECCParagraph"/>
        </w:rPr>
        <w:t xml:space="preserve">The value of </w:t>
      </w:r>
      <w:r w:rsidRPr="0005228F">
        <w:rPr>
          <w:position w:val="-14"/>
        </w:rPr>
        <w:object w:dxaOrig="1219" w:dyaOrig="380" w14:anchorId="38228B7F">
          <v:shape id="_x0000_i1093" type="#_x0000_t75" style="width:60.8pt;height:19.65pt" o:ole="">
            <v:imagedata r:id="rId166" o:title=""/>
          </v:shape>
          <o:OLEObject Type="Embed" ProgID="Equation.DSMT4" ShapeID="_x0000_i1093" DrawAspect="Content" ObjectID="_1642509031" r:id="rId167"/>
        </w:object>
      </w:r>
      <w:r w:rsidRPr="0005228F">
        <w:t xml:space="preserve"> </w:t>
      </w:r>
      <w:r w:rsidRPr="0005228F">
        <w:rPr>
          <w:color w:val="000000"/>
        </w:rPr>
        <w:t xml:space="preserve">is compared with a user-specified overloading threshold (which can be </w:t>
      </w:r>
      <w:proofErr w:type="gramStart"/>
      <w:r w:rsidRPr="0005228F">
        <w:rPr>
          <w:color w:val="000000"/>
        </w:rPr>
        <w:t>constant</w:t>
      </w:r>
      <w:proofErr w:type="gramEnd"/>
      <w:r w:rsidRPr="0005228F">
        <w:rPr>
          <w:color w:val="000000"/>
        </w:rPr>
        <w:t xml:space="preserve"> or frequency offset dependent) to determine if interference occurs.</w:t>
      </w:r>
    </w:p>
    <w:p w14:paraId="7EF66B7E" w14:textId="77777777" w:rsidR="00844380" w:rsidRPr="003C2CC3" w:rsidRDefault="00844380" w:rsidP="00844380">
      <w:pPr>
        <w:pStyle w:val="Heading3"/>
        <w:tabs>
          <w:tab w:val="clear" w:pos="720"/>
          <w:tab w:val="num" w:pos="1855"/>
        </w:tabs>
        <w:ind w:left="709"/>
        <w:rPr>
          <w:lang w:val="en-GB"/>
        </w:rPr>
      </w:pPr>
      <w:bookmarkStart w:id="389" w:name="_Toc26977280"/>
      <w:bookmarkStart w:id="390" w:name="_Toc21332781"/>
      <w:bookmarkStart w:id="391" w:name="_Toc31812103"/>
      <w:r w:rsidRPr="0005228F">
        <w:rPr>
          <w:rStyle w:val="ECCParagraph"/>
        </w:rPr>
        <w:t>Receivers in cellular SEAMCAT systems</w:t>
      </w:r>
      <w:bookmarkEnd w:id="389"/>
      <w:bookmarkEnd w:id="390"/>
      <w:bookmarkEnd w:id="391"/>
    </w:p>
    <w:p w14:paraId="4E86C46C" w14:textId="77777777" w:rsidR="00844380" w:rsidRPr="0005228F" w:rsidRDefault="00844380" w:rsidP="00844380">
      <w:pPr>
        <w:rPr>
          <w:rStyle w:val="ECCParagraph"/>
          <w:rFonts w:cs="Arial"/>
          <w:b/>
          <w:bCs/>
          <w:szCs w:val="26"/>
        </w:rPr>
      </w:pPr>
      <w:r w:rsidRPr="0005228F">
        <w:rPr>
          <w:rStyle w:val="ECCParagraph"/>
        </w:rPr>
        <w:t>In cellular systems (CDMA, OFDMA and IMT-2020), receiver selectivity is modelled using the “Blocking/ACS” input.</w:t>
      </w:r>
    </w:p>
    <w:p w14:paraId="232A429F" w14:textId="77777777" w:rsidR="00844380" w:rsidRPr="0005228F" w:rsidRDefault="00844380" w:rsidP="00844380">
      <w:pPr>
        <w:rPr>
          <w:rStyle w:val="ECCParagraph"/>
        </w:rPr>
      </w:pPr>
      <w:r w:rsidRPr="0005228F">
        <w:rPr>
          <w:rStyle w:val="ECCParagraph"/>
        </w:rPr>
        <w:t xml:space="preserve">If the input mask is specified using positive values it is effectively equivalent to the user-defined mode for blocking in generic systems, as described in section </w:t>
      </w:r>
      <w:r w:rsidRPr="0005228F">
        <w:rPr>
          <w:rStyle w:val="ECCParagraph"/>
        </w:rPr>
        <w:fldChar w:fldCharType="begin"/>
      </w:r>
      <w:r w:rsidRPr="0005228F">
        <w:rPr>
          <w:rStyle w:val="ECCParagraph"/>
        </w:rPr>
        <w:instrText xml:space="preserve"> REF _Ref516137385 \r \h  \* MERGEFORMAT </w:instrText>
      </w:r>
      <w:r w:rsidRPr="0005228F">
        <w:rPr>
          <w:rStyle w:val="ECCParagraph"/>
        </w:rPr>
      </w:r>
      <w:r w:rsidRPr="0005228F">
        <w:rPr>
          <w:rStyle w:val="ECCParagraph"/>
        </w:rPr>
        <w:fldChar w:fldCharType="separate"/>
      </w:r>
      <w:r w:rsidRPr="0005228F">
        <w:rPr>
          <w:rStyle w:val="ECCParagraph"/>
        </w:rPr>
        <w:t>7.2.2.1</w:t>
      </w:r>
      <w:r w:rsidRPr="0005228F">
        <w:rPr>
          <w:rStyle w:val="ECCParagraph"/>
        </w:rPr>
        <w:fldChar w:fldCharType="end"/>
      </w:r>
      <w:r w:rsidRPr="0005228F">
        <w:rPr>
          <w:rStyle w:val="ECCParagraph"/>
        </w:rPr>
        <w:t xml:space="preserve"> above.</w:t>
      </w:r>
    </w:p>
    <w:p w14:paraId="719D23B3" w14:textId="77777777" w:rsidR="00844380" w:rsidRPr="0005228F" w:rsidRDefault="00844380" w:rsidP="00844380">
      <w:pPr>
        <w:rPr>
          <w:rStyle w:val="ECCParagraph"/>
        </w:rPr>
      </w:pPr>
      <w:r w:rsidRPr="0005228F">
        <w:rPr>
          <w:rStyle w:val="ECCParagraph"/>
        </w:rPr>
        <w:t>For positive values the blocking response in SEAMCAT can be calculated by the following equation:</w:t>
      </w:r>
    </w:p>
    <w:p w14:paraId="32C111AB" w14:textId="77777777" w:rsidR="00844380" w:rsidRPr="0005228F" w:rsidRDefault="00844380" w:rsidP="00844380">
      <w:pPr>
        <w:pStyle w:val="MTDisplayEquation"/>
      </w:pPr>
      <w:r w:rsidRPr="0005228F">
        <w:rPr>
          <w:rStyle w:val="ECCParagraph"/>
        </w:rPr>
        <w:tab/>
      </w:r>
      <w:r w:rsidRPr="0005228F">
        <w:rPr>
          <w:rStyle w:val="ECCParagraph"/>
        </w:rPr>
        <w:object w:dxaOrig="6160" w:dyaOrig="1320" w14:anchorId="204E5E95">
          <v:shape id="_x0000_i1094" type="#_x0000_t75" style="width:307.65pt;height:66.4pt" o:ole="">
            <v:imagedata r:id="rId168" o:title=""/>
          </v:shape>
          <o:OLEObject Type="Embed" ProgID="Equation.DSMT4" ShapeID="_x0000_i1094" DrawAspect="Content" ObjectID="_1642509032" r:id="rId169"/>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46</w:instrText>
      </w:r>
      <w:r w:rsidRPr="0005228F">
        <w:rPr>
          <w:rStyle w:val="ECCParagraph"/>
        </w:rPr>
        <w:fldChar w:fldCharType="end"/>
      </w:r>
      <w:r w:rsidRPr="0005228F">
        <w:rPr>
          <w:rStyle w:val="ECCParagraph"/>
        </w:rPr>
        <w:instrText>)</w:instrText>
      </w:r>
      <w:r w:rsidRPr="0005228F">
        <w:rPr>
          <w:rStyle w:val="ECCParagraph"/>
        </w:rPr>
        <w:fldChar w:fldCharType="end"/>
      </w:r>
    </w:p>
    <w:p w14:paraId="12E0A9AF" w14:textId="77777777" w:rsidR="00844380" w:rsidRPr="0005228F" w:rsidRDefault="00844380" w:rsidP="00844380">
      <w:pPr>
        <w:rPr>
          <w:rStyle w:val="ECCParagraph"/>
        </w:rPr>
      </w:pPr>
      <w:r w:rsidRPr="0005228F">
        <w:rPr>
          <w:rStyle w:val="ECCParagraph"/>
        </w:rPr>
        <w:t xml:space="preserve">For 3GPP cellular systems with: </w:t>
      </w:r>
    </w:p>
    <w:p w14:paraId="05680FF3" w14:textId="77777777" w:rsidR="00844380" w:rsidRPr="0005228F" w:rsidRDefault="00844380" w:rsidP="00844380">
      <w:pPr>
        <w:pStyle w:val="ECCBulletsLv1"/>
        <w:numPr>
          <w:ilvl w:val="0"/>
          <w:numId w:val="0"/>
        </w:numPr>
        <w:ind w:left="357" w:hanging="357"/>
        <w:rPr>
          <w:rStyle w:val="ECCParagraph"/>
        </w:rPr>
      </w:pPr>
      <w:r w:rsidRPr="0005228F">
        <w:rPr>
          <w:rStyle w:val="ECCParagraph"/>
        </w:rPr>
        <w:t xml:space="preserve">Desensitisation </w:t>
      </w:r>
      <w:r w:rsidRPr="0005228F">
        <w:rPr>
          <w:rStyle w:val="ECCParagraph"/>
        </w:rPr>
        <w:object w:dxaOrig="800" w:dyaOrig="360" w14:anchorId="798F2CA1">
          <v:shape id="_x0000_i1095" type="#_x0000_t75" style="width:39.25pt;height:19.65pt" o:ole="">
            <v:imagedata r:id="rId170" o:title=""/>
          </v:shape>
          <o:OLEObject Type="Embed" ProgID="Equation.DSMT4" ShapeID="_x0000_i1095" DrawAspect="Content" ObjectID="_1642509033" r:id="rId171"/>
        </w:object>
      </w:r>
      <w:r w:rsidRPr="0005228F">
        <w:rPr>
          <w:rStyle w:val="ECCParagraph"/>
        </w:rPr>
        <w:t xml:space="preserve"> = 6 dB</w:t>
      </w:r>
    </w:p>
    <w:p w14:paraId="04389B66" w14:textId="77777777" w:rsidR="00844380" w:rsidRPr="0005228F" w:rsidRDefault="00844380" w:rsidP="00844380">
      <w:pPr>
        <w:pStyle w:val="ECCBulletsLv1"/>
        <w:numPr>
          <w:ilvl w:val="0"/>
          <w:numId w:val="0"/>
        </w:numPr>
        <w:ind w:left="357" w:hanging="357"/>
        <w:rPr>
          <w:rStyle w:val="ECCParagraph"/>
        </w:rPr>
      </w:pPr>
      <w:r w:rsidRPr="0005228F">
        <w:rPr>
          <w:rStyle w:val="ECCParagraph"/>
        </w:rPr>
        <w:object w:dxaOrig="2620" w:dyaOrig="540" w14:anchorId="04B006AA">
          <v:shape id="_x0000_i1096" type="#_x0000_t75" style="width:129.95pt;height:26.2pt" o:ole="">
            <v:imagedata r:id="rId172" o:title=""/>
          </v:shape>
          <o:OLEObject Type="Embed" ProgID="Equation.DSMT4" ShapeID="_x0000_i1096" DrawAspect="Content" ObjectID="_1642509034" r:id="rId173"/>
        </w:object>
      </w:r>
      <w:r w:rsidRPr="0005228F">
        <w:rPr>
          <w:rStyle w:val="ECCParagraph"/>
        </w:rPr>
        <w:t>dB</w:t>
      </w:r>
    </w:p>
    <w:p w14:paraId="0AAE3B6D" w14:textId="77777777" w:rsidR="00844380" w:rsidRPr="0005228F" w:rsidRDefault="00844380" w:rsidP="00844380">
      <w:pPr>
        <w:rPr>
          <w:rStyle w:val="ECCParagraph"/>
        </w:rPr>
      </w:pPr>
      <w:r w:rsidRPr="0005228F">
        <w:rPr>
          <w:rStyle w:val="ECCParagraph"/>
        </w:rPr>
        <w:object w:dxaOrig="2620" w:dyaOrig="320" w14:anchorId="6FFC6A11">
          <v:shape id="_x0000_i1097" type="#_x0000_t75" style="width:129.95pt;height:15.9pt" o:ole="">
            <v:imagedata r:id="rId174" o:title=""/>
          </v:shape>
          <o:OLEObject Type="Embed" ProgID="Equation.DSMT4" ShapeID="_x0000_i1097" DrawAspect="Content" ObjectID="_1642509035" r:id="rId175"/>
        </w:object>
      </w:r>
      <w:r w:rsidRPr="0005228F">
        <w:rPr>
          <w:rStyle w:val="ECCParagraph"/>
        </w:rPr>
        <w:t xml:space="preserve"> (-108 dBm = thermal noise over 4.5 MHz)</w:t>
      </w:r>
    </w:p>
    <w:p w14:paraId="592A6DE2" w14:textId="77777777" w:rsidR="00844380" w:rsidRPr="0005228F" w:rsidRDefault="00844380" w:rsidP="00844380">
      <w:pPr>
        <w:rPr>
          <w:rStyle w:val="ECCParagraph"/>
        </w:rPr>
      </w:pPr>
    </w:p>
    <w:p w14:paraId="4BC65429" w14:textId="77777777" w:rsidR="00844380" w:rsidRPr="0005228F" w:rsidRDefault="00844380" w:rsidP="00844380">
      <w:r w:rsidRPr="0005228F">
        <w:object w:dxaOrig="1880" w:dyaOrig="360" w14:anchorId="417E04DD">
          <v:shape id="_x0000_i1098" type="#_x0000_t75" style="width:93.5pt;height:17.75pt" o:ole="">
            <v:imagedata r:id="rId176" o:title=""/>
          </v:shape>
          <o:OLEObject Type="Embed" ProgID="Equation.DSMT4" ShapeID="_x0000_i1098" DrawAspect="Content" ObjectID="_1642509036" r:id="rId177"/>
        </w:object>
      </w:r>
      <w:r w:rsidRPr="0005228F">
        <w:t xml:space="preserve"> = the out-of-band interfering signal at the base station antenna connector</w:t>
      </w:r>
    </w:p>
    <w:p w14:paraId="129799AA" w14:textId="77777777" w:rsidR="00844380" w:rsidRPr="0005228F" w:rsidRDefault="00844380" w:rsidP="00844380">
      <w:r w:rsidRPr="0005228F">
        <w:rPr>
          <w:position w:val="-12"/>
        </w:rPr>
        <w:object w:dxaOrig="1740" w:dyaOrig="360" w14:anchorId="1A8D6156">
          <v:shape id="_x0000_i1099" type="#_x0000_t75" style="width:86.95pt;height:17.75pt" o:ole="">
            <v:imagedata r:id="rId178" o:title=""/>
          </v:shape>
          <o:OLEObject Type="Embed" ProgID="Equation.DSMT4" ShapeID="_x0000_i1099" DrawAspect="Content" ObjectID="_1642509037" r:id="rId179"/>
        </w:object>
      </w:r>
      <w:r w:rsidRPr="0005228F">
        <w:t xml:space="preserve"> = the in-band interfering signal at the base station antenna connector</w:t>
      </w:r>
    </w:p>
    <w:p w14:paraId="5CEED065" w14:textId="77777777" w:rsidR="00844380" w:rsidRPr="0005228F" w:rsidRDefault="00844380" w:rsidP="00844380">
      <w:pPr>
        <w:rPr>
          <w:rStyle w:val="ECCParagraph"/>
        </w:rPr>
      </w:pPr>
      <w:r w:rsidRPr="0005228F">
        <w:rPr>
          <w:rStyle w:val="ECCParagraph"/>
        </w:rPr>
        <w:t>Further explanation can be found in the SEAMCAT documentation.</w:t>
      </w:r>
    </w:p>
    <w:p w14:paraId="50BD9107" w14:textId="77777777" w:rsidR="00844380" w:rsidRPr="0005228F" w:rsidRDefault="00844380" w:rsidP="00844380">
      <w:pPr>
        <w:rPr>
          <w:rStyle w:val="ECCParagraph"/>
        </w:rPr>
      </w:pPr>
      <w:r w:rsidRPr="0005228F">
        <w:rPr>
          <w:rStyle w:val="ECCParagraph"/>
        </w:rPr>
        <w:t>Alternatively, the user may specify the mask in negative values in dBm, which SEAMCAT converts to relative attenuation according to the following method:</w:t>
      </w:r>
    </w:p>
    <w:p w14:paraId="13718752" w14:textId="77777777" w:rsidR="00844380" w:rsidRPr="0005228F" w:rsidRDefault="00844380" w:rsidP="00844380">
      <w:pPr>
        <w:pStyle w:val="MTDisplayEquation"/>
        <w:rPr>
          <w:rStyle w:val="ECCParagraph"/>
        </w:rPr>
      </w:pPr>
      <w:r w:rsidRPr="0005228F">
        <w:rPr>
          <w:rStyle w:val="ECCParagraph"/>
        </w:rPr>
        <w:object w:dxaOrig="9160" w:dyaOrig="1200" w14:anchorId="3CDBEBEC">
          <v:shape id="_x0000_i1100" type="#_x0000_t75" style="width:459.1pt;height:60.8pt" o:ole="">
            <v:imagedata r:id="rId180" o:title=""/>
          </v:shape>
          <o:OLEObject Type="Embed" ProgID="Equation.DSMT4" ShapeID="_x0000_i1100" DrawAspect="Content" ObjectID="_1642509038" r:id="rId181"/>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48</w:instrText>
      </w:r>
      <w:r w:rsidRPr="0005228F">
        <w:rPr>
          <w:rStyle w:val="ECCParagraph"/>
        </w:rPr>
        <w:fldChar w:fldCharType="end"/>
      </w:r>
      <w:r w:rsidRPr="0005228F">
        <w:rPr>
          <w:rStyle w:val="ECCParagraph"/>
        </w:rPr>
        <w:instrText>)</w:instrText>
      </w:r>
      <w:r w:rsidRPr="0005228F">
        <w:rPr>
          <w:rStyle w:val="ECCParagraph"/>
        </w:rPr>
        <w:fldChar w:fldCharType="end"/>
      </w:r>
    </w:p>
    <w:p w14:paraId="05611D19" w14:textId="77777777" w:rsidR="00844380" w:rsidRPr="0005228F" w:rsidRDefault="00844380" w:rsidP="00844380">
      <w:pPr>
        <w:rPr>
          <w:color w:val="000000"/>
          <w:sz w:val="24"/>
        </w:rPr>
      </w:pPr>
      <w:r w:rsidRPr="0005228F">
        <w:rPr>
          <w:color w:val="000000"/>
        </w:rPr>
        <w:t>Where:</w:t>
      </w:r>
    </w:p>
    <w:p w14:paraId="79A6066B" w14:textId="77777777" w:rsidR="00844380" w:rsidRPr="0005228F" w:rsidRDefault="00844380" w:rsidP="00844380">
      <w:pPr>
        <w:pStyle w:val="ECCBulletsLv1"/>
        <w:ind w:left="357" w:hanging="357"/>
        <w:jc w:val="left"/>
      </w:pPr>
      <w:r w:rsidRPr="0005228F">
        <w:rPr>
          <w:position w:val="-14"/>
        </w:rPr>
        <w:object w:dxaOrig="940" w:dyaOrig="400" w14:anchorId="5BF681BE">
          <v:shape id="_x0000_i1101" type="#_x0000_t75" style="width:45.8pt;height:19.65pt" o:ole="">
            <v:imagedata r:id="rId182" o:title=""/>
          </v:shape>
          <o:OLEObject Type="Embed" ProgID="Equation.DSMT4" ShapeID="_x0000_i1101" DrawAspect="Content" ObjectID="_1642509039" r:id="rId183"/>
        </w:object>
      </w:r>
      <w:r w:rsidRPr="0005228F">
        <w:t xml:space="preserve"> </w:t>
      </w:r>
      <w:r w:rsidRPr="0005228F">
        <w:rPr>
          <w:color w:val="000000"/>
        </w:rPr>
        <w:t xml:space="preserve">is the calculated blocking attenuation at frequency offset </w:t>
      </w:r>
      <m:oMath>
        <m:r>
          <w:rPr>
            <w:rStyle w:val="ECCParagraph"/>
            <w:rFonts w:ascii="Cambria Math" w:hAnsi="Cambria Math"/>
          </w:rPr>
          <m:t>∆f</m:t>
        </m:r>
      </m:oMath>
      <w:r w:rsidRPr="0005228F">
        <w:rPr>
          <w:color w:val="000000"/>
        </w:rPr>
        <w:t xml:space="preserve"> (in dB);</w:t>
      </w:r>
    </w:p>
    <w:p w14:paraId="71513BDE" w14:textId="77777777" w:rsidR="00844380" w:rsidRPr="0005228F" w:rsidRDefault="00844380" w:rsidP="00844380">
      <w:pPr>
        <w:pStyle w:val="ECCBulletsLv1"/>
        <w:ind w:left="357" w:hanging="357"/>
        <w:jc w:val="left"/>
      </w:pPr>
      <w:r w:rsidRPr="0005228F">
        <w:rPr>
          <w:rStyle w:val="ECCParagraph"/>
        </w:rPr>
        <w:object w:dxaOrig="1320" w:dyaOrig="400" w14:anchorId="1ADC3B08">
          <v:shape id="_x0000_i1102" type="#_x0000_t75" style="width:62.65pt;height:19.65pt" o:ole="">
            <v:imagedata r:id="rId184" o:title=""/>
          </v:shape>
          <o:OLEObject Type="Embed" ProgID="Equation.DSMT4" ShapeID="_x0000_i1102" DrawAspect="Content" ObjectID="_1642509040" r:id="rId185"/>
        </w:object>
      </w:r>
      <w:r w:rsidRPr="0005228F">
        <w:rPr>
          <w:rStyle w:val="ECCParagraph"/>
        </w:rPr>
        <w:t xml:space="preserve"> is the user specified blocking level </w:t>
      </w:r>
      <w:r w:rsidRPr="0005228F">
        <w:rPr>
          <w:color w:val="000000"/>
        </w:rPr>
        <w:t xml:space="preserve">at frequency offset </w:t>
      </w:r>
      <m:oMath>
        <m:r>
          <w:rPr>
            <w:rStyle w:val="ECCParagraph"/>
            <w:rFonts w:ascii="Cambria Math" w:hAnsi="Cambria Math"/>
          </w:rPr>
          <m:t>∆f</m:t>
        </m:r>
      </m:oMath>
      <w:r w:rsidRPr="0005228F">
        <w:rPr>
          <w:color w:val="000000"/>
        </w:rPr>
        <w:t xml:space="preserve"> </w:t>
      </w:r>
      <w:r w:rsidRPr="0005228F">
        <w:rPr>
          <w:rStyle w:val="ECCParagraph"/>
        </w:rPr>
        <w:t>(in dBm);</w:t>
      </w:r>
    </w:p>
    <w:p w14:paraId="54729D5F" w14:textId="77777777" w:rsidR="00844380" w:rsidRPr="0005228F" w:rsidRDefault="00844380" w:rsidP="00844380">
      <w:pPr>
        <w:pStyle w:val="ECCBulletsLv1"/>
        <w:ind w:left="357" w:hanging="357"/>
        <w:jc w:val="left"/>
        <w:rPr>
          <w:rStyle w:val="ECCParagraph"/>
        </w:rPr>
      </w:pPr>
      <w:r w:rsidRPr="0005228F">
        <w:rPr>
          <w:rStyle w:val="ECCParagraph"/>
        </w:rPr>
        <w:object w:dxaOrig="800" w:dyaOrig="360" w14:anchorId="0DD14FB1">
          <v:shape id="_x0000_i1103" type="#_x0000_t75" style="width:39.25pt;height:19.65pt" o:ole="">
            <v:imagedata r:id="rId170" o:title=""/>
          </v:shape>
          <o:OLEObject Type="Embed" ProgID="Equation.DSMT4" ShapeID="_x0000_i1103" DrawAspect="Content" ObjectID="_1642509041" r:id="rId186"/>
        </w:object>
      </w:r>
      <w:r w:rsidRPr="0005228F">
        <w:rPr>
          <w:rStyle w:val="ECCParagraph"/>
        </w:rPr>
        <w:t xml:space="preserve"> is the user specified ‘standard desensitisation’ (in </w:t>
      </w:r>
      <w:r w:rsidRPr="0005228F">
        <w:rPr>
          <w:color w:val="000000"/>
        </w:rPr>
        <w:t>dB</w:t>
      </w:r>
      <w:r w:rsidRPr="0005228F">
        <w:rPr>
          <w:rStyle w:val="ECCParagraph"/>
        </w:rPr>
        <w:t xml:space="preserve">) –i.e. the desensitisation for which the blocking level is specified in the standard; </w:t>
      </w:r>
    </w:p>
    <w:p w14:paraId="4C0C2ABD" w14:textId="77777777" w:rsidR="00844380" w:rsidRPr="0005228F" w:rsidRDefault="00844380" w:rsidP="00844380">
      <w:pPr>
        <w:pStyle w:val="ECCBulletsLv1"/>
        <w:ind w:left="357" w:hanging="357"/>
        <w:jc w:val="left"/>
        <w:rPr>
          <w:rStyle w:val="ECCParagraph"/>
        </w:rPr>
      </w:pPr>
      <w:r w:rsidRPr="0005228F">
        <w:rPr>
          <w:rStyle w:val="ECCParagraph"/>
        </w:rPr>
        <w:object w:dxaOrig="1140" w:dyaOrig="700" w14:anchorId="31EAEC1A">
          <v:shape id="_x0000_i1104" type="#_x0000_t75" style="width:57.05pt;height:34.6pt" o:ole="">
            <v:imagedata r:id="rId187" o:title=""/>
          </v:shape>
          <o:OLEObject Type="Embed" ProgID="Equation.DSMT4" ShapeID="_x0000_i1104" DrawAspect="Content" ObjectID="_1642509042" r:id="rId188"/>
        </w:object>
      </w:r>
      <w:r w:rsidRPr="0005228F">
        <w:rPr>
          <w:rStyle w:val="ECCParagraph"/>
        </w:rPr>
        <w:t xml:space="preserve">is the user-specified ‘target’ interference to noise ratio (in </w:t>
      </w:r>
      <w:r w:rsidRPr="0005228F">
        <w:rPr>
          <w:color w:val="000000"/>
        </w:rPr>
        <w:t>dB</w:t>
      </w:r>
      <w:r w:rsidRPr="0005228F">
        <w:rPr>
          <w:rStyle w:val="ECCParagraph"/>
        </w:rPr>
        <w:t>)– i.e. the criteria for which the blocking attenuation is to be calculated;</w:t>
      </w:r>
    </w:p>
    <w:p w14:paraId="09D07DB7" w14:textId="77777777" w:rsidR="00844380" w:rsidRPr="0005228F" w:rsidRDefault="00844380" w:rsidP="00844380">
      <w:pPr>
        <w:pStyle w:val="ECCBulletsLv1"/>
        <w:ind w:left="357" w:hanging="357"/>
        <w:jc w:val="left"/>
      </w:pPr>
      <w:r w:rsidRPr="0005228F">
        <w:rPr>
          <w:rStyle w:val="ECCParagraph"/>
        </w:rPr>
        <w:object w:dxaOrig="880" w:dyaOrig="320" w14:anchorId="1C708122">
          <v:shape id="_x0000_i1105" type="#_x0000_t75" style="width:45.8pt;height:14.95pt" o:ole="">
            <v:imagedata r:id="rId189" o:title=""/>
          </v:shape>
          <o:OLEObject Type="Embed" ProgID="Equation.DSMT4" ShapeID="_x0000_i1105" DrawAspect="Content" ObjectID="_1642509043" r:id="rId190"/>
        </w:object>
      </w:r>
      <w:r w:rsidRPr="0005228F">
        <w:rPr>
          <w:rStyle w:val="ECCParagraph"/>
        </w:rPr>
        <w:t>is the receiver noise floor (in dBm).</w:t>
      </w:r>
    </w:p>
    <w:p w14:paraId="1E737BEC" w14:textId="77777777" w:rsidR="00844380" w:rsidRPr="0005228F" w:rsidRDefault="00844380" w:rsidP="00844380">
      <w:pPr>
        <w:rPr>
          <w:rStyle w:val="ECCParagraph"/>
        </w:rPr>
      </w:pPr>
      <w:r w:rsidRPr="0005228F">
        <w:rPr>
          <w:rStyle w:val="ECCParagraph"/>
        </w:rPr>
        <w:t xml:space="preserve">Similarly to generic systems, blocking and ACS are combined in a single frequency offset dependent mask function, and the calculation of </w:t>
      </w:r>
      <w:r w:rsidRPr="0005228F">
        <w:rPr>
          <w:rStyle w:val="ECCParagraph"/>
        </w:rPr>
        <w:object w:dxaOrig="1020" w:dyaOrig="380" w14:anchorId="2316A71B">
          <v:shape id="_x0000_i1106" type="#_x0000_t75" style="width:52.35pt;height:19.65pt" o:ole="">
            <v:imagedata r:id="rId191" o:title=""/>
          </v:shape>
          <o:OLEObject Type="Embed" ProgID="Equation.DSMT4" ShapeID="_x0000_i1106" DrawAspect="Content" ObjectID="_1642509044" r:id="rId192"/>
        </w:object>
      </w:r>
      <w:r w:rsidRPr="0005228F">
        <w:rPr>
          <w:rStyle w:val="ECCParagraph"/>
        </w:rPr>
        <w:t xml:space="preserve"> is the same as outlined above in section </w:t>
      </w:r>
      <w:r w:rsidRPr="0005228F">
        <w:rPr>
          <w:rStyle w:val="ECCParagraph"/>
        </w:rPr>
        <w:fldChar w:fldCharType="begin"/>
      </w:r>
      <w:r w:rsidRPr="0005228F">
        <w:rPr>
          <w:rStyle w:val="ECCParagraph"/>
        </w:rPr>
        <w:instrText xml:space="preserve"> REF _Ref516137385 \r \h  \* MERGEFORMAT </w:instrText>
      </w:r>
      <w:r w:rsidRPr="0005228F">
        <w:rPr>
          <w:rStyle w:val="ECCParagraph"/>
        </w:rPr>
      </w:r>
      <w:r w:rsidRPr="0005228F">
        <w:rPr>
          <w:rStyle w:val="ECCParagraph"/>
        </w:rPr>
        <w:fldChar w:fldCharType="separate"/>
      </w:r>
      <w:r w:rsidRPr="0005228F">
        <w:rPr>
          <w:rStyle w:val="ECCParagraph"/>
        </w:rPr>
        <w:t>7.2.2.1</w:t>
      </w:r>
      <w:r w:rsidRPr="0005228F">
        <w:rPr>
          <w:rStyle w:val="ECCParagraph"/>
        </w:rPr>
        <w:fldChar w:fldCharType="end"/>
      </w:r>
      <w:r w:rsidRPr="0005228F">
        <w:rPr>
          <w:rStyle w:val="ECCParagraph"/>
        </w:rPr>
        <w:t>.</w:t>
      </w:r>
    </w:p>
    <w:p w14:paraId="4F65C72E" w14:textId="77777777" w:rsidR="00844380" w:rsidRPr="0005228F" w:rsidRDefault="00844380" w:rsidP="00844380">
      <w:pPr>
        <w:rPr>
          <w:rStyle w:val="ECCParagraph"/>
        </w:rPr>
      </w:pPr>
      <w:r w:rsidRPr="0005228F">
        <w:rPr>
          <w:rStyle w:val="ECCParagraph"/>
        </w:rPr>
        <w:t>However, in cellular systems the subsequent calculations are different in that the contributions due to blocking and unwanted emissions are summed in order to evaluate a single value of external interference power. It is not possible in this case to evaluate interference due to unwanted emissions and blocking separately</w:t>
      </w:r>
      <w:r w:rsidRPr="0005228F">
        <w:rPr>
          <w:rStyle w:val="FootnoteReference"/>
        </w:rPr>
        <w:footnoteReference w:id="17"/>
      </w:r>
      <w:r w:rsidRPr="0005228F">
        <w:rPr>
          <w:rStyle w:val="ECCParagraph"/>
        </w:rPr>
        <w:t>.</w:t>
      </w:r>
    </w:p>
    <w:p w14:paraId="0E96FD44"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4520" w:dyaOrig="380" w14:anchorId="371581AA">
          <v:shape id="_x0000_i1107" type="#_x0000_t75" style="width:227.2pt;height:19.65pt" o:ole="">
            <v:imagedata r:id="rId193" o:title=""/>
          </v:shape>
          <o:OLEObject Type="Embed" ProgID="Equation.DSMT4" ShapeID="_x0000_i1107" DrawAspect="Content" ObjectID="_1642509045" r:id="rId194"/>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48</w:instrText>
      </w:r>
      <w:r w:rsidRPr="0005228F">
        <w:rPr>
          <w:rStyle w:val="ECCParagraph"/>
        </w:rPr>
        <w:fldChar w:fldCharType="end"/>
      </w:r>
      <w:r w:rsidRPr="0005228F">
        <w:rPr>
          <w:rStyle w:val="ECCParagraph"/>
        </w:rPr>
        <w:instrText>)</w:instrText>
      </w:r>
      <w:r w:rsidRPr="0005228F">
        <w:rPr>
          <w:rStyle w:val="ECCParagraph"/>
        </w:rPr>
        <w:fldChar w:fldCharType="end"/>
      </w:r>
    </w:p>
    <w:p w14:paraId="517ECD1A" w14:textId="77777777" w:rsidR="00844380" w:rsidRPr="0005228F" w:rsidRDefault="00844380" w:rsidP="00844380">
      <w:pPr>
        <w:rPr>
          <w:color w:val="000000"/>
          <w:sz w:val="24"/>
        </w:rPr>
      </w:pPr>
      <w:r w:rsidRPr="0005228F">
        <w:rPr>
          <w:color w:val="000000"/>
        </w:rPr>
        <w:t>Where:</w:t>
      </w:r>
    </w:p>
    <w:p w14:paraId="088F4F84" w14:textId="77777777" w:rsidR="00844380" w:rsidRPr="0005228F" w:rsidRDefault="00844380" w:rsidP="00844380">
      <w:pPr>
        <w:pStyle w:val="ECCBulletsLv1"/>
        <w:ind w:left="357" w:hanging="357"/>
        <w:jc w:val="left"/>
      </w:pPr>
      <w:r w:rsidRPr="0005228F">
        <w:rPr>
          <w:color w:val="000000"/>
          <w:position w:val="-12"/>
          <w:sz w:val="24"/>
        </w:rPr>
        <w:object w:dxaOrig="940" w:dyaOrig="360" w14:anchorId="4F1C1BD7">
          <v:shape id="_x0000_i1108" type="#_x0000_t75" style="width:45.8pt;height:19.65pt" o:ole="">
            <v:imagedata r:id="rId195" o:title=""/>
          </v:shape>
          <o:OLEObject Type="Embed" ProgID="Equation.DSMT4" ShapeID="_x0000_i1108" DrawAspect="Content" ObjectID="_1642509046" r:id="rId196"/>
        </w:object>
      </w:r>
      <w:r w:rsidRPr="0005228F">
        <w:rPr>
          <w:color w:val="000000"/>
        </w:rPr>
        <w:t>is the total external interference power due to unwanted emissions and blocking (in milliwatts);</w:t>
      </w:r>
    </w:p>
    <w:p w14:paraId="7CEA3219" w14:textId="77777777" w:rsidR="00844380" w:rsidRPr="0005228F" w:rsidRDefault="00844380" w:rsidP="00844380">
      <w:pPr>
        <w:pStyle w:val="ECCBulletsLv1"/>
        <w:ind w:left="357" w:hanging="357"/>
        <w:jc w:val="left"/>
        <w:rPr>
          <w:rStyle w:val="ECCParagraph"/>
          <w:snapToGrid w:val="0"/>
        </w:rPr>
      </w:pPr>
      <w:r w:rsidRPr="0005228F">
        <w:rPr>
          <w:color w:val="000000"/>
          <w:position w:val="-14"/>
          <w:szCs w:val="20"/>
        </w:rPr>
        <w:object w:dxaOrig="1620" w:dyaOrig="380" w14:anchorId="0464F315">
          <v:shape id="_x0000_i1109" type="#_x0000_t75" style="width:79.5pt;height:19.65pt" o:ole="">
            <v:imagedata r:id="rId197" o:title=""/>
          </v:shape>
          <o:OLEObject Type="Embed" ProgID="Equation.DSMT4" ShapeID="_x0000_i1109" DrawAspect="Content" ObjectID="_1642509047" r:id="rId198"/>
        </w:object>
      </w:r>
      <w:r w:rsidRPr="0005228F">
        <w:t xml:space="preserve"> </w:t>
      </w:r>
      <w:r w:rsidRPr="0005228F">
        <w:rPr>
          <w:rStyle w:val="ECCParagraph"/>
        </w:rPr>
        <w:t xml:space="preserve">is the interfering received signal strength due to blocking </w:t>
      </w:r>
      <w:r w:rsidRPr="0005228F">
        <w:rPr>
          <w:color w:val="000000"/>
        </w:rPr>
        <w:t>(in milliwatts);</w:t>
      </w:r>
    </w:p>
    <w:p w14:paraId="3F90DD4C" w14:textId="77777777" w:rsidR="00844380" w:rsidRPr="0005228F" w:rsidRDefault="00844380" w:rsidP="00844380">
      <w:pPr>
        <w:pStyle w:val="ECCBulletsLv1"/>
        <w:ind w:left="357" w:hanging="357"/>
        <w:jc w:val="left"/>
        <w:rPr>
          <w:rStyle w:val="ECCParagraph"/>
          <w:snapToGrid w:val="0"/>
        </w:rPr>
      </w:pPr>
      <w:r w:rsidRPr="0005228F">
        <w:rPr>
          <w:rStyle w:val="ECCParagraph"/>
        </w:rPr>
        <w:object w:dxaOrig="1680" w:dyaOrig="360" w14:anchorId="2FCE164A">
          <v:shape id="_x0000_i1110" type="#_x0000_t75" style="width:83.2pt;height:19.65pt" o:ole="">
            <v:imagedata r:id="rId199" o:title=""/>
          </v:shape>
          <o:OLEObject Type="Embed" ProgID="Equation.DSMT4" ShapeID="_x0000_i1110" DrawAspect="Content" ObjectID="_1642509048" r:id="rId200"/>
        </w:object>
      </w:r>
      <w:r w:rsidRPr="0005228F">
        <w:rPr>
          <w:color w:val="000000"/>
          <w:szCs w:val="20"/>
        </w:rPr>
        <w:t xml:space="preserve"> </w:t>
      </w:r>
      <w:r w:rsidRPr="0005228F">
        <w:rPr>
          <w:rStyle w:val="ECCParagraph"/>
        </w:rPr>
        <w:t xml:space="preserve">is the interfering received signal strength due to unwanted emissions </w:t>
      </w:r>
      <w:r w:rsidRPr="0005228F">
        <w:rPr>
          <w:color w:val="000000"/>
        </w:rPr>
        <w:t>(in milliwatts).</w:t>
      </w:r>
    </w:p>
    <w:p w14:paraId="33867BF6" w14:textId="77777777" w:rsidR="00844380" w:rsidRPr="0005228F" w:rsidRDefault="00844380" w:rsidP="00844380">
      <w:pPr>
        <w:rPr>
          <w:rStyle w:val="ECCParagraph"/>
        </w:rPr>
      </w:pPr>
      <w:r w:rsidRPr="0005228F">
        <w:rPr>
          <w:rStyle w:val="ECCParagraph"/>
        </w:rPr>
        <w:t>The resulting SINR is then calculated according to:</w:t>
      </w:r>
    </w:p>
    <w:p w14:paraId="494E4D8E" w14:textId="77777777" w:rsidR="00844380" w:rsidRPr="0005228F" w:rsidRDefault="00844380" w:rsidP="00844380">
      <w:pPr>
        <w:pStyle w:val="MTDisplayEquation"/>
        <w:rPr>
          <w:rStyle w:val="ECCParagraph"/>
        </w:rPr>
      </w:pPr>
      <w:r w:rsidRPr="0005228F">
        <w:rPr>
          <w:rStyle w:val="ECCParagraph"/>
        </w:rPr>
        <w:tab/>
      </w:r>
      <w:r w:rsidRPr="0005228F">
        <w:rPr>
          <w:rStyle w:val="ECCParagraph"/>
        </w:rPr>
        <w:object w:dxaOrig="6240" w:dyaOrig="400" w14:anchorId="1039EE6D">
          <v:shape id="_x0000_i1111" type="#_x0000_t75" style="width:314.2pt;height:21.5pt" o:ole="">
            <v:imagedata r:id="rId201" o:title=""/>
          </v:shape>
          <o:OLEObject Type="Embed" ProgID="Equation.DSMT4" ShapeID="_x0000_i1111" DrawAspect="Content" ObjectID="_1642509049" r:id="rId202"/>
        </w:object>
      </w:r>
      <w:r w:rsidRPr="0005228F">
        <w:rPr>
          <w:rStyle w:val="ECCParagraph"/>
        </w:rPr>
        <w:tab/>
      </w:r>
      <w:r w:rsidRPr="0005228F">
        <w:rPr>
          <w:rStyle w:val="ECCParagraph"/>
        </w:rPr>
        <w:fldChar w:fldCharType="begin"/>
      </w:r>
      <w:r w:rsidRPr="0005228F">
        <w:rPr>
          <w:rStyle w:val="ECCParagraph"/>
        </w:rPr>
        <w:instrText xml:space="preserve"> MACROBUTTON MTPlaceRef \* MERGEFORMAT </w:instrText>
      </w:r>
      <w:r w:rsidRPr="0005228F">
        <w:rPr>
          <w:rStyle w:val="ECCParagraph"/>
        </w:rPr>
        <w:fldChar w:fldCharType="begin"/>
      </w:r>
      <w:r w:rsidRPr="0005228F">
        <w:rPr>
          <w:rStyle w:val="ECCParagraph"/>
        </w:rPr>
        <w:instrText xml:space="preserve"> SEQ MTEqn \h \* MERGEFORMAT </w:instrText>
      </w:r>
      <w:r w:rsidRPr="0005228F">
        <w:rPr>
          <w:rStyle w:val="ECCParagraph"/>
        </w:rPr>
        <w:fldChar w:fldCharType="end"/>
      </w:r>
      <w:r w:rsidRPr="0005228F">
        <w:rPr>
          <w:rStyle w:val="ECCParagraph"/>
        </w:rPr>
        <w:instrText>(</w:instrText>
      </w:r>
      <w:r w:rsidRPr="0005228F">
        <w:rPr>
          <w:rStyle w:val="ECCParagraph"/>
        </w:rPr>
        <w:fldChar w:fldCharType="begin"/>
      </w:r>
      <w:r w:rsidRPr="0005228F">
        <w:rPr>
          <w:rStyle w:val="ECCParagraph"/>
        </w:rPr>
        <w:instrText xml:space="preserve"> SEQ MTEqn \c \* Arabic \* MERGEFORMAT </w:instrText>
      </w:r>
      <w:r w:rsidRPr="0005228F">
        <w:rPr>
          <w:rStyle w:val="ECCParagraph"/>
        </w:rPr>
        <w:fldChar w:fldCharType="separate"/>
      </w:r>
      <w:r w:rsidRPr="0005228F">
        <w:rPr>
          <w:rStyle w:val="ECCParagraph"/>
          <w:noProof/>
        </w:rPr>
        <w:instrText>49</w:instrText>
      </w:r>
      <w:r w:rsidRPr="0005228F">
        <w:rPr>
          <w:rStyle w:val="ECCParagraph"/>
        </w:rPr>
        <w:fldChar w:fldCharType="end"/>
      </w:r>
      <w:r w:rsidRPr="0005228F">
        <w:rPr>
          <w:rStyle w:val="ECCParagraph"/>
        </w:rPr>
        <w:instrText>)</w:instrText>
      </w:r>
      <w:r w:rsidRPr="0005228F">
        <w:rPr>
          <w:rStyle w:val="ECCParagraph"/>
        </w:rPr>
        <w:fldChar w:fldCharType="end"/>
      </w:r>
    </w:p>
    <w:p w14:paraId="5C021B79" w14:textId="77777777" w:rsidR="00844380" w:rsidRPr="0005228F" w:rsidRDefault="00844380" w:rsidP="00844380">
      <w:pPr>
        <w:rPr>
          <w:color w:val="000000"/>
          <w:sz w:val="24"/>
        </w:rPr>
      </w:pPr>
      <w:r w:rsidRPr="0005228F">
        <w:rPr>
          <w:color w:val="000000"/>
        </w:rPr>
        <w:t>Where:</w:t>
      </w:r>
    </w:p>
    <w:p w14:paraId="57E4D775" w14:textId="77777777" w:rsidR="00844380" w:rsidRPr="0005228F" w:rsidRDefault="00844380" w:rsidP="00844380">
      <w:pPr>
        <w:pStyle w:val="ECCBulletsLv1"/>
        <w:ind w:left="357" w:hanging="357"/>
        <w:jc w:val="left"/>
      </w:pPr>
      <w:r w:rsidRPr="0005228F">
        <w:rPr>
          <w:color w:val="000000"/>
          <w:position w:val="-6"/>
          <w:sz w:val="24"/>
        </w:rPr>
        <w:object w:dxaOrig="600" w:dyaOrig="279" w14:anchorId="197C8166">
          <v:shape id="_x0000_i1112" type="#_x0000_t75" style="width:30.85pt;height:14.95pt" o:ole="">
            <v:imagedata r:id="rId203" o:title=""/>
          </v:shape>
          <o:OLEObject Type="Embed" ProgID="Equation.DSMT4" ShapeID="_x0000_i1112" DrawAspect="Content" ObjectID="_1642509050" r:id="rId204"/>
        </w:object>
      </w:r>
      <w:r w:rsidRPr="0005228F">
        <w:t xml:space="preserve"> </w:t>
      </w:r>
      <w:r w:rsidRPr="0005228F">
        <w:rPr>
          <w:color w:val="000000"/>
        </w:rPr>
        <w:t>is the total signal to interference plus noise ratio (in dB);</w:t>
      </w:r>
    </w:p>
    <w:p w14:paraId="012A8FEE" w14:textId="77777777" w:rsidR="00844380" w:rsidRPr="0005228F" w:rsidRDefault="00844380" w:rsidP="00844380">
      <w:pPr>
        <w:pStyle w:val="ECCBulletsLv1"/>
        <w:ind w:left="357" w:hanging="357"/>
        <w:jc w:val="left"/>
        <w:rPr>
          <w:rStyle w:val="ECCParagraph"/>
        </w:rPr>
      </w:pPr>
      <w:r w:rsidRPr="0005228F">
        <w:rPr>
          <w:rStyle w:val="ECCParagraph"/>
        </w:rPr>
        <w:object w:dxaOrig="240" w:dyaOrig="279" w14:anchorId="587CE990">
          <v:shape id="_x0000_i1113" type="#_x0000_t75" style="width:11.2pt;height:14.95pt" o:ole="">
            <v:imagedata r:id="rId205" o:title=""/>
          </v:shape>
          <o:OLEObject Type="Embed" ProgID="Equation.DSMT4" ShapeID="_x0000_i1113" DrawAspect="Content" ObjectID="_1642509051" r:id="rId206"/>
        </w:object>
      </w:r>
      <w:r w:rsidRPr="0005228F">
        <w:rPr>
          <w:rStyle w:val="ECCParagraph"/>
        </w:rPr>
        <w:t xml:space="preserve"> is the received signal strength of the wanted signal </w:t>
      </w:r>
      <w:r w:rsidRPr="0005228F">
        <w:rPr>
          <w:color w:val="000000"/>
        </w:rPr>
        <w:t>(in dBm);</w:t>
      </w:r>
    </w:p>
    <w:p w14:paraId="58E04A91" w14:textId="77777777" w:rsidR="00844380" w:rsidRPr="0005228F" w:rsidRDefault="00844380" w:rsidP="00844380">
      <w:pPr>
        <w:pStyle w:val="ECCBulletsLv1"/>
        <w:ind w:left="357" w:hanging="357"/>
        <w:jc w:val="left"/>
        <w:rPr>
          <w:rStyle w:val="ECCParagraph"/>
        </w:rPr>
      </w:pPr>
      <w:r w:rsidRPr="0005228F">
        <w:rPr>
          <w:rStyle w:val="ECCParagraph"/>
        </w:rPr>
        <w:object w:dxaOrig="460" w:dyaOrig="360" w14:anchorId="4B192C67">
          <v:shape id="_x0000_i1114" type="#_x0000_t75" style="width:21.5pt;height:19.65pt" o:ole="">
            <v:imagedata r:id="rId207" o:title=""/>
          </v:shape>
          <o:OLEObject Type="Embed" ProgID="Equation.DSMT4" ShapeID="_x0000_i1114" DrawAspect="Content" ObjectID="_1642509052" r:id="rId208"/>
        </w:object>
      </w:r>
      <w:r w:rsidRPr="0005228F">
        <w:rPr>
          <w:rStyle w:val="ECCParagraph"/>
        </w:rPr>
        <w:t xml:space="preserve">is the intra-system interference due to other cells in the network </w:t>
      </w:r>
      <w:r w:rsidRPr="0005228F">
        <w:rPr>
          <w:color w:val="000000"/>
        </w:rPr>
        <w:t>(in milliwatts);</w:t>
      </w:r>
    </w:p>
    <w:p w14:paraId="2F9983DB" w14:textId="77777777" w:rsidR="00844380" w:rsidRPr="0005228F" w:rsidRDefault="00844380" w:rsidP="00844380">
      <w:pPr>
        <w:pStyle w:val="ECCBulletsLv1"/>
        <w:ind w:left="357" w:hanging="357"/>
        <w:jc w:val="left"/>
      </w:pPr>
      <w:r w:rsidRPr="0005228F">
        <w:rPr>
          <w:rStyle w:val="ECCParagraph"/>
        </w:rPr>
        <w:object w:dxaOrig="279" w:dyaOrig="279" w14:anchorId="1FC94542">
          <v:shape id="_x0000_i1115" type="#_x0000_t75" style="width:14.95pt;height:14.95pt" o:ole="">
            <v:imagedata r:id="rId209" o:title=""/>
          </v:shape>
          <o:OLEObject Type="Embed" ProgID="Equation.DSMT4" ShapeID="_x0000_i1115" DrawAspect="Content" ObjectID="_1642509053" r:id="rId210"/>
        </w:object>
      </w:r>
      <w:r w:rsidRPr="0005228F">
        <w:rPr>
          <w:rStyle w:val="ECCParagraph"/>
        </w:rPr>
        <w:t xml:space="preserve">is the receiver noise floor </w:t>
      </w:r>
      <w:r w:rsidRPr="0005228F">
        <w:rPr>
          <w:color w:val="000000"/>
        </w:rPr>
        <w:t>(in milliwatts).</w:t>
      </w:r>
    </w:p>
    <w:p w14:paraId="2F642C12" w14:textId="77777777" w:rsidR="00844380" w:rsidRPr="0005228F" w:rsidRDefault="00844380" w:rsidP="00844380">
      <w:pPr>
        <w:rPr>
          <w:rStyle w:val="ECCParagraph"/>
        </w:rPr>
      </w:pPr>
      <w:r w:rsidRPr="0005228F">
        <w:rPr>
          <w:rStyle w:val="ECCParagraph"/>
        </w:rPr>
        <w:t>The calculated SINR is then compared against a lookup table to determine the resulting capacity/bitrate of the link.</w:t>
      </w:r>
    </w:p>
    <w:p w14:paraId="30FB7B44" w14:textId="77777777" w:rsidR="00844380" w:rsidRPr="0005228F" w:rsidRDefault="00844380" w:rsidP="00844380">
      <w:pPr>
        <w:pStyle w:val="Heading1"/>
        <w:ind w:left="357" w:hanging="357"/>
        <w:rPr>
          <w:lang w:val="en-GB"/>
        </w:rPr>
      </w:pPr>
      <w:bookmarkStart w:id="392" w:name="_Ref26344917"/>
      <w:bookmarkStart w:id="393" w:name="_Ref26346167"/>
      <w:bookmarkStart w:id="394" w:name="_Toc21332782"/>
      <w:bookmarkStart w:id="395" w:name="_Toc31812104"/>
      <w:bookmarkStart w:id="396" w:name="_Toc26977281"/>
      <w:r w:rsidRPr="0005228F">
        <w:rPr>
          <w:lang w:val="en-GB"/>
        </w:rPr>
        <w:t>receiver measurements of common digital systems</w:t>
      </w:r>
      <w:bookmarkEnd w:id="370"/>
      <w:bookmarkEnd w:id="371"/>
      <w:bookmarkEnd w:id="392"/>
      <w:bookmarkEnd w:id="393"/>
      <w:bookmarkEnd w:id="394"/>
      <w:bookmarkEnd w:id="395"/>
      <w:r w:rsidRPr="0005228F">
        <w:rPr>
          <w:lang w:val="en-GB"/>
        </w:rPr>
        <w:t xml:space="preserve"> </w:t>
      </w:r>
      <w:bookmarkEnd w:id="396"/>
    </w:p>
    <w:p w14:paraId="3AB4B98B" w14:textId="77777777" w:rsidR="00844380" w:rsidRPr="0005228F" w:rsidRDefault="00844380" w:rsidP="00844380">
      <w:pPr>
        <w:pStyle w:val="Heading2"/>
        <w:tabs>
          <w:tab w:val="num" w:pos="860"/>
        </w:tabs>
        <w:ind w:left="567"/>
        <w:rPr>
          <w:lang w:val="en-GB"/>
        </w:rPr>
      </w:pPr>
      <w:bookmarkStart w:id="397" w:name="_Toc26977282"/>
      <w:bookmarkStart w:id="398" w:name="_Toc21332783"/>
      <w:bookmarkStart w:id="399" w:name="_Toc31812105"/>
      <w:bookmarkStart w:id="400" w:name="_Toc513736490"/>
      <w:bookmarkStart w:id="401" w:name="_Toc510022038"/>
      <w:r w:rsidRPr="0005228F">
        <w:rPr>
          <w:lang w:val="en-GB"/>
        </w:rPr>
        <w:t>Introduction</w:t>
      </w:r>
      <w:bookmarkEnd w:id="397"/>
      <w:bookmarkEnd w:id="398"/>
      <w:bookmarkEnd w:id="399"/>
      <w:r w:rsidRPr="0005228F">
        <w:rPr>
          <w:lang w:val="en-GB"/>
        </w:rPr>
        <w:t xml:space="preserve"> </w:t>
      </w:r>
    </w:p>
    <w:p w14:paraId="423EDB2B" w14:textId="77777777" w:rsidR="00844380" w:rsidRPr="0005228F" w:rsidRDefault="00844380" w:rsidP="00844380">
      <w:pPr>
        <w:rPr>
          <w:rStyle w:val="ECCParagraph"/>
        </w:rPr>
      </w:pPr>
      <w:r w:rsidRPr="0005228F">
        <w:rPr>
          <w:rStyle w:val="ECCParagraph"/>
        </w:rPr>
        <w:t>Measurement of equipment is one way to characterise the performance of a receiver for sharing and compatibility studies</w:t>
      </w:r>
      <w:bookmarkStart w:id="402" w:name="_Toc455482643"/>
      <w:bookmarkStart w:id="403" w:name="_Toc455482700"/>
      <w:bookmarkStart w:id="404" w:name="_Hlk5114211"/>
      <w:bookmarkEnd w:id="402"/>
      <w:bookmarkEnd w:id="403"/>
      <w:r w:rsidRPr="0005228F">
        <w:rPr>
          <w:rStyle w:val="ECCParagraph"/>
        </w:rPr>
        <w:t>. In addition to ITU-R or CEPT deliverables, Harmonised Standards or technical specifications, measurements allow to further characterise the receiver performance</w:t>
      </w:r>
      <w:bookmarkEnd w:id="404"/>
      <w:r w:rsidRPr="0005228F">
        <w:rPr>
          <w:rStyle w:val="ECCParagraph"/>
        </w:rPr>
        <w:t xml:space="preserve">. </w:t>
      </w:r>
      <w:proofErr w:type="gramStart"/>
      <w:r w:rsidRPr="0005228F">
        <w:rPr>
          <w:rStyle w:val="ECCParagraph"/>
        </w:rPr>
        <w:t>In particular, Harmonised</w:t>
      </w:r>
      <w:proofErr w:type="gramEnd"/>
      <w:r w:rsidRPr="0005228F">
        <w:rPr>
          <w:rStyle w:val="ECCParagraph"/>
        </w:rPr>
        <w:t xml:space="preserve"> Standards contain requirements that all equipment shall meet and do not provide the full picture of all existing equipment performance in use on the market. </w:t>
      </w:r>
    </w:p>
    <w:p w14:paraId="006ADA04" w14:textId="77777777" w:rsidR="00844380" w:rsidRPr="0005228F" w:rsidRDefault="00844380" w:rsidP="00844380">
      <w:pPr>
        <w:rPr>
          <w:rStyle w:val="ECCParagraph"/>
        </w:rPr>
      </w:pPr>
      <w:r w:rsidRPr="0005228F">
        <w:rPr>
          <w:rStyle w:val="ECCParagraph"/>
        </w:rPr>
        <w:t>The measurements in this section are compared with ETSI Standards where possible. It is noted that the comparison with ETSI Standards and specifications may not match because Standards use a pass/fail criterion whereas these measurements use a failure/performance criterion. Some of the criteria used in ETSI Standards cannot be evaluated as this is only accessible to the manufacturer for production purposes. Some of the measurements also use a different measurement setup compared with measurement methods in the standards/specifications and measurement uncertainties may be different and these may not represent all receivers operating in all conditions for the mentioned services.</w:t>
      </w:r>
    </w:p>
    <w:p w14:paraId="1E3A7351" w14:textId="77777777" w:rsidR="00844380" w:rsidRPr="0005228F" w:rsidRDefault="00844380" w:rsidP="00844380">
      <w:pPr>
        <w:rPr>
          <w:rStyle w:val="ECCParagraph"/>
        </w:rPr>
      </w:pPr>
      <w:r w:rsidRPr="0005228F">
        <w:rPr>
          <w:rStyle w:val="ECCParagraph"/>
        </w:rPr>
        <w:t>The following sections present measurements of common digital systems.</w:t>
      </w:r>
    </w:p>
    <w:p w14:paraId="4366B62E" w14:textId="77777777" w:rsidR="00844380" w:rsidRPr="0005228F" w:rsidRDefault="00844380" w:rsidP="00844380">
      <w:pPr>
        <w:pStyle w:val="Heading2"/>
        <w:tabs>
          <w:tab w:val="num" w:pos="860"/>
        </w:tabs>
        <w:ind w:left="567"/>
        <w:rPr>
          <w:lang w:val="en-GB"/>
        </w:rPr>
      </w:pPr>
      <w:bookmarkStart w:id="405" w:name="_Toc26977283"/>
      <w:bookmarkStart w:id="406" w:name="_Toc21332784"/>
      <w:bookmarkStart w:id="407" w:name="_Toc31812106"/>
      <w:r w:rsidRPr="0005228F">
        <w:rPr>
          <w:lang w:val="en-GB"/>
        </w:rPr>
        <w:t>Description of general measurement setups and measured parameters</w:t>
      </w:r>
      <w:bookmarkEnd w:id="400"/>
      <w:bookmarkEnd w:id="401"/>
      <w:bookmarkEnd w:id="405"/>
      <w:bookmarkEnd w:id="406"/>
      <w:bookmarkEnd w:id="407"/>
    </w:p>
    <w:p w14:paraId="5667DA30" w14:textId="77777777" w:rsidR="00844380" w:rsidRPr="0005228F" w:rsidRDefault="00844380" w:rsidP="00844380">
      <w:r w:rsidRPr="0005228F">
        <w:t>Where possible, the following receiver parameters have been measured for some common digital systems:</w:t>
      </w:r>
    </w:p>
    <w:p w14:paraId="692A52EE" w14:textId="77777777" w:rsidR="00844380" w:rsidRPr="0005228F" w:rsidRDefault="00844380" w:rsidP="00844380">
      <w:pPr>
        <w:pStyle w:val="ECCBulletsLv1"/>
        <w:ind w:left="357" w:hanging="357"/>
      </w:pPr>
      <w:r w:rsidRPr="0005228F">
        <w:t>Sensitivity;</w:t>
      </w:r>
    </w:p>
    <w:p w14:paraId="17BC5918" w14:textId="77777777" w:rsidR="00844380" w:rsidRPr="0005228F" w:rsidRDefault="00844380" w:rsidP="00844380">
      <w:pPr>
        <w:pStyle w:val="ECCBulletsLv1"/>
        <w:ind w:left="357" w:hanging="357"/>
      </w:pPr>
      <w:r w:rsidRPr="0005228F">
        <w:t>Selectivity curve;</w:t>
      </w:r>
    </w:p>
    <w:p w14:paraId="2FB29F06" w14:textId="77777777" w:rsidR="00844380" w:rsidRPr="0005228F" w:rsidRDefault="00844380" w:rsidP="00844380">
      <w:pPr>
        <w:pStyle w:val="ECCBulletsLv1"/>
        <w:ind w:left="357" w:hanging="357"/>
      </w:pPr>
      <w:r w:rsidRPr="0005228F">
        <w:t>Adjacent channel selectivity;</w:t>
      </w:r>
    </w:p>
    <w:p w14:paraId="728B7095" w14:textId="77777777" w:rsidR="00844380" w:rsidRPr="0005228F" w:rsidRDefault="00844380" w:rsidP="00844380">
      <w:pPr>
        <w:pStyle w:val="ECCBulletsLv1"/>
        <w:ind w:left="357" w:hanging="357"/>
      </w:pPr>
      <w:r w:rsidRPr="0005228F">
        <w:t>Blocking;</w:t>
      </w:r>
    </w:p>
    <w:p w14:paraId="6A6B084D" w14:textId="77777777" w:rsidR="00844380" w:rsidRPr="0005228F" w:rsidRDefault="00844380" w:rsidP="00844380">
      <w:pPr>
        <w:pStyle w:val="ECCBulletsLv1"/>
        <w:ind w:left="357" w:hanging="357"/>
      </w:pPr>
      <w:r w:rsidRPr="0005228F">
        <w:t>Overloading immunity;</w:t>
      </w:r>
    </w:p>
    <w:p w14:paraId="272A5BB3" w14:textId="77777777" w:rsidR="00844380" w:rsidRPr="0005228F" w:rsidRDefault="00844380" w:rsidP="00844380">
      <w:pPr>
        <w:pStyle w:val="ECCBulletsLv1"/>
        <w:ind w:left="357" w:hanging="357"/>
      </w:pPr>
      <w:r w:rsidRPr="0005228F">
        <w:t>Intermodulation immunity.</w:t>
      </w:r>
    </w:p>
    <w:p w14:paraId="1F0CA0D2" w14:textId="77777777" w:rsidR="00844380" w:rsidRPr="0005228F" w:rsidRDefault="00844380" w:rsidP="00844380">
      <w:r w:rsidRPr="0005228F">
        <w:t>Due to practical constraints (e. g. no access to internal test points), the above parameters could only be measured by assessing the overall performance. Apart from the pure RF circuity in the receiver, this may also include influences due to software implementation.</w:t>
      </w:r>
    </w:p>
    <w:p w14:paraId="42825402" w14:textId="77777777" w:rsidR="00844380" w:rsidRPr="0005228F" w:rsidRDefault="00844380" w:rsidP="00844380">
      <w:r w:rsidRPr="0005228F">
        <w:t>The general approach was as follows:</w:t>
      </w:r>
    </w:p>
    <w:p w14:paraId="1CDDA1A7" w14:textId="77777777" w:rsidR="00844380" w:rsidRPr="0005228F" w:rsidRDefault="00844380" w:rsidP="00844380">
      <w:pPr>
        <w:pStyle w:val="ECCBulletsLv1"/>
        <w:ind w:left="357" w:hanging="357"/>
      </w:pPr>
      <w:r w:rsidRPr="0005228F">
        <w:t>Define a failure (performance) criterion as a threshold from undistorted to interfered state;</w:t>
      </w:r>
    </w:p>
    <w:p w14:paraId="7D8F3DBC" w14:textId="77777777" w:rsidR="00844380" w:rsidRPr="0005228F" w:rsidRDefault="00844380" w:rsidP="00844380">
      <w:pPr>
        <w:pStyle w:val="ECCBulletsLv1"/>
        <w:ind w:left="357" w:hanging="357"/>
      </w:pPr>
      <w:r w:rsidRPr="0005228F">
        <w:t>Establish an undistorted connection between the device under test (DUT) and a reference transmitter;</w:t>
      </w:r>
    </w:p>
    <w:p w14:paraId="7B404CBB" w14:textId="77777777" w:rsidR="00844380" w:rsidRPr="0005228F" w:rsidRDefault="00844380" w:rsidP="00844380">
      <w:pPr>
        <w:pStyle w:val="ECCBulletsLv1"/>
        <w:ind w:left="357" w:hanging="357"/>
      </w:pPr>
      <w:r w:rsidRPr="0005228F">
        <w:t>Feed the unwanted (interfering) signal(s) from the reference transmitter into the DUT with increasing unwanted signal level until the failure point is reached.</w:t>
      </w:r>
    </w:p>
    <w:p w14:paraId="6CCC9073" w14:textId="77777777" w:rsidR="00844380" w:rsidRPr="0005228F" w:rsidRDefault="00844380" w:rsidP="00844380">
      <w:r w:rsidRPr="0005228F">
        <w:t>The detailed measurement procedure and typical setups are described in Annex 2.</w:t>
      </w:r>
    </w:p>
    <w:p w14:paraId="7ECE88FB" w14:textId="77777777" w:rsidR="00844380" w:rsidRPr="0005228F" w:rsidRDefault="00844380" w:rsidP="00844380">
      <w:pPr>
        <w:pStyle w:val="Heading2"/>
        <w:tabs>
          <w:tab w:val="num" w:pos="860"/>
        </w:tabs>
        <w:ind w:left="567" w:hanging="567"/>
        <w:rPr>
          <w:lang w:val="en-GB"/>
        </w:rPr>
      </w:pPr>
      <w:bookmarkStart w:id="408" w:name="_Toc508737492"/>
      <w:bookmarkStart w:id="409" w:name="_Toc513736495"/>
      <w:bookmarkStart w:id="410" w:name="_Toc510022043"/>
      <w:bookmarkStart w:id="411" w:name="_Toc26977284"/>
      <w:bookmarkStart w:id="412" w:name="_Toc21332785"/>
      <w:bookmarkStart w:id="413" w:name="_Toc31812107"/>
      <w:bookmarkEnd w:id="408"/>
      <w:r w:rsidRPr="0005228F">
        <w:rPr>
          <w:lang w:val="en-GB"/>
        </w:rPr>
        <w:t>Summary of measured receiver performance</w:t>
      </w:r>
      <w:bookmarkEnd w:id="409"/>
      <w:bookmarkEnd w:id="410"/>
      <w:bookmarkEnd w:id="411"/>
      <w:bookmarkEnd w:id="412"/>
      <w:bookmarkEnd w:id="413"/>
    </w:p>
    <w:p w14:paraId="5469F31A" w14:textId="77777777" w:rsidR="00844380" w:rsidRPr="0005228F" w:rsidRDefault="00844380" w:rsidP="00844380">
      <w:r w:rsidRPr="0005228F">
        <w:t>The measurements conduced were on the following equipment types:</w:t>
      </w:r>
    </w:p>
    <w:p w14:paraId="7FA01843" w14:textId="77777777" w:rsidR="00844380" w:rsidRPr="0005228F" w:rsidRDefault="00844380" w:rsidP="00844380">
      <w:pPr>
        <w:pStyle w:val="ECCBulletsLv1"/>
        <w:ind w:left="357" w:hanging="357"/>
        <w:jc w:val="left"/>
      </w:pPr>
      <w:r w:rsidRPr="0005228F">
        <w:t>RLAN;</w:t>
      </w:r>
    </w:p>
    <w:p w14:paraId="3BCFD127" w14:textId="77777777" w:rsidR="00844380" w:rsidRPr="0005228F" w:rsidRDefault="00844380" w:rsidP="00844380">
      <w:pPr>
        <w:pStyle w:val="ECCBulletsLv1"/>
        <w:ind w:left="357" w:hanging="357"/>
        <w:jc w:val="left"/>
      </w:pPr>
      <w:r w:rsidRPr="0005228F">
        <w:t>DECT;</w:t>
      </w:r>
    </w:p>
    <w:p w14:paraId="2E97A71A" w14:textId="77777777" w:rsidR="00844380" w:rsidRPr="0005228F" w:rsidRDefault="00844380" w:rsidP="00844380">
      <w:pPr>
        <w:pStyle w:val="ECCBulletsLv1"/>
        <w:ind w:left="357" w:hanging="357"/>
        <w:jc w:val="left"/>
      </w:pPr>
      <w:r w:rsidRPr="0005228F">
        <w:t>TETRAPOL;</w:t>
      </w:r>
    </w:p>
    <w:p w14:paraId="0AF2536F" w14:textId="77777777" w:rsidR="00844380" w:rsidRPr="0005228F" w:rsidRDefault="00844380" w:rsidP="00844380">
      <w:pPr>
        <w:pStyle w:val="ECCBulletsLv1"/>
        <w:ind w:left="357" w:hanging="357"/>
        <w:jc w:val="left"/>
      </w:pPr>
      <w:r w:rsidRPr="0005228F">
        <w:t>TETRA;</w:t>
      </w:r>
    </w:p>
    <w:p w14:paraId="0D778BA4" w14:textId="77777777" w:rsidR="00844380" w:rsidRPr="0005228F" w:rsidRDefault="00844380" w:rsidP="00844380">
      <w:pPr>
        <w:pStyle w:val="ECCBulletsLv1"/>
        <w:ind w:left="357" w:hanging="357"/>
        <w:jc w:val="left"/>
      </w:pPr>
      <w:r w:rsidRPr="0005228F">
        <w:t>GSM-R;</w:t>
      </w:r>
    </w:p>
    <w:p w14:paraId="3E34BC8A" w14:textId="77777777" w:rsidR="00844380" w:rsidRPr="0005228F" w:rsidRDefault="00844380" w:rsidP="00844380">
      <w:pPr>
        <w:pStyle w:val="ECCBulletsLv1"/>
        <w:ind w:left="357" w:hanging="357"/>
        <w:jc w:val="left"/>
      </w:pPr>
      <w:r w:rsidRPr="0005228F">
        <w:t>DTT Receivers;</w:t>
      </w:r>
    </w:p>
    <w:p w14:paraId="0831C930" w14:textId="77777777" w:rsidR="00844380" w:rsidRPr="0005228F" w:rsidRDefault="00844380" w:rsidP="00844380">
      <w:pPr>
        <w:pStyle w:val="ECCBulletsLv1"/>
        <w:ind w:left="357" w:hanging="357"/>
        <w:jc w:val="left"/>
      </w:pPr>
      <w:r w:rsidRPr="0005228F">
        <w:t>DCF 77;</w:t>
      </w:r>
    </w:p>
    <w:p w14:paraId="78FFDBC0" w14:textId="77777777" w:rsidR="00844380" w:rsidRPr="0005228F" w:rsidRDefault="00844380" w:rsidP="00844380">
      <w:pPr>
        <w:pStyle w:val="ECCBulletsLv1"/>
        <w:ind w:left="357" w:hanging="357"/>
        <w:jc w:val="left"/>
      </w:pPr>
      <w:r w:rsidRPr="0005228F">
        <w:t>GPS.</w:t>
      </w:r>
    </w:p>
    <w:p w14:paraId="0A9E4020" w14:textId="77777777" w:rsidR="00844380" w:rsidRPr="003C2CC3" w:rsidRDefault="00844380" w:rsidP="00844380">
      <w:pPr>
        <w:pStyle w:val="Heading3"/>
        <w:tabs>
          <w:tab w:val="clear" w:pos="720"/>
        </w:tabs>
        <w:ind w:left="709"/>
        <w:rPr>
          <w:lang w:val="en-GB"/>
        </w:rPr>
      </w:pPr>
      <w:bookmarkStart w:id="414" w:name="_Toc513736496"/>
      <w:bookmarkStart w:id="415" w:name="_Toc26977285"/>
      <w:bookmarkStart w:id="416" w:name="_Toc21332786"/>
      <w:bookmarkStart w:id="417" w:name="_Toc31812108"/>
      <w:r w:rsidRPr="003C2CC3">
        <w:rPr>
          <w:lang w:val="en-GB"/>
        </w:rPr>
        <w:t>RLAN</w:t>
      </w:r>
      <w:bookmarkEnd w:id="414"/>
      <w:bookmarkEnd w:id="415"/>
      <w:bookmarkEnd w:id="416"/>
      <w:bookmarkEnd w:id="417"/>
    </w:p>
    <w:p w14:paraId="740ECA56" w14:textId="77777777" w:rsidR="00844380" w:rsidRPr="0005228F" w:rsidRDefault="00844380" w:rsidP="00844380">
      <w:pPr>
        <w:pStyle w:val="Heading4"/>
        <w:rPr>
          <w:lang w:val="en-GB"/>
        </w:rPr>
      </w:pPr>
      <w:bookmarkStart w:id="418" w:name="_Toc26977286"/>
      <w:bookmarkStart w:id="419" w:name="_Toc21332787"/>
      <w:bookmarkStart w:id="420" w:name="_Toc31812109"/>
      <w:r w:rsidRPr="0005228F">
        <w:rPr>
          <w:lang w:val="en-GB"/>
        </w:rPr>
        <w:t>General information</w:t>
      </w:r>
      <w:bookmarkEnd w:id="418"/>
      <w:bookmarkEnd w:id="419"/>
      <w:bookmarkEnd w:id="420"/>
    </w:p>
    <w:p w14:paraId="767546B7" w14:textId="77777777" w:rsidR="00844380" w:rsidRPr="0005228F" w:rsidRDefault="00844380" w:rsidP="00844380">
      <w:r w:rsidRPr="0005228F">
        <w:t>The relevant RF properties of the measured 2.4 GHz RLAN system are:</w:t>
      </w:r>
    </w:p>
    <w:p w14:paraId="0C26D5E4" w14:textId="77777777" w:rsidR="00844380" w:rsidRPr="0005228F" w:rsidRDefault="00844380" w:rsidP="00844380">
      <w:pPr>
        <w:pStyle w:val="ECCBulletsLv1"/>
        <w:ind w:left="357" w:hanging="357"/>
        <w:jc w:val="left"/>
      </w:pPr>
      <w:r w:rsidRPr="0005228F">
        <w:t>Frequency range:</w:t>
      </w:r>
      <w:r w:rsidRPr="0005228F">
        <w:tab/>
        <w:t>2400-2483.5 MHz</w:t>
      </w:r>
    </w:p>
    <w:p w14:paraId="48E84599" w14:textId="77777777" w:rsidR="00844380" w:rsidRPr="0005228F" w:rsidRDefault="00844380" w:rsidP="00844380">
      <w:pPr>
        <w:pStyle w:val="ECCBulletsLv1"/>
        <w:ind w:left="357" w:hanging="357"/>
        <w:jc w:val="left"/>
      </w:pPr>
      <w:r w:rsidRPr="0005228F">
        <w:t>Number of channels:</w:t>
      </w:r>
      <w:r w:rsidRPr="0005228F">
        <w:tab/>
        <w:t>13</w:t>
      </w:r>
    </w:p>
    <w:p w14:paraId="11C2DA26" w14:textId="77777777" w:rsidR="00844380" w:rsidRPr="0005228F" w:rsidRDefault="00844380" w:rsidP="00844380">
      <w:pPr>
        <w:pStyle w:val="ECCBulletsLv1"/>
        <w:ind w:left="357" w:hanging="357"/>
        <w:jc w:val="left"/>
      </w:pPr>
      <w:r w:rsidRPr="0005228F">
        <w:t>Channel spacing:</w:t>
      </w:r>
      <w:r w:rsidRPr="0005228F">
        <w:tab/>
        <w:t>5 MHz</w:t>
      </w:r>
    </w:p>
    <w:p w14:paraId="7B3795EE" w14:textId="77777777" w:rsidR="00844380" w:rsidRPr="0005228F" w:rsidRDefault="00844380" w:rsidP="00844380">
      <w:pPr>
        <w:pStyle w:val="ECCBulletsLv1"/>
        <w:ind w:left="357" w:hanging="357"/>
        <w:jc w:val="left"/>
      </w:pPr>
      <w:r w:rsidRPr="0005228F">
        <w:t>Bandwidth (OBW):</w:t>
      </w:r>
      <w:r w:rsidRPr="0005228F">
        <w:tab/>
        <w:t>16 MHz</w:t>
      </w:r>
    </w:p>
    <w:p w14:paraId="1E7FB929" w14:textId="77777777" w:rsidR="00844380" w:rsidRPr="0005228F" w:rsidRDefault="00844380" w:rsidP="00844380">
      <w:pPr>
        <w:pStyle w:val="ECCBulletsLv1"/>
        <w:ind w:left="357" w:hanging="357"/>
        <w:jc w:val="left"/>
      </w:pPr>
      <w:r w:rsidRPr="0005228F">
        <w:t>Encoding:</w:t>
      </w:r>
      <w:r w:rsidRPr="0005228F">
        <w:tab/>
      </w:r>
      <w:r w:rsidRPr="0005228F">
        <w:tab/>
        <w:t>OFDM</w:t>
      </w:r>
    </w:p>
    <w:p w14:paraId="24EF0A60" w14:textId="77777777" w:rsidR="00844380" w:rsidRPr="0005228F" w:rsidRDefault="00844380" w:rsidP="00844380">
      <w:pPr>
        <w:pStyle w:val="ECCBulletsLv1"/>
        <w:ind w:left="357" w:hanging="357"/>
        <w:jc w:val="left"/>
      </w:pPr>
      <w:proofErr w:type="spellStart"/>
      <w:r w:rsidRPr="0005228F">
        <w:t>Modulation:QPSK</w:t>
      </w:r>
      <w:proofErr w:type="spellEnd"/>
      <w:r w:rsidRPr="0005228F">
        <w:t>/QAM (adaptive)</w:t>
      </w:r>
    </w:p>
    <w:p w14:paraId="016DCC5C" w14:textId="77777777" w:rsidR="00844380" w:rsidRPr="0005228F" w:rsidRDefault="00844380" w:rsidP="00844380">
      <w:pPr>
        <w:pStyle w:val="ECCBulletsLv1"/>
        <w:ind w:left="357" w:hanging="357"/>
        <w:jc w:val="left"/>
      </w:pPr>
      <w:r w:rsidRPr="0005228F">
        <w:t>Access/Duplex:</w:t>
      </w:r>
      <w:r w:rsidRPr="0005228F">
        <w:tab/>
        <w:t>TDMA / TDD</w:t>
      </w:r>
    </w:p>
    <w:p w14:paraId="6C45A3D6" w14:textId="77777777" w:rsidR="00844380" w:rsidRPr="0005228F" w:rsidRDefault="00844380" w:rsidP="00844380">
      <w:pPr>
        <w:pStyle w:val="ECCBulletsLv1"/>
        <w:ind w:left="357" w:hanging="357"/>
        <w:jc w:val="left"/>
      </w:pPr>
      <w:r w:rsidRPr="0005228F">
        <w:t>IEEE standard:</w:t>
      </w:r>
      <w:r w:rsidRPr="0005228F">
        <w:tab/>
      </w:r>
      <w:r w:rsidRPr="0005228F">
        <w:tab/>
        <w:t>802.11g</w:t>
      </w:r>
    </w:p>
    <w:p w14:paraId="46AB2E59" w14:textId="77777777" w:rsidR="00844380" w:rsidRPr="0005228F" w:rsidRDefault="00844380" w:rsidP="00844380">
      <w:r w:rsidRPr="0005228F">
        <w:t>The relevant RF properties of the measured 5 GHz RLAN system are.</w:t>
      </w:r>
    </w:p>
    <w:p w14:paraId="301DD709" w14:textId="77777777" w:rsidR="00844380" w:rsidRPr="0005228F" w:rsidRDefault="00844380" w:rsidP="00844380">
      <w:pPr>
        <w:pStyle w:val="ECCBulletsLv1"/>
        <w:ind w:left="357" w:hanging="357"/>
        <w:jc w:val="left"/>
      </w:pPr>
      <w:r w:rsidRPr="0005228F">
        <w:t>Frequency range:</w:t>
      </w:r>
      <w:r w:rsidRPr="0005228F">
        <w:tab/>
        <w:t>5150-5350 MHz</w:t>
      </w:r>
    </w:p>
    <w:p w14:paraId="03CF51C9" w14:textId="77777777" w:rsidR="00844380" w:rsidRPr="0005228F" w:rsidRDefault="00844380" w:rsidP="00844380">
      <w:pPr>
        <w:pStyle w:val="ECCBulletsLv1"/>
        <w:ind w:left="357" w:hanging="357"/>
        <w:jc w:val="left"/>
      </w:pPr>
      <w:r w:rsidRPr="0005228F">
        <w:t>Number of channels:</w:t>
      </w:r>
      <w:r w:rsidRPr="0005228F">
        <w:tab/>
        <w:t>8</w:t>
      </w:r>
    </w:p>
    <w:p w14:paraId="43813382" w14:textId="77777777" w:rsidR="00844380" w:rsidRPr="0005228F" w:rsidRDefault="00844380" w:rsidP="00844380">
      <w:pPr>
        <w:pStyle w:val="ECCBulletsLv1"/>
        <w:ind w:left="357" w:hanging="357"/>
        <w:jc w:val="left"/>
      </w:pPr>
      <w:r w:rsidRPr="0005228F">
        <w:t>Channel spacing:</w:t>
      </w:r>
      <w:r w:rsidRPr="0005228F">
        <w:tab/>
        <w:t>20 MHz</w:t>
      </w:r>
    </w:p>
    <w:p w14:paraId="4EA1D180" w14:textId="77777777" w:rsidR="00844380" w:rsidRPr="0005228F" w:rsidRDefault="00844380" w:rsidP="00844380">
      <w:pPr>
        <w:pStyle w:val="ECCBulletsLv1"/>
        <w:ind w:left="357" w:hanging="357"/>
        <w:jc w:val="left"/>
      </w:pPr>
      <w:r w:rsidRPr="0005228F">
        <w:t>Bandwidths (OBW):</w:t>
      </w:r>
      <w:r w:rsidRPr="0005228F">
        <w:tab/>
        <w:t>16, 33 and 67 MHz</w:t>
      </w:r>
    </w:p>
    <w:p w14:paraId="30EEFC15" w14:textId="77777777" w:rsidR="00844380" w:rsidRPr="0005228F" w:rsidRDefault="00844380" w:rsidP="00844380">
      <w:pPr>
        <w:pStyle w:val="ECCBulletsLv1"/>
        <w:ind w:left="357" w:hanging="357"/>
        <w:jc w:val="left"/>
      </w:pPr>
      <w:r w:rsidRPr="0005228F">
        <w:t>Encoding:</w:t>
      </w:r>
      <w:r w:rsidRPr="0005228F">
        <w:tab/>
      </w:r>
      <w:r w:rsidRPr="0005228F">
        <w:tab/>
        <w:t>OFDM</w:t>
      </w:r>
    </w:p>
    <w:p w14:paraId="5B4990A3" w14:textId="77777777" w:rsidR="00844380" w:rsidRPr="0005228F" w:rsidRDefault="00844380" w:rsidP="00844380">
      <w:pPr>
        <w:pStyle w:val="ECCBulletsLv1"/>
        <w:ind w:left="357" w:hanging="357"/>
        <w:jc w:val="left"/>
      </w:pPr>
      <w:r w:rsidRPr="0005228F">
        <w:t>Modulation: QPSK/QAM (adaptive)</w:t>
      </w:r>
    </w:p>
    <w:p w14:paraId="303EA358" w14:textId="77777777" w:rsidR="00844380" w:rsidRPr="0005228F" w:rsidRDefault="00844380" w:rsidP="00844380">
      <w:pPr>
        <w:pStyle w:val="ECCBulletsLv1"/>
        <w:ind w:left="357" w:hanging="357"/>
        <w:jc w:val="left"/>
      </w:pPr>
      <w:r w:rsidRPr="0005228F">
        <w:t>Access/Duplex:</w:t>
      </w:r>
      <w:r w:rsidRPr="0005228F">
        <w:tab/>
        <w:t>TDMA / TDD</w:t>
      </w:r>
    </w:p>
    <w:p w14:paraId="6E0D308C" w14:textId="77777777" w:rsidR="00844380" w:rsidRPr="0005228F" w:rsidRDefault="00844380" w:rsidP="00844380">
      <w:pPr>
        <w:pStyle w:val="ECCBulletsLv1"/>
        <w:ind w:left="357" w:hanging="357"/>
        <w:jc w:val="left"/>
      </w:pPr>
      <w:r w:rsidRPr="0005228F">
        <w:t>IEEE standards:</w:t>
      </w:r>
      <w:r w:rsidRPr="0005228F">
        <w:tab/>
        <w:t>802.11n/a/h</w:t>
      </w:r>
    </w:p>
    <w:p w14:paraId="0B0C52F0" w14:textId="77777777" w:rsidR="00844380" w:rsidRPr="0005228F" w:rsidRDefault="00844380" w:rsidP="00844380">
      <w:pPr>
        <w:rPr>
          <w:rStyle w:val="ECCParagraph"/>
        </w:rPr>
      </w:pPr>
      <w:r w:rsidRPr="0005228F">
        <w:rPr>
          <w:rStyle w:val="ECCParagraph"/>
        </w:rPr>
        <w:t xml:space="preserve">The relevant Harmonised Standards for 2.4 and 5 GHz RLAN are EN 300 328 </w:t>
      </w:r>
      <w:r w:rsidRPr="0005228F">
        <w:rPr>
          <w:rStyle w:val="ECCParagraph"/>
        </w:rPr>
        <w:fldChar w:fldCharType="begin"/>
      </w:r>
      <w:r w:rsidRPr="0005228F">
        <w:rPr>
          <w:rStyle w:val="ECCParagraph"/>
        </w:rPr>
        <w:instrText xml:space="preserve"> REF _Ref26537079 \r \h </w:instrText>
      </w:r>
      <w:r w:rsidRPr="0005228F">
        <w:rPr>
          <w:rStyle w:val="ECCParagraph"/>
        </w:rPr>
      </w:r>
      <w:r w:rsidRPr="0005228F">
        <w:rPr>
          <w:rStyle w:val="ECCParagraph"/>
        </w:rPr>
        <w:fldChar w:fldCharType="separate"/>
      </w:r>
      <w:r w:rsidRPr="0005228F">
        <w:rPr>
          <w:rStyle w:val="ECCParagraph"/>
        </w:rPr>
        <w:t>[23]</w:t>
      </w:r>
      <w:r w:rsidRPr="0005228F">
        <w:rPr>
          <w:rStyle w:val="ECCParagraph"/>
        </w:rPr>
        <w:fldChar w:fldCharType="end"/>
      </w:r>
      <w:r w:rsidRPr="0005228F">
        <w:rPr>
          <w:rStyle w:val="ECCParagraph"/>
        </w:rPr>
        <w:t xml:space="preserve"> and EN 301 893 respectively. </w:t>
      </w:r>
      <w:r w:rsidRPr="0005228F">
        <w:rPr>
          <w:rStyle w:val="ECCParagraph"/>
        </w:rPr>
        <w:fldChar w:fldCharType="begin"/>
      </w:r>
      <w:r w:rsidRPr="0005228F">
        <w:rPr>
          <w:rStyle w:val="ECCParagraph"/>
        </w:rPr>
        <w:instrText xml:space="preserve"> REF _Ref26537090 \r \h </w:instrText>
      </w:r>
      <w:r w:rsidRPr="0005228F">
        <w:rPr>
          <w:rStyle w:val="ECCParagraph"/>
        </w:rPr>
      </w:r>
      <w:r w:rsidRPr="0005228F">
        <w:rPr>
          <w:rStyle w:val="ECCParagraph"/>
        </w:rPr>
        <w:fldChar w:fldCharType="separate"/>
      </w:r>
      <w:r w:rsidRPr="0005228F">
        <w:rPr>
          <w:rStyle w:val="ECCParagraph"/>
        </w:rPr>
        <w:t>[24]</w:t>
      </w:r>
      <w:r w:rsidRPr="0005228F">
        <w:rPr>
          <w:rStyle w:val="ECCParagraph"/>
        </w:rPr>
        <w:fldChar w:fldCharType="end"/>
      </w:r>
      <w:r w:rsidRPr="0005228F">
        <w:rPr>
          <w:rStyle w:val="ECCParagraph"/>
        </w:rPr>
        <w:t>. Reference receiver parameters for RLAN systems are defined in ETSI ES 202 131.</w:t>
      </w:r>
    </w:p>
    <w:p w14:paraId="72D68033" w14:textId="77777777" w:rsidR="00844380" w:rsidRPr="0005228F" w:rsidRDefault="00844380" w:rsidP="00844380">
      <w:pPr>
        <w:rPr>
          <w:rStyle w:val="ECCParagraph"/>
        </w:rPr>
      </w:pPr>
      <w:r w:rsidRPr="0005228F">
        <w:rPr>
          <w:rStyle w:val="ECCParagraph"/>
        </w:rPr>
        <w:t>A total of 16 RLAN devices deploying 13 different RLAN chips have been measured. Both 2.4 and 5 GHz ranges were tested.</w:t>
      </w:r>
    </w:p>
    <w:p w14:paraId="2A011B84" w14:textId="3B870166" w:rsidR="00844380" w:rsidRPr="0005228F" w:rsidRDefault="00844380" w:rsidP="00844380">
      <w:pPr>
        <w:pStyle w:val="Caption"/>
        <w:keepNext/>
        <w:rPr>
          <w:lang w:val="en-GB"/>
        </w:rPr>
      </w:pPr>
      <w:bookmarkStart w:id="421" w:name="_Ref511893511"/>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5</w:t>
      </w:r>
      <w:r w:rsidRPr="0005228F">
        <w:rPr>
          <w:lang w:val="en-GB"/>
        </w:rPr>
        <w:fldChar w:fldCharType="end"/>
      </w:r>
      <w:bookmarkEnd w:id="421"/>
      <w:r w:rsidRPr="0005228F">
        <w:rPr>
          <w:lang w:val="en-GB"/>
        </w:rPr>
        <w:t>: Measured RLAN device types</w:t>
      </w:r>
    </w:p>
    <w:tbl>
      <w:tblPr>
        <w:tblStyle w:val="ECCTable-redheader"/>
        <w:tblW w:w="0" w:type="auto"/>
        <w:tblInd w:w="0" w:type="dxa"/>
        <w:tblLook w:val="04A0" w:firstRow="1" w:lastRow="0" w:firstColumn="1" w:lastColumn="0" w:noHBand="0" w:noVBand="1"/>
      </w:tblPr>
      <w:tblGrid>
        <w:gridCol w:w="2006"/>
        <w:gridCol w:w="1839"/>
        <w:gridCol w:w="3140"/>
        <w:gridCol w:w="2139"/>
      </w:tblGrid>
      <w:tr w:rsidR="00844380" w:rsidRPr="0005228F" w14:paraId="405C24A3" w14:textId="77777777" w:rsidTr="00844380">
        <w:trPr>
          <w:cnfStyle w:val="100000000000" w:firstRow="1" w:lastRow="0" w:firstColumn="0" w:lastColumn="0" w:oddVBand="0" w:evenVBand="0" w:oddHBand="0" w:evenHBand="0" w:firstRowFirstColumn="0" w:firstRowLastColumn="0" w:lastRowFirstColumn="0" w:lastRowLastColumn="0"/>
        </w:trPr>
        <w:tc>
          <w:tcPr>
            <w:tcW w:w="0" w:type="auto"/>
            <w:hideMark/>
          </w:tcPr>
          <w:p w14:paraId="07895B84" w14:textId="77777777" w:rsidR="00844380" w:rsidRPr="0005228F" w:rsidRDefault="00844380" w:rsidP="00844380">
            <w:pPr>
              <w:pStyle w:val="ECCTableHeaderwhitefont"/>
            </w:pPr>
            <w:r w:rsidRPr="0005228F">
              <w:t>Number of devices</w:t>
            </w:r>
          </w:p>
        </w:tc>
        <w:tc>
          <w:tcPr>
            <w:tcW w:w="0" w:type="auto"/>
          </w:tcPr>
          <w:p w14:paraId="3B889226" w14:textId="77777777" w:rsidR="00844380" w:rsidRPr="0005228F" w:rsidRDefault="00844380" w:rsidP="00844380">
            <w:pPr>
              <w:pStyle w:val="ECCTableHeaderwhitefont"/>
            </w:pPr>
            <w:r w:rsidRPr="0005228F">
              <w:t>Rx-Number</w:t>
            </w:r>
          </w:p>
        </w:tc>
        <w:tc>
          <w:tcPr>
            <w:tcW w:w="0" w:type="auto"/>
            <w:hideMark/>
          </w:tcPr>
          <w:p w14:paraId="015B8251" w14:textId="77777777" w:rsidR="00844380" w:rsidRPr="0005228F" w:rsidRDefault="00844380" w:rsidP="00844380">
            <w:pPr>
              <w:pStyle w:val="ECCTableHeaderwhitefont"/>
            </w:pPr>
            <w:r w:rsidRPr="0005228F">
              <w:t>Device Type</w:t>
            </w:r>
          </w:p>
        </w:tc>
        <w:tc>
          <w:tcPr>
            <w:tcW w:w="0" w:type="auto"/>
            <w:hideMark/>
          </w:tcPr>
          <w:p w14:paraId="2EA30DFB" w14:textId="77777777" w:rsidR="00844380" w:rsidRPr="0005228F" w:rsidRDefault="00844380" w:rsidP="00844380">
            <w:pPr>
              <w:pStyle w:val="ECCTableHeaderwhitefont"/>
            </w:pPr>
            <w:r w:rsidRPr="0005228F">
              <w:t>Frequency Range(s)</w:t>
            </w:r>
          </w:p>
        </w:tc>
      </w:tr>
      <w:tr w:rsidR="00844380" w:rsidRPr="0005228F" w14:paraId="0B2013D3" w14:textId="77777777" w:rsidTr="00844380">
        <w:tc>
          <w:tcPr>
            <w:tcW w:w="0" w:type="auto"/>
            <w:hideMark/>
          </w:tcPr>
          <w:p w14:paraId="29F64703" w14:textId="77777777" w:rsidR="00844380" w:rsidRPr="0005228F" w:rsidRDefault="00844380" w:rsidP="001B2B20">
            <w:pPr>
              <w:pStyle w:val="ECCTabletext"/>
            </w:pPr>
            <w:r w:rsidRPr="0005228F">
              <w:t>2</w:t>
            </w:r>
          </w:p>
        </w:tc>
        <w:tc>
          <w:tcPr>
            <w:tcW w:w="0" w:type="auto"/>
          </w:tcPr>
          <w:p w14:paraId="680F0C50" w14:textId="77777777" w:rsidR="00844380" w:rsidRPr="0005228F" w:rsidRDefault="00844380" w:rsidP="001B2B20">
            <w:pPr>
              <w:pStyle w:val="ECCTabletext"/>
            </w:pPr>
            <w:r w:rsidRPr="0005228F">
              <w:t>Rx1, Rx3</w:t>
            </w:r>
          </w:p>
        </w:tc>
        <w:tc>
          <w:tcPr>
            <w:tcW w:w="0" w:type="auto"/>
            <w:hideMark/>
          </w:tcPr>
          <w:p w14:paraId="24584B2E" w14:textId="77777777" w:rsidR="00844380" w:rsidRPr="0005228F" w:rsidRDefault="00844380" w:rsidP="001B2B20">
            <w:pPr>
              <w:pStyle w:val="ECCTabletext"/>
            </w:pPr>
            <w:r w:rsidRPr="0005228F">
              <w:t>PCI express cards</w:t>
            </w:r>
          </w:p>
        </w:tc>
        <w:tc>
          <w:tcPr>
            <w:tcW w:w="0" w:type="auto"/>
            <w:hideMark/>
          </w:tcPr>
          <w:p w14:paraId="6A48EFB0" w14:textId="77777777" w:rsidR="00844380" w:rsidRPr="0005228F" w:rsidRDefault="00844380" w:rsidP="001B2B20">
            <w:pPr>
              <w:pStyle w:val="ECCTabletext"/>
            </w:pPr>
            <w:r w:rsidRPr="0005228F">
              <w:t>2.4 and 5 GHz</w:t>
            </w:r>
          </w:p>
        </w:tc>
      </w:tr>
      <w:tr w:rsidR="00844380" w:rsidRPr="0005228F" w14:paraId="7F387E70" w14:textId="77777777" w:rsidTr="00844380">
        <w:trPr>
          <w:trHeight w:val="102"/>
        </w:trPr>
        <w:tc>
          <w:tcPr>
            <w:tcW w:w="0" w:type="auto"/>
            <w:hideMark/>
          </w:tcPr>
          <w:p w14:paraId="68A533CE" w14:textId="77777777" w:rsidR="00844380" w:rsidRPr="0005228F" w:rsidRDefault="00844380" w:rsidP="001B2B20">
            <w:pPr>
              <w:pStyle w:val="ECCTabletext"/>
            </w:pPr>
            <w:r w:rsidRPr="0005228F">
              <w:t>1</w:t>
            </w:r>
          </w:p>
        </w:tc>
        <w:tc>
          <w:tcPr>
            <w:tcW w:w="0" w:type="auto"/>
          </w:tcPr>
          <w:p w14:paraId="24C161D8" w14:textId="77777777" w:rsidR="00844380" w:rsidRPr="0005228F" w:rsidRDefault="00844380" w:rsidP="001B2B20">
            <w:pPr>
              <w:pStyle w:val="ECCTabletext"/>
            </w:pPr>
            <w:r w:rsidRPr="0005228F">
              <w:t>Rx6</w:t>
            </w:r>
          </w:p>
        </w:tc>
        <w:tc>
          <w:tcPr>
            <w:tcW w:w="0" w:type="auto"/>
            <w:hideMark/>
          </w:tcPr>
          <w:p w14:paraId="29D3668C" w14:textId="77777777" w:rsidR="00844380" w:rsidRPr="0005228F" w:rsidRDefault="00844380" w:rsidP="001B2B20">
            <w:pPr>
              <w:pStyle w:val="ECCTabletext"/>
            </w:pPr>
            <w:r w:rsidRPr="0005228F">
              <w:t>USB Wi-Fi adapter</w:t>
            </w:r>
          </w:p>
        </w:tc>
        <w:tc>
          <w:tcPr>
            <w:tcW w:w="0" w:type="auto"/>
            <w:hideMark/>
          </w:tcPr>
          <w:p w14:paraId="2E11E2DA" w14:textId="77777777" w:rsidR="00844380" w:rsidRPr="0005228F" w:rsidRDefault="00844380" w:rsidP="001B2B20">
            <w:pPr>
              <w:pStyle w:val="ECCTabletext"/>
            </w:pPr>
            <w:r w:rsidRPr="0005228F">
              <w:t>2.4 GHz</w:t>
            </w:r>
          </w:p>
        </w:tc>
      </w:tr>
      <w:tr w:rsidR="00844380" w:rsidRPr="0005228F" w14:paraId="183E2C0F" w14:textId="77777777" w:rsidTr="00844380">
        <w:tc>
          <w:tcPr>
            <w:tcW w:w="0" w:type="auto"/>
            <w:hideMark/>
          </w:tcPr>
          <w:p w14:paraId="35578633" w14:textId="77777777" w:rsidR="00844380" w:rsidRPr="0005228F" w:rsidRDefault="00844380" w:rsidP="001B2B20">
            <w:pPr>
              <w:pStyle w:val="ECCTabletext"/>
            </w:pPr>
            <w:r w:rsidRPr="0005228F">
              <w:t>3</w:t>
            </w:r>
          </w:p>
        </w:tc>
        <w:tc>
          <w:tcPr>
            <w:tcW w:w="0" w:type="auto"/>
          </w:tcPr>
          <w:p w14:paraId="79C42193" w14:textId="77777777" w:rsidR="00844380" w:rsidRPr="0005228F" w:rsidRDefault="00844380" w:rsidP="001B2B20">
            <w:pPr>
              <w:pStyle w:val="ECCTabletext"/>
            </w:pPr>
            <w:r w:rsidRPr="0005228F">
              <w:t>Rx2, Rx8, Rx9</w:t>
            </w:r>
          </w:p>
        </w:tc>
        <w:tc>
          <w:tcPr>
            <w:tcW w:w="0" w:type="auto"/>
            <w:hideMark/>
          </w:tcPr>
          <w:p w14:paraId="7448F671" w14:textId="77777777" w:rsidR="00844380" w:rsidRPr="0005228F" w:rsidRDefault="00844380" w:rsidP="001B2B20">
            <w:pPr>
              <w:pStyle w:val="ECCTabletext"/>
            </w:pPr>
            <w:r w:rsidRPr="0005228F">
              <w:t>USB Wi-Fi adapters</w:t>
            </w:r>
          </w:p>
        </w:tc>
        <w:tc>
          <w:tcPr>
            <w:tcW w:w="0" w:type="auto"/>
            <w:hideMark/>
          </w:tcPr>
          <w:p w14:paraId="2E233893" w14:textId="77777777" w:rsidR="00844380" w:rsidRPr="0005228F" w:rsidRDefault="00844380" w:rsidP="001B2B20">
            <w:pPr>
              <w:pStyle w:val="ECCTabletext"/>
            </w:pPr>
            <w:r w:rsidRPr="0005228F">
              <w:t>2.4 and 5 GHz</w:t>
            </w:r>
          </w:p>
        </w:tc>
      </w:tr>
      <w:tr w:rsidR="00844380" w:rsidRPr="0005228F" w14:paraId="60D67BDE" w14:textId="77777777" w:rsidTr="00844380">
        <w:tc>
          <w:tcPr>
            <w:tcW w:w="0" w:type="auto"/>
            <w:hideMark/>
          </w:tcPr>
          <w:p w14:paraId="242CE7F5" w14:textId="77777777" w:rsidR="00844380" w:rsidRPr="0005228F" w:rsidRDefault="00844380" w:rsidP="001B2B20">
            <w:pPr>
              <w:pStyle w:val="ECCTabletext"/>
            </w:pPr>
            <w:r w:rsidRPr="0005228F">
              <w:t>1</w:t>
            </w:r>
          </w:p>
        </w:tc>
        <w:tc>
          <w:tcPr>
            <w:tcW w:w="0" w:type="auto"/>
          </w:tcPr>
          <w:p w14:paraId="69CB77CB" w14:textId="77777777" w:rsidR="00844380" w:rsidRPr="0005228F" w:rsidRDefault="00844380" w:rsidP="001B2B20">
            <w:pPr>
              <w:pStyle w:val="ECCTabletext"/>
            </w:pPr>
            <w:r w:rsidRPr="0005228F">
              <w:t>Rx10</w:t>
            </w:r>
          </w:p>
        </w:tc>
        <w:tc>
          <w:tcPr>
            <w:tcW w:w="0" w:type="auto"/>
            <w:hideMark/>
          </w:tcPr>
          <w:p w14:paraId="3DBFA620" w14:textId="77777777" w:rsidR="00844380" w:rsidRPr="0005228F" w:rsidRDefault="00844380" w:rsidP="001B2B20">
            <w:pPr>
              <w:pStyle w:val="ECCTabletext"/>
            </w:pPr>
            <w:r w:rsidRPr="0005228F">
              <w:t>Wi-Fi-LAN adapter</w:t>
            </w:r>
          </w:p>
        </w:tc>
        <w:tc>
          <w:tcPr>
            <w:tcW w:w="0" w:type="auto"/>
            <w:hideMark/>
          </w:tcPr>
          <w:p w14:paraId="7C54EB5E" w14:textId="77777777" w:rsidR="00844380" w:rsidRPr="0005228F" w:rsidRDefault="00844380" w:rsidP="001B2B20">
            <w:pPr>
              <w:pStyle w:val="ECCTabletext"/>
            </w:pPr>
            <w:r w:rsidRPr="0005228F">
              <w:t>2.4 and 5 GHz</w:t>
            </w:r>
          </w:p>
        </w:tc>
      </w:tr>
      <w:tr w:rsidR="00844380" w:rsidRPr="0005228F" w14:paraId="4745FCCB" w14:textId="77777777" w:rsidTr="00844380">
        <w:tc>
          <w:tcPr>
            <w:tcW w:w="0" w:type="auto"/>
            <w:hideMark/>
          </w:tcPr>
          <w:p w14:paraId="1F5AE445" w14:textId="77777777" w:rsidR="00844380" w:rsidRPr="0005228F" w:rsidRDefault="00844380" w:rsidP="001B2B20">
            <w:pPr>
              <w:pStyle w:val="ECCTabletext"/>
            </w:pPr>
            <w:r w:rsidRPr="0005228F">
              <w:t>3</w:t>
            </w:r>
          </w:p>
        </w:tc>
        <w:tc>
          <w:tcPr>
            <w:tcW w:w="0" w:type="auto"/>
          </w:tcPr>
          <w:p w14:paraId="7CF3DEC3" w14:textId="77777777" w:rsidR="00844380" w:rsidRPr="0005228F" w:rsidRDefault="00844380" w:rsidP="001B2B20">
            <w:pPr>
              <w:pStyle w:val="ECCTabletext"/>
            </w:pPr>
            <w:r w:rsidRPr="0005228F">
              <w:t>Rx4, Rx5, Rx11</w:t>
            </w:r>
          </w:p>
        </w:tc>
        <w:tc>
          <w:tcPr>
            <w:tcW w:w="0" w:type="auto"/>
            <w:hideMark/>
          </w:tcPr>
          <w:p w14:paraId="32B5EBC8" w14:textId="77777777" w:rsidR="00844380" w:rsidRPr="0005228F" w:rsidRDefault="00844380" w:rsidP="001B2B20">
            <w:pPr>
              <w:pStyle w:val="ECCTabletext"/>
            </w:pPr>
            <w:r w:rsidRPr="0005228F">
              <w:t>Wi-Fi Routers and Access Points</w:t>
            </w:r>
          </w:p>
        </w:tc>
        <w:tc>
          <w:tcPr>
            <w:tcW w:w="0" w:type="auto"/>
            <w:hideMark/>
          </w:tcPr>
          <w:p w14:paraId="082324C3" w14:textId="77777777" w:rsidR="00844380" w:rsidRPr="0005228F" w:rsidRDefault="00844380" w:rsidP="001B2B20">
            <w:pPr>
              <w:pStyle w:val="ECCTabletext"/>
            </w:pPr>
            <w:r w:rsidRPr="0005228F">
              <w:t>2.4 and 5 GHz</w:t>
            </w:r>
          </w:p>
        </w:tc>
      </w:tr>
      <w:tr w:rsidR="00844380" w:rsidRPr="0005228F" w14:paraId="3EAD7364" w14:textId="77777777" w:rsidTr="00844380">
        <w:tc>
          <w:tcPr>
            <w:tcW w:w="0" w:type="auto"/>
            <w:hideMark/>
          </w:tcPr>
          <w:p w14:paraId="62FFDB2D" w14:textId="77777777" w:rsidR="00844380" w:rsidRPr="0005228F" w:rsidRDefault="00844380" w:rsidP="001B2B20">
            <w:pPr>
              <w:pStyle w:val="ECCTabletext"/>
            </w:pPr>
            <w:r w:rsidRPr="0005228F">
              <w:t>2</w:t>
            </w:r>
          </w:p>
        </w:tc>
        <w:tc>
          <w:tcPr>
            <w:tcW w:w="0" w:type="auto"/>
          </w:tcPr>
          <w:p w14:paraId="0C88289D" w14:textId="77777777" w:rsidR="00844380" w:rsidRPr="0005228F" w:rsidRDefault="00844380" w:rsidP="001B2B20">
            <w:pPr>
              <w:pStyle w:val="ECCTabletext"/>
            </w:pPr>
            <w:r w:rsidRPr="0005228F">
              <w:t>Rx12</w:t>
            </w:r>
          </w:p>
        </w:tc>
        <w:tc>
          <w:tcPr>
            <w:tcW w:w="0" w:type="auto"/>
            <w:hideMark/>
          </w:tcPr>
          <w:p w14:paraId="5E8ACBA7" w14:textId="77777777" w:rsidR="00844380" w:rsidRPr="0005228F" w:rsidRDefault="00844380" w:rsidP="001B2B20">
            <w:pPr>
              <w:pStyle w:val="ECCTabletext"/>
            </w:pPr>
            <w:r w:rsidRPr="0005228F">
              <w:t>Wi-Fi Routers and Access Points</w:t>
            </w:r>
          </w:p>
        </w:tc>
        <w:tc>
          <w:tcPr>
            <w:tcW w:w="0" w:type="auto"/>
            <w:hideMark/>
          </w:tcPr>
          <w:p w14:paraId="0DB39D7D" w14:textId="77777777" w:rsidR="00844380" w:rsidRPr="0005228F" w:rsidRDefault="00844380" w:rsidP="001B2B20">
            <w:pPr>
              <w:pStyle w:val="ECCTabletext"/>
            </w:pPr>
            <w:r w:rsidRPr="0005228F">
              <w:t>2.4 GHz</w:t>
            </w:r>
          </w:p>
        </w:tc>
      </w:tr>
      <w:tr w:rsidR="00844380" w:rsidRPr="0005228F" w14:paraId="6F50F7C5" w14:textId="77777777" w:rsidTr="00844380">
        <w:tc>
          <w:tcPr>
            <w:tcW w:w="0" w:type="auto"/>
            <w:hideMark/>
          </w:tcPr>
          <w:p w14:paraId="1F3098E6" w14:textId="77777777" w:rsidR="00844380" w:rsidRPr="0005228F" w:rsidRDefault="00844380" w:rsidP="001B2B20">
            <w:pPr>
              <w:pStyle w:val="ECCTabletext"/>
            </w:pPr>
            <w:r w:rsidRPr="0005228F">
              <w:t>1</w:t>
            </w:r>
          </w:p>
        </w:tc>
        <w:tc>
          <w:tcPr>
            <w:tcW w:w="0" w:type="auto"/>
          </w:tcPr>
          <w:p w14:paraId="266673AB" w14:textId="77777777" w:rsidR="00844380" w:rsidRPr="0005228F" w:rsidRDefault="00844380" w:rsidP="001B2B20">
            <w:pPr>
              <w:pStyle w:val="ECCTabletext"/>
            </w:pPr>
            <w:r w:rsidRPr="0005228F">
              <w:t>Rx13</w:t>
            </w:r>
          </w:p>
        </w:tc>
        <w:tc>
          <w:tcPr>
            <w:tcW w:w="0" w:type="auto"/>
            <w:hideMark/>
          </w:tcPr>
          <w:p w14:paraId="43701EDE" w14:textId="77777777" w:rsidR="00844380" w:rsidRPr="0005228F" w:rsidRDefault="00844380" w:rsidP="001B2B20">
            <w:pPr>
              <w:pStyle w:val="ECCTabletext"/>
            </w:pPr>
            <w:r w:rsidRPr="0005228F">
              <w:t>4G Wi-Fi Gateway</w:t>
            </w:r>
          </w:p>
        </w:tc>
        <w:tc>
          <w:tcPr>
            <w:tcW w:w="0" w:type="auto"/>
            <w:hideMark/>
          </w:tcPr>
          <w:p w14:paraId="3F5D09E2" w14:textId="77777777" w:rsidR="00844380" w:rsidRPr="0005228F" w:rsidRDefault="00844380" w:rsidP="001B2B20">
            <w:pPr>
              <w:pStyle w:val="ECCTabletext"/>
            </w:pPr>
            <w:r w:rsidRPr="0005228F">
              <w:t>2.4 and 5 GHz</w:t>
            </w:r>
          </w:p>
        </w:tc>
      </w:tr>
      <w:tr w:rsidR="00844380" w:rsidRPr="0005228F" w14:paraId="01A163C8" w14:textId="77777777" w:rsidTr="00844380">
        <w:tc>
          <w:tcPr>
            <w:tcW w:w="0" w:type="auto"/>
            <w:hideMark/>
          </w:tcPr>
          <w:p w14:paraId="103E2426" w14:textId="77777777" w:rsidR="00844380" w:rsidRPr="0005228F" w:rsidRDefault="00844380" w:rsidP="001B2B20">
            <w:pPr>
              <w:pStyle w:val="ECCTabletext"/>
            </w:pPr>
            <w:r w:rsidRPr="0005228F">
              <w:t>3</w:t>
            </w:r>
          </w:p>
        </w:tc>
        <w:tc>
          <w:tcPr>
            <w:tcW w:w="0" w:type="auto"/>
          </w:tcPr>
          <w:p w14:paraId="3AFD88B7" w14:textId="77777777" w:rsidR="00844380" w:rsidRPr="0005228F" w:rsidRDefault="00844380" w:rsidP="001B2B20">
            <w:pPr>
              <w:pStyle w:val="ECCTabletext"/>
            </w:pPr>
            <w:r w:rsidRPr="0005228F">
              <w:t>Rx14, Rx15, Rx16</w:t>
            </w:r>
          </w:p>
        </w:tc>
        <w:tc>
          <w:tcPr>
            <w:tcW w:w="0" w:type="auto"/>
            <w:hideMark/>
          </w:tcPr>
          <w:p w14:paraId="2B72B630" w14:textId="77777777" w:rsidR="00844380" w:rsidRPr="0005228F" w:rsidRDefault="00844380" w:rsidP="001B2B20">
            <w:pPr>
              <w:pStyle w:val="ECCTabletext"/>
            </w:pPr>
            <w:r w:rsidRPr="0005228F">
              <w:t>Smartphones</w:t>
            </w:r>
          </w:p>
        </w:tc>
        <w:tc>
          <w:tcPr>
            <w:tcW w:w="0" w:type="auto"/>
            <w:hideMark/>
          </w:tcPr>
          <w:p w14:paraId="6AC423E1" w14:textId="77777777" w:rsidR="00844380" w:rsidRPr="0005228F" w:rsidRDefault="00844380" w:rsidP="001B2B20">
            <w:pPr>
              <w:pStyle w:val="ECCTabletext"/>
            </w:pPr>
            <w:r w:rsidRPr="0005228F">
              <w:t>2.4 and 5 GHz</w:t>
            </w:r>
          </w:p>
        </w:tc>
      </w:tr>
    </w:tbl>
    <w:p w14:paraId="277D987E" w14:textId="77777777" w:rsidR="00844380" w:rsidRPr="0005228F" w:rsidRDefault="00844380" w:rsidP="00844380">
      <w:pPr>
        <w:rPr>
          <w:rStyle w:val="ECCParagraph"/>
        </w:rPr>
      </w:pPr>
      <w:r w:rsidRPr="0005228F">
        <w:rPr>
          <w:rStyle w:val="ECCParagraph"/>
        </w:rPr>
        <w:t>The wanted signals in the 2.4 GHz range were on channel 1 (2402-2422 MHz) with a bandwidth of 20 MHz. In the 5 GHz range, channel 36 (5170-5250) with a bandwidth of 80 MHz was used. Receivers 9, 10, 11 and 16 only supported 40 MHz bandwidth (5170-5210 MHz).</w:t>
      </w:r>
    </w:p>
    <w:p w14:paraId="184FF364" w14:textId="77777777" w:rsidR="00844380" w:rsidRPr="0005228F" w:rsidRDefault="00844380" w:rsidP="00844380">
      <w:pPr>
        <w:rPr>
          <w:rStyle w:val="ECCParagraph"/>
        </w:rPr>
      </w:pPr>
      <w:r w:rsidRPr="0005228F">
        <w:rPr>
          <w:rStyle w:val="ECCParagraph"/>
        </w:rPr>
        <w:t>For the tests, a constant data transfer from a reference device to the device under test (DUT) was established and its speed was measured. The failure or performance criterion was a consistent drop of the maximum undistorted data transfer rate or a connection loss.</w:t>
      </w:r>
    </w:p>
    <w:p w14:paraId="4E390B99" w14:textId="57603582" w:rsidR="00844380" w:rsidRPr="0005228F" w:rsidRDefault="00844380" w:rsidP="00844380">
      <w:pPr>
        <w:rPr>
          <w:rStyle w:val="ECCParagraph"/>
        </w:rPr>
      </w:pPr>
      <w:r w:rsidRPr="0005228F">
        <w:rPr>
          <w:rStyle w:val="ECCParagraph"/>
        </w:rPr>
        <w:t xml:space="preserve">ETSI ES 202 131 </w:t>
      </w:r>
      <w:r w:rsidR="00507CDF">
        <w:rPr>
          <w:rStyle w:val="ECCParagraph"/>
        </w:rPr>
        <w:fldChar w:fldCharType="begin"/>
      </w:r>
      <w:r w:rsidR="00507CDF">
        <w:rPr>
          <w:rStyle w:val="ECCParagraph"/>
        </w:rPr>
        <w:instrText xml:space="preserve"> REF _Ref26537165 \r \h </w:instrText>
      </w:r>
      <w:r w:rsidR="00507CDF">
        <w:rPr>
          <w:rStyle w:val="ECCParagraph"/>
        </w:rPr>
      </w:r>
      <w:r w:rsidR="00507CDF">
        <w:rPr>
          <w:rStyle w:val="ECCParagraph"/>
        </w:rPr>
        <w:fldChar w:fldCharType="separate"/>
      </w:r>
      <w:r w:rsidR="00507CDF">
        <w:rPr>
          <w:rStyle w:val="ECCParagraph"/>
        </w:rPr>
        <w:t>[34]</w:t>
      </w:r>
      <w:r w:rsidR="00507CDF">
        <w:rPr>
          <w:rStyle w:val="ECCParagraph"/>
        </w:rPr>
        <w:fldChar w:fldCharType="end"/>
      </w:r>
      <w:r w:rsidR="00507CDF">
        <w:rPr>
          <w:rStyle w:val="ECCParagraph"/>
        </w:rPr>
        <w:t xml:space="preserve"> </w:t>
      </w:r>
      <w:r w:rsidRPr="0005228F">
        <w:rPr>
          <w:rStyle w:val="ECCParagraph"/>
        </w:rPr>
        <w:t xml:space="preserve">uses a frame error rate of 10% at a PSDU length of 1000 bytes as a performance criterion. Since this parameter could not be measured for readily available equipment, it may </w:t>
      </w:r>
      <w:proofErr w:type="gramStart"/>
      <w:r w:rsidRPr="0005228F">
        <w:rPr>
          <w:rStyle w:val="ECCParagraph"/>
        </w:rPr>
        <w:t>be more or less</w:t>
      </w:r>
      <w:proofErr w:type="gramEnd"/>
      <w:r w:rsidRPr="0005228F">
        <w:rPr>
          <w:rStyle w:val="ECCParagraph"/>
        </w:rPr>
        <w:t xml:space="preserve"> critical than the performance criterion used for these measurements.</w:t>
      </w:r>
    </w:p>
    <w:p w14:paraId="7D7EBA9E" w14:textId="77777777" w:rsidR="00844380" w:rsidRPr="0005228F" w:rsidRDefault="00844380" w:rsidP="00844380">
      <w:pPr>
        <w:rPr>
          <w:rStyle w:val="ECCParagraph"/>
        </w:rPr>
      </w:pPr>
      <w:r w:rsidRPr="0005228F">
        <w:rPr>
          <w:rStyle w:val="ECCParagraph"/>
        </w:rPr>
        <w:t>Devices with external antenna connector were measured in conducted mode, those without an external antenna connector were measured in a G-TEM cell.</w:t>
      </w:r>
    </w:p>
    <w:p w14:paraId="01CA333E" w14:textId="77777777" w:rsidR="00844380" w:rsidRPr="0005228F" w:rsidRDefault="00844380" w:rsidP="00844380">
      <w:pPr>
        <w:rPr>
          <w:rStyle w:val="ECCParagraph"/>
        </w:rPr>
      </w:pPr>
      <w:r w:rsidRPr="0005228F">
        <w:rPr>
          <w:rStyle w:val="ECCParagraph"/>
        </w:rPr>
        <w:t xml:space="preserve">Not all parameters could be measured for all devices. This was sometimes due to a strange behaviour of the DUT (e. g. not being able to recover from an interference situation), or due to the limited interfering power available (especially for DUTs measured in the TEM cell). </w:t>
      </w:r>
    </w:p>
    <w:p w14:paraId="451C7E1B" w14:textId="77777777" w:rsidR="00844380" w:rsidRPr="0005228F" w:rsidRDefault="00844380" w:rsidP="00844380">
      <w:pPr>
        <w:rPr>
          <w:rStyle w:val="ECCParagraph"/>
        </w:rPr>
      </w:pPr>
      <w:r w:rsidRPr="0005228F">
        <w:rPr>
          <w:rStyle w:val="ECCParagraph"/>
        </w:rPr>
        <w:t>The summary of the measurement results is presented in the following subsections.</w:t>
      </w:r>
    </w:p>
    <w:p w14:paraId="711EAE92" w14:textId="77777777" w:rsidR="00844380" w:rsidRPr="0005228F" w:rsidRDefault="00844380" w:rsidP="00844380">
      <w:pPr>
        <w:jc w:val="center"/>
      </w:pPr>
      <w:r w:rsidRPr="003C2CC3">
        <w:rPr>
          <w:noProof/>
          <w:lang w:eastAsia="da-DK"/>
        </w:rPr>
        <w:drawing>
          <wp:inline distT="0" distB="0" distL="0" distR="0" wp14:anchorId="18D051C6" wp14:editId="0ADDE92E">
            <wp:extent cx="2988206" cy="2053685"/>
            <wp:effectExtent l="0" t="0" r="3175" b="3810"/>
            <wp:docPr id="1703" name="Grafik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90287" cy="2055115"/>
                    </a:xfrm>
                    <a:prstGeom prst="rect">
                      <a:avLst/>
                    </a:prstGeom>
                    <a:noFill/>
                  </pic:spPr>
                </pic:pic>
              </a:graphicData>
            </a:graphic>
          </wp:inline>
        </w:drawing>
      </w:r>
      <w:r w:rsidRPr="003C2CC3">
        <w:rPr>
          <w:noProof/>
          <w:lang w:eastAsia="da-DK"/>
        </w:rPr>
        <w:drawing>
          <wp:inline distT="0" distB="0" distL="0" distR="0" wp14:anchorId="7E4751CA" wp14:editId="1119A88C">
            <wp:extent cx="3011424" cy="2065844"/>
            <wp:effectExtent l="0" t="0" r="0" b="0"/>
            <wp:docPr id="1704" name="Grafik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15763" cy="2068820"/>
                    </a:xfrm>
                    <a:prstGeom prst="rect">
                      <a:avLst/>
                    </a:prstGeom>
                    <a:noFill/>
                  </pic:spPr>
                </pic:pic>
              </a:graphicData>
            </a:graphic>
          </wp:inline>
        </w:drawing>
      </w:r>
    </w:p>
    <w:p w14:paraId="411C02F0" w14:textId="77777777" w:rsidR="00844380" w:rsidRPr="0005228F" w:rsidRDefault="00844380" w:rsidP="00844380">
      <w:pPr>
        <w:pStyle w:val="Caption"/>
        <w:rPr>
          <w:lang w:val="en-GB"/>
        </w:rPr>
      </w:pPr>
      <w:bookmarkStart w:id="422" w:name="_Ref516065941"/>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23</w:t>
      </w:r>
      <w:r w:rsidRPr="0005228F">
        <w:rPr>
          <w:lang w:val="en-GB"/>
        </w:rPr>
        <w:fldChar w:fldCharType="end"/>
      </w:r>
      <w:bookmarkEnd w:id="422"/>
      <w:r w:rsidRPr="0005228F">
        <w:rPr>
          <w:lang w:val="en-GB"/>
        </w:rPr>
        <w:t>: Measured RLAN receiver sensitivity</w:t>
      </w:r>
    </w:p>
    <w:p w14:paraId="6AA97A3E" w14:textId="77777777" w:rsidR="00844380" w:rsidRPr="0005228F" w:rsidRDefault="00844380" w:rsidP="00844380">
      <w:pPr>
        <w:rPr>
          <w:rStyle w:val="ECCParagraph"/>
        </w:rPr>
      </w:pPr>
      <w:r w:rsidRPr="0005228F">
        <w:rPr>
          <w:rStyle w:val="ECCParagraph"/>
        </w:rPr>
        <w:t xml:space="preserve">The levels in </w:t>
      </w:r>
      <w:r w:rsidRPr="0005228F">
        <w:rPr>
          <w:rStyle w:val="ECCParagraph"/>
          <w:highlight w:val="yellow"/>
        </w:rPr>
        <w:fldChar w:fldCharType="begin"/>
      </w:r>
      <w:r w:rsidRPr="0005228F">
        <w:rPr>
          <w:rStyle w:val="ECCParagraph"/>
        </w:rPr>
        <w:instrText xml:space="preserve"> REF _Ref516065941 \h </w:instrText>
      </w:r>
      <w:r w:rsidRPr="0005228F">
        <w:rPr>
          <w:rStyle w:val="ECCParagraph"/>
          <w:highlight w:val="yellow"/>
        </w:rPr>
        <w:instrText xml:space="preserve"> \* MERGEFORMAT </w:instrText>
      </w:r>
      <w:r w:rsidRPr="0005228F">
        <w:rPr>
          <w:rStyle w:val="ECCParagraph"/>
          <w:highlight w:val="yellow"/>
        </w:rPr>
      </w:r>
      <w:r w:rsidRPr="0005228F">
        <w:rPr>
          <w:rStyle w:val="ECCParagraph"/>
          <w:highlight w:val="yellow"/>
        </w:rPr>
        <w:fldChar w:fldCharType="separate"/>
      </w:r>
      <w:r w:rsidRPr="0005228F">
        <w:rPr>
          <w:rStyle w:val="ECCParagraph"/>
        </w:rPr>
        <w:t>Figure 23</w:t>
      </w:r>
      <w:r w:rsidRPr="0005228F">
        <w:rPr>
          <w:rStyle w:val="ECCParagraph"/>
          <w:highlight w:val="yellow"/>
        </w:rPr>
        <w:fldChar w:fldCharType="end"/>
      </w:r>
      <w:r w:rsidRPr="0005228F">
        <w:rPr>
          <w:rStyle w:val="ECCParagraph"/>
        </w:rPr>
        <w:t xml:space="preserve"> are average burst levels (RMS during an active RLAN burst), measured over the whole bandwidth of the wanted signal (20, 40 or 80 MHz). </w:t>
      </w:r>
    </w:p>
    <w:p w14:paraId="02C37A30" w14:textId="77777777" w:rsidR="00844380" w:rsidRPr="0005228F" w:rsidRDefault="00844380" w:rsidP="00844380">
      <w:pPr>
        <w:rPr>
          <w:rStyle w:val="ECCParagraph"/>
        </w:rPr>
      </w:pPr>
      <w:r w:rsidRPr="0005228F">
        <w:rPr>
          <w:rStyle w:val="ECCParagraph"/>
        </w:rPr>
        <w:t xml:space="preserve">It was not possible to compare the measured sensitivity levels with Harmonised Standards EN 300 328 and EN 301 893 </w:t>
      </w:r>
      <w:r w:rsidRPr="0005228F">
        <w:rPr>
          <w:rStyle w:val="ECCParagraph"/>
        </w:rPr>
        <w:fldChar w:fldCharType="begin"/>
      </w:r>
      <w:r w:rsidRPr="0005228F">
        <w:rPr>
          <w:rStyle w:val="ECCParagraph"/>
        </w:rPr>
        <w:instrText xml:space="preserve"> REF _Ref26537090 \r \h </w:instrText>
      </w:r>
      <w:r w:rsidRPr="0005228F">
        <w:rPr>
          <w:rStyle w:val="ECCParagraph"/>
        </w:rPr>
      </w:r>
      <w:r w:rsidRPr="0005228F">
        <w:rPr>
          <w:rStyle w:val="ECCParagraph"/>
        </w:rPr>
        <w:fldChar w:fldCharType="separate"/>
      </w:r>
      <w:r w:rsidRPr="0005228F">
        <w:rPr>
          <w:rStyle w:val="ECCParagraph"/>
        </w:rPr>
        <w:t>[24]</w:t>
      </w:r>
      <w:r w:rsidRPr="0005228F">
        <w:rPr>
          <w:rStyle w:val="ECCParagraph"/>
        </w:rPr>
        <w:fldChar w:fldCharType="end"/>
      </w:r>
      <w:r w:rsidRPr="0005228F">
        <w:rPr>
          <w:rStyle w:val="ECCParagraph"/>
        </w:rPr>
        <w:t xml:space="preserve"> as these do not contain sensitivity values. Instead, the red lines in Figure 19 indicate the corresponding values from ETSI ES 202 131 </w:t>
      </w:r>
      <w:r w:rsidRPr="0005228F">
        <w:rPr>
          <w:rStyle w:val="ECCParagraph"/>
        </w:rPr>
        <w:fldChar w:fldCharType="begin"/>
      </w:r>
      <w:r w:rsidRPr="0005228F">
        <w:rPr>
          <w:rStyle w:val="ECCParagraph"/>
        </w:rPr>
        <w:instrText xml:space="preserve"> REF _Ref26537165 \r \h </w:instrText>
      </w:r>
      <w:r w:rsidRPr="0005228F">
        <w:rPr>
          <w:rStyle w:val="ECCParagraph"/>
        </w:rPr>
      </w:r>
      <w:r w:rsidRPr="0005228F">
        <w:rPr>
          <w:rStyle w:val="ECCParagraph"/>
        </w:rPr>
        <w:fldChar w:fldCharType="separate"/>
      </w:r>
      <w:r w:rsidRPr="0005228F">
        <w:rPr>
          <w:rStyle w:val="ECCParagraph"/>
        </w:rPr>
        <w:t>[34]</w:t>
      </w:r>
      <w:r w:rsidRPr="0005228F">
        <w:rPr>
          <w:rStyle w:val="ECCParagraph"/>
        </w:rPr>
        <w:fldChar w:fldCharType="end"/>
      </w:r>
      <w:r w:rsidRPr="0005228F">
        <w:rPr>
          <w:rStyle w:val="ECCParagraph"/>
        </w:rPr>
        <w:t xml:space="preserve">. Sensitivity values in this standard are dependent on the gross data rate supported by the modulation parameters. The net data rates that have been measured for the different receivers are assumed to be one class below the gross data rates. Example: Rx 1 had a measured net data rate of 43 Mbit/s in the 2.4 GHz band. Table 8 of ETSI ES 202 131 has sensitivity values for IEEE 802.16a and 802.16h systems for 36 and 48 Mbit/s respectively. In that case, the value for 48 Mbit/s of -66 dBm was taken. The latest version of ETSI ES 202 131 was from 2003 and does not contain values for IEEE 802.11n systems. This is the reason why no requirements could be obtained for some Rx in the 5 GHz band. </w:t>
      </w:r>
    </w:p>
    <w:p w14:paraId="04AA26B6" w14:textId="77777777" w:rsidR="00025996" w:rsidRPr="0005228F" w:rsidRDefault="00025996">
      <w:pPr>
        <w:rPr>
          <w:rFonts w:eastAsia="Times New Roman" w:cs="Arial"/>
          <w:bCs/>
          <w:i/>
          <w:color w:val="D2232A"/>
          <w:szCs w:val="26"/>
        </w:rPr>
      </w:pPr>
      <w:bookmarkStart w:id="423" w:name="_Toc26977287"/>
      <w:bookmarkStart w:id="424" w:name="_Toc21332788"/>
      <w:r w:rsidRPr="0005228F">
        <w:br w:type="page"/>
      </w:r>
    </w:p>
    <w:p w14:paraId="203338DD" w14:textId="288EADB1" w:rsidR="00844380" w:rsidRPr="0005228F" w:rsidRDefault="00844380" w:rsidP="00844380">
      <w:pPr>
        <w:pStyle w:val="Heading4"/>
        <w:rPr>
          <w:lang w:val="en-GB"/>
        </w:rPr>
      </w:pPr>
      <w:bookmarkStart w:id="425" w:name="_Toc31812110"/>
      <w:r w:rsidRPr="0005228F">
        <w:rPr>
          <w:lang w:val="en-GB"/>
        </w:rPr>
        <w:t>Adjacent channel selectivity</w:t>
      </w:r>
      <w:bookmarkEnd w:id="423"/>
      <w:bookmarkEnd w:id="424"/>
      <w:bookmarkEnd w:id="425"/>
    </w:p>
    <w:p w14:paraId="68193D51" w14:textId="77777777" w:rsidR="00844380" w:rsidRPr="0005228F" w:rsidRDefault="00844380" w:rsidP="00844380">
      <w:pPr>
        <w:jc w:val="center"/>
      </w:pPr>
      <w:r w:rsidRPr="003C2CC3">
        <w:rPr>
          <w:noProof/>
          <w:lang w:eastAsia="da-DK"/>
        </w:rPr>
        <w:drawing>
          <wp:inline distT="0" distB="0" distL="0" distR="0" wp14:anchorId="2063C792" wp14:editId="2EEBF52C">
            <wp:extent cx="2940050" cy="2350557"/>
            <wp:effectExtent l="0" t="0" r="0" b="0"/>
            <wp:docPr id="1705" name="Grafik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43229" cy="2353098"/>
                    </a:xfrm>
                    <a:prstGeom prst="rect">
                      <a:avLst/>
                    </a:prstGeom>
                    <a:noFill/>
                  </pic:spPr>
                </pic:pic>
              </a:graphicData>
            </a:graphic>
          </wp:inline>
        </w:drawing>
      </w:r>
      <w:r w:rsidRPr="003C2CC3">
        <w:rPr>
          <w:noProof/>
          <w:lang w:eastAsia="da-DK"/>
        </w:rPr>
        <w:drawing>
          <wp:inline distT="0" distB="0" distL="0" distR="0" wp14:anchorId="2D295740" wp14:editId="260509EB">
            <wp:extent cx="2962556" cy="2368550"/>
            <wp:effectExtent l="0" t="0" r="9525" b="0"/>
            <wp:docPr id="1706" name="Grafik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966727" cy="2371885"/>
                    </a:xfrm>
                    <a:prstGeom prst="rect">
                      <a:avLst/>
                    </a:prstGeom>
                    <a:noFill/>
                  </pic:spPr>
                </pic:pic>
              </a:graphicData>
            </a:graphic>
          </wp:inline>
        </w:drawing>
      </w:r>
    </w:p>
    <w:p w14:paraId="2B5244C3" w14:textId="77777777" w:rsidR="00844380" w:rsidRPr="0005228F" w:rsidRDefault="00844380" w:rsidP="00844380">
      <w:pPr>
        <w:pStyle w:val="Caption"/>
        <w:rPr>
          <w:lang w:val="en-GB"/>
        </w:rPr>
      </w:pPr>
      <w:bookmarkStart w:id="426" w:name="_Ref516065949"/>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24</w:t>
      </w:r>
      <w:r w:rsidRPr="0005228F">
        <w:rPr>
          <w:lang w:val="en-GB"/>
        </w:rPr>
        <w:fldChar w:fldCharType="end"/>
      </w:r>
      <w:bookmarkEnd w:id="426"/>
      <w:r w:rsidRPr="0005228F">
        <w:rPr>
          <w:lang w:val="en-GB"/>
        </w:rPr>
        <w:t>: Measured adjacent channel selectivity for RLAN devices</w:t>
      </w:r>
    </w:p>
    <w:p w14:paraId="0E24BBBE" w14:textId="77777777" w:rsidR="00844380" w:rsidRPr="0005228F" w:rsidRDefault="00844380" w:rsidP="00844380">
      <w:pPr>
        <w:rPr>
          <w:rStyle w:val="ECCParagraph"/>
        </w:rPr>
      </w:pPr>
      <w:r w:rsidRPr="0005228F">
        <w:t xml:space="preserve">The y-axis in </w:t>
      </w:r>
      <w:r w:rsidRPr="0005228F">
        <w:rPr>
          <w:highlight w:val="yellow"/>
        </w:rPr>
        <w:fldChar w:fldCharType="begin"/>
      </w:r>
      <w:r w:rsidRPr="0005228F">
        <w:instrText xml:space="preserve"> REF _Ref516065949 \h </w:instrText>
      </w:r>
      <w:r w:rsidRPr="0005228F">
        <w:rPr>
          <w:highlight w:val="yellow"/>
        </w:rPr>
        <w:instrText xml:space="preserve"> \* MERGEFORMAT </w:instrText>
      </w:r>
      <w:r w:rsidRPr="0005228F">
        <w:rPr>
          <w:highlight w:val="yellow"/>
        </w:rPr>
      </w:r>
      <w:r w:rsidRPr="0005228F">
        <w:rPr>
          <w:highlight w:val="yellow"/>
        </w:rPr>
        <w:fldChar w:fldCharType="separate"/>
      </w:r>
      <w:r w:rsidRPr="0005228F">
        <w:t>Figure 24</w:t>
      </w:r>
      <w:r w:rsidRPr="0005228F">
        <w:rPr>
          <w:highlight w:val="yellow"/>
        </w:rPr>
        <w:fldChar w:fldCharType="end"/>
      </w:r>
      <w:r w:rsidRPr="0005228F">
        <w:t xml:space="preserve"> is the difference in RMS burst levels between wanted and an unwanted signal with a </w:t>
      </w:r>
      <w:r w:rsidRPr="0005228F">
        <w:rPr>
          <w:rStyle w:val="ECCParagraph"/>
        </w:rPr>
        <w:t>bandwidth of 20 MHz placed in adjacent RLAN channels (channel spacing of 20 MHz was assumed).</w:t>
      </w:r>
    </w:p>
    <w:p w14:paraId="324325C4" w14:textId="1647D83C" w:rsidR="00844380" w:rsidRPr="0005228F" w:rsidRDefault="00844380" w:rsidP="00844380">
      <w:pPr>
        <w:rPr>
          <w:rStyle w:val="ECCParagraph"/>
        </w:rPr>
      </w:pPr>
      <w:r w:rsidRPr="0005228F">
        <w:rPr>
          <w:rStyle w:val="ECCParagraph"/>
        </w:rPr>
        <w:t xml:space="preserve">It was not possible to compare the measured adjacent channel selectivity levels with Harmonised Standards EN 300 328 </w:t>
      </w:r>
      <w:r w:rsidR="00507CDF">
        <w:rPr>
          <w:rStyle w:val="ECCParagraph"/>
        </w:rPr>
        <w:fldChar w:fldCharType="begin"/>
      </w:r>
      <w:r w:rsidR="00507CDF">
        <w:rPr>
          <w:rStyle w:val="ECCParagraph"/>
        </w:rPr>
        <w:instrText xml:space="preserve"> REF _Ref26537079 \r \h </w:instrText>
      </w:r>
      <w:r w:rsidR="00507CDF">
        <w:rPr>
          <w:rStyle w:val="ECCParagraph"/>
        </w:rPr>
      </w:r>
      <w:r w:rsidR="00507CDF">
        <w:rPr>
          <w:rStyle w:val="ECCParagraph"/>
        </w:rPr>
        <w:fldChar w:fldCharType="separate"/>
      </w:r>
      <w:r w:rsidR="00507CDF">
        <w:rPr>
          <w:rStyle w:val="ECCParagraph"/>
        </w:rPr>
        <w:t>[23]</w:t>
      </w:r>
      <w:r w:rsidR="00507CDF">
        <w:rPr>
          <w:rStyle w:val="ECCParagraph"/>
        </w:rPr>
        <w:fldChar w:fldCharType="end"/>
      </w:r>
      <w:r w:rsidR="00507CDF">
        <w:rPr>
          <w:rStyle w:val="ECCParagraph"/>
        </w:rPr>
        <w:t xml:space="preserve"> </w:t>
      </w:r>
      <w:r w:rsidRPr="0005228F">
        <w:rPr>
          <w:rStyle w:val="ECCParagraph"/>
        </w:rPr>
        <w:t xml:space="preserve">and EN 301 893 </w:t>
      </w:r>
      <w:r w:rsidR="00507CDF">
        <w:rPr>
          <w:rStyle w:val="ECCParagraph"/>
        </w:rPr>
        <w:fldChar w:fldCharType="begin"/>
      </w:r>
      <w:r w:rsidR="00507CDF">
        <w:rPr>
          <w:rStyle w:val="ECCParagraph"/>
        </w:rPr>
        <w:instrText xml:space="preserve"> REF _Ref26537090 \r \h </w:instrText>
      </w:r>
      <w:r w:rsidR="00507CDF">
        <w:rPr>
          <w:rStyle w:val="ECCParagraph"/>
        </w:rPr>
      </w:r>
      <w:r w:rsidR="00507CDF">
        <w:rPr>
          <w:rStyle w:val="ECCParagraph"/>
        </w:rPr>
        <w:fldChar w:fldCharType="separate"/>
      </w:r>
      <w:r w:rsidR="00507CDF">
        <w:rPr>
          <w:rStyle w:val="ECCParagraph"/>
        </w:rPr>
        <w:t>[24]</w:t>
      </w:r>
      <w:r w:rsidR="00507CDF">
        <w:rPr>
          <w:rStyle w:val="ECCParagraph"/>
        </w:rPr>
        <w:fldChar w:fldCharType="end"/>
      </w:r>
      <w:r w:rsidR="00507CDF">
        <w:rPr>
          <w:rStyle w:val="ECCParagraph"/>
        </w:rPr>
        <w:t xml:space="preserve"> </w:t>
      </w:r>
      <w:r w:rsidRPr="0005228F">
        <w:rPr>
          <w:rStyle w:val="ECCParagraph"/>
        </w:rPr>
        <w:t>as these do not contain adjacent channel selectivity values. Instead, the red lines indicate the corresponding values from ETSI ES 202 131</w:t>
      </w:r>
      <w:r w:rsidR="00507CDF">
        <w:rPr>
          <w:rStyle w:val="ECCParagraph"/>
        </w:rPr>
        <w:t xml:space="preserve"> </w:t>
      </w:r>
      <w:r w:rsidR="00507CDF">
        <w:rPr>
          <w:rStyle w:val="ECCParagraph"/>
        </w:rPr>
        <w:fldChar w:fldCharType="begin"/>
      </w:r>
      <w:r w:rsidR="00507CDF">
        <w:rPr>
          <w:rStyle w:val="ECCParagraph"/>
        </w:rPr>
        <w:instrText xml:space="preserve"> REF _Ref26537165 \r \h </w:instrText>
      </w:r>
      <w:r w:rsidR="00507CDF">
        <w:rPr>
          <w:rStyle w:val="ECCParagraph"/>
        </w:rPr>
      </w:r>
      <w:r w:rsidR="00507CDF">
        <w:rPr>
          <w:rStyle w:val="ECCParagraph"/>
        </w:rPr>
        <w:fldChar w:fldCharType="separate"/>
      </w:r>
      <w:r w:rsidR="00507CDF">
        <w:rPr>
          <w:rStyle w:val="ECCParagraph"/>
        </w:rPr>
        <w:t>[34]</w:t>
      </w:r>
      <w:r w:rsidR="00507CDF">
        <w:rPr>
          <w:rStyle w:val="ECCParagraph"/>
        </w:rPr>
        <w:fldChar w:fldCharType="end"/>
      </w:r>
      <w:r w:rsidRPr="0005228F">
        <w:rPr>
          <w:rStyle w:val="ECCParagraph"/>
        </w:rPr>
        <w:t xml:space="preserve"> for the adjacent channel. Selectivity values in this standard are dependent on the gross data rate supported by the modulation parameters. The net data rates that have been measured for the different receivers are assumed to be one class below the gross data rates. The latest version of ETSI ES 202 131 was from 2003 and does not contain values for IEEE 802.11n systems. This is the reason why no requirements could be obtained for some Rx in the 5 GHz band. </w:t>
      </w:r>
    </w:p>
    <w:p w14:paraId="550C9D74" w14:textId="77777777" w:rsidR="00844380" w:rsidRPr="0005228F" w:rsidRDefault="00844380" w:rsidP="00844380">
      <w:pPr>
        <w:pStyle w:val="Heading4"/>
        <w:rPr>
          <w:lang w:val="en-GB"/>
        </w:rPr>
      </w:pPr>
      <w:bookmarkStart w:id="427" w:name="_Toc26977288"/>
      <w:bookmarkStart w:id="428" w:name="_Toc21332789"/>
      <w:bookmarkStart w:id="429" w:name="_Toc31812111"/>
      <w:r w:rsidRPr="0005228F">
        <w:rPr>
          <w:lang w:val="en-GB"/>
        </w:rPr>
        <w:t>Blocking</w:t>
      </w:r>
      <w:bookmarkEnd w:id="427"/>
      <w:bookmarkEnd w:id="428"/>
      <w:bookmarkEnd w:id="429"/>
    </w:p>
    <w:p w14:paraId="60014F65" w14:textId="77777777" w:rsidR="00844380" w:rsidRPr="0005228F" w:rsidRDefault="00844380" w:rsidP="00844380">
      <w:pPr>
        <w:rPr>
          <w:rStyle w:val="ECCParagraph"/>
        </w:rPr>
      </w:pPr>
      <w:r w:rsidRPr="0005228F">
        <w:rPr>
          <w:rStyle w:val="ECCParagraph"/>
        </w:rPr>
        <w:t>The standard offset between wanted and unwanted frequencies for this measurement was 25 MHz for the 2.4 GHz range and 110 MHz for the 5 GHz range (all relative to centre frequencies).</w:t>
      </w:r>
    </w:p>
    <w:p w14:paraId="2D4FB0E1" w14:textId="77777777" w:rsidR="00844380" w:rsidRPr="0005228F" w:rsidRDefault="00844380" w:rsidP="00844380">
      <w:r w:rsidRPr="003C2CC3">
        <w:rPr>
          <w:noProof/>
          <w:lang w:eastAsia="da-DK"/>
        </w:rPr>
        <w:drawing>
          <wp:anchor distT="0" distB="0" distL="114300" distR="114300" simplePos="0" relativeHeight="251675136" behindDoc="0" locked="0" layoutInCell="1" allowOverlap="1" wp14:anchorId="2A5A43C8" wp14:editId="63E7071A">
            <wp:simplePos x="0" y="0"/>
            <wp:positionH relativeFrom="column">
              <wp:posOffset>3178810</wp:posOffset>
            </wp:positionH>
            <wp:positionV relativeFrom="paragraph">
              <wp:posOffset>1905</wp:posOffset>
            </wp:positionV>
            <wp:extent cx="3190875" cy="2295525"/>
            <wp:effectExtent l="0" t="0" r="9525" b="9525"/>
            <wp:wrapNone/>
            <wp:docPr id="1001" name="Grafik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90875" cy="2295525"/>
                    </a:xfrm>
                    <a:prstGeom prst="rect">
                      <a:avLst/>
                    </a:prstGeom>
                    <a:noFill/>
                  </pic:spPr>
                </pic:pic>
              </a:graphicData>
            </a:graphic>
          </wp:anchor>
        </w:drawing>
      </w:r>
      <w:r w:rsidRPr="003C2CC3">
        <w:rPr>
          <w:noProof/>
        </w:rPr>
        <w:drawing>
          <wp:inline distT="0" distB="0" distL="0" distR="0" wp14:anchorId="31085A2C" wp14:editId="287808C7">
            <wp:extent cx="3173254" cy="2295525"/>
            <wp:effectExtent l="0" t="0" r="8255" b="0"/>
            <wp:docPr id="1000" name="Grafik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177074" cy="2298289"/>
                    </a:xfrm>
                    <a:prstGeom prst="rect">
                      <a:avLst/>
                    </a:prstGeom>
                    <a:noFill/>
                  </pic:spPr>
                </pic:pic>
              </a:graphicData>
            </a:graphic>
          </wp:inline>
        </w:drawing>
      </w:r>
    </w:p>
    <w:p w14:paraId="654183C0" w14:textId="77777777" w:rsidR="00844380" w:rsidRPr="0005228F" w:rsidRDefault="00844380" w:rsidP="00844380">
      <w:pPr>
        <w:pStyle w:val="Caption"/>
        <w:rPr>
          <w:lang w:val="en-GB"/>
        </w:rPr>
      </w:pPr>
      <w:bookmarkStart w:id="430" w:name="_Ref516065962"/>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25</w:t>
      </w:r>
      <w:r w:rsidRPr="0005228F">
        <w:rPr>
          <w:lang w:val="en-GB"/>
        </w:rPr>
        <w:fldChar w:fldCharType="end"/>
      </w:r>
      <w:bookmarkEnd w:id="430"/>
      <w:r w:rsidRPr="0005228F">
        <w:rPr>
          <w:lang w:val="en-GB"/>
        </w:rPr>
        <w:t>: Measured blocking of RLAN receivers for standard frequency offsets</w:t>
      </w:r>
    </w:p>
    <w:p w14:paraId="1D6838B0" w14:textId="77777777" w:rsidR="00844380" w:rsidRPr="0005228F" w:rsidRDefault="00844380" w:rsidP="00844380">
      <w:r w:rsidRPr="0005228F">
        <w:t xml:space="preserve">All levels in </w:t>
      </w:r>
      <w:r w:rsidRPr="0005228F">
        <w:rPr>
          <w:highlight w:val="yellow"/>
        </w:rPr>
        <w:fldChar w:fldCharType="begin"/>
      </w:r>
      <w:r w:rsidRPr="0005228F">
        <w:instrText xml:space="preserve"> REF _Ref516065962 \h </w:instrText>
      </w:r>
      <w:r w:rsidRPr="0005228F">
        <w:rPr>
          <w:highlight w:val="yellow"/>
        </w:rPr>
        <w:instrText xml:space="preserve"> \* MERGEFORMAT </w:instrText>
      </w:r>
      <w:r w:rsidRPr="0005228F">
        <w:rPr>
          <w:highlight w:val="yellow"/>
        </w:rPr>
      </w:r>
      <w:r w:rsidRPr="0005228F">
        <w:rPr>
          <w:highlight w:val="yellow"/>
        </w:rPr>
        <w:fldChar w:fldCharType="separate"/>
      </w:r>
      <w:r w:rsidRPr="0005228F">
        <w:t>Figure 25</w:t>
      </w:r>
      <w:r w:rsidRPr="0005228F">
        <w:rPr>
          <w:highlight w:val="yellow"/>
        </w:rPr>
        <w:fldChar w:fldCharType="end"/>
      </w:r>
      <w:r w:rsidRPr="0005228F">
        <w:t xml:space="preserve"> are average burst levels over the whole signal bandwidth.</w:t>
      </w:r>
    </w:p>
    <w:p w14:paraId="42538CE8" w14:textId="77777777" w:rsidR="00844380" w:rsidRPr="0005228F" w:rsidRDefault="00844380" w:rsidP="00844380">
      <w:r w:rsidRPr="0005228F">
        <w:t>For some receivers blocking was also measured with higher separations between wanted and unwanted frequencies.</w:t>
      </w:r>
    </w:p>
    <w:p w14:paraId="1A517960" w14:textId="77777777" w:rsidR="00844380" w:rsidRPr="0005228F" w:rsidRDefault="00844380" w:rsidP="00844380">
      <w:r w:rsidRPr="003C2CC3">
        <w:rPr>
          <w:noProof/>
          <w:lang w:eastAsia="da-DK"/>
        </w:rPr>
        <w:drawing>
          <wp:anchor distT="0" distB="0" distL="114300" distR="114300" simplePos="0" relativeHeight="251685376" behindDoc="0" locked="0" layoutInCell="1" allowOverlap="1" wp14:anchorId="1FF57603" wp14:editId="26BD2204">
            <wp:simplePos x="0" y="0"/>
            <wp:positionH relativeFrom="column">
              <wp:posOffset>3134360</wp:posOffset>
            </wp:positionH>
            <wp:positionV relativeFrom="paragraph">
              <wp:posOffset>1905</wp:posOffset>
            </wp:positionV>
            <wp:extent cx="3249010" cy="1981200"/>
            <wp:effectExtent l="0" t="0" r="8890" b="0"/>
            <wp:wrapNone/>
            <wp:docPr id="1012" name="Grafik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49010" cy="1981200"/>
                    </a:xfrm>
                    <a:prstGeom prst="rect">
                      <a:avLst/>
                    </a:prstGeom>
                    <a:noFill/>
                  </pic:spPr>
                </pic:pic>
              </a:graphicData>
            </a:graphic>
            <wp14:sizeRelH relativeFrom="margin">
              <wp14:pctWidth>0</wp14:pctWidth>
            </wp14:sizeRelH>
            <wp14:sizeRelV relativeFrom="margin">
              <wp14:pctHeight>0</wp14:pctHeight>
            </wp14:sizeRelV>
          </wp:anchor>
        </w:drawing>
      </w:r>
      <w:r w:rsidRPr="003C2CC3">
        <w:rPr>
          <w:noProof/>
        </w:rPr>
        <w:drawing>
          <wp:inline distT="0" distB="0" distL="0" distR="0" wp14:anchorId="40CEAD86" wp14:editId="53E3BEC0">
            <wp:extent cx="3129973" cy="1981200"/>
            <wp:effectExtent l="0" t="0" r="0" b="0"/>
            <wp:docPr id="1011" name="Grafik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143965" cy="1990057"/>
                    </a:xfrm>
                    <a:prstGeom prst="rect">
                      <a:avLst/>
                    </a:prstGeom>
                    <a:noFill/>
                  </pic:spPr>
                </pic:pic>
              </a:graphicData>
            </a:graphic>
          </wp:inline>
        </w:drawing>
      </w:r>
    </w:p>
    <w:p w14:paraId="42AA0A3A" w14:textId="77777777" w:rsidR="00844380" w:rsidRPr="0005228F" w:rsidRDefault="00844380" w:rsidP="00844380">
      <w:pPr>
        <w:pStyle w:val="Caption"/>
        <w:rPr>
          <w:lang w:val="en-GB"/>
        </w:rPr>
      </w:pPr>
      <w:bookmarkStart w:id="431" w:name="_Ref516065970"/>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26</w:t>
      </w:r>
      <w:r w:rsidRPr="0005228F">
        <w:rPr>
          <w:lang w:val="en-GB"/>
        </w:rPr>
        <w:fldChar w:fldCharType="end"/>
      </w:r>
      <w:bookmarkEnd w:id="431"/>
      <w:r w:rsidRPr="0005228F">
        <w:rPr>
          <w:lang w:val="en-GB"/>
        </w:rPr>
        <w:t>: Measured blocking of RLAN receivers for different frequency offsets</w:t>
      </w:r>
    </w:p>
    <w:p w14:paraId="10572F4F" w14:textId="77777777" w:rsidR="00844380" w:rsidRPr="0005228F" w:rsidRDefault="00844380" w:rsidP="00844380">
      <w:pPr>
        <w:rPr>
          <w:rStyle w:val="ECCParagraph"/>
        </w:rPr>
      </w:pPr>
      <w:r w:rsidRPr="0005228F">
        <w:rPr>
          <w:rStyle w:val="ECCParagraph"/>
        </w:rPr>
        <w:t xml:space="preserve">The y-axis in </w:t>
      </w:r>
      <w:r w:rsidRPr="0005228F">
        <w:rPr>
          <w:rStyle w:val="ECCParagraph"/>
          <w:highlight w:val="yellow"/>
        </w:rPr>
        <w:fldChar w:fldCharType="begin"/>
      </w:r>
      <w:r w:rsidRPr="0005228F">
        <w:rPr>
          <w:rStyle w:val="ECCParagraph"/>
        </w:rPr>
        <w:instrText xml:space="preserve"> REF _Ref516065970 \h </w:instrText>
      </w:r>
      <w:r w:rsidRPr="0005228F">
        <w:rPr>
          <w:rStyle w:val="ECCParagraph"/>
          <w:highlight w:val="yellow"/>
        </w:rPr>
        <w:instrText xml:space="preserve"> \* MERGEFORMAT </w:instrText>
      </w:r>
      <w:r w:rsidRPr="0005228F">
        <w:rPr>
          <w:rStyle w:val="ECCParagraph"/>
          <w:highlight w:val="yellow"/>
        </w:rPr>
      </w:r>
      <w:r w:rsidRPr="0005228F">
        <w:rPr>
          <w:rStyle w:val="ECCParagraph"/>
          <w:highlight w:val="yellow"/>
        </w:rPr>
        <w:fldChar w:fldCharType="separate"/>
      </w:r>
      <w:r w:rsidRPr="0005228F">
        <w:rPr>
          <w:rStyle w:val="ECCParagraph"/>
        </w:rPr>
        <w:t>Figure 26</w:t>
      </w:r>
      <w:r w:rsidRPr="0005228F">
        <w:rPr>
          <w:rStyle w:val="ECCParagraph"/>
          <w:highlight w:val="yellow"/>
        </w:rPr>
        <w:fldChar w:fldCharType="end"/>
      </w:r>
      <w:r w:rsidRPr="0005228F">
        <w:rPr>
          <w:rStyle w:val="ECCParagraph"/>
        </w:rPr>
        <w:t xml:space="preserve"> denotes the difference between wanted and unwanted average burst level over the whole signal bandwidth.</w:t>
      </w:r>
    </w:p>
    <w:p w14:paraId="7BBEB42D" w14:textId="3331A30F" w:rsidR="00844380" w:rsidRPr="0005228F" w:rsidRDefault="00844380" w:rsidP="00844380">
      <w:pPr>
        <w:rPr>
          <w:rStyle w:val="ECCParagraph"/>
        </w:rPr>
      </w:pPr>
      <w:r w:rsidRPr="0005228F">
        <w:rPr>
          <w:rStyle w:val="ECCParagraph"/>
        </w:rPr>
        <w:t>Blocking levels in EN 300 328</w:t>
      </w:r>
      <w:r w:rsidR="00507CDF">
        <w:rPr>
          <w:rStyle w:val="ECCParagraph"/>
        </w:rPr>
        <w:t xml:space="preserve"> </w:t>
      </w:r>
      <w:r w:rsidR="00507CDF">
        <w:rPr>
          <w:rStyle w:val="ECCParagraph"/>
        </w:rPr>
        <w:fldChar w:fldCharType="begin"/>
      </w:r>
      <w:r w:rsidR="00507CDF">
        <w:rPr>
          <w:rStyle w:val="ECCParagraph"/>
        </w:rPr>
        <w:instrText xml:space="preserve"> REF _Ref26537079 \r \h </w:instrText>
      </w:r>
      <w:r w:rsidR="00507CDF">
        <w:rPr>
          <w:rStyle w:val="ECCParagraph"/>
        </w:rPr>
      </w:r>
      <w:r w:rsidR="00507CDF">
        <w:rPr>
          <w:rStyle w:val="ECCParagraph"/>
        </w:rPr>
        <w:fldChar w:fldCharType="separate"/>
      </w:r>
      <w:r w:rsidR="00507CDF">
        <w:rPr>
          <w:rStyle w:val="ECCParagraph"/>
        </w:rPr>
        <w:t>[23]</w:t>
      </w:r>
      <w:r w:rsidR="00507CDF">
        <w:rPr>
          <w:rStyle w:val="ECCParagraph"/>
        </w:rPr>
        <w:fldChar w:fldCharType="end"/>
      </w:r>
      <w:r w:rsidRPr="0005228F">
        <w:rPr>
          <w:rStyle w:val="ECCParagraph"/>
        </w:rPr>
        <w:t xml:space="preserve"> and EN 301 893 </w:t>
      </w:r>
      <w:r w:rsidR="00507CDF">
        <w:rPr>
          <w:rStyle w:val="ECCParagraph"/>
        </w:rPr>
        <w:fldChar w:fldCharType="begin"/>
      </w:r>
      <w:r w:rsidR="00507CDF">
        <w:rPr>
          <w:rStyle w:val="ECCParagraph"/>
        </w:rPr>
        <w:instrText xml:space="preserve"> REF _Ref26537090 \r \h </w:instrText>
      </w:r>
      <w:r w:rsidR="00507CDF">
        <w:rPr>
          <w:rStyle w:val="ECCParagraph"/>
        </w:rPr>
      </w:r>
      <w:r w:rsidR="00507CDF">
        <w:rPr>
          <w:rStyle w:val="ECCParagraph"/>
        </w:rPr>
        <w:fldChar w:fldCharType="separate"/>
      </w:r>
      <w:r w:rsidR="00507CDF">
        <w:rPr>
          <w:rStyle w:val="ECCParagraph"/>
        </w:rPr>
        <w:t>[24]</w:t>
      </w:r>
      <w:r w:rsidR="00507CDF">
        <w:rPr>
          <w:rStyle w:val="ECCParagraph"/>
        </w:rPr>
        <w:fldChar w:fldCharType="end"/>
      </w:r>
      <w:r w:rsidR="00507CDF">
        <w:rPr>
          <w:rStyle w:val="ECCParagraph"/>
        </w:rPr>
        <w:t xml:space="preserve"> </w:t>
      </w:r>
      <w:r w:rsidRPr="0005228F">
        <w:rPr>
          <w:rStyle w:val="ECCParagraph"/>
        </w:rPr>
        <w:t xml:space="preserve">are specified as absolute unwanted signal levels, measured at a wanted signal level that is 6 dB above sensitivity. This would result in different blocking rejection requirements for every tested device. </w:t>
      </w:r>
    </w:p>
    <w:p w14:paraId="5E131151" w14:textId="77777777" w:rsidR="00844380" w:rsidRPr="0005228F" w:rsidRDefault="00844380" w:rsidP="00844380">
      <w:pPr>
        <w:pStyle w:val="Heading4"/>
        <w:rPr>
          <w:lang w:val="en-GB"/>
        </w:rPr>
      </w:pPr>
      <w:bookmarkStart w:id="432" w:name="_Toc26977289"/>
      <w:bookmarkStart w:id="433" w:name="_Toc21332790"/>
      <w:bookmarkStart w:id="434" w:name="_Toc31812112"/>
      <w:r w:rsidRPr="0005228F">
        <w:rPr>
          <w:lang w:val="en-GB"/>
        </w:rPr>
        <w:t>Overloading immunity</w:t>
      </w:r>
      <w:bookmarkEnd w:id="432"/>
      <w:bookmarkEnd w:id="433"/>
      <w:bookmarkEnd w:id="434"/>
    </w:p>
    <w:p w14:paraId="1C8C2AB8" w14:textId="77777777" w:rsidR="00844380" w:rsidRPr="0005228F" w:rsidRDefault="00844380" w:rsidP="00844380">
      <w:pPr>
        <w:jc w:val="center"/>
      </w:pPr>
      <w:r w:rsidRPr="003C2CC3">
        <w:rPr>
          <w:noProof/>
          <w:lang w:eastAsia="da-DK"/>
        </w:rPr>
        <w:drawing>
          <wp:inline distT="0" distB="0" distL="0" distR="0" wp14:anchorId="6319BA1E" wp14:editId="6D060017">
            <wp:extent cx="2861310" cy="2300605"/>
            <wp:effectExtent l="0" t="0" r="0" b="444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861310" cy="2300605"/>
                    </a:xfrm>
                    <a:prstGeom prst="rect">
                      <a:avLst/>
                    </a:prstGeom>
                    <a:noFill/>
                    <a:ln>
                      <a:noFill/>
                    </a:ln>
                  </pic:spPr>
                </pic:pic>
              </a:graphicData>
            </a:graphic>
          </wp:inline>
        </w:drawing>
      </w:r>
      <w:r w:rsidRPr="003C2CC3">
        <w:rPr>
          <w:noProof/>
        </w:rPr>
        <w:drawing>
          <wp:inline distT="0" distB="0" distL="0" distR="0" wp14:anchorId="1A3E617A" wp14:editId="662E472E">
            <wp:extent cx="2861310" cy="2300605"/>
            <wp:effectExtent l="0" t="0" r="0" b="444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61310" cy="2300605"/>
                    </a:xfrm>
                    <a:prstGeom prst="rect">
                      <a:avLst/>
                    </a:prstGeom>
                    <a:noFill/>
                    <a:ln>
                      <a:noFill/>
                    </a:ln>
                  </pic:spPr>
                </pic:pic>
              </a:graphicData>
            </a:graphic>
          </wp:inline>
        </w:drawing>
      </w:r>
    </w:p>
    <w:p w14:paraId="484F8399"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27</w:t>
      </w:r>
      <w:r w:rsidRPr="0005228F">
        <w:rPr>
          <w:lang w:val="en-GB"/>
        </w:rPr>
        <w:fldChar w:fldCharType="end"/>
      </w:r>
      <w:r w:rsidRPr="0005228F">
        <w:rPr>
          <w:lang w:val="en-GB"/>
        </w:rPr>
        <w:t>: Measured overloading immunity of RLAN receivers</w:t>
      </w:r>
    </w:p>
    <w:p w14:paraId="2D786B9C" w14:textId="77777777" w:rsidR="00844380" w:rsidRPr="0005228F" w:rsidRDefault="00844380" w:rsidP="00844380">
      <w:pPr>
        <w:rPr>
          <w:rStyle w:val="ECCParagraph"/>
        </w:rPr>
      </w:pPr>
      <w:r w:rsidRPr="0005228F">
        <w:rPr>
          <w:rStyle w:val="ECCParagraph"/>
        </w:rPr>
        <w:t>True overloading was only proven for receivers 5 and 7 (2.4 GHz range) and receivers 2 and 4 (5 GHz range). All other receivers could manage with higher unwanted signal levels if the wanted signal level was increased, which means they were initially not yet overloaded. In these cases, blocking may have been the dominating effect.</w:t>
      </w:r>
    </w:p>
    <w:p w14:paraId="7FC51024" w14:textId="018FFA74" w:rsidR="00844380" w:rsidRPr="0005228F" w:rsidRDefault="00844380" w:rsidP="00844380">
      <w:pPr>
        <w:rPr>
          <w:rStyle w:val="ECCParagraph"/>
        </w:rPr>
      </w:pPr>
      <w:bookmarkStart w:id="435" w:name="_Hlk5705374"/>
      <w:r w:rsidRPr="0005228F">
        <w:rPr>
          <w:rStyle w:val="ECCParagraph"/>
        </w:rPr>
        <w:t>ETSI EN 300 328</w:t>
      </w:r>
      <w:r w:rsidR="00507CDF">
        <w:rPr>
          <w:rStyle w:val="ECCParagraph"/>
        </w:rPr>
        <w:t xml:space="preserve"> </w:t>
      </w:r>
      <w:r w:rsidR="00507CDF">
        <w:rPr>
          <w:rStyle w:val="ECCParagraph"/>
        </w:rPr>
        <w:fldChar w:fldCharType="begin"/>
      </w:r>
      <w:r w:rsidR="00507CDF">
        <w:rPr>
          <w:rStyle w:val="ECCParagraph"/>
        </w:rPr>
        <w:instrText xml:space="preserve"> REF _Ref26537079 \r \h </w:instrText>
      </w:r>
      <w:r w:rsidR="00507CDF">
        <w:rPr>
          <w:rStyle w:val="ECCParagraph"/>
        </w:rPr>
      </w:r>
      <w:r w:rsidR="00507CDF">
        <w:rPr>
          <w:rStyle w:val="ECCParagraph"/>
        </w:rPr>
        <w:fldChar w:fldCharType="separate"/>
      </w:r>
      <w:r w:rsidR="00507CDF">
        <w:rPr>
          <w:rStyle w:val="ECCParagraph"/>
        </w:rPr>
        <w:t>[23]</w:t>
      </w:r>
      <w:r w:rsidR="00507CDF">
        <w:rPr>
          <w:rStyle w:val="ECCParagraph"/>
        </w:rPr>
        <w:fldChar w:fldCharType="end"/>
      </w:r>
      <w:r w:rsidRPr="0005228F">
        <w:rPr>
          <w:rStyle w:val="ECCParagraph"/>
        </w:rPr>
        <w:t>, EN 301 893</w:t>
      </w:r>
      <w:r w:rsidR="00507CDF">
        <w:rPr>
          <w:rStyle w:val="ECCParagraph"/>
        </w:rPr>
        <w:t xml:space="preserve"> </w:t>
      </w:r>
      <w:r w:rsidR="00507CDF">
        <w:rPr>
          <w:rStyle w:val="ECCParagraph"/>
        </w:rPr>
        <w:fldChar w:fldCharType="begin"/>
      </w:r>
      <w:r w:rsidR="00507CDF">
        <w:rPr>
          <w:rStyle w:val="ECCParagraph"/>
        </w:rPr>
        <w:instrText xml:space="preserve"> REF _Ref26537090 \r \h </w:instrText>
      </w:r>
      <w:r w:rsidR="00507CDF">
        <w:rPr>
          <w:rStyle w:val="ECCParagraph"/>
        </w:rPr>
      </w:r>
      <w:r w:rsidR="00507CDF">
        <w:rPr>
          <w:rStyle w:val="ECCParagraph"/>
        </w:rPr>
        <w:fldChar w:fldCharType="separate"/>
      </w:r>
      <w:r w:rsidR="00507CDF">
        <w:rPr>
          <w:rStyle w:val="ECCParagraph"/>
        </w:rPr>
        <w:t>[24]</w:t>
      </w:r>
      <w:r w:rsidR="00507CDF">
        <w:rPr>
          <w:rStyle w:val="ECCParagraph"/>
        </w:rPr>
        <w:fldChar w:fldCharType="end"/>
      </w:r>
      <w:r w:rsidRPr="0005228F">
        <w:rPr>
          <w:rStyle w:val="ECCParagraph"/>
        </w:rPr>
        <w:t xml:space="preserve"> and ES 202 131 </w:t>
      </w:r>
      <w:r w:rsidR="00507CDF">
        <w:rPr>
          <w:rStyle w:val="ECCParagraph"/>
        </w:rPr>
        <w:fldChar w:fldCharType="begin"/>
      </w:r>
      <w:r w:rsidR="00507CDF">
        <w:rPr>
          <w:rStyle w:val="ECCParagraph"/>
        </w:rPr>
        <w:instrText xml:space="preserve"> REF _Ref26537165 \r \h </w:instrText>
      </w:r>
      <w:r w:rsidR="00507CDF">
        <w:rPr>
          <w:rStyle w:val="ECCParagraph"/>
        </w:rPr>
      </w:r>
      <w:r w:rsidR="00507CDF">
        <w:rPr>
          <w:rStyle w:val="ECCParagraph"/>
        </w:rPr>
        <w:fldChar w:fldCharType="separate"/>
      </w:r>
      <w:r w:rsidR="00507CDF">
        <w:rPr>
          <w:rStyle w:val="ECCParagraph"/>
        </w:rPr>
        <w:t>[34]</w:t>
      </w:r>
      <w:r w:rsidR="00507CDF">
        <w:rPr>
          <w:rStyle w:val="ECCParagraph"/>
        </w:rPr>
        <w:fldChar w:fldCharType="end"/>
      </w:r>
      <w:r w:rsidR="00507CDF">
        <w:rPr>
          <w:rStyle w:val="ECCParagraph"/>
        </w:rPr>
        <w:t xml:space="preserve"> </w:t>
      </w:r>
      <w:r w:rsidRPr="0005228F">
        <w:rPr>
          <w:rStyle w:val="ECCParagraph"/>
        </w:rPr>
        <w:t>do not contain values for overloading immunity.</w:t>
      </w:r>
    </w:p>
    <w:p w14:paraId="4609386D" w14:textId="77777777" w:rsidR="00844380" w:rsidRPr="0005228F" w:rsidRDefault="00844380" w:rsidP="00844380">
      <w:pPr>
        <w:pStyle w:val="Heading4"/>
        <w:rPr>
          <w:lang w:val="en-GB"/>
        </w:rPr>
      </w:pPr>
      <w:bookmarkStart w:id="436" w:name="_Toc26977290"/>
      <w:bookmarkStart w:id="437" w:name="_Toc21332791"/>
      <w:bookmarkStart w:id="438" w:name="_Toc31812113"/>
      <w:bookmarkEnd w:id="435"/>
      <w:r w:rsidRPr="0005228F">
        <w:rPr>
          <w:lang w:val="en-GB"/>
        </w:rPr>
        <w:t>Intermodulation immunity</w:t>
      </w:r>
      <w:bookmarkEnd w:id="436"/>
      <w:bookmarkEnd w:id="437"/>
      <w:bookmarkEnd w:id="438"/>
    </w:p>
    <w:p w14:paraId="6AC69778" w14:textId="77777777" w:rsidR="00844380" w:rsidRPr="0005228F" w:rsidRDefault="00844380" w:rsidP="00844380">
      <w:pPr>
        <w:rPr>
          <w:rStyle w:val="ECCParagraph"/>
          <w:rFonts w:cs="Arial"/>
          <w:bCs/>
          <w:i/>
          <w:color w:val="D2232A"/>
          <w:szCs w:val="26"/>
        </w:rPr>
      </w:pPr>
      <w:r w:rsidRPr="0005228F">
        <w:rPr>
          <w:rStyle w:val="ECCParagraph"/>
        </w:rPr>
        <w:t>Measurement of the intermodulation immunity was only possible for DUTs with external antenna connectors due to the limited available unwanted signal level.</w:t>
      </w:r>
    </w:p>
    <w:p w14:paraId="5FADC9AF" w14:textId="77777777" w:rsidR="00844380" w:rsidRPr="0005228F" w:rsidRDefault="00844380" w:rsidP="00844380">
      <w:r w:rsidRPr="0005228F">
        <w:t xml:space="preserve">The unwanted signal frequencies were placed at least 20 MHz away from the edge of the wanted channel in a way that they produce a third order IM product fully inside the wanted channel. </w:t>
      </w:r>
    </w:p>
    <w:p w14:paraId="291F186A" w14:textId="77777777" w:rsidR="00844380" w:rsidRPr="0005228F" w:rsidRDefault="00844380" w:rsidP="00844380">
      <w:pPr>
        <w:pStyle w:val="ECCFiguregraphcentered"/>
        <w:rPr>
          <w:noProof w:val="0"/>
          <w:lang w:val="en-GB"/>
        </w:rPr>
      </w:pPr>
      <w:r w:rsidRPr="003C2CC3">
        <w:rPr>
          <w:lang w:val="en-GB" w:eastAsia="da-DK"/>
        </w:rPr>
        <w:drawing>
          <wp:inline distT="0" distB="0" distL="0" distR="0" wp14:anchorId="186DA2F4" wp14:editId="67960F90">
            <wp:extent cx="4642972" cy="2583144"/>
            <wp:effectExtent l="0" t="0" r="5715" b="825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650336" cy="2587241"/>
                    </a:xfrm>
                    <a:prstGeom prst="rect">
                      <a:avLst/>
                    </a:prstGeom>
                    <a:noFill/>
                    <a:ln>
                      <a:noFill/>
                    </a:ln>
                  </pic:spPr>
                </pic:pic>
              </a:graphicData>
            </a:graphic>
          </wp:inline>
        </w:drawing>
      </w:r>
    </w:p>
    <w:p w14:paraId="28F86C2E" w14:textId="77777777" w:rsidR="00844380" w:rsidRPr="0005228F" w:rsidRDefault="00844380" w:rsidP="00844380">
      <w:pPr>
        <w:pStyle w:val="Caption"/>
        <w:rPr>
          <w:lang w:val="en-GB"/>
        </w:rPr>
      </w:pPr>
      <w:bookmarkStart w:id="439" w:name="_Ref516065985"/>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28</w:t>
      </w:r>
      <w:r w:rsidRPr="0005228F">
        <w:rPr>
          <w:lang w:val="en-GB"/>
        </w:rPr>
        <w:fldChar w:fldCharType="end"/>
      </w:r>
      <w:bookmarkEnd w:id="439"/>
      <w:r w:rsidRPr="0005228F">
        <w:rPr>
          <w:lang w:val="en-GB"/>
        </w:rPr>
        <w:t>: Measured intermodulation immunity for 2.4 GHz RLAN receivers</w:t>
      </w:r>
    </w:p>
    <w:p w14:paraId="5D5AFA19" w14:textId="77777777" w:rsidR="00844380" w:rsidRPr="0005228F" w:rsidRDefault="00844380" w:rsidP="00844380">
      <w:pPr>
        <w:pStyle w:val="ECCFiguregraphcentered"/>
        <w:rPr>
          <w:noProof w:val="0"/>
          <w:lang w:val="en-GB"/>
        </w:rPr>
      </w:pPr>
      <w:r w:rsidRPr="003C2CC3">
        <w:rPr>
          <w:lang w:val="en-GB" w:eastAsia="da-DK"/>
        </w:rPr>
        <w:drawing>
          <wp:inline distT="0" distB="0" distL="0" distR="0" wp14:anchorId="4AD3DE84" wp14:editId="3D0C4818">
            <wp:extent cx="4952123" cy="2778826"/>
            <wp:effectExtent l="0" t="0" r="1270" b="254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54062" cy="2779914"/>
                    </a:xfrm>
                    <a:prstGeom prst="rect">
                      <a:avLst/>
                    </a:prstGeom>
                    <a:noFill/>
                    <a:ln>
                      <a:noFill/>
                    </a:ln>
                  </pic:spPr>
                </pic:pic>
              </a:graphicData>
            </a:graphic>
          </wp:inline>
        </w:drawing>
      </w:r>
    </w:p>
    <w:p w14:paraId="063985AD" w14:textId="77777777" w:rsidR="00844380" w:rsidRPr="0005228F" w:rsidRDefault="00844380" w:rsidP="00844380">
      <w:pPr>
        <w:pStyle w:val="Caption"/>
        <w:rPr>
          <w:lang w:val="en-GB"/>
        </w:rPr>
      </w:pPr>
      <w:bookmarkStart w:id="440" w:name="_Ref516065991"/>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29</w:t>
      </w:r>
      <w:r w:rsidRPr="0005228F">
        <w:rPr>
          <w:lang w:val="en-GB"/>
        </w:rPr>
        <w:fldChar w:fldCharType="end"/>
      </w:r>
      <w:bookmarkEnd w:id="440"/>
      <w:r w:rsidRPr="0005228F">
        <w:rPr>
          <w:lang w:val="en-GB"/>
        </w:rPr>
        <w:t>: Measured intermodulation immunity for 5 GHz RLAN receivers</w:t>
      </w:r>
    </w:p>
    <w:p w14:paraId="67C9E33C" w14:textId="77777777" w:rsidR="00844380" w:rsidRPr="0005228F" w:rsidRDefault="00844380" w:rsidP="00844380">
      <w:r w:rsidRPr="0005228F">
        <w:t xml:space="preserve">The levels presented in </w:t>
      </w:r>
      <w:r w:rsidRPr="0005228F">
        <w:fldChar w:fldCharType="begin"/>
      </w:r>
      <w:r w:rsidRPr="0005228F">
        <w:instrText xml:space="preserve"> REF _Ref516065985 \h  \* MERGEFORMAT </w:instrText>
      </w:r>
      <w:r w:rsidRPr="0005228F">
        <w:fldChar w:fldCharType="separate"/>
      </w:r>
      <w:r w:rsidRPr="0005228F">
        <w:t>Figure 28</w:t>
      </w:r>
      <w:r w:rsidRPr="0005228F">
        <w:fldChar w:fldCharType="end"/>
      </w:r>
      <w:r w:rsidRPr="0005228F">
        <w:t xml:space="preserve"> and </w:t>
      </w:r>
      <w:r w:rsidRPr="0005228F">
        <w:rPr>
          <w:highlight w:val="yellow"/>
        </w:rPr>
        <w:fldChar w:fldCharType="begin"/>
      </w:r>
      <w:r w:rsidRPr="0005228F">
        <w:rPr>
          <w:highlight w:val="yellow"/>
        </w:rPr>
        <w:instrText xml:space="preserve"> REF _Ref516065991 \h  \* MERGEFORMAT </w:instrText>
      </w:r>
      <w:r w:rsidRPr="0005228F">
        <w:rPr>
          <w:highlight w:val="yellow"/>
        </w:rPr>
      </w:r>
      <w:r w:rsidRPr="0005228F">
        <w:rPr>
          <w:highlight w:val="yellow"/>
        </w:rPr>
        <w:fldChar w:fldCharType="separate"/>
      </w:r>
      <w:r w:rsidRPr="0005228F">
        <w:t>Figure 29</w:t>
      </w:r>
      <w:r w:rsidRPr="0005228F">
        <w:rPr>
          <w:highlight w:val="yellow"/>
        </w:rPr>
        <w:fldChar w:fldCharType="end"/>
      </w:r>
      <w:r w:rsidRPr="0005228F">
        <w:t xml:space="preserve"> are the RMS levels of each of the two unwanted signals producing the intermodulation components, measured over the whole bandwidth, so the total unwanted energy seen by the receiver is 3 dB higher.</w:t>
      </w:r>
    </w:p>
    <w:p w14:paraId="471F6723" w14:textId="01EE28A3" w:rsidR="00844380" w:rsidRPr="0005228F" w:rsidRDefault="00844380" w:rsidP="00844380">
      <w:pPr>
        <w:rPr>
          <w:rStyle w:val="ECCParagraph"/>
        </w:rPr>
      </w:pPr>
      <w:bookmarkStart w:id="441" w:name="_Hlk5705415"/>
      <w:r w:rsidRPr="0005228F">
        <w:rPr>
          <w:rStyle w:val="ECCParagraph"/>
        </w:rPr>
        <w:t>ETSI EN 300 328</w:t>
      </w:r>
      <w:r w:rsidR="00507CDF">
        <w:rPr>
          <w:rStyle w:val="ECCParagraph"/>
        </w:rPr>
        <w:t xml:space="preserve"> </w:t>
      </w:r>
      <w:r w:rsidR="00507CDF">
        <w:rPr>
          <w:rStyle w:val="ECCParagraph"/>
        </w:rPr>
        <w:fldChar w:fldCharType="begin"/>
      </w:r>
      <w:r w:rsidR="00507CDF">
        <w:rPr>
          <w:rStyle w:val="ECCParagraph"/>
        </w:rPr>
        <w:instrText xml:space="preserve"> REF _Ref26537079 \r \h </w:instrText>
      </w:r>
      <w:r w:rsidR="00507CDF">
        <w:rPr>
          <w:rStyle w:val="ECCParagraph"/>
        </w:rPr>
      </w:r>
      <w:r w:rsidR="00507CDF">
        <w:rPr>
          <w:rStyle w:val="ECCParagraph"/>
        </w:rPr>
        <w:fldChar w:fldCharType="separate"/>
      </w:r>
      <w:r w:rsidR="00507CDF">
        <w:rPr>
          <w:rStyle w:val="ECCParagraph"/>
        </w:rPr>
        <w:t>[23]</w:t>
      </w:r>
      <w:r w:rsidR="00507CDF">
        <w:rPr>
          <w:rStyle w:val="ECCParagraph"/>
        </w:rPr>
        <w:fldChar w:fldCharType="end"/>
      </w:r>
      <w:r w:rsidRPr="0005228F">
        <w:rPr>
          <w:rStyle w:val="ECCParagraph"/>
        </w:rPr>
        <w:t xml:space="preserve">, EN 301 893 </w:t>
      </w:r>
      <w:r w:rsidR="00507CDF">
        <w:rPr>
          <w:rStyle w:val="ECCParagraph"/>
        </w:rPr>
        <w:fldChar w:fldCharType="begin"/>
      </w:r>
      <w:r w:rsidR="00507CDF">
        <w:rPr>
          <w:rStyle w:val="ECCParagraph"/>
        </w:rPr>
        <w:instrText xml:space="preserve"> REF _Ref26537090 \r \h </w:instrText>
      </w:r>
      <w:r w:rsidR="00507CDF">
        <w:rPr>
          <w:rStyle w:val="ECCParagraph"/>
        </w:rPr>
      </w:r>
      <w:r w:rsidR="00507CDF">
        <w:rPr>
          <w:rStyle w:val="ECCParagraph"/>
        </w:rPr>
        <w:fldChar w:fldCharType="separate"/>
      </w:r>
      <w:r w:rsidR="00507CDF">
        <w:rPr>
          <w:rStyle w:val="ECCParagraph"/>
        </w:rPr>
        <w:t>[24]</w:t>
      </w:r>
      <w:r w:rsidR="00507CDF">
        <w:rPr>
          <w:rStyle w:val="ECCParagraph"/>
        </w:rPr>
        <w:fldChar w:fldCharType="end"/>
      </w:r>
      <w:r w:rsidR="00507CDF">
        <w:rPr>
          <w:rStyle w:val="ECCParagraph"/>
        </w:rPr>
        <w:t xml:space="preserve"> </w:t>
      </w:r>
      <w:r w:rsidRPr="0005228F">
        <w:rPr>
          <w:rStyle w:val="ECCParagraph"/>
        </w:rPr>
        <w:t xml:space="preserve">and ES 202 131 </w:t>
      </w:r>
      <w:r w:rsidR="00507CDF">
        <w:rPr>
          <w:rStyle w:val="ECCParagraph"/>
        </w:rPr>
        <w:fldChar w:fldCharType="begin"/>
      </w:r>
      <w:r w:rsidR="00507CDF">
        <w:rPr>
          <w:rStyle w:val="ECCParagraph"/>
        </w:rPr>
        <w:instrText xml:space="preserve"> REF _Ref26537165 \r \h </w:instrText>
      </w:r>
      <w:r w:rsidR="00507CDF">
        <w:rPr>
          <w:rStyle w:val="ECCParagraph"/>
        </w:rPr>
      </w:r>
      <w:r w:rsidR="00507CDF">
        <w:rPr>
          <w:rStyle w:val="ECCParagraph"/>
        </w:rPr>
        <w:fldChar w:fldCharType="separate"/>
      </w:r>
      <w:r w:rsidR="00507CDF">
        <w:rPr>
          <w:rStyle w:val="ECCParagraph"/>
        </w:rPr>
        <w:t>[34]</w:t>
      </w:r>
      <w:r w:rsidR="00507CDF">
        <w:rPr>
          <w:rStyle w:val="ECCParagraph"/>
        </w:rPr>
        <w:fldChar w:fldCharType="end"/>
      </w:r>
      <w:r w:rsidR="00507CDF">
        <w:rPr>
          <w:rStyle w:val="ECCParagraph"/>
        </w:rPr>
        <w:t xml:space="preserve"> </w:t>
      </w:r>
      <w:r w:rsidRPr="0005228F">
        <w:rPr>
          <w:rStyle w:val="ECCParagraph"/>
        </w:rPr>
        <w:t>do not contain values for intermodulation immunity.</w:t>
      </w:r>
    </w:p>
    <w:p w14:paraId="1AC48A9A" w14:textId="77777777" w:rsidR="00844380" w:rsidRPr="0005228F" w:rsidRDefault="00844380" w:rsidP="00844380">
      <w:pPr>
        <w:pStyle w:val="Heading4"/>
        <w:rPr>
          <w:lang w:val="en-GB"/>
        </w:rPr>
      </w:pPr>
      <w:bookmarkStart w:id="442" w:name="_Toc26977291"/>
      <w:bookmarkStart w:id="443" w:name="_Toc21332792"/>
      <w:bookmarkStart w:id="444" w:name="_Toc31812114"/>
      <w:bookmarkStart w:id="445" w:name="_Hlk5699882"/>
      <w:bookmarkEnd w:id="441"/>
      <w:r w:rsidRPr="0005228F">
        <w:rPr>
          <w:lang w:val="en-GB"/>
        </w:rPr>
        <w:t>Analysis of the measurement results in comparison with ETSI Harmonised Standards</w:t>
      </w:r>
      <w:bookmarkEnd w:id="442"/>
      <w:bookmarkEnd w:id="443"/>
      <w:bookmarkEnd w:id="444"/>
    </w:p>
    <w:p w14:paraId="0105E41B" w14:textId="6C44F2F0" w:rsidR="00844380" w:rsidRPr="0005228F" w:rsidRDefault="00844380" w:rsidP="00844380">
      <w:r w:rsidRPr="0005228F">
        <w:t xml:space="preserve">The measurements show that most of the tested receivers outperform the requirements of the ETSI ES 202 131 </w:t>
      </w:r>
      <w:r w:rsidR="00507CDF">
        <w:fldChar w:fldCharType="begin"/>
      </w:r>
      <w:r w:rsidR="00507CDF">
        <w:instrText xml:space="preserve"> REF _Ref26537165 \r \h </w:instrText>
      </w:r>
      <w:r w:rsidR="00507CDF">
        <w:fldChar w:fldCharType="separate"/>
      </w:r>
      <w:r w:rsidR="00507CDF">
        <w:t>[34]</w:t>
      </w:r>
      <w:r w:rsidR="00507CDF">
        <w:fldChar w:fldCharType="end"/>
      </w:r>
      <w:r w:rsidR="00507CDF">
        <w:t xml:space="preserve"> </w:t>
      </w:r>
      <w:r w:rsidRPr="0005228F">
        <w:t>typically by 5 to 10 dB. For 2.4 GHz RLAN the measured blocking values outperformed the ETSI EN 300 328</w:t>
      </w:r>
      <w:r w:rsidR="00507CDF">
        <w:t xml:space="preserve"> </w:t>
      </w:r>
      <w:r w:rsidR="00507CDF">
        <w:fldChar w:fldCharType="begin"/>
      </w:r>
      <w:r w:rsidR="00507CDF">
        <w:instrText xml:space="preserve"> REF _Ref26537079 \r \h </w:instrText>
      </w:r>
      <w:r w:rsidR="00507CDF">
        <w:fldChar w:fldCharType="separate"/>
      </w:r>
      <w:r w:rsidR="00507CDF">
        <w:t>[23]</w:t>
      </w:r>
      <w:r w:rsidR="00507CDF">
        <w:fldChar w:fldCharType="end"/>
      </w:r>
      <w:r w:rsidRPr="0005228F">
        <w:t xml:space="preserve">) limits by as much as 30 dB but in one case only 4 dB. For 5 GHz RLAN the measured blocking values outperformed the ETSI EN 301 893 </w:t>
      </w:r>
      <w:r w:rsidR="00507CDF">
        <w:fldChar w:fldCharType="begin"/>
      </w:r>
      <w:r w:rsidR="00507CDF">
        <w:instrText xml:space="preserve"> REF _Ref26537090 \r \h </w:instrText>
      </w:r>
      <w:r w:rsidR="00507CDF">
        <w:fldChar w:fldCharType="separate"/>
      </w:r>
      <w:r w:rsidR="00507CDF">
        <w:t>[24]</w:t>
      </w:r>
      <w:r w:rsidR="00507CDF">
        <w:fldChar w:fldCharType="end"/>
      </w:r>
      <w:r w:rsidR="00507CDF">
        <w:t xml:space="preserve"> </w:t>
      </w:r>
      <w:r w:rsidRPr="0005228F">
        <w:t>limits by as much as 28 dB but in one case the limit was exceed by 3 dB. However, it must be noted that the ETSI performance criterion is different from the one used for the measurements, and that the difference between gross and net data rates could only be estimated. This, together with the measurement uncertainty, may be the reason why some receivers did not seem to meet the relevant ETSI Harmonised Standards.</w:t>
      </w:r>
    </w:p>
    <w:p w14:paraId="5A0C8F16" w14:textId="77777777" w:rsidR="00844380" w:rsidRPr="003C2CC3" w:rsidRDefault="00844380" w:rsidP="00844380">
      <w:pPr>
        <w:pStyle w:val="Heading3"/>
        <w:tabs>
          <w:tab w:val="clear" w:pos="720"/>
          <w:tab w:val="num" w:pos="1855"/>
        </w:tabs>
        <w:ind w:left="709"/>
        <w:rPr>
          <w:lang w:val="en-GB"/>
        </w:rPr>
      </w:pPr>
      <w:bookmarkStart w:id="446" w:name="_Toc26977292"/>
      <w:bookmarkStart w:id="447" w:name="_Toc21332793"/>
      <w:bookmarkStart w:id="448" w:name="_Toc31812115"/>
      <w:bookmarkEnd w:id="445"/>
      <w:r w:rsidRPr="003C2CC3">
        <w:rPr>
          <w:lang w:val="en-GB"/>
        </w:rPr>
        <w:t>DECT</w:t>
      </w:r>
      <w:bookmarkEnd w:id="446"/>
      <w:bookmarkEnd w:id="447"/>
      <w:bookmarkEnd w:id="448"/>
    </w:p>
    <w:p w14:paraId="2EDA3070" w14:textId="77777777" w:rsidR="00844380" w:rsidRPr="0005228F" w:rsidRDefault="00844380" w:rsidP="00844380">
      <w:pPr>
        <w:pStyle w:val="Heading4"/>
        <w:rPr>
          <w:lang w:val="en-GB"/>
        </w:rPr>
      </w:pPr>
      <w:bookmarkStart w:id="449" w:name="_Toc26977293"/>
      <w:bookmarkStart w:id="450" w:name="_Toc21332794"/>
      <w:bookmarkStart w:id="451" w:name="_Toc31812116"/>
      <w:r w:rsidRPr="0005228F">
        <w:rPr>
          <w:lang w:val="en-GB"/>
        </w:rPr>
        <w:t>General Information</w:t>
      </w:r>
      <w:bookmarkEnd w:id="449"/>
      <w:bookmarkEnd w:id="450"/>
      <w:bookmarkEnd w:id="451"/>
    </w:p>
    <w:p w14:paraId="0380F7C8" w14:textId="77777777" w:rsidR="00844380" w:rsidRPr="0005228F" w:rsidRDefault="00844380" w:rsidP="00844380">
      <w:r w:rsidRPr="0005228F">
        <w:t>The relevant RF properties of the DECT system are:</w:t>
      </w:r>
    </w:p>
    <w:p w14:paraId="05AE64E3" w14:textId="77777777" w:rsidR="00844380" w:rsidRPr="0005228F" w:rsidRDefault="00844380" w:rsidP="00844380">
      <w:pPr>
        <w:pStyle w:val="ECCBulletsLv1"/>
        <w:ind w:left="357" w:hanging="357"/>
        <w:jc w:val="left"/>
      </w:pPr>
      <w:r w:rsidRPr="0005228F">
        <w:t>Frequency range:</w:t>
      </w:r>
      <w:r w:rsidRPr="0005228F">
        <w:tab/>
        <w:t>1880-1900 MHz (Europe);</w:t>
      </w:r>
    </w:p>
    <w:p w14:paraId="0E6118E8" w14:textId="77777777" w:rsidR="00844380" w:rsidRPr="0005228F" w:rsidRDefault="00844380" w:rsidP="00844380">
      <w:pPr>
        <w:pStyle w:val="ECCBulletsLv1"/>
        <w:ind w:left="357" w:hanging="357"/>
        <w:jc w:val="left"/>
      </w:pPr>
      <w:r w:rsidRPr="0005228F">
        <w:t>Number of channels:</w:t>
      </w:r>
      <w:r w:rsidRPr="0005228F">
        <w:tab/>
        <w:t>10;</w:t>
      </w:r>
    </w:p>
    <w:p w14:paraId="3E0537DA" w14:textId="77777777" w:rsidR="00844380" w:rsidRPr="0005228F" w:rsidRDefault="00844380" w:rsidP="00844380">
      <w:pPr>
        <w:pStyle w:val="ECCBulletsLv1"/>
        <w:ind w:left="357" w:hanging="357"/>
        <w:jc w:val="left"/>
      </w:pPr>
      <w:r w:rsidRPr="0005228F">
        <w:t>Channel spacing:</w:t>
      </w:r>
      <w:r w:rsidRPr="0005228F">
        <w:tab/>
        <w:t>1.728 MHz;</w:t>
      </w:r>
    </w:p>
    <w:p w14:paraId="693C692E" w14:textId="77777777" w:rsidR="00844380" w:rsidRPr="0005228F" w:rsidRDefault="00844380" w:rsidP="00844380">
      <w:pPr>
        <w:pStyle w:val="ECCBulletsLv1"/>
        <w:ind w:left="357" w:hanging="357"/>
        <w:jc w:val="left"/>
      </w:pPr>
      <w:r w:rsidRPr="0005228F">
        <w:t>Bandwidth (OBW):</w:t>
      </w:r>
      <w:r w:rsidRPr="0005228F">
        <w:tab/>
        <w:t>1.15 MHz;</w:t>
      </w:r>
    </w:p>
    <w:p w14:paraId="4D9BF263" w14:textId="77777777" w:rsidR="00844380" w:rsidRPr="0005228F" w:rsidRDefault="00844380" w:rsidP="00844380">
      <w:pPr>
        <w:pStyle w:val="ECCBulletsLv1"/>
        <w:ind w:left="357" w:hanging="357"/>
        <w:jc w:val="left"/>
      </w:pPr>
      <w:r w:rsidRPr="0005228F">
        <w:t>Modulation:</w:t>
      </w:r>
      <w:r w:rsidRPr="0005228F">
        <w:tab/>
      </w:r>
      <w:r w:rsidRPr="0005228F">
        <w:tab/>
        <w:t>GFSK;</w:t>
      </w:r>
    </w:p>
    <w:p w14:paraId="72AE9049" w14:textId="77777777" w:rsidR="00844380" w:rsidRPr="0005228F" w:rsidRDefault="00844380" w:rsidP="00844380">
      <w:pPr>
        <w:pStyle w:val="ECCBulletsLv1"/>
        <w:ind w:left="357" w:hanging="357"/>
        <w:jc w:val="left"/>
      </w:pPr>
      <w:r w:rsidRPr="0005228F">
        <w:t>Access/Duplex:</w:t>
      </w:r>
      <w:r w:rsidRPr="0005228F">
        <w:tab/>
        <w:t>TDMA/TDD.</w:t>
      </w:r>
    </w:p>
    <w:p w14:paraId="2DE235EF" w14:textId="77777777" w:rsidR="00844380" w:rsidRPr="0005228F" w:rsidRDefault="00844380" w:rsidP="00844380">
      <w:r w:rsidRPr="0005228F">
        <w:t xml:space="preserve">The relevant ETSI Harmonised Standard is EN 301 406 </w:t>
      </w:r>
      <w:r w:rsidRPr="0005228F">
        <w:fldChar w:fldCharType="begin"/>
      </w:r>
      <w:r w:rsidRPr="0005228F">
        <w:instrText xml:space="preserve"> REF _Ref26537389 \r \h </w:instrText>
      </w:r>
      <w:r w:rsidRPr="0005228F">
        <w:fldChar w:fldCharType="separate"/>
      </w:r>
      <w:r w:rsidRPr="0005228F">
        <w:t>[65]</w:t>
      </w:r>
      <w:r w:rsidRPr="0005228F">
        <w:fldChar w:fldCharType="end"/>
      </w:r>
      <w:r w:rsidRPr="0005228F">
        <w:t xml:space="preserve"> which gives the receiver performance requirements. The standard generally refers to EN 300 175-2 </w:t>
      </w:r>
      <w:r w:rsidRPr="0005228F">
        <w:fldChar w:fldCharType="begin"/>
      </w:r>
      <w:r w:rsidRPr="0005228F">
        <w:instrText xml:space="preserve"> REF _Ref26537499 \r \h </w:instrText>
      </w:r>
      <w:r w:rsidRPr="0005228F">
        <w:fldChar w:fldCharType="separate"/>
      </w:r>
      <w:r w:rsidRPr="0005228F">
        <w:t>[66]</w:t>
      </w:r>
      <w:r w:rsidRPr="0005228F">
        <w:fldChar w:fldCharType="end"/>
      </w:r>
      <w:r w:rsidRPr="0005228F">
        <w:t xml:space="preserve"> for the limits specific to receiver performance.</w:t>
      </w:r>
    </w:p>
    <w:p w14:paraId="5A3BDD93" w14:textId="77777777" w:rsidR="00844380" w:rsidRPr="0005228F" w:rsidRDefault="00844380" w:rsidP="00844380">
      <w:r w:rsidRPr="0005228F">
        <w:t xml:space="preserve">A total of 21 DECT devices were selected as “device under test” (DUT). They are numbered as Rx1P/F through Rx15P/F in this section. The “P” behind an Rx number denotes a portable </w:t>
      </w:r>
      <w:proofErr w:type="spellStart"/>
      <w:r w:rsidRPr="0005228F">
        <w:t>part</w:t>
      </w:r>
      <w:proofErr w:type="spellEnd"/>
      <w:r w:rsidRPr="0005228F">
        <w:t xml:space="preserve"> (PP, handset), whereas an Rx number followed by “F” denotes a fixed part (FP, base station). The same Rx number for portable and fixed parts is used in case of a pre-configured, matching pair. Because none of the DECT devices had external antenna connectors, all DUTs were measured in a G-TEM cell.</w:t>
      </w:r>
    </w:p>
    <w:p w14:paraId="45B042BE" w14:textId="77777777" w:rsidR="00844380" w:rsidRPr="0005228F" w:rsidRDefault="00844380" w:rsidP="00844380">
      <w:r w:rsidRPr="0005228F">
        <w:t xml:space="preserve">The performance or failure criterion was the point where an active voice call was dropped. </w:t>
      </w:r>
    </w:p>
    <w:p w14:paraId="15FD53E9" w14:textId="77777777" w:rsidR="00844380" w:rsidRPr="0005228F" w:rsidRDefault="00844380" w:rsidP="00844380">
      <w:r w:rsidRPr="0005228F">
        <w:t>The highest channel in the European DECT band (1897.344 MHz) was selected as the frequency of the wanted signal.</w:t>
      </w:r>
    </w:p>
    <w:p w14:paraId="3288BFCD" w14:textId="77777777" w:rsidR="00844380" w:rsidRPr="0005228F" w:rsidRDefault="00844380" w:rsidP="00844380">
      <w:pPr>
        <w:pStyle w:val="Heading4"/>
        <w:rPr>
          <w:lang w:val="en-GB"/>
        </w:rPr>
      </w:pPr>
      <w:bookmarkStart w:id="452" w:name="_Toc26977294"/>
      <w:bookmarkStart w:id="453" w:name="_Toc21332795"/>
      <w:bookmarkStart w:id="454" w:name="_Toc31812117"/>
      <w:r w:rsidRPr="0005228F">
        <w:rPr>
          <w:lang w:val="en-GB"/>
        </w:rPr>
        <w:t>Sensitivity</w:t>
      </w:r>
      <w:bookmarkEnd w:id="452"/>
      <w:bookmarkEnd w:id="453"/>
      <w:bookmarkEnd w:id="454"/>
    </w:p>
    <w:p w14:paraId="4332F11E" w14:textId="688966B8" w:rsidR="00844380" w:rsidRPr="0005228F" w:rsidRDefault="00844380" w:rsidP="00844380">
      <w:pPr>
        <w:pStyle w:val="ECCFiguregraphcentered"/>
        <w:rPr>
          <w:noProof w:val="0"/>
          <w:lang w:val="en-GB"/>
        </w:rPr>
      </w:pPr>
      <w:r w:rsidRPr="003C2CC3">
        <w:rPr>
          <w:lang w:val="en-GB" w:eastAsia="da-DK"/>
        </w:rPr>
        <w:drawing>
          <wp:inline distT="0" distB="0" distL="0" distR="0" wp14:anchorId="1B3687E7" wp14:editId="160871D3">
            <wp:extent cx="5273457" cy="3067646"/>
            <wp:effectExtent l="0" t="0" r="3810" b="0"/>
            <wp:docPr id="1707" name="Grafik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96402" cy="3080994"/>
                    </a:xfrm>
                    <a:prstGeom prst="rect">
                      <a:avLst/>
                    </a:prstGeom>
                    <a:noFill/>
                  </pic:spPr>
                </pic:pic>
              </a:graphicData>
            </a:graphic>
          </wp:inline>
        </w:drawing>
      </w:r>
    </w:p>
    <w:p w14:paraId="1458D6FB" w14:textId="77777777" w:rsidR="00844380" w:rsidRPr="0005228F" w:rsidRDefault="00844380" w:rsidP="00844380">
      <w:pPr>
        <w:pStyle w:val="Caption"/>
        <w:rPr>
          <w:lang w:val="en-GB"/>
        </w:rPr>
      </w:pPr>
      <w:bookmarkStart w:id="455" w:name="_Ref516066223"/>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30</w:t>
      </w:r>
      <w:r w:rsidRPr="0005228F">
        <w:rPr>
          <w:lang w:val="en-GB"/>
        </w:rPr>
        <w:fldChar w:fldCharType="end"/>
      </w:r>
      <w:bookmarkEnd w:id="455"/>
      <w:r w:rsidRPr="0005228F">
        <w:rPr>
          <w:lang w:val="en-GB"/>
        </w:rPr>
        <w:t>: Measured receiver sensitivity</w:t>
      </w:r>
    </w:p>
    <w:p w14:paraId="2F3C0ECF" w14:textId="6D3D1490" w:rsidR="00844380" w:rsidRPr="0005228F" w:rsidRDefault="00844380" w:rsidP="00844380">
      <w:r w:rsidRPr="0005228F">
        <w:t xml:space="preserve">The levels given in </w:t>
      </w:r>
      <w:r w:rsidRPr="0005228F">
        <w:rPr>
          <w:highlight w:val="yellow"/>
        </w:rPr>
        <w:fldChar w:fldCharType="begin"/>
      </w:r>
      <w:r w:rsidRPr="0005228F">
        <w:instrText xml:space="preserve"> REF _Ref516066223 \h </w:instrText>
      </w:r>
      <w:r w:rsidRPr="0005228F">
        <w:rPr>
          <w:highlight w:val="yellow"/>
        </w:rPr>
        <w:instrText xml:space="preserve"> \* MERGEFORMAT </w:instrText>
      </w:r>
      <w:r w:rsidRPr="0005228F">
        <w:rPr>
          <w:highlight w:val="yellow"/>
        </w:rPr>
      </w:r>
      <w:r w:rsidRPr="0005228F">
        <w:rPr>
          <w:highlight w:val="yellow"/>
        </w:rPr>
        <w:fldChar w:fldCharType="separate"/>
      </w:r>
      <w:r w:rsidRPr="0005228F">
        <w:t>Figure 30</w:t>
      </w:r>
      <w:r w:rsidRPr="0005228F">
        <w:rPr>
          <w:highlight w:val="yellow"/>
        </w:rPr>
        <w:fldChar w:fldCharType="end"/>
      </w:r>
      <w:r w:rsidRPr="0005228F">
        <w:t xml:space="preserve"> are average burst levels (RMS level during the burst), measured over the whole signal bandwidth. The ETSI limit was taken from EN 301 406 </w:t>
      </w:r>
      <w:r w:rsidRPr="0005228F">
        <w:fldChar w:fldCharType="begin"/>
      </w:r>
      <w:r w:rsidRPr="0005228F">
        <w:instrText xml:space="preserve"> REF _Ref26537241 \r \h </w:instrText>
      </w:r>
      <w:r w:rsidRPr="0005228F">
        <w:fldChar w:fldCharType="separate"/>
      </w:r>
      <w:r w:rsidRPr="0005228F">
        <w:t>[65]</w:t>
      </w:r>
      <w:r w:rsidRPr="0005228F">
        <w:fldChar w:fldCharType="end"/>
      </w:r>
      <w:r w:rsidR="00507CDF">
        <w:t xml:space="preserve"> </w:t>
      </w:r>
      <w:r w:rsidRPr="0005228F">
        <w:t xml:space="preserve">which refers to EN 300 175-2 </w:t>
      </w:r>
      <w:r w:rsidRPr="0005228F">
        <w:fldChar w:fldCharType="begin"/>
      </w:r>
      <w:r w:rsidRPr="0005228F">
        <w:instrText xml:space="preserve"> REF _Ref26537499 \r \h </w:instrText>
      </w:r>
      <w:r w:rsidRPr="0005228F">
        <w:fldChar w:fldCharType="separate"/>
      </w:r>
      <w:r w:rsidRPr="0005228F">
        <w:t>[66]</w:t>
      </w:r>
      <w:r w:rsidRPr="0005228F">
        <w:fldChar w:fldCharType="end"/>
      </w:r>
      <w:r w:rsidRPr="0005228F">
        <w:t>, Section 6.2. It should be noted, however, that this value is based on a more critical BER value that could not be measured on readily available devices.</w:t>
      </w:r>
    </w:p>
    <w:p w14:paraId="2E10FACF" w14:textId="77777777" w:rsidR="00844380" w:rsidRPr="0005228F" w:rsidRDefault="00844380" w:rsidP="00844380">
      <w:pPr>
        <w:pStyle w:val="Heading4"/>
        <w:rPr>
          <w:lang w:val="en-GB"/>
        </w:rPr>
      </w:pPr>
      <w:bookmarkStart w:id="456" w:name="_Toc26977295"/>
      <w:bookmarkStart w:id="457" w:name="_Toc21332796"/>
      <w:bookmarkStart w:id="458" w:name="_Toc31812118"/>
      <w:r w:rsidRPr="0005228F">
        <w:rPr>
          <w:lang w:val="en-GB"/>
        </w:rPr>
        <w:t>Selectivity curve</w:t>
      </w:r>
      <w:bookmarkEnd w:id="456"/>
      <w:bookmarkEnd w:id="457"/>
      <w:bookmarkEnd w:id="458"/>
    </w:p>
    <w:p w14:paraId="5C72A858" w14:textId="77777777" w:rsidR="00844380" w:rsidRPr="0005228F" w:rsidRDefault="00844380" w:rsidP="00844380">
      <w:r w:rsidRPr="0005228F">
        <w:t xml:space="preserve">The measurements were performed with an unmodulated carrier as the unwanted signal. There are no specific requirements in EN 301 406 </w:t>
      </w:r>
      <w:r w:rsidRPr="0005228F">
        <w:fldChar w:fldCharType="begin"/>
      </w:r>
      <w:r w:rsidRPr="0005228F">
        <w:instrText xml:space="preserve"> REF _Ref26537241 \r \h </w:instrText>
      </w:r>
      <w:r w:rsidRPr="0005228F">
        <w:fldChar w:fldCharType="separate"/>
      </w:r>
      <w:r w:rsidRPr="0005228F">
        <w:t>[65]</w:t>
      </w:r>
      <w:r w:rsidRPr="0005228F">
        <w:fldChar w:fldCharType="end"/>
      </w:r>
      <w:r w:rsidRPr="0005228F">
        <w:t xml:space="preserve"> for selectivity so the ETSI limit was taken from EN 300 175-2 </w:t>
      </w:r>
      <w:r w:rsidRPr="0005228F">
        <w:fldChar w:fldCharType="begin"/>
      </w:r>
      <w:r w:rsidRPr="0005228F">
        <w:instrText xml:space="preserve"> REF _Ref26537499 \r \h </w:instrText>
      </w:r>
      <w:r w:rsidRPr="0005228F">
        <w:fldChar w:fldCharType="separate"/>
      </w:r>
      <w:r w:rsidRPr="0005228F">
        <w:t>[66]</w:t>
      </w:r>
      <w:r w:rsidRPr="0005228F">
        <w:fldChar w:fldCharType="end"/>
      </w:r>
      <w:r w:rsidRPr="0005228F">
        <w:t xml:space="preserve">, Section 6.4, Table 4. Although it is labelled “Receiver interference performance”, the values also contain co-channel interferers and can therefore be used as a measure of selectivity by normalization. It should be noted, however, that the ETSI limits are based on a more critical BER value that could not be measured on readily available devices. </w:t>
      </w:r>
    </w:p>
    <w:p w14:paraId="35B12D4F" w14:textId="77777777" w:rsidR="00844380" w:rsidRPr="0005228F" w:rsidRDefault="00844380" w:rsidP="00844380">
      <w:pPr>
        <w:pStyle w:val="Caption"/>
        <w:rPr>
          <w:lang w:val="en-GB"/>
        </w:rPr>
      </w:pPr>
      <w:r w:rsidRPr="003C2CC3">
        <w:rPr>
          <w:noProof/>
          <w:lang w:val="en-GB" w:eastAsia="da-DK"/>
        </w:rPr>
        <w:drawing>
          <wp:inline distT="0" distB="0" distL="0" distR="0" wp14:anchorId="5D037B60" wp14:editId="61B61752">
            <wp:extent cx="4965330" cy="2941955"/>
            <wp:effectExtent l="0" t="0" r="6985" b="0"/>
            <wp:docPr id="1050"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983562" cy="2952757"/>
                    </a:xfrm>
                    <a:prstGeom prst="rect">
                      <a:avLst/>
                    </a:prstGeom>
                    <a:noFill/>
                  </pic:spPr>
                </pic:pic>
              </a:graphicData>
            </a:graphic>
          </wp:inline>
        </w:drawing>
      </w:r>
    </w:p>
    <w:p w14:paraId="23642947" w14:textId="21A980CE" w:rsidR="00844380" w:rsidRPr="0005228F" w:rsidRDefault="00844380" w:rsidP="00025996">
      <w:pPr>
        <w:pStyle w:val="Caption"/>
        <w:spacing w:line="360" w:lineRule="auto"/>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31</w:t>
      </w:r>
      <w:r w:rsidRPr="0005228F">
        <w:rPr>
          <w:lang w:val="en-GB"/>
        </w:rPr>
        <w:fldChar w:fldCharType="end"/>
      </w:r>
      <w:r w:rsidRPr="0005228F">
        <w:rPr>
          <w:lang w:val="en-GB"/>
        </w:rPr>
        <w:t>: Measured selectivity curve of DECT receivers</w:t>
      </w:r>
      <w:r w:rsidRPr="003C2CC3">
        <w:rPr>
          <w:noProof/>
          <w:lang w:val="en-GB" w:eastAsia="da-DK"/>
        </w:rPr>
        <w:drawing>
          <wp:inline distT="0" distB="0" distL="0" distR="0" wp14:anchorId="5F068B90" wp14:editId="141C9730">
            <wp:extent cx="4806039" cy="3009770"/>
            <wp:effectExtent l="0" t="0" r="0" b="635"/>
            <wp:docPr id="8258"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27074" cy="3022943"/>
                    </a:xfrm>
                    <a:prstGeom prst="rect">
                      <a:avLst/>
                    </a:prstGeom>
                    <a:noFill/>
                  </pic:spPr>
                </pic:pic>
              </a:graphicData>
            </a:graphic>
          </wp:inline>
        </w:drawing>
      </w:r>
    </w:p>
    <w:p w14:paraId="5490470F" w14:textId="0E690222" w:rsidR="00844380" w:rsidRPr="0005228F" w:rsidRDefault="00844380" w:rsidP="00025996">
      <w:pPr>
        <w:pStyle w:val="Caption"/>
        <w:keepLines w:val="0"/>
        <w:rPr>
          <w:lang w:val="en-GB"/>
        </w:rPr>
      </w:pPr>
      <w:bookmarkStart w:id="459" w:name="_Ref26346797"/>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32</w:t>
      </w:r>
      <w:r w:rsidRPr="0005228F">
        <w:rPr>
          <w:lang w:val="en-GB"/>
        </w:rPr>
        <w:fldChar w:fldCharType="end"/>
      </w:r>
      <w:bookmarkEnd w:id="459"/>
      <w:r w:rsidRPr="0005228F">
        <w:rPr>
          <w:lang w:val="en-GB"/>
        </w:rPr>
        <w:t>: Statistical evaluation of measured selectivity curves</w:t>
      </w:r>
    </w:p>
    <w:p w14:paraId="3E02E21E" w14:textId="77777777" w:rsidR="00844380" w:rsidRPr="0005228F" w:rsidRDefault="00844380" w:rsidP="00025996">
      <w:pPr>
        <w:pStyle w:val="Heading4"/>
        <w:rPr>
          <w:rStyle w:val="ECCParagraph"/>
        </w:rPr>
      </w:pPr>
      <w:bookmarkStart w:id="460" w:name="_Toc26977296"/>
      <w:bookmarkStart w:id="461" w:name="_Toc21332797"/>
      <w:bookmarkStart w:id="462" w:name="_Toc31812119"/>
      <w:r w:rsidRPr="0005228F">
        <w:rPr>
          <w:lang w:val="en-GB"/>
        </w:rPr>
        <w:t>Adjacent channel rejection</w:t>
      </w:r>
      <w:bookmarkEnd w:id="460"/>
      <w:bookmarkEnd w:id="461"/>
      <w:bookmarkEnd w:id="462"/>
    </w:p>
    <w:p w14:paraId="0FA9604F" w14:textId="77777777" w:rsidR="00844380" w:rsidRPr="0005228F" w:rsidRDefault="00844380" w:rsidP="00844380">
      <w:r w:rsidRPr="0005228F">
        <w:rPr>
          <w:rStyle w:val="ECCParagraph"/>
        </w:rPr>
        <w:t xml:space="preserve">The </w:t>
      </w:r>
      <w:r w:rsidRPr="0005228F">
        <w:t xml:space="preserve">measurements were performed with an unwanted DECT signal in adjacent channels occupying all time slots to ensure that the time slot of the wanted signal was always affected. There are no specific requirements in ETSI EN 301 406 </w:t>
      </w:r>
      <w:r w:rsidRPr="0005228F">
        <w:fldChar w:fldCharType="begin"/>
      </w:r>
      <w:r w:rsidRPr="0005228F">
        <w:instrText xml:space="preserve"> REF _Ref26537241 \r \h </w:instrText>
      </w:r>
      <w:r w:rsidRPr="0005228F">
        <w:fldChar w:fldCharType="separate"/>
      </w:r>
      <w:r w:rsidRPr="0005228F">
        <w:t>[65]</w:t>
      </w:r>
      <w:r w:rsidRPr="0005228F">
        <w:fldChar w:fldCharType="end"/>
      </w:r>
      <w:r w:rsidRPr="0005228F">
        <w:t xml:space="preserve"> for selectivity and the ETSI limits were taken from ETSI EN 300 175-2 </w:t>
      </w:r>
      <w:r w:rsidRPr="0005228F">
        <w:fldChar w:fldCharType="begin"/>
      </w:r>
      <w:r w:rsidRPr="0005228F">
        <w:instrText xml:space="preserve"> REF _Ref26537499 \r \h </w:instrText>
      </w:r>
      <w:r w:rsidRPr="0005228F">
        <w:fldChar w:fldCharType="separate"/>
      </w:r>
      <w:r w:rsidRPr="0005228F">
        <w:t>[66]</w:t>
      </w:r>
      <w:r w:rsidRPr="0005228F">
        <w:fldChar w:fldCharType="end"/>
      </w:r>
      <w:r w:rsidRPr="0005228F">
        <w:t>, Section 6.4, Table 4. It should be noted, however, that these values are based on a more critical BER value that could not be measured on readily available devices.</w:t>
      </w:r>
    </w:p>
    <w:p w14:paraId="0FEE6B2B" w14:textId="77777777" w:rsidR="00844380" w:rsidRPr="0005228F" w:rsidRDefault="00844380" w:rsidP="00844380">
      <w:pPr>
        <w:pStyle w:val="ECCFiguregraphcentered"/>
        <w:keepNext/>
        <w:keepLines/>
        <w:rPr>
          <w:noProof w:val="0"/>
          <w:lang w:val="en-GB"/>
        </w:rPr>
      </w:pPr>
      <w:r w:rsidRPr="003C2CC3">
        <w:rPr>
          <w:lang w:val="en-GB" w:eastAsia="da-DK"/>
        </w:rPr>
        <w:drawing>
          <wp:inline distT="0" distB="0" distL="0" distR="0" wp14:anchorId="3AD869C0" wp14:editId="1B5DCA49">
            <wp:extent cx="4935254" cy="336214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952871" cy="3374143"/>
                    </a:xfrm>
                    <a:prstGeom prst="rect">
                      <a:avLst/>
                    </a:prstGeom>
                    <a:noFill/>
                  </pic:spPr>
                </pic:pic>
              </a:graphicData>
            </a:graphic>
          </wp:inline>
        </w:drawing>
      </w:r>
    </w:p>
    <w:p w14:paraId="48920F7C" w14:textId="77777777" w:rsidR="00844380" w:rsidRPr="0005228F" w:rsidRDefault="00844380" w:rsidP="00844380">
      <w:pPr>
        <w:pStyle w:val="Caption"/>
        <w:keepNext/>
        <w:rPr>
          <w:lang w:val="en-GB"/>
        </w:rPr>
      </w:pPr>
      <w:bookmarkStart w:id="463" w:name="_Ref516066639"/>
      <w:bookmarkStart w:id="464" w:name="_Ref506812227"/>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33</w:t>
      </w:r>
      <w:r w:rsidRPr="0005228F">
        <w:rPr>
          <w:lang w:val="en-GB"/>
        </w:rPr>
        <w:fldChar w:fldCharType="end"/>
      </w:r>
      <w:bookmarkEnd w:id="463"/>
      <w:r w:rsidRPr="0005228F">
        <w:rPr>
          <w:lang w:val="en-GB"/>
        </w:rPr>
        <w:t>: Measured adjacent channel rejection of DECT receivers</w:t>
      </w:r>
    </w:p>
    <w:p w14:paraId="2668F119" w14:textId="77777777" w:rsidR="00844380" w:rsidRPr="0005228F" w:rsidRDefault="00844380" w:rsidP="00844380">
      <w:pPr>
        <w:jc w:val="center"/>
      </w:pPr>
      <w:r w:rsidRPr="003C2CC3">
        <w:rPr>
          <w:noProof/>
          <w:lang w:eastAsia="da-DK"/>
        </w:rPr>
        <w:drawing>
          <wp:inline distT="0" distB="0" distL="0" distR="0" wp14:anchorId="78261CB2" wp14:editId="6927D21F">
            <wp:extent cx="5075671" cy="3317875"/>
            <wp:effectExtent l="0" t="0" r="0" b="0"/>
            <wp:docPr id="36"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093121" cy="3329282"/>
                    </a:xfrm>
                    <a:prstGeom prst="rect">
                      <a:avLst/>
                    </a:prstGeom>
                    <a:noFill/>
                  </pic:spPr>
                </pic:pic>
              </a:graphicData>
            </a:graphic>
          </wp:inline>
        </w:drawing>
      </w:r>
    </w:p>
    <w:p w14:paraId="22F618E3" w14:textId="77777777" w:rsidR="00844380" w:rsidRPr="0005228F" w:rsidRDefault="00844380" w:rsidP="00844380">
      <w:pPr>
        <w:pStyle w:val="Caption"/>
        <w:rPr>
          <w:lang w:val="en-GB"/>
        </w:rPr>
      </w:pPr>
      <w:bookmarkStart w:id="465" w:name="_Ref516066653"/>
      <w:bookmarkStart w:id="466" w:name="_Ref506812790"/>
      <w:bookmarkEnd w:id="464"/>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34</w:t>
      </w:r>
      <w:r w:rsidRPr="0005228F">
        <w:rPr>
          <w:lang w:val="en-GB"/>
        </w:rPr>
        <w:fldChar w:fldCharType="end"/>
      </w:r>
      <w:bookmarkEnd w:id="465"/>
      <w:r w:rsidRPr="0005228F">
        <w:rPr>
          <w:lang w:val="en-GB"/>
        </w:rPr>
        <w:t>: Statistical evaluation of DECT adjacent channel rejection</w:t>
      </w:r>
    </w:p>
    <w:bookmarkEnd w:id="466"/>
    <w:p w14:paraId="562576E8" w14:textId="77777777" w:rsidR="00844380" w:rsidRPr="0005228F" w:rsidRDefault="00844380" w:rsidP="00844380">
      <w:r w:rsidRPr="0005228F">
        <w:t xml:space="preserve">The C/I values in </w:t>
      </w:r>
      <w:r w:rsidRPr="0005228F">
        <w:fldChar w:fldCharType="begin"/>
      </w:r>
      <w:r w:rsidRPr="0005228F">
        <w:instrText xml:space="preserve"> REF _Ref516066639 \h  \* MERGEFORMAT </w:instrText>
      </w:r>
      <w:r w:rsidRPr="0005228F">
        <w:fldChar w:fldCharType="separate"/>
      </w:r>
      <w:r w:rsidRPr="0005228F">
        <w:t>Figure 33</w:t>
      </w:r>
      <w:r w:rsidRPr="0005228F">
        <w:fldChar w:fldCharType="end"/>
      </w:r>
      <w:r w:rsidRPr="0005228F">
        <w:t xml:space="preserve"> and </w:t>
      </w:r>
      <w:r w:rsidRPr="0005228F">
        <w:fldChar w:fldCharType="begin"/>
      </w:r>
      <w:r w:rsidRPr="0005228F">
        <w:instrText xml:space="preserve"> REF _Ref516066653 \h  \* MERGEFORMAT </w:instrText>
      </w:r>
      <w:r w:rsidRPr="0005228F">
        <w:fldChar w:fldCharType="separate"/>
      </w:r>
      <w:r w:rsidRPr="0005228F">
        <w:t>Figure 34</w:t>
      </w:r>
      <w:r w:rsidRPr="0005228F">
        <w:fldChar w:fldCharType="end"/>
      </w:r>
      <w:r w:rsidRPr="0005228F">
        <w:t xml:space="preserve"> are the difference between average burst levels (RMS levels during the burst) measured over the whole signal bandwidth.</w:t>
      </w:r>
    </w:p>
    <w:p w14:paraId="764F9631" w14:textId="77777777" w:rsidR="00844380" w:rsidRPr="0005228F" w:rsidRDefault="00844380" w:rsidP="00844380">
      <w:pPr>
        <w:pStyle w:val="Heading4"/>
        <w:rPr>
          <w:lang w:val="en-GB"/>
        </w:rPr>
      </w:pPr>
      <w:bookmarkStart w:id="467" w:name="_Toc26977297"/>
      <w:bookmarkStart w:id="468" w:name="_Toc21332798"/>
      <w:bookmarkStart w:id="469" w:name="_Toc31812120"/>
      <w:r w:rsidRPr="0005228F">
        <w:rPr>
          <w:lang w:val="en-GB"/>
        </w:rPr>
        <w:t>Blocking</w:t>
      </w:r>
      <w:bookmarkEnd w:id="467"/>
      <w:bookmarkEnd w:id="468"/>
      <w:bookmarkEnd w:id="469"/>
    </w:p>
    <w:p w14:paraId="6641D5ED" w14:textId="50B9EC1C" w:rsidR="00844380" w:rsidRPr="0005228F" w:rsidRDefault="00844380" w:rsidP="00844380">
      <w:r w:rsidRPr="0005228F">
        <w:t xml:space="preserve">Blocking was measured at two different wanted signal levels with an unmodulated carrier at an offset of 6.344 MHz from the centre frequency of the wanted signal. The ETSI limit was taken from EN 301 406 </w:t>
      </w:r>
      <w:r w:rsidRPr="0005228F">
        <w:fldChar w:fldCharType="begin"/>
      </w:r>
      <w:r w:rsidRPr="0005228F">
        <w:instrText xml:space="preserve"> REF _Ref26537241 \r \h </w:instrText>
      </w:r>
      <w:r w:rsidRPr="0005228F">
        <w:fldChar w:fldCharType="separate"/>
      </w:r>
      <w:r w:rsidRPr="0005228F">
        <w:t>[65]</w:t>
      </w:r>
      <w:r w:rsidRPr="0005228F">
        <w:fldChar w:fldCharType="end"/>
      </w:r>
      <w:r w:rsidRPr="0005228F">
        <w:t xml:space="preserve"> which refers to EN 300 175-2</w:t>
      </w:r>
      <w:r w:rsidR="00507CDF">
        <w:t xml:space="preserve"> </w:t>
      </w:r>
      <w:r w:rsidR="00507CDF">
        <w:fldChar w:fldCharType="begin"/>
      </w:r>
      <w:r w:rsidR="00507CDF">
        <w:instrText xml:space="preserve"> REF _Ref31814553 \r \h </w:instrText>
      </w:r>
      <w:r w:rsidR="00507CDF">
        <w:fldChar w:fldCharType="separate"/>
      </w:r>
      <w:r w:rsidR="00507CDF">
        <w:t>[66]</w:t>
      </w:r>
      <w:r w:rsidR="00507CDF">
        <w:fldChar w:fldCharType="end"/>
      </w:r>
      <w:r w:rsidRPr="0005228F">
        <w:t>, Section 6.5.1, Table 5 for interfering frequency offsets &gt; 6 MHz, normalised to a wanted signal level of -80 dBm. It should be noted, however, that this value is based on a more critical BER value that could not be measured on readily available devices.</w:t>
      </w:r>
    </w:p>
    <w:p w14:paraId="06B8D651" w14:textId="77777777" w:rsidR="00844380" w:rsidRPr="0005228F" w:rsidRDefault="00844380" w:rsidP="00844380">
      <w:pPr>
        <w:jc w:val="center"/>
      </w:pPr>
      <w:r w:rsidRPr="003C2CC3">
        <w:rPr>
          <w:noProof/>
          <w:lang w:eastAsia="da-DK"/>
        </w:rPr>
        <w:drawing>
          <wp:inline distT="0" distB="0" distL="0" distR="0" wp14:anchorId="37B4DA09" wp14:editId="301D5EE4">
            <wp:extent cx="5895833" cy="3078963"/>
            <wp:effectExtent l="0" t="0" r="0" b="7620"/>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06368" cy="3084465"/>
                    </a:xfrm>
                    <a:prstGeom prst="rect">
                      <a:avLst/>
                    </a:prstGeom>
                    <a:noFill/>
                    <a:ln>
                      <a:noFill/>
                    </a:ln>
                  </pic:spPr>
                </pic:pic>
              </a:graphicData>
            </a:graphic>
          </wp:inline>
        </w:drawing>
      </w:r>
    </w:p>
    <w:p w14:paraId="7C02A682" w14:textId="77777777" w:rsidR="00844380" w:rsidRPr="0005228F" w:rsidRDefault="00844380" w:rsidP="00844380">
      <w:pPr>
        <w:pStyle w:val="Caption"/>
        <w:keepNext/>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35</w:t>
      </w:r>
      <w:r w:rsidRPr="0005228F">
        <w:rPr>
          <w:lang w:val="en-GB"/>
        </w:rPr>
        <w:fldChar w:fldCharType="end"/>
      </w:r>
      <w:r w:rsidRPr="0005228F">
        <w:rPr>
          <w:lang w:val="en-GB"/>
        </w:rPr>
        <w:t>: Measured Blocking of DECT receivers</w:t>
      </w:r>
    </w:p>
    <w:p w14:paraId="0CBAB534" w14:textId="77777777" w:rsidR="00844380" w:rsidRPr="0005228F" w:rsidRDefault="00844380" w:rsidP="00844380">
      <w:pPr>
        <w:rPr>
          <w:rStyle w:val="ECCParagraph"/>
        </w:rPr>
      </w:pPr>
    </w:p>
    <w:p w14:paraId="71C6359F" w14:textId="0A8E9D6B" w:rsidR="00844380" w:rsidRPr="0005228F" w:rsidRDefault="00844380" w:rsidP="00844380">
      <w:pPr>
        <w:pStyle w:val="Caption"/>
        <w:rPr>
          <w:lang w:val="en-GB"/>
        </w:rPr>
      </w:pPr>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6</w:t>
      </w:r>
      <w:r w:rsidRPr="0005228F">
        <w:rPr>
          <w:lang w:val="en-GB"/>
        </w:rPr>
        <w:fldChar w:fldCharType="end"/>
      </w:r>
      <w:r w:rsidRPr="0005228F">
        <w:rPr>
          <w:lang w:val="en-GB"/>
        </w:rPr>
        <w:t>: Statistical evaluation of blocking results</w:t>
      </w:r>
    </w:p>
    <w:tbl>
      <w:tblPr>
        <w:tblStyle w:val="ECCTable-redheader"/>
        <w:tblW w:w="0" w:type="auto"/>
        <w:tblInd w:w="0" w:type="dxa"/>
        <w:tblLook w:val="04A0" w:firstRow="1" w:lastRow="0" w:firstColumn="1" w:lastColumn="0" w:noHBand="0" w:noVBand="1"/>
      </w:tblPr>
      <w:tblGrid>
        <w:gridCol w:w="2382"/>
        <w:gridCol w:w="2083"/>
      </w:tblGrid>
      <w:tr w:rsidR="00844380" w:rsidRPr="0005228F" w14:paraId="66472E13" w14:textId="77777777" w:rsidTr="00844380">
        <w:trPr>
          <w:cnfStyle w:val="100000000000" w:firstRow="1" w:lastRow="0" w:firstColumn="0" w:lastColumn="0" w:oddVBand="0" w:evenVBand="0" w:oddHBand="0" w:evenHBand="0" w:firstRowFirstColumn="0" w:firstRowLastColumn="0" w:lastRowFirstColumn="0" w:lastRowLastColumn="0"/>
          <w:trHeight w:val="300"/>
        </w:trPr>
        <w:tc>
          <w:tcPr>
            <w:tcW w:w="2382" w:type="dxa"/>
            <w:noWrap/>
            <w:hideMark/>
          </w:tcPr>
          <w:p w14:paraId="5C041BA2" w14:textId="77777777" w:rsidR="00844380" w:rsidRPr="0005228F" w:rsidRDefault="00844380" w:rsidP="00844380">
            <w:r w:rsidRPr="0005228F">
              <w:t>Percentile of receivers</w:t>
            </w:r>
          </w:p>
        </w:tc>
        <w:tc>
          <w:tcPr>
            <w:tcW w:w="0" w:type="auto"/>
            <w:noWrap/>
            <w:hideMark/>
          </w:tcPr>
          <w:p w14:paraId="24A4EDE5" w14:textId="77777777" w:rsidR="00844380" w:rsidRPr="0005228F" w:rsidRDefault="00844380" w:rsidP="00844380">
            <w:r w:rsidRPr="0005228F">
              <w:t>Blocking (rejection)</w:t>
            </w:r>
          </w:p>
        </w:tc>
      </w:tr>
      <w:tr w:rsidR="00844380" w:rsidRPr="0005228F" w14:paraId="2EF80459" w14:textId="77777777" w:rsidTr="00844380">
        <w:trPr>
          <w:trHeight w:val="300"/>
        </w:trPr>
        <w:tc>
          <w:tcPr>
            <w:tcW w:w="2382" w:type="dxa"/>
            <w:noWrap/>
          </w:tcPr>
          <w:p w14:paraId="53BF7E78" w14:textId="77777777" w:rsidR="00844380" w:rsidRPr="0005228F" w:rsidRDefault="00844380" w:rsidP="00844380">
            <w:r w:rsidRPr="0005228F">
              <w:t xml:space="preserve">EN 300 175-2 </w:t>
            </w:r>
            <w:r w:rsidRPr="0005228F">
              <w:fldChar w:fldCharType="begin"/>
            </w:r>
            <w:r w:rsidRPr="0005228F">
              <w:instrText xml:space="preserve"> REF _Ref26537499 \r \h </w:instrText>
            </w:r>
            <w:r w:rsidRPr="0005228F">
              <w:fldChar w:fldCharType="separate"/>
            </w:r>
            <w:r w:rsidRPr="0005228F">
              <w:t>[66]</w:t>
            </w:r>
            <w:r w:rsidRPr="0005228F">
              <w:fldChar w:fldCharType="end"/>
            </w:r>
          </w:p>
        </w:tc>
        <w:tc>
          <w:tcPr>
            <w:tcW w:w="0" w:type="auto"/>
            <w:noWrap/>
          </w:tcPr>
          <w:p w14:paraId="7463AD30" w14:textId="77777777" w:rsidR="00844380" w:rsidRPr="0005228F" w:rsidRDefault="00844380" w:rsidP="00844380">
            <w:r w:rsidRPr="0005228F">
              <w:t>37 dB</w:t>
            </w:r>
          </w:p>
        </w:tc>
      </w:tr>
      <w:tr w:rsidR="00844380" w:rsidRPr="0005228F" w14:paraId="57BDA9CF" w14:textId="77777777" w:rsidTr="00844380">
        <w:trPr>
          <w:trHeight w:val="300"/>
        </w:trPr>
        <w:tc>
          <w:tcPr>
            <w:tcW w:w="2382" w:type="dxa"/>
            <w:noWrap/>
            <w:hideMark/>
          </w:tcPr>
          <w:p w14:paraId="7BCB922F" w14:textId="77777777" w:rsidR="00844380" w:rsidRPr="0005228F" w:rsidRDefault="00844380" w:rsidP="00844380">
            <w:r w:rsidRPr="0005228F">
              <w:t>10% of all Rx</w:t>
            </w:r>
          </w:p>
        </w:tc>
        <w:tc>
          <w:tcPr>
            <w:tcW w:w="0" w:type="auto"/>
            <w:noWrap/>
            <w:hideMark/>
          </w:tcPr>
          <w:p w14:paraId="4BB41CB2" w14:textId="77777777" w:rsidR="00844380" w:rsidRPr="0005228F" w:rsidRDefault="00844380" w:rsidP="00844380">
            <w:r w:rsidRPr="0005228F">
              <w:t>64 dB</w:t>
            </w:r>
          </w:p>
        </w:tc>
      </w:tr>
      <w:tr w:rsidR="00844380" w:rsidRPr="0005228F" w14:paraId="6E152899" w14:textId="77777777" w:rsidTr="00844380">
        <w:trPr>
          <w:trHeight w:val="300"/>
        </w:trPr>
        <w:tc>
          <w:tcPr>
            <w:tcW w:w="2382" w:type="dxa"/>
            <w:noWrap/>
            <w:hideMark/>
          </w:tcPr>
          <w:p w14:paraId="22285F8A" w14:textId="77777777" w:rsidR="00844380" w:rsidRPr="0005228F" w:rsidRDefault="00844380" w:rsidP="00844380">
            <w:r w:rsidRPr="0005228F">
              <w:t>50% of all Rx</w:t>
            </w:r>
          </w:p>
        </w:tc>
        <w:tc>
          <w:tcPr>
            <w:tcW w:w="0" w:type="auto"/>
            <w:noWrap/>
            <w:hideMark/>
          </w:tcPr>
          <w:p w14:paraId="01E5F5D9" w14:textId="77777777" w:rsidR="00844380" w:rsidRPr="0005228F" w:rsidRDefault="00844380" w:rsidP="00844380">
            <w:r w:rsidRPr="0005228F">
              <w:t>70 dB</w:t>
            </w:r>
          </w:p>
        </w:tc>
      </w:tr>
      <w:tr w:rsidR="00844380" w:rsidRPr="0005228F" w14:paraId="2572AD3A" w14:textId="77777777" w:rsidTr="00844380">
        <w:trPr>
          <w:trHeight w:val="300"/>
        </w:trPr>
        <w:tc>
          <w:tcPr>
            <w:tcW w:w="2382" w:type="dxa"/>
            <w:noWrap/>
            <w:hideMark/>
          </w:tcPr>
          <w:p w14:paraId="3CC35A37" w14:textId="77777777" w:rsidR="00844380" w:rsidRPr="0005228F" w:rsidRDefault="00844380" w:rsidP="00844380">
            <w:r w:rsidRPr="0005228F">
              <w:t>90% of all Rx</w:t>
            </w:r>
          </w:p>
        </w:tc>
        <w:tc>
          <w:tcPr>
            <w:tcW w:w="0" w:type="auto"/>
            <w:noWrap/>
            <w:hideMark/>
          </w:tcPr>
          <w:p w14:paraId="2D68B84A" w14:textId="77777777" w:rsidR="00844380" w:rsidRPr="0005228F" w:rsidRDefault="00844380" w:rsidP="00844380">
            <w:r w:rsidRPr="0005228F">
              <w:t>72 dB</w:t>
            </w:r>
          </w:p>
        </w:tc>
      </w:tr>
    </w:tbl>
    <w:p w14:paraId="3B6C4258" w14:textId="77777777" w:rsidR="00844380" w:rsidRPr="0005228F" w:rsidRDefault="00844380" w:rsidP="00844380">
      <w:r w:rsidRPr="0005228F">
        <w:t>Except for Rx 10P and 10F, the results show blocking as the dominating interference effect. Rx 10P and 10F may have some regulating gain control built in because the C/I increases by the same amount as the wanted signal level.</w:t>
      </w:r>
    </w:p>
    <w:p w14:paraId="4339ED41" w14:textId="77777777" w:rsidR="00844380" w:rsidRPr="0005228F" w:rsidRDefault="00844380" w:rsidP="00844380">
      <w:pPr>
        <w:pStyle w:val="Heading4"/>
        <w:rPr>
          <w:lang w:val="en-GB"/>
        </w:rPr>
      </w:pPr>
      <w:bookmarkStart w:id="470" w:name="_Toc26977298"/>
      <w:bookmarkStart w:id="471" w:name="_Toc21332799"/>
      <w:bookmarkStart w:id="472" w:name="_Toc31812121"/>
      <w:r w:rsidRPr="0005228F">
        <w:rPr>
          <w:lang w:val="en-GB"/>
        </w:rPr>
        <w:t>Overloading immunity</w:t>
      </w:r>
      <w:bookmarkEnd w:id="470"/>
      <w:bookmarkEnd w:id="471"/>
      <w:bookmarkEnd w:id="472"/>
    </w:p>
    <w:p w14:paraId="204FB4CD" w14:textId="77777777" w:rsidR="00844380" w:rsidRPr="0005228F" w:rsidRDefault="00844380" w:rsidP="00844380">
      <w:bookmarkStart w:id="473" w:name="_Hlk5705471"/>
      <w:r w:rsidRPr="0005228F">
        <w:t>True overloading effects could not be measured due to the limited available unwanted signal level. It could, however, be concluded that overloading of the DECT receivers may occur only at interfering signal levels higher than +5 dBm</w:t>
      </w:r>
      <w:r w:rsidRPr="0005228F">
        <w:rPr>
          <w:rStyle w:val="ECCParagraph"/>
        </w:rPr>
        <w:t>.</w:t>
      </w:r>
    </w:p>
    <w:p w14:paraId="2CD7DC50" w14:textId="77777777" w:rsidR="00844380" w:rsidRPr="0005228F" w:rsidRDefault="00844380" w:rsidP="00844380">
      <w:pPr>
        <w:pStyle w:val="Heading4"/>
        <w:rPr>
          <w:lang w:val="en-GB"/>
        </w:rPr>
      </w:pPr>
      <w:bookmarkStart w:id="474" w:name="_Toc26977299"/>
      <w:bookmarkStart w:id="475" w:name="_Toc21332800"/>
      <w:bookmarkStart w:id="476" w:name="_Toc31812122"/>
      <w:bookmarkEnd w:id="473"/>
      <w:r w:rsidRPr="0005228F">
        <w:rPr>
          <w:lang w:val="en-GB"/>
        </w:rPr>
        <w:t>Intermodulation immunity</w:t>
      </w:r>
      <w:bookmarkEnd w:id="474"/>
      <w:bookmarkEnd w:id="475"/>
      <w:bookmarkEnd w:id="476"/>
    </w:p>
    <w:p w14:paraId="702BB99C" w14:textId="77777777" w:rsidR="00844380" w:rsidRPr="0005228F" w:rsidRDefault="00844380" w:rsidP="00844380">
      <w:r w:rsidRPr="0005228F">
        <w:t>The unwanted signals for this measurement were an unmodulated carrier at 1890.432 MHz and a DECT signal occupying all time slots at 1883.520 MHz. These signals create a third order IM product in the centre of the wanted channel at 1987.344 MHz.</w:t>
      </w:r>
    </w:p>
    <w:p w14:paraId="587C79A0" w14:textId="77777777" w:rsidR="00844380" w:rsidRPr="0005228F" w:rsidRDefault="00844380" w:rsidP="00844380">
      <w:bookmarkStart w:id="477" w:name="_Hlk5705511"/>
      <w:r w:rsidRPr="0005228F">
        <w:t xml:space="preserve">The ETSI limit was taken from EN 301 406 </w:t>
      </w:r>
      <w:r w:rsidRPr="0005228F">
        <w:fldChar w:fldCharType="begin"/>
      </w:r>
      <w:r w:rsidRPr="0005228F">
        <w:instrText xml:space="preserve"> REF _Ref26537241 \r \h </w:instrText>
      </w:r>
      <w:r w:rsidRPr="0005228F">
        <w:fldChar w:fldCharType="separate"/>
      </w:r>
      <w:r w:rsidRPr="0005228F">
        <w:t>[65]</w:t>
      </w:r>
      <w:r w:rsidRPr="0005228F">
        <w:fldChar w:fldCharType="end"/>
      </w:r>
      <w:r w:rsidRPr="0005228F">
        <w:t xml:space="preserve"> which refers to EN 300 175-2 </w:t>
      </w:r>
      <w:r w:rsidRPr="0005228F">
        <w:fldChar w:fldCharType="begin"/>
      </w:r>
      <w:r w:rsidRPr="0005228F">
        <w:instrText xml:space="preserve"> REF _Ref26537499 \r \h </w:instrText>
      </w:r>
      <w:r w:rsidRPr="0005228F">
        <w:fldChar w:fldCharType="separate"/>
      </w:r>
      <w:r w:rsidRPr="0005228F">
        <w:t>[66]</w:t>
      </w:r>
      <w:r w:rsidRPr="0005228F">
        <w:fldChar w:fldCharType="end"/>
      </w:r>
      <w:r w:rsidRPr="0005228F">
        <w:t>, Section 6.6 where it is specified for a wanted signal level of -80 dBm.</w:t>
      </w:r>
      <w:bookmarkEnd w:id="477"/>
      <w:r w:rsidRPr="0005228F">
        <w:t xml:space="preserve"> It should be noted, however, that this value is based on a more critical BER value that could not be measured on readily available devices.</w:t>
      </w:r>
    </w:p>
    <w:p w14:paraId="3A52D4F4" w14:textId="77777777" w:rsidR="00844380" w:rsidRPr="0005228F" w:rsidRDefault="00844380" w:rsidP="00844380">
      <w:pPr>
        <w:pStyle w:val="ECCFiguregraphcentered"/>
        <w:rPr>
          <w:noProof w:val="0"/>
          <w:lang w:val="en-GB"/>
        </w:rPr>
      </w:pPr>
      <w:r w:rsidRPr="003C2CC3">
        <w:rPr>
          <w:lang w:val="en-GB" w:eastAsia="da-DK"/>
        </w:rPr>
        <w:drawing>
          <wp:inline distT="0" distB="0" distL="0" distR="0" wp14:anchorId="71CE1F93" wp14:editId="0B9E46F0">
            <wp:extent cx="5157216" cy="3365084"/>
            <wp:effectExtent l="0" t="0" r="5715" b="6985"/>
            <wp:docPr id="8260"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171673" cy="3374517"/>
                    </a:xfrm>
                    <a:prstGeom prst="rect">
                      <a:avLst/>
                    </a:prstGeom>
                    <a:noFill/>
                  </pic:spPr>
                </pic:pic>
              </a:graphicData>
            </a:graphic>
          </wp:inline>
        </w:drawing>
      </w:r>
    </w:p>
    <w:p w14:paraId="16C068B7" w14:textId="77777777" w:rsidR="00844380" w:rsidRPr="0005228F" w:rsidRDefault="00844380" w:rsidP="00844380">
      <w:pPr>
        <w:pStyle w:val="Caption"/>
        <w:keepNext/>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36</w:t>
      </w:r>
      <w:r w:rsidRPr="0005228F">
        <w:rPr>
          <w:lang w:val="en-GB"/>
        </w:rPr>
        <w:fldChar w:fldCharType="end"/>
      </w:r>
      <w:r w:rsidRPr="0005228F">
        <w:rPr>
          <w:lang w:val="en-GB"/>
        </w:rPr>
        <w:t>: Measured intermodulation immunity of DECT receivers</w:t>
      </w:r>
    </w:p>
    <w:p w14:paraId="6E1340DD" w14:textId="77777777" w:rsidR="00844380" w:rsidRPr="0005228F" w:rsidRDefault="00844380" w:rsidP="00844380">
      <w:pPr>
        <w:jc w:val="center"/>
      </w:pPr>
      <w:r w:rsidRPr="003C2CC3">
        <w:rPr>
          <w:noProof/>
          <w:lang w:eastAsia="da-DK"/>
        </w:rPr>
        <w:drawing>
          <wp:inline distT="0" distB="0" distL="0" distR="0" wp14:anchorId="52141477" wp14:editId="67620AAB">
            <wp:extent cx="4313902" cy="3158836"/>
            <wp:effectExtent l="0" t="0" r="0" b="381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52037" cy="3186760"/>
                    </a:xfrm>
                    <a:prstGeom prst="rect">
                      <a:avLst/>
                    </a:prstGeom>
                    <a:noFill/>
                  </pic:spPr>
                </pic:pic>
              </a:graphicData>
            </a:graphic>
          </wp:inline>
        </w:drawing>
      </w:r>
    </w:p>
    <w:p w14:paraId="73AC5C63"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37</w:t>
      </w:r>
      <w:r w:rsidRPr="0005228F">
        <w:rPr>
          <w:lang w:val="en-GB"/>
        </w:rPr>
        <w:fldChar w:fldCharType="end"/>
      </w:r>
      <w:r w:rsidRPr="0005228F">
        <w:rPr>
          <w:lang w:val="en-GB"/>
        </w:rPr>
        <w:t>: Statistical evaluation of DECT IM immunity measurements</w:t>
      </w:r>
    </w:p>
    <w:p w14:paraId="366136C7" w14:textId="77777777" w:rsidR="00844380" w:rsidRPr="0005228F" w:rsidRDefault="00844380" w:rsidP="00844380">
      <w:r w:rsidRPr="0005228F">
        <w:t>A 3 dB increase of unwanted level when the wanted level is raised by 10 dB proves that intermodulation is the dominating effect.</w:t>
      </w:r>
    </w:p>
    <w:p w14:paraId="4A7F5106" w14:textId="70145A76" w:rsidR="00844380" w:rsidRPr="0005228F" w:rsidRDefault="00844380" w:rsidP="00844380">
      <w:r w:rsidRPr="0005228F">
        <w:t xml:space="preserve">The Y-axis in </w:t>
      </w:r>
      <w:r w:rsidRPr="0005228F">
        <w:fldChar w:fldCharType="begin"/>
      </w:r>
      <w:r w:rsidRPr="0005228F">
        <w:instrText xml:space="preserve"> REF _Ref516065985 \h  \* MERGEFORMAT </w:instrText>
      </w:r>
      <w:r w:rsidRPr="0005228F">
        <w:fldChar w:fldCharType="separate"/>
      </w:r>
      <w:r w:rsidRPr="0005228F">
        <w:t>Figure 28</w:t>
      </w:r>
      <w:r w:rsidRPr="0005228F">
        <w:fldChar w:fldCharType="end"/>
      </w:r>
      <w:r w:rsidRPr="0005228F">
        <w:t xml:space="preserve"> and </w:t>
      </w:r>
      <w:r w:rsidRPr="0005228F">
        <w:rPr>
          <w:highlight w:val="yellow"/>
        </w:rPr>
        <w:fldChar w:fldCharType="begin"/>
      </w:r>
      <w:r w:rsidRPr="0005228F">
        <w:rPr>
          <w:highlight w:val="yellow"/>
        </w:rPr>
        <w:instrText xml:space="preserve"> REF _Ref516065991 \h  \* MERGEFORMAT </w:instrText>
      </w:r>
      <w:r w:rsidRPr="0005228F">
        <w:rPr>
          <w:highlight w:val="yellow"/>
        </w:rPr>
      </w:r>
      <w:r w:rsidRPr="0005228F">
        <w:rPr>
          <w:highlight w:val="yellow"/>
        </w:rPr>
        <w:fldChar w:fldCharType="separate"/>
      </w:r>
      <w:r w:rsidRPr="0005228F">
        <w:t>Figure 29</w:t>
      </w:r>
      <w:r w:rsidRPr="0005228F">
        <w:rPr>
          <w:highlight w:val="yellow"/>
        </w:rPr>
        <w:fldChar w:fldCharType="end"/>
      </w:r>
      <w:r w:rsidR="00507CDF">
        <w:t xml:space="preserve"> </w:t>
      </w:r>
      <w:r w:rsidRPr="0005228F">
        <w:t>specifies the RMS burst level of each of the unwanted signals, so the total unwanted energy seen by the receiver is 3 dB higher.</w:t>
      </w:r>
    </w:p>
    <w:p w14:paraId="11544021" w14:textId="77777777" w:rsidR="00844380" w:rsidRPr="0005228F" w:rsidRDefault="00844380" w:rsidP="00844380">
      <w:pPr>
        <w:pStyle w:val="Heading4"/>
        <w:rPr>
          <w:lang w:val="en-GB"/>
        </w:rPr>
      </w:pPr>
      <w:bookmarkStart w:id="478" w:name="_Toc26977300"/>
      <w:bookmarkStart w:id="479" w:name="_Toc21332801"/>
      <w:bookmarkStart w:id="480" w:name="_Toc31812123"/>
      <w:r w:rsidRPr="0005228F">
        <w:rPr>
          <w:lang w:val="en-GB"/>
        </w:rPr>
        <w:t>Analysis of the measurement results in comparison with ETSI Harmonised Standards</w:t>
      </w:r>
      <w:bookmarkEnd w:id="478"/>
      <w:bookmarkEnd w:id="479"/>
      <w:bookmarkEnd w:id="480"/>
    </w:p>
    <w:p w14:paraId="682CE982" w14:textId="77777777" w:rsidR="00844380" w:rsidRPr="0005228F" w:rsidRDefault="00844380" w:rsidP="00844380">
      <w:bookmarkStart w:id="481" w:name="_Hlk5699949"/>
      <w:r w:rsidRPr="0005228F">
        <w:t xml:space="preserve">Although ETSI EN 301 406 </w:t>
      </w:r>
      <w:r w:rsidRPr="0005228F">
        <w:fldChar w:fldCharType="begin"/>
      </w:r>
      <w:r w:rsidRPr="0005228F">
        <w:instrText xml:space="preserve"> REF _Ref26537241 \r \h </w:instrText>
      </w:r>
      <w:r w:rsidRPr="0005228F">
        <w:fldChar w:fldCharType="separate"/>
      </w:r>
      <w:r w:rsidRPr="0005228F">
        <w:t>[65]</w:t>
      </w:r>
      <w:r w:rsidRPr="0005228F">
        <w:fldChar w:fldCharType="end"/>
      </w:r>
      <w:r w:rsidRPr="0005228F">
        <w:t xml:space="preserve"> contains limits for some receiver parameters and ETSI EN 300 175-2 </w:t>
      </w:r>
      <w:r w:rsidRPr="0005228F">
        <w:fldChar w:fldCharType="begin"/>
      </w:r>
      <w:r w:rsidRPr="0005228F">
        <w:instrText xml:space="preserve"> REF _Ref26537499 \r \h </w:instrText>
      </w:r>
      <w:r w:rsidRPr="0005228F">
        <w:fldChar w:fldCharType="separate"/>
      </w:r>
      <w:r w:rsidRPr="0005228F">
        <w:t>[66]</w:t>
      </w:r>
      <w:r w:rsidRPr="0005228F">
        <w:fldChar w:fldCharType="end"/>
      </w:r>
      <w:r w:rsidRPr="0005228F">
        <w:t xml:space="preserve"> contains limits for other receiver parameters, they are of limited use when comparing them with the measurement results, because the limits in these ETSI standards are defined based on a BER &lt; 10</w:t>
      </w:r>
      <w:r w:rsidRPr="0005228F">
        <w:rPr>
          <w:vertAlign w:val="superscript"/>
        </w:rPr>
        <w:t>-3</w:t>
      </w:r>
      <w:r w:rsidRPr="0005228F">
        <w:t>. While this may be a usable criterion for manufacturers during production, it cannot be evaluated on readily available equipment because it requires a measurement point inside the equipment.</w:t>
      </w:r>
    </w:p>
    <w:p w14:paraId="1E0710EC" w14:textId="77777777" w:rsidR="00844380" w:rsidRPr="0005228F" w:rsidRDefault="00844380" w:rsidP="00844380">
      <w:r w:rsidRPr="0005228F">
        <w:t xml:space="preserve">Nevertheless, the measured equipment outperformed almost all ETSI limits. One exception is the co-channel C/I (see </w:t>
      </w:r>
      <w:r w:rsidRPr="0005228F">
        <w:fldChar w:fldCharType="begin"/>
      </w:r>
      <w:r w:rsidRPr="0005228F">
        <w:instrText xml:space="preserve"> REF _Ref26346797 \h </w:instrText>
      </w:r>
      <w:r w:rsidRPr="0005228F">
        <w:fldChar w:fldCharType="separate"/>
      </w:r>
      <w:r w:rsidRPr="0005228F">
        <w:t xml:space="preserve">Figure </w:t>
      </w:r>
      <w:r w:rsidRPr="0005228F">
        <w:rPr>
          <w:noProof/>
        </w:rPr>
        <w:t>32</w:t>
      </w:r>
      <w:r w:rsidRPr="0005228F">
        <w:fldChar w:fldCharType="end"/>
      </w:r>
      <w:r w:rsidRPr="0005228F">
        <w:t xml:space="preserve"> at 1897.344 MHz) where the ETSI limit is slightly exceeded by all DUTs. This may mean that the ETSI criterion is more restrictive than the criterion of dropped calls used for these measurements. The other extreme is the blocking where even the poorest DUT outperforms the ETSI limit by about 27 dB.</w:t>
      </w:r>
    </w:p>
    <w:p w14:paraId="1020E868" w14:textId="77777777" w:rsidR="00844380" w:rsidRPr="003C2CC3" w:rsidRDefault="00844380" w:rsidP="00844380">
      <w:pPr>
        <w:pStyle w:val="Heading3"/>
        <w:tabs>
          <w:tab w:val="clear" w:pos="720"/>
          <w:tab w:val="num" w:pos="1855"/>
        </w:tabs>
        <w:ind w:left="709" w:hanging="709"/>
        <w:rPr>
          <w:lang w:val="en-GB"/>
        </w:rPr>
      </w:pPr>
      <w:bookmarkStart w:id="482" w:name="_Toc26977301"/>
      <w:bookmarkStart w:id="483" w:name="_Toc21332802"/>
      <w:bookmarkStart w:id="484" w:name="_Toc31812124"/>
      <w:bookmarkEnd w:id="481"/>
      <w:r w:rsidRPr="003C2CC3">
        <w:rPr>
          <w:lang w:val="en-GB"/>
        </w:rPr>
        <w:t>Tetrapol</w:t>
      </w:r>
      <w:bookmarkEnd w:id="482"/>
      <w:bookmarkEnd w:id="483"/>
      <w:bookmarkEnd w:id="484"/>
    </w:p>
    <w:p w14:paraId="598099DF" w14:textId="77777777" w:rsidR="00844380" w:rsidRPr="0005228F" w:rsidRDefault="00844380" w:rsidP="00844380">
      <w:r w:rsidRPr="0005228F">
        <w:t>The relevant RF properties of this communication system are:</w:t>
      </w:r>
    </w:p>
    <w:p w14:paraId="359BF3C7" w14:textId="77777777" w:rsidR="00844380" w:rsidRPr="0005228F" w:rsidRDefault="00844380" w:rsidP="00844380">
      <w:pPr>
        <w:pStyle w:val="ECCBulletsLv1"/>
        <w:ind w:left="357" w:hanging="357"/>
        <w:jc w:val="left"/>
      </w:pPr>
      <w:r w:rsidRPr="0005228F">
        <w:t>Frequency range:</w:t>
      </w:r>
      <w:r w:rsidRPr="0005228F">
        <w:tab/>
        <w:t>380-450 MHz;</w:t>
      </w:r>
    </w:p>
    <w:p w14:paraId="3AE3E51F" w14:textId="77777777" w:rsidR="00844380" w:rsidRPr="0005228F" w:rsidRDefault="00844380" w:rsidP="00844380">
      <w:pPr>
        <w:pStyle w:val="ECCBulletsLv1"/>
        <w:ind w:left="357" w:hanging="357"/>
        <w:jc w:val="left"/>
      </w:pPr>
      <w:r w:rsidRPr="0005228F">
        <w:t>Channel spacing:</w:t>
      </w:r>
      <w:r w:rsidRPr="0005228F">
        <w:tab/>
        <w:t>12.5 kHz;</w:t>
      </w:r>
    </w:p>
    <w:p w14:paraId="53D9A935" w14:textId="77777777" w:rsidR="00844380" w:rsidRPr="0005228F" w:rsidRDefault="00844380" w:rsidP="00844380">
      <w:pPr>
        <w:pStyle w:val="ECCBulletsLv1"/>
        <w:ind w:left="357" w:hanging="357"/>
        <w:jc w:val="left"/>
      </w:pPr>
      <w:r w:rsidRPr="0005228F">
        <w:t>Bandwidth (OBW):</w:t>
      </w:r>
      <w:r w:rsidRPr="0005228F">
        <w:tab/>
        <w:t>7 kHz;</w:t>
      </w:r>
    </w:p>
    <w:p w14:paraId="603D3303" w14:textId="77777777" w:rsidR="00844380" w:rsidRPr="0005228F" w:rsidRDefault="00844380" w:rsidP="00844380">
      <w:pPr>
        <w:pStyle w:val="ECCBulletsLv1"/>
        <w:ind w:left="357" w:hanging="357"/>
        <w:jc w:val="left"/>
      </w:pPr>
      <w:r w:rsidRPr="0005228F">
        <w:t>Modulation:</w:t>
      </w:r>
      <w:r w:rsidRPr="0005228F">
        <w:tab/>
      </w:r>
      <w:r w:rsidRPr="0005228F">
        <w:tab/>
        <w:t>π/4 DQPSK;</w:t>
      </w:r>
    </w:p>
    <w:p w14:paraId="26DAF559" w14:textId="77777777" w:rsidR="00844380" w:rsidRPr="0005228F" w:rsidRDefault="00844380" w:rsidP="00844380">
      <w:pPr>
        <w:pStyle w:val="ECCBulletsLv1"/>
        <w:ind w:left="357" w:hanging="357"/>
        <w:jc w:val="left"/>
      </w:pPr>
      <w:r w:rsidRPr="0005228F">
        <w:t>Access/Duplex:</w:t>
      </w:r>
      <w:r w:rsidRPr="0005228F">
        <w:tab/>
        <w:t>FDMA/FDD-</w:t>
      </w:r>
    </w:p>
    <w:p w14:paraId="39032974" w14:textId="77777777" w:rsidR="00844380" w:rsidRPr="0005228F" w:rsidRDefault="00844380" w:rsidP="00844380">
      <w:r w:rsidRPr="0005228F">
        <w:t>As TETRAPOL is a propriety standard, there are no relevant ETSI Harmonised Standards or other documents specifying receiver parameters.</w:t>
      </w:r>
    </w:p>
    <w:p w14:paraId="495A23FA" w14:textId="77777777" w:rsidR="00844380" w:rsidRPr="0005228F" w:rsidRDefault="00844380" w:rsidP="00844380">
      <w:r w:rsidRPr="0005228F">
        <w:t>Four different receivers were measured (3 handsets and one base station). The occurrence of unrecoverable audio packets during an active voice connection was used as the failure (performance) criterion.</w:t>
      </w:r>
    </w:p>
    <w:p w14:paraId="222309AF" w14:textId="77777777" w:rsidR="00844380" w:rsidRPr="0005228F" w:rsidRDefault="00844380" w:rsidP="00844380">
      <w:pPr>
        <w:pStyle w:val="Heading4"/>
        <w:rPr>
          <w:lang w:val="en-GB"/>
        </w:rPr>
      </w:pPr>
      <w:bookmarkStart w:id="485" w:name="_Toc26977302"/>
      <w:bookmarkStart w:id="486" w:name="_Toc21332803"/>
      <w:bookmarkStart w:id="487" w:name="_Toc31812125"/>
      <w:r w:rsidRPr="0005228F">
        <w:rPr>
          <w:lang w:val="en-GB"/>
        </w:rPr>
        <w:t>Sensitivity</w:t>
      </w:r>
      <w:bookmarkEnd w:id="485"/>
      <w:bookmarkEnd w:id="486"/>
      <w:bookmarkEnd w:id="487"/>
    </w:p>
    <w:p w14:paraId="35374C93" w14:textId="0762C946" w:rsidR="00844380" w:rsidRPr="0005228F" w:rsidRDefault="00844380" w:rsidP="00844380">
      <w:pPr>
        <w:pStyle w:val="Caption"/>
        <w:rPr>
          <w:lang w:val="en-GB"/>
        </w:rPr>
      </w:pPr>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7</w:t>
      </w:r>
      <w:r w:rsidRPr="0005228F">
        <w:rPr>
          <w:lang w:val="en-GB"/>
        </w:rPr>
        <w:fldChar w:fldCharType="end"/>
      </w:r>
      <w:r w:rsidRPr="0005228F">
        <w:rPr>
          <w:lang w:val="en-GB"/>
        </w:rPr>
        <w:t>: Sensitivity of the measured Tetrapol receivers</w:t>
      </w:r>
    </w:p>
    <w:tbl>
      <w:tblPr>
        <w:tblStyle w:val="ECCTable-redheader"/>
        <w:tblW w:w="0" w:type="auto"/>
        <w:tblInd w:w="0" w:type="dxa"/>
        <w:tblLook w:val="04A0" w:firstRow="1" w:lastRow="0" w:firstColumn="1" w:lastColumn="0" w:noHBand="0" w:noVBand="1"/>
      </w:tblPr>
      <w:tblGrid>
        <w:gridCol w:w="2240"/>
        <w:gridCol w:w="2013"/>
      </w:tblGrid>
      <w:tr w:rsidR="00844380" w:rsidRPr="0005228F" w14:paraId="6B9945A2" w14:textId="77777777" w:rsidTr="00844380">
        <w:trPr>
          <w:cnfStyle w:val="100000000000" w:firstRow="1" w:lastRow="0" w:firstColumn="0" w:lastColumn="0" w:oddVBand="0" w:evenVBand="0" w:oddHBand="0" w:evenHBand="0" w:firstRowFirstColumn="0" w:firstRowLastColumn="0" w:lastRowFirstColumn="0" w:lastRowLastColumn="0"/>
        </w:trPr>
        <w:tc>
          <w:tcPr>
            <w:tcW w:w="2240" w:type="dxa"/>
          </w:tcPr>
          <w:p w14:paraId="2581809D" w14:textId="77777777" w:rsidR="00844380" w:rsidRPr="0005228F" w:rsidRDefault="00844380" w:rsidP="00844380">
            <w:pPr>
              <w:pStyle w:val="ECCTabletext"/>
              <w:spacing w:before="120"/>
            </w:pPr>
            <w:r w:rsidRPr="0005228F">
              <w:t>Rx</w:t>
            </w:r>
          </w:p>
        </w:tc>
        <w:tc>
          <w:tcPr>
            <w:tcW w:w="2013" w:type="dxa"/>
          </w:tcPr>
          <w:p w14:paraId="742FDF5F" w14:textId="77777777" w:rsidR="00844380" w:rsidRPr="0005228F" w:rsidRDefault="00844380" w:rsidP="00844380">
            <w:pPr>
              <w:pStyle w:val="ECCTabletext"/>
              <w:spacing w:before="120"/>
            </w:pPr>
            <w:r w:rsidRPr="0005228F">
              <w:t>Sensitivity</w:t>
            </w:r>
          </w:p>
        </w:tc>
      </w:tr>
      <w:tr w:rsidR="00844380" w:rsidRPr="0005228F" w14:paraId="22E3E5EC" w14:textId="77777777" w:rsidTr="00844380">
        <w:tc>
          <w:tcPr>
            <w:tcW w:w="2240" w:type="dxa"/>
          </w:tcPr>
          <w:p w14:paraId="72113715" w14:textId="77777777" w:rsidR="00844380" w:rsidRPr="0005228F" w:rsidRDefault="00844380" w:rsidP="00844380">
            <w:pPr>
              <w:pStyle w:val="ECCTabletext"/>
            </w:pPr>
            <w:r w:rsidRPr="0005228F">
              <w:t>1 (handset)</w:t>
            </w:r>
          </w:p>
        </w:tc>
        <w:tc>
          <w:tcPr>
            <w:tcW w:w="2013" w:type="dxa"/>
          </w:tcPr>
          <w:p w14:paraId="197B1BBD" w14:textId="77777777" w:rsidR="00844380" w:rsidRPr="0005228F" w:rsidRDefault="00844380" w:rsidP="00844380">
            <w:pPr>
              <w:pStyle w:val="ECCTabletext"/>
            </w:pPr>
            <w:r w:rsidRPr="0005228F">
              <w:t>-124 dBm</w:t>
            </w:r>
          </w:p>
        </w:tc>
      </w:tr>
      <w:tr w:rsidR="00844380" w:rsidRPr="0005228F" w14:paraId="35C2EAB4" w14:textId="77777777" w:rsidTr="00844380">
        <w:tc>
          <w:tcPr>
            <w:tcW w:w="2240" w:type="dxa"/>
          </w:tcPr>
          <w:p w14:paraId="1BF8546C" w14:textId="77777777" w:rsidR="00844380" w:rsidRPr="0005228F" w:rsidRDefault="00844380" w:rsidP="00844380">
            <w:pPr>
              <w:pStyle w:val="ECCTabletext"/>
            </w:pPr>
            <w:r w:rsidRPr="0005228F">
              <w:t>2 (handset)</w:t>
            </w:r>
          </w:p>
        </w:tc>
        <w:tc>
          <w:tcPr>
            <w:tcW w:w="2013" w:type="dxa"/>
          </w:tcPr>
          <w:p w14:paraId="20CB63DD" w14:textId="77777777" w:rsidR="00844380" w:rsidRPr="0005228F" w:rsidRDefault="00844380" w:rsidP="00844380">
            <w:pPr>
              <w:pStyle w:val="ECCTabletext"/>
            </w:pPr>
            <w:r w:rsidRPr="0005228F">
              <w:t>-125 dBm</w:t>
            </w:r>
          </w:p>
        </w:tc>
      </w:tr>
      <w:tr w:rsidR="00844380" w:rsidRPr="0005228F" w14:paraId="02966B44" w14:textId="77777777" w:rsidTr="00844380">
        <w:tc>
          <w:tcPr>
            <w:tcW w:w="2240" w:type="dxa"/>
          </w:tcPr>
          <w:p w14:paraId="11B2D7EE" w14:textId="77777777" w:rsidR="00844380" w:rsidRPr="0005228F" w:rsidRDefault="00844380" w:rsidP="00844380">
            <w:pPr>
              <w:pStyle w:val="ECCTabletext"/>
            </w:pPr>
            <w:r w:rsidRPr="0005228F">
              <w:t>3 (handset)</w:t>
            </w:r>
          </w:p>
        </w:tc>
        <w:tc>
          <w:tcPr>
            <w:tcW w:w="2013" w:type="dxa"/>
          </w:tcPr>
          <w:p w14:paraId="15128574" w14:textId="77777777" w:rsidR="00844380" w:rsidRPr="0005228F" w:rsidRDefault="00844380" w:rsidP="00844380">
            <w:pPr>
              <w:pStyle w:val="ECCTabletext"/>
            </w:pPr>
            <w:r w:rsidRPr="0005228F">
              <w:t>-125 dBm</w:t>
            </w:r>
          </w:p>
        </w:tc>
      </w:tr>
      <w:tr w:rsidR="00844380" w:rsidRPr="0005228F" w14:paraId="2BFE3043" w14:textId="77777777" w:rsidTr="00844380">
        <w:tc>
          <w:tcPr>
            <w:tcW w:w="2240" w:type="dxa"/>
          </w:tcPr>
          <w:p w14:paraId="5F9DC50D" w14:textId="77777777" w:rsidR="00844380" w:rsidRPr="0005228F" w:rsidRDefault="00844380" w:rsidP="00844380">
            <w:pPr>
              <w:pStyle w:val="ECCTabletext"/>
            </w:pPr>
            <w:r w:rsidRPr="0005228F">
              <w:t>4 (base station)</w:t>
            </w:r>
          </w:p>
        </w:tc>
        <w:tc>
          <w:tcPr>
            <w:tcW w:w="2013" w:type="dxa"/>
          </w:tcPr>
          <w:p w14:paraId="429D6A27" w14:textId="77777777" w:rsidR="00844380" w:rsidRPr="0005228F" w:rsidRDefault="00844380" w:rsidP="00844380">
            <w:pPr>
              <w:pStyle w:val="ECCTabletext"/>
            </w:pPr>
            <w:r w:rsidRPr="0005228F">
              <w:t>-125 dBm</w:t>
            </w:r>
          </w:p>
        </w:tc>
      </w:tr>
    </w:tbl>
    <w:p w14:paraId="518E48DD" w14:textId="77777777" w:rsidR="00844380" w:rsidRPr="003C2CC3" w:rsidRDefault="00844380" w:rsidP="00844380">
      <w:pPr>
        <w:pStyle w:val="Heading3"/>
        <w:tabs>
          <w:tab w:val="clear" w:pos="720"/>
          <w:tab w:val="num" w:pos="1855"/>
        </w:tabs>
        <w:ind w:left="709"/>
        <w:rPr>
          <w:lang w:val="en-GB"/>
        </w:rPr>
      </w:pPr>
      <w:bookmarkStart w:id="488" w:name="_Toc26977303"/>
      <w:bookmarkStart w:id="489" w:name="_Toc21332804"/>
      <w:bookmarkStart w:id="490" w:name="_Toc31812126"/>
      <w:r w:rsidRPr="003C2CC3">
        <w:rPr>
          <w:lang w:val="en-GB"/>
        </w:rPr>
        <w:t>TETRA</w:t>
      </w:r>
      <w:bookmarkEnd w:id="488"/>
      <w:bookmarkEnd w:id="489"/>
      <w:bookmarkEnd w:id="490"/>
    </w:p>
    <w:p w14:paraId="5A8E2DE9" w14:textId="77777777" w:rsidR="00844380" w:rsidRPr="0005228F" w:rsidRDefault="00844380" w:rsidP="00844380">
      <w:r w:rsidRPr="0005228F">
        <w:t>The relevant RF properties of this communication system are:</w:t>
      </w:r>
    </w:p>
    <w:p w14:paraId="1B842581" w14:textId="77777777" w:rsidR="00844380" w:rsidRPr="0005228F" w:rsidRDefault="00844380" w:rsidP="00844380">
      <w:pPr>
        <w:pStyle w:val="ECCBulletsLv1"/>
        <w:ind w:left="357" w:hanging="357"/>
        <w:jc w:val="left"/>
      </w:pPr>
      <w:r w:rsidRPr="0005228F">
        <w:t>Frequency range:</w:t>
      </w:r>
      <w:r w:rsidRPr="0005228F">
        <w:tab/>
        <w:t>380-450 MHz;</w:t>
      </w:r>
    </w:p>
    <w:p w14:paraId="379F81E2" w14:textId="77777777" w:rsidR="00844380" w:rsidRPr="0005228F" w:rsidRDefault="00844380" w:rsidP="00844380">
      <w:pPr>
        <w:pStyle w:val="ECCBulletsLv1"/>
        <w:ind w:left="357" w:hanging="357"/>
        <w:jc w:val="left"/>
      </w:pPr>
      <w:r w:rsidRPr="0005228F">
        <w:t>Channel spacing:</w:t>
      </w:r>
      <w:r w:rsidRPr="0005228F">
        <w:tab/>
        <w:t>25 kHz;</w:t>
      </w:r>
    </w:p>
    <w:p w14:paraId="7D468188" w14:textId="77777777" w:rsidR="00844380" w:rsidRPr="0005228F" w:rsidRDefault="00844380" w:rsidP="00844380">
      <w:pPr>
        <w:pStyle w:val="ECCBulletsLv1"/>
        <w:ind w:left="357" w:hanging="357"/>
        <w:jc w:val="left"/>
      </w:pPr>
      <w:r w:rsidRPr="0005228F">
        <w:t>Bandwidth (OBW):</w:t>
      </w:r>
      <w:r w:rsidRPr="0005228F">
        <w:tab/>
        <w:t>21 kHz;</w:t>
      </w:r>
    </w:p>
    <w:p w14:paraId="14E434B9" w14:textId="77777777" w:rsidR="00844380" w:rsidRPr="0005228F" w:rsidRDefault="00844380" w:rsidP="00844380">
      <w:pPr>
        <w:pStyle w:val="ECCBulletsLv1"/>
        <w:ind w:left="357" w:hanging="357"/>
        <w:jc w:val="left"/>
      </w:pPr>
      <w:r w:rsidRPr="0005228F">
        <w:t>Modulation:</w:t>
      </w:r>
      <w:r w:rsidRPr="0005228F">
        <w:tab/>
      </w:r>
      <w:r w:rsidRPr="0005228F">
        <w:tab/>
        <w:t>GMSK;</w:t>
      </w:r>
    </w:p>
    <w:p w14:paraId="11C7497E" w14:textId="77777777" w:rsidR="00844380" w:rsidRPr="0005228F" w:rsidRDefault="00844380" w:rsidP="00844380">
      <w:pPr>
        <w:pStyle w:val="ECCBulletsLv1"/>
        <w:ind w:left="357" w:hanging="357"/>
        <w:jc w:val="left"/>
      </w:pPr>
      <w:r w:rsidRPr="0005228F">
        <w:t>Access/Duplex:</w:t>
      </w:r>
      <w:r w:rsidRPr="0005228F">
        <w:tab/>
        <w:t>TDMA/FDD.</w:t>
      </w:r>
    </w:p>
    <w:p w14:paraId="255B27AA" w14:textId="77777777" w:rsidR="00844380" w:rsidRPr="0005228F" w:rsidRDefault="00844380" w:rsidP="00844380">
      <w:r w:rsidRPr="0005228F">
        <w:t>Three different receivers were measured (2 handsets and one base station). The occurrence of unrecoverable audio packets during an active voice connection was used as the failure (performance) criterion.</w:t>
      </w:r>
    </w:p>
    <w:p w14:paraId="350D63C6" w14:textId="77777777" w:rsidR="00844380" w:rsidRPr="0005228F" w:rsidRDefault="00844380" w:rsidP="00844380">
      <w:pPr>
        <w:pStyle w:val="Heading4"/>
        <w:keepNext/>
        <w:rPr>
          <w:lang w:val="en-GB"/>
        </w:rPr>
      </w:pPr>
      <w:bookmarkStart w:id="491" w:name="_Toc26977304"/>
      <w:bookmarkStart w:id="492" w:name="_Toc21332805"/>
      <w:bookmarkStart w:id="493" w:name="_Toc31812127"/>
      <w:r w:rsidRPr="0005228F">
        <w:rPr>
          <w:lang w:val="en-GB"/>
        </w:rPr>
        <w:t>Sensitivity</w:t>
      </w:r>
      <w:bookmarkEnd w:id="491"/>
      <w:bookmarkEnd w:id="492"/>
      <w:bookmarkEnd w:id="493"/>
    </w:p>
    <w:p w14:paraId="5DB9738D" w14:textId="178ED181" w:rsidR="00844380" w:rsidRPr="0005228F" w:rsidRDefault="00844380" w:rsidP="00844380">
      <w:pPr>
        <w:pStyle w:val="Caption"/>
        <w:keepNext/>
        <w:rPr>
          <w:lang w:val="en-GB"/>
        </w:rPr>
      </w:pPr>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8</w:t>
      </w:r>
      <w:r w:rsidRPr="0005228F">
        <w:rPr>
          <w:lang w:val="en-GB"/>
        </w:rPr>
        <w:fldChar w:fldCharType="end"/>
      </w:r>
      <w:r w:rsidRPr="0005228F">
        <w:rPr>
          <w:lang w:val="en-GB"/>
        </w:rPr>
        <w:t>: Sensitivity of the measured Tetra receivers</w:t>
      </w:r>
    </w:p>
    <w:tbl>
      <w:tblPr>
        <w:tblStyle w:val="ECCTable-redheader"/>
        <w:tblW w:w="0" w:type="auto"/>
        <w:tblInd w:w="0" w:type="dxa"/>
        <w:tblLook w:val="04A0" w:firstRow="1" w:lastRow="0" w:firstColumn="1" w:lastColumn="0" w:noHBand="0" w:noVBand="1"/>
      </w:tblPr>
      <w:tblGrid>
        <w:gridCol w:w="1595"/>
        <w:gridCol w:w="1583"/>
        <w:gridCol w:w="2417"/>
      </w:tblGrid>
      <w:tr w:rsidR="00844380" w:rsidRPr="0005228F" w14:paraId="6378FDE4" w14:textId="77777777" w:rsidTr="00844380">
        <w:trPr>
          <w:cnfStyle w:val="100000000000" w:firstRow="1" w:lastRow="0" w:firstColumn="0" w:lastColumn="0" w:oddVBand="0" w:evenVBand="0" w:oddHBand="0" w:evenHBand="0" w:firstRowFirstColumn="0" w:firstRowLastColumn="0" w:lastRowFirstColumn="0" w:lastRowLastColumn="0"/>
        </w:trPr>
        <w:tc>
          <w:tcPr>
            <w:tcW w:w="0" w:type="auto"/>
          </w:tcPr>
          <w:p w14:paraId="2E92D326" w14:textId="77777777" w:rsidR="00844380" w:rsidRPr="0005228F" w:rsidRDefault="00844380" w:rsidP="00844380">
            <w:pPr>
              <w:spacing w:before="60"/>
            </w:pPr>
            <w:r w:rsidRPr="0005228F">
              <w:t>Rx</w:t>
            </w:r>
          </w:p>
        </w:tc>
        <w:tc>
          <w:tcPr>
            <w:tcW w:w="0" w:type="auto"/>
          </w:tcPr>
          <w:p w14:paraId="51BB13FF" w14:textId="77777777" w:rsidR="00844380" w:rsidRPr="0005228F" w:rsidRDefault="00844380" w:rsidP="00844380">
            <w:pPr>
              <w:spacing w:before="60"/>
            </w:pPr>
            <w:r w:rsidRPr="0005228F">
              <w:t>Sensitivity</w:t>
            </w:r>
          </w:p>
          <w:p w14:paraId="10FB0A83" w14:textId="77777777" w:rsidR="00844380" w:rsidRPr="0005228F" w:rsidRDefault="00844380" w:rsidP="00844380">
            <w:pPr>
              <w:spacing w:before="60"/>
            </w:pPr>
            <w:r w:rsidRPr="0005228F">
              <w:t>Network Mode</w:t>
            </w:r>
          </w:p>
        </w:tc>
        <w:tc>
          <w:tcPr>
            <w:tcW w:w="0" w:type="auto"/>
          </w:tcPr>
          <w:p w14:paraId="09CEF426" w14:textId="77777777" w:rsidR="00844380" w:rsidRPr="0005228F" w:rsidRDefault="00844380" w:rsidP="00844380">
            <w:pPr>
              <w:spacing w:before="60"/>
            </w:pPr>
            <w:r w:rsidRPr="0005228F">
              <w:t>Sensitivity Direct Mode</w:t>
            </w:r>
          </w:p>
        </w:tc>
      </w:tr>
      <w:tr w:rsidR="00844380" w:rsidRPr="0005228F" w14:paraId="2660FA65" w14:textId="77777777" w:rsidTr="00844380">
        <w:tc>
          <w:tcPr>
            <w:tcW w:w="0" w:type="auto"/>
          </w:tcPr>
          <w:p w14:paraId="33B0F47D" w14:textId="77777777" w:rsidR="00844380" w:rsidRPr="0005228F" w:rsidRDefault="00844380" w:rsidP="00844380">
            <w:r w:rsidRPr="0005228F">
              <w:t>1 (handset)</w:t>
            </w:r>
          </w:p>
        </w:tc>
        <w:tc>
          <w:tcPr>
            <w:tcW w:w="0" w:type="auto"/>
          </w:tcPr>
          <w:p w14:paraId="26A01F07" w14:textId="77777777" w:rsidR="00844380" w:rsidRPr="0005228F" w:rsidRDefault="00844380" w:rsidP="00844380">
            <w:r w:rsidRPr="0005228F">
              <w:t>-106 dBm</w:t>
            </w:r>
          </w:p>
        </w:tc>
        <w:tc>
          <w:tcPr>
            <w:tcW w:w="0" w:type="auto"/>
          </w:tcPr>
          <w:p w14:paraId="67D30B2F" w14:textId="77777777" w:rsidR="00844380" w:rsidRPr="0005228F" w:rsidRDefault="00844380" w:rsidP="00844380">
            <w:r w:rsidRPr="0005228F">
              <w:t>-112 dBm</w:t>
            </w:r>
          </w:p>
        </w:tc>
      </w:tr>
      <w:tr w:rsidR="00844380" w:rsidRPr="0005228F" w14:paraId="17E0C94F" w14:textId="77777777" w:rsidTr="00844380">
        <w:tc>
          <w:tcPr>
            <w:tcW w:w="0" w:type="auto"/>
          </w:tcPr>
          <w:p w14:paraId="7172B2E1" w14:textId="77777777" w:rsidR="00844380" w:rsidRPr="0005228F" w:rsidRDefault="00844380" w:rsidP="00844380">
            <w:r w:rsidRPr="0005228F">
              <w:t>2 (handset)</w:t>
            </w:r>
          </w:p>
        </w:tc>
        <w:tc>
          <w:tcPr>
            <w:tcW w:w="0" w:type="auto"/>
          </w:tcPr>
          <w:p w14:paraId="584558CC" w14:textId="77777777" w:rsidR="00844380" w:rsidRPr="0005228F" w:rsidRDefault="00844380" w:rsidP="00844380">
            <w:r w:rsidRPr="0005228F">
              <w:t>-</w:t>
            </w:r>
          </w:p>
        </w:tc>
        <w:tc>
          <w:tcPr>
            <w:tcW w:w="0" w:type="auto"/>
          </w:tcPr>
          <w:p w14:paraId="776C7C12" w14:textId="77777777" w:rsidR="00844380" w:rsidRPr="0005228F" w:rsidRDefault="00844380" w:rsidP="00844380">
            <w:r w:rsidRPr="0005228F">
              <w:t>-115 dBm</w:t>
            </w:r>
          </w:p>
        </w:tc>
      </w:tr>
      <w:tr w:rsidR="00844380" w:rsidRPr="0005228F" w14:paraId="38E518D8" w14:textId="77777777" w:rsidTr="00844380">
        <w:tc>
          <w:tcPr>
            <w:tcW w:w="0" w:type="auto"/>
          </w:tcPr>
          <w:p w14:paraId="25979E76" w14:textId="77777777" w:rsidR="00844380" w:rsidRPr="0005228F" w:rsidRDefault="00844380" w:rsidP="00844380">
            <w:r w:rsidRPr="0005228F">
              <w:t>3 (base station)</w:t>
            </w:r>
          </w:p>
        </w:tc>
        <w:tc>
          <w:tcPr>
            <w:tcW w:w="0" w:type="auto"/>
          </w:tcPr>
          <w:p w14:paraId="44A6E8A3" w14:textId="77777777" w:rsidR="00844380" w:rsidRPr="0005228F" w:rsidRDefault="00844380" w:rsidP="00844380">
            <w:r w:rsidRPr="0005228F">
              <w:t>-115 dBm</w:t>
            </w:r>
          </w:p>
        </w:tc>
        <w:tc>
          <w:tcPr>
            <w:tcW w:w="0" w:type="auto"/>
          </w:tcPr>
          <w:p w14:paraId="523791E6" w14:textId="77777777" w:rsidR="00844380" w:rsidRPr="0005228F" w:rsidRDefault="00844380" w:rsidP="00844380">
            <w:r w:rsidRPr="0005228F">
              <w:t>-</w:t>
            </w:r>
          </w:p>
        </w:tc>
      </w:tr>
    </w:tbl>
    <w:p w14:paraId="47F6ECB6" w14:textId="77777777" w:rsidR="00844380" w:rsidRPr="0005228F" w:rsidRDefault="00844380" w:rsidP="00844380">
      <w:pPr>
        <w:pStyle w:val="Heading4"/>
        <w:rPr>
          <w:lang w:val="en-GB"/>
        </w:rPr>
      </w:pPr>
      <w:bookmarkStart w:id="494" w:name="_Toc26977305"/>
      <w:bookmarkStart w:id="495" w:name="_Toc21332806"/>
      <w:bookmarkStart w:id="496" w:name="_Toc31812128"/>
      <w:r w:rsidRPr="0005228F">
        <w:rPr>
          <w:lang w:val="en-GB"/>
        </w:rPr>
        <w:t>Analysis of the measurement results in comparison with ETSI Harmonised Standards</w:t>
      </w:r>
      <w:bookmarkEnd w:id="494"/>
      <w:bookmarkEnd w:id="495"/>
      <w:bookmarkEnd w:id="496"/>
    </w:p>
    <w:p w14:paraId="66E3DE94" w14:textId="77777777" w:rsidR="00844380" w:rsidRPr="0005228F" w:rsidRDefault="00844380" w:rsidP="00844380">
      <w:bookmarkStart w:id="497" w:name="_Hlk5699995"/>
      <w:r w:rsidRPr="0005228F">
        <w:t>The relevant ETSI EN 300 394-1 specifies different sensitivities for TETRA receivers under normal and extreme operating conditions. The static sensitivity of a base station under normal operating conditions is specified as -115 dBm which is exactly the value of the measured base station sensitivity. The equivalent requirement for sensitivity of a mobile/portable TETRA receiver is -112 dBm which was reached by Rx1 and outperformed by 3 dB by Rx2.</w:t>
      </w:r>
    </w:p>
    <w:p w14:paraId="4EDEB326" w14:textId="77777777" w:rsidR="00844380" w:rsidRPr="003C2CC3" w:rsidRDefault="00844380" w:rsidP="00844380">
      <w:pPr>
        <w:pStyle w:val="Heading3"/>
        <w:tabs>
          <w:tab w:val="clear" w:pos="720"/>
          <w:tab w:val="num" w:pos="1855"/>
        </w:tabs>
        <w:ind w:left="709" w:hanging="709"/>
        <w:rPr>
          <w:lang w:val="en-GB"/>
        </w:rPr>
      </w:pPr>
      <w:bookmarkStart w:id="498" w:name="_Toc26977306"/>
      <w:bookmarkStart w:id="499" w:name="_Toc21332807"/>
      <w:bookmarkStart w:id="500" w:name="_Toc31812129"/>
      <w:bookmarkEnd w:id="497"/>
      <w:r w:rsidRPr="003C2CC3">
        <w:rPr>
          <w:lang w:val="en-GB"/>
        </w:rPr>
        <w:t>GSM-Rail 900 UE</w:t>
      </w:r>
      <w:bookmarkEnd w:id="498"/>
      <w:bookmarkEnd w:id="499"/>
      <w:bookmarkEnd w:id="500"/>
    </w:p>
    <w:p w14:paraId="508B9B69" w14:textId="77777777" w:rsidR="00844380" w:rsidRPr="0005228F" w:rsidRDefault="00844380" w:rsidP="00844380">
      <w:r w:rsidRPr="0005228F">
        <w:t>The GSM-R system is used for internal communication of railway operators, including those for safety services.</w:t>
      </w:r>
    </w:p>
    <w:p w14:paraId="16D5E67C" w14:textId="77777777" w:rsidR="00844380" w:rsidRPr="0005228F" w:rsidRDefault="00844380" w:rsidP="00844380">
      <w:r w:rsidRPr="0005228F">
        <w:t>The relevant RF properties of this system are:</w:t>
      </w:r>
    </w:p>
    <w:p w14:paraId="26F7E6A2" w14:textId="77777777" w:rsidR="00844380" w:rsidRPr="0005228F" w:rsidRDefault="00844380" w:rsidP="00844380">
      <w:pPr>
        <w:pStyle w:val="ECCBulletsLv1"/>
        <w:ind w:left="357" w:hanging="357"/>
        <w:jc w:val="left"/>
      </w:pPr>
      <w:r w:rsidRPr="0005228F">
        <w:t>Frequency range:</w:t>
      </w:r>
      <w:r w:rsidRPr="0005228F">
        <w:tab/>
        <w:t>918-925 MHz (UE receive band);</w:t>
      </w:r>
    </w:p>
    <w:p w14:paraId="0F57A88D" w14:textId="77777777" w:rsidR="00844380" w:rsidRPr="0005228F" w:rsidRDefault="00844380" w:rsidP="00844380">
      <w:pPr>
        <w:pStyle w:val="ECCBulletsLv1"/>
        <w:ind w:left="357" w:hanging="357"/>
        <w:jc w:val="left"/>
      </w:pPr>
      <w:r w:rsidRPr="0005228F">
        <w:t>Channel spacing:</w:t>
      </w:r>
      <w:r w:rsidRPr="0005228F">
        <w:tab/>
        <w:t>200 kHz;</w:t>
      </w:r>
    </w:p>
    <w:p w14:paraId="30E9D894" w14:textId="77777777" w:rsidR="00844380" w:rsidRPr="0005228F" w:rsidRDefault="00844380" w:rsidP="00844380">
      <w:pPr>
        <w:pStyle w:val="ECCBulletsLv1"/>
        <w:ind w:left="357" w:hanging="357"/>
        <w:jc w:val="left"/>
      </w:pPr>
      <w:r w:rsidRPr="0005228F">
        <w:t>Bandwidth (OBW):</w:t>
      </w:r>
      <w:r w:rsidRPr="0005228F">
        <w:tab/>
        <w:t>250 kHz;</w:t>
      </w:r>
    </w:p>
    <w:p w14:paraId="162677D1" w14:textId="77777777" w:rsidR="00844380" w:rsidRPr="0005228F" w:rsidRDefault="00844380" w:rsidP="00844380">
      <w:pPr>
        <w:pStyle w:val="ECCBulletsLv1"/>
        <w:ind w:left="357" w:hanging="357"/>
        <w:jc w:val="left"/>
      </w:pPr>
      <w:r w:rsidRPr="0005228F">
        <w:t>Modulation:</w:t>
      </w:r>
      <w:r w:rsidRPr="0005228F">
        <w:tab/>
      </w:r>
      <w:r w:rsidRPr="0005228F">
        <w:tab/>
        <w:t>GMSK;</w:t>
      </w:r>
    </w:p>
    <w:p w14:paraId="5CCF3C6E" w14:textId="77777777" w:rsidR="00844380" w:rsidRPr="0005228F" w:rsidRDefault="00844380" w:rsidP="00844380">
      <w:pPr>
        <w:pStyle w:val="ECCBulletsLv1"/>
        <w:ind w:left="357" w:hanging="357"/>
        <w:jc w:val="left"/>
      </w:pPr>
      <w:r w:rsidRPr="0005228F">
        <w:t>Access/Duplex:</w:t>
      </w:r>
      <w:r w:rsidRPr="0005228F">
        <w:tab/>
        <w:t>TDMA/FDD.</w:t>
      </w:r>
    </w:p>
    <w:p w14:paraId="154E27F2" w14:textId="77777777" w:rsidR="00844380" w:rsidRPr="0005228F" w:rsidRDefault="00844380" w:rsidP="00844380">
      <w:r w:rsidRPr="0005228F">
        <w:t>Three different UE receivers to be installed in locomotives were tested. The design of Rx2 is equal to the that of standard GSM user equipment. Therefore, the results of this receiver may be taken to assess GSM UE performance as well. Rx1 was designed especially for GSM-Rail application with the aim to specifically suppress signals above 925 MHz.</w:t>
      </w:r>
    </w:p>
    <w:p w14:paraId="725F3C89" w14:textId="77777777" w:rsidR="00844380" w:rsidRPr="0005228F" w:rsidRDefault="00844380" w:rsidP="00844380">
      <w:r w:rsidRPr="0005228F">
        <w:t>A drop of the reported RxQual to level 4 was used as the failure criterion. This is also the point where the first degradations of the subjective audio quality are noticeable.</w:t>
      </w:r>
    </w:p>
    <w:p w14:paraId="4AA25ADD" w14:textId="5AF60B6D" w:rsidR="00844380" w:rsidRPr="0005228F" w:rsidRDefault="00844380" w:rsidP="00844380">
      <w:r w:rsidRPr="0005228F">
        <w:t xml:space="preserve">Receiver requirements for different parameters are contained in ETSI EN 301 511 </w:t>
      </w:r>
      <w:r w:rsidRPr="0005228F">
        <w:fldChar w:fldCharType="begin"/>
      </w:r>
      <w:r w:rsidRPr="0005228F">
        <w:instrText xml:space="preserve"> REF _Ref26347528 \r \h </w:instrText>
      </w:r>
      <w:r w:rsidRPr="0005228F">
        <w:fldChar w:fldCharType="separate"/>
      </w:r>
      <w:r w:rsidRPr="0005228F">
        <w:t>[62]</w:t>
      </w:r>
      <w:r w:rsidRPr="0005228F">
        <w:fldChar w:fldCharType="end"/>
      </w:r>
      <w:r w:rsidRPr="0005228F">
        <w:t>, which refers to relevant sections of ETSI TS 151 010-1</w:t>
      </w:r>
      <w:r w:rsidR="00507CDF">
        <w:t xml:space="preserve"> </w:t>
      </w:r>
      <w:r w:rsidR="00507CDF">
        <w:fldChar w:fldCharType="begin"/>
      </w:r>
      <w:r w:rsidR="00507CDF">
        <w:instrText xml:space="preserve"> REF _Ref31814921 \r \h </w:instrText>
      </w:r>
      <w:r w:rsidR="00507CDF">
        <w:fldChar w:fldCharType="separate"/>
      </w:r>
      <w:r w:rsidR="00507CDF">
        <w:t>[67]</w:t>
      </w:r>
      <w:r w:rsidR="00507CDF">
        <w:fldChar w:fldCharType="end"/>
      </w:r>
      <w:r w:rsidRPr="0005228F">
        <w:t xml:space="preserve"> which </w:t>
      </w:r>
      <w:r w:rsidR="00507CDF">
        <w:t xml:space="preserve">in turn </w:t>
      </w:r>
      <w:r w:rsidRPr="0005228F">
        <w:t xml:space="preserve">refers to 3GPP TS 05.05 </w:t>
      </w:r>
      <w:r w:rsidR="00507CDF">
        <w:fldChar w:fldCharType="begin"/>
      </w:r>
      <w:r w:rsidR="00507CDF">
        <w:instrText xml:space="preserve"> REF _Ref31814928 \r \h </w:instrText>
      </w:r>
      <w:r w:rsidR="00507CDF">
        <w:fldChar w:fldCharType="separate"/>
      </w:r>
      <w:r w:rsidR="00507CDF">
        <w:t>[68]</w:t>
      </w:r>
      <w:r w:rsidR="00507CDF">
        <w:fldChar w:fldCharType="end"/>
      </w:r>
      <w:r w:rsidR="00507CDF">
        <w:t xml:space="preserve"> </w:t>
      </w:r>
      <w:r w:rsidRPr="0005228F">
        <w:t>and ETSI TS 102 933-2</w:t>
      </w:r>
      <w:r w:rsidR="00507CDF">
        <w:t xml:space="preserve"> </w:t>
      </w:r>
      <w:r w:rsidR="00507CDF">
        <w:fldChar w:fldCharType="begin"/>
      </w:r>
      <w:r w:rsidR="00507CDF">
        <w:instrText xml:space="preserve"> REF _Ref31814970 \r \h </w:instrText>
      </w:r>
      <w:r w:rsidR="00507CDF">
        <w:fldChar w:fldCharType="separate"/>
      </w:r>
      <w:r w:rsidR="00507CDF">
        <w:t>[69]</w:t>
      </w:r>
      <w:r w:rsidR="00507CDF">
        <w:fldChar w:fldCharType="end"/>
      </w:r>
      <w:r w:rsidRPr="0005228F">
        <w:t>.</w:t>
      </w:r>
    </w:p>
    <w:p w14:paraId="5184BD4E" w14:textId="77777777" w:rsidR="00844380" w:rsidRPr="0005228F" w:rsidRDefault="00844380" w:rsidP="00844380">
      <w:pPr>
        <w:pStyle w:val="Heading4"/>
        <w:keepNext/>
        <w:keepLines/>
        <w:rPr>
          <w:lang w:val="en-GB"/>
        </w:rPr>
      </w:pPr>
      <w:bookmarkStart w:id="501" w:name="_Toc26977307"/>
      <w:bookmarkStart w:id="502" w:name="_Toc21332808"/>
      <w:bookmarkStart w:id="503" w:name="_Toc31812130"/>
      <w:r w:rsidRPr="0005228F">
        <w:rPr>
          <w:lang w:val="en-GB"/>
        </w:rPr>
        <w:t>Sensitivity</w:t>
      </w:r>
      <w:bookmarkEnd w:id="501"/>
      <w:bookmarkEnd w:id="502"/>
      <w:bookmarkEnd w:id="503"/>
    </w:p>
    <w:p w14:paraId="6C5F3E30" w14:textId="25C97631" w:rsidR="00844380" w:rsidRPr="0005228F" w:rsidRDefault="00844380" w:rsidP="00844380">
      <w:pPr>
        <w:pStyle w:val="Caption"/>
        <w:keepNext/>
        <w:rPr>
          <w:lang w:val="en-GB"/>
        </w:rPr>
      </w:pPr>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9</w:t>
      </w:r>
      <w:r w:rsidRPr="0005228F">
        <w:rPr>
          <w:lang w:val="en-GB"/>
        </w:rPr>
        <w:fldChar w:fldCharType="end"/>
      </w:r>
      <w:r w:rsidRPr="0005228F">
        <w:rPr>
          <w:lang w:val="en-GB"/>
        </w:rPr>
        <w:t>: Sensitivity of the measured GSM-R receivers</w:t>
      </w:r>
    </w:p>
    <w:tbl>
      <w:tblPr>
        <w:tblStyle w:val="ECCTable-redheader"/>
        <w:tblW w:w="0" w:type="auto"/>
        <w:tblInd w:w="0" w:type="dxa"/>
        <w:tblLook w:val="04A0" w:firstRow="1" w:lastRow="0" w:firstColumn="1" w:lastColumn="0" w:noHBand="0" w:noVBand="1"/>
      </w:tblPr>
      <w:tblGrid>
        <w:gridCol w:w="2006"/>
        <w:gridCol w:w="1785"/>
      </w:tblGrid>
      <w:tr w:rsidR="00844380" w:rsidRPr="0005228F" w14:paraId="02F05129" w14:textId="77777777" w:rsidTr="004B7F6A">
        <w:trPr>
          <w:cnfStyle w:val="100000000000" w:firstRow="1" w:lastRow="0" w:firstColumn="0" w:lastColumn="0" w:oddVBand="0" w:evenVBand="0" w:oddHBand="0" w:evenHBand="0" w:firstRowFirstColumn="0" w:firstRowLastColumn="0" w:lastRowFirstColumn="0" w:lastRowLastColumn="0"/>
          <w:trHeight w:val="255"/>
        </w:trPr>
        <w:tc>
          <w:tcPr>
            <w:tcW w:w="0" w:type="auto"/>
            <w:noWrap/>
            <w:hideMark/>
          </w:tcPr>
          <w:p w14:paraId="1CE1A403" w14:textId="77777777" w:rsidR="00844380" w:rsidRPr="0005228F" w:rsidRDefault="00844380" w:rsidP="00844380">
            <w:pPr>
              <w:keepNext/>
              <w:keepLines/>
            </w:pPr>
            <w:r w:rsidRPr="0005228F">
              <w:t>Rx</w:t>
            </w:r>
          </w:p>
        </w:tc>
        <w:tc>
          <w:tcPr>
            <w:tcW w:w="1785" w:type="dxa"/>
            <w:noWrap/>
            <w:hideMark/>
          </w:tcPr>
          <w:p w14:paraId="175DC236" w14:textId="77777777" w:rsidR="00844380" w:rsidRPr="0005228F" w:rsidRDefault="00844380" w:rsidP="00844380">
            <w:pPr>
              <w:keepNext/>
              <w:keepLines/>
            </w:pPr>
            <w:r w:rsidRPr="0005228F">
              <w:t>Sensitivity</w:t>
            </w:r>
          </w:p>
        </w:tc>
      </w:tr>
      <w:tr w:rsidR="00844380" w:rsidRPr="0005228F" w14:paraId="409FDCB8" w14:textId="77777777" w:rsidTr="004B7F6A">
        <w:trPr>
          <w:trHeight w:val="255"/>
        </w:trPr>
        <w:tc>
          <w:tcPr>
            <w:tcW w:w="0" w:type="auto"/>
            <w:noWrap/>
          </w:tcPr>
          <w:p w14:paraId="58664691" w14:textId="77777777" w:rsidR="00844380" w:rsidRPr="0005228F" w:rsidRDefault="00844380" w:rsidP="00844380">
            <w:pPr>
              <w:keepNext/>
              <w:keepLines/>
            </w:pPr>
            <w:r w:rsidRPr="0005228F">
              <w:t>1</w:t>
            </w:r>
          </w:p>
        </w:tc>
        <w:tc>
          <w:tcPr>
            <w:tcW w:w="1785" w:type="dxa"/>
            <w:noWrap/>
          </w:tcPr>
          <w:p w14:paraId="66AE1D1D" w14:textId="77777777" w:rsidR="00844380" w:rsidRPr="0005228F" w:rsidRDefault="00844380" w:rsidP="00844380">
            <w:pPr>
              <w:keepNext/>
              <w:keepLines/>
            </w:pPr>
            <w:r w:rsidRPr="0005228F">
              <w:t>-108 dBm</w:t>
            </w:r>
          </w:p>
        </w:tc>
      </w:tr>
      <w:tr w:rsidR="00844380" w:rsidRPr="0005228F" w14:paraId="0F764EB6" w14:textId="77777777" w:rsidTr="004B7F6A">
        <w:trPr>
          <w:trHeight w:val="255"/>
        </w:trPr>
        <w:tc>
          <w:tcPr>
            <w:tcW w:w="0" w:type="auto"/>
            <w:noWrap/>
          </w:tcPr>
          <w:p w14:paraId="4FE349FF" w14:textId="77777777" w:rsidR="00844380" w:rsidRPr="0005228F" w:rsidRDefault="00844380" w:rsidP="00844380">
            <w:pPr>
              <w:keepNext/>
              <w:keepLines/>
            </w:pPr>
            <w:r w:rsidRPr="0005228F">
              <w:t>2</w:t>
            </w:r>
          </w:p>
        </w:tc>
        <w:tc>
          <w:tcPr>
            <w:tcW w:w="1785" w:type="dxa"/>
            <w:noWrap/>
          </w:tcPr>
          <w:p w14:paraId="5D9A9C98" w14:textId="77777777" w:rsidR="00844380" w:rsidRPr="0005228F" w:rsidRDefault="00844380" w:rsidP="00844380">
            <w:pPr>
              <w:keepNext/>
              <w:keepLines/>
            </w:pPr>
            <w:r w:rsidRPr="0005228F">
              <w:t>-107 dBm</w:t>
            </w:r>
          </w:p>
        </w:tc>
      </w:tr>
      <w:tr w:rsidR="00844380" w:rsidRPr="0005228F" w14:paraId="0F9C595B" w14:textId="77777777" w:rsidTr="004B7F6A">
        <w:trPr>
          <w:trHeight w:val="255"/>
        </w:trPr>
        <w:tc>
          <w:tcPr>
            <w:tcW w:w="0" w:type="auto"/>
            <w:noWrap/>
          </w:tcPr>
          <w:p w14:paraId="48B64747" w14:textId="77777777" w:rsidR="00844380" w:rsidRPr="0005228F" w:rsidRDefault="00844380" w:rsidP="00844380">
            <w:pPr>
              <w:keepNext/>
              <w:keepLines/>
            </w:pPr>
            <w:r w:rsidRPr="0005228F">
              <w:t>3</w:t>
            </w:r>
          </w:p>
        </w:tc>
        <w:tc>
          <w:tcPr>
            <w:tcW w:w="1785" w:type="dxa"/>
            <w:noWrap/>
          </w:tcPr>
          <w:p w14:paraId="13D93A40" w14:textId="77777777" w:rsidR="00844380" w:rsidRPr="0005228F" w:rsidRDefault="00844380" w:rsidP="00844380">
            <w:pPr>
              <w:keepNext/>
              <w:keepLines/>
            </w:pPr>
            <w:r w:rsidRPr="0005228F">
              <w:t>-109 dBm</w:t>
            </w:r>
          </w:p>
        </w:tc>
      </w:tr>
      <w:tr w:rsidR="00844380" w:rsidRPr="0005228F" w14:paraId="5D90421B" w14:textId="77777777" w:rsidTr="004B7F6A">
        <w:trPr>
          <w:trHeight w:val="255"/>
        </w:trPr>
        <w:tc>
          <w:tcPr>
            <w:tcW w:w="0" w:type="auto"/>
            <w:noWrap/>
          </w:tcPr>
          <w:p w14:paraId="7C1CC30F" w14:textId="237E2483" w:rsidR="00844380" w:rsidRPr="0005228F" w:rsidRDefault="00844380" w:rsidP="00844380">
            <w:pPr>
              <w:keepNext/>
              <w:keepLines/>
            </w:pPr>
            <w:r w:rsidRPr="0005228F">
              <w:t>3GPP TS 05.05</w:t>
            </w:r>
            <w:r w:rsidR="00507CDF">
              <w:t xml:space="preserve"> </w:t>
            </w:r>
            <w:r w:rsidR="00507CDF">
              <w:fldChar w:fldCharType="begin"/>
            </w:r>
            <w:r w:rsidR="00507CDF">
              <w:instrText xml:space="preserve"> REF _Ref31814928 \r \h </w:instrText>
            </w:r>
            <w:r w:rsidR="00507CDF">
              <w:fldChar w:fldCharType="separate"/>
            </w:r>
            <w:r w:rsidR="00507CDF">
              <w:t>[68]</w:t>
            </w:r>
            <w:r w:rsidR="00507CDF">
              <w:fldChar w:fldCharType="end"/>
            </w:r>
          </w:p>
        </w:tc>
        <w:tc>
          <w:tcPr>
            <w:tcW w:w="1785" w:type="dxa"/>
            <w:noWrap/>
          </w:tcPr>
          <w:p w14:paraId="76740FD4" w14:textId="77777777" w:rsidR="00844380" w:rsidRPr="0005228F" w:rsidRDefault="00844380" w:rsidP="00844380">
            <w:pPr>
              <w:keepNext/>
              <w:keepLines/>
            </w:pPr>
            <w:r w:rsidRPr="0005228F">
              <w:t>-104 dBm</w:t>
            </w:r>
          </w:p>
        </w:tc>
      </w:tr>
    </w:tbl>
    <w:p w14:paraId="0244FD06" w14:textId="77777777" w:rsidR="00844380" w:rsidRPr="0005228F" w:rsidRDefault="00844380" w:rsidP="00844380">
      <w:pPr>
        <w:pStyle w:val="Heading4"/>
        <w:rPr>
          <w:lang w:val="en-GB"/>
        </w:rPr>
      </w:pPr>
      <w:bookmarkStart w:id="504" w:name="_Toc26977308"/>
      <w:bookmarkStart w:id="505" w:name="_Toc21332809"/>
      <w:bookmarkStart w:id="506" w:name="_Toc31812131"/>
      <w:r w:rsidRPr="0005228F">
        <w:rPr>
          <w:lang w:val="en-GB"/>
        </w:rPr>
        <w:t>Selectivity</w:t>
      </w:r>
      <w:bookmarkEnd w:id="504"/>
      <w:bookmarkEnd w:id="505"/>
      <w:bookmarkEnd w:id="506"/>
    </w:p>
    <w:p w14:paraId="2BAB8248" w14:textId="77777777" w:rsidR="00844380" w:rsidRPr="0005228F" w:rsidRDefault="00844380" w:rsidP="00844380">
      <w:pPr>
        <w:pStyle w:val="ECCFiguregraphcentered"/>
        <w:rPr>
          <w:noProof w:val="0"/>
          <w:lang w:val="en-GB"/>
        </w:rPr>
      </w:pPr>
      <w:r w:rsidRPr="003C2CC3">
        <w:rPr>
          <w:lang w:val="en-GB" w:eastAsia="da-DK"/>
        </w:rPr>
        <w:drawing>
          <wp:inline distT="0" distB="0" distL="0" distR="0" wp14:anchorId="37404279" wp14:editId="7617CA75">
            <wp:extent cx="5816485" cy="3562597"/>
            <wp:effectExtent l="0" t="0" r="0" b="0"/>
            <wp:docPr id="37"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36715" cy="3574988"/>
                    </a:xfrm>
                    <a:prstGeom prst="rect">
                      <a:avLst/>
                    </a:prstGeom>
                    <a:noFill/>
                  </pic:spPr>
                </pic:pic>
              </a:graphicData>
            </a:graphic>
          </wp:inline>
        </w:drawing>
      </w:r>
    </w:p>
    <w:p w14:paraId="6DB1D959"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38</w:t>
      </w:r>
      <w:r w:rsidRPr="0005228F">
        <w:rPr>
          <w:lang w:val="en-GB"/>
        </w:rPr>
        <w:fldChar w:fldCharType="end"/>
      </w:r>
      <w:r w:rsidRPr="0005228F">
        <w:rPr>
          <w:lang w:val="en-GB"/>
        </w:rPr>
        <w:t>: Selectivity of the measured GSM-R receivers</w:t>
      </w:r>
    </w:p>
    <w:p w14:paraId="5AEC3054" w14:textId="77777777" w:rsidR="00844380" w:rsidRPr="0005228F" w:rsidRDefault="00844380" w:rsidP="00844380">
      <w:pPr>
        <w:pStyle w:val="Heading4"/>
        <w:rPr>
          <w:lang w:val="en-GB"/>
        </w:rPr>
      </w:pPr>
      <w:bookmarkStart w:id="507" w:name="_Toc26977309"/>
      <w:bookmarkStart w:id="508" w:name="_Toc21332810"/>
      <w:bookmarkStart w:id="509" w:name="_Toc31812132"/>
      <w:r w:rsidRPr="0005228F">
        <w:rPr>
          <w:lang w:val="en-GB"/>
        </w:rPr>
        <w:t>Adjacent channel selectivity</w:t>
      </w:r>
      <w:bookmarkEnd w:id="507"/>
      <w:bookmarkEnd w:id="508"/>
      <w:bookmarkEnd w:id="509"/>
    </w:p>
    <w:p w14:paraId="3206F03E" w14:textId="77777777" w:rsidR="00844380" w:rsidRPr="0005228F" w:rsidRDefault="00844380" w:rsidP="00844380">
      <w:r w:rsidRPr="0005228F">
        <w:t>The unwanted signal for this measurement was a GSM signal with all time slots occupied to ensure that in any case the wanted time slot is affected.</w:t>
      </w:r>
    </w:p>
    <w:p w14:paraId="4F3B3950" w14:textId="32FBA0D7" w:rsidR="00844380" w:rsidRPr="0005228F" w:rsidRDefault="00844380" w:rsidP="00844380">
      <w:r w:rsidRPr="0005228F">
        <w:t xml:space="preserve">ETSI EN 301 511 </w:t>
      </w:r>
      <w:r w:rsidRPr="0005228F">
        <w:fldChar w:fldCharType="begin"/>
      </w:r>
      <w:r w:rsidRPr="0005228F">
        <w:instrText xml:space="preserve"> REF _Ref26347528 \r \h </w:instrText>
      </w:r>
      <w:r w:rsidRPr="0005228F">
        <w:fldChar w:fldCharType="separate"/>
      </w:r>
      <w:r w:rsidRPr="0005228F">
        <w:t>[62]</w:t>
      </w:r>
      <w:r w:rsidRPr="0005228F">
        <w:fldChar w:fldCharType="end"/>
      </w:r>
      <w:r w:rsidRPr="0005228F">
        <w:t xml:space="preserve"> gives limits for adjacent channel rejection, the values for these limits are given in ETSI TS 151 010-1</w:t>
      </w:r>
      <w:r w:rsidR="00507CDF">
        <w:t xml:space="preserve"> </w:t>
      </w:r>
      <w:r w:rsidR="00507CDF">
        <w:fldChar w:fldCharType="begin"/>
      </w:r>
      <w:r w:rsidR="00507CDF">
        <w:instrText xml:space="preserve"> REF _Ref31814921 \r \h </w:instrText>
      </w:r>
      <w:r w:rsidR="00507CDF">
        <w:fldChar w:fldCharType="separate"/>
      </w:r>
      <w:r w:rsidR="00507CDF">
        <w:t>[67]</w:t>
      </w:r>
      <w:r w:rsidR="00507CDF">
        <w:fldChar w:fldCharType="end"/>
      </w:r>
      <w:r w:rsidRPr="0005228F">
        <w:t xml:space="preserve"> and TS 102 933-2 </w:t>
      </w:r>
      <w:r w:rsidR="00507CDF">
        <w:fldChar w:fldCharType="begin"/>
      </w:r>
      <w:r w:rsidR="00507CDF">
        <w:instrText xml:space="preserve"> REF _Ref31814970 \r \h </w:instrText>
      </w:r>
      <w:r w:rsidR="00507CDF">
        <w:fldChar w:fldCharType="separate"/>
      </w:r>
      <w:r w:rsidR="00507CDF">
        <w:t>[69]</w:t>
      </w:r>
      <w:r w:rsidR="00507CDF">
        <w:fldChar w:fldCharType="end"/>
      </w:r>
      <w:r w:rsidR="00507CDF">
        <w:t xml:space="preserve"> </w:t>
      </w:r>
      <w:r w:rsidRPr="0005228F">
        <w:t>through reference and are equal to the limits defined in 3GPP TS 05.05</w:t>
      </w:r>
      <w:r w:rsidR="00507CDF">
        <w:t xml:space="preserve"> </w:t>
      </w:r>
      <w:r w:rsidR="00507CDF">
        <w:fldChar w:fldCharType="begin"/>
      </w:r>
      <w:r w:rsidR="00507CDF">
        <w:instrText xml:space="preserve"> REF _Ref31814928 \r \h </w:instrText>
      </w:r>
      <w:r w:rsidR="00507CDF">
        <w:fldChar w:fldCharType="separate"/>
      </w:r>
      <w:r w:rsidR="00507CDF">
        <w:t>[68]</w:t>
      </w:r>
      <w:r w:rsidR="00507CDF">
        <w:fldChar w:fldCharType="end"/>
      </w:r>
      <w:r w:rsidRPr="0005228F">
        <w:t>.</w:t>
      </w:r>
    </w:p>
    <w:p w14:paraId="2E129425" w14:textId="505A219E" w:rsidR="00844380" w:rsidRPr="0005228F" w:rsidRDefault="00844380" w:rsidP="00844380">
      <w:pPr>
        <w:pStyle w:val="Caption"/>
        <w:keepNext/>
        <w:rPr>
          <w:lang w:val="en-GB"/>
        </w:rPr>
      </w:pPr>
      <w:bookmarkStart w:id="510" w:name="_Ref516066822"/>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10</w:t>
      </w:r>
      <w:r w:rsidRPr="0005228F">
        <w:rPr>
          <w:lang w:val="en-GB"/>
        </w:rPr>
        <w:fldChar w:fldCharType="end"/>
      </w:r>
      <w:bookmarkEnd w:id="510"/>
      <w:r w:rsidRPr="0005228F">
        <w:rPr>
          <w:lang w:val="en-GB"/>
        </w:rPr>
        <w:t>: Protection ratio of the measured GSM-R receivers</w:t>
      </w:r>
    </w:p>
    <w:tbl>
      <w:tblPr>
        <w:tblStyle w:val="ECCTable-redheader"/>
        <w:tblW w:w="0" w:type="auto"/>
        <w:tblInd w:w="0" w:type="dxa"/>
        <w:tblLook w:val="04A0" w:firstRow="1" w:lastRow="0" w:firstColumn="1" w:lastColumn="0" w:noHBand="0" w:noVBand="1"/>
      </w:tblPr>
      <w:tblGrid>
        <w:gridCol w:w="3363"/>
        <w:gridCol w:w="895"/>
        <w:gridCol w:w="895"/>
        <w:gridCol w:w="1617"/>
      </w:tblGrid>
      <w:tr w:rsidR="00844380" w:rsidRPr="0005228F" w14:paraId="7D3D9D4E" w14:textId="77777777" w:rsidTr="00844380">
        <w:trPr>
          <w:cnfStyle w:val="100000000000" w:firstRow="1" w:lastRow="0" w:firstColumn="0" w:lastColumn="0" w:oddVBand="0" w:evenVBand="0" w:oddHBand="0" w:evenHBand="0" w:firstRowFirstColumn="0" w:firstRowLastColumn="0" w:lastRowFirstColumn="0" w:lastRowLastColumn="0"/>
          <w:trHeight w:val="255"/>
        </w:trPr>
        <w:tc>
          <w:tcPr>
            <w:tcW w:w="0" w:type="auto"/>
            <w:noWrap/>
            <w:hideMark/>
          </w:tcPr>
          <w:p w14:paraId="19CA205E" w14:textId="77777777" w:rsidR="00844380" w:rsidRPr="0005228F" w:rsidRDefault="00844380" w:rsidP="00844380">
            <w:pPr>
              <w:keepNext/>
              <w:keepLines/>
            </w:pPr>
            <w:r w:rsidRPr="0005228F">
              <w:t>offset</w:t>
            </w:r>
          </w:p>
        </w:tc>
        <w:tc>
          <w:tcPr>
            <w:tcW w:w="0" w:type="auto"/>
            <w:noWrap/>
            <w:hideMark/>
          </w:tcPr>
          <w:p w14:paraId="7A487037" w14:textId="77777777" w:rsidR="00844380" w:rsidRPr="0005228F" w:rsidRDefault="00844380" w:rsidP="00844380">
            <w:pPr>
              <w:keepNext/>
              <w:keepLines/>
            </w:pPr>
            <w:r w:rsidRPr="0005228F">
              <w:t>Rx1 C/I</w:t>
            </w:r>
          </w:p>
        </w:tc>
        <w:tc>
          <w:tcPr>
            <w:tcW w:w="0" w:type="auto"/>
            <w:noWrap/>
            <w:hideMark/>
          </w:tcPr>
          <w:p w14:paraId="4805E56A" w14:textId="77777777" w:rsidR="00844380" w:rsidRPr="0005228F" w:rsidRDefault="00844380" w:rsidP="00844380">
            <w:pPr>
              <w:keepNext/>
              <w:keepLines/>
            </w:pPr>
            <w:r w:rsidRPr="0005228F">
              <w:t>Rx2 C/I</w:t>
            </w:r>
          </w:p>
        </w:tc>
        <w:tc>
          <w:tcPr>
            <w:tcW w:w="0" w:type="auto"/>
          </w:tcPr>
          <w:p w14:paraId="253F0207" w14:textId="77777777" w:rsidR="00844380" w:rsidRPr="0005228F" w:rsidRDefault="00844380" w:rsidP="00844380">
            <w:pPr>
              <w:keepNext/>
              <w:keepLines/>
            </w:pPr>
            <w:r w:rsidRPr="0005228F">
              <w:t>3GPP TS 05.05</w:t>
            </w:r>
          </w:p>
        </w:tc>
      </w:tr>
      <w:tr w:rsidR="00844380" w:rsidRPr="0005228F" w14:paraId="60B900C5" w14:textId="77777777" w:rsidTr="00844380">
        <w:trPr>
          <w:trHeight w:val="255"/>
        </w:trPr>
        <w:tc>
          <w:tcPr>
            <w:tcW w:w="0" w:type="auto"/>
            <w:noWrap/>
            <w:hideMark/>
          </w:tcPr>
          <w:p w14:paraId="3FC8C693" w14:textId="77777777" w:rsidR="00844380" w:rsidRPr="0005228F" w:rsidRDefault="00844380" w:rsidP="001B2B20">
            <w:pPr>
              <w:keepNext/>
              <w:keepLines/>
              <w:spacing w:before="0"/>
            </w:pPr>
            <w:r w:rsidRPr="0005228F">
              <w:t>0.0 MHz (co-channel)</w:t>
            </w:r>
          </w:p>
        </w:tc>
        <w:tc>
          <w:tcPr>
            <w:tcW w:w="0" w:type="auto"/>
            <w:noWrap/>
            <w:hideMark/>
          </w:tcPr>
          <w:p w14:paraId="1476DE61" w14:textId="77777777" w:rsidR="00844380" w:rsidRPr="0005228F" w:rsidRDefault="00844380" w:rsidP="001B2B20">
            <w:pPr>
              <w:keepNext/>
              <w:keepLines/>
              <w:spacing w:before="0"/>
            </w:pPr>
            <w:r w:rsidRPr="0005228F">
              <w:t>5 dB</w:t>
            </w:r>
          </w:p>
        </w:tc>
        <w:tc>
          <w:tcPr>
            <w:tcW w:w="0" w:type="auto"/>
            <w:noWrap/>
            <w:hideMark/>
          </w:tcPr>
          <w:p w14:paraId="2F3DF513" w14:textId="77777777" w:rsidR="00844380" w:rsidRPr="0005228F" w:rsidRDefault="00844380" w:rsidP="001B2B20">
            <w:pPr>
              <w:keepNext/>
              <w:keepLines/>
              <w:spacing w:before="0"/>
            </w:pPr>
            <w:r w:rsidRPr="0005228F">
              <w:t>7 dB</w:t>
            </w:r>
          </w:p>
        </w:tc>
        <w:tc>
          <w:tcPr>
            <w:tcW w:w="0" w:type="auto"/>
          </w:tcPr>
          <w:p w14:paraId="76EF9877" w14:textId="77777777" w:rsidR="00844380" w:rsidRPr="0005228F" w:rsidRDefault="00844380" w:rsidP="001B2B20">
            <w:pPr>
              <w:keepNext/>
              <w:keepLines/>
              <w:spacing w:before="0"/>
            </w:pPr>
            <w:r w:rsidRPr="0005228F">
              <w:t>9 dB</w:t>
            </w:r>
          </w:p>
        </w:tc>
      </w:tr>
      <w:tr w:rsidR="00844380" w:rsidRPr="0005228F" w14:paraId="60BC6C50" w14:textId="77777777" w:rsidTr="00844380">
        <w:trPr>
          <w:trHeight w:val="255"/>
        </w:trPr>
        <w:tc>
          <w:tcPr>
            <w:tcW w:w="0" w:type="auto"/>
            <w:noWrap/>
            <w:hideMark/>
          </w:tcPr>
          <w:p w14:paraId="345F6301" w14:textId="77777777" w:rsidR="00844380" w:rsidRPr="0005228F" w:rsidRDefault="00844380" w:rsidP="001B2B20">
            <w:pPr>
              <w:keepNext/>
              <w:keepLines/>
              <w:spacing w:before="0"/>
            </w:pPr>
            <w:r w:rsidRPr="0005228F">
              <w:t>0.2 MHz (adjacent channel)</w:t>
            </w:r>
          </w:p>
        </w:tc>
        <w:tc>
          <w:tcPr>
            <w:tcW w:w="0" w:type="auto"/>
            <w:noWrap/>
            <w:hideMark/>
          </w:tcPr>
          <w:p w14:paraId="4A65E43F" w14:textId="77777777" w:rsidR="00844380" w:rsidRPr="0005228F" w:rsidRDefault="00844380" w:rsidP="001B2B20">
            <w:pPr>
              <w:keepNext/>
              <w:keepLines/>
              <w:spacing w:before="0"/>
            </w:pPr>
            <w:r w:rsidRPr="0005228F">
              <w:t>-15 dB</w:t>
            </w:r>
          </w:p>
        </w:tc>
        <w:tc>
          <w:tcPr>
            <w:tcW w:w="0" w:type="auto"/>
            <w:noWrap/>
            <w:hideMark/>
          </w:tcPr>
          <w:p w14:paraId="41F21848" w14:textId="77777777" w:rsidR="00844380" w:rsidRPr="0005228F" w:rsidRDefault="00844380" w:rsidP="001B2B20">
            <w:pPr>
              <w:keepNext/>
              <w:keepLines/>
              <w:spacing w:before="0"/>
            </w:pPr>
            <w:r w:rsidRPr="0005228F">
              <w:t>-14 dB</w:t>
            </w:r>
          </w:p>
        </w:tc>
        <w:tc>
          <w:tcPr>
            <w:tcW w:w="0" w:type="auto"/>
          </w:tcPr>
          <w:p w14:paraId="7F9A625C" w14:textId="77777777" w:rsidR="00844380" w:rsidRPr="0005228F" w:rsidRDefault="00844380" w:rsidP="001B2B20">
            <w:pPr>
              <w:keepNext/>
              <w:keepLines/>
              <w:spacing w:before="0"/>
            </w:pPr>
            <w:r w:rsidRPr="0005228F">
              <w:t>-9 dB</w:t>
            </w:r>
          </w:p>
        </w:tc>
      </w:tr>
      <w:tr w:rsidR="00844380" w:rsidRPr="0005228F" w14:paraId="70A4D8A5" w14:textId="77777777" w:rsidTr="00844380">
        <w:trPr>
          <w:trHeight w:val="255"/>
        </w:trPr>
        <w:tc>
          <w:tcPr>
            <w:tcW w:w="0" w:type="auto"/>
            <w:noWrap/>
            <w:hideMark/>
          </w:tcPr>
          <w:p w14:paraId="379433DF" w14:textId="77777777" w:rsidR="00844380" w:rsidRPr="0005228F" w:rsidRDefault="00844380" w:rsidP="001B2B20">
            <w:pPr>
              <w:keepNext/>
              <w:keepLines/>
              <w:spacing w:before="0"/>
            </w:pPr>
            <w:r w:rsidRPr="0005228F">
              <w:t>0.4 MHz (second adjacent channel)</w:t>
            </w:r>
          </w:p>
        </w:tc>
        <w:tc>
          <w:tcPr>
            <w:tcW w:w="0" w:type="auto"/>
            <w:noWrap/>
            <w:hideMark/>
          </w:tcPr>
          <w:p w14:paraId="4B96C0B0" w14:textId="77777777" w:rsidR="00844380" w:rsidRPr="0005228F" w:rsidRDefault="00844380" w:rsidP="001B2B20">
            <w:pPr>
              <w:keepNext/>
              <w:keepLines/>
              <w:spacing w:before="0"/>
            </w:pPr>
            <w:r w:rsidRPr="0005228F">
              <w:t>-57 dB</w:t>
            </w:r>
          </w:p>
        </w:tc>
        <w:tc>
          <w:tcPr>
            <w:tcW w:w="0" w:type="auto"/>
            <w:noWrap/>
            <w:hideMark/>
          </w:tcPr>
          <w:p w14:paraId="716AEF22" w14:textId="77777777" w:rsidR="00844380" w:rsidRPr="0005228F" w:rsidRDefault="00844380" w:rsidP="001B2B20">
            <w:pPr>
              <w:keepNext/>
              <w:keepLines/>
              <w:spacing w:before="0"/>
            </w:pPr>
            <w:r w:rsidRPr="0005228F">
              <w:t>-56 dB</w:t>
            </w:r>
          </w:p>
        </w:tc>
        <w:tc>
          <w:tcPr>
            <w:tcW w:w="0" w:type="auto"/>
          </w:tcPr>
          <w:p w14:paraId="2E64EB55" w14:textId="77777777" w:rsidR="00844380" w:rsidRPr="0005228F" w:rsidRDefault="00844380" w:rsidP="001B2B20">
            <w:pPr>
              <w:keepNext/>
              <w:keepLines/>
              <w:spacing w:before="0"/>
            </w:pPr>
            <w:r w:rsidRPr="0005228F">
              <w:t>-41 dB</w:t>
            </w:r>
          </w:p>
        </w:tc>
      </w:tr>
      <w:tr w:rsidR="00844380" w:rsidRPr="0005228F" w14:paraId="3F7832F2" w14:textId="77777777" w:rsidTr="00844380">
        <w:trPr>
          <w:trHeight w:val="255"/>
        </w:trPr>
        <w:tc>
          <w:tcPr>
            <w:tcW w:w="0" w:type="auto"/>
            <w:noWrap/>
            <w:hideMark/>
          </w:tcPr>
          <w:p w14:paraId="7F1817B1" w14:textId="77777777" w:rsidR="00844380" w:rsidRPr="0005228F" w:rsidRDefault="00844380" w:rsidP="001B2B20">
            <w:pPr>
              <w:keepNext/>
              <w:keepLines/>
              <w:spacing w:before="0"/>
            </w:pPr>
            <w:r w:rsidRPr="0005228F">
              <w:t>0.6 MHz (third adjacent channel)</w:t>
            </w:r>
          </w:p>
        </w:tc>
        <w:tc>
          <w:tcPr>
            <w:tcW w:w="0" w:type="auto"/>
            <w:noWrap/>
            <w:hideMark/>
          </w:tcPr>
          <w:p w14:paraId="5A51D4EA" w14:textId="77777777" w:rsidR="00844380" w:rsidRPr="0005228F" w:rsidRDefault="00844380" w:rsidP="001B2B20">
            <w:pPr>
              <w:keepNext/>
              <w:keepLines/>
              <w:spacing w:before="0"/>
            </w:pPr>
            <w:r w:rsidRPr="0005228F">
              <w:t>-70 dB</w:t>
            </w:r>
          </w:p>
        </w:tc>
        <w:tc>
          <w:tcPr>
            <w:tcW w:w="0" w:type="auto"/>
            <w:noWrap/>
            <w:hideMark/>
          </w:tcPr>
          <w:p w14:paraId="1061F957" w14:textId="77777777" w:rsidR="00844380" w:rsidRPr="0005228F" w:rsidRDefault="00844380" w:rsidP="001B2B20">
            <w:pPr>
              <w:keepNext/>
              <w:keepLines/>
              <w:spacing w:before="0"/>
            </w:pPr>
            <w:r w:rsidRPr="0005228F">
              <w:t>-71 dB</w:t>
            </w:r>
          </w:p>
        </w:tc>
        <w:tc>
          <w:tcPr>
            <w:tcW w:w="0" w:type="auto"/>
          </w:tcPr>
          <w:p w14:paraId="19A73A67" w14:textId="77777777" w:rsidR="00844380" w:rsidRPr="0005228F" w:rsidRDefault="00844380" w:rsidP="001B2B20">
            <w:pPr>
              <w:keepNext/>
              <w:keepLines/>
              <w:spacing w:before="0"/>
            </w:pPr>
            <w:r w:rsidRPr="0005228F">
              <w:t>-49 dB</w:t>
            </w:r>
          </w:p>
        </w:tc>
      </w:tr>
    </w:tbl>
    <w:p w14:paraId="26F76485" w14:textId="77777777" w:rsidR="00844380" w:rsidRPr="0005228F" w:rsidRDefault="00844380" w:rsidP="00844380">
      <w:pPr>
        <w:rPr>
          <w:rStyle w:val="ECCParagraph"/>
        </w:rPr>
      </w:pPr>
      <w:r w:rsidRPr="0005228F">
        <w:t xml:space="preserve">All levels given in </w:t>
      </w:r>
      <w:r w:rsidRPr="0005228F">
        <w:fldChar w:fldCharType="begin"/>
      </w:r>
      <w:r w:rsidRPr="0005228F">
        <w:instrText xml:space="preserve"> REF _Ref516066822 \h </w:instrText>
      </w:r>
      <w:r w:rsidRPr="0005228F">
        <w:fldChar w:fldCharType="separate"/>
      </w:r>
      <w:r w:rsidRPr="0005228F">
        <w:t xml:space="preserve">Table </w:t>
      </w:r>
      <w:r w:rsidRPr="0005228F">
        <w:rPr>
          <w:noProof/>
        </w:rPr>
        <w:t>10</w:t>
      </w:r>
      <w:r w:rsidRPr="0005228F">
        <w:fldChar w:fldCharType="end"/>
      </w:r>
      <w:r w:rsidRPr="0005228F">
        <w:t xml:space="preserve"> are average burst levels (RMS levels during the burst) over the whole signal bandwidth</w:t>
      </w:r>
      <w:r w:rsidRPr="0005228F">
        <w:rPr>
          <w:rStyle w:val="ECCParagraph"/>
        </w:rPr>
        <w:t>.</w:t>
      </w:r>
    </w:p>
    <w:p w14:paraId="7BD806CC" w14:textId="77777777" w:rsidR="00844380" w:rsidRPr="0005228F" w:rsidRDefault="00844380" w:rsidP="00844380">
      <w:pPr>
        <w:pStyle w:val="Heading4"/>
        <w:keepNext/>
        <w:keepLines/>
        <w:rPr>
          <w:rStyle w:val="ECCParagraph"/>
        </w:rPr>
      </w:pPr>
      <w:bookmarkStart w:id="511" w:name="_Toc26977310"/>
      <w:bookmarkStart w:id="512" w:name="_Toc21332811"/>
      <w:bookmarkStart w:id="513" w:name="_Toc31812133"/>
      <w:r w:rsidRPr="0005228F">
        <w:rPr>
          <w:rStyle w:val="ECCParagraph"/>
        </w:rPr>
        <w:t>Overloading immunity</w:t>
      </w:r>
      <w:bookmarkEnd w:id="511"/>
      <w:bookmarkEnd w:id="512"/>
      <w:bookmarkEnd w:id="513"/>
    </w:p>
    <w:p w14:paraId="2989CC90" w14:textId="77777777" w:rsidR="00844380" w:rsidRPr="0005228F" w:rsidRDefault="00844380" w:rsidP="00844380">
      <w:pPr>
        <w:keepNext/>
        <w:keepLines/>
      </w:pPr>
      <w:r w:rsidRPr="0005228F">
        <w:t>The unwanted signal for this measurement was an unmodulated carrier places 400 kHz (2 GSM channels) above the wanted centre frequency. Only the standard GSM-R receiver using a typical GSM 900 chipset has been measured.</w:t>
      </w:r>
    </w:p>
    <w:p w14:paraId="267989B4" w14:textId="77777777" w:rsidR="00844380" w:rsidRPr="0005228F" w:rsidRDefault="00844380" w:rsidP="00844380">
      <w:pPr>
        <w:pStyle w:val="ECCFiguregraphcentered"/>
        <w:rPr>
          <w:noProof w:val="0"/>
          <w:lang w:val="en-GB"/>
        </w:rPr>
      </w:pPr>
      <w:r w:rsidRPr="003C2CC3">
        <w:rPr>
          <w:lang w:val="en-GB" w:eastAsia="da-DK"/>
        </w:rPr>
        <w:drawing>
          <wp:inline distT="0" distB="0" distL="0" distR="0" wp14:anchorId="1FB9BAD3" wp14:editId="235C98FA">
            <wp:extent cx="5574082" cy="3349094"/>
            <wp:effectExtent l="0" t="0" r="7620" b="3810"/>
            <wp:docPr id="193"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84223" cy="3355187"/>
                    </a:xfrm>
                    <a:prstGeom prst="rect">
                      <a:avLst/>
                    </a:prstGeom>
                    <a:noFill/>
                  </pic:spPr>
                </pic:pic>
              </a:graphicData>
            </a:graphic>
          </wp:inline>
        </w:drawing>
      </w:r>
    </w:p>
    <w:p w14:paraId="1FA48C9E"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39</w:t>
      </w:r>
      <w:r w:rsidRPr="0005228F">
        <w:rPr>
          <w:lang w:val="en-GB"/>
        </w:rPr>
        <w:fldChar w:fldCharType="end"/>
      </w:r>
      <w:r w:rsidRPr="0005228F">
        <w:rPr>
          <w:lang w:val="en-GB"/>
        </w:rPr>
        <w:t>: Overloading measurement of a typical GSM-R UE receiver</w:t>
      </w:r>
    </w:p>
    <w:p w14:paraId="06B35528" w14:textId="45E510D1" w:rsidR="00844380" w:rsidRPr="0005228F" w:rsidRDefault="00844380" w:rsidP="00844380">
      <w:bookmarkStart w:id="514" w:name="_Hlk5705656"/>
      <w:r w:rsidRPr="0005228F">
        <w:t xml:space="preserve">ETSI EN 301 511 </w:t>
      </w:r>
      <w:r w:rsidRPr="0005228F">
        <w:fldChar w:fldCharType="begin"/>
      </w:r>
      <w:r w:rsidRPr="0005228F">
        <w:instrText xml:space="preserve"> REF _Ref26347528 \r \h </w:instrText>
      </w:r>
      <w:r w:rsidRPr="0005228F">
        <w:fldChar w:fldCharType="separate"/>
      </w:r>
      <w:r w:rsidRPr="0005228F">
        <w:t>[62]</w:t>
      </w:r>
      <w:r w:rsidRPr="0005228F">
        <w:fldChar w:fldCharType="end"/>
      </w:r>
      <w:r w:rsidR="00507CDF" w:rsidRPr="0005228F" w:rsidDel="00507CDF">
        <w:t xml:space="preserve"> </w:t>
      </w:r>
      <w:r w:rsidRPr="0005228F">
        <w:t xml:space="preserve">and TS 145 005 </w:t>
      </w:r>
      <w:r w:rsidRPr="0005228F">
        <w:fldChar w:fldCharType="begin"/>
      </w:r>
      <w:r w:rsidRPr="0005228F">
        <w:instrText xml:space="preserve"> REF _Ref26347460 \r \h </w:instrText>
      </w:r>
      <w:r w:rsidRPr="0005228F">
        <w:fldChar w:fldCharType="separate"/>
      </w:r>
      <w:r w:rsidRPr="0005228F">
        <w:t>[63]</w:t>
      </w:r>
      <w:r w:rsidRPr="0005228F">
        <w:fldChar w:fldCharType="end"/>
      </w:r>
      <w:r w:rsidRPr="0005228F">
        <w:t xml:space="preserve"> do not specify overloading requirements.</w:t>
      </w:r>
    </w:p>
    <w:p w14:paraId="28D68526" w14:textId="77777777" w:rsidR="00844380" w:rsidRPr="0005228F" w:rsidRDefault="00844380" w:rsidP="00844380">
      <w:pPr>
        <w:pStyle w:val="Heading4"/>
        <w:rPr>
          <w:lang w:val="en-GB"/>
        </w:rPr>
      </w:pPr>
      <w:bookmarkStart w:id="515" w:name="_Toc26977311"/>
      <w:bookmarkStart w:id="516" w:name="_Toc21332812"/>
      <w:bookmarkStart w:id="517" w:name="_Toc31812134"/>
      <w:bookmarkEnd w:id="514"/>
      <w:r w:rsidRPr="0005228F">
        <w:rPr>
          <w:rStyle w:val="ECCParagraph"/>
        </w:rPr>
        <w:t xml:space="preserve">Intermodulation </w:t>
      </w:r>
      <w:r w:rsidRPr="0005228F">
        <w:rPr>
          <w:lang w:val="en-GB"/>
        </w:rPr>
        <w:t>immunity</w:t>
      </w:r>
      <w:bookmarkEnd w:id="515"/>
      <w:bookmarkEnd w:id="516"/>
      <w:bookmarkEnd w:id="517"/>
    </w:p>
    <w:p w14:paraId="48BEBD53" w14:textId="77777777" w:rsidR="00844380" w:rsidRPr="0005228F" w:rsidRDefault="00844380" w:rsidP="00844380">
      <w:bookmarkStart w:id="518" w:name="_Hlk5700020"/>
      <w:r w:rsidRPr="0005228F">
        <w:t>The unwanted signals for this measurement were GSM signals with all time slots occupied at frequencies 13.8 MHz and 27.6 MHz above the wanted centre frequency. These signals created a third order IM product at the centre of the wanted channel. Only the standard GSM-R receiver using a typical GSM 900 chipset has been measured.</w:t>
      </w:r>
    </w:p>
    <w:bookmarkEnd w:id="518"/>
    <w:p w14:paraId="5871EDAC" w14:textId="77777777" w:rsidR="00844380" w:rsidRPr="0005228F" w:rsidRDefault="00844380" w:rsidP="00844380"/>
    <w:p w14:paraId="25B7B521" w14:textId="77777777" w:rsidR="00844380" w:rsidRPr="0005228F" w:rsidRDefault="00844380" w:rsidP="00844380">
      <w:pPr>
        <w:pStyle w:val="ECCFiguregraphcentered"/>
        <w:rPr>
          <w:noProof w:val="0"/>
          <w:lang w:val="en-GB"/>
        </w:rPr>
      </w:pPr>
      <w:r w:rsidRPr="003C2CC3">
        <w:rPr>
          <w:lang w:val="en-GB" w:eastAsia="da-DK"/>
        </w:rPr>
        <w:drawing>
          <wp:inline distT="0" distB="0" distL="0" distR="0" wp14:anchorId="5F9B8832" wp14:editId="7244187F">
            <wp:extent cx="5719709" cy="3732756"/>
            <wp:effectExtent l="0" t="0" r="0" b="1270"/>
            <wp:docPr id="1002" name="Grafik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26899" cy="3737448"/>
                    </a:xfrm>
                    <a:prstGeom prst="rect">
                      <a:avLst/>
                    </a:prstGeom>
                    <a:noFill/>
                  </pic:spPr>
                </pic:pic>
              </a:graphicData>
            </a:graphic>
          </wp:inline>
        </w:drawing>
      </w:r>
    </w:p>
    <w:p w14:paraId="13AC7E12"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40</w:t>
      </w:r>
      <w:r w:rsidRPr="0005228F">
        <w:rPr>
          <w:lang w:val="en-GB"/>
        </w:rPr>
        <w:fldChar w:fldCharType="end"/>
      </w:r>
      <w:r w:rsidRPr="0005228F">
        <w:rPr>
          <w:lang w:val="en-GB"/>
        </w:rPr>
        <w:t>: Intermodulation immunity of a typical GSM-R UE receiver</w:t>
      </w:r>
      <w:bookmarkStart w:id="519" w:name="_Toc513736497"/>
      <w:bookmarkStart w:id="520" w:name="_Toc510022045"/>
      <w:r w:rsidRPr="0005228F">
        <w:rPr>
          <w:lang w:val="en-GB"/>
        </w:rPr>
        <w:t xml:space="preserve"> </w:t>
      </w:r>
      <w:bookmarkEnd w:id="519"/>
      <w:bookmarkEnd w:id="520"/>
    </w:p>
    <w:p w14:paraId="5B6D2C2A" w14:textId="41CDAA67" w:rsidR="00844380" w:rsidRPr="0005228F" w:rsidRDefault="00844380" w:rsidP="00844380">
      <w:bookmarkStart w:id="521" w:name="_Hlk5705698"/>
      <w:r w:rsidRPr="0005228F">
        <w:t xml:space="preserve">The red line indicates the requirement from ETSI EN 301 511 </w:t>
      </w:r>
      <w:r w:rsidRPr="0005228F">
        <w:fldChar w:fldCharType="begin"/>
      </w:r>
      <w:r w:rsidRPr="0005228F">
        <w:instrText xml:space="preserve"> REF _Ref26347528 \r \h </w:instrText>
      </w:r>
      <w:r w:rsidRPr="0005228F">
        <w:fldChar w:fldCharType="separate"/>
      </w:r>
      <w:r w:rsidRPr="0005228F">
        <w:t>[62]</w:t>
      </w:r>
      <w:r w:rsidRPr="0005228F">
        <w:fldChar w:fldCharType="end"/>
      </w:r>
      <w:r w:rsidRPr="0005228F">
        <w:t xml:space="preserve"> and ETSI TS 145 005, Section 5.3.1</w:t>
      </w:r>
      <w:r w:rsidR="00507CDF">
        <w:t xml:space="preserve"> </w:t>
      </w:r>
      <w:r w:rsidRPr="0005228F">
        <w:fldChar w:fldCharType="begin"/>
      </w:r>
      <w:r w:rsidRPr="0005228F">
        <w:instrText xml:space="preserve"> REF _Ref26347460 \r \h </w:instrText>
      </w:r>
      <w:r w:rsidRPr="0005228F">
        <w:fldChar w:fldCharType="separate"/>
      </w:r>
      <w:r w:rsidRPr="0005228F">
        <w:t>[63]</w:t>
      </w:r>
      <w:r w:rsidRPr="0005228F">
        <w:fldChar w:fldCharType="end"/>
      </w:r>
      <w:r w:rsidRPr="0005228F">
        <w:t>.</w:t>
      </w:r>
    </w:p>
    <w:p w14:paraId="064426DF" w14:textId="77777777" w:rsidR="00844380" w:rsidRPr="0005228F" w:rsidRDefault="00844380" w:rsidP="00844380">
      <w:pPr>
        <w:pStyle w:val="Heading4"/>
        <w:rPr>
          <w:lang w:val="en-GB"/>
        </w:rPr>
      </w:pPr>
      <w:bookmarkStart w:id="522" w:name="_Toc26977312"/>
      <w:bookmarkStart w:id="523" w:name="_Toc21332813"/>
      <w:bookmarkStart w:id="524" w:name="_Toc31812135"/>
      <w:bookmarkEnd w:id="521"/>
      <w:r w:rsidRPr="0005228F">
        <w:rPr>
          <w:lang w:val="en-GB"/>
        </w:rPr>
        <w:t>Analysis of the measurement results in comparison with ETSI Harmonised Standards</w:t>
      </w:r>
      <w:bookmarkEnd w:id="522"/>
      <w:bookmarkEnd w:id="523"/>
      <w:bookmarkEnd w:id="524"/>
    </w:p>
    <w:p w14:paraId="7F93E3CB" w14:textId="6232D37D" w:rsidR="00844380" w:rsidRPr="0005228F" w:rsidRDefault="00844380" w:rsidP="00844380">
      <w:bookmarkStart w:id="525" w:name="_Hlk5700050"/>
      <w:r w:rsidRPr="0005228F">
        <w:t>The measurements show that the measured GSM-R receivers outperform the requirements of ETSI TS 145 005</w:t>
      </w:r>
      <w:r w:rsidR="00507CDF">
        <w:t xml:space="preserve"> </w:t>
      </w:r>
      <w:r w:rsidR="00507CDF">
        <w:fldChar w:fldCharType="begin"/>
      </w:r>
      <w:r w:rsidR="00507CDF">
        <w:instrText xml:space="preserve"> REF _Ref31814298 \r \h </w:instrText>
      </w:r>
      <w:r w:rsidR="00507CDF">
        <w:fldChar w:fldCharType="separate"/>
      </w:r>
      <w:r w:rsidR="00507CDF">
        <w:t>[63]</w:t>
      </w:r>
      <w:r w:rsidR="00507CDF">
        <w:fldChar w:fldCharType="end"/>
      </w:r>
      <w:r w:rsidRPr="0005228F">
        <w:t>. The sensitivity of these receivers is 4-5 dB better and intermodulation immunity about 3 dB. Depending on the frequency offset, their selectivity against signals on other GSM channels is up to about 20 dB better than the standard requirement.</w:t>
      </w:r>
    </w:p>
    <w:p w14:paraId="6796D815" w14:textId="77777777" w:rsidR="00844380" w:rsidRPr="0005228F" w:rsidRDefault="00844380" w:rsidP="00844380">
      <w:pPr>
        <w:keepNext/>
        <w:numPr>
          <w:ilvl w:val="2"/>
          <w:numId w:val="6"/>
        </w:numPr>
        <w:tabs>
          <w:tab w:val="clear" w:pos="720"/>
          <w:tab w:val="num" w:pos="862"/>
        </w:tabs>
        <w:spacing w:before="360"/>
        <w:ind w:left="709"/>
        <w:outlineLvl w:val="2"/>
      </w:pPr>
      <w:bookmarkStart w:id="526" w:name="_Toc4595876"/>
      <w:bookmarkStart w:id="527" w:name="_Hlk6169648"/>
      <w:bookmarkEnd w:id="525"/>
      <w:r w:rsidRPr="0005228F">
        <w:rPr>
          <w:rFonts w:cs="Arial"/>
          <w:b/>
          <w:bCs/>
          <w:szCs w:val="26"/>
        </w:rPr>
        <w:t>Digital Terrestrial Television Receivers</w:t>
      </w:r>
      <w:bookmarkEnd w:id="526"/>
    </w:p>
    <w:p w14:paraId="20EC88DA" w14:textId="77777777" w:rsidR="00844380" w:rsidRPr="0005228F" w:rsidRDefault="00844380" w:rsidP="00844380">
      <w:pPr>
        <w:spacing w:before="360"/>
        <w:ind w:left="993" w:hanging="993"/>
        <w:outlineLvl w:val="3"/>
        <w:rPr>
          <w:rFonts w:cs="Arial"/>
          <w:bCs/>
          <w:i/>
          <w:color w:val="D2232A"/>
          <w:szCs w:val="20"/>
        </w:rPr>
      </w:pPr>
      <w:bookmarkStart w:id="528" w:name="_Toc4595877"/>
      <w:r w:rsidRPr="0005228F">
        <w:rPr>
          <w:rFonts w:cs="Arial"/>
          <w:bCs/>
          <w:i/>
          <w:color w:val="D2232A"/>
          <w:szCs w:val="20"/>
        </w:rPr>
        <w:t>8.2.6.1</w:t>
      </w:r>
      <w:r w:rsidRPr="0005228F">
        <w:rPr>
          <w:rFonts w:cs="Arial"/>
          <w:bCs/>
          <w:i/>
          <w:color w:val="D2232A"/>
          <w:szCs w:val="20"/>
        </w:rPr>
        <w:tab/>
        <w:t>General information</w:t>
      </w:r>
      <w:bookmarkEnd w:id="528"/>
    </w:p>
    <w:p w14:paraId="2D4AEA43" w14:textId="77777777" w:rsidR="00844380" w:rsidRPr="0005228F" w:rsidRDefault="00844380" w:rsidP="00844380">
      <w:r w:rsidRPr="0005228F">
        <w:t>A total of 12 different DTT receivers (DVB-T2/T receivers) were tested, eight of them being brad-new receivers available on the European market at the time of the development of this Report.</w:t>
      </w:r>
    </w:p>
    <w:p w14:paraId="2E09E8BA" w14:textId="77777777" w:rsidR="00844380" w:rsidRPr="0005228F" w:rsidRDefault="00844380" w:rsidP="00844380">
      <w:r w:rsidRPr="0005228F">
        <w:t xml:space="preserve">The most important radio parameters of these receives were measured in the presence of an LTE interfering signal for four different frequency offsets. The corresponding frequency offsets and LTE interfering signal ILR values, measured in the 8 MHz DTT channel, are presented in </w:t>
      </w:r>
      <w:r w:rsidRPr="003C2CC3">
        <w:rPr>
          <w:rStyle w:val="ECCParagraph"/>
        </w:rPr>
        <w:fldChar w:fldCharType="begin"/>
      </w:r>
      <w:r w:rsidRPr="003C2CC3">
        <w:rPr>
          <w:rStyle w:val="ECCParagraph"/>
        </w:rPr>
        <w:instrText xml:space="preserve"> REF _Ref26348299 \h  \* MERGEFORMAT </w:instrText>
      </w:r>
      <w:r w:rsidRPr="003C2CC3">
        <w:rPr>
          <w:rStyle w:val="ECCParagraph"/>
        </w:rPr>
      </w:r>
      <w:r w:rsidRPr="003C2CC3">
        <w:rPr>
          <w:rStyle w:val="ECCParagraph"/>
        </w:rPr>
        <w:fldChar w:fldCharType="separate"/>
      </w:r>
      <w:r w:rsidRPr="003C2CC3">
        <w:rPr>
          <w:rStyle w:val="ECCParagraph"/>
        </w:rPr>
        <w:t>Table 12</w:t>
      </w:r>
      <w:r w:rsidRPr="003C2CC3">
        <w:rPr>
          <w:rStyle w:val="ECCParagraph"/>
        </w:rPr>
        <w:fldChar w:fldCharType="end"/>
      </w:r>
      <w:r w:rsidRPr="003C2CC3">
        <w:rPr>
          <w:rStyle w:val="ECCParagraph"/>
        </w:rPr>
        <w:t>.</w:t>
      </w:r>
    </w:p>
    <w:p w14:paraId="4D31FFFC" w14:textId="77777777" w:rsidR="00844380" w:rsidRPr="0005228F" w:rsidRDefault="00844380" w:rsidP="00844380">
      <w:pPr>
        <w:rPr>
          <w:rFonts w:cs="Arial"/>
          <w:szCs w:val="20"/>
        </w:rPr>
      </w:pPr>
    </w:p>
    <w:p w14:paraId="12364D47" w14:textId="248BF44E" w:rsidR="00844380" w:rsidRPr="0005228F" w:rsidRDefault="00844380" w:rsidP="00844380">
      <w:pPr>
        <w:keepNext/>
        <w:keepLines/>
        <w:tabs>
          <w:tab w:val="left" w:pos="0"/>
          <w:tab w:val="center" w:pos="4820"/>
          <w:tab w:val="right" w:pos="9639"/>
        </w:tabs>
        <w:spacing w:before="60" w:line="360" w:lineRule="auto"/>
        <w:contextualSpacing/>
        <w:jc w:val="center"/>
        <w:rPr>
          <w:rFonts w:cs="Arial"/>
          <w:bCs/>
          <w:color w:val="C00000"/>
          <w:szCs w:val="20"/>
        </w:rPr>
      </w:pPr>
      <w:r w:rsidRPr="0005228F">
        <w:rPr>
          <w:b/>
          <w:bCs/>
          <w:color w:val="D2232A"/>
          <w:szCs w:val="20"/>
        </w:rPr>
        <w:t xml:space="preserve">Table </w:t>
      </w:r>
      <w:r w:rsidRPr="0005228F">
        <w:rPr>
          <w:b/>
          <w:bCs/>
          <w:color w:val="D2232A"/>
          <w:szCs w:val="20"/>
        </w:rPr>
        <w:fldChar w:fldCharType="begin"/>
      </w:r>
      <w:r w:rsidRPr="0005228F">
        <w:rPr>
          <w:b/>
          <w:bCs/>
          <w:color w:val="D2232A"/>
          <w:szCs w:val="20"/>
        </w:rPr>
        <w:instrText xml:space="preserve"> SEQ Table \* ARABIC </w:instrText>
      </w:r>
      <w:r w:rsidRPr="0005228F">
        <w:rPr>
          <w:b/>
          <w:bCs/>
          <w:color w:val="D2232A"/>
          <w:szCs w:val="20"/>
        </w:rPr>
        <w:fldChar w:fldCharType="separate"/>
      </w:r>
      <w:r w:rsidR="00657E88">
        <w:rPr>
          <w:b/>
          <w:bCs/>
          <w:noProof/>
          <w:color w:val="D2232A"/>
          <w:szCs w:val="20"/>
        </w:rPr>
        <w:t>11</w:t>
      </w:r>
      <w:r w:rsidRPr="0005228F">
        <w:rPr>
          <w:b/>
          <w:bCs/>
          <w:color w:val="D2232A"/>
          <w:szCs w:val="20"/>
        </w:rPr>
        <w:fldChar w:fldCharType="end"/>
      </w:r>
      <w:r w:rsidRPr="0005228F">
        <w:rPr>
          <w:rFonts w:cs="Arial"/>
          <w:b/>
          <w:bCs/>
          <w:color w:val="C00000"/>
          <w:szCs w:val="20"/>
        </w:rPr>
        <w:t xml:space="preserve">: LTE interfering signal and DTT wanted signal channelling configurations and LTE </w:t>
      </w:r>
      <w:r w:rsidR="003C2CC3" w:rsidRPr="003C2CC3">
        <w:rPr>
          <w:rStyle w:val="CaptionChar1"/>
        </w:rPr>
        <w:t>I</w:t>
      </w:r>
      <w:r w:rsidRPr="003C2CC3">
        <w:rPr>
          <w:rFonts w:cs="Arial"/>
          <w:b/>
          <w:bCs/>
          <w:color w:val="C00000"/>
          <w:szCs w:val="20"/>
        </w:rPr>
        <w:t>LR</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70" w:type="dxa"/>
          <w:right w:w="70" w:type="dxa"/>
        </w:tblCellMar>
        <w:tblLook w:val="04A0" w:firstRow="1" w:lastRow="0" w:firstColumn="1" w:lastColumn="0" w:noHBand="0" w:noVBand="1"/>
      </w:tblPr>
      <w:tblGrid>
        <w:gridCol w:w="1726"/>
        <w:gridCol w:w="817"/>
        <w:gridCol w:w="902"/>
        <w:gridCol w:w="758"/>
        <w:gridCol w:w="616"/>
        <w:gridCol w:w="1090"/>
        <w:gridCol w:w="1298"/>
        <w:gridCol w:w="1030"/>
        <w:gridCol w:w="1013"/>
        <w:gridCol w:w="12"/>
      </w:tblGrid>
      <w:tr w:rsidR="00844380" w:rsidRPr="002D315E" w14:paraId="261D1A2C" w14:textId="77777777" w:rsidTr="00844380">
        <w:trPr>
          <w:gridAfter w:val="1"/>
          <w:wAfter w:w="12" w:type="dxa"/>
          <w:trHeight w:val="1024"/>
          <w:jc w:val="center"/>
        </w:trPr>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hideMark/>
          </w:tcPr>
          <w:p w14:paraId="402256CC" w14:textId="282C2592"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LTE</w:t>
            </w:r>
            <w:r w:rsidR="002D315E">
              <w:rPr>
                <w:rFonts w:cs="Arial"/>
                <w:b/>
                <w:color w:val="FFFFFF" w:themeColor="background1"/>
                <w:sz w:val="16"/>
                <w:szCs w:val="16"/>
              </w:rPr>
              <w:t xml:space="preserve"> </w:t>
            </w:r>
            <w:r w:rsidRPr="0005228F">
              <w:rPr>
                <w:rFonts w:cs="Arial"/>
                <w:b/>
                <w:color w:val="FFFFFF" w:themeColor="background1"/>
                <w:sz w:val="16"/>
                <w:szCs w:val="16"/>
              </w:rPr>
              <w:t>Interfering</w:t>
            </w:r>
          </w:p>
          <w:p w14:paraId="0068B86A"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signal</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hideMark/>
          </w:tcPr>
          <w:p w14:paraId="4C7767FD"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LTE f</w:t>
            </w:r>
            <w:r w:rsidRPr="0005228F">
              <w:rPr>
                <w:rFonts w:cs="Arial"/>
                <w:b/>
                <w:color w:val="FFFFFF" w:themeColor="background1"/>
                <w:sz w:val="16"/>
                <w:szCs w:val="16"/>
                <w:vertAlign w:val="subscript"/>
              </w:rPr>
              <w:t>c</w:t>
            </w:r>
          </w:p>
          <w:p w14:paraId="1BDD3892"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(MHz)</w:t>
            </w:r>
          </w:p>
        </w:tc>
        <w:tc>
          <w:tcPr>
            <w:tcW w:w="8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hideMark/>
          </w:tcPr>
          <w:p w14:paraId="10CFEADF"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LTE</w:t>
            </w:r>
          </w:p>
          <w:p w14:paraId="13721879"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channel</w:t>
            </w:r>
          </w:p>
          <w:p w14:paraId="1B219AEC"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BW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hideMark/>
          </w:tcPr>
          <w:p w14:paraId="734115B7"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DTT</w:t>
            </w:r>
          </w:p>
          <w:p w14:paraId="22EB0059"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channel</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tcPr>
          <w:p w14:paraId="2C791B58"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DTT f</w:t>
            </w:r>
            <w:r w:rsidRPr="0005228F">
              <w:rPr>
                <w:rFonts w:cs="Arial"/>
                <w:b/>
                <w:color w:val="FFFFFF" w:themeColor="background1"/>
                <w:sz w:val="16"/>
                <w:szCs w:val="16"/>
                <w:vertAlign w:val="subscript"/>
              </w:rPr>
              <w:t>c</w:t>
            </w:r>
          </w:p>
          <w:p w14:paraId="3D1ABD9C"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(MHz)</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tcPr>
          <w:p w14:paraId="45E8DDD1"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DTT</w:t>
            </w:r>
          </w:p>
          <w:p w14:paraId="11927418"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channel</w:t>
            </w:r>
          </w:p>
          <w:p w14:paraId="3A7C760A"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BW (MHz)</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hideMark/>
          </w:tcPr>
          <w:p w14:paraId="53C935BF"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LTE-DTT frequency</w:t>
            </w:r>
          </w:p>
          <w:p w14:paraId="691FD19A"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offset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tcPr>
          <w:p w14:paraId="04B8EC65"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LTE-DTT</w:t>
            </w:r>
          </w:p>
          <w:p w14:paraId="4551A44D"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guard band</w:t>
            </w:r>
          </w:p>
          <w:p w14:paraId="6818EDFE" w14:textId="77777777" w:rsidR="00844380" w:rsidRPr="0005228F" w:rsidRDefault="00844380" w:rsidP="002D315E">
            <w:pPr>
              <w:keepNext/>
              <w:keepLines/>
              <w:spacing w:before="0"/>
              <w:jc w:val="center"/>
              <w:rPr>
                <w:rFonts w:cs="Arial"/>
                <w:b/>
                <w:color w:val="FFFFFF" w:themeColor="background1"/>
                <w:sz w:val="16"/>
                <w:szCs w:val="16"/>
              </w:rPr>
            </w:pPr>
            <w:r w:rsidRPr="0005228F">
              <w:rPr>
                <w:rFonts w:cs="Arial"/>
                <w:b/>
                <w:color w:val="FFFFFF" w:themeColor="background1"/>
                <w:sz w:val="16"/>
                <w:szCs w:val="16"/>
              </w:rPr>
              <w:t>(MHz)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0000"/>
            <w:vAlign w:val="center"/>
            <w:hideMark/>
          </w:tcPr>
          <w:p w14:paraId="1F6F292E" w14:textId="0EA4A2EB" w:rsidR="00844380" w:rsidRPr="003C2CC3" w:rsidRDefault="00844380" w:rsidP="002D315E">
            <w:pPr>
              <w:keepNext/>
              <w:keepLines/>
              <w:spacing w:before="0"/>
              <w:jc w:val="center"/>
              <w:rPr>
                <w:rFonts w:cs="Arial"/>
                <w:b/>
                <w:color w:val="FFFFFF" w:themeColor="background1"/>
                <w:sz w:val="16"/>
                <w:szCs w:val="16"/>
              </w:rPr>
            </w:pPr>
            <w:r w:rsidRPr="003C2CC3">
              <w:rPr>
                <w:rFonts w:cs="Arial"/>
                <w:b/>
                <w:color w:val="FFFFFF" w:themeColor="background1"/>
                <w:sz w:val="16"/>
                <w:szCs w:val="16"/>
              </w:rPr>
              <w:t>LTE</w:t>
            </w:r>
            <w:r w:rsidR="00507CDF" w:rsidRPr="003C2CC3">
              <w:rPr>
                <w:b/>
                <w:color w:val="FFFFFF" w:themeColor="background1"/>
              </w:rPr>
              <w:t xml:space="preserve"> </w:t>
            </w:r>
            <w:r w:rsidRPr="002D315E">
              <w:rPr>
                <w:b/>
                <w:color w:val="FFFFFF" w:themeColor="background1"/>
                <w:sz w:val="16"/>
                <w:szCs w:val="16"/>
              </w:rPr>
              <w:t>I</w:t>
            </w:r>
            <w:r w:rsidRPr="003C2CC3">
              <w:rPr>
                <w:rFonts w:cs="Arial"/>
                <w:b/>
                <w:color w:val="FFFFFF" w:themeColor="background1"/>
                <w:sz w:val="16"/>
                <w:szCs w:val="16"/>
              </w:rPr>
              <w:t>LR</w:t>
            </w:r>
          </w:p>
          <w:p w14:paraId="068B7F83" w14:textId="77777777" w:rsidR="00844380" w:rsidRPr="003C2CC3" w:rsidRDefault="00844380" w:rsidP="002D315E">
            <w:pPr>
              <w:keepNext/>
              <w:keepLines/>
              <w:spacing w:before="0"/>
              <w:jc w:val="center"/>
              <w:rPr>
                <w:rFonts w:cs="Arial"/>
                <w:b/>
                <w:color w:val="FFFFFF" w:themeColor="background1"/>
                <w:sz w:val="16"/>
                <w:szCs w:val="16"/>
              </w:rPr>
            </w:pPr>
            <w:r w:rsidRPr="003C2CC3">
              <w:rPr>
                <w:rFonts w:cs="Arial"/>
                <w:b/>
                <w:color w:val="FFFFFF" w:themeColor="background1"/>
                <w:sz w:val="16"/>
                <w:szCs w:val="16"/>
              </w:rPr>
              <w:t>in DTT CH</w:t>
            </w:r>
          </w:p>
          <w:p w14:paraId="30A7881A" w14:textId="77777777" w:rsidR="00844380" w:rsidRPr="002D315E" w:rsidRDefault="00844380" w:rsidP="002D315E">
            <w:pPr>
              <w:keepNext/>
              <w:keepLines/>
              <w:spacing w:before="0"/>
              <w:jc w:val="center"/>
              <w:rPr>
                <w:rFonts w:cs="Arial"/>
                <w:b/>
                <w:color w:val="FFFFFF" w:themeColor="background1"/>
                <w:sz w:val="16"/>
                <w:szCs w:val="16"/>
              </w:rPr>
            </w:pPr>
            <w:r w:rsidRPr="002D315E">
              <w:rPr>
                <w:rFonts w:cs="Arial"/>
                <w:b/>
                <w:color w:val="FFFFFF" w:themeColor="background1"/>
                <w:sz w:val="16"/>
                <w:szCs w:val="16"/>
              </w:rPr>
              <w:t>(dB/8 MHz)</w:t>
            </w:r>
          </w:p>
        </w:tc>
      </w:tr>
      <w:tr w:rsidR="00844380" w:rsidRPr="0005228F" w14:paraId="6120DAB4" w14:textId="77777777" w:rsidTr="00844380">
        <w:trPr>
          <w:gridAfter w:val="1"/>
          <w:wAfter w:w="12" w:type="dxa"/>
          <w:trHeight w:val="118"/>
          <w:jc w:val="center"/>
        </w:trPr>
        <w:tc>
          <w:tcPr>
            <w:tcW w:w="1696" w:type="dxa"/>
            <w:tcBorders>
              <w:top w:val="single" w:sz="4" w:space="0" w:color="FFFFFF" w:themeColor="background1"/>
            </w:tcBorders>
            <w:shd w:val="clear" w:color="auto" w:fill="auto"/>
            <w:vAlign w:val="center"/>
            <w:hideMark/>
          </w:tcPr>
          <w:p w14:paraId="4581E3D3" w14:textId="77777777" w:rsidR="00844380" w:rsidRPr="0005228F" w:rsidRDefault="00844380" w:rsidP="001B2B20">
            <w:pPr>
              <w:pStyle w:val="ECCTabletext"/>
              <w:keepNext/>
              <w:keepLines/>
            </w:pPr>
            <w:r w:rsidRPr="0005228F">
              <w:t>LTE 400 BS</w:t>
            </w:r>
          </w:p>
        </w:tc>
        <w:tc>
          <w:tcPr>
            <w:tcW w:w="803" w:type="dxa"/>
            <w:tcBorders>
              <w:top w:val="single" w:sz="4" w:space="0" w:color="FFFFFF" w:themeColor="background1"/>
            </w:tcBorders>
            <w:shd w:val="clear" w:color="auto" w:fill="auto"/>
            <w:vAlign w:val="center"/>
            <w:hideMark/>
          </w:tcPr>
          <w:p w14:paraId="230DE754" w14:textId="77777777" w:rsidR="00844380" w:rsidRPr="0005228F" w:rsidRDefault="00844380" w:rsidP="001B2B20">
            <w:pPr>
              <w:pStyle w:val="ECCTabletext"/>
              <w:keepNext/>
              <w:keepLines/>
            </w:pPr>
            <w:r w:rsidRPr="0005228F">
              <w:t>465</w:t>
            </w:r>
          </w:p>
        </w:tc>
        <w:tc>
          <w:tcPr>
            <w:tcW w:w="887" w:type="dxa"/>
            <w:tcBorders>
              <w:top w:val="single" w:sz="4" w:space="0" w:color="FFFFFF" w:themeColor="background1"/>
            </w:tcBorders>
            <w:shd w:val="clear" w:color="auto" w:fill="auto"/>
            <w:vAlign w:val="center"/>
            <w:hideMark/>
          </w:tcPr>
          <w:p w14:paraId="6770348A" w14:textId="77777777" w:rsidR="00844380" w:rsidRPr="0005228F" w:rsidRDefault="00844380" w:rsidP="001B2B20">
            <w:pPr>
              <w:pStyle w:val="ECCTabletext"/>
              <w:keepNext/>
              <w:keepLines/>
            </w:pPr>
            <w:r w:rsidRPr="0005228F">
              <w:t>5</w:t>
            </w:r>
          </w:p>
        </w:tc>
        <w:tc>
          <w:tcPr>
            <w:tcW w:w="0" w:type="auto"/>
            <w:tcBorders>
              <w:top w:val="single" w:sz="4" w:space="0" w:color="FFFFFF" w:themeColor="background1"/>
            </w:tcBorders>
            <w:shd w:val="clear" w:color="auto" w:fill="auto"/>
            <w:vAlign w:val="center"/>
            <w:hideMark/>
          </w:tcPr>
          <w:p w14:paraId="569C86B8" w14:textId="77777777" w:rsidR="00844380" w:rsidRPr="0005228F" w:rsidRDefault="00844380" w:rsidP="001B2B20">
            <w:pPr>
              <w:pStyle w:val="ECCTabletext"/>
              <w:keepNext/>
              <w:keepLines/>
            </w:pPr>
            <w:r w:rsidRPr="0005228F">
              <w:t>21</w:t>
            </w:r>
          </w:p>
        </w:tc>
        <w:tc>
          <w:tcPr>
            <w:tcW w:w="0" w:type="auto"/>
            <w:tcBorders>
              <w:top w:val="single" w:sz="4" w:space="0" w:color="FFFFFF" w:themeColor="background1"/>
            </w:tcBorders>
            <w:vAlign w:val="center"/>
          </w:tcPr>
          <w:p w14:paraId="4DE932F6" w14:textId="77777777" w:rsidR="00844380" w:rsidRPr="0005228F" w:rsidRDefault="00844380" w:rsidP="001B2B20">
            <w:pPr>
              <w:pStyle w:val="ECCTabletext"/>
              <w:keepNext/>
              <w:keepLines/>
            </w:pPr>
            <w:r w:rsidRPr="0005228F">
              <w:t>474</w:t>
            </w:r>
          </w:p>
        </w:tc>
        <w:tc>
          <w:tcPr>
            <w:tcW w:w="1071" w:type="dxa"/>
            <w:tcBorders>
              <w:top w:val="single" w:sz="4" w:space="0" w:color="FFFFFF" w:themeColor="background1"/>
            </w:tcBorders>
            <w:vAlign w:val="center"/>
          </w:tcPr>
          <w:p w14:paraId="0654D359" w14:textId="77777777" w:rsidR="00844380" w:rsidRPr="0005228F" w:rsidRDefault="00844380" w:rsidP="001B2B20">
            <w:pPr>
              <w:pStyle w:val="ECCTabletext"/>
              <w:keepNext/>
              <w:keepLines/>
            </w:pPr>
            <w:r w:rsidRPr="0005228F">
              <w:t>8</w:t>
            </w:r>
          </w:p>
        </w:tc>
        <w:tc>
          <w:tcPr>
            <w:tcW w:w="1276" w:type="dxa"/>
            <w:tcBorders>
              <w:top w:val="single" w:sz="4" w:space="0" w:color="FFFFFF" w:themeColor="background1"/>
            </w:tcBorders>
            <w:shd w:val="clear" w:color="auto" w:fill="auto"/>
            <w:vAlign w:val="center"/>
            <w:hideMark/>
          </w:tcPr>
          <w:p w14:paraId="7F3CB7D9" w14:textId="77777777" w:rsidR="00844380" w:rsidRPr="0005228F" w:rsidRDefault="00844380" w:rsidP="001B2B20">
            <w:pPr>
              <w:pStyle w:val="ECCTabletext"/>
              <w:keepNext/>
              <w:keepLines/>
            </w:pPr>
            <w:r w:rsidRPr="0005228F">
              <w:t>-9</w:t>
            </w:r>
          </w:p>
        </w:tc>
        <w:tc>
          <w:tcPr>
            <w:tcW w:w="0" w:type="auto"/>
            <w:tcBorders>
              <w:top w:val="single" w:sz="4" w:space="0" w:color="FFFFFF" w:themeColor="background1"/>
            </w:tcBorders>
            <w:vAlign w:val="center"/>
          </w:tcPr>
          <w:p w14:paraId="5765FAB7" w14:textId="77777777" w:rsidR="00844380" w:rsidRPr="0005228F" w:rsidRDefault="00844380" w:rsidP="001B2B20">
            <w:pPr>
              <w:pStyle w:val="ECCTabletext"/>
              <w:keepNext/>
              <w:keepLines/>
            </w:pPr>
            <w:r w:rsidRPr="0005228F">
              <w:t>2.5</w:t>
            </w:r>
          </w:p>
        </w:tc>
        <w:tc>
          <w:tcPr>
            <w:tcW w:w="0" w:type="auto"/>
            <w:tcBorders>
              <w:top w:val="single" w:sz="4" w:space="0" w:color="FFFFFF" w:themeColor="background1"/>
            </w:tcBorders>
            <w:shd w:val="clear" w:color="auto" w:fill="auto"/>
            <w:vAlign w:val="center"/>
            <w:hideMark/>
          </w:tcPr>
          <w:p w14:paraId="7E50141F" w14:textId="77777777" w:rsidR="00844380" w:rsidRPr="0005228F" w:rsidRDefault="00844380" w:rsidP="001B2B20">
            <w:pPr>
              <w:pStyle w:val="ECCTabletext"/>
              <w:keepNext/>
              <w:keepLines/>
            </w:pPr>
            <w:r w:rsidRPr="0005228F">
              <w:t xml:space="preserve">67 </w:t>
            </w:r>
            <w:r w:rsidRPr="0005228F">
              <w:rPr>
                <w:sz w:val="16"/>
                <w:szCs w:val="16"/>
              </w:rPr>
              <w:t xml:space="preserve">(Note </w:t>
            </w:r>
            <w:r w:rsidRPr="0005228F">
              <w:rPr>
                <w:sz w:val="16"/>
              </w:rPr>
              <w:t>1)</w:t>
            </w:r>
          </w:p>
        </w:tc>
      </w:tr>
      <w:tr w:rsidR="00844380" w:rsidRPr="0005228F" w14:paraId="3D9B1C63" w14:textId="77777777" w:rsidTr="00844380">
        <w:trPr>
          <w:gridAfter w:val="1"/>
          <w:wAfter w:w="12" w:type="dxa"/>
          <w:trHeight w:val="366"/>
          <w:jc w:val="center"/>
        </w:trPr>
        <w:tc>
          <w:tcPr>
            <w:tcW w:w="1696" w:type="dxa"/>
            <w:shd w:val="clear" w:color="auto" w:fill="auto"/>
            <w:vAlign w:val="center"/>
            <w:hideMark/>
          </w:tcPr>
          <w:p w14:paraId="44730588" w14:textId="77777777" w:rsidR="00844380" w:rsidRPr="0005228F" w:rsidRDefault="00844380" w:rsidP="001B2B20">
            <w:pPr>
              <w:pStyle w:val="ECCTabletext"/>
              <w:keepNext/>
              <w:keepLines/>
            </w:pPr>
            <w:r w:rsidRPr="0005228F">
              <w:t>LTE 700 PPDR UE</w:t>
            </w:r>
            <w:r w:rsidRPr="0005228F">
              <w:rPr>
                <w:vertAlign w:val="superscript"/>
              </w:rPr>
              <w:t xml:space="preserve"> </w:t>
            </w:r>
            <w:r w:rsidRPr="0005228F">
              <w:rPr>
                <w:sz w:val="16"/>
                <w:szCs w:val="16"/>
              </w:rPr>
              <w:t xml:space="preserve">(Note </w:t>
            </w:r>
            <w:r w:rsidRPr="0005228F">
              <w:rPr>
                <w:sz w:val="16"/>
              </w:rPr>
              <w:t>4)</w:t>
            </w:r>
          </w:p>
        </w:tc>
        <w:tc>
          <w:tcPr>
            <w:tcW w:w="803" w:type="dxa"/>
            <w:shd w:val="clear" w:color="auto" w:fill="auto"/>
            <w:vAlign w:val="center"/>
            <w:hideMark/>
          </w:tcPr>
          <w:p w14:paraId="0BA7F997" w14:textId="77777777" w:rsidR="00844380" w:rsidRPr="0005228F" w:rsidRDefault="00844380" w:rsidP="001B2B20">
            <w:pPr>
              <w:pStyle w:val="ECCTabletext"/>
              <w:keepNext/>
              <w:keepLines/>
            </w:pPr>
            <w:r w:rsidRPr="0005228F">
              <w:t>700.5</w:t>
            </w:r>
          </w:p>
        </w:tc>
        <w:tc>
          <w:tcPr>
            <w:tcW w:w="887" w:type="dxa"/>
            <w:shd w:val="clear" w:color="auto" w:fill="auto"/>
            <w:vAlign w:val="center"/>
            <w:hideMark/>
          </w:tcPr>
          <w:p w14:paraId="461EDEC3" w14:textId="77777777" w:rsidR="00844380" w:rsidRPr="0005228F" w:rsidRDefault="00844380" w:rsidP="001B2B20">
            <w:pPr>
              <w:pStyle w:val="ECCTabletext"/>
              <w:keepNext/>
              <w:keepLines/>
            </w:pPr>
            <w:r w:rsidRPr="0005228F">
              <w:t>5</w:t>
            </w:r>
          </w:p>
        </w:tc>
        <w:tc>
          <w:tcPr>
            <w:tcW w:w="0" w:type="auto"/>
            <w:shd w:val="clear" w:color="auto" w:fill="auto"/>
            <w:vAlign w:val="center"/>
            <w:hideMark/>
          </w:tcPr>
          <w:p w14:paraId="2954AE91" w14:textId="77777777" w:rsidR="00844380" w:rsidRPr="0005228F" w:rsidRDefault="00844380" w:rsidP="001B2B20">
            <w:pPr>
              <w:pStyle w:val="ECCTabletext"/>
              <w:keepNext/>
              <w:keepLines/>
            </w:pPr>
            <w:r w:rsidRPr="0005228F">
              <w:t>48</w:t>
            </w:r>
          </w:p>
        </w:tc>
        <w:tc>
          <w:tcPr>
            <w:tcW w:w="0" w:type="auto"/>
            <w:vAlign w:val="center"/>
          </w:tcPr>
          <w:p w14:paraId="30B9AE58" w14:textId="77777777" w:rsidR="00844380" w:rsidRPr="0005228F" w:rsidRDefault="00844380" w:rsidP="001B2B20">
            <w:pPr>
              <w:pStyle w:val="ECCTabletext"/>
              <w:keepNext/>
              <w:keepLines/>
            </w:pPr>
            <w:r w:rsidRPr="0005228F">
              <w:t>690</w:t>
            </w:r>
          </w:p>
        </w:tc>
        <w:tc>
          <w:tcPr>
            <w:tcW w:w="1071" w:type="dxa"/>
            <w:vAlign w:val="center"/>
          </w:tcPr>
          <w:p w14:paraId="5E622C40" w14:textId="77777777" w:rsidR="00844380" w:rsidRPr="0005228F" w:rsidRDefault="00844380" w:rsidP="001B2B20">
            <w:pPr>
              <w:pStyle w:val="ECCTabletext"/>
              <w:keepNext/>
              <w:keepLines/>
            </w:pPr>
            <w:r w:rsidRPr="0005228F">
              <w:t>8</w:t>
            </w:r>
          </w:p>
        </w:tc>
        <w:tc>
          <w:tcPr>
            <w:tcW w:w="1276" w:type="dxa"/>
            <w:shd w:val="clear" w:color="auto" w:fill="auto"/>
            <w:vAlign w:val="center"/>
            <w:hideMark/>
          </w:tcPr>
          <w:p w14:paraId="77487B9F" w14:textId="77777777" w:rsidR="00844380" w:rsidRPr="0005228F" w:rsidRDefault="00844380" w:rsidP="001B2B20">
            <w:pPr>
              <w:pStyle w:val="ECCTabletext"/>
              <w:keepNext/>
              <w:keepLines/>
            </w:pPr>
            <w:r w:rsidRPr="0005228F">
              <w:t>10.5</w:t>
            </w:r>
          </w:p>
        </w:tc>
        <w:tc>
          <w:tcPr>
            <w:tcW w:w="0" w:type="auto"/>
            <w:vAlign w:val="center"/>
          </w:tcPr>
          <w:p w14:paraId="32BB83F0" w14:textId="77777777" w:rsidR="00844380" w:rsidRPr="0005228F" w:rsidRDefault="00844380" w:rsidP="001B2B20">
            <w:pPr>
              <w:pStyle w:val="ECCTabletext"/>
              <w:keepNext/>
              <w:keepLines/>
            </w:pPr>
            <w:r w:rsidRPr="0005228F">
              <w:t>4</w:t>
            </w:r>
          </w:p>
        </w:tc>
        <w:tc>
          <w:tcPr>
            <w:tcW w:w="0" w:type="auto"/>
            <w:shd w:val="clear" w:color="auto" w:fill="auto"/>
            <w:vAlign w:val="center"/>
            <w:hideMark/>
          </w:tcPr>
          <w:p w14:paraId="5EC16DB8" w14:textId="77777777" w:rsidR="00844380" w:rsidRPr="0005228F" w:rsidRDefault="00844380" w:rsidP="001B2B20">
            <w:pPr>
              <w:pStyle w:val="ECCTabletext"/>
              <w:keepNext/>
              <w:keepLines/>
            </w:pPr>
            <w:r w:rsidRPr="0005228F">
              <w:t xml:space="preserve">65 </w:t>
            </w:r>
            <w:r w:rsidRPr="0005228F">
              <w:rPr>
                <w:sz w:val="16"/>
                <w:szCs w:val="16"/>
              </w:rPr>
              <w:t xml:space="preserve">(Note </w:t>
            </w:r>
            <w:r w:rsidRPr="0005228F">
              <w:rPr>
                <w:sz w:val="16"/>
              </w:rPr>
              <w:t>2)</w:t>
            </w:r>
          </w:p>
        </w:tc>
      </w:tr>
      <w:tr w:rsidR="00844380" w:rsidRPr="0005228F" w14:paraId="76DB31D6" w14:textId="77777777" w:rsidTr="00844380">
        <w:trPr>
          <w:gridAfter w:val="1"/>
          <w:wAfter w:w="12" w:type="dxa"/>
          <w:trHeight w:val="92"/>
          <w:jc w:val="center"/>
        </w:trPr>
        <w:tc>
          <w:tcPr>
            <w:tcW w:w="1696" w:type="dxa"/>
            <w:shd w:val="clear" w:color="auto" w:fill="auto"/>
            <w:vAlign w:val="center"/>
            <w:hideMark/>
          </w:tcPr>
          <w:p w14:paraId="029CD510" w14:textId="77777777" w:rsidR="00844380" w:rsidRPr="0005228F" w:rsidRDefault="00844380" w:rsidP="001B2B20">
            <w:pPr>
              <w:pStyle w:val="ECCTabletext"/>
              <w:keepNext/>
              <w:keepLines/>
            </w:pPr>
            <w:r w:rsidRPr="0005228F">
              <w:t xml:space="preserve">LTE 700 SDL </w:t>
            </w:r>
          </w:p>
        </w:tc>
        <w:tc>
          <w:tcPr>
            <w:tcW w:w="803" w:type="dxa"/>
            <w:shd w:val="clear" w:color="auto" w:fill="auto"/>
            <w:vAlign w:val="center"/>
            <w:hideMark/>
          </w:tcPr>
          <w:p w14:paraId="55A68B25" w14:textId="77777777" w:rsidR="00844380" w:rsidRPr="0005228F" w:rsidRDefault="00844380" w:rsidP="001B2B20">
            <w:pPr>
              <w:pStyle w:val="ECCTabletext"/>
              <w:keepNext/>
              <w:keepLines/>
            </w:pPr>
            <w:r w:rsidRPr="0005228F">
              <w:t>740.5</w:t>
            </w:r>
          </w:p>
        </w:tc>
        <w:tc>
          <w:tcPr>
            <w:tcW w:w="887" w:type="dxa"/>
            <w:shd w:val="clear" w:color="auto" w:fill="auto"/>
            <w:vAlign w:val="center"/>
            <w:hideMark/>
          </w:tcPr>
          <w:p w14:paraId="7134FD75" w14:textId="77777777" w:rsidR="00844380" w:rsidRPr="0005228F" w:rsidRDefault="00844380" w:rsidP="001B2B20">
            <w:pPr>
              <w:pStyle w:val="ECCTabletext"/>
              <w:keepNext/>
              <w:keepLines/>
            </w:pPr>
            <w:r w:rsidRPr="0005228F">
              <w:t>5</w:t>
            </w:r>
          </w:p>
        </w:tc>
        <w:tc>
          <w:tcPr>
            <w:tcW w:w="0" w:type="auto"/>
            <w:shd w:val="clear" w:color="auto" w:fill="auto"/>
            <w:vAlign w:val="center"/>
            <w:hideMark/>
          </w:tcPr>
          <w:p w14:paraId="18EC5B61" w14:textId="77777777" w:rsidR="00844380" w:rsidRPr="0005228F" w:rsidRDefault="00844380" w:rsidP="001B2B20">
            <w:pPr>
              <w:pStyle w:val="ECCTabletext"/>
              <w:keepNext/>
              <w:keepLines/>
            </w:pPr>
            <w:r w:rsidRPr="0005228F">
              <w:t>48</w:t>
            </w:r>
          </w:p>
        </w:tc>
        <w:tc>
          <w:tcPr>
            <w:tcW w:w="0" w:type="auto"/>
            <w:vAlign w:val="center"/>
          </w:tcPr>
          <w:p w14:paraId="3E7A650A" w14:textId="77777777" w:rsidR="00844380" w:rsidRPr="0005228F" w:rsidRDefault="00844380" w:rsidP="001B2B20">
            <w:pPr>
              <w:pStyle w:val="ECCTabletext"/>
              <w:keepNext/>
              <w:keepLines/>
            </w:pPr>
            <w:r w:rsidRPr="0005228F">
              <w:t>690</w:t>
            </w:r>
          </w:p>
        </w:tc>
        <w:tc>
          <w:tcPr>
            <w:tcW w:w="1071" w:type="dxa"/>
            <w:vAlign w:val="center"/>
          </w:tcPr>
          <w:p w14:paraId="78831170" w14:textId="77777777" w:rsidR="00844380" w:rsidRPr="0005228F" w:rsidRDefault="00844380" w:rsidP="001B2B20">
            <w:pPr>
              <w:pStyle w:val="ECCTabletext"/>
              <w:keepNext/>
              <w:keepLines/>
            </w:pPr>
            <w:r w:rsidRPr="0005228F">
              <w:t>8</w:t>
            </w:r>
          </w:p>
        </w:tc>
        <w:tc>
          <w:tcPr>
            <w:tcW w:w="1276" w:type="dxa"/>
            <w:shd w:val="clear" w:color="auto" w:fill="auto"/>
            <w:vAlign w:val="center"/>
            <w:hideMark/>
          </w:tcPr>
          <w:p w14:paraId="5740E99A" w14:textId="77777777" w:rsidR="00844380" w:rsidRPr="0005228F" w:rsidRDefault="00844380" w:rsidP="001B2B20">
            <w:pPr>
              <w:pStyle w:val="ECCTabletext"/>
              <w:keepNext/>
              <w:keepLines/>
            </w:pPr>
            <w:r w:rsidRPr="0005228F">
              <w:t>50.5</w:t>
            </w:r>
          </w:p>
        </w:tc>
        <w:tc>
          <w:tcPr>
            <w:tcW w:w="0" w:type="auto"/>
            <w:vAlign w:val="center"/>
          </w:tcPr>
          <w:p w14:paraId="704E92C8" w14:textId="77777777" w:rsidR="00844380" w:rsidRPr="0005228F" w:rsidRDefault="00844380" w:rsidP="001B2B20">
            <w:pPr>
              <w:pStyle w:val="ECCTabletext"/>
              <w:keepNext/>
              <w:keepLines/>
            </w:pPr>
            <w:r w:rsidRPr="0005228F">
              <w:t>44</w:t>
            </w:r>
          </w:p>
        </w:tc>
        <w:tc>
          <w:tcPr>
            <w:tcW w:w="0" w:type="auto"/>
            <w:shd w:val="clear" w:color="auto" w:fill="auto"/>
            <w:vAlign w:val="center"/>
            <w:hideMark/>
          </w:tcPr>
          <w:p w14:paraId="1161FAB2" w14:textId="77777777" w:rsidR="00844380" w:rsidRPr="0005228F" w:rsidRDefault="00844380" w:rsidP="001B2B20">
            <w:pPr>
              <w:pStyle w:val="ECCTabletext"/>
              <w:keepNext/>
              <w:keepLines/>
            </w:pPr>
            <w:r w:rsidRPr="0005228F">
              <w:t xml:space="preserve">87 </w:t>
            </w:r>
            <w:r w:rsidRPr="0005228F">
              <w:rPr>
                <w:sz w:val="16"/>
                <w:szCs w:val="16"/>
              </w:rPr>
              <w:t xml:space="preserve">(Note </w:t>
            </w:r>
            <w:r w:rsidRPr="0005228F">
              <w:rPr>
                <w:sz w:val="16"/>
              </w:rPr>
              <w:t>3)</w:t>
            </w:r>
          </w:p>
        </w:tc>
      </w:tr>
      <w:tr w:rsidR="00844380" w:rsidRPr="0005228F" w14:paraId="45C17F31" w14:textId="77777777" w:rsidTr="00844380">
        <w:trPr>
          <w:gridAfter w:val="1"/>
          <w:wAfter w:w="12" w:type="dxa"/>
          <w:trHeight w:val="92"/>
          <w:jc w:val="center"/>
        </w:trPr>
        <w:tc>
          <w:tcPr>
            <w:tcW w:w="1696" w:type="dxa"/>
            <w:shd w:val="clear" w:color="auto" w:fill="auto"/>
            <w:vAlign w:val="center"/>
          </w:tcPr>
          <w:p w14:paraId="5213E144" w14:textId="77777777" w:rsidR="00844380" w:rsidRPr="0005228F" w:rsidRDefault="00844380" w:rsidP="001B2B20">
            <w:pPr>
              <w:pStyle w:val="ECCTabletext"/>
              <w:keepNext/>
              <w:keepLines/>
            </w:pPr>
            <w:r w:rsidRPr="0005228F">
              <w:t>LTE 700 BS</w:t>
            </w:r>
          </w:p>
        </w:tc>
        <w:tc>
          <w:tcPr>
            <w:tcW w:w="803" w:type="dxa"/>
            <w:shd w:val="clear" w:color="auto" w:fill="auto"/>
            <w:vAlign w:val="center"/>
          </w:tcPr>
          <w:p w14:paraId="5FB5D7BA" w14:textId="77777777" w:rsidR="00844380" w:rsidRPr="0005228F" w:rsidRDefault="00844380" w:rsidP="001B2B20">
            <w:pPr>
              <w:pStyle w:val="ECCTabletext"/>
              <w:keepNext/>
              <w:keepLines/>
            </w:pPr>
            <w:r w:rsidRPr="0005228F">
              <w:t>763</w:t>
            </w:r>
          </w:p>
        </w:tc>
        <w:tc>
          <w:tcPr>
            <w:tcW w:w="887" w:type="dxa"/>
            <w:shd w:val="clear" w:color="auto" w:fill="auto"/>
            <w:vAlign w:val="center"/>
          </w:tcPr>
          <w:p w14:paraId="5E21D53B" w14:textId="77777777" w:rsidR="00844380" w:rsidRPr="0005228F" w:rsidRDefault="00844380" w:rsidP="001B2B20">
            <w:pPr>
              <w:pStyle w:val="ECCTabletext"/>
              <w:keepNext/>
              <w:keepLines/>
            </w:pPr>
            <w:r w:rsidRPr="0005228F">
              <w:t>10</w:t>
            </w:r>
          </w:p>
        </w:tc>
        <w:tc>
          <w:tcPr>
            <w:tcW w:w="0" w:type="auto"/>
            <w:shd w:val="clear" w:color="auto" w:fill="auto"/>
            <w:vAlign w:val="center"/>
          </w:tcPr>
          <w:p w14:paraId="52FE3065" w14:textId="77777777" w:rsidR="00844380" w:rsidRPr="0005228F" w:rsidRDefault="00844380" w:rsidP="001B2B20">
            <w:pPr>
              <w:pStyle w:val="ECCTabletext"/>
              <w:keepNext/>
              <w:keepLines/>
            </w:pPr>
            <w:r w:rsidRPr="0005228F">
              <w:t>48</w:t>
            </w:r>
          </w:p>
        </w:tc>
        <w:tc>
          <w:tcPr>
            <w:tcW w:w="0" w:type="auto"/>
            <w:vAlign w:val="center"/>
          </w:tcPr>
          <w:p w14:paraId="7C93651C" w14:textId="77777777" w:rsidR="00844380" w:rsidRPr="0005228F" w:rsidRDefault="00844380" w:rsidP="001B2B20">
            <w:pPr>
              <w:pStyle w:val="ECCTabletext"/>
              <w:keepNext/>
              <w:keepLines/>
            </w:pPr>
            <w:r w:rsidRPr="0005228F">
              <w:t>690</w:t>
            </w:r>
          </w:p>
        </w:tc>
        <w:tc>
          <w:tcPr>
            <w:tcW w:w="1071" w:type="dxa"/>
            <w:vAlign w:val="center"/>
          </w:tcPr>
          <w:p w14:paraId="3D9ADBE2" w14:textId="77777777" w:rsidR="00844380" w:rsidRPr="0005228F" w:rsidRDefault="00844380" w:rsidP="001B2B20">
            <w:pPr>
              <w:pStyle w:val="ECCTabletext"/>
              <w:keepNext/>
              <w:keepLines/>
            </w:pPr>
            <w:r w:rsidRPr="0005228F">
              <w:t>8</w:t>
            </w:r>
          </w:p>
        </w:tc>
        <w:tc>
          <w:tcPr>
            <w:tcW w:w="1276" w:type="dxa"/>
            <w:shd w:val="clear" w:color="auto" w:fill="auto"/>
            <w:vAlign w:val="center"/>
          </w:tcPr>
          <w:p w14:paraId="78F2388D" w14:textId="77777777" w:rsidR="00844380" w:rsidRPr="0005228F" w:rsidRDefault="00844380" w:rsidP="001B2B20">
            <w:pPr>
              <w:pStyle w:val="ECCTabletext"/>
              <w:keepNext/>
              <w:keepLines/>
            </w:pPr>
            <w:r w:rsidRPr="0005228F">
              <w:t>73</w:t>
            </w:r>
          </w:p>
        </w:tc>
        <w:tc>
          <w:tcPr>
            <w:tcW w:w="0" w:type="auto"/>
            <w:vAlign w:val="center"/>
          </w:tcPr>
          <w:p w14:paraId="7F70760D" w14:textId="77777777" w:rsidR="00844380" w:rsidRPr="0005228F" w:rsidRDefault="00844380" w:rsidP="001B2B20">
            <w:pPr>
              <w:pStyle w:val="ECCTabletext"/>
              <w:keepNext/>
              <w:keepLines/>
            </w:pPr>
            <w:r w:rsidRPr="0005228F">
              <w:t>64</w:t>
            </w:r>
          </w:p>
        </w:tc>
        <w:tc>
          <w:tcPr>
            <w:tcW w:w="0" w:type="auto"/>
            <w:shd w:val="clear" w:color="auto" w:fill="auto"/>
            <w:vAlign w:val="center"/>
          </w:tcPr>
          <w:p w14:paraId="186DC23E" w14:textId="77777777" w:rsidR="00844380" w:rsidRPr="0005228F" w:rsidRDefault="00844380" w:rsidP="001B2B20">
            <w:pPr>
              <w:pStyle w:val="ECCTabletext"/>
              <w:keepNext/>
              <w:keepLines/>
            </w:pPr>
            <w:r w:rsidRPr="0005228F">
              <w:t xml:space="preserve">87 </w:t>
            </w:r>
            <w:r w:rsidRPr="0005228F">
              <w:rPr>
                <w:sz w:val="16"/>
                <w:szCs w:val="16"/>
              </w:rPr>
              <w:t xml:space="preserve">(Note </w:t>
            </w:r>
            <w:r w:rsidRPr="0005228F">
              <w:rPr>
                <w:sz w:val="16"/>
              </w:rPr>
              <w:t>3)</w:t>
            </w:r>
          </w:p>
        </w:tc>
      </w:tr>
      <w:tr w:rsidR="00844380" w:rsidRPr="0005228F" w14:paraId="3BF12419" w14:textId="77777777" w:rsidTr="00844380">
        <w:trPr>
          <w:trHeight w:val="804"/>
          <w:jc w:val="center"/>
        </w:trPr>
        <w:tc>
          <w:tcPr>
            <w:tcW w:w="9262" w:type="dxa"/>
            <w:gridSpan w:val="10"/>
            <w:shd w:val="clear" w:color="auto" w:fill="auto"/>
            <w:vAlign w:val="center"/>
          </w:tcPr>
          <w:p w14:paraId="2B395D42" w14:textId="69665E85" w:rsidR="00844380" w:rsidRPr="0005228F" w:rsidRDefault="00844380" w:rsidP="00844380">
            <w:pPr>
              <w:pStyle w:val="ECCTablenote"/>
              <w:keepNext/>
              <w:keepLines/>
            </w:pPr>
            <w:r w:rsidRPr="0005228F">
              <w:t>Note 1</w:t>
            </w:r>
            <w:r w:rsidRPr="0005228F">
              <w:rPr>
                <w:rFonts w:cs="Arial"/>
              </w:rPr>
              <w:t xml:space="preserve"> </w:t>
            </w:r>
            <w:r w:rsidRPr="0005228F">
              <w:t>I</w:t>
            </w:r>
            <w:r w:rsidRPr="0005228F">
              <w:rPr>
                <w:rFonts w:cs="Arial"/>
              </w:rPr>
              <w:t>LR</w:t>
            </w:r>
            <w:r w:rsidRPr="0005228F">
              <w:t>: ACLR=67 dB=60 dBm-(-7 dBm), see ECC Decision(16)02</w:t>
            </w:r>
            <w:r w:rsidR="00657E88">
              <w:t xml:space="preserve"> </w:t>
            </w:r>
            <w:r w:rsidR="00657E88">
              <w:fldChar w:fldCharType="begin"/>
            </w:r>
            <w:r w:rsidR="00657E88">
              <w:instrText xml:space="preserve"> REF _Ref31815171 \r \h </w:instrText>
            </w:r>
            <w:r w:rsidR="00657E88">
              <w:fldChar w:fldCharType="separate"/>
            </w:r>
            <w:r w:rsidR="00657E88">
              <w:t>[70]</w:t>
            </w:r>
            <w:r w:rsidR="00657E88">
              <w:fldChar w:fldCharType="end"/>
            </w:r>
          </w:p>
          <w:p w14:paraId="52BB7A60" w14:textId="40823946" w:rsidR="00844380" w:rsidRPr="0005228F" w:rsidRDefault="00844380" w:rsidP="00844380">
            <w:pPr>
              <w:pStyle w:val="ECCTablenote"/>
              <w:keepNext/>
              <w:keepLines/>
            </w:pPr>
            <w:r w:rsidRPr="0005228F">
              <w:t>Note 2</w:t>
            </w:r>
            <w:r w:rsidRPr="0005228F">
              <w:rPr>
                <w:rFonts w:cs="Arial"/>
              </w:rPr>
              <w:t xml:space="preserve"> </w:t>
            </w:r>
            <w:r w:rsidRPr="0005228F">
              <w:t>I</w:t>
            </w:r>
            <w:r w:rsidRPr="0005228F">
              <w:rPr>
                <w:rFonts w:cs="Arial"/>
              </w:rPr>
              <w:t>LR</w:t>
            </w:r>
            <w:r w:rsidRPr="0005228F">
              <w:t>: ACLR=65 dB=23 dBm-(-42 dBm), see ECC Decision(15)01</w:t>
            </w:r>
            <w:r w:rsidR="00657E88">
              <w:t xml:space="preserve"> </w:t>
            </w:r>
            <w:r w:rsidR="00657E88">
              <w:fldChar w:fldCharType="begin"/>
            </w:r>
            <w:r w:rsidR="00657E88">
              <w:instrText xml:space="preserve"> REF _Ref31815175 \r \h </w:instrText>
            </w:r>
            <w:r w:rsidR="00657E88">
              <w:fldChar w:fldCharType="separate"/>
            </w:r>
            <w:r w:rsidR="00657E88">
              <w:t>[71]</w:t>
            </w:r>
            <w:r w:rsidR="00657E88">
              <w:fldChar w:fldCharType="end"/>
            </w:r>
          </w:p>
          <w:p w14:paraId="7D52A710" w14:textId="15B66078" w:rsidR="00844380" w:rsidRPr="0005228F" w:rsidRDefault="00844380" w:rsidP="00844380">
            <w:pPr>
              <w:pStyle w:val="ECCTablenote"/>
              <w:keepNext/>
              <w:keepLines/>
            </w:pPr>
            <w:r w:rsidRPr="0005228F">
              <w:t>Note 3</w:t>
            </w:r>
            <w:r w:rsidRPr="0005228F">
              <w:rPr>
                <w:rFonts w:cs="Arial"/>
              </w:rPr>
              <w:t xml:space="preserve"> </w:t>
            </w:r>
            <w:r w:rsidRPr="0005228F">
              <w:t>I</w:t>
            </w:r>
            <w:r w:rsidRPr="0005228F">
              <w:rPr>
                <w:rFonts w:cs="Arial"/>
              </w:rPr>
              <w:t>LR</w:t>
            </w:r>
            <w:r w:rsidRPr="0005228F">
              <w:t>: ACLR=87 dB=64 dBm-(-23 dBm), see ECC Decision(15)01</w:t>
            </w:r>
            <w:r w:rsidR="00657E88">
              <w:t xml:space="preserve"> </w:t>
            </w:r>
            <w:r w:rsidR="00657E88">
              <w:fldChar w:fldCharType="begin"/>
            </w:r>
            <w:r w:rsidR="00657E88">
              <w:instrText xml:space="preserve"> REF _Ref31815175 \r \h </w:instrText>
            </w:r>
            <w:r w:rsidR="00657E88">
              <w:fldChar w:fldCharType="separate"/>
            </w:r>
            <w:r w:rsidR="00657E88">
              <w:t>[71]</w:t>
            </w:r>
            <w:r w:rsidR="00657E88">
              <w:fldChar w:fldCharType="end"/>
            </w:r>
          </w:p>
          <w:p w14:paraId="66E00A1F" w14:textId="77777777" w:rsidR="00844380" w:rsidRPr="0005228F" w:rsidRDefault="00844380" w:rsidP="00844380">
            <w:pPr>
              <w:pStyle w:val="ECCTablenote"/>
              <w:keepNext/>
              <w:keepLines/>
            </w:pPr>
            <w:r w:rsidRPr="0005228F">
              <w:t>Note 4: This configuration is only envisaged in France</w:t>
            </w:r>
          </w:p>
        </w:tc>
      </w:tr>
    </w:tbl>
    <w:p w14:paraId="6819B937" w14:textId="77777777" w:rsidR="00844380" w:rsidRPr="0005228F" w:rsidRDefault="00844380" w:rsidP="00844380">
      <w:pPr>
        <w:rPr>
          <w:rFonts w:cs="Arial"/>
          <w:szCs w:val="20"/>
        </w:rPr>
      </w:pPr>
      <w:r w:rsidRPr="0005228F">
        <w:rPr>
          <w:rFonts w:cs="Arial"/>
          <w:szCs w:val="20"/>
        </w:rPr>
        <w:t>The measured (or calculated) DTT receiver parameters are:</w:t>
      </w:r>
    </w:p>
    <w:p w14:paraId="3DE371AF" w14:textId="77777777" w:rsidR="00844380" w:rsidRPr="0005228F" w:rsidRDefault="00844380" w:rsidP="00844380">
      <w:pPr>
        <w:pStyle w:val="ECCBulletsLv1"/>
        <w:ind w:left="357" w:hanging="357"/>
        <w:jc w:val="left"/>
      </w:pPr>
      <w:r w:rsidRPr="0005228F">
        <w:t>Sensitivity;</w:t>
      </w:r>
    </w:p>
    <w:p w14:paraId="598D2655" w14:textId="77777777" w:rsidR="00844380" w:rsidRPr="0005228F" w:rsidRDefault="00844380" w:rsidP="00844380">
      <w:pPr>
        <w:pStyle w:val="ECCBulletsLv1"/>
        <w:ind w:left="357" w:hanging="357"/>
        <w:jc w:val="left"/>
      </w:pPr>
      <w:r w:rsidRPr="0005228F">
        <w:t>Signal to noise ratio (S/N or C/N);</w:t>
      </w:r>
    </w:p>
    <w:p w14:paraId="170469F7" w14:textId="77777777" w:rsidR="00844380" w:rsidRPr="0005228F" w:rsidRDefault="00844380" w:rsidP="00844380">
      <w:pPr>
        <w:pStyle w:val="ECCBulletsLv1"/>
        <w:ind w:left="357" w:hanging="357"/>
        <w:jc w:val="left"/>
      </w:pPr>
      <w:r w:rsidRPr="0005228F">
        <w:t>Noise factor - calculated;</w:t>
      </w:r>
    </w:p>
    <w:p w14:paraId="1F61EF77" w14:textId="77777777" w:rsidR="00844380" w:rsidRPr="0005228F" w:rsidRDefault="00844380" w:rsidP="00844380">
      <w:pPr>
        <w:pStyle w:val="ECCBulletsLv1"/>
        <w:ind w:left="357" w:hanging="357"/>
        <w:jc w:val="left"/>
      </w:pPr>
      <w:r w:rsidRPr="0005228F">
        <w:t>Blocking response;</w:t>
      </w:r>
    </w:p>
    <w:p w14:paraId="0B2C6DB1" w14:textId="77777777" w:rsidR="00844380" w:rsidRPr="0005228F" w:rsidRDefault="00844380" w:rsidP="00844380">
      <w:pPr>
        <w:pStyle w:val="ECCBulletsLv1"/>
        <w:ind w:left="357" w:hanging="357"/>
        <w:jc w:val="left"/>
      </w:pPr>
      <w:r w:rsidRPr="0005228F">
        <w:t>Overloading threshold (</w:t>
      </w:r>
      <w:proofErr w:type="spellStart"/>
      <w:r w:rsidRPr="0005228F">
        <w:t>O</w:t>
      </w:r>
      <w:r w:rsidRPr="0005228F">
        <w:rPr>
          <w:vertAlign w:val="subscript"/>
        </w:rPr>
        <w:t>th</w:t>
      </w:r>
      <w:proofErr w:type="spellEnd"/>
      <w:r w:rsidRPr="0005228F">
        <w:t>);</w:t>
      </w:r>
    </w:p>
    <w:p w14:paraId="4278E163" w14:textId="77777777" w:rsidR="00844380" w:rsidRPr="0005228F" w:rsidRDefault="00844380" w:rsidP="00844380">
      <w:pPr>
        <w:pStyle w:val="ECCBulletsLv1"/>
        <w:ind w:left="357" w:hanging="357"/>
        <w:jc w:val="left"/>
      </w:pPr>
      <w:r w:rsidRPr="0005228F">
        <w:t>Protection ratios - calculated;</w:t>
      </w:r>
    </w:p>
    <w:p w14:paraId="326B74BF" w14:textId="77777777" w:rsidR="00844380" w:rsidRPr="0005228F" w:rsidRDefault="00844380" w:rsidP="00844380">
      <w:pPr>
        <w:pStyle w:val="ECCBulletsLv1"/>
        <w:ind w:left="357" w:hanging="357"/>
        <w:jc w:val="left"/>
      </w:pPr>
      <w:r w:rsidRPr="0005228F">
        <w:t>Frequency offset selectivity (FOS) - calculated.</w:t>
      </w:r>
    </w:p>
    <w:p w14:paraId="185AE907" w14:textId="1F27F076" w:rsidR="00844380" w:rsidRPr="0005228F" w:rsidRDefault="00844380" w:rsidP="00844380">
      <w:r w:rsidRPr="0005228F">
        <w:t xml:space="preserve">Note that the frequency offset selectivity (FOS) of the receivers has been calculated according to the method defined in section </w:t>
      </w:r>
      <w:r w:rsidRPr="0005228F">
        <w:fldChar w:fldCharType="begin"/>
      </w:r>
      <w:r w:rsidRPr="0005228F">
        <w:instrText xml:space="preserve"> REF _Ref25242901 \r \h </w:instrText>
      </w:r>
      <w:r w:rsidRPr="0005228F">
        <w:fldChar w:fldCharType="separate"/>
      </w:r>
      <w:r w:rsidRPr="0005228F">
        <w:t>4.2.3</w:t>
      </w:r>
      <w:r w:rsidRPr="0005228F">
        <w:fldChar w:fldCharType="end"/>
      </w:r>
      <w:r w:rsidRPr="0005228F">
        <w:t>.</w:t>
      </w:r>
    </w:p>
    <w:p w14:paraId="122831FF" w14:textId="77777777" w:rsidR="00844380" w:rsidRPr="0005228F" w:rsidRDefault="00844380" w:rsidP="00844380">
      <w:r w:rsidRPr="0005228F">
        <w:t xml:space="preserve">The relevant RF parameters of the DTT system as well as the interfering LTE system are presented in </w:t>
      </w:r>
      <w:r w:rsidRPr="0005228F">
        <w:fldChar w:fldCharType="begin"/>
      </w:r>
      <w:r w:rsidRPr="0005228F">
        <w:instrText xml:space="preserve"> REF _Ref26348299 \h  \* MERGEFORMAT </w:instrText>
      </w:r>
      <w:r w:rsidRPr="0005228F">
        <w:fldChar w:fldCharType="separate"/>
      </w:r>
      <w:r w:rsidRPr="0005228F">
        <w:t>Table 12</w:t>
      </w:r>
      <w:r w:rsidRPr="0005228F">
        <w:fldChar w:fldCharType="end"/>
      </w:r>
      <w:r w:rsidRPr="0005228F">
        <w:t xml:space="preserve"> and </w:t>
      </w:r>
      <w:r w:rsidRPr="0005228F">
        <w:fldChar w:fldCharType="begin"/>
      </w:r>
      <w:r w:rsidRPr="0005228F">
        <w:instrText xml:space="preserve"> REF _Ref27504688 \h  \* MERGEFORMAT </w:instrText>
      </w:r>
      <w:r w:rsidRPr="0005228F">
        <w:fldChar w:fldCharType="separate"/>
      </w:r>
      <w:r w:rsidRPr="0005228F">
        <w:t>Table 13</w:t>
      </w:r>
      <w:r w:rsidRPr="0005228F">
        <w:fldChar w:fldCharType="end"/>
      </w:r>
      <w:r w:rsidRPr="0005228F">
        <w:t>.</w:t>
      </w:r>
    </w:p>
    <w:p w14:paraId="0B17B00C" w14:textId="0D434A69" w:rsidR="00844380" w:rsidRPr="002D315E" w:rsidRDefault="00844380" w:rsidP="002D315E">
      <w:pPr>
        <w:pStyle w:val="Caption"/>
        <w:keepNext/>
        <w:rPr>
          <w:rFonts w:cs="Arial"/>
          <w:color w:val="C00000"/>
          <w:lang w:val="en-GB"/>
        </w:rPr>
      </w:pPr>
      <w:bookmarkStart w:id="529" w:name="_Ref26348299"/>
      <w:r w:rsidRPr="002D315E">
        <w:rPr>
          <w:lang w:val="en-GB"/>
        </w:rPr>
        <w:t xml:space="preserve">Table </w:t>
      </w:r>
      <w:r w:rsidR="0005228F" w:rsidRPr="002D315E">
        <w:rPr>
          <w:lang w:val="en-GB"/>
        </w:rPr>
        <w:fldChar w:fldCharType="begin"/>
      </w:r>
      <w:r w:rsidR="0005228F" w:rsidRPr="002D315E">
        <w:rPr>
          <w:lang w:val="en-GB"/>
        </w:rPr>
        <w:instrText xml:space="preserve"> SEQ Table \* ARABIC </w:instrText>
      </w:r>
      <w:r w:rsidR="0005228F" w:rsidRPr="002D315E">
        <w:rPr>
          <w:lang w:val="en-GB"/>
        </w:rPr>
        <w:fldChar w:fldCharType="separate"/>
      </w:r>
      <w:r w:rsidR="00657E88">
        <w:rPr>
          <w:noProof/>
          <w:lang w:val="en-GB"/>
        </w:rPr>
        <w:t>12</w:t>
      </w:r>
      <w:r w:rsidR="0005228F" w:rsidRPr="002D315E">
        <w:rPr>
          <w:noProof/>
          <w:lang w:val="en-GB"/>
        </w:rPr>
        <w:fldChar w:fldCharType="end"/>
      </w:r>
      <w:bookmarkEnd w:id="529"/>
      <w:r w:rsidRPr="002D315E">
        <w:rPr>
          <w:rFonts w:cs="Arial"/>
          <w:color w:val="C00000"/>
          <w:lang w:val="en-GB"/>
        </w:rPr>
        <w:t>: DTT system parameters</w:t>
      </w:r>
    </w:p>
    <w:tbl>
      <w:tblPr>
        <w:tblStyle w:val="ECCTable-redheader"/>
        <w:tblW w:w="0" w:type="auto"/>
        <w:tblInd w:w="0" w:type="dxa"/>
        <w:tblLook w:val="04A0" w:firstRow="1" w:lastRow="0" w:firstColumn="1" w:lastColumn="0" w:noHBand="0" w:noVBand="1"/>
      </w:tblPr>
      <w:tblGrid>
        <w:gridCol w:w="2842"/>
        <w:gridCol w:w="2691"/>
        <w:gridCol w:w="3393"/>
      </w:tblGrid>
      <w:tr w:rsidR="00844380" w:rsidRPr="0005228F" w14:paraId="3556E2E9" w14:textId="77777777" w:rsidTr="00844380">
        <w:trPr>
          <w:cnfStyle w:val="100000000000" w:firstRow="1" w:lastRow="0" w:firstColumn="0" w:lastColumn="0" w:oddVBand="0" w:evenVBand="0" w:oddHBand="0" w:evenHBand="0" w:firstRowFirstColumn="0" w:firstRowLastColumn="0" w:lastRowFirstColumn="0" w:lastRowLastColumn="0"/>
        </w:trPr>
        <w:tc>
          <w:tcPr>
            <w:tcW w:w="2842" w:type="dxa"/>
          </w:tcPr>
          <w:p w14:paraId="26C978C1" w14:textId="77777777" w:rsidR="00844380" w:rsidRPr="0005228F" w:rsidRDefault="00844380" w:rsidP="002D315E">
            <w:pPr>
              <w:keepNext/>
              <w:keepLines/>
            </w:pPr>
            <w:r w:rsidRPr="0005228F">
              <w:t>Parameter</w:t>
            </w:r>
          </w:p>
        </w:tc>
        <w:tc>
          <w:tcPr>
            <w:tcW w:w="2691" w:type="dxa"/>
          </w:tcPr>
          <w:p w14:paraId="1A2A4707" w14:textId="77777777" w:rsidR="00844380" w:rsidRPr="0005228F" w:rsidRDefault="00844380" w:rsidP="002D315E">
            <w:pPr>
              <w:keepNext/>
              <w:keepLines/>
            </w:pPr>
            <w:r w:rsidRPr="0005228F">
              <w:t>Value</w:t>
            </w:r>
          </w:p>
        </w:tc>
        <w:tc>
          <w:tcPr>
            <w:tcW w:w="3393" w:type="dxa"/>
          </w:tcPr>
          <w:p w14:paraId="62F392E2" w14:textId="77777777" w:rsidR="00844380" w:rsidRPr="0005228F" w:rsidRDefault="00844380" w:rsidP="002D315E">
            <w:pPr>
              <w:keepNext/>
              <w:keepLines/>
            </w:pPr>
            <w:r w:rsidRPr="0005228F">
              <w:t>Comments</w:t>
            </w:r>
          </w:p>
        </w:tc>
      </w:tr>
      <w:tr w:rsidR="00844380" w:rsidRPr="0005228F" w14:paraId="4742C5CF" w14:textId="77777777" w:rsidTr="00844380">
        <w:tc>
          <w:tcPr>
            <w:tcW w:w="0" w:type="dxa"/>
          </w:tcPr>
          <w:p w14:paraId="614BD351" w14:textId="77777777" w:rsidR="00844380" w:rsidRPr="0005228F" w:rsidRDefault="00844380" w:rsidP="002D315E">
            <w:pPr>
              <w:pStyle w:val="ECCTabletext"/>
              <w:keepNext/>
              <w:keepLines/>
            </w:pPr>
            <w:r w:rsidRPr="0005228F">
              <w:t>Centre frequency (MHz)</w:t>
            </w:r>
          </w:p>
        </w:tc>
        <w:tc>
          <w:tcPr>
            <w:tcW w:w="0" w:type="dxa"/>
          </w:tcPr>
          <w:p w14:paraId="34F6BFFD" w14:textId="77777777" w:rsidR="00844380" w:rsidRPr="0005228F" w:rsidRDefault="00844380" w:rsidP="002D315E">
            <w:pPr>
              <w:pStyle w:val="ECCTabletext"/>
              <w:keepNext/>
              <w:keepLines/>
            </w:pPr>
            <w:r w:rsidRPr="0005228F">
              <w:t>474 and 690</w:t>
            </w:r>
          </w:p>
        </w:tc>
        <w:tc>
          <w:tcPr>
            <w:tcW w:w="0" w:type="dxa"/>
          </w:tcPr>
          <w:p w14:paraId="79302685" w14:textId="77777777" w:rsidR="00844380" w:rsidRPr="0005228F" w:rsidRDefault="00844380" w:rsidP="002D315E">
            <w:pPr>
              <w:pStyle w:val="ECCTabletext"/>
              <w:keepNext/>
              <w:keepLines/>
            </w:pPr>
            <w:r w:rsidRPr="0005228F">
              <w:t>Channels 21 and 48</w:t>
            </w:r>
          </w:p>
        </w:tc>
      </w:tr>
      <w:tr w:rsidR="00844380" w:rsidRPr="0005228F" w14:paraId="2BFE5C3D" w14:textId="77777777" w:rsidTr="00844380">
        <w:tc>
          <w:tcPr>
            <w:tcW w:w="0" w:type="dxa"/>
          </w:tcPr>
          <w:p w14:paraId="67AB7C06" w14:textId="77777777" w:rsidR="00844380" w:rsidRPr="0005228F" w:rsidRDefault="00844380" w:rsidP="002D315E">
            <w:pPr>
              <w:pStyle w:val="ECCTabletext"/>
              <w:keepNext/>
              <w:keepLines/>
            </w:pPr>
            <w:r w:rsidRPr="0005228F">
              <w:t>Channel bandwidth (MHz)</w:t>
            </w:r>
          </w:p>
        </w:tc>
        <w:tc>
          <w:tcPr>
            <w:tcW w:w="0" w:type="dxa"/>
          </w:tcPr>
          <w:p w14:paraId="38C1EC9D" w14:textId="77777777" w:rsidR="00844380" w:rsidRPr="0005228F" w:rsidRDefault="00844380" w:rsidP="002D315E">
            <w:pPr>
              <w:pStyle w:val="ECCTabletext"/>
              <w:keepNext/>
              <w:keepLines/>
            </w:pPr>
            <w:r w:rsidRPr="0005228F">
              <w:t>8 MHz</w:t>
            </w:r>
          </w:p>
        </w:tc>
        <w:tc>
          <w:tcPr>
            <w:tcW w:w="0" w:type="dxa"/>
          </w:tcPr>
          <w:p w14:paraId="029F153C" w14:textId="77777777" w:rsidR="00844380" w:rsidRPr="0005228F" w:rsidRDefault="00844380" w:rsidP="002D315E">
            <w:pPr>
              <w:pStyle w:val="ECCTabletext"/>
              <w:keepNext/>
              <w:keepLines/>
            </w:pPr>
          </w:p>
        </w:tc>
      </w:tr>
      <w:tr w:rsidR="00844380" w:rsidRPr="0005228F" w14:paraId="2E0FEE4C" w14:textId="77777777" w:rsidTr="00844380">
        <w:tc>
          <w:tcPr>
            <w:tcW w:w="0" w:type="dxa"/>
            <w:gridSpan w:val="3"/>
            <w:shd w:val="clear" w:color="auto" w:fill="D2232A"/>
          </w:tcPr>
          <w:p w14:paraId="582567E7" w14:textId="77777777" w:rsidR="00844380" w:rsidRPr="0005228F" w:rsidRDefault="00844380" w:rsidP="002D315E">
            <w:pPr>
              <w:keepNext/>
              <w:keepLines/>
              <w:spacing w:before="120" w:after="120"/>
              <w:jc w:val="center"/>
              <w:rPr>
                <w:b/>
              </w:rPr>
            </w:pPr>
            <w:r w:rsidRPr="0005228F">
              <w:rPr>
                <w:b/>
                <w:color w:val="FFFFFF" w:themeColor="background1"/>
              </w:rPr>
              <w:t>DVB-T2</w:t>
            </w:r>
            <w:r w:rsidRPr="0005228F">
              <w:rPr>
                <w:color w:val="FFFFFF" w:themeColor="background1"/>
              </w:rPr>
              <w:t xml:space="preserve"> </w:t>
            </w:r>
            <w:r w:rsidRPr="0005228F">
              <w:rPr>
                <w:b/>
                <w:bCs/>
                <w:color w:val="FFFFFF" w:themeColor="background1"/>
              </w:rPr>
              <w:t>(configuration envisaged in France)</w:t>
            </w:r>
            <w:r w:rsidRPr="0005228F">
              <w:rPr>
                <w:rFonts w:cs="Arial"/>
                <w:b/>
                <w:bCs/>
                <w:color w:val="FFFFFF" w:themeColor="background1"/>
                <w:szCs w:val="20"/>
              </w:rPr>
              <w:t>:</w:t>
            </w:r>
          </w:p>
        </w:tc>
      </w:tr>
      <w:tr w:rsidR="00844380" w:rsidRPr="0005228F" w14:paraId="058A0BE9" w14:textId="77777777" w:rsidTr="00844380">
        <w:tc>
          <w:tcPr>
            <w:tcW w:w="0" w:type="dxa"/>
            <w:vAlign w:val="top"/>
          </w:tcPr>
          <w:p w14:paraId="3435AA3C" w14:textId="77777777" w:rsidR="00844380" w:rsidRPr="0005228F" w:rsidRDefault="00844380" w:rsidP="002D315E">
            <w:pPr>
              <w:pStyle w:val="ECCTabletext"/>
              <w:keepNext/>
              <w:keepLines/>
            </w:pPr>
            <w:r w:rsidRPr="0005228F">
              <w:t>Tx/Rx configuration</w:t>
            </w:r>
          </w:p>
        </w:tc>
        <w:tc>
          <w:tcPr>
            <w:tcW w:w="0" w:type="dxa"/>
          </w:tcPr>
          <w:p w14:paraId="09D0845C" w14:textId="77777777" w:rsidR="00844380" w:rsidRPr="0005228F" w:rsidRDefault="00844380" w:rsidP="002D315E">
            <w:pPr>
              <w:pStyle w:val="ECCTabletext"/>
              <w:keepNext/>
              <w:keepLines/>
            </w:pPr>
            <w:r w:rsidRPr="0005228F">
              <w:t>SISO</w:t>
            </w:r>
          </w:p>
        </w:tc>
        <w:tc>
          <w:tcPr>
            <w:tcW w:w="0" w:type="dxa"/>
            <w:vMerge w:val="restart"/>
            <w:vAlign w:val="top"/>
          </w:tcPr>
          <w:p w14:paraId="1F72789E" w14:textId="77777777" w:rsidR="00844380" w:rsidRPr="0005228F" w:rsidRDefault="00844380" w:rsidP="002D315E">
            <w:pPr>
              <w:pStyle w:val="ECCTabletext"/>
              <w:keepNext/>
              <w:keepLines/>
            </w:pPr>
          </w:p>
        </w:tc>
      </w:tr>
      <w:tr w:rsidR="00844380" w:rsidRPr="0005228F" w14:paraId="48B04D4C" w14:textId="77777777" w:rsidTr="00844380">
        <w:tc>
          <w:tcPr>
            <w:tcW w:w="2842" w:type="dxa"/>
          </w:tcPr>
          <w:p w14:paraId="1BF79A33" w14:textId="77777777" w:rsidR="00844380" w:rsidRPr="0005228F" w:rsidRDefault="00844380" w:rsidP="002D315E">
            <w:pPr>
              <w:pStyle w:val="ECCTabletext"/>
              <w:keepNext/>
              <w:keepLines/>
            </w:pPr>
            <w:r w:rsidRPr="0005228F">
              <w:t>Receiver bandwidth:</w:t>
            </w:r>
          </w:p>
        </w:tc>
        <w:tc>
          <w:tcPr>
            <w:tcW w:w="2691" w:type="dxa"/>
          </w:tcPr>
          <w:p w14:paraId="04E364FB" w14:textId="77777777" w:rsidR="00844380" w:rsidRPr="0005228F" w:rsidRDefault="00844380" w:rsidP="002D315E">
            <w:pPr>
              <w:pStyle w:val="ECCTabletext"/>
              <w:keepNext/>
              <w:keepLines/>
            </w:pPr>
            <w:r w:rsidRPr="0005228F">
              <w:t>7.768</w:t>
            </w:r>
          </w:p>
        </w:tc>
        <w:tc>
          <w:tcPr>
            <w:tcW w:w="3393" w:type="dxa"/>
            <w:vMerge/>
          </w:tcPr>
          <w:p w14:paraId="22A5AB7B" w14:textId="77777777" w:rsidR="00844380" w:rsidRPr="0005228F" w:rsidRDefault="00844380" w:rsidP="002D315E">
            <w:pPr>
              <w:pStyle w:val="ECCTabletext"/>
              <w:keepNext/>
              <w:keepLines/>
            </w:pPr>
          </w:p>
        </w:tc>
      </w:tr>
      <w:tr w:rsidR="00844380" w:rsidRPr="0005228F" w14:paraId="25D949F3" w14:textId="77777777" w:rsidTr="00844380">
        <w:tc>
          <w:tcPr>
            <w:tcW w:w="2842" w:type="dxa"/>
          </w:tcPr>
          <w:p w14:paraId="2E923E9E" w14:textId="77777777" w:rsidR="00844380" w:rsidRPr="0005228F" w:rsidRDefault="00844380" w:rsidP="002D315E">
            <w:pPr>
              <w:pStyle w:val="ECCTabletext"/>
              <w:keepNext/>
              <w:keepLines/>
            </w:pPr>
            <w:r w:rsidRPr="0005228F">
              <w:t>Modulation:</w:t>
            </w:r>
          </w:p>
        </w:tc>
        <w:tc>
          <w:tcPr>
            <w:tcW w:w="2691" w:type="dxa"/>
          </w:tcPr>
          <w:p w14:paraId="3B78FD5A" w14:textId="77777777" w:rsidR="00844380" w:rsidRPr="0005228F" w:rsidRDefault="00844380" w:rsidP="002D315E">
            <w:pPr>
              <w:pStyle w:val="ECCTabletext"/>
              <w:keepNext/>
              <w:keepLines/>
            </w:pPr>
            <w:r w:rsidRPr="0005228F">
              <w:t>256 QAM</w:t>
            </w:r>
          </w:p>
        </w:tc>
        <w:tc>
          <w:tcPr>
            <w:tcW w:w="3393" w:type="dxa"/>
            <w:vMerge/>
          </w:tcPr>
          <w:p w14:paraId="2B9C4A40" w14:textId="77777777" w:rsidR="00844380" w:rsidRPr="0005228F" w:rsidRDefault="00844380" w:rsidP="002D315E">
            <w:pPr>
              <w:pStyle w:val="ECCTabletext"/>
              <w:keepNext/>
              <w:keepLines/>
            </w:pPr>
          </w:p>
        </w:tc>
      </w:tr>
      <w:tr w:rsidR="00844380" w:rsidRPr="0005228F" w14:paraId="64E8C275" w14:textId="77777777" w:rsidTr="00844380">
        <w:tc>
          <w:tcPr>
            <w:tcW w:w="2842" w:type="dxa"/>
          </w:tcPr>
          <w:p w14:paraId="1BF6BACF" w14:textId="77777777" w:rsidR="00844380" w:rsidRPr="0005228F" w:rsidRDefault="00844380" w:rsidP="002D315E">
            <w:pPr>
              <w:pStyle w:val="ECCTabletext"/>
              <w:keepNext/>
              <w:keepLines/>
            </w:pPr>
            <w:r w:rsidRPr="0005228F">
              <w:t>FFT size:</w:t>
            </w:r>
          </w:p>
        </w:tc>
        <w:tc>
          <w:tcPr>
            <w:tcW w:w="2691" w:type="dxa"/>
          </w:tcPr>
          <w:p w14:paraId="63694E45" w14:textId="77777777" w:rsidR="00844380" w:rsidRPr="0005228F" w:rsidRDefault="00844380" w:rsidP="002D315E">
            <w:pPr>
              <w:pStyle w:val="ECCTabletext"/>
              <w:keepNext/>
              <w:keepLines/>
            </w:pPr>
            <w:r w:rsidRPr="0005228F">
              <w:t xml:space="preserve">32k </w:t>
            </w:r>
            <w:proofErr w:type="spellStart"/>
            <w:r w:rsidRPr="0005228F">
              <w:t>ext</w:t>
            </w:r>
            <w:proofErr w:type="spellEnd"/>
          </w:p>
        </w:tc>
        <w:tc>
          <w:tcPr>
            <w:tcW w:w="3393" w:type="dxa"/>
            <w:vMerge/>
          </w:tcPr>
          <w:p w14:paraId="59EC9A50" w14:textId="77777777" w:rsidR="00844380" w:rsidRPr="0005228F" w:rsidRDefault="00844380" w:rsidP="002D315E">
            <w:pPr>
              <w:pStyle w:val="ECCTabletext"/>
              <w:keepNext/>
              <w:keepLines/>
            </w:pPr>
          </w:p>
        </w:tc>
      </w:tr>
      <w:tr w:rsidR="00844380" w:rsidRPr="0005228F" w14:paraId="298CEA8E" w14:textId="77777777" w:rsidTr="00844380">
        <w:tc>
          <w:tcPr>
            <w:tcW w:w="2842" w:type="dxa"/>
          </w:tcPr>
          <w:p w14:paraId="5078E2B6" w14:textId="77777777" w:rsidR="00844380" w:rsidRPr="0005228F" w:rsidRDefault="00844380" w:rsidP="002D315E">
            <w:pPr>
              <w:pStyle w:val="ECCTabletext"/>
              <w:keepNext/>
              <w:keepLines/>
            </w:pPr>
            <w:r w:rsidRPr="0005228F">
              <w:t>Coding rate:</w:t>
            </w:r>
          </w:p>
        </w:tc>
        <w:tc>
          <w:tcPr>
            <w:tcW w:w="2691" w:type="dxa"/>
          </w:tcPr>
          <w:p w14:paraId="489E42A6" w14:textId="77777777" w:rsidR="00844380" w:rsidRPr="0005228F" w:rsidRDefault="00844380" w:rsidP="002D315E">
            <w:pPr>
              <w:pStyle w:val="ECCTabletext"/>
              <w:keepNext/>
              <w:keepLines/>
            </w:pPr>
            <w:r w:rsidRPr="0005228F">
              <w:t>3/5</w:t>
            </w:r>
          </w:p>
        </w:tc>
        <w:tc>
          <w:tcPr>
            <w:tcW w:w="3393" w:type="dxa"/>
            <w:vMerge/>
          </w:tcPr>
          <w:p w14:paraId="7A6FAEAC" w14:textId="77777777" w:rsidR="00844380" w:rsidRPr="0005228F" w:rsidRDefault="00844380" w:rsidP="002D315E">
            <w:pPr>
              <w:pStyle w:val="ECCTabletext"/>
              <w:keepNext/>
              <w:keepLines/>
            </w:pPr>
          </w:p>
        </w:tc>
      </w:tr>
      <w:tr w:rsidR="00844380" w:rsidRPr="0005228F" w14:paraId="735A234A" w14:textId="77777777" w:rsidTr="00844380">
        <w:tc>
          <w:tcPr>
            <w:tcW w:w="2842" w:type="dxa"/>
          </w:tcPr>
          <w:p w14:paraId="1E0F1CFC" w14:textId="77777777" w:rsidR="00844380" w:rsidRPr="0005228F" w:rsidRDefault="00844380" w:rsidP="002D315E">
            <w:pPr>
              <w:pStyle w:val="ECCTabletext"/>
              <w:keepNext/>
              <w:keepLines/>
            </w:pPr>
            <w:r w:rsidRPr="0005228F">
              <w:t>Guard interval:</w:t>
            </w:r>
          </w:p>
        </w:tc>
        <w:tc>
          <w:tcPr>
            <w:tcW w:w="2691" w:type="dxa"/>
          </w:tcPr>
          <w:p w14:paraId="44D7A964" w14:textId="77777777" w:rsidR="00844380" w:rsidRPr="0005228F" w:rsidRDefault="00844380" w:rsidP="002D315E">
            <w:pPr>
              <w:pStyle w:val="ECCTabletext"/>
              <w:keepNext/>
              <w:keepLines/>
            </w:pPr>
            <w:r w:rsidRPr="0005228F">
              <w:t>1/32 (112 µs)</w:t>
            </w:r>
          </w:p>
        </w:tc>
        <w:tc>
          <w:tcPr>
            <w:tcW w:w="3393" w:type="dxa"/>
            <w:vMerge/>
          </w:tcPr>
          <w:p w14:paraId="208A43DC" w14:textId="77777777" w:rsidR="00844380" w:rsidRPr="0005228F" w:rsidRDefault="00844380" w:rsidP="002D315E">
            <w:pPr>
              <w:pStyle w:val="ECCTabletext"/>
              <w:keepNext/>
              <w:keepLines/>
            </w:pPr>
          </w:p>
        </w:tc>
      </w:tr>
      <w:tr w:rsidR="00844380" w:rsidRPr="0005228F" w14:paraId="5F9F0AD9" w14:textId="77777777" w:rsidTr="00844380">
        <w:tc>
          <w:tcPr>
            <w:tcW w:w="2842" w:type="dxa"/>
          </w:tcPr>
          <w:p w14:paraId="6408BBF3" w14:textId="77777777" w:rsidR="00844380" w:rsidRPr="0005228F" w:rsidRDefault="00844380" w:rsidP="002D315E">
            <w:pPr>
              <w:pStyle w:val="ECCTabletext"/>
              <w:keepNext/>
              <w:keepLines/>
            </w:pPr>
            <w:r w:rsidRPr="0005228F">
              <w:t>Pilot profile:</w:t>
            </w:r>
          </w:p>
        </w:tc>
        <w:tc>
          <w:tcPr>
            <w:tcW w:w="2691" w:type="dxa"/>
          </w:tcPr>
          <w:p w14:paraId="3E1F5309" w14:textId="77777777" w:rsidR="00844380" w:rsidRPr="0005228F" w:rsidRDefault="00844380" w:rsidP="002D315E">
            <w:pPr>
              <w:pStyle w:val="ECCTabletext"/>
              <w:keepNext/>
              <w:keepLines/>
            </w:pPr>
            <w:r w:rsidRPr="0005228F">
              <w:t>PP4</w:t>
            </w:r>
          </w:p>
        </w:tc>
        <w:tc>
          <w:tcPr>
            <w:tcW w:w="3393" w:type="dxa"/>
            <w:vMerge/>
          </w:tcPr>
          <w:p w14:paraId="52C1607A" w14:textId="77777777" w:rsidR="00844380" w:rsidRPr="0005228F" w:rsidRDefault="00844380" w:rsidP="002D315E">
            <w:pPr>
              <w:pStyle w:val="ECCTabletext"/>
              <w:keepNext/>
              <w:keepLines/>
            </w:pPr>
          </w:p>
        </w:tc>
      </w:tr>
      <w:tr w:rsidR="00844380" w:rsidRPr="0005228F" w14:paraId="5D8807D8" w14:textId="77777777" w:rsidTr="00844380">
        <w:tc>
          <w:tcPr>
            <w:tcW w:w="2842" w:type="dxa"/>
          </w:tcPr>
          <w:p w14:paraId="73702190" w14:textId="77777777" w:rsidR="00844380" w:rsidRPr="0005228F" w:rsidRDefault="00844380" w:rsidP="002D315E">
            <w:pPr>
              <w:pStyle w:val="ECCTabletext"/>
              <w:keepNext/>
              <w:keepLines/>
            </w:pPr>
            <w:r w:rsidRPr="0005228F">
              <w:t># OFDM symbols/Frame:</w:t>
            </w:r>
          </w:p>
        </w:tc>
        <w:tc>
          <w:tcPr>
            <w:tcW w:w="2691" w:type="dxa"/>
          </w:tcPr>
          <w:p w14:paraId="2FC47F62" w14:textId="77777777" w:rsidR="00844380" w:rsidRPr="0005228F" w:rsidRDefault="00844380" w:rsidP="002D315E">
            <w:pPr>
              <w:pStyle w:val="ECCTabletext"/>
              <w:keepNext/>
              <w:keepLines/>
            </w:pPr>
            <w:r w:rsidRPr="0005228F">
              <w:t>60</w:t>
            </w:r>
          </w:p>
        </w:tc>
        <w:tc>
          <w:tcPr>
            <w:tcW w:w="3393" w:type="dxa"/>
            <w:vMerge/>
          </w:tcPr>
          <w:p w14:paraId="2057A600" w14:textId="77777777" w:rsidR="00844380" w:rsidRPr="0005228F" w:rsidRDefault="00844380" w:rsidP="002D315E">
            <w:pPr>
              <w:pStyle w:val="ECCTabletext"/>
              <w:keepNext/>
              <w:keepLines/>
            </w:pPr>
          </w:p>
        </w:tc>
      </w:tr>
      <w:tr w:rsidR="00844380" w:rsidRPr="0005228F" w14:paraId="449D1BAA" w14:textId="77777777" w:rsidTr="00844380">
        <w:tc>
          <w:tcPr>
            <w:tcW w:w="2842" w:type="dxa"/>
          </w:tcPr>
          <w:p w14:paraId="46A1CC00" w14:textId="77777777" w:rsidR="00844380" w:rsidRPr="0005228F" w:rsidRDefault="00844380" w:rsidP="002D315E">
            <w:pPr>
              <w:pStyle w:val="ECCTabletext"/>
              <w:keepNext/>
              <w:keepLines/>
            </w:pPr>
            <w:r w:rsidRPr="0005228F">
              <w:t>Throughput per multiplex:</w:t>
            </w:r>
          </w:p>
        </w:tc>
        <w:tc>
          <w:tcPr>
            <w:tcW w:w="2691" w:type="dxa"/>
          </w:tcPr>
          <w:p w14:paraId="481BF05E" w14:textId="77777777" w:rsidR="00844380" w:rsidRPr="0005228F" w:rsidRDefault="00844380" w:rsidP="002D315E">
            <w:pPr>
              <w:pStyle w:val="ECCTabletext"/>
              <w:keepNext/>
              <w:keepLines/>
            </w:pPr>
            <w:r w:rsidRPr="0005228F">
              <w:t>34.271 Mbps</w:t>
            </w:r>
          </w:p>
        </w:tc>
        <w:tc>
          <w:tcPr>
            <w:tcW w:w="3393" w:type="dxa"/>
            <w:vMerge/>
          </w:tcPr>
          <w:p w14:paraId="72E13437" w14:textId="77777777" w:rsidR="00844380" w:rsidRPr="0005228F" w:rsidRDefault="00844380" w:rsidP="002D315E">
            <w:pPr>
              <w:pStyle w:val="ECCTabletext"/>
              <w:keepNext/>
              <w:keepLines/>
            </w:pPr>
          </w:p>
        </w:tc>
      </w:tr>
      <w:tr w:rsidR="00844380" w:rsidRPr="0005228F" w14:paraId="6214EEF7" w14:textId="77777777" w:rsidTr="00844380">
        <w:tc>
          <w:tcPr>
            <w:tcW w:w="2842" w:type="dxa"/>
          </w:tcPr>
          <w:p w14:paraId="5A3B21FF" w14:textId="77777777" w:rsidR="00844380" w:rsidRPr="0005228F" w:rsidRDefault="00844380" w:rsidP="002D315E">
            <w:pPr>
              <w:pStyle w:val="ECCTabletext"/>
              <w:keepNext/>
              <w:keepLines/>
            </w:pPr>
            <w:r w:rsidRPr="0005228F">
              <w:t>Spectral efficiency:</w:t>
            </w:r>
          </w:p>
        </w:tc>
        <w:tc>
          <w:tcPr>
            <w:tcW w:w="2691" w:type="dxa"/>
          </w:tcPr>
          <w:p w14:paraId="29941A4A" w14:textId="77777777" w:rsidR="00844380" w:rsidRPr="0005228F" w:rsidRDefault="00844380" w:rsidP="002D315E">
            <w:pPr>
              <w:pStyle w:val="ECCTabletext"/>
              <w:keepNext/>
              <w:keepLines/>
            </w:pPr>
            <w:r w:rsidRPr="0005228F">
              <w:t>4.41 bits/s/Hz</w:t>
            </w:r>
          </w:p>
        </w:tc>
        <w:tc>
          <w:tcPr>
            <w:tcW w:w="3393" w:type="dxa"/>
            <w:vMerge/>
          </w:tcPr>
          <w:p w14:paraId="31C15CE1" w14:textId="77777777" w:rsidR="00844380" w:rsidRPr="0005228F" w:rsidRDefault="00844380" w:rsidP="002D315E">
            <w:pPr>
              <w:pStyle w:val="ECCTabletext"/>
              <w:keepNext/>
              <w:keepLines/>
            </w:pPr>
          </w:p>
        </w:tc>
      </w:tr>
      <w:tr w:rsidR="00844380" w:rsidRPr="0005228F" w14:paraId="7579D3A5" w14:textId="77777777" w:rsidTr="00844380">
        <w:trPr>
          <w:trHeight w:val="374"/>
        </w:trPr>
        <w:tc>
          <w:tcPr>
            <w:tcW w:w="0" w:type="dxa"/>
          </w:tcPr>
          <w:p w14:paraId="582061A8" w14:textId="77777777" w:rsidR="00844380" w:rsidRPr="0005228F" w:rsidRDefault="00844380" w:rsidP="002D315E">
            <w:pPr>
              <w:pStyle w:val="ECCTabletext"/>
              <w:keepNext/>
              <w:keepLines/>
            </w:pPr>
            <w:r w:rsidRPr="0005228F">
              <w:t>Theoretical C/N (dB):</w:t>
            </w:r>
          </w:p>
        </w:tc>
        <w:tc>
          <w:tcPr>
            <w:tcW w:w="0" w:type="dxa"/>
          </w:tcPr>
          <w:p w14:paraId="6D4F4165" w14:textId="77777777" w:rsidR="00844380" w:rsidRPr="0005228F" w:rsidRDefault="00844380" w:rsidP="002D315E">
            <w:pPr>
              <w:pStyle w:val="ECCTabletext"/>
              <w:keepNext/>
              <w:keepLines/>
            </w:pPr>
            <w:r w:rsidRPr="0005228F">
              <w:t>18 dB</w:t>
            </w:r>
          </w:p>
        </w:tc>
        <w:tc>
          <w:tcPr>
            <w:tcW w:w="0" w:type="dxa"/>
          </w:tcPr>
          <w:p w14:paraId="148CB7F4" w14:textId="77777777" w:rsidR="00844380" w:rsidRPr="0005228F" w:rsidRDefault="00844380" w:rsidP="002D315E">
            <w:pPr>
              <w:pStyle w:val="ECCTabletext"/>
              <w:keepNext/>
              <w:keepLines/>
            </w:pPr>
            <w:r w:rsidRPr="0005228F">
              <w:t>Gaussian channel</w:t>
            </w:r>
          </w:p>
        </w:tc>
      </w:tr>
      <w:tr w:rsidR="00844380" w:rsidRPr="0005228F" w14:paraId="29441779" w14:textId="77777777" w:rsidTr="00844380">
        <w:tc>
          <w:tcPr>
            <w:tcW w:w="0" w:type="dxa"/>
            <w:gridSpan w:val="3"/>
            <w:shd w:val="clear" w:color="auto" w:fill="D2232A"/>
          </w:tcPr>
          <w:p w14:paraId="5DB95022" w14:textId="77777777" w:rsidR="00844380" w:rsidRPr="0005228F" w:rsidRDefault="00844380" w:rsidP="002D315E">
            <w:pPr>
              <w:keepNext/>
              <w:keepLines/>
              <w:spacing w:before="120" w:after="120"/>
              <w:jc w:val="center"/>
              <w:rPr>
                <w:b/>
                <w:color w:val="FFFFFF" w:themeColor="background1"/>
              </w:rPr>
            </w:pPr>
            <w:r w:rsidRPr="0005228F">
              <w:rPr>
                <w:b/>
                <w:color w:val="FFFFFF" w:themeColor="background1"/>
              </w:rPr>
              <w:t>DVB-T</w:t>
            </w:r>
            <w:r w:rsidRPr="0005228F">
              <w:rPr>
                <w:color w:val="FFFFFF" w:themeColor="background1"/>
              </w:rPr>
              <w:t xml:space="preserve"> </w:t>
            </w:r>
            <w:r w:rsidRPr="0005228F">
              <w:rPr>
                <w:b/>
                <w:bCs/>
                <w:color w:val="FFFFFF" w:themeColor="background1"/>
              </w:rPr>
              <w:t>(configuration used in France)</w:t>
            </w:r>
            <w:r w:rsidRPr="0005228F">
              <w:rPr>
                <w:rFonts w:cs="Arial"/>
                <w:b/>
                <w:bCs/>
                <w:color w:val="FFFFFF" w:themeColor="background1"/>
                <w:szCs w:val="20"/>
              </w:rPr>
              <w:t>:</w:t>
            </w:r>
          </w:p>
        </w:tc>
      </w:tr>
      <w:tr w:rsidR="00844380" w:rsidRPr="0005228F" w14:paraId="7ECABC7E" w14:textId="77777777" w:rsidTr="00844380">
        <w:trPr>
          <w:trHeight w:val="304"/>
        </w:trPr>
        <w:tc>
          <w:tcPr>
            <w:tcW w:w="0" w:type="dxa"/>
          </w:tcPr>
          <w:p w14:paraId="34453EBF" w14:textId="77777777" w:rsidR="00844380" w:rsidRPr="0005228F" w:rsidRDefault="00844380" w:rsidP="002D315E">
            <w:pPr>
              <w:pStyle w:val="ECCTabletext"/>
              <w:keepNext/>
              <w:keepLines/>
            </w:pPr>
            <w:r w:rsidRPr="0005228F">
              <w:t>Receiver bandwidth:</w:t>
            </w:r>
          </w:p>
        </w:tc>
        <w:tc>
          <w:tcPr>
            <w:tcW w:w="0" w:type="dxa"/>
          </w:tcPr>
          <w:p w14:paraId="5F84EB4B" w14:textId="77777777" w:rsidR="00844380" w:rsidRPr="0005228F" w:rsidRDefault="00844380" w:rsidP="002D315E">
            <w:pPr>
              <w:pStyle w:val="ECCTabletext"/>
              <w:keepNext/>
              <w:keepLines/>
            </w:pPr>
            <w:r w:rsidRPr="0005228F">
              <w:t>7.61 MHz</w:t>
            </w:r>
          </w:p>
        </w:tc>
        <w:tc>
          <w:tcPr>
            <w:tcW w:w="0" w:type="dxa"/>
            <w:vMerge w:val="restart"/>
          </w:tcPr>
          <w:p w14:paraId="09438826" w14:textId="77777777" w:rsidR="00844380" w:rsidRPr="0005228F" w:rsidRDefault="00844380" w:rsidP="002D315E">
            <w:pPr>
              <w:keepNext/>
              <w:keepLines/>
              <w:spacing w:before="0"/>
            </w:pPr>
          </w:p>
        </w:tc>
      </w:tr>
      <w:tr w:rsidR="00844380" w:rsidRPr="0005228F" w14:paraId="594E3F9B" w14:textId="77777777" w:rsidTr="00844380">
        <w:trPr>
          <w:trHeight w:val="304"/>
        </w:trPr>
        <w:tc>
          <w:tcPr>
            <w:tcW w:w="2842" w:type="dxa"/>
          </w:tcPr>
          <w:p w14:paraId="42AE31CC" w14:textId="77777777" w:rsidR="00844380" w:rsidRPr="0005228F" w:rsidRDefault="00844380" w:rsidP="002D315E">
            <w:pPr>
              <w:pStyle w:val="ECCTabletext"/>
              <w:keepNext/>
              <w:keepLines/>
            </w:pPr>
            <w:r w:rsidRPr="0005228F">
              <w:t>Modulation:</w:t>
            </w:r>
          </w:p>
        </w:tc>
        <w:tc>
          <w:tcPr>
            <w:tcW w:w="2691" w:type="dxa"/>
          </w:tcPr>
          <w:p w14:paraId="2FB93B0C" w14:textId="77777777" w:rsidR="00844380" w:rsidRPr="0005228F" w:rsidRDefault="00844380" w:rsidP="002D315E">
            <w:pPr>
              <w:pStyle w:val="ECCTabletext"/>
              <w:keepNext/>
              <w:keepLines/>
            </w:pPr>
            <w:r w:rsidRPr="0005228F">
              <w:t>64 QAM</w:t>
            </w:r>
          </w:p>
        </w:tc>
        <w:tc>
          <w:tcPr>
            <w:tcW w:w="3393" w:type="dxa"/>
            <w:vMerge/>
          </w:tcPr>
          <w:p w14:paraId="701B1053" w14:textId="77777777" w:rsidR="00844380" w:rsidRPr="0005228F" w:rsidRDefault="00844380" w:rsidP="002D315E">
            <w:pPr>
              <w:keepNext/>
              <w:keepLines/>
              <w:spacing w:before="0"/>
            </w:pPr>
          </w:p>
        </w:tc>
      </w:tr>
      <w:tr w:rsidR="00844380" w:rsidRPr="0005228F" w14:paraId="0D8C978F" w14:textId="77777777" w:rsidTr="00844380">
        <w:trPr>
          <w:trHeight w:val="304"/>
        </w:trPr>
        <w:tc>
          <w:tcPr>
            <w:tcW w:w="2842" w:type="dxa"/>
          </w:tcPr>
          <w:p w14:paraId="29EAF61A" w14:textId="77777777" w:rsidR="00844380" w:rsidRPr="0005228F" w:rsidRDefault="00844380" w:rsidP="002D315E">
            <w:pPr>
              <w:pStyle w:val="ECCTabletext"/>
              <w:keepNext/>
              <w:keepLines/>
            </w:pPr>
            <w:r w:rsidRPr="0005228F">
              <w:t>FFT size:</w:t>
            </w:r>
          </w:p>
        </w:tc>
        <w:tc>
          <w:tcPr>
            <w:tcW w:w="2691" w:type="dxa"/>
          </w:tcPr>
          <w:p w14:paraId="35F0004A" w14:textId="77777777" w:rsidR="00844380" w:rsidRPr="0005228F" w:rsidRDefault="00844380" w:rsidP="002D315E">
            <w:pPr>
              <w:pStyle w:val="ECCTabletext"/>
              <w:keepNext/>
              <w:keepLines/>
            </w:pPr>
            <w:r w:rsidRPr="0005228F">
              <w:t xml:space="preserve">8k </w:t>
            </w:r>
            <w:proofErr w:type="spellStart"/>
            <w:r w:rsidRPr="0005228F">
              <w:t>ext</w:t>
            </w:r>
            <w:proofErr w:type="spellEnd"/>
          </w:p>
          <w:p w14:paraId="5347DD3D" w14:textId="77777777" w:rsidR="00844380" w:rsidRPr="0005228F" w:rsidRDefault="00844380" w:rsidP="002D315E">
            <w:pPr>
              <w:pStyle w:val="ECCTabletext"/>
              <w:keepNext/>
              <w:keepLines/>
            </w:pPr>
            <w:r w:rsidRPr="0005228F">
              <w:t>Non-Hierarchical</w:t>
            </w:r>
          </w:p>
        </w:tc>
        <w:tc>
          <w:tcPr>
            <w:tcW w:w="3393" w:type="dxa"/>
            <w:vMerge/>
          </w:tcPr>
          <w:p w14:paraId="06FF5C82" w14:textId="77777777" w:rsidR="00844380" w:rsidRPr="0005228F" w:rsidRDefault="00844380" w:rsidP="002D315E">
            <w:pPr>
              <w:keepNext/>
              <w:keepLines/>
              <w:spacing w:before="0"/>
            </w:pPr>
          </w:p>
        </w:tc>
      </w:tr>
      <w:tr w:rsidR="00844380" w:rsidRPr="0005228F" w14:paraId="3C79B227" w14:textId="77777777" w:rsidTr="00844380">
        <w:trPr>
          <w:trHeight w:val="304"/>
        </w:trPr>
        <w:tc>
          <w:tcPr>
            <w:tcW w:w="2842" w:type="dxa"/>
          </w:tcPr>
          <w:p w14:paraId="659F027E" w14:textId="77777777" w:rsidR="00844380" w:rsidRPr="0005228F" w:rsidRDefault="00844380" w:rsidP="002D315E">
            <w:pPr>
              <w:pStyle w:val="ECCTabletext"/>
              <w:keepNext/>
              <w:keepLines/>
            </w:pPr>
            <w:r w:rsidRPr="0005228F">
              <w:t>Coding rate:</w:t>
            </w:r>
          </w:p>
        </w:tc>
        <w:tc>
          <w:tcPr>
            <w:tcW w:w="2691" w:type="dxa"/>
          </w:tcPr>
          <w:p w14:paraId="202F88CC" w14:textId="77777777" w:rsidR="00844380" w:rsidRPr="0005228F" w:rsidRDefault="00844380" w:rsidP="002D315E">
            <w:pPr>
              <w:pStyle w:val="ECCTabletext"/>
              <w:keepNext/>
              <w:keepLines/>
            </w:pPr>
            <w:r w:rsidRPr="0005228F">
              <w:t>3/4</w:t>
            </w:r>
          </w:p>
        </w:tc>
        <w:tc>
          <w:tcPr>
            <w:tcW w:w="3393" w:type="dxa"/>
            <w:vMerge/>
          </w:tcPr>
          <w:p w14:paraId="5A9FB899" w14:textId="77777777" w:rsidR="00844380" w:rsidRPr="0005228F" w:rsidRDefault="00844380" w:rsidP="002D315E">
            <w:pPr>
              <w:pStyle w:val="ECCTabletext"/>
              <w:keepNext/>
              <w:keepLines/>
            </w:pPr>
          </w:p>
        </w:tc>
      </w:tr>
      <w:tr w:rsidR="00844380" w:rsidRPr="0005228F" w14:paraId="2B563C1F" w14:textId="77777777" w:rsidTr="00844380">
        <w:trPr>
          <w:trHeight w:val="304"/>
        </w:trPr>
        <w:tc>
          <w:tcPr>
            <w:tcW w:w="2842" w:type="dxa"/>
          </w:tcPr>
          <w:p w14:paraId="23B46394" w14:textId="77777777" w:rsidR="00844380" w:rsidRPr="0005228F" w:rsidRDefault="00844380" w:rsidP="002D315E">
            <w:pPr>
              <w:pStyle w:val="ECCTabletext"/>
              <w:keepNext/>
              <w:keepLines/>
            </w:pPr>
            <w:r w:rsidRPr="0005228F">
              <w:t>Guard interval:</w:t>
            </w:r>
          </w:p>
        </w:tc>
        <w:tc>
          <w:tcPr>
            <w:tcW w:w="2691" w:type="dxa"/>
          </w:tcPr>
          <w:p w14:paraId="5A5CDD56" w14:textId="77777777" w:rsidR="00844380" w:rsidRPr="0005228F" w:rsidRDefault="00844380" w:rsidP="002D315E">
            <w:pPr>
              <w:pStyle w:val="ECCTabletext"/>
              <w:keepNext/>
              <w:keepLines/>
            </w:pPr>
            <w:r w:rsidRPr="0005228F">
              <w:t>1/8 (112 µs)</w:t>
            </w:r>
          </w:p>
        </w:tc>
        <w:tc>
          <w:tcPr>
            <w:tcW w:w="3393" w:type="dxa"/>
            <w:vMerge/>
          </w:tcPr>
          <w:p w14:paraId="37A40B67" w14:textId="77777777" w:rsidR="00844380" w:rsidRPr="0005228F" w:rsidRDefault="00844380" w:rsidP="002D315E">
            <w:pPr>
              <w:pStyle w:val="ECCTabletext"/>
              <w:keepNext/>
              <w:keepLines/>
            </w:pPr>
          </w:p>
        </w:tc>
      </w:tr>
      <w:tr w:rsidR="00844380" w:rsidRPr="0005228F" w14:paraId="604F90F4" w14:textId="77777777" w:rsidTr="00844380">
        <w:trPr>
          <w:trHeight w:val="304"/>
        </w:trPr>
        <w:tc>
          <w:tcPr>
            <w:tcW w:w="2842" w:type="dxa"/>
          </w:tcPr>
          <w:p w14:paraId="264D329A" w14:textId="77777777" w:rsidR="00844380" w:rsidRPr="0005228F" w:rsidRDefault="00844380" w:rsidP="002D315E">
            <w:pPr>
              <w:pStyle w:val="ECCTabletext"/>
              <w:keepNext/>
              <w:keepLines/>
            </w:pPr>
            <w:r w:rsidRPr="0005228F">
              <w:t>Throughput per multiplex:</w:t>
            </w:r>
          </w:p>
        </w:tc>
        <w:tc>
          <w:tcPr>
            <w:tcW w:w="2691" w:type="dxa"/>
          </w:tcPr>
          <w:p w14:paraId="7A9B0067" w14:textId="77777777" w:rsidR="00844380" w:rsidRPr="0005228F" w:rsidRDefault="00844380" w:rsidP="002D315E">
            <w:pPr>
              <w:pStyle w:val="ECCTabletext"/>
              <w:keepNext/>
              <w:keepLines/>
            </w:pPr>
            <w:r w:rsidRPr="0005228F">
              <w:t>24.882 Mbps</w:t>
            </w:r>
          </w:p>
        </w:tc>
        <w:tc>
          <w:tcPr>
            <w:tcW w:w="3393" w:type="dxa"/>
            <w:vMerge/>
          </w:tcPr>
          <w:p w14:paraId="276B740B" w14:textId="77777777" w:rsidR="00844380" w:rsidRPr="0005228F" w:rsidRDefault="00844380" w:rsidP="002D315E">
            <w:pPr>
              <w:pStyle w:val="ECCTabletext"/>
              <w:keepNext/>
              <w:keepLines/>
            </w:pPr>
          </w:p>
        </w:tc>
      </w:tr>
      <w:tr w:rsidR="00844380" w:rsidRPr="0005228F" w14:paraId="3BB0296C" w14:textId="77777777" w:rsidTr="00844380">
        <w:trPr>
          <w:trHeight w:val="304"/>
        </w:trPr>
        <w:tc>
          <w:tcPr>
            <w:tcW w:w="2842" w:type="dxa"/>
          </w:tcPr>
          <w:p w14:paraId="6778BB01" w14:textId="77777777" w:rsidR="00844380" w:rsidRPr="0005228F" w:rsidRDefault="00844380" w:rsidP="002D315E">
            <w:pPr>
              <w:pStyle w:val="ECCTabletext"/>
              <w:keepNext/>
              <w:keepLines/>
            </w:pPr>
            <w:r w:rsidRPr="0005228F">
              <w:t>Spectral efficiency:</w:t>
            </w:r>
          </w:p>
        </w:tc>
        <w:tc>
          <w:tcPr>
            <w:tcW w:w="2691" w:type="dxa"/>
          </w:tcPr>
          <w:p w14:paraId="1DAAF174" w14:textId="7D443195" w:rsidR="00844380" w:rsidRPr="0005228F" w:rsidRDefault="00844380" w:rsidP="002D315E">
            <w:pPr>
              <w:pStyle w:val="ECCTabletext"/>
              <w:keepNext/>
              <w:keepLines/>
            </w:pPr>
            <w:r w:rsidRPr="0005228F">
              <w:rPr>
                <w:color w:val="000000" w:themeColor="text1"/>
                <w:lang w:eastAsia="fr-FR"/>
              </w:rPr>
              <w:t xml:space="preserve"> </w:t>
            </w:r>
            <w:r w:rsidRPr="0005228F">
              <w:t>3.27 b/s/Hz</w:t>
            </w:r>
          </w:p>
        </w:tc>
        <w:tc>
          <w:tcPr>
            <w:tcW w:w="3393" w:type="dxa"/>
            <w:vMerge/>
          </w:tcPr>
          <w:p w14:paraId="41FDABAF" w14:textId="77777777" w:rsidR="00844380" w:rsidRPr="0005228F" w:rsidRDefault="00844380" w:rsidP="002D315E">
            <w:pPr>
              <w:pStyle w:val="ECCTabletext"/>
              <w:keepNext/>
              <w:keepLines/>
            </w:pPr>
          </w:p>
        </w:tc>
      </w:tr>
      <w:tr w:rsidR="00844380" w:rsidRPr="0005228F" w14:paraId="165408D5" w14:textId="77777777" w:rsidTr="00844380">
        <w:trPr>
          <w:trHeight w:val="304"/>
        </w:trPr>
        <w:tc>
          <w:tcPr>
            <w:tcW w:w="2842" w:type="dxa"/>
          </w:tcPr>
          <w:p w14:paraId="7031EDB2" w14:textId="77777777" w:rsidR="00844380" w:rsidRPr="0005228F" w:rsidRDefault="00844380" w:rsidP="002D315E">
            <w:pPr>
              <w:pStyle w:val="ECCTabletext"/>
              <w:keepNext/>
              <w:keepLines/>
            </w:pPr>
            <w:r w:rsidRPr="0005228F">
              <w:t>Theoretical C/N (dB):</w:t>
            </w:r>
          </w:p>
        </w:tc>
        <w:tc>
          <w:tcPr>
            <w:tcW w:w="2691" w:type="dxa"/>
          </w:tcPr>
          <w:p w14:paraId="4678C139" w14:textId="77777777" w:rsidR="00844380" w:rsidRPr="0005228F" w:rsidRDefault="00844380" w:rsidP="002D315E">
            <w:pPr>
              <w:pStyle w:val="ECCTabletext"/>
              <w:keepNext/>
              <w:keepLines/>
            </w:pPr>
            <w:r w:rsidRPr="0005228F">
              <w:t>18</w:t>
            </w:r>
          </w:p>
        </w:tc>
        <w:tc>
          <w:tcPr>
            <w:tcW w:w="3393" w:type="dxa"/>
          </w:tcPr>
          <w:p w14:paraId="21996F6A" w14:textId="77777777" w:rsidR="00844380" w:rsidRPr="0005228F" w:rsidRDefault="00844380" w:rsidP="002D315E">
            <w:pPr>
              <w:pStyle w:val="ECCTabletext"/>
              <w:keepNext/>
              <w:keepLines/>
            </w:pPr>
            <w:r w:rsidRPr="0005228F">
              <w:t>Gaussian channel</w:t>
            </w:r>
          </w:p>
        </w:tc>
      </w:tr>
      <w:tr w:rsidR="00844380" w:rsidRPr="0005228F" w14:paraId="5C187441" w14:textId="77777777" w:rsidTr="00844380">
        <w:tc>
          <w:tcPr>
            <w:tcW w:w="0" w:type="dxa"/>
          </w:tcPr>
          <w:p w14:paraId="30E38642" w14:textId="77777777" w:rsidR="00844380" w:rsidRPr="0005228F" w:rsidRDefault="00844380" w:rsidP="002D315E">
            <w:pPr>
              <w:keepNext/>
              <w:keepLines/>
              <w:spacing w:before="0"/>
              <w:rPr>
                <w:rFonts w:cs="Arial"/>
                <w:szCs w:val="20"/>
              </w:rPr>
            </w:pPr>
            <w:r w:rsidRPr="0005228F">
              <w:t>Content</w:t>
            </w:r>
          </w:p>
        </w:tc>
        <w:tc>
          <w:tcPr>
            <w:tcW w:w="0" w:type="dxa"/>
          </w:tcPr>
          <w:p w14:paraId="23A25244" w14:textId="77777777" w:rsidR="00844380" w:rsidRPr="0005228F" w:rsidRDefault="00844380" w:rsidP="002D315E">
            <w:pPr>
              <w:keepNext/>
              <w:keepLines/>
              <w:spacing w:before="0"/>
              <w:rPr>
                <w:rFonts w:cs="Arial"/>
                <w:szCs w:val="20"/>
              </w:rPr>
            </w:pPr>
            <w:r w:rsidRPr="0005228F">
              <w:rPr>
                <w:rFonts w:cs="Arial"/>
                <w:szCs w:val="20"/>
              </w:rPr>
              <w:t>HD video streams</w:t>
            </w:r>
          </w:p>
        </w:tc>
        <w:tc>
          <w:tcPr>
            <w:tcW w:w="0" w:type="dxa"/>
          </w:tcPr>
          <w:p w14:paraId="253ACEB3" w14:textId="77777777" w:rsidR="00844380" w:rsidRPr="0005228F" w:rsidRDefault="00844380" w:rsidP="002D315E">
            <w:pPr>
              <w:keepNext/>
              <w:keepLines/>
              <w:spacing w:before="0"/>
              <w:rPr>
                <w:rFonts w:cs="Arial"/>
                <w:szCs w:val="20"/>
              </w:rPr>
            </w:pPr>
          </w:p>
        </w:tc>
      </w:tr>
      <w:tr w:rsidR="004B7F6A" w:rsidRPr="0005228F" w14:paraId="3B3A6AFD" w14:textId="77777777" w:rsidTr="00844380">
        <w:tc>
          <w:tcPr>
            <w:tcW w:w="0" w:type="dxa"/>
          </w:tcPr>
          <w:p w14:paraId="3130C98A" w14:textId="77777777" w:rsidR="00844380" w:rsidRPr="0005228F" w:rsidRDefault="00844380" w:rsidP="002D315E">
            <w:pPr>
              <w:keepNext/>
              <w:keepLines/>
              <w:spacing w:before="0"/>
              <w:rPr>
                <w:rFonts w:cs="Arial"/>
                <w:szCs w:val="20"/>
              </w:rPr>
            </w:pPr>
            <w:r w:rsidRPr="0005228F">
              <w:rPr>
                <w:rFonts w:cs="Arial"/>
                <w:szCs w:val="20"/>
              </w:rPr>
              <w:t>Wanted signal levels used (dBm)</w:t>
            </w:r>
          </w:p>
        </w:tc>
        <w:tc>
          <w:tcPr>
            <w:tcW w:w="0" w:type="dxa"/>
          </w:tcPr>
          <w:p w14:paraId="37B08A80" w14:textId="77777777" w:rsidR="00844380" w:rsidRPr="0005228F" w:rsidRDefault="00844380" w:rsidP="002D315E">
            <w:pPr>
              <w:keepNext/>
              <w:keepLines/>
              <w:spacing w:before="0"/>
              <w:rPr>
                <w:rFonts w:cs="Arial"/>
                <w:szCs w:val="20"/>
              </w:rPr>
            </w:pPr>
            <w:r w:rsidRPr="0005228F">
              <w:rPr>
                <w:rFonts w:cs="Arial"/>
                <w:szCs w:val="20"/>
              </w:rPr>
              <w:t>-70, -58, -50, -40, -35 and -25</w:t>
            </w:r>
          </w:p>
        </w:tc>
        <w:tc>
          <w:tcPr>
            <w:tcW w:w="0" w:type="dxa"/>
          </w:tcPr>
          <w:p w14:paraId="0ABE2266" w14:textId="77777777" w:rsidR="00844380" w:rsidRPr="0005228F" w:rsidRDefault="00844380" w:rsidP="002D315E">
            <w:pPr>
              <w:keepNext/>
              <w:keepLines/>
              <w:spacing w:before="0"/>
              <w:rPr>
                <w:rFonts w:cs="Arial"/>
                <w:szCs w:val="20"/>
              </w:rPr>
            </w:pPr>
            <w:r w:rsidRPr="0005228F">
              <w:rPr>
                <w:rFonts w:cs="Arial"/>
                <w:szCs w:val="20"/>
              </w:rPr>
              <w:t xml:space="preserve">In order to properly determine the C(I) curve of the receiver </w:t>
            </w:r>
          </w:p>
        </w:tc>
      </w:tr>
    </w:tbl>
    <w:p w14:paraId="4B272DC6" w14:textId="77777777" w:rsidR="00844380" w:rsidRPr="0005228F" w:rsidRDefault="00844380" w:rsidP="004B7F6A">
      <w:pPr>
        <w:pStyle w:val="Caption"/>
        <w:rPr>
          <w:lang w:val="en-GB"/>
        </w:rPr>
      </w:pPr>
    </w:p>
    <w:p w14:paraId="3913D1CF" w14:textId="1A29E807" w:rsidR="00844380" w:rsidRPr="002D315E" w:rsidRDefault="00844380" w:rsidP="002D315E">
      <w:pPr>
        <w:pStyle w:val="Caption"/>
        <w:keepNext/>
        <w:rPr>
          <w:lang w:val="en-GB"/>
        </w:rPr>
      </w:pPr>
      <w:bookmarkStart w:id="530" w:name="_Ref27504688"/>
      <w:bookmarkStart w:id="531" w:name="_Hlk21333840"/>
      <w:r w:rsidRPr="002D315E">
        <w:rPr>
          <w:lang w:val="en-GB"/>
        </w:rPr>
        <w:t xml:space="preserve">Table </w:t>
      </w:r>
      <w:r w:rsidRPr="002D315E">
        <w:rPr>
          <w:lang w:val="en-GB"/>
        </w:rPr>
        <w:fldChar w:fldCharType="begin"/>
      </w:r>
      <w:r w:rsidRPr="002D315E">
        <w:rPr>
          <w:lang w:val="en-GB"/>
        </w:rPr>
        <w:instrText xml:space="preserve"> SEQ Table \* ARABIC </w:instrText>
      </w:r>
      <w:r w:rsidRPr="002D315E">
        <w:rPr>
          <w:lang w:val="en-GB"/>
        </w:rPr>
        <w:fldChar w:fldCharType="separate"/>
      </w:r>
      <w:r w:rsidR="00657E88">
        <w:rPr>
          <w:noProof/>
          <w:lang w:val="en-GB"/>
        </w:rPr>
        <w:t>13</w:t>
      </w:r>
      <w:r w:rsidRPr="002D315E">
        <w:rPr>
          <w:lang w:val="en-GB"/>
        </w:rPr>
        <w:fldChar w:fldCharType="end"/>
      </w:r>
      <w:bookmarkEnd w:id="530"/>
      <w:r w:rsidRPr="002D315E">
        <w:rPr>
          <w:color w:val="C00000"/>
          <w:lang w:val="en-GB"/>
        </w:rPr>
        <w:t>: LTE system parameters</w:t>
      </w:r>
    </w:p>
    <w:tbl>
      <w:tblPr>
        <w:tblStyle w:val="TableGrid1"/>
        <w:tblW w:w="9114"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414"/>
        <w:gridCol w:w="1951"/>
        <w:gridCol w:w="1473"/>
        <w:gridCol w:w="3276"/>
      </w:tblGrid>
      <w:tr w:rsidR="00844380" w:rsidRPr="0005228F" w14:paraId="709CE5B1" w14:textId="77777777" w:rsidTr="00844380">
        <w:trPr>
          <w:jc w:val="center"/>
        </w:trPr>
        <w:tc>
          <w:tcPr>
            <w:tcW w:w="2414" w:type="dxa"/>
            <w:vMerge w:val="restart"/>
            <w:tcBorders>
              <w:top w:val="single" w:sz="4" w:space="0" w:color="FFFFFF" w:themeColor="background1"/>
              <w:left w:val="single" w:sz="4" w:space="0" w:color="FFFFFF" w:themeColor="background1"/>
              <w:right w:val="single" w:sz="6" w:space="0" w:color="FFFFFF" w:themeColor="background1"/>
            </w:tcBorders>
            <w:shd w:val="clear" w:color="auto" w:fill="D20000"/>
          </w:tcPr>
          <w:p w14:paraId="4864B39D" w14:textId="77777777" w:rsidR="00844380" w:rsidRPr="0005228F" w:rsidRDefault="00844380" w:rsidP="002D315E">
            <w:pPr>
              <w:keepNext/>
              <w:keepLines/>
              <w:spacing w:before="120" w:after="120"/>
              <w:jc w:val="center"/>
              <w:rPr>
                <w:rFonts w:cs="Arial"/>
                <w:b/>
                <w:color w:val="FFFFFF" w:themeColor="background1"/>
                <w:szCs w:val="20"/>
              </w:rPr>
            </w:pPr>
            <w:r w:rsidRPr="0005228F">
              <w:rPr>
                <w:rFonts w:cs="Arial"/>
                <w:b/>
                <w:color w:val="FFFFFF" w:themeColor="background1"/>
                <w:szCs w:val="20"/>
              </w:rPr>
              <w:t>Parameter</w:t>
            </w:r>
          </w:p>
        </w:tc>
        <w:tc>
          <w:tcPr>
            <w:tcW w:w="3424" w:type="dxa"/>
            <w:gridSpan w:val="2"/>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20000"/>
          </w:tcPr>
          <w:p w14:paraId="5A4B5777" w14:textId="77777777" w:rsidR="00844380" w:rsidRPr="0005228F" w:rsidRDefault="00844380" w:rsidP="002D315E">
            <w:pPr>
              <w:keepNext/>
              <w:keepLines/>
              <w:spacing w:before="120" w:after="120"/>
              <w:jc w:val="center"/>
              <w:rPr>
                <w:rFonts w:cs="Arial"/>
                <w:b/>
                <w:color w:val="FFFFFF" w:themeColor="background1"/>
                <w:szCs w:val="20"/>
              </w:rPr>
            </w:pPr>
            <w:r w:rsidRPr="0005228F">
              <w:rPr>
                <w:rFonts w:cs="Arial"/>
                <w:b/>
                <w:color w:val="FFFFFF" w:themeColor="background1"/>
                <w:szCs w:val="20"/>
              </w:rPr>
              <w:t>Value</w:t>
            </w:r>
          </w:p>
        </w:tc>
        <w:tc>
          <w:tcPr>
            <w:tcW w:w="3276" w:type="dxa"/>
            <w:vMerge w:val="restart"/>
            <w:tcBorders>
              <w:top w:val="single" w:sz="4" w:space="0" w:color="FFFFFF" w:themeColor="background1"/>
              <w:left w:val="single" w:sz="6" w:space="0" w:color="FFFFFF" w:themeColor="background1"/>
              <w:right w:val="single" w:sz="4" w:space="0" w:color="FFFFFF" w:themeColor="background1"/>
            </w:tcBorders>
            <w:shd w:val="clear" w:color="auto" w:fill="D20000"/>
          </w:tcPr>
          <w:p w14:paraId="17674A5F" w14:textId="77777777" w:rsidR="00844380" w:rsidRPr="0005228F" w:rsidRDefault="00844380" w:rsidP="002D315E">
            <w:pPr>
              <w:keepNext/>
              <w:keepLines/>
              <w:spacing w:before="120" w:after="120"/>
              <w:jc w:val="center"/>
              <w:rPr>
                <w:rFonts w:cs="Arial"/>
                <w:b/>
                <w:color w:val="FFFFFF" w:themeColor="background1"/>
                <w:szCs w:val="20"/>
              </w:rPr>
            </w:pPr>
            <w:r w:rsidRPr="0005228F">
              <w:rPr>
                <w:rFonts w:cs="Arial"/>
                <w:b/>
                <w:color w:val="FFFFFF" w:themeColor="background1"/>
                <w:szCs w:val="20"/>
              </w:rPr>
              <w:t>Comments</w:t>
            </w:r>
          </w:p>
        </w:tc>
      </w:tr>
      <w:tr w:rsidR="00844380" w:rsidRPr="0005228F" w14:paraId="241134D3" w14:textId="77777777" w:rsidTr="00844380">
        <w:trPr>
          <w:trHeight w:val="576"/>
          <w:jc w:val="center"/>
        </w:trPr>
        <w:tc>
          <w:tcPr>
            <w:tcW w:w="2414" w:type="dxa"/>
            <w:vMerge/>
            <w:tcBorders>
              <w:left w:val="single" w:sz="4" w:space="0" w:color="FFFFFF" w:themeColor="background1"/>
              <w:bottom w:val="single" w:sz="4" w:space="0" w:color="FFFFFF" w:themeColor="background1"/>
              <w:right w:val="single" w:sz="6" w:space="0" w:color="FFFFFF" w:themeColor="background1"/>
            </w:tcBorders>
            <w:shd w:val="clear" w:color="auto" w:fill="D2232A"/>
          </w:tcPr>
          <w:p w14:paraId="4E24A692" w14:textId="77777777" w:rsidR="00844380" w:rsidRPr="0005228F" w:rsidRDefault="00844380" w:rsidP="002D315E">
            <w:pPr>
              <w:keepNext/>
              <w:keepLines/>
              <w:rPr>
                <w:rFonts w:cs="Arial"/>
                <w:b/>
                <w:bCs/>
                <w:color w:val="FFFFFF" w:themeColor="background1"/>
                <w:szCs w:val="20"/>
              </w:rPr>
            </w:pPr>
          </w:p>
        </w:tc>
        <w:tc>
          <w:tcPr>
            <w:tcW w:w="1951"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D2232A"/>
          </w:tcPr>
          <w:p w14:paraId="6F16FED6" w14:textId="77777777" w:rsidR="00844380" w:rsidRPr="0005228F" w:rsidRDefault="00844380" w:rsidP="002D315E">
            <w:pPr>
              <w:keepNext/>
              <w:keepLines/>
              <w:spacing w:before="120" w:after="120"/>
              <w:jc w:val="center"/>
              <w:rPr>
                <w:rFonts w:cs="Arial"/>
                <w:b/>
                <w:bCs/>
                <w:color w:val="FFFFFF" w:themeColor="background1"/>
                <w:szCs w:val="20"/>
              </w:rPr>
            </w:pPr>
            <w:r w:rsidRPr="0005228F">
              <w:rPr>
                <w:rFonts w:cs="Arial"/>
                <w:b/>
                <w:bCs/>
                <w:color w:val="FFFFFF" w:themeColor="background1"/>
                <w:szCs w:val="20"/>
              </w:rPr>
              <w:t>BS</w:t>
            </w:r>
          </w:p>
        </w:tc>
        <w:tc>
          <w:tcPr>
            <w:tcW w:w="1473"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2232A"/>
          </w:tcPr>
          <w:p w14:paraId="603B42BD" w14:textId="77777777" w:rsidR="00844380" w:rsidRPr="0005228F" w:rsidRDefault="00844380" w:rsidP="002D315E">
            <w:pPr>
              <w:keepNext/>
              <w:keepLines/>
              <w:spacing w:before="120" w:after="120"/>
              <w:jc w:val="center"/>
              <w:rPr>
                <w:rFonts w:cs="Arial"/>
                <w:b/>
                <w:bCs/>
                <w:color w:val="FFFFFF" w:themeColor="background1"/>
                <w:szCs w:val="20"/>
              </w:rPr>
            </w:pPr>
            <w:r w:rsidRPr="0005228F">
              <w:rPr>
                <w:rFonts w:cs="Arial"/>
                <w:b/>
                <w:bCs/>
                <w:color w:val="FFFFFF" w:themeColor="background1"/>
                <w:szCs w:val="20"/>
              </w:rPr>
              <w:t>UE</w:t>
            </w:r>
          </w:p>
        </w:tc>
        <w:tc>
          <w:tcPr>
            <w:tcW w:w="3276" w:type="dxa"/>
            <w:vMerge/>
            <w:tcBorders>
              <w:left w:val="single" w:sz="6" w:space="0" w:color="FFFFFF" w:themeColor="background1"/>
              <w:bottom w:val="single" w:sz="4" w:space="0" w:color="FFFFFF" w:themeColor="background1"/>
              <w:right w:val="single" w:sz="4" w:space="0" w:color="FFFFFF" w:themeColor="background1"/>
            </w:tcBorders>
            <w:shd w:val="clear" w:color="auto" w:fill="D2232A"/>
          </w:tcPr>
          <w:p w14:paraId="5C7C352F" w14:textId="77777777" w:rsidR="00844380" w:rsidRPr="0005228F" w:rsidRDefault="00844380" w:rsidP="002D315E">
            <w:pPr>
              <w:keepNext/>
              <w:keepLines/>
              <w:rPr>
                <w:rFonts w:cs="Arial"/>
                <w:b/>
                <w:bCs/>
                <w:color w:val="FFFFFF" w:themeColor="background1"/>
                <w:szCs w:val="20"/>
              </w:rPr>
            </w:pPr>
          </w:p>
        </w:tc>
      </w:tr>
      <w:tr w:rsidR="00844380" w:rsidRPr="0005228F" w14:paraId="4F9DE905" w14:textId="77777777" w:rsidTr="00844380">
        <w:trPr>
          <w:jc w:val="center"/>
        </w:trPr>
        <w:tc>
          <w:tcPr>
            <w:tcW w:w="2414" w:type="dxa"/>
            <w:tcBorders>
              <w:top w:val="single" w:sz="4" w:space="0" w:color="FFFFFF" w:themeColor="background1"/>
            </w:tcBorders>
          </w:tcPr>
          <w:p w14:paraId="432459F2" w14:textId="77777777" w:rsidR="00844380" w:rsidRPr="0005228F" w:rsidRDefault="00844380" w:rsidP="006675CD">
            <w:pPr>
              <w:keepNext/>
              <w:keepLines/>
              <w:spacing w:after="80"/>
              <w:rPr>
                <w:rFonts w:cs="Arial"/>
                <w:szCs w:val="20"/>
              </w:rPr>
            </w:pPr>
            <w:r w:rsidRPr="0005228F">
              <w:rPr>
                <w:rFonts w:cs="Arial"/>
                <w:szCs w:val="20"/>
              </w:rPr>
              <w:t>Centre frequency (MHz)</w:t>
            </w:r>
          </w:p>
        </w:tc>
        <w:tc>
          <w:tcPr>
            <w:tcW w:w="1951" w:type="dxa"/>
            <w:tcBorders>
              <w:top w:val="single" w:sz="4" w:space="0" w:color="FFFFFF" w:themeColor="background1"/>
            </w:tcBorders>
          </w:tcPr>
          <w:p w14:paraId="649B63D7" w14:textId="77777777" w:rsidR="00844380" w:rsidRPr="0005228F" w:rsidRDefault="00844380" w:rsidP="006675CD">
            <w:pPr>
              <w:keepNext/>
              <w:keepLines/>
              <w:spacing w:after="80"/>
              <w:rPr>
                <w:rFonts w:cs="Arial"/>
                <w:szCs w:val="20"/>
              </w:rPr>
            </w:pPr>
            <w:r w:rsidRPr="0005228F">
              <w:rPr>
                <w:rFonts w:cs="Arial"/>
                <w:szCs w:val="20"/>
              </w:rPr>
              <w:t>465, 740.5 and 763</w:t>
            </w:r>
          </w:p>
        </w:tc>
        <w:tc>
          <w:tcPr>
            <w:tcW w:w="1473" w:type="dxa"/>
            <w:tcBorders>
              <w:top w:val="single" w:sz="4" w:space="0" w:color="FFFFFF" w:themeColor="background1"/>
            </w:tcBorders>
          </w:tcPr>
          <w:p w14:paraId="38522186" w14:textId="77777777" w:rsidR="00844380" w:rsidRPr="0005228F" w:rsidRDefault="00844380" w:rsidP="006675CD">
            <w:pPr>
              <w:keepNext/>
              <w:keepLines/>
              <w:spacing w:after="80"/>
              <w:rPr>
                <w:rFonts w:cs="Arial"/>
                <w:szCs w:val="20"/>
              </w:rPr>
            </w:pPr>
            <w:r w:rsidRPr="0005228F">
              <w:rPr>
                <w:rFonts w:cs="Arial"/>
                <w:szCs w:val="20"/>
              </w:rPr>
              <w:t>700.5</w:t>
            </w:r>
          </w:p>
        </w:tc>
        <w:tc>
          <w:tcPr>
            <w:tcW w:w="3276" w:type="dxa"/>
            <w:tcBorders>
              <w:top w:val="single" w:sz="4" w:space="0" w:color="FFFFFF" w:themeColor="background1"/>
            </w:tcBorders>
          </w:tcPr>
          <w:p w14:paraId="41DCD32B" w14:textId="77777777" w:rsidR="00844380" w:rsidRPr="0005228F" w:rsidRDefault="00844380" w:rsidP="006675CD">
            <w:pPr>
              <w:keepNext/>
              <w:keepLines/>
              <w:spacing w:after="80"/>
              <w:rPr>
                <w:rFonts w:cs="Arial"/>
                <w:szCs w:val="20"/>
              </w:rPr>
            </w:pPr>
            <w:r w:rsidRPr="0005228F">
              <w:rPr>
                <w:rFonts w:cs="Arial"/>
                <w:szCs w:val="20"/>
              </w:rPr>
              <w:t>For four different DTT-LTE frequency offsets</w:t>
            </w:r>
          </w:p>
        </w:tc>
      </w:tr>
      <w:tr w:rsidR="00844380" w:rsidRPr="0005228F" w14:paraId="1EC98FEE" w14:textId="77777777" w:rsidTr="00844380">
        <w:trPr>
          <w:jc w:val="center"/>
        </w:trPr>
        <w:tc>
          <w:tcPr>
            <w:tcW w:w="2414" w:type="dxa"/>
          </w:tcPr>
          <w:p w14:paraId="78013AD5" w14:textId="77777777" w:rsidR="00844380" w:rsidRPr="0005228F" w:rsidRDefault="00844380" w:rsidP="006675CD">
            <w:pPr>
              <w:keepNext/>
              <w:keepLines/>
              <w:spacing w:after="80"/>
              <w:rPr>
                <w:rFonts w:cs="Arial"/>
                <w:szCs w:val="20"/>
              </w:rPr>
            </w:pPr>
            <w:r w:rsidRPr="0005228F">
              <w:rPr>
                <w:rFonts w:cs="Arial"/>
                <w:szCs w:val="20"/>
              </w:rPr>
              <w:t>Channel bandwidth (MHz)</w:t>
            </w:r>
          </w:p>
        </w:tc>
        <w:tc>
          <w:tcPr>
            <w:tcW w:w="1951" w:type="dxa"/>
          </w:tcPr>
          <w:p w14:paraId="623AEB4C" w14:textId="77777777" w:rsidR="00844380" w:rsidRPr="0005228F" w:rsidRDefault="00844380" w:rsidP="006675CD">
            <w:pPr>
              <w:keepNext/>
              <w:keepLines/>
              <w:spacing w:after="80"/>
              <w:rPr>
                <w:rFonts w:cs="Arial"/>
                <w:szCs w:val="20"/>
              </w:rPr>
            </w:pPr>
            <w:r w:rsidRPr="0005228F">
              <w:rPr>
                <w:rFonts w:cs="Arial"/>
                <w:szCs w:val="20"/>
              </w:rPr>
              <w:t>5/10</w:t>
            </w:r>
          </w:p>
        </w:tc>
        <w:tc>
          <w:tcPr>
            <w:tcW w:w="1473" w:type="dxa"/>
          </w:tcPr>
          <w:p w14:paraId="0961AE6F" w14:textId="77777777" w:rsidR="00844380" w:rsidRPr="0005228F" w:rsidRDefault="00844380" w:rsidP="006675CD">
            <w:pPr>
              <w:keepNext/>
              <w:keepLines/>
              <w:spacing w:after="80"/>
              <w:rPr>
                <w:rFonts w:cs="Arial"/>
                <w:szCs w:val="20"/>
              </w:rPr>
            </w:pPr>
            <w:r w:rsidRPr="0005228F">
              <w:rPr>
                <w:rFonts w:cs="Arial"/>
                <w:szCs w:val="20"/>
              </w:rPr>
              <w:t>5</w:t>
            </w:r>
          </w:p>
        </w:tc>
        <w:tc>
          <w:tcPr>
            <w:tcW w:w="3276" w:type="dxa"/>
          </w:tcPr>
          <w:p w14:paraId="036D9A6A" w14:textId="77777777" w:rsidR="00844380" w:rsidRPr="0005228F" w:rsidRDefault="00844380" w:rsidP="006675CD">
            <w:pPr>
              <w:keepNext/>
              <w:keepLines/>
              <w:spacing w:after="80"/>
              <w:rPr>
                <w:rFonts w:cs="Arial"/>
                <w:szCs w:val="20"/>
              </w:rPr>
            </w:pPr>
          </w:p>
        </w:tc>
      </w:tr>
      <w:tr w:rsidR="00844380" w:rsidRPr="0005228F" w14:paraId="416B9D62" w14:textId="77777777" w:rsidTr="00844380">
        <w:trPr>
          <w:jc w:val="center"/>
        </w:trPr>
        <w:tc>
          <w:tcPr>
            <w:tcW w:w="2414" w:type="dxa"/>
          </w:tcPr>
          <w:p w14:paraId="35A35283" w14:textId="77777777" w:rsidR="00844380" w:rsidRPr="0005228F" w:rsidRDefault="00844380" w:rsidP="006675CD">
            <w:pPr>
              <w:keepNext/>
              <w:keepLines/>
              <w:spacing w:after="80"/>
              <w:rPr>
                <w:rFonts w:cs="Arial"/>
                <w:szCs w:val="20"/>
              </w:rPr>
            </w:pPr>
            <w:r w:rsidRPr="0005228F">
              <w:rPr>
                <w:rFonts w:cs="Arial"/>
                <w:szCs w:val="20"/>
              </w:rPr>
              <w:t xml:space="preserve">Modulation </w:t>
            </w:r>
          </w:p>
        </w:tc>
        <w:tc>
          <w:tcPr>
            <w:tcW w:w="1951" w:type="dxa"/>
          </w:tcPr>
          <w:p w14:paraId="55A13624" w14:textId="77777777" w:rsidR="00844380" w:rsidRPr="0005228F" w:rsidRDefault="00844380" w:rsidP="006675CD">
            <w:pPr>
              <w:keepNext/>
              <w:keepLines/>
              <w:spacing w:after="80"/>
              <w:rPr>
                <w:rFonts w:cs="Arial"/>
                <w:szCs w:val="20"/>
              </w:rPr>
            </w:pPr>
            <w:r w:rsidRPr="0005228F">
              <w:rPr>
                <w:rFonts w:cs="Arial"/>
                <w:szCs w:val="20"/>
              </w:rPr>
              <w:t>OFDMA </w:t>
            </w:r>
          </w:p>
        </w:tc>
        <w:tc>
          <w:tcPr>
            <w:tcW w:w="1473" w:type="dxa"/>
          </w:tcPr>
          <w:p w14:paraId="24A6F904" w14:textId="77777777" w:rsidR="00844380" w:rsidRPr="0005228F" w:rsidRDefault="00844380" w:rsidP="006675CD">
            <w:pPr>
              <w:keepNext/>
              <w:keepLines/>
              <w:spacing w:after="80"/>
              <w:rPr>
                <w:rFonts w:cs="Arial"/>
                <w:szCs w:val="20"/>
              </w:rPr>
            </w:pPr>
            <w:r w:rsidRPr="0005228F">
              <w:rPr>
                <w:rFonts w:cs="Arial"/>
                <w:szCs w:val="20"/>
              </w:rPr>
              <w:t>SC-FDMA</w:t>
            </w:r>
          </w:p>
        </w:tc>
        <w:tc>
          <w:tcPr>
            <w:tcW w:w="3276" w:type="dxa"/>
          </w:tcPr>
          <w:p w14:paraId="34ABE48C" w14:textId="77777777" w:rsidR="00844380" w:rsidRPr="0005228F" w:rsidRDefault="00844380" w:rsidP="006675CD">
            <w:pPr>
              <w:keepNext/>
              <w:keepLines/>
              <w:spacing w:after="80"/>
              <w:rPr>
                <w:rFonts w:cs="Arial"/>
                <w:szCs w:val="20"/>
              </w:rPr>
            </w:pPr>
          </w:p>
        </w:tc>
      </w:tr>
      <w:tr w:rsidR="00844380" w:rsidRPr="0005228F" w14:paraId="6645FFB7" w14:textId="77777777" w:rsidTr="00844380">
        <w:trPr>
          <w:jc w:val="center"/>
        </w:trPr>
        <w:tc>
          <w:tcPr>
            <w:tcW w:w="2414" w:type="dxa"/>
          </w:tcPr>
          <w:p w14:paraId="5881A03A" w14:textId="77777777" w:rsidR="00844380" w:rsidRPr="0005228F" w:rsidRDefault="00844380" w:rsidP="006675CD">
            <w:pPr>
              <w:keepNext/>
              <w:keepLines/>
              <w:spacing w:after="80"/>
              <w:rPr>
                <w:rFonts w:cs="Arial"/>
                <w:szCs w:val="20"/>
              </w:rPr>
            </w:pPr>
            <w:r w:rsidRPr="0005228F">
              <w:rPr>
                <w:rFonts w:cs="Arial"/>
                <w:szCs w:val="20"/>
              </w:rPr>
              <w:t>Number of RB used</w:t>
            </w:r>
          </w:p>
        </w:tc>
        <w:tc>
          <w:tcPr>
            <w:tcW w:w="1951" w:type="dxa"/>
          </w:tcPr>
          <w:p w14:paraId="7FECB2EC" w14:textId="77777777" w:rsidR="00844380" w:rsidRPr="0005228F" w:rsidRDefault="00844380" w:rsidP="006675CD">
            <w:pPr>
              <w:keepNext/>
              <w:keepLines/>
              <w:spacing w:after="80"/>
              <w:rPr>
                <w:rFonts w:cs="Arial"/>
                <w:szCs w:val="20"/>
              </w:rPr>
            </w:pPr>
            <w:r w:rsidRPr="0005228F">
              <w:rPr>
                <w:rFonts w:cs="Arial"/>
                <w:szCs w:val="20"/>
              </w:rPr>
              <w:t>25</w:t>
            </w:r>
          </w:p>
        </w:tc>
        <w:tc>
          <w:tcPr>
            <w:tcW w:w="1473" w:type="dxa"/>
          </w:tcPr>
          <w:p w14:paraId="3699107B" w14:textId="77777777" w:rsidR="00844380" w:rsidRPr="0005228F" w:rsidRDefault="00844380" w:rsidP="006675CD">
            <w:pPr>
              <w:keepNext/>
              <w:keepLines/>
              <w:spacing w:after="80"/>
              <w:rPr>
                <w:rFonts w:cs="Arial"/>
                <w:szCs w:val="20"/>
              </w:rPr>
            </w:pPr>
            <w:r w:rsidRPr="0005228F">
              <w:rPr>
                <w:rFonts w:cs="Arial"/>
                <w:szCs w:val="20"/>
              </w:rPr>
              <w:t>25</w:t>
            </w:r>
          </w:p>
        </w:tc>
        <w:tc>
          <w:tcPr>
            <w:tcW w:w="3276" w:type="dxa"/>
          </w:tcPr>
          <w:p w14:paraId="291A0531" w14:textId="77777777" w:rsidR="00844380" w:rsidRPr="0005228F" w:rsidRDefault="00844380" w:rsidP="006675CD">
            <w:pPr>
              <w:keepNext/>
              <w:keepLines/>
              <w:spacing w:after="80"/>
              <w:rPr>
                <w:rFonts w:cs="Arial"/>
                <w:szCs w:val="20"/>
              </w:rPr>
            </w:pPr>
          </w:p>
        </w:tc>
      </w:tr>
      <w:tr w:rsidR="00844380" w:rsidRPr="0005228F" w14:paraId="5E00A57B" w14:textId="77777777" w:rsidTr="00844380">
        <w:trPr>
          <w:jc w:val="center"/>
        </w:trPr>
        <w:tc>
          <w:tcPr>
            <w:tcW w:w="2414" w:type="dxa"/>
          </w:tcPr>
          <w:p w14:paraId="2670044C" w14:textId="77777777" w:rsidR="00844380" w:rsidRPr="0005228F" w:rsidRDefault="00844380" w:rsidP="006675CD">
            <w:pPr>
              <w:keepNext/>
              <w:keepLines/>
              <w:spacing w:after="80"/>
              <w:rPr>
                <w:rFonts w:cs="Arial"/>
                <w:szCs w:val="20"/>
              </w:rPr>
            </w:pPr>
            <w:r w:rsidRPr="0005228F">
              <w:rPr>
                <w:rFonts w:cs="Arial"/>
                <w:szCs w:val="20"/>
              </w:rPr>
              <w:t>Max Tx power (dBm/5 MHz)</w:t>
            </w:r>
          </w:p>
        </w:tc>
        <w:tc>
          <w:tcPr>
            <w:tcW w:w="1951" w:type="dxa"/>
          </w:tcPr>
          <w:p w14:paraId="326191E8" w14:textId="77777777" w:rsidR="00844380" w:rsidRPr="0005228F" w:rsidRDefault="00844380" w:rsidP="006675CD">
            <w:pPr>
              <w:keepNext/>
              <w:keepLines/>
              <w:spacing w:after="80"/>
              <w:rPr>
                <w:rFonts w:cs="Arial"/>
                <w:szCs w:val="20"/>
              </w:rPr>
            </w:pPr>
            <w:r w:rsidRPr="0005228F">
              <w:rPr>
                <w:rFonts w:cs="Arial"/>
                <w:szCs w:val="20"/>
              </w:rPr>
              <w:t>60</w:t>
            </w:r>
          </w:p>
        </w:tc>
        <w:tc>
          <w:tcPr>
            <w:tcW w:w="1473" w:type="dxa"/>
          </w:tcPr>
          <w:p w14:paraId="642730E5" w14:textId="77777777" w:rsidR="00844380" w:rsidRPr="0005228F" w:rsidRDefault="00844380" w:rsidP="006675CD">
            <w:pPr>
              <w:keepNext/>
              <w:keepLines/>
              <w:spacing w:after="80"/>
              <w:rPr>
                <w:rFonts w:cs="Arial"/>
                <w:szCs w:val="20"/>
              </w:rPr>
            </w:pPr>
            <w:r w:rsidRPr="0005228F">
              <w:rPr>
                <w:rFonts w:cs="Arial"/>
                <w:szCs w:val="20"/>
              </w:rPr>
              <w:t>23</w:t>
            </w:r>
          </w:p>
        </w:tc>
        <w:tc>
          <w:tcPr>
            <w:tcW w:w="3276" w:type="dxa"/>
          </w:tcPr>
          <w:p w14:paraId="4E8BA332" w14:textId="77777777" w:rsidR="00844380" w:rsidRPr="0005228F" w:rsidRDefault="00844380" w:rsidP="006675CD">
            <w:pPr>
              <w:keepNext/>
              <w:keepLines/>
              <w:spacing w:after="80"/>
              <w:rPr>
                <w:rFonts w:cs="Arial"/>
                <w:szCs w:val="20"/>
              </w:rPr>
            </w:pPr>
            <w:r w:rsidRPr="0005228F">
              <w:rPr>
                <w:rFonts w:cs="Arial"/>
                <w:szCs w:val="20"/>
              </w:rPr>
              <w:t>17-19 dBm was used for tests (Note 1)</w:t>
            </w:r>
          </w:p>
        </w:tc>
      </w:tr>
      <w:tr w:rsidR="00844380" w:rsidRPr="0005228F" w14:paraId="18697CDE" w14:textId="77777777" w:rsidTr="00844380">
        <w:trPr>
          <w:jc w:val="center"/>
        </w:trPr>
        <w:tc>
          <w:tcPr>
            <w:tcW w:w="2414" w:type="dxa"/>
          </w:tcPr>
          <w:p w14:paraId="59D9443C" w14:textId="77777777" w:rsidR="00844380" w:rsidRPr="0005228F" w:rsidRDefault="00844380" w:rsidP="006675CD">
            <w:pPr>
              <w:keepNext/>
              <w:keepLines/>
              <w:spacing w:after="80"/>
              <w:rPr>
                <w:rFonts w:cs="Arial"/>
                <w:szCs w:val="20"/>
              </w:rPr>
            </w:pPr>
            <w:r w:rsidRPr="0005228F">
              <w:t>3GPP E-UTRA Operating Ba</w:t>
            </w:r>
            <w:r w:rsidRPr="0005228F">
              <w:rPr>
                <w:rFonts w:cs="Arial"/>
                <w:szCs w:val="20"/>
              </w:rPr>
              <w:t>nd</w:t>
            </w:r>
            <w:r w:rsidRPr="0005228F">
              <w:t xml:space="preserve"> number</w:t>
            </w:r>
          </w:p>
        </w:tc>
        <w:tc>
          <w:tcPr>
            <w:tcW w:w="1951" w:type="dxa"/>
          </w:tcPr>
          <w:p w14:paraId="7F1BA8DB" w14:textId="77777777" w:rsidR="00844380" w:rsidRPr="0005228F" w:rsidRDefault="00844380" w:rsidP="006675CD">
            <w:pPr>
              <w:keepNext/>
              <w:keepLines/>
              <w:spacing w:after="80"/>
              <w:rPr>
                <w:rFonts w:cs="Arial"/>
                <w:szCs w:val="20"/>
              </w:rPr>
            </w:pPr>
            <w:r w:rsidRPr="0005228F">
              <w:t xml:space="preserve">72 and </w:t>
            </w:r>
            <w:r w:rsidRPr="0005228F">
              <w:rPr>
                <w:rFonts w:cs="Arial"/>
                <w:szCs w:val="20"/>
              </w:rPr>
              <w:t>67</w:t>
            </w:r>
          </w:p>
        </w:tc>
        <w:tc>
          <w:tcPr>
            <w:tcW w:w="1473" w:type="dxa"/>
          </w:tcPr>
          <w:p w14:paraId="6329CB73" w14:textId="77777777" w:rsidR="00844380" w:rsidRPr="0005228F" w:rsidRDefault="00844380" w:rsidP="006675CD">
            <w:pPr>
              <w:keepNext/>
              <w:keepLines/>
              <w:spacing w:after="80"/>
              <w:rPr>
                <w:rFonts w:cs="Arial"/>
                <w:szCs w:val="20"/>
              </w:rPr>
            </w:pPr>
            <w:r w:rsidRPr="0005228F">
              <w:t>68</w:t>
            </w:r>
          </w:p>
        </w:tc>
        <w:tc>
          <w:tcPr>
            <w:tcW w:w="3276" w:type="dxa"/>
          </w:tcPr>
          <w:p w14:paraId="556ED836" w14:textId="77777777" w:rsidR="00844380" w:rsidRPr="0005228F" w:rsidRDefault="00844380" w:rsidP="006675CD">
            <w:pPr>
              <w:keepNext/>
              <w:keepLines/>
              <w:spacing w:after="80"/>
              <w:rPr>
                <w:rFonts w:cs="Arial"/>
                <w:szCs w:val="20"/>
              </w:rPr>
            </w:pPr>
            <w:r w:rsidRPr="0005228F">
              <w:rPr>
                <w:rFonts w:cs="Arial"/>
                <w:szCs w:val="20"/>
              </w:rPr>
              <w:t>For BS f</w:t>
            </w:r>
            <w:r w:rsidRPr="0005228F">
              <w:rPr>
                <w:rFonts w:cs="Arial"/>
                <w:szCs w:val="20"/>
                <w:vertAlign w:val="subscript"/>
              </w:rPr>
              <w:t>c</w:t>
            </w:r>
            <w:r w:rsidRPr="0005228F">
              <w:rPr>
                <w:rFonts w:cs="Arial"/>
                <w:szCs w:val="20"/>
              </w:rPr>
              <w:t xml:space="preserve"> = 465 MHz and 740.5 MHz respectively</w:t>
            </w:r>
          </w:p>
        </w:tc>
      </w:tr>
      <w:tr w:rsidR="00844380" w:rsidRPr="0005228F" w14:paraId="4A7CE217" w14:textId="77777777" w:rsidTr="00844380">
        <w:trPr>
          <w:jc w:val="center"/>
        </w:trPr>
        <w:tc>
          <w:tcPr>
            <w:tcW w:w="2414" w:type="dxa"/>
          </w:tcPr>
          <w:p w14:paraId="21E7FDAF" w14:textId="77777777" w:rsidR="00844380" w:rsidRPr="0005228F" w:rsidRDefault="00844380" w:rsidP="006675CD">
            <w:pPr>
              <w:keepNext/>
              <w:keepLines/>
              <w:spacing w:after="80"/>
              <w:rPr>
                <w:rFonts w:cs="Arial"/>
                <w:szCs w:val="20"/>
              </w:rPr>
            </w:pPr>
            <w:r w:rsidRPr="0005228F">
              <w:rPr>
                <w:rFonts w:cs="Arial"/>
                <w:szCs w:val="20"/>
              </w:rPr>
              <w:t>Transmission mode</w:t>
            </w:r>
          </w:p>
        </w:tc>
        <w:tc>
          <w:tcPr>
            <w:tcW w:w="1951" w:type="dxa"/>
          </w:tcPr>
          <w:p w14:paraId="5BFBDC6B" w14:textId="77777777" w:rsidR="00844380" w:rsidRPr="0005228F" w:rsidRDefault="00844380" w:rsidP="006675CD">
            <w:pPr>
              <w:keepNext/>
              <w:keepLines/>
              <w:spacing w:after="80"/>
              <w:rPr>
                <w:rFonts w:cs="Arial"/>
                <w:szCs w:val="20"/>
              </w:rPr>
            </w:pPr>
            <w:r w:rsidRPr="0005228F">
              <w:rPr>
                <w:rFonts w:cs="Arial"/>
                <w:szCs w:val="20"/>
              </w:rPr>
              <w:t>Continuous</w:t>
            </w:r>
          </w:p>
        </w:tc>
        <w:tc>
          <w:tcPr>
            <w:tcW w:w="1473" w:type="dxa"/>
          </w:tcPr>
          <w:p w14:paraId="6843D766" w14:textId="77777777" w:rsidR="00844380" w:rsidRPr="0005228F" w:rsidRDefault="00844380" w:rsidP="006675CD">
            <w:pPr>
              <w:keepNext/>
              <w:keepLines/>
              <w:spacing w:after="80"/>
              <w:rPr>
                <w:rFonts w:cs="Arial"/>
                <w:szCs w:val="20"/>
              </w:rPr>
            </w:pPr>
            <w:r w:rsidRPr="0005228F">
              <w:rPr>
                <w:rFonts w:cs="Arial"/>
                <w:szCs w:val="20"/>
              </w:rPr>
              <w:t>Discontinuous</w:t>
            </w:r>
          </w:p>
        </w:tc>
        <w:tc>
          <w:tcPr>
            <w:tcW w:w="3276" w:type="dxa"/>
          </w:tcPr>
          <w:p w14:paraId="0DAB5ECA" w14:textId="77777777" w:rsidR="00844380" w:rsidRPr="0005228F" w:rsidRDefault="00844380" w:rsidP="006675CD">
            <w:pPr>
              <w:keepNext/>
              <w:keepLines/>
              <w:spacing w:after="80"/>
              <w:rPr>
                <w:rFonts w:cs="Arial"/>
                <w:szCs w:val="20"/>
              </w:rPr>
            </w:pPr>
            <w:r w:rsidRPr="0005228F">
              <w:rPr>
                <w:rFonts w:cs="Arial"/>
                <w:szCs w:val="20"/>
              </w:rPr>
              <w:t>DT:</w:t>
            </w:r>
          </w:p>
          <w:p w14:paraId="02603318" w14:textId="77777777" w:rsidR="00844380" w:rsidRPr="0005228F" w:rsidRDefault="00844380" w:rsidP="006675CD">
            <w:pPr>
              <w:pStyle w:val="ECCBulletsLv1"/>
              <w:keepNext/>
              <w:keepLines/>
              <w:spacing w:before="0" w:after="80"/>
              <w:ind w:left="357" w:hanging="357"/>
              <w:jc w:val="left"/>
            </w:pPr>
            <w:r w:rsidRPr="0005228F">
              <w:t>duration of transmission 1 ms;</w:t>
            </w:r>
          </w:p>
          <w:p w14:paraId="3F94CCAD" w14:textId="77777777" w:rsidR="00844380" w:rsidRPr="0005228F" w:rsidRDefault="00844380" w:rsidP="006675CD">
            <w:pPr>
              <w:pStyle w:val="ECCBulletsLv1"/>
              <w:keepNext/>
              <w:keepLines/>
              <w:spacing w:before="0" w:after="80"/>
              <w:ind w:left="357" w:hanging="357"/>
              <w:jc w:val="left"/>
            </w:pPr>
            <w:r w:rsidRPr="0005228F">
              <w:t>period of transmission 10 ms.</w:t>
            </w:r>
          </w:p>
        </w:tc>
      </w:tr>
      <w:tr w:rsidR="00844380" w:rsidRPr="0005228F" w14:paraId="27CDA23C" w14:textId="77777777" w:rsidTr="00844380">
        <w:trPr>
          <w:jc w:val="center"/>
        </w:trPr>
        <w:tc>
          <w:tcPr>
            <w:tcW w:w="9114" w:type="dxa"/>
            <w:gridSpan w:val="4"/>
          </w:tcPr>
          <w:p w14:paraId="33FA63A6" w14:textId="77777777" w:rsidR="00844380" w:rsidRPr="0005228F" w:rsidRDefault="00844380" w:rsidP="002D315E">
            <w:pPr>
              <w:pStyle w:val="ECCTablenote"/>
              <w:keepNext/>
              <w:keepLines/>
            </w:pPr>
            <w:r w:rsidRPr="0005228F">
              <w:t>Note 1: These LTE signal generator outputs were resulted in a maximum interfering signal level of 9-10 dBm at the DTT receiver input.</w:t>
            </w:r>
          </w:p>
        </w:tc>
      </w:tr>
    </w:tbl>
    <w:p w14:paraId="16D5A3DA" w14:textId="77777777" w:rsidR="00844380" w:rsidRPr="0005228F" w:rsidRDefault="00844380" w:rsidP="00844380">
      <w:pPr>
        <w:spacing w:before="360"/>
        <w:ind w:left="993" w:hanging="993"/>
        <w:outlineLvl w:val="3"/>
        <w:rPr>
          <w:rFonts w:cs="Arial"/>
          <w:bCs/>
          <w:i/>
          <w:color w:val="D2232A"/>
          <w:szCs w:val="20"/>
        </w:rPr>
      </w:pPr>
      <w:bookmarkStart w:id="532" w:name="_Toc4595878"/>
      <w:bookmarkEnd w:id="531"/>
      <w:r w:rsidRPr="0005228F">
        <w:rPr>
          <w:rFonts w:cs="Arial"/>
          <w:bCs/>
          <w:i/>
          <w:color w:val="D2232A"/>
          <w:szCs w:val="20"/>
        </w:rPr>
        <w:t>8.2.6.2</w:t>
      </w:r>
      <w:r w:rsidRPr="0005228F">
        <w:rPr>
          <w:rFonts w:cs="Arial"/>
          <w:bCs/>
          <w:i/>
          <w:color w:val="D2232A"/>
          <w:szCs w:val="20"/>
        </w:rPr>
        <w:tab/>
        <w:t>Device tested</w:t>
      </w:r>
      <w:bookmarkEnd w:id="532"/>
    </w:p>
    <w:p w14:paraId="1CFBA3AF" w14:textId="0449EBC1" w:rsidR="00844380" w:rsidRPr="0005228F" w:rsidRDefault="00844380" w:rsidP="00844380">
      <w:pPr>
        <w:rPr>
          <w:rFonts w:cs="Arial"/>
          <w:szCs w:val="20"/>
          <w:lang w:eastAsia="de-DE"/>
        </w:rPr>
      </w:pPr>
      <w:r w:rsidRPr="0005228F">
        <w:rPr>
          <w:rFonts w:cs="Arial"/>
          <w:szCs w:val="20"/>
          <w:lang w:eastAsia="de-DE"/>
        </w:rPr>
        <w:t xml:space="preserve">The information on the tested DVBT2/T receivers is presented in </w:t>
      </w:r>
      <w:r w:rsidRPr="002D315E">
        <w:rPr>
          <w:rStyle w:val="ECCParagraph"/>
        </w:rPr>
        <w:fldChar w:fldCharType="begin"/>
      </w:r>
      <w:r w:rsidRPr="002D315E">
        <w:rPr>
          <w:rStyle w:val="ECCParagraph"/>
        </w:rPr>
        <w:instrText xml:space="preserve"> REF _Ref27559887 \h </w:instrText>
      </w:r>
      <w:r w:rsidR="002D315E">
        <w:rPr>
          <w:rStyle w:val="ECCParagraph"/>
        </w:rPr>
        <w:instrText xml:space="preserve"> \* MERGEFORMAT </w:instrText>
      </w:r>
      <w:r w:rsidRPr="002D315E">
        <w:rPr>
          <w:rStyle w:val="ECCParagraph"/>
        </w:rPr>
      </w:r>
      <w:r w:rsidRPr="002D315E">
        <w:rPr>
          <w:rStyle w:val="ECCParagraph"/>
        </w:rPr>
        <w:fldChar w:fldCharType="separate"/>
      </w:r>
      <w:r w:rsidRPr="002D315E">
        <w:rPr>
          <w:rStyle w:val="ECCParagraph"/>
        </w:rPr>
        <w:t>Table 14</w:t>
      </w:r>
      <w:r w:rsidRPr="002D315E">
        <w:rPr>
          <w:rStyle w:val="ECCParagraph"/>
        </w:rPr>
        <w:fldChar w:fldCharType="end"/>
      </w:r>
      <w:r w:rsidRPr="0005228F">
        <w:rPr>
          <w:rFonts w:cs="Arial"/>
          <w:szCs w:val="20"/>
          <w:lang w:eastAsia="de-DE"/>
        </w:rPr>
        <w:t>.</w:t>
      </w:r>
    </w:p>
    <w:p w14:paraId="69A06679" w14:textId="7B2834D7" w:rsidR="00844380" w:rsidRPr="0005228F" w:rsidRDefault="00844380" w:rsidP="004B7F6A">
      <w:pPr>
        <w:pStyle w:val="Caption"/>
        <w:rPr>
          <w:lang w:val="en-GB"/>
        </w:rPr>
      </w:pPr>
      <w:bookmarkStart w:id="533" w:name="_Ref27559887"/>
      <w:r w:rsidRPr="0005228F">
        <w:rPr>
          <w:lang w:val="en-GB"/>
        </w:rPr>
        <w:t xml:space="preserve">Table </w:t>
      </w:r>
      <w:r w:rsidRPr="002D315E">
        <w:rPr>
          <w:lang w:val="en-GB"/>
        </w:rPr>
        <w:fldChar w:fldCharType="begin"/>
      </w:r>
      <w:r w:rsidRPr="0005228F">
        <w:rPr>
          <w:lang w:val="en-GB"/>
        </w:rPr>
        <w:instrText xml:space="preserve"> SEQ Table \* ARABIC </w:instrText>
      </w:r>
      <w:r w:rsidRPr="002D315E">
        <w:rPr>
          <w:lang w:val="en-GB"/>
        </w:rPr>
        <w:fldChar w:fldCharType="separate"/>
      </w:r>
      <w:r w:rsidR="00657E88">
        <w:rPr>
          <w:noProof/>
          <w:lang w:val="en-GB"/>
        </w:rPr>
        <w:t>14</w:t>
      </w:r>
      <w:r w:rsidRPr="002D315E">
        <w:rPr>
          <w:lang w:val="en-GB"/>
        </w:rPr>
        <w:fldChar w:fldCharType="end"/>
      </w:r>
      <w:bookmarkEnd w:id="533"/>
      <w:r w:rsidRPr="0005228F">
        <w:rPr>
          <w:rFonts w:cs="Arial"/>
          <w:color w:val="D20000"/>
          <w:lang w:val="en-GB"/>
        </w:rPr>
        <w:t xml:space="preserve">: </w:t>
      </w:r>
      <w:r w:rsidRPr="0005228F">
        <w:rPr>
          <w:rFonts w:cs="Arial"/>
          <w:color w:val="C00000"/>
          <w:lang w:val="en-GB"/>
        </w:rPr>
        <w:t>Tested DVB-T/T2 receivers</w:t>
      </w:r>
    </w:p>
    <w:tbl>
      <w:tblPr>
        <w:tblStyle w:val="TableGrid1"/>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84"/>
        <w:gridCol w:w="1106"/>
        <w:gridCol w:w="7339"/>
      </w:tblGrid>
      <w:tr w:rsidR="00844380" w:rsidRPr="0005228F" w14:paraId="1436D923" w14:textId="77777777" w:rsidTr="00844380">
        <w:trPr>
          <w:trHeight w:val="284"/>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D00000"/>
            <w:vAlign w:val="center"/>
          </w:tcPr>
          <w:p w14:paraId="49881DE0" w14:textId="77777777" w:rsidR="00844380" w:rsidRPr="0005228F" w:rsidRDefault="00844380" w:rsidP="00844380">
            <w:pPr>
              <w:keepNext/>
              <w:keepLines/>
              <w:spacing w:before="120" w:after="120" w:line="320" w:lineRule="atLeast"/>
              <w:jc w:val="center"/>
              <w:rPr>
                <w:rFonts w:cs="Arial"/>
                <w:b/>
                <w:color w:val="FFFFFF" w:themeColor="background1"/>
                <w:szCs w:val="20"/>
                <w:lang w:eastAsia="fr-FR"/>
              </w:rPr>
            </w:pPr>
            <w:r w:rsidRPr="0005228F">
              <w:rPr>
                <w:rFonts w:cs="Arial"/>
                <w:b/>
                <w:color w:val="FFFFFF" w:themeColor="background1"/>
                <w:szCs w:val="20"/>
                <w:lang w:eastAsia="fr-FR"/>
              </w:rPr>
              <w:t>Reference</w:t>
            </w:r>
          </w:p>
        </w:tc>
        <w:tc>
          <w:tcPr>
            <w:tcW w:w="0" w:type="auto"/>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00000"/>
            <w:vAlign w:val="center"/>
          </w:tcPr>
          <w:p w14:paraId="05EF0620" w14:textId="77777777" w:rsidR="00844380" w:rsidRPr="0005228F" w:rsidRDefault="00844380" w:rsidP="00844380">
            <w:pPr>
              <w:keepNext/>
              <w:keepLines/>
              <w:spacing w:before="120"/>
              <w:jc w:val="center"/>
              <w:rPr>
                <w:rFonts w:cs="Arial"/>
                <w:b/>
                <w:color w:val="FFFFFF" w:themeColor="background1"/>
                <w:szCs w:val="20"/>
                <w:lang w:eastAsia="fr-FR"/>
              </w:rPr>
            </w:pPr>
            <w:r w:rsidRPr="0005228F">
              <w:rPr>
                <w:rFonts w:cs="Arial"/>
                <w:b/>
                <w:color w:val="FFFFFF" w:themeColor="background1"/>
                <w:szCs w:val="20"/>
                <w:lang w:eastAsia="fr-FR"/>
              </w:rPr>
              <w:t xml:space="preserve">Date of </w:t>
            </w:r>
          </w:p>
          <w:p w14:paraId="3DCAB4BE" w14:textId="77777777" w:rsidR="00844380" w:rsidRPr="0005228F" w:rsidRDefault="00844380" w:rsidP="00844380">
            <w:pPr>
              <w:keepNext/>
              <w:keepLines/>
              <w:spacing w:after="120"/>
              <w:jc w:val="center"/>
              <w:rPr>
                <w:rFonts w:cs="Arial"/>
                <w:b/>
                <w:color w:val="FFFFFF" w:themeColor="background1"/>
                <w:szCs w:val="20"/>
                <w:lang w:eastAsia="fr-FR"/>
              </w:rPr>
            </w:pPr>
            <w:r w:rsidRPr="0005228F">
              <w:rPr>
                <w:rFonts w:cs="Arial"/>
                <w:b/>
                <w:color w:val="FFFFFF" w:themeColor="background1"/>
                <w:szCs w:val="20"/>
                <w:lang w:eastAsia="fr-FR"/>
              </w:rPr>
              <w:t>purchase</w:t>
            </w:r>
          </w:p>
        </w:tc>
        <w:tc>
          <w:tcPr>
            <w:tcW w:w="0" w:type="auto"/>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D00000"/>
            <w:vAlign w:val="center"/>
          </w:tcPr>
          <w:p w14:paraId="2484C2EE" w14:textId="77777777" w:rsidR="00844380" w:rsidRPr="0005228F" w:rsidRDefault="00844380" w:rsidP="00844380">
            <w:pPr>
              <w:keepNext/>
              <w:keepLines/>
              <w:spacing w:before="120" w:after="40" w:line="360" w:lineRule="auto"/>
              <w:jc w:val="center"/>
              <w:rPr>
                <w:rFonts w:cs="Arial"/>
                <w:b/>
                <w:color w:val="FFFFFF" w:themeColor="background1"/>
                <w:szCs w:val="20"/>
                <w:lang w:eastAsia="fr-FR"/>
              </w:rPr>
            </w:pPr>
            <w:r w:rsidRPr="0005228F">
              <w:rPr>
                <w:rFonts w:cs="Arial"/>
                <w:b/>
                <w:color w:val="FFFFFF" w:themeColor="background1"/>
                <w:szCs w:val="20"/>
                <w:lang w:eastAsia="fr-FR"/>
              </w:rPr>
              <w:t>Comments</w:t>
            </w:r>
          </w:p>
        </w:tc>
      </w:tr>
      <w:tr w:rsidR="00844380" w:rsidRPr="0005228F" w14:paraId="12099F8B" w14:textId="77777777" w:rsidTr="00844380">
        <w:trPr>
          <w:trHeight w:val="284"/>
          <w:jc w:val="center"/>
        </w:trPr>
        <w:tc>
          <w:tcPr>
            <w:tcW w:w="0" w:type="auto"/>
            <w:tcBorders>
              <w:top w:val="single" w:sz="4" w:space="0" w:color="FFFFFF" w:themeColor="background1"/>
            </w:tcBorders>
            <w:vAlign w:val="center"/>
          </w:tcPr>
          <w:p w14:paraId="1734E1CB" w14:textId="77777777" w:rsidR="00844380" w:rsidRPr="0005228F" w:rsidRDefault="00844380" w:rsidP="006675CD">
            <w:pPr>
              <w:pStyle w:val="ECCTabletext"/>
              <w:keepNext/>
              <w:keepLines/>
              <w:spacing w:after="80"/>
              <w:rPr>
                <w:lang w:eastAsia="fr-FR"/>
              </w:rPr>
            </w:pPr>
            <w:r w:rsidRPr="0005228F">
              <w:rPr>
                <w:lang w:eastAsia="fr-FR"/>
              </w:rPr>
              <w:t>TV1</w:t>
            </w:r>
          </w:p>
        </w:tc>
        <w:tc>
          <w:tcPr>
            <w:tcW w:w="0" w:type="auto"/>
            <w:tcBorders>
              <w:top w:val="single" w:sz="4" w:space="0" w:color="FFFFFF" w:themeColor="background1"/>
            </w:tcBorders>
            <w:vAlign w:val="center"/>
          </w:tcPr>
          <w:p w14:paraId="62C6E68F"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tcBorders>
              <w:top w:val="single" w:sz="4" w:space="0" w:color="FFFFFF" w:themeColor="background1"/>
            </w:tcBorders>
            <w:vAlign w:val="center"/>
          </w:tcPr>
          <w:p w14:paraId="0387F689" w14:textId="77777777" w:rsidR="00844380" w:rsidRPr="0005228F" w:rsidRDefault="00844380" w:rsidP="006675CD">
            <w:pPr>
              <w:pStyle w:val="ECCTabletext"/>
              <w:keepNext/>
              <w:keepLines/>
              <w:spacing w:after="80"/>
              <w:rPr>
                <w:lang w:eastAsia="fr-FR"/>
              </w:rPr>
            </w:pPr>
            <w:r w:rsidRPr="0005228F">
              <w:rPr>
                <w:lang w:eastAsia="fr-FR"/>
              </w:rPr>
              <w:t>TV DVB-T/T2/HEVC; UHD HDR (HDR 10, HLG) compatible - low-end equipment</w:t>
            </w:r>
          </w:p>
        </w:tc>
      </w:tr>
      <w:tr w:rsidR="00844380" w:rsidRPr="0005228F" w14:paraId="12F96F21" w14:textId="77777777" w:rsidTr="00844380">
        <w:trPr>
          <w:trHeight w:val="284"/>
          <w:jc w:val="center"/>
        </w:trPr>
        <w:tc>
          <w:tcPr>
            <w:tcW w:w="0" w:type="auto"/>
            <w:vAlign w:val="center"/>
          </w:tcPr>
          <w:p w14:paraId="163A4CB3" w14:textId="77777777" w:rsidR="00844380" w:rsidRPr="0005228F" w:rsidRDefault="00844380" w:rsidP="006675CD">
            <w:pPr>
              <w:pStyle w:val="ECCTabletext"/>
              <w:keepNext/>
              <w:keepLines/>
              <w:spacing w:after="80"/>
              <w:rPr>
                <w:lang w:eastAsia="fr-FR"/>
              </w:rPr>
            </w:pPr>
            <w:r w:rsidRPr="0005228F">
              <w:rPr>
                <w:lang w:eastAsia="fr-FR"/>
              </w:rPr>
              <w:t>TV2</w:t>
            </w:r>
          </w:p>
        </w:tc>
        <w:tc>
          <w:tcPr>
            <w:tcW w:w="0" w:type="auto"/>
            <w:vAlign w:val="center"/>
          </w:tcPr>
          <w:p w14:paraId="559D2127"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vAlign w:val="center"/>
          </w:tcPr>
          <w:p w14:paraId="080DC2DE" w14:textId="77777777" w:rsidR="00844380" w:rsidRPr="0005228F" w:rsidRDefault="00844380" w:rsidP="006675CD">
            <w:pPr>
              <w:pStyle w:val="ECCTabletext"/>
              <w:keepNext/>
              <w:keepLines/>
              <w:spacing w:after="80"/>
              <w:rPr>
                <w:lang w:eastAsia="fr-FR"/>
              </w:rPr>
            </w:pPr>
            <w:r w:rsidRPr="0005228F">
              <w:rPr>
                <w:lang w:eastAsia="fr-FR"/>
              </w:rPr>
              <w:t>TV DVB-T/T2/HEVC; DVB-T2/HEVC compatible - low-end equipment</w:t>
            </w:r>
          </w:p>
        </w:tc>
      </w:tr>
      <w:tr w:rsidR="00844380" w:rsidRPr="0005228F" w14:paraId="45C3B410" w14:textId="77777777" w:rsidTr="00844380">
        <w:trPr>
          <w:trHeight w:val="284"/>
          <w:jc w:val="center"/>
        </w:trPr>
        <w:tc>
          <w:tcPr>
            <w:tcW w:w="0" w:type="auto"/>
            <w:vAlign w:val="center"/>
          </w:tcPr>
          <w:p w14:paraId="06290C79" w14:textId="77777777" w:rsidR="00844380" w:rsidRPr="0005228F" w:rsidRDefault="00844380" w:rsidP="006675CD">
            <w:pPr>
              <w:pStyle w:val="ECCTabletext"/>
              <w:keepNext/>
              <w:keepLines/>
              <w:spacing w:after="80"/>
              <w:rPr>
                <w:lang w:eastAsia="fr-FR"/>
              </w:rPr>
            </w:pPr>
            <w:r w:rsidRPr="0005228F">
              <w:rPr>
                <w:lang w:eastAsia="fr-FR"/>
              </w:rPr>
              <w:t>TV3</w:t>
            </w:r>
          </w:p>
        </w:tc>
        <w:tc>
          <w:tcPr>
            <w:tcW w:w="0" w:type="auto"/>
            <w:vAlign w:val="center"/>
          </w:tcPr>
          <w:p w14:paraId="6FD03C5F"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vAlign w:val="center"/>
          </w:tcPr>
          <w:p w14:paraId="22A8EE1E" w14:textId="77777777" w:rsidR="00844380" w:rsidRPr="0005228F" w:rsidRDefault="00844380" w:rsidP="006675CD">
            <w:pPr>
              <w:pStyle w:val="ECCTabletext"/>
              <w:keepNext/>
              <w:keepLines/>
              <w:spacing w:after="80"/>
              <w:rPr>
                <w:lang w:eastAsia="fr-FR"/>
              </w:rPr>
            </w:pPr>
            <w:r w:rsidRPr="0005228F">
              <w:rPr>
                <w:lang w:eastAsia="fr-FR"/>
              </w:rPr>
              <w:t>TV DVB-T/T2/HEVC; UHD HDR (HDR 10, HDR 10+) compatible - low-end equipment</w:t>
            </w:r>
          </w:p>
        </w:tc>
      </w:tr>
      <w:tr w:rsidR="00844380" w:rsidRPr="00E06A0A" w14:paraId="13D58283" w14:textId="77777777" w:rsidTr="00844380">
        <w:trPr>
          <w:trHeight w:val="284"/>
          <w:jc w:val="center"/>
        </w:trPr>
        <w:tc>
          <w:tcPr>
            <w:tcW w:w="0" w:type="auto"/>
            <w:vAlign w:val="center"/>
          </w:tcPr>
          <w:p w14:paraId="7FDFA85E" w14:textId="77777777" w:rsidR="00844380" w:rsidRPr="0005228F" w:rsidRDefault="00844380" w:rsidP="006675CD">
            <w:pPr>
              <w:pStyle w:val="ECCTabletext"/>
              <w:keepNext/>
              <w:keepLines/>
              <w:spacing w:after="80"/>
              <w:rPr>
                <w:lang w:eastAsia="fr-FR"/>
              </w:rPr>
            </w:pPr>
            <w:r w:rsidRPr="0005228F">
              <w:rPr>
                <w:lang w:eastAsia="fr-FR"/>
              </w:rPr>
              <w:t>TV4</w:t>
            </w:r>
          </w:p>
        </w:tc>
        <w:tc>
          <w:tcPr>
            <w:tcW w:w="0" w:type="auto"/>
            <w:vAlign w:val="center"/>
          </w:tcPr>
          <w:p w14:paraId="424B2731" w14:textId="77777777" w:rsidR="00844380" w:rsidRPr="0005228F" w:rsidRDefault="00844380" w:rsidP="006675CD">
            <w:pPr>
              <w:pStyle w:val="ECCTabletext"/>
              <w:keepNext/>
              <w:keepLines/>
              <w:spacing w:after="80"/>
              <w:rPr>
                <w:lang w:eastAsia="fr-FR"/>
              </w:rPr>
            </w:pPr>
            <w:r w:rsidRPr="0005228F">
              <w:rPr>
                <w:lang w:eastAsia="fr-FR"/>
              </w:rPr>
              <w:t>2014</w:t>
            </w:r>
          </w:p>
        </w:tc>
        <w:tc>
          <w:tcPr>
            <w:tcW w:w="0" w:type="auto"/>
            <w:vAlign w:val="center"/>
          </w:tcPr>
          <w:p w14:paraId="582B652E" w14:textId="77777777" w:rsidR="00844380" w:rsidRPr="002D315E" w:rsidRDefault="00844380" w:rsidP="006675CD">
            <w:pPr>
              <w:pStyle w:val="ECCTabletext"/>
              <w:keepNext/>
              <w:keepLines/>
              <w:spacing w:after="80"/>
              <w:rPr>
                <w:lang w:val="de-DE" w:eastAsia="fr-FR"/>
              </w:rPr>
            </w:pPr>
            <w:r w:rsidRPr="002D315E">
              <w:rPr>
                <w:lang w:val="de-DE" w:eastAsia="fr-FR"/>
              </w:rPr>
              <w:t>TV DVB-T/T2/MPEG4 (UHD)</w:t>
            </w:r>
          </w:p>
        </w:tc>
      </w:tr>
      <w:tr w:rsidR="00844380" w:rsidRPr="0005228F" w14:paraId="2E8AFFC8" w14:textId="77777777" w:rsidTr="00844380">
        <w:trPr>
          <w:trHeight w:val="284"/>
          <w:jc w:val="center"/>
        </w:trPr>
        <w:tc>
          <w:tcPr>
            <w:tcW w:w="0" w:type="auto"/>
            <w:vAlign w:val="center"/>
          </w:tcPr>
          <w:p w14:paraId="00FC852E" w14:textId="77777777" w:rsidR="00844380" w:rsidRPr="0005228F" w:rsidRDefault="00844380" w:rsidP="006675CD">
            <w:pPr>
              <w:pStyle w:val="ECCTabletext"/>
              <w:keepNext/>
              <w:keepLines/>
              <w:spacing w:after="80"/>
              <w:rPr>
                <w:lang w:eastAsia="fr-FR"/>
              </w:rPr>
            </w:pPr>
            <w:r w:rsidRPr="0005228F">
              <w:rPr>
                <w:lang w:eastAsia="fr-FR"/>
              </w:rPr>
              <w:t>TV5</w:t>
            </w:r>
          </w:p>
        </w:tc>
        <w:tc>
          <w:tcPr>
            <w:tcW w:w="0" w:type="auto"/>
            <w:vAlign w:val="center"/>
          </w:tcPr>
          <w:p w14:paraId="728DE1EA" w14:textId="77777777" w:rsidR="00844380" w:rsidRPr="0005228F" w:rsidRDefault="00844380" w:rsidP="006675CD">
            <w:pPr>
              <w:pStyle w:val="ECCTabletext"/>
              <w:keepNext/>
              <w:keepLines/>
              <w:spacing w:after="80"/>
              <w:rPr>
                <w:lang w:eastAsia="fr-FR"/>
              </w:rPr>
            </w:pPr>
            <w:r w:rsidRPr="0005228F">
              <w:rPr>
                <w:lang w:eastAsia="fr-FR"/>
              </w:rPr>
              <w:t>2014</w:t>
            </w:r>
          </w:p>
        </w:tc>
        <w:tc>
          <w:tcPr>
            <w:tcW w:w="0" w:type="auto"/>
            <w:vAlign w:val="center"/>
          </w:tcPr>
          <w:p w14:paraId="4820D4A8" w14:textId="77777777" w:rsidR="00844380" w:rsidRPr="002D315E" w:rsidRDefault="00844380" w:rsidP="006675CD">
            <w:pPr>
              <w:pStyle w:val="ECCTabletext"/>
              <w:keepNext/>
              <w:keepLines/>
              <w:spacing w:after="80"/>
            </w:pPr>
            <w:r w:rsidRPr="002D315E">
              <w:t>TV DVB-T/T2/MPEG4 (Full HD)</w:t>
            </w:r>
          </w:p>
        </w:tc>
      </w:tr>
      <w:tr w:rsidR="00844380" w:rsidRPr="0005228F" w14:paraId="6F9B6524" w14:textId="77777777" w:rsidTr="00844380">
        <w:trPr>
          <w:trHeight w:val="284"/>
          <w:jc w:val="center"/>
        </w:trPr>
        <w:tc>
          <w:tcPr>
            <w:tcW w:w="0" w:type="auto"/>
            <w:vAlign w:val="center"/>
          </w:tcPr>
          <w:p w14:paraId="258371D3" w14:textId="77777777" w:rsidR="00844380" w:rsidRPr="0005228F" w:rsidRDefault="00844380" w:rsidP="006675CD">
            <w:pPr>
              <w:pStyle w:val="ECCTabletext"/>
              <w:keepNext/>
              <w:keepLines/>
              <w:spacing w:after="80"/>
              <w:rPr>
                <w:lang w:eastAsia="fr-FR"/>
              </w:rPr>
            </w:pPr>
            <w:r w:rsidRPr="0005228F">
              <w:rPr>
                <w:lang w:eastAsia="fr-FR"/>
              </w:rPr>
              <w:t>TV6</w:t>
            </w:r>
          </w:p>
        </w:tc>
        <w:tc>
          <w:tcPr>
            <w:tcW w:w="0" w:type="auto"/>
            <w:vAlign w:val="center"/>
          </w:tcPr>
          <w:p w14:paraId="3EB28125" w14:textId="77777777" w:rsidR="00844380" w:rsidRPr="0005228F" w:rsidRDefault="00844380" w:rsidP="006675CD">
            <w:pPr>
              <w:pStyle w:val="ECCTabletext"/>
              <w:keepNext/>
              <w:keepLines/>
              <w:spacing w:after="80"/>
              <w:rPr>
                <w:lang w:eastAsia="fr-FR"/>
              </w:rPr>
            </w:pPr>
            <w:r w:rsidRPr="0005228F">
              <w:rPr>
                <w:lang w:eastAsia="fr-FR"/>
              </w:rPr>
              <w:t>2014</w:t>
            </w:r>
          </w:p>
        </w:tc>
        <w:tc>
          <w:tcPr>
            <w:tcW w:w="0" w:type="auto"/>
            <w:vAlign w:val="center"/>
          </w:tcPr>
          <w:p w14:paraId="61114BF2" w14:textId="77777777" w:rsidR="00844380" w:rsidRPr="002D315E" w:rsidRDefault="00844380" w:rsidP="006675CD">
            <w:pPr>
              <w:pStyle w:val="ECCTabletext"/>
              <w:keepNext/>
              <w:keepLines/>
              <w:spacing w:after="80"/>
            </w:pPr>
            <w:r w:rsidRPr="002D315E">
              <w:t>TV DVB-T/T2/MPEG4 (Full HD)</w:t>
            </w:r>
          </w:p>
        </w:tc>
      </w:tr>
      <w:tr w:rsidR="00844380" w:rsidRPr="0005228F" w14:paraId="1407BC60" w14:textId="77777777" w:rsidTr="00844380">
        <w:trPr>
          <w:trHeight w:val="284"/>
          <w:jc w:val="center"/>
        </w:trPr>
        <w:tc>
          <w:tcPr>
            <w:tcW w:w="0" w:type="auto"/>
            <w:vAlign w:val="center"/>
          </w:tcPr>
          <w:p w14:paraId="37841B4D" w14:textId="77777777" w:rsidR="00844380" w:rsidRPr="0005228F" w:rsidRDefault="00844380" w:rsidP="006675CD">
            <w:pPr>
              <w:pStyle w:val="ECCTabletext"/>
              <w:keepNext/>
              <w:keepLines/>
              <w:spacing w:after="80"/>
              <w:rPr>
                <w:lang w:eastAsia="fr-FR"/>
              </w:rPr>
            </w:pPr>
            <w:r w:rsidRPr="0005228F">
              <w:rPr>
                <w:lang w:eastAsia="fr-FR"/>
              </w:rPr>
              <w:t>TV7</w:t>
            </w:r>
          </w:p>
        </w:tc>
        <w:tc>
          <w:tcPr>
            <w:tcW w:w="0" w:type="auto"/>
            <w:vAlign w:val="center"/>
          </w:tcPr>
          <w:p w14:paraId="62183150" w14:textId="77777777" w:rsidR="00844380" w:rsidRPr="0005228F" w:rsidRDefault="00844380" w:rsidP="006675CD">
            <w:pPr>
              <w:pStyle w:val="ECCTabletext"/>
              <w:keepNext/>
              <w:keepLines/>
              <w:spacing w:after="80"/>
              <w:rPr>
                <w:lang w:eastAsia="fr-FR"/>
              </w:rPr>
            </w:pPr>
            <w:r w:rsidRPr="0005228F">
              <w:rPr>
                <w:lang w:eastAsia="fr-FR"/>
              </w:rPr>
              <w:t>2014</w:t>
            </w:r>
          </w:p>
        </w:tc>
        <w:tc>
          <w:tcPr>
            <w:tcW w:w="0" w:type="auto"/>
            <w:vAlign w:val="center"/>
          </w:tcPr>
          <w:p w14:paraId="5528A9D2" w14:textId="77777777" w:rsidR="00844380" w:rsidRPr="002D315E" w:rsidRDefault="00844380" w:rsidP="006675CD">
            <w:pPr>
              <w:pStyle w:val="ECCTabletext"/>
              <w:keepNext/>
              <w:keepLines/>
              <w:spacing w:after="80"/>
            </w:pPr>
            <w:r w:rsidRPr="002D315E">
              <w:t>TV DVB-T/T2/MPEG4 (Full HD)</w:t>
            </w:r>
          </w:p>
        </w:tc>
      </w:tr>
      <w:tr w:rsidR="00844380" w:rsidRPr="0005228F" w14:paraId="71E9FB77" w14:textId="77777777" w:rsidTr="00844380">
        <w:trPr>
          <w:trHeight w:val="284"/>
          <w:jc w:val="center"/>
        </w:trPr>
        <w:tc>
          <w:tcPr>
            <w:tcW w:w="0" w:type="auto"/>
            <w:vAlign w:val="center"/>
          </w:tcPr>
          <w:p w14:paraId="07D2759C" w14:textId="77777777" w:rsidR="00844380" w:rsidRPr="0005228F" w:rsidRDefault="00844380" w:rsidP="006675CD">
            <w:pPr>
              <w:pStyle w:val="ECCTabletext"/>
              <w:keepNext/>
              <w:keepLines/>
              <w:spacing w:after="80"/>
              <w:rPr>
                <w:lang w:eastAsia="fr-FR"/>
              </w:rPr>
            </w:pPr>
            <w:r w:rsidRPr="0005228F">
              <w:rPr>
                <w:lang w:eastAsia="fr-FR"/>
              </w:rPr>
              <w:t>TV8</w:t>
            </w:r>
          </w:p>
        </w:tc>
        <w:tc>
          <w:tcPr>
            <w:tcW w:w="0" w:type="auto"/>
            <w:vAlign w:val="center"/>
          </w:tcPr>
          <w:p w14:paraId="2FF6A722"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vAlign w:val="center"/>
          </w:tcPr>
          <w:p w14:paraId="24768571" w14:textId="77777777" w:rsidR="00844380" w:rsidRPr="0005228F" w:rsidRDefault="00844380" w:rsidP="006675CD">
            <w:pPr>
              <w:pStyle w:val="ECCTabletext"/>
              <w:keepNext/>
              <w:keepLines/>
              <w:spacing w:after="80"/>
              <w:rPr>
                <w:lang w:eastAsia="fr-FR"/>
              </w:rPr>
            </w:pPr>
            <w:r w:rsidRPr="0005228F">
              <w:rPr>
                <w:lang w:eastAsia="fr-FR"/>
              </w:rPr>
              <w:t>TV DVB-T2/HEVC (UHD) - low-end equipment</w:t>
            </w:r>
          </w:p>
        </w:tc>
      </w:tr>
      <w:tr w:rsidR="00844380" w:rsidRPr="0005228F" w14:paraId="5C489E2D" w14:textId="77777777" w:rsidTr="00844380">
        <w:trPr>
          <w:trHeight w:val="284"/>
          <w:jc w:val="center"/>
        </w:trPr>
        <w:tc>
          <w:tcPr>
            <w:tcW w:w="0" w:type="auto"/>
            <w:vAlign w:val="center"/>
          </w:tcPr>
          <w:p w14:paraId="38610602" w14:textId="77777777" w:rsidR="00844380" w:rsidRPr="0005228F" w:rsidRDefault="00844380" w:rsidP="006675CD">
            <w:pPr>
              <w:pStyle w:val="ECCTabletext"/>
              <w:keepNext/>
              <w:keepLines/>
              <w:spacing w:after="80"/>
              <w:rPr>
                <w:lang w:eastAsia="fr-FR"/>
              </w:rPr>
            </w:pPr>
            <w:r w:rsidRPr="0005228F">
              <w:rPr>
                <w:lang w:eastAsia="fr-FR"/>
              </w:rPr>
              <w:t>TV9</w:t>
            </w:r>
          </w:p>
        </w:tc>
        <w:tc>
          <w:tcPr>
            <w:tcW w:w="0" w:type="auto"/>
            <w:vAlign w:val="center"/>
          </w:tcPr>
          <w:p w14:paraId="7D304547"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vAlign w:val="center"/>
          </w:tcPr>
          <w:p w14:paraId="3FDEAABB" w14:textId="77777777" w:rsidR="00844380" w:rsidRPr="0005228F" w:rsidRDefault="00844380" w:rsidP="006675CD">
            <w:pPr>
              <w:pStyle w:val="ECCTabletext"/>
              <w:keepNext/>
              <w:keepLines/>
              <w:spacing w:after="80"/>
              <w:rPr>
                <w:lang w:eastAsia="fr-FR"/>
              </w:rPr>
            </w:pPr>
            <w:r w:rsidRPr="0005228F">
              <w:rPr>
                <w:lang w:eastAsia="fr-FR"/>
              </w:rPr>
              <w:t>TV DVB-T2/HEVC (UHD/HDR) - low-end equipment</w:t>
            </w:r>
          </w:p>
        </w:tc>
      </w:tr>
      <w:tr w:rsidR="00844380" w:rsidRPr="0005228F" w14:paraId="1E4EA9A3" w14:textId="77777777" w:rsidTr="00844380">
        <w:trPr>
          <w:trHeight w:val="284"/>
          <w:jc w:val="center"/>
        </w:trPr>
        <w:tc>
          <w:tcPr>
            <w:tcW w:w="0" w:type="auto"/>
            <w:vAlign w:val="center"/>
          </w:tcPr>
          <w:p w14:paraId="68E900CF" w14:textId="77777777" w:rsidR="00844380" w:rsidRPr="0005228F" w:rsidRDefault="00844380" w:rsidP="006675CD">
            <w:pPr>
              <w:pStyle w:val="ECCTabletext"/>
              <w:keepNext/>
              <w:keepLines/>
              <w:spacing w:after="80"/>
              <w:rPr>
                <w:lang w:eastAsia="fr-FR"/>
              </w:rPr>
            </w:pPr>
            <w:r w:rsidRPr="0005228F">
              <w:rPr>
                <w:lang w:eastAsia="fr-FR"/>
              </w:rPr>
              <w:t>TV10</w:t>
            </w:r>
          </w:p>
        </w:tc>
        <w:tc>
          <w:tcPr>
            <w:tcW w:w="0" w:type="auto"/>
            <w:vAlign w:val="center"/>
          </w:tcPr>
          <w:p w14:paraId="4DD0E495"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vAlign w:val="center"/>
          </w:tcPr>
          <w:p w14:paraId="61DE0ABC" w14:textId="77777777" w:rsidR="00844380" w:rsidRPr="0005228F" w:rsidRDefault="00844380" w:rsidP="006675CD">
            <w:pPr>
              <w:pStyle w:val="ECCTabletext"/>
              <w:keepNext/>
              <w:keepLines/>
              <w:spacing w:after="80"/>
              <w:rPr>
                <w:lang w:eastAsia="fr-FR"/>
              </w:rPr>
            </w:pPr>
            <w:r w:rsidRPr="0005228F">
              <w:rPr>
                <w:lang w:eastAsia="fr-FR"/>
              </w:rPr>
              <w:t>TV DVB-T2/HEVC (UHD) - mid-range equipment</w:t>
            </w:r>
          </w:p>
        </w:tc>
      </w:tr>
      <w:tr w:rsidR="00844380" w:rsidRPr="0005228F" w14:paraId="66A27BA6" w14:textId="77777777" w:rsidTr="00844380">
        <w:trPr>
          <w:trHeight w:val="284"/>
          <w:jc w:val="center"/>
        </w:trPr>
        <w:tc>
          <w:tcPr>
            <w:tcW w:w="0" w:type="auto"/>
            <w:vAlign w:val="center"/>
          </w:tcPr>
          <w:p w14:paraId="4ACE95CD" w14:textId="77777777" w:rsidR="00844380" w:rsidRPr="0005228F" w:rsidRDefault="00844380" w:rsidP="006675CD">
            <w:pPr>
              <w:pStyle w:val="ECCTabletext"/>
              <w:keepNext/>
              <w:keepLines/>
              <w:spacing w:after="80"/>
              <w:rPr>
                <w:lang w:eastAsia="fr-FR"/>
              </w:rPr>
            </w:pPr>
            <w:r w:rsidRPr="0005228F">
              <w:rPr>
                <w:lang w:eastAsia="fr-FR"/>
              </w:rPr>
              <w:t>STB1</w:t>
            </w:r>
          </w:p>
        </w:tc>
        <w:tc>
          <w:tcPr>
            <w:tcW w:w="0" w:type="auto"/>
            <w:vAlign w:val="center"/>
          </w:tcPr>
          <w:p w14:paraId="7255AD2A"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vAlign w:val="center"/>
          </w:tcPr>
          <w:p w14:paraId="5BE12056" w14:textId="77777777" w:rsidR="00844380" w:rsidRPr="0005228F" w:rsidRDefault="00844380" w:rsidP="006675CD">
            <w:pPr>
              <w:pStyle w:val="ECCTabletext"/>
              <w:keepNext/>
              <w:keepLines/>
              <w:spacing w:after="80"/>
              <w:rPr>
                <w:lang w:eastAsia="fr-FR"/>
              </w:rPr>
            </w:pPr>
            <w:r w:rsidRPr="0005228F">
              <w:rPr>
                <w:lang w:eastAsia="fr-FR"/>
              </w:rPr>
              <w:t>Set-top box DVB-T/T2/HEVC (UHD) - low-end equipment</w:t>
            </w:r>
          </w:p>
        </w:tc>
      </w:tr>
      <w:tr w:rsidR="00844380" w:rsidRPr="0005228F" w14:paraId="73CD1565" w14:textId="77777777" w:rsidTr="00844380">
        <w:trPr>
          <w:trHeight w:val="284"/>
          <w:jc w:val="center"/>
        </w:trPr>
        <w:tc>
          <w:tcPr>
            <w:tcW w:w="0" w:type="auto"/>
            <w:vAlign w:val="center"/>
          </w:tcPr>
          <w:p w14:paraId="026E8B8A" w14:textId="77777777" w:rsidR="00844380" w:rsidRPr="0005228F" w:rsidRDefault="00844380" w:rsidP="006675CD">
            <w:pPr>
              <w:pStyle w:val="ECCTabletext"/>
              <w:keepNext/>
              <w:keepLines/>
              <w:spacing w:after="80"/>
              <w:rPr>
                <w:lang w:eastAsia="fr-FR"/>
              </w:rPr>
            </w:pPr>
            <w:r w:rsidRPr="0005228F">
              <w:rPr>
                <w:lang w:eastAsia="fr-FR"/>
              </w:rPr>
              <w:t>STB2</w:t>
            </w:r>
          </w:p>
        </w:tc>
        <w:tc>
          <w:tcPr>
            <w:tcW w:w="0" w:type="auto"/>
            <w:vAlign w:val="center"/>
          </w:tcPr>
          <w:p w14:paraId="65EBE6C0" w14:textId="77777777" w:rsidR="00844380" w:rsidRPr="0005228F" w:rsidRDefault="00844380" w:rsidP="006675CD">
            <w:pPr>
              <w:pStyle w:val="ECCTabletext"/>
              <w:keepNext/>
              <w:keepLines/>
              <w:spacing w:after="80"/>
              <w:rPr>
                <w:lang w:eastAsia="fr-FR"/>
              </w:rPr>
            </w:pPr>
            <w:r w:rsidRPr="0005228F">
              <w:rPr>
                <w:lang w:eastAsia="fr-FR"/>
              </w:rPr>
              <w:t>2018</w:t>
            </w:r>
          </w:p>
        </w:tc>
        <w:tc>
          <w:tcPr>
            <w:tcW w:w="0" w:type="auto"/>
            <w:vAlign w:val="center"/>
          </w:tcPr>
          <w:p w14:paraId="260047BE" w14:textId="77777777" w:rsidR="00844380" w:rsidRPr="0005228F" w:rsidRDefault="00844380" w:rsidP="006675CD">
            <w:pPr>
              <w:pStyle w:val="ECCTabletext"/>
              <w:keepNext/>
              <w:keepLines/>
              <w:spacing w:after="80"/>
              <w:rPr>
                <w:lang w:eastAsia="fr-FR"/>
              </w:rPr>
            </w:pPr>
            <w:r w:rsidRPr="0005228F">
              <w:rPr>
                <w:lang w:eastAsia="fr-FR"/>
              </w:rPr>
              <w:t xml:space="preserve">Set-top box DVB-T/T2/HEVC (HD) - low-end equipment </w:t>
            </w:r>
          </w:p>
        </w:tc>
      </w:tr>
    </w:tbl>
    <w:p w14:paraId="1DBAA793" w14:textId="77777777" w:rsidR="00844380" w:rsidRPr="0005228F" w:rsidRDefault="00844380" w:rsidP="00844380">
      <w:pPr>
        <w:numPr>
          <w:ilvl w:val="3"/>
          <w:numId w:val="6"/>
        </w:numPr>
        <w:spacing w:before="360"/>
        <w:outlineLvl w:val="3"/>
        <w:rPr>
          <w:rFonts w:cs="Arial"/>
          <w:bCs/>
          <w:i/>
          <w:color w:val="D2232A"/>
          <w:szCs w:val="26"/>
        </w:rPr>
      </w:pPr>
      <w:bookmarkStart w:id="534" w:name="_Toc4595879"/>
      <w:r w:rsidRPr="0005228F">
        <w:rPr>
          <w:rFonts w:cs="Arial"/>
          <w:bCs/>
          <w:i/>
          <w:color w:val="D2232A"/>
          <w:szCs w:val="26"/>
        </w:rPr>
        <w:t>Measurement results</w:t>
      </w:r>
      <w:bookmarkEnd w:id="534"/>
    </w:p>
    <w:p w14:paraId="1CBB6AD3" w14:textId="77777777" w:rsidR="00844380" w:rsidRPr="0005228F" w:rsidRDefault="00844380" w:rsidP="00844380">
      <w:r w:rsidRPr="0005228F">
        <w:t xml:space="preserve">The results of these measurements are presented in the following sections in </w:t>
      </w:r>
      <w:r w:rsidRPr="002D315E">
        <w:rPr>
          <w:rStyle w:val="ECCParagraph"/>
        </w:rPr>
        <w:fldChar w:fldCharType="begin"/>
      </w:r>
      <w:r w:rsidRPr="002D315E">
        <w:rPr>
          <w:rStyle w:val="ECCParagraph"/>
        </w:rPr>
        <w:instrText xml:space="preserve"> REF _Ref29914275 \h  \* MERGEFORMAT </w:instrText>
      </w:r>
      <w:r w:rsidRPr="002D315E">
        <w:rPr>
          <w:rStyle w:val="ECCParagraph"/>
        </w:rPr>
      </w:r>
      <w:r w:rsidRPr="002D315E">
        <w:rPr>
          <w:rStyle w:val="ECCParagraph"/>
        </w:rPr>
        <w:fldChar w:fldCharType="separate"/>
      </w:r>
      <w:r w:rsidRPr="002D315E">
        <w:rPr>
          <w:rStyle w:val="ECCParagraph"/>
        </w:rPr>
        <w:t>Table 15</w:t>
      </w:r>
      <w:r w:rsidRPr="002D315E">
        <w:rPr>
          <w:rStyle w:val="ECCParagraph"/>
        </w:rPr>
        <w:fldChar w:fldCharType="end"/>
      </w:r>
      <w:r w:rsidRPr="002D315E">
        <w:rPr>
          <w:rStyle w:val="ECCParagraph"/>
        </w:rPr>
        <w:t xml:space="preserve"> to </w:t>
      </w:r>
      <w:r w:rsidRPr="002D315E">
        <w:rPr>
          <w:rStyle w:val="ECCParagraph"/>
        </w:rPr>
        <w:fldChar w:fldCharType="begin"/>
      </w:r>
      <w:r w:rsidRPr="002D315E">
        <w:rPr>
          <w:rStyle w:val="ECCParagraph"/>
        </w:rPr>
        <w:instrText xml:space="preserve"> REF _Ref29914313 \h  \* MERGEFORMAT </w:instrText>
      </w:r>
      <w:r w:rsidRPr="002D315E">
        <w:rPr>
          <w:rStyle w:val="ECCParagraph"/>
        </w:rPr>
      </w:r>
      <w:r w:rsidRPr="002D315E">
        <w:rPr>
          <w:rStyle w:val="ECCParagraph"/>
        </w:rPr>
        <w:fldChar w:fldCharType="separate"/>
      </w:r>
      <w:r w:rsidRPr="002D315E">
        <w:rPr>
          <w:rStyle w:val="ECCParagraph"/>
        </w:rPr>
        <w:t>Table 20</w:t>
      </w:r>
      <w:r w:rsidRPr="002D315E">
        <w:rPr>
          <w:rStyle w:val="ECCParagraph"/>
        </w:rPr>
        <w:fldChar w:fldCharType="end"/>
      </w:r>
      <w:r w:rsidRPr="002D315E">
        <w:rPr>
          <w:rStyle w:val="ECCParagraph"/>
        </w:rPr>
        <w:t>.</w:t>
      </w:r>
    </w:p>
    <w:p w14:paraId="5CFDF1E0" w14:textId="77777777" w:rsidR="00844380" w:rsidRPr="0005228F" w:rsidRDefault="00844380" w:rsidP="002D315E">
      <w:pPr>
        <w:keepNext/>
        <w:keepLines/>
        <w:numPr>
          <w:ilvl w:val="3"/>
          <w:numId w:val="6"/>
        </w:numPr>
        <w:spacing w:before="360"/>
        <w:outlineLvl w:val="3"/>
        <w:rPr>
          <w:rFonts w:cs="Arial"/>
          <w:bCs/>
          <w:i/>
          <w:color w:val="D2232A"/>
          <w:szCs w:val="26"/>
        </w:rPr>
      </w:pPr>
      <w:bookmarkStart w:id="535" w:name="_Toc4595880"/>
      <w:r w:rsidRPr="0005228F">
        <w:rPr>
          <w:rFonts w:cs="Arial"/>
          <w:bCs/>
          <w:i/>
          <w:color w:val="D2232A"/>
          <w:szCs w:val="26"/>
        </w:rPr>
        <w:t>Performance of DTT receivers under Gaussian channel conditions</w:t>
      </w:r>
      <w:bookmarkEnd w:id="535"/>
    </w:p>
    <w:p w14:paraId="1534F452" w14:textId="43EAC76C" w:rsidR="00844380" w:rsidRPr="0005228F" w:rsidRDefault="00844380" w:rsidP="004B7F6A">
      <w:pPr>
        <w:pStyle w:val="Caption"/>
        <w:rPr>
          <w:lang w:val="en-GB"/>
        </w:rPr>
      </w:pPr>
      <w:bookmarkStart w:id="536" w:name="_Ref29914275"/>
      <w:r w:rsidRPr="0005228F">
        <w:rPr>
          <w:lang w:val="en-GB"/>
        </w:rPr>
        <w:t xml:space="preserve">Table </w:t>
      </w:r>
      <w:r w:rsidRPr="002D315E">
        <w:rPr>
          <w:lang w:val="en-GB"/>
        </w:rPr>
        <w:fldChar w:fldCharType="begin"/>
      </w:r>
      <w:r w:rsidRPr="0005228F">
        <w:rPr>
          <w:lang w:val="en-GB"/>
        </w:rPr>
        <w:instrText xml:space="preserve"> SEQ Table \* ARABIC </w:instrText>
      </w:r>
      <w:r w:rsidRPr="002D315E">
        <w:rPr>
          <w:lang w:val="en-GB"/>
        </w:rPr>
        <w:fldChar w:fldCharType="separate"/>
      </w:r>
      <w:r w:rsidR="00657E88">
        <w:rPr>
          <w:noProof/>
          <w:lang w:val="en-GB"/>
        </w:rPr>
        <w:t>15</w:t>
      </w:r>
      <w:r w:rsidRPr="002D315E">
        <w:rPr>
          <w:lang w:val="en-GB"/>
        </w:rPr>
        <w:fldChar w:fldCharType="end"/>
      </w:r>
      <w:bookmarkEnd w:id="536"/>
      <w:r w:rsidRPr="0005228F">
        <w:rPr>
          <w:lang w:val="en-GB"/>
        </w:rPr>
        <w:t>: Performance of DTT receivers under Gaussian channel conditions</w:t>
      </w:r>
    </w:p>
    <w:tbl>
      <w:tblPr>
        <w:tblW w:w="9753"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91"/>
        <w:gridCol w:w="713"/>
        <w:gridCol w:w="714"/>
        <w:gridCol w:w="713"/>
        <w:gridCol w:w="714"/>
        <w:gridCol w:w="713"/>
        <w:gridCol w:w="714"/>
        <w:gridCol w:w="713"/>
        <w:gridCol w:w="714"/>
        <w:gridCol w:w="713"/>
        <w:gridCol w:w="714"/>
        <w:gridCol w:w="713"/>
        <w:gridCol w:w="714"/>
      </w:tblGrid>
      <w:tr w:rsidR="00844380" w:rsidRPr="0005228F" w14:paraId="756788BD" w14:textId="77777777" w:rsidTr="00844380">
        <w:trPr>
          <w:jc w:val="center"/>
        </w:trPr>
        <w:tc>
          <w:tcPr>
            <w:tcW w:w="9753" w:type="dxa"/>
            <w:gridSpan w:val="13"/>
            <w:shd w:val="clear" w:color="auto" w:fill="D20000"/>
            <w:vAlign w:val="center"/>
          </w:tcPr>
          <w:p w14:paraId="2B8DAE61" w14:textId="77777777" w:rsidR="00844380" w:rsidRPr="0005228F" w:rsidRDefault="00844380" w:rsidP="00844380">
            <w:pPr>
              <w:keepNext/>
              <w:spacing w:before="120" w:after="120"/>
              <w:jc w:val="center"/>
              <w:rPr>
                <w:rFonts w:cs="Arial"/>
                <w:color w:val="FFFFFF" w:themeColor="background1"/>
                <w:szCs w:val="20"/>
              </w:rPr>
            </w:pPr>
            <w:r w:rsidRPr="0005228F">
              <w:rPr>
                <w:rFonts w:cs="Arial"/>
                <w:b/>
                <w:color w:val="FFFFFF" w:themeColor="background1"/>
                <w:szCs w:val="20"/>
              </w:rPr>
              <w:t>DTT f</w:t>
            </w:r>
            <w:r w:rsidRPr="0005228F">
              <w:rPr>
                <w:rFonts w:cs="Arial"/>
                <w:b/>
                <w:color w:val="FFFFFF" w:themeColor="background1"/>
                <w:szCs w:val="20"/>
                <w:vertAlign w:val="subscript"/>
              </w:rPr>
              <w:t>c</w:t>
            </w:r>
            <w:r w:rsidRPr="0005228F">
              <w:rPr>
                <w:rFonts w:cs="Arial"/>
                <w:b/>
                <w:color w:val="FFFFFF" w:themeColor="background1"/>
                <w:szCs w:val="20"/>
              </w:rPr>
              <w:t xml:space="preserve"> = 474 MHz</w:t>
            </w:r>
          </w:p>
        </w:tc>
      </w:tr>
      <w:tr w:rsidR="00844380" w:rsidRPr="0005228F" w14:paraId="3225556A" w14:textId="77777777" w:rsidTr="00844380">
        <w:trPr>
          <w:jc w:val="center"/>
        </w:trPr>
        <w:tc>
          <w:tcPr>
            <w:tcW w:w="9753" w:type="dxa"/>
            <w:gridSpan w:val="13"/>
            <w:shd w:val="clear" w:color="auto" w:fill="F2F2F2" w:themeFill="background1" w:themeFillShade="F2"/>
            <w:vAlign w:val="center"/>
          </w:tcPr>
          <w:p w14:paraId="1FF5C222" w14:textId="77777777" w:rsidR="00844380" w:rsidRPr="0005228F" w:rsidRDefault="00844380" w:rsidP="00844380">
            <w:pPr>
              <w:keepNext/>
              <w:jc w:val="center"/>
              <w:rPr>
                <w:rFonts w:cs="Arial"/>
                <w:b/>
                <w:szCs w:val="20"/>
              </w:rPr>
            </w:pPr>
            <w:r w:rsidRPr="0005228F">
              <w:rPr>
                <w:rFonts w:cs="Arial"/>
                <w:b/>
                <w:szCs w:val="20"/>
              </w:rPr>
              <w:t>DVB-T2 receivers</w:t>
            </w:r>
          </w:p>
        </w:tc>
      </w:tr>
      <w:tr w:rsidR="00844380" w:rsidRPr="0005228F" w14:paraId="2C928422" w14:textId="77777777" w:rsidTr="002D315E">
        <w:trPr>
          <w:jc w:val="center"/>
        </w:trPr>
        <w:tc>
          <w:tcPr>
            <w:tcW w:w="1191" w:type="dxa"/>
            <w:vAlign w:val="center"/>
          </w:tcPr>
          <w:p w14:paraId="5D4A8CC9" w14:textId="77777777" w:rsidR="00844380" w:rsidRPr="0005228F" w:rsidRDefault="00844380" w:rsidP="001B2B20">
            <w:pPr>
              <w:keepNext/>
              <w:spacing w:before="0"/>
              <w:rPr>
                <w:rFonts w:cs="Arial"/>
                <w:szCs w:val="20"/>
              </w:rPr>
            </w:pPr>
          </w:p>
        </w:tc>
        <w:tc>
          <w:tcPr>
            <w:tcW w:w="713" w:type="dxa"/>
            <w:vAlign w:val="center"/>
          </w:tcPr>
          <w:p w14:paraId="1007ED97" w14:textId="77777777" w:rsidR="00844380" w:rsidRPr="0005228F" w:rsidRDefault="00844380" w:rsidP="001B2B20">
            <w:pPr>
              <w:keepNext/>
              <w:spacing w:before="0"/>
              <w:rPr>
                <w:rFonts w:cs="Arial"/>
                <w:szCs w:val="20"/>
              </w:rPr>
            </w:pPr>
            <w:r w:rsidRPr="0005228F">
              <w:rPr>
                <w:rFonts w:cs="Arial"/>
                <w:szCs w:val="20"/>
              </w:rPr>
              <w:t>TV1</w:t>
            </w:r>
          </w:p>
        </w:tc>
        <w:tc>
          <w:tcPr>
            <w:tcW w:w="714" w:type="dxa"/>
            <w:vAlign w:val="center"/>
          </w:tcPr>
          <w:p w14:paraId="1B3262EB" w14:textId="77777777" w:rsidR="00844380" w:rsidRPr="0005228F" w:rsidRDefault="00844380" w:rsidP="001B2B20">
            <w:pPr>
              <w:keepNext/>
              <w:spacing w:before="0"/>
              <w:rPr>
                <w:rFonts w:cs="Arial"/>
                <w:szCs w:val="20"/>
              </w:rPr>
            </w:pPr>
            <w:r w:rsidRPr="0005228F">
              <w:rPr>
                <w:rFonts w:cs="Arial"/>
                <w:szCs w:val="20"/>
              </w:rPr>
              <w:t>TV2</w:t>
            </w:r>
          </w:p>
        </w:tc>
        <w:tc>
          <w:tcPr>
            <w:tcW w:w="713" w:type="dxa"/>
            <w:vAlign w:val="center"/>
          </w:tcPr>
          <w:p w14:paraId="77099986" w14:textId="77777777" w:rsidR="00844380" w:rsidRPr="0005228F" w:rsidRDefault="00844380" w:rsidP="001B2B20">
            <w:pPr>
              <w:keepNext/>
              <w:spacing w:before="0"/>
              <w:rPr>
                <w:rFonts w:cs="Arial"/>
                <w:szCs w:val="20"/>
              </w:rPr>
            </w:pPr>
            <w:r w:rsidRPr="0005228F">
              <w:rPr>
                <w:rFonts w:cs="Arial"/>
                <w:szCs w:val="20"/>
              </w:rPr>
              <w:t>TV3</w:t>
            </w:r>
          </w:p>
        </w:tc>
        <w:tc>
          <w:tcPr>
            <w:tcW w:w="714" w:type="dxa"/>
            <w:vAlign w:val="center"/>
          </w:tcPr>
          <w:p w14:paraId="4653A6CF" w14:textId="77777777" w:rsidR="00844380" w:rsidRPr="0005228F" w:rsidRDefault="00844380" w:rsidP="001B2B20">
            <w:pPr>
              <w:keepNext/>
              <w:spacing w:before="0"/>
              <w:rPr>
                <w:rFonts w:cs="Arial"/>
                <w:szCs w:val="20"/>
              </w:rPr>
            </w:pPr>
            <w:r w:rsidRPr="0005228F">
              <w:rPr>
                <w:rFonts w:cs="Arial"/>
                <w:szCs w:val="20"/>
              </w:rPr>
              <w:t>TV4</w:t>
            </w:r>
          </w:p>
        </w:tc>
        <w:tc>
          <w:tcPr>
            <w:tcW w:w="713" w:type="dxa"/>
            <w:vAlign w:val="center"/>
          </w:tcPr>
          <w:p w14:paraId="12333A3B" w14:textId="77777777" w:rsidR="00844380" w:rsidRPr="0005228F" w:rsidRDefault="00844380" w:rsidP="001B2B20">
            <w:pPr>
              <w:keepNext/>
              <w:spacing w:before="0"/>
              <w:rPr>
                <w:rFonts w:cs="Arial"/>
                <w:szCs w:val="20"/>
              </w:rPr>
            </w:pPr>
            <w:r w:rsidRPr="0005228F">
              <w:rPr>
                <w:rFonts w:cs="Arial"/>
                <w:szCs w:val="20"/>
              </w:rPr>
              <w:t>TV5</w:t>
            </w:r>
          </w:p>
        </w:tc>
        <w:tc>
          <w:tcPr>
            <w:tcW w:w="714" w:type="dxa"/>
            <w:vAlign w:val="center"/>
          </w:tcPr>
          <w:p w14:paraId="524D938B" w14:textId="77777777" w:rsidR="00844380" w:rsidRPr="0005228F" w:rsidRDefault="00844380" w:rsidP="001B2B20">
            <w:pPr>
              <w:keepNext/>
              <w:spacing w:before="0"/>
              <w:rPr>
                <w:rFonts w:cs="Arial"/>
                <w:szCs w:val="20"/>
              </w:rPr>
            </w:pPr>
            <w:r w:rsidRPr="0005228F">
              <w:rPr>
                <w:rFonts w:cs="Arial"/>
                <w:szCs w:val="20"/>
              </w:rPr>
              <w:t>TV6</w:t>
            </w:r>
          </w:p>
        </w:tc>
        <w:tc>
          <w:tcPr>
            <w:tcW w:w="713" w:type="dxa"/>
            <w:vAlign w:val="center"/>
          </w:tcPr>
          <w:p w14:paraId="0522187C" w14:textId="77777777" w:rsidR="00844380" w:rsidRPr="0005228F" w:rsidRDefault="00844380" w:rsidP="001B2B20">
            <w:pPr>
              <w:keepNext/>
              <w:spacing w:before="0"/>
              <w:rPr>
                <w:rFonts w:cs="Arial"/>
                <w:szCs w:val="20"/>
              </w:rPr>
            </w:pPr>
            <w:r w:rsidRPr="0005228F">
              <w:rPr>
                <w:rFonts w:cs="Arial"/>
                <w:szCs w:val="20"/>
              </w:rPr>
              <w:t>TV7</w:t>
            </w:r>
          </w:p>
        </w:tc>
        <w:tc>
          <w:tcPr>
            <w:tcW w:w="714" w:type="dxa"/>
            <w:vAlign w:val="center"/>
          </w:tcPr>
          <w:p w14:paraId="0812107C" w14:textId="77777777" w:rsidR="00844380" w:rsidRPr="0005228F" w:rsidRDefault="00844380" w:rsidP="001B2B20">
            <w:pPr>
              <w:keepNext/>
              <w:spacing w:before="0"/>
              <w:rPr>
                <w:rFonts w:cs="Arial"/>
                <w:szCs w:val="20"/>
              </w:rPr>
            </w:pPr>
            <w:r w:rsidRPr="0005228F">
              <w:rPr>
                <w:rFonts w:cs="Arial"/>
                <w:szCs w:val="20"/>
              </w:rPr>
              <w:t>TV8</w:t>
            </w:r>
          </w:p>
        </w:tc>
        <w:tc>
          <w:tcPr>
            <w:tcW w:w="713" w:type="dxa"/>
            <w:vAlign w:val="center"/>
          </w:tcPr>
          <w:p w14:paraId="380F2ACE" w14:textId="77777777" w:rsidR="00844380" w:rsidRPr="0005228F" w:rsidRDefault="00844380" w:rsidP="001B2B20">
            <w:pPr>
              <w:keepNext/>
              <w:spacing w:before="0"/>
              <w:rPr>
                <w:rFonts w:cs="Arial"/>
                <w:szCs w:val="20"/>
              </w:rPr>
            </w:pPr>
            <w:r w:rsidRPr="0005228F">
              <w:rPr>
                <w:rFonts w:cs="Arial"/>
                <w:szCs w:val="20"/>
              </w:rPr>
              <w:t>TV9</w:t>
            </w:r>
          </w:p>
        </w:tc>
        <w:tc>
          <w:tcPr>
            <w:tcW w:w="714" w:type="dxa"/>
            <w:vAlign w:val="center"/>
          </w:tcPr>
          <w:p w14:paraId="38E9FECC" w14:textId="77777777" w:rsidR="00844380" w:rsidRPr="0005228F" w:rsidRDefault="00844380" w:rsidP="001B2B20">
            <w:pPr>
              <w:keepNext/>
              <w:spacing w:before="0"/>
              <w:rPr>
                <w:rFonts w:cs="Arial"/>
                <w:szCs w:val="20"/>
              </w:rPr>
            </w:pPr>
            <w:r w:rsidRPr="0005228F">
              <w:rPr>
                <w:rFonts w:cs="Arial"/>
                <w:szCs w:val="20"/>
              </w:rPr>
              <w:t>TV10</w:t>
            </w:r>
          </w:p>
        </w:tc>
        <w:tc>
          <w:tcPr>
            <w:tcW w:w="713" w:type="dxa"/>
            <w:vAlign w:val="center"/>
          </w:tcPr>
          <w:p w14:paraId="03E0A969" w14:textId="77777777" w:rsidR="00844380" w:rsidRPr="0005228F" w:rsidRDefault="00844380" w:rsidP="001B2B20">
            <w:pPr>
              <w:keepNext/>
              <w:spacing w:before="0"/>
              <w:rPr>
                <w:rFonts w:cs="Arial"/>
                <w:szCs w:val="20"/>
              </w:rPr>
            </w:pPr>
            <w:r w:rsidRPr="0005228F">
              <w:rPr>
                <w:rFonts w:cs="Arial"/>
                <w:szCs w:val="20"/>
              </w:rPr>
              <w:t>SB1</w:t>
            </w:r>
          </w:p>
        </w:tc>
        <w:tc>
          <w:tcPr>
            <w:tcW w:w="714" w:type="dxa"/>
            <w:vAlign w:val="center"/>
          </w:tcPr>
          <w:p w14:paraId="5CCFD7B1" w14:textId="77777777" w:rsidR="00844380" w:rsidRPr="0005228F" w:rsidRDefault="00844380" w:rsidP="001B2B20">
            <w:pPr>
              <w:keepNext/>
              <w:spacing w:before="0"/>
              <w:rPr>
                <w:rFonts w:cs="Arial"/>
                <w:szCs w:val="20"/>
              </w:rPr>
            </w:pPr>
            <w:r w:rsidRPr="0005228F">
              <w:rPr>
                <w:rFonts w:cs="Arial"/>
                <w:szCs w:val="20"/>
              </w:rPr>
              <w:t>SB2</w:t>
            </w:r>
          </w:p>
        </w:tc>
      </w:tr>
      <w:tr w:rsidR="00844380" w:rsidRPr="0005228F" w14:paraId="721ED230" w14:textId="77777777" w:rsidTr="002D315E">
        <w:trPr>
          <w:jc w:val="center"/>
        </w:trPr>
        <w:tc>
          <w:tcPr>
            <w:tcW w:w="1191" w:type="dxa"/>
            <w:vAlign w:val="center"/>
          </w:tcPr>
          <w:p w14:paraId="0BE3D63C" w14:textId="77777777" w:rsidR="00844380" w:rsidRPr="0005228F" w:rsidRDefault="00844380" w:rsidP="001B2B20">
            <w:pPr>
              <w:keepNext/>
              <w:spacing w:before="0"/>
              <w:rPr>
                <w:rFonts w:cs="Arial"/>
                <w:szCs w:val="20"/>
              </w:rPr>
            </w:pPr>
            <w:r w:rsidRPr="0005228F">
              <w:rPr>
                <w:rFonts w:cs="Arial"/>
                <w:szCs w:val="20"/>
              </w:rPr>
              <w:t>Sensitivity (dBm)</w:t>
            </w:r>
          </w:p>
        </w:tc>
        <w:tc>
          <w:tcPr>
            <w:tcW w:w="713" w:type="dxa"/>
            <w:vAlign w:val="center"/>
          </w:tcPr>
          <w:p w14:paraId="3E9E7305" w14:textId="77777777" w:rsidR="00844380" w:rsidRPr="0005228F" w:rsidRDefault="00844380" w:rsidP="001B2B20">
            <w:pPr>
              <w:keepNext/>
              <w:spacing w:before="0"/>
              <w:jc w:val="center"/>
              <w:rPr>
                <w:rFonts w:cs="Arial"/>
                <w:szCs w:val="20"/>
              </w:rPr>
            </w:pPr>
            <w:r w:rsidRPr="0005228F">
              <w:rPr>
                <w:rFonts w:cs="Arial"/>
                <w:szCs w:val="20"/>
              </w:rPr>
              <w:t>-83.2</w:t>
            </w:r>
          </w:p>
        </w:tc>
        <w:tc>
          <w:tcPr>
            <w:tcW w:w="714" w:type="dxa"/>
            <w:vAlign w:val="center"/>
          </w:tcPr>
          <w:p w14:paraId="5FAF5BA2" w14:textId="77777777" w:rsidR="00844380" w:rsidRPr="0005228F" w:rsidRDefault="00844380" w:rsidP="001B2B20">
            <w:pPr>
              <w:keepNext/>
              <w:spacing w:before="0"/>
              <w:jc w:val="center"/>
              <w:rPr>
                <w:rFonts w:cs="Arial"/>
                <w:szCs w:val="20"/>
              </w:rPr>
            </w:pPr>
            <w:r w:rsidRPr="0005228F">
              <w:rPr>
                <w:rFonts w:cs="Arial"/>
                <w:szCs w:val="20"/>
              </w:rPr>
              <w:t>-84</w:t>
            </w:r>
          </w:p>
        </w:tc>
        <w:tc>
          <w:tcPr>
            <w:tcW w:w="713" w:type="dxa"/>
            <w:vAlign w:val="center"/>
          </w:tcPr>
          <w:p w14:paraId="655B475E" w14:textId="77777777" w:rsidR="00844380" w:rsidRPr="0005228F" w:rsidRDefault="00844380" w:rsidP="001B2B20">
            <w:pPr>
              <w:keepNext/>
              <w:spacing w:before="0"/>
              <w:jc w:val="center"/>
              <w:rPr>
                <w:rFonts w:cs="Arial"/>
                <w:szCs w:val="20"/>
              </w:rPr>
            </w:pPr>
            <w:r w:rsidRPr="0005228F">
              <w:rPr>
                <w:rFonts w:cs="Arial"/>
                <w:szCs w:val="20"/>
              </w:rPr>
              <w:t>-83.4</w:t>
            </w:r>
          </w:p>
        </w:tc>
        <w:tc>
          <w:tcPr>
            <w:tcW w:w="714" w:type="dxa"/>
            <w:vAlign w:val="center"/>
          </w:tcPr>
          <w:p w14:paraId="79CDC21A" w14:textId="77777777" w:rsidR="00844380" w:rsidRPr="0005228F" w:rsidRDefault="00844380" w:rsidP="001B2B20">
            <w:pPr>
              <w:keepNext/>
              <w:spacing w:before="0"/>
              <w:jc w:val="center"/>
              <w:rPr>
                <w:rFonts w:cs="Arial"/>
                <w:szCs w:val="20"/>
              </w:rPr>
            </w:pPr>
            <w:r w:rsidRPr="0005228F">
              <w:rPr>
                <w:rFonts w:cs="Arial"/>
                <w:szCs w:val="20"/>
              </w:rPr>
              <w:t>-82.7</w:t>
            </w:r>
          </w:p>
        </w:tc>
        <w:tc>
          <w:tcPr>
            <w:tcW w:w="713" w:type="dxa"/>
            <w:vAlign w:val="center"/>
          </w:tcPr>
          <w:p w14:paraId="659C614B" w14:textId="77777777" w:rsidR="00844380" w:rsidRPr="0005228F" w:rsidRDefault="00844380" w:rsidP="001B2B20">
            <w:pPr>
              <w:keepNext/>
              <w:spacing w:before="0"/>
              <w:jc w:val="center"/>
              <w:rPr>
                <w:rFonts w:cs="Arial"/>
                <w:szCs w:val="20"/>
              </w:rPr>
            </w:pPr>
            <w:r w:rsidRPr="0005228F">
              <w:rPr>
                <w:rFonts w:cs="Arial"/>
                <w:szCs w:val="20"/>
              </w:rPr>
              <w:t>-83.3</w:t>
            </w:r>
          </w:p>
        </w:tc>
        <w:tc>
          <w:tcPr>
            <w:tcW w:w="714" w:type="dxa"/>
            <w:vAlign w:val="center"/>
          </w:tcPr>
          <w:p w14:paraId="3B4D7235" w14:textId="77777777" w:rsidR="00844380" w:rsidRPr="0005228F" w:rsidRDefault="00844380" w:rsidP="001B2B20">
            <w:pPr>
              <w:keepNext/>
              <w:spacing w:before="0"/>
              <w:jc w:val="center"/>
              <w:rPr>
                <w:rFonts w:cs="Arial"/>
                <w:szCs w:val="20"/>
              </w:rPr>
            </w:pPr>
            <w:r w:rsidRPr="0005228F">
              <w:rPr>
                <w:rFonts w:cs="Arial"/>
                <w:szCs w:val="20"/>
              </w:rPr>
              <w:t>-83.6</w:t>
            </w:r>
          </w:p>
        </w:tc>
        <w:tc>
          <w:tcPr>
            <w:tcW w:w="713" w:type="dxa"/>
            <w:vAlign w:val="center"/>
          </w:tcPr>
          <w:p w14:paraId="25232DAD" w14:textId="77777777" w:rsidR="00844380" w:rsidRPr="0005228F" w:rsidRDefault="00844380" w:rsidP="001B2B20">
            <w:pPr>
              <w:keepNext/>
              <w:spacing w:before="0"/>
              <w:jc w:val="center"/>
              <w:rPr>
                <w:rFonts w:cs="Arial"/>
                <w:szCs w:val="20"/>
              </w:rPr>
            </w:pPr>
            <w:r w:rsidRPr="0005228F">
              <w:rPr>
                <w:rFonts w:cs="Arial"/>
                <w:szCs w:val="20"/>
              </w:rPr>
              <w:t>-84.2</w:t>
            </w:r>
          </w:p>
        </w:tc>
        <w:tc>
          <w:tcPr>
            <w:tcW w:w="714" w:type="dxa"/>
            <w:vAlign w:val="center"/>
          </w:tcPr>
          <w:p w14:paraId="519C1831" w14:textId="77777777" w:rsidR="00844380" w:rsidRPr="0005228F" w:rsidRDefault="00844380" w:rsidP="001B2B20">
            <w:pPr>
              <w:keepNext/>
              <w:spacing w:before="0"/>
              <w:jc w:val="center"/>
              <w:rPr>
                <w:rFonts w:cs="Arial"/>
                <w:szCs w:val="20"/>
              </w:rPr>
            </w:pPr>
            <w:r w:rsidRPr="0005228F">
              <w:rPr>
                <w:rFonts w:cs="Arial"/>
                <w:szCs w:val="20"/>
              </w:rPr>
              <w:t>-83.9</w:t>
            </w:r>
          </w:p>
        </w:tc>
        <w:tc>
          <w:tcPr>
            <w:tcW w:w="713" w:type="dxa"/>
            <w:vAlign w:val="center"/>
          </w:tcPr>
          <w:p w14:paraId="6C59018A" w14:textId="77777777" w:rsidR="00844380" w:rsidRPr="0005228F" w:rsidRDefault="00844380" w:rsidP="001B2B20">
            <w:pPr>
              <w:keepNext/>
              <w:spacing w:before="0"/>
              <w:jc w:val="center"/>
              <w:rPr>
                <w:rFonts w:cs="Arial"/>
                <w:szCs w:val="20"/>
              </w:rPr>
            </w:pPr>
            <w:r w:rsidRPr="0005228F">
              <w:rPr>
                <w:rFonts w:cs="Arial"/>
                <w:szCs w:val="20"/>
              </w:rPr>
              <w:t>-83</w:t>
            </w:r>
          </w:p>
        </w:tc>
        <w:tc>
          <w:tcPr>
            <w:tcW w:w="714" w:type="dxa"/>
            <w:vAlign w:val="center"/>
          </w:tcPr>
          <w:p w14:paraId="2D9D00FF" w14:textId="77777777" w:rsidR="00844380" w:rsidRPr="0005228F" w:rsidRDefault="00844380" w:rsidP="001B2B20">
            <w:pPr>
              <w:keepNext/>
              <w:spacing w:before="0"/>
              <w:jc w:val="center"/>
              <w:rPr>
                <w:rFonts w:cs="Arial"/>
                <w:szCs w:val="20"/>
              </w:rPr>
            </w:pPr>
            <w:r w:rsidRPr="0005228F">
              <w:rPr>
                <w:rFonts w:cs="Arial"/>
                <w:szCs w:val="20"/>
              </w:rPr>
              <w:t>-83.7</w:t>
            </w:r>
          </w:p>
        </w:tc>
        <w:tc>
          <w:tcPr>
            <w:tcW w:w="713" w:type="dxa"/>
            <w:vAlign w:val="center"/>
          </w:tcPr>
          <w:p w14:paraId="7B3C05D5" w14:textId="282F5CC3" w:rsidR="00844380" w:rsidRPr="0005228F" w:rsidRDefault="00844380" w:rsidP="001B2B20">
            <w:pPr>
              <w:keepNext/>
              <w:spacing w:before="0"/>
              <w:jc w:val="right"/>
              <w:rPr>
                <w:rFonts w:cs="Arial"/>
                <w:szCs w:val="20"/>
              </w:rPr>
            </w:pPr>
            <w:r w:rsidRPr="0005228F">
              <w:rPr>
                <w:rFonts w:cs="Arial"/>
                <w:szCs w:val="20"/>
              </w:rPr>
              <w:t>-84</w:t>
            </w:r>
            <w:r w:rsidR="00657E88">
              <w:t>.</w:t>
            </w:r>
            <w:r w:rsidRPr="0005228F">
              <w:rPr>
                <w:rFonts w:cs="Arial"/>
                <w:szCs w:val="20"/>
              </w:rPr>
              <w:t>7</w:t>
            </w:r>
          </w:p>
        </w:tc>
        <w:tc>
          <w:tcPr>
            <w:tcW w:w="714" w:type="dxa"/>
            <w:vAlign w:val="center"/>
          </w:tcPr>
          <w:p w14:paraId="48B8BC5B" w14:textId="77777777" w:rsidR="00844380" w:rsidRPr="0005228F" w:rsidRDefault="00844380" w:rsidP="001B2B20">
            <w:pPr>
              <w:keepNext/>
              <w:spacing w:before="0"/>
              <w:jc w:val="right"/>
              <w:rPr>
                <w:rFonts w:cs="Arial"/>
                <w:szCs w:val="20"/>
              </w:rPr>
            </w:pPr>
            <w:r w:rsidRPr="0005228F">
              <w:rPr>
                <w:rFonts w:cs="Arial"/>
                <w:szCs w:val="20"/>
              </w:rPr>
              <w:t>-83</w:t>
            </w:r>
          </w:p>
        </w:tc>
      </w:tr>
      <w:tr w:rsidR="00844380" w:rsidRPr="0005228F" w14:paraId="7D85322E" w14:textId="77777777" w:rsidTr="002D315E">
        <w:trPr>
          <w:jc w:val="center"/>
        </w:trPr>
        <w:tc>
          <w:tcPr>
            <w:tcW w:w="1191" w:type="dxa"/>
            <w:vAlign w:val="center"/>
          </w:tcPr>
          <w:p w14:paraId="23726131" w14:textId="77777777" w:rsidR="00844380" w:rsidRPr="0005228F" w:rsidRDefault="00844380" w:rsidP="001B2B20">
            <w:pPr>
              <w:keepNext/>
              <w:spacing w:before="0"/>
              <w:rPr>
                <w:rFonts w:cs="Arial"/>
                <w:szCs w:val="20"/>
              </w:rPr>
            </w:pPr>
            <w:r w:rsidRPr="0005228F">
              <w:rPr>
                <w:rFonts w:cs="Arial"/>
                <w:szCs w:val="20"/>
              </w:rPr>
              <w:t>C/N (dB) (Note 1)</w:t>
            </w:r>
          </w:p>
        </w:tc>
        <w:tc>
          <w:tcPr>
            <w:tcW w:w="713" w:type="dxa"/>
            <w:vAlign w:val="center"/>
          </w:tcPr>
          <w:p w14:paraId="7607620D" w14:textId="77777777" w:rsidR="00844380" w:rsidRPr="0005228F" w:rsidRDefault="00844380" w:rsidP="001B2B20">
            <w:pPr>
              <w:keepNext/>
              <w:spacing w:before="0"/>
              <w:jc w:val="center"/>
              <w:rPr>
                <w:rFonts w:cs="Arial"/>
                <w:szCs w:val="20"/>
              </w:rPr>
            </w:pPr>
            <w:r w:rsidRPr="0005228F">
              <w:rPr>
                <w:rFonts w:cs="Arial"/>
                <w:szCs w:val="20"/>
              </w:rPr>
              <w:t>17.5</w:t>
            </w:r>
          </w:p>
        </w:tc>
        <w:tc>
          <w:tcPr>
            <w:tcW w:w="714" w:type="dxa"/>
            <w:vAlign w:val="center"/>
          </w:tcPr>
          <w:p w14:paraId="144970FB" w14:textId="77777777" w:rsidR="00844380" w:rsidRPr="0005228F" w:rsidRDefault="00844380" w:rsidP="001B2B20">
            <w:pPr>
              <w:keepNext/>
              <w:spacing w:before="0"/>
              <w:jc w:val="center"/>
              <w:rPr>
                <w:rFonts w:cs="Arial"/>
                <w:szCs w:val="20"/>
              </w:rPr>
            </w:pPr>
            <w:r w:rsidRPr="0005228F">
              <w:rPr>
                <w:rFonts w:cs="Arial"/>
                <w:szCs w:val="20"/>
              </w:rPr>
              <w:t>17.4</w:t>
            </w:r>
          </w:p>
        </w:tc>
        <w:tc>
          <w:tcPr>
            <w:tcW w:w="713" w:type="dxa"/>
            <w:vAlign w:val="center"/>
          </w:tcPr>
          <w:p w14:paraId="60800228" w14:textId="77777777" w:rsidR="00844380" w:rsidRPr="0005228F" w:rsidRDefault="00844380" w:rsidP="001B2B20">
            <w:pPr>
              <w:keepNext/>
              <w:spacing w:before="0"/>
              <w:jc w:val="center"/>
              <w:rPr>
                <w:rFonts w:cs="Arial"/>
                <w:szCs w:val="20"/>
              </w:rPr>
            </w:pPr>
            <w:r w:rsidRPr="0005228F">
              <w:rPr>
                <w:rFonts w:cs="Arial"/>
                <w:szCs w:val="20"/>
              </w:rPr>
              <w:t>18</w:t>
            </w:r>
          </w:p>
        </w:tc>
        <w:tc>
          <w:tcPr>
            <w:tcW w:w="714" w:type="dxa"/>
            <w:vAlign w:val="center"/>
          </w:tcPr>
          <w:p w14:paraId="29DFA27B" w14:textId="77777777" w:rsidR="00844380" w:rsidRPr="0005228F" w:rsidRDefault="00844380" w:rsidP="001B2B20">
            <w:pPr>
              <w:keepNext/>
              <w:spacing w:before="0"/>
              <w:jc w:val="center"/>
              <w:rPr>
                <w:rFonts w:cs="Arial"/>
                <w:szCs w:val="20"/>
              </w:rPr>
            </w:pPr>
            <w:r w:rsidRPr="0005228F">
              <w:rPr>
                <w:rFonts w:cs="Arial"/>
                <w:szCs w:val="20"/>
              </w:rPr>
              <w:t>17.8</w:t>
            </w:r>
          </w:p>
        </w:tc>
        <w:tc>
          <w:tcPr>
            <w:tcW w:w="713" w:type="dxa"/>
            <w:vAlign w:val="center"/>
          </w:tcPr>
          <w:p w14:paraId="03691C62" w14:textId="77777777" w:rsidR="00844380" w:rsidRPr="0005228F" w:rsidRDefault="00844380" w:rsidP="001B2B20">
            <w:pPr>
              <w:keepNext/>
              <w:spacing w:before="0"/>
              <w:jc w:val="center"/>
              <w:rPr>
                <w:rFonts w:cs="Arial"/>
                <w:szCs w:val="20"/>
              </w:rPr>
            </w:pPr>
            <w:r w:rsidRPr="0005228F">
              <w:rPr>
                <w:rFonts w:cs="Arial"/>
                <w:szCs w:val="20"/>
              </w:rPr>
              <w:t>17.7</w:t>
            </w:r>
          </w:p>
        </w:tc>
        <w:tc>
          <w:tcPr>
            <w:tcW w:w="714" w:type="dxa"/>
            <w:vAlign w:val="center"/>
          </w:tcPr>
          <w:p w14:paraId="72728AF4" w14:textId="77777777" w:rsidR="00844380" w:rsidRPr="0005228F" w:rsidRDefault="00844380" w:rsidP="001B2B20">
            <w:pPr>
              <w:keepNext/>
              <w:spacing w:before="0"/>
              <w:jc w:val="center"/>
              <w:rPr>
                <w:rFonts w:cs="Arial"/>
                <w:szCs w:val="20"/>
              </w:rPr>
            </w:pPr>
            <w:r w:rsidRPr="0005228F">
              <w:rPr>
                <w:rFonts w:cs="Arial"/>
                <w:szCs w:val="20"/>
              </w:rPr>
              <w:t>17.7</w:t>
            </w:r>
          </w:p>
        </w:tc>
        <w:tc>
          <w:tcPr>
            <w:tcW w:w="713" w:type="dxa"/>
            <w:vAlign w:val="center"/>
          </w:tcPr>
          <w:p w14:paraId="2F49AB0D" w14:textId="77777777" w:rsidR="00844380" w:rsidRPr="0005228F" w:rsidRDefault="00844380" w:rsidP="001B2B20">
            <w:pPr>
              <w:keepNext/>
              <w:spacing w:before="0"/>
              <w:jc w:val="center"/>
              <w:rPr>
                <w:rFonts w:cs="Arial"/>
                <w:szCs w:val="20"/>
              </w:rPr>
            </w:pPr>
            <w:r w:rsidRPr="0005228F">
              <w:rPr>
                <w:rFonts w:cs="Arial"/>
                <w:szCs w:val="20"/>
              </w:rPr>
              <w:t>17.6</w:t>
            </w:r>
          </w:p>
        </w:tc>
        <w:tc>
          <w:tcPr>
            <w:tcW w:w="714" w:type="dxa"/>
            <w:vAlign w:val="center"/>
          </w:tcPr>
          <w:p w14:paraId="3833E7AB" w14:textId="77777777" w:rsidR="00844380" w:rsidRPr="0005228F" w:rsidRDefault="00844380" w:rsidP="001B2B20">
            <w:pPr>
              <w:keepNext/>
              <w:spacing w:before="0"/>
              <w:jc w:val="center"/>
              <w:rPr>
                <w:rFonts w:cs="Arial"/>
                <w:szCs w:val="20"/>
              </w:rPr>
            </w:pPr>
            <w:r w:rsidRPr="0005228F">
              <w:rPr>
                <w:rFonts w:cs="Arial"/>
                <w:szCs w:val="20"/>
              </w:rPr>
              <w:t>17.7</w:t>
            </w:r>
          </w:p>
        </w:tc>
        <w:tc>
          <w:tcPr>
            <w:tcW w:w="713" w:type="dxa"/>
            <w:vAlign w:val="center"/>
          </w:tcPr>
          <w:p w14:paraId="3A4B4BB6" w14:textId="77777777" w:rsidR="00844380" w:rsidRPr="0005228F" w:rsidRDefault="00844380" w:rsidP="001B2B20">
            <w:pPr>
              <w:keepNext/>
              <w:spacing w:before="0"/>
              <w:jc w:val="center"/>
              <w:rPr>
                <w:rFonts w:cs="Arial"/>
                <w:szCs w:val="20"/>
              </w:rPr>
            </w:pPr>
            <w:r w:rsidRPr="0005228F">
              <w:rPr>
                <w:rFonts w:cs="Arial"/>
                <w:szCs w:val="20"/>
              </w:rPr>
              <w:t>17.5</w:t>
            </w:r>
          </w:p>
        </w:tc>
        <w:tc>
          <w:tcPr>
            <w:tcW w:w="714" w:type="dxa"/>
            <w:vAlign w:val="center"/>
          </w:tcPr>
          <w:p w14:paraId="75A44E9E" w14:textId="77777777" w:rsidR="00844380" w:rsidRPr="0005228F" w:rsidRDefault="00844380" w:rsidP="001B2B20">
            <w:pPr>
              <w:keepNext/>
              <w:spacing w:before="0"/>
              <w:jc w:val="center"/>
              <w:rPr>
                <w:rFonts w:cs="Arial"/>
                <w:szCs w:val="20"/>
              </w:rPr>
            </w:pPr>
            <w:r w:rsidRPr="0005228F">
              <w:rPr>
                <w:rFonts w:cs="Arial"/>
                <w:szCs w:val="20"/>
              </w:rPr>
              <w:t>17.7</w:t>
            </w:r>
          </w:p>
        </w:tc>
        <w:tc>
          <w:tcPr>
            <w:tcW w:w="713" w:type="dxa"/>
            <w:vAlign w:val="center"/>
          </w:tcPr>
          <w:p w14:paraId="3B690ADF" w14:textId="77777777" w:rsidR="00844380" w:rsidRPr="0005228F" w:rsidRDefault="00844380" w:rsidP="001B2B20">
            <w:pPr>
              <w:keepNext/>
              <w:spacing w:before="0"/>
              <w:jc w:val="right"/>
              <w:rPr>
                <w:rFonts w:cs="Arial"/>
                <w:szCs w:val="20"/>
              </w:rPr>
            </w:pPr>
            <w:r w:rsidRPr="0005228F">
              <w:rPr>
                <w:rFonts w:cs="Arial"/>
                <w:szCs w:val="20"/>
              </w:rPr>
              <w:t>17.6</w:t>
            </w:r>
          </w:p>
        </w:tc>
        <w:tc>
          <w:tcPr>
            <w:tcW w:w="714" w:type="dxa"/>
            <w:vAlign w:val="center"/>
          </w:tcPr>
          <w:p w14:paraId="47D2D013" w14:textId="77777777" w:rsidR="00844380" w:rsidRPr="0005228F" w:rsidRDefault="00844380" w:rsidP="001B2B20">
            <w:pPr>
              <w:keepNext/>
              <w:spacing w:before="0"/>
              <w:jc w:val="right"/>
              <w:rPr>
                <w:rFonts w:cs="Arial"/>
                <w:szCs w:val="20"/>
              </w:rPr>
            </w:pPr>
            <w:r w:rsidRPr="0005228F">
              <w:rPr>
                <w:rFonts w:cs="Arial"/>
                <w:szCs w:val="20"/>
              </w:rPr>
              <w:t>17.8</w:t>
            </w:r>
          </w:p>
        </w:tc>
      </w:tr>
      <w:tr w:rsidR="00844380" w:rsidRPr="0005228F" w14:paraId="45220511" w14:textId="77777777" w:rsidTr="002D315E">
        <w:trPr>
          <w:jc w:val="center"/>
        </w:trPr>
        <w:tc>
          <w:tcPr>
            <w:tcW w:w="1191" w:type="dxa"/>
            <w:vAlign w:val="center"/>
          </w:tcPr>
          <w:p w14:paraId="79E30146" w14:textId="77777777" w:rsidR="00844380" w:rsidRPr="0005228F" w:rsidRDefault="00844380" w:rsidP="001B2B20">
            <w:pPr>
              <w:keepNext/>
              <w:spacing w:before="0"/>
              <w:rPr>
                <w:rFonts w:cs="Arial"/>
                <w:szCs w:val="20"/>
                <w:vertAlign w:val="superscript"/>
              </w:rPr>
            </w:pPr>
            <w:r w:rsidRPr="0005228F">
              <w:rPr>
                <w:rFonts w:cs="Arial"/>
                <w:szCs w:val="20"/>
              </w:rPr>
              <w:t>NF (dB)</w:t>
            </w:r>
          </w:p>
          <w:p w14:paraId="14B4D04B" w14:textId="77777777" w:rsidR="00844380" w:rsidRPr="0005228F" w:rsidRDefault="00844380" w:rsidP="001B2B20">
            <w:pPr>
              <w:keepNext/>
              <w:spacing w:before="0"/>
              <w:rPr>
                <w:rFonts w:cs="Arial"/>
                <w:szCs w:val="20"/>
              </w:rPr>
            </w:pPr>
            <w:r w:rsidRPr="0005228F">
              <w:rPr>
                <w:rFonts w:cs="Arial"/>
                <w:szCs w:val="20"/>
              </w:rPr>
              <w:t>(Note 2)</w:t>
            </w:r>
            <w:r w:rsidRPr="0005228F" w:rsidDel="00443A2F">
              <w:rPr>
                <w:rFonts w:cs="Arial"/>
                <w:szCs w:val="20"/>
                <w:vertAlign w:val="superscript"/>
              </w:rPr>
              <w:t xml:space="preserve"> </w:t>
            </w:r>
          </w:p>
        </w:tc>
        <w:tc>
          <w:tcPr>
            <w:tcW w:w="713" w:type="dxa"/>
            <w:vAlign w:val="center"/>
          </w:tcPr>
          <w:p w14:paraId="77A79C71" w14:textId="77777777" w:rsidR="00844380" w:rsidRPr="0005228F" w:rsidRDefault="00844380" w:rsidP="001B2B20">
            <w:pPr>
              <w:keepNext/>
              <w:spacing w:before="0"/>
              <w:jc w:val="center"/>
              <w:rPr>
                <w:rFonts w:cs="Arial"/>
                <w:szCs w:val="20"/>
              </w:rPr>
            </w:pPr>
            <w:r w:rsidRPr="0005228F">
              <w:rPr>
                <w:rFonts w:cs="Arial"/>
                <w:szCs w:val="20"/>
              </w:rPr>
              <w:t>4.5</w:t>
            </w:r>
          </w:p>
        </w:tc>
        <w:tc>
          <w:tcPr>
            <w:tcW w:w="714" w:type="dxa"/>
            <w:vAlign w:val="center"/>
          </w:tcPr>
          <w:p w14:paraId="74299B07" w14:textId="77777777" w:rsidR="00844380" w:rsidRPr="0005228F" w:rsidRDefault="00844380" w:rsidP="001B2B20">
            <w:pPr>
              <w:keepNext/>
              <w:spacing w:before="0"/>
              <w:jc w:val="center"/>
              <w:rPr>
                <w:rFonts w:cs="Arial"/>
                <w:szCs w:val="20"/>
              </w:rPr>
            </w:pPr>
            <w:r w:rsidRPr="0005228F">
              <w:rPr>
                <w:rFonts w:cs="Arial"/>
                <w:szCs w:val="20"/>
              </w:rPr>
              <w:t>3.8</w:t>
            </w:r>
          </w:p>
        </w:tc>
        <w:tc>
          <w:tcPr>
            <w:tcW w:w="713" w:type="dxa"/>
            <w:vAlign w:val="center"/>
          </w:tcPr>
          <w:p w14:paraId="7B2D3EAB" w14:textId="77777777" w:rsidR="00844380" w:rsidRPr="0005228F" w:rsidRDefault="00844380" w:rsidP="001B2B20">
            <w:pPr>
              <w:keepNext/>
              <w:spacing w:before="0"/>
              <w:jc w:val="center"/>
              <w:rPr>
                <w:rFonts w:cs="Arial"/>
                <w:szCs w:val="20"/>
              </w:rPr>
            </w:pPr>
            <w:r w:rsidRPr="0005228F">
              <w:rPr>
                <w:rFonts w:cs="Arial"/>
                <w:szCs w:val="20"/>
              </w:rPr>
              <w:t>3.8</w:t>
            </w:r>
          </w:p>
        </w:tc>
        <w:tc>
          <w:tcPr>
            <w:tcW w:w="714" w:type="dxa"/>
            <w:vAlign w:val="center"/>
          </w:tcPr>
          <w:p w14:paraId="11CA3251" w14:textId="77777777" w:rsidR="00844380" w:rsidRPr="0005228F" w:rsidRDefault="00844380" w:rsidP="001B2B20">
            <w:pPr>
              <w:keepNext/>
              <w:spacing w:before="0"/>
              <w:jc w:val="center"/>
              <w:rPr>
                <w:rFonts w:cs="Arial"/>
                <w:szCs w:val="20"/>
              </w:rPr>
            </w:pPr>
            <w:r w:rsidRPr="0005228F">
              <w:rPr>
                <w:rFonts w:cs="Arial"/>
                <w:szCs w:val="20"/>
              </w:rPr>
              <w:t>4.7</w:t>
            </w:r>
          </w:p>
        </w:tc>
        <w:tc>
          <w:tcPr>
            <w:tcW w:w="713" w:type="dxa"/>
            <w:vAlign w:val="center"/>
          </w:tcPr>
          <w:p w14:paraId="14F8FB36" w14:textId="77777777" w:rsidR="00844380" w:rsidRPr="0005228F" w:rsidRDefault="00844380" w:rsidP="001B2B20">
            <w:pPr>
              <w:keepNext/>
              <w:spacing w:before="0"/>
              <w:jc w:val="center"/>
              <w:rPr>
                <w:rFonts w:cs="Arial"/>
                <w:szCs w:val="20"/>
              </w:rPr>
            </w:pPr>
            <w:r w:rsidRPr="0005228F">
              <w:rPr>
                <w:rFonts w:cs="Arial"/>
                <w:szCs w:val="20"/>
              </w:rPr>
              <w:t>4.2</w:t>
            </w:r>
          </w:p>
        </w:tc>
        <w:tc>
          <w:tcPr>
            <w:tcW w:w="714" w:type="dxa"/>
            <w:vAlign w:val="center"/>
          </w:tcPr>
          <w:p w14:paraId="2EC9F96C" w14:textId="77777777" w:rsidR="00844380" w:rsidRPr="0005228F" w:rsidRDefault="00844380" w:rsidP="001B2B20">
            <w:pPr>
              <w:keepNext/>
              <w:spacing w:before="0"/>
              <w:jc w:val="center"/>
              <w:rPr>
                <w:rFonts w:cs="Arial"/>
                <w:szCs w:val="20"/>
              </w:rPr>
            </w:pPr>
            <w:r w:rsidRPr="0005228F">
              <w:rPr>
                <w:rFonts w:cs="Arial"/>
                <w:szCs w:val="20"/>
              </w:rPr>
              <w:t>3.9</w:t>
            </w:r>
          </w:p>
        </w:tc>
        <w:tc>
          <w:tcPr>
            <w:tcW w:w="713" w:type="dxa"/>
            <w:vAlign w:val="center"/>
          </w:tcPr>
          <w:p w14:paraId="15725D8F" w14:textId="77777777" w:rsidR="00844380" w:rsidRPr="0005228F" w:rsidRDefault="00844380" w:rsidP="001B2B20">
            <w:pPr>
              <w:keepNext/>
              <w:spacing w:before="0"/>
              <w:jc w:val="center"/>
              <w:rPr>
                <w:rFonts w:cs="Arial"/>
                <w:szCs w:val="20"/>
              </w:rPr>
            </w:pPr>
            <w:r w:rsidRPr="0005228F">
              <w:rPr>
                <w:rFonts w:cs="Arial"/>
                <w:szCs w:val="20"/>
              </w:rPr>
              <w:t>3.4</w:t>
            </w:r>
          </w:p>
        </w:tc>
        <w:tc>
          <w:tcPr>
            <w:tcW w:w="714" w:type="dxa"/>
            <w:vAlign w:val="center"/>
          </w:tcPr>
          <w:p w14:paraId="5F7BE8B3" w14:textId="77777777" w:rsidR="00844380" w:rsidRPr="0005228F" w:rsidRDefault="00844380" w:rsidP="001B2B20">
            <w:pPr>
              <w:keepNext/>
              <w:spacing w:before="0"/>
              <w:jc w:val="center"/>
              <w:rPr>
                <w:rFonts w:cs="Arial"/>
                <w:szCs w:val="20"/>
              </w:rPr>
            </w:pPr>
            <w:r w:rsidRPr="0005228F">
              <w:rPr>
                <w:rFonts w:cs="Arial"/>
                <w:szCs w:val="20"/>
              </w:rPr>
              <w:t>3.6</w:t>
            </w:r>
          </w:p>
        </w:tc>
        <w:tc>
          <w:tcPr>
            <w:tcW w:w="713" w:type="dxa"/>
            <w:vAlign w:val="center"/>
          </w:tcPr>
          <w:p w14:paraId="2F9B0C3F" w14:textId="77777777" w:rsidR="00844380" w:rsidRPr="0005228F" w:rsidRDefault="00844380" w:rsidP="001B2B20">
            <w:pPr>
              <w:keepNext/>
              <w:spacing w:before="0"/>
              <w:jc w:val="center"/>
              <w:rPr>
                <w:rFonts w:cs="Arial"/>
                <w:szCs w:val="20"/>
              </w:rPr>
            </w:pPr>
            <w:r w:rsidRPr="0005228F">
              <w:rPr>
                <w:rFonts w:cs="Arial"/>
                <w:szCs w:val="20"/>
              </w:rPr>
              <w:t>4.7</w:t>
            </w:r>
          </w:p>
        </w:tc>
        <w:tc>
          <w:tcPr>
            <w:tcW w:w="714" w:type="dxa"/>
            <w:vAlign w:val="center"/>
          </w:tcPr>
          <w:p w14:paraId="6A3191F8" w14:textId="77777777" w:rsidR="00844380" w:rsidRPr="0005228F" w:rsidRDefault="00844380" w:rsidP="001B2B20">
            <w:pPr>
              <w:keepNext/>
              <w:spacing w:before="0"/>
              <w:jc w:val="center"/>
              <w:rPr>
                <w:rFonts w:cs="Arial"/>
                <w:szCs w:val="20"/>
              </w:rPr>
            </w:pPr>
            <w:r w:rsidRPr="0005228F">
              <w:rPr>
                <w:rFonts w:cs="Arial"/>
                <w:szCs w:val="20"/>
              </w:rPr>
              <w:t>3.8</w:t>
            </w:r>
          </w:p>
        </w:tc>
        <w:tc>
          <w:tcPr>
            <w:tcW w:w="713" w:type="dxa"/>
            <w:vAlign w:val="center"/>
          </w:tcPr>
          <w:p w14:paraId="0AB9C312" w14:textId="77777777" w:rsidR="00844380" w:rsidRPr="0005228F" w:rsidRDefault="00844380" w:rsidP="001B2B20">
            <w:pPr>
              <w:keepNext/>
              <w:spacing w:before="0"/>
              <w:jc w:val="right"/>
              <w:rPr>
                <w:rFonts w:cs="Arial"/>
                <w:szCs w:val="20"/>
              </w:rPr>
            </w:pPr>
            <w:r w:rsidRPr="0005228F">
              <w:rPr>
                <w:rFonts w:cs="Arial"/>
                <w:szCs w:val="20"/>
              </w:rPr>
              <w:t>2.9</w:t>
            </w:r>
          </w:p>
        </w:tc>
        <w:tc>
          <w:tcPr>
            <w:tcW w:w="714" w:type="dxa"/>
            <w:vAlign w:val="center"/>
          </w:tcPr>
          <w:p w14:paraId="137D3334" w14:textId="77777777" w:rsidR="00844380" w:rsidRPr="0005228F" w:rsidRDefault="00844380" w:rsidP="001B2B20">
            <w:pPr>
              <w:keepNext/>
              <w:spacing w:before="0"/>
              <w:jc w:val="right"/>
              <w:rPr>
                <w:rFonts w:cs="Arial"/>
                <w:szCs w:val="20"/>
              </w:rPr>
            </w:pPr>
            <w:r w:rsidRPr="0005228F">
              <w:rPr>
                <w:rFonts w:cs="Arial"/>
                <w:szCs w:val="20"/>
              </w:rPr>
              <w:t>4.4</w:t>
            </w:r>
          </w:p>
        </w:tc>
      </w:tr>
      <w:tr w:rsidR="00844380" w:rsidRPr="0005228F" w14:paraId="5989821D" w14:textId="77777777" w:rsidTr="00844380">
        <w:trPr>
          <w:jc w:val="center"/>
        </w:trPr>
        <w:tc>
          <w:tcPr>
            <w:tcW w:w="9753" w:type="dxa"/>
            <w:gridSpan w:val="13"/>
            <w:shd w:val="clear" w:color="auto" w:fill="F2F2F2" w:themeFill="background1" w:themeFillShade="F2"/>
            <w:vAlign w:val="center"/>
          </w:tcPr>
          <w:p w14:paraId="45293956" w14:textId="77777777" w:rsidR="00844380" w:rsidRPr="0005228F" w:rsidRDefault="00844380" w:rsidP="00844380">
            <w:pPr>
              <w:keepNext/>
              <w:jc w:val="center"/>
              <w:rPr>
                <w:rFonts w:cs="Arial"/>
                <w:szCs w:val="20"/>
              </w:rPr>
            </w:pPr>
            <w:r w:rsidRPr="0005228F">
              <w:rPr>
                <w:rFonts w:cs="Arial"/>
                <w:b/>
                <w:szCs w:val="20"/>
              </w:rPr>
              <w:t>DVB-T receivers</w:t>
            </w:r>
          </w:p>
        </w:tc>
      </w:tr>
      <w:tr w:rsidR="00844380" w:rsidRPr="0005228F" w14:paraId="02F71455" w14:textId="77777777" w:rsidTr="002D315E">
        <w:trPr>
          <w:jc w:val="center"/>
        </w:trPr>
        <w:tc>
          <w:tcPr>
            <w:tcW w:w="1191" w:type="dxa"/>
            <w:vAlign w:val="center"/>
          </w:tcPr>
          <w:p w14:paraId="0B5185A1" w14:textId="77777777" w:rsidR="00844380" w:rsidRPr="0005228F" w:rsidRDefault="00844380" w:rsidP="001B2B20">
            <w:pPr>
              <w:keepNext/>
              <w:spacing w:before="0"/>
              <w:rPr>
                <w:rFonts w:cs="Arial"/>
                <w:szCs w:val="20"/>
              </w:rPr>
            </w:pPr>
          </w:p>
        </w:tc>
        <w:tc>
          <w:tcPr>
            <w:tcW w:w="713" w:type="dxa"/>
            <w:vAlign w:val="center"/>
          </w:tcPr>
          <w:p w14:paraId="518024F7" w14:textId="77777777" w:rsidR="00844380" w:rsidRPr="0005228F" w:rsidRDefault="00844380" w:rsidP="001B2B20">
            <w:pPr>
              <w:keepNext/>
              <w:spacing w:before="0"/>
              <w:rPr>
                <w:rFonts w:cs="Arial"/>
                <w:szCs w:val="20"/>
              </w:rPr>
            </w:pPr>
            <w:r w:rsidRPr="0005228F">
              <w:rPr>
                <w:rFonts w:cs="Arial"/>
                <w:szCs w:val="20"/>
              </w:rPr>
              <w:t>TV1</w:t>
            </w:r>
          </w:p>
        </w:tc>
        <w:tc>
          <w:tcPr>
            <w:tcW w:w="714" w:type="dxa"/>
            <w:vAlign w:val="center"/>
          </w:tcPr>
          <w:p w14:paraId="3C16E967" w14:textId="77777777" w:rsidR="00844380" w:rsidRPr="0005228F" w:rsidRDefault="00844380" w:rsidP="001B2B20">
            <w:pPr>
              <w:keepNext/>
              <w:spacing w:before="0"/>
              <w:rPr>
                <w:rFonts w:cs="Arial"/>
                <w:szCs w:val="20"/>
              </w:rPr>
            </w:pPr>
            <w:r w:rsidRPr="0005228F">
              <w:rPr>
                <w:rFonts w:cs="Arial"/>
                <w:szCs w:val="20"/>
              </w:rPr>
              <w:t>TV2</w:t>
            </w:r>
          </w:p>
        </w:tc>
        <w:tc>
          <w:tcPr>
            <w:tcW w:w="713" w:type="dxa"/>
            <w:vAlign w:val="center"/>
          </w:tcPr>
          <w:p w14:paraId="5604EDCE" w14:textId="77777777" w:rsidR="00844380" w:rsidRPr="0005228F" w:rsidRDefault="00844380" w:rsidP="001B2B20">
            <w:pPr>
              <w:keepNext/>
              <w:spacing w:before="0"/>
              <w:rPr>
                <w:rFonts w:cs="Arial"/>
                <w:szCs w:val="20"/>
              </w:rPr>
            </w:pPr>
            <w:r w:rsidRPr="0005228F">
              <w:rPr>
                <w:rFonts w:cs="Arial"/>
                <w:szCs w:val="20"/>
              </w:rPr>
              <w:t>TV3</w:t>
            </w:r>
          </w:p>
        </w:tc>
        <w:tc>
          <w:tcPr>
            <w:tcW w:w="714" w:type="dxa"/>
            <w:vAlign w:val="center"/>
          </w:tcPr>
          <w:p w14:paraId="1623EC6D" w14:textId="77777777" w:rsidR="00844380" w:rsidRPr="0005228F" w:rsidRDefault="00844380" w:rsidP="001B2B20">
            <w:pPr>
              <w:keepNext/>
              <w:spacing w:before="0"/>
              <w:rPr>
                <w:rFonts w:cs="Arial"/>
                <w:szCs w:val="20"/>
              </w:rPr>
            </w:pPr>
            <w:r w:rsidRPr="0005228F">
              <w:rPr>
                <w:rFonts w:cs="Arial"/>
                <w:szCs w:val="20"/>
              </w:rPr>
              <w:t>TV4</w:t>
            </w:r>
          </w:p>
        </w:tc>
        <w:tc>
          <w:tcPr>
            <w:tcW w:w="713" w:type="dxa"/>
            <w:vAlign w:val="center"/>
          </w:tcPr>
          <w:p w14:paraId="7B31DD59" w14:textId="77777777" w:rsidR="00844380" w:rsidRPr="0005228F" w:rsidRDefault="00844380" w:rsidP="001B2B20">
            <w:pPr>
              <w:keepNext/>
              <w:spacing w:before="0"/>
              <w:rPr>
                <w:rFonts w:cs="Arial"/>
                <w:szCs w:val="20"/>
              </w:rPr>
            </w:pPr>
            <w:r w:rsidRPr="0005228F">
              <w:rPr>
                <w:rFonts w:cs="Arial"/>
                <w:szCs w:val="20"/>
              </w:rPr>
              <w:t>TV5</w:t>
            </w:r>
          </w:p>
        </w:tc>
        <w:tc>
          <w:tcPr>
            <w:tcW w:w="714" w:type="dxa"/>
            <w:vAlign w:val="center"/>
          </w:tcPr>
          <w:p w14:paraId="430591AC" w14:textId="77777777" w:rsidR="00844380" w:rsidRPr="0005228F" w:rsidRDefault="00844380" w:rsidP="001B2B20">
            <w:pPr>
              <w:keepNext/>
              <w:spacing w:before="0"/>
              <w:rPr>
                <w:rFonts w:cs="Arial"/>
                <w:szCs w:val="20"/>
              </w:rPr>
            </w:pPr>
            <w:r w:rsidRPr="0005228F">
              <w:rPr>
                <w:rFonts w:cs="Arial"/>
                <w:szCs w:val="20"/>
              </w:rPr>
              <w:t>TV6</w:t>
            </w:r>
          </w:p>
        </w:tc>
        <w:tc>
          <w:tcPr>
            <w:tcW w:w="713" w:type="dxa"/>
            <w:vAlign w:val="center"/>
          </w:tcPr>
          <w:p w14:paraId="47B25484" w14:textId="77777777" w:rsidR="00844380" w:rsidRPr="0005228F" w:rsidRDefault="00844380" w:rsidP="001B2B20">
            <w:pPr>
              <w:keepNext/>
              <w:spacing w:before="0"/>
              <w:rPr>
                <w:rFonts w:cs="Arial"/>
                <w:szCs w:val="20"/>
              </w:rPr>
            </w:pPr>
            <w:r w:rsidRPr="0005228F">
              <w:rPr>
                <w:rFonts w:cs="Arial"/>
                <w:szCs w:val="20"/>
              </w:rPr>
              <w:t>TV7</w:t>
            </w:r>
          </w:p>
        </w:tc>
        <w:tc>
          <w:tcPr>
            <w:tcW w:w="714" w:type="dxa"/>
            <w:vAlign w:val="center"/>
          </w:tcPr>
          <w:p w14:paraId="1F612E69" w14:textId="77777777" w:rsidR="00844380" w:rsidRPr="0005228F" w:rsidRDefault="00844380" w:rsidP="001B2B20">
            <w:pPr>
              <w:keepNext/>
              <w:spacing w:before="0"/>
              <w:rPr>
                <w:rFonts w:cs="Arial"/>
                <w:szCs w:val="20"/>
              </w:rPr>
            </w:pPr>
            <w:r w:rsidRPr="0005228F">
              <w:rPr>
                <w:rFonts w:cs="Arial"/>
                <w:szCs w:val="20"/>
              </w:rPr>
              <w:t>TV8</w:t>
            </w:r>
          </w:p>
        </w:tc>
        <w:tc>
          <w:tcPr>
            <w:tcW w:w="713" w:type="dxa"/>
            <w:vAlign w:val="center"/>
          </w:tcPr>
          <w:p w14:paraId="6E3E3F8B" w14:textId="77777777" w:rsidR="00844380" w:rsidRPr="0005228F" w:rsidRDefault="00844380" w:rsidP="001B2B20">
            <w:pPr>
              <w:keepNext/>
              <w:spacing w:before="0"/>
              <w:rPr>
                <w:rFonts w:cs="Arial"/>
                <w:szCs w:val="20"/>
              </w:rPr>
            </w:pPr>
            <w:r w:rsidRPr="0005228F">
              <w:rPr>
                <w:rFonts w:cs="Arial"/>
                <w:szCs w:val="20"/>
              </w:rPr>
              <w:t>TV9</w:t>
            </w:r>
          </w:p>
        </w:tc>
        <w:tc>
          <w:tcPr>
            <w:tcW w:w="714" w:type="dxa"/>
            <w:vAlign w:val="center"/>
          </w:tcPr>
          <w:p w14:paraId="6518A9AF" w14:textId="77777777" w:rsidR="00844380" w:rsidRPr="0005228F" w:rsidRDefault="00844380" w:rsidP="001B2B20">
            <w:pPr>
              <w:keepNext/>
              <w:spacing w:before="0"/>
              <w:rPr>
                <w:rFonts w:cs="Arial"/>
                <w:szCs w:val="20"/>
              </w:rPr>
            </w:pPr>
            <w:r w:rsidRPr="0005228F">
              <w:rPr>
                <w:rFonts w:cs="Arial"/>
                <w:szCs w:val="20"/>
              </w:rPr>
              <w:t>TV10</w:t>
            </w:r>
          </w:p>
        </w:tc>
        <w:tc>
          <w:tcPr>
            <w:tcW w:w="713" w:type="dxa"/>
            <w:vAlign w:val="center"/>
          </w:tcPr>
          <w:p w14:paraId="7E3297E1" w14:textId="77777777" w:rsidR="00844380" w:rsidRPr="0005228F" w:rsidRDefault="00844380" w:rsidP="001B2B20">
            <w:pPr>
              <w:keepNext/>
              <w:spacing w:before="0"/>
              <w:rPr>
                <w:rFonts w:cs="Arial"/>
                <w:szCs w:val="20"/>
              </w:rPr>
            </w:pPr>
            <w:r w:rsidRPr="0005228F">
              <w:rPr>
                <w:rFonts w:cs="Arial"/>
                <w:szCs w:val="20"/>
              </w:rPr>
              <w:t>SB1</w:t>
            </w:r>
          </w:p>
        </w:tc>
        <w:tc>
          <w:tcPr>
            <w:tcW w:w="714" w:type="dxa"/>
            <w:vAlign w:val="center"/>
          </w:tcPr>
          <w:p w14:paraId="75F995DC" w14:textId="77777777" w:rsidR="00844380" w:rsidRPr="0005228F" w:rsidRDefault="00844380" w:rsidP="001B2B20">
            <w:pPr>
              <w:keepNext/>
              <w:spacing w:before="0"/>
              <w:rPr>
                <w:rFonts w:cs="Arial"/>
                <w:szCs w:val="20"/>
              </w:rPr>
            </w:pPr>
            <w:r w:rsidRPr="0005228F">
              <w:rPr>
                <w:rFonts w:cs="Arial"/>
                <w:szCs w:val="20"/>
              </w:rPr>
              <w:t>SB2</w:t>
            </w:r>
          </w:p>
        </w:tc>
      </w:tr>
      <w:tr w:rsidR="00844380" w:rsidRPr="0005228F" w14:paraId="53044066" w14:textId="77777777" w:rsidTr="002D315E">
        <w:trPr>
          <w:jc w:val="center"/>
        </w:trPr>
        <w:tc>
          <w:tcPr>
            <w:tcW w:w="1191" w:type="dxa"/>
            <w:vAlign w:val="center"/>
          </w:tcPr>
          <w:p w14:paraId="5BD3BAA6" w14:textId="77777777" w:rsidR="00844380" w:rsidRPr="0005228F" w:rsidRDefault="00844380" w:rsidP="001B2B20">
            <w:pPr>
              <w:keepNext/>
              <w:spacing w:before="0"/>
              <w:rPr>
                <w:rFonts w:cs="Arial"/>
                <w:szCs w:val="20"/>
              </w:rPr>
            </w:pPr>
            <w:r w:rsidRPr="0005228F">
              <w:rPr>
                <w:rFonts w:cs="Arial"/>
                <w:szCs w:val="20"/>
              </w:rPr>
              <w:t>Sensitivity (dBm)</w:t>
            </w:r>
          </w:p>
        </w:tc>
        <w:tc>
          <w:tcPr>
            <w:tcW w:w="713" w:type="dxa"/>
            <w:vAlign w:val="center"/>
          </w:tcPr>
          <w:p w14:paraId="64AC4DDE" w14:textId="77777777" w:rsidR="00844380" w:rsidRPr="0005228F" w:rsidRDefault="00844380" w:rsidP="001B2B20">
            <w:pPr>
              <w:keepNext/>
              <w:spacing w:before="0"/>
              <w:jc w:val="center"/>
              <w:rPr>
                <w:rFonts w:cs="Arial"/>
                <w:szCs w:val="20"/>
              </w:rPr>
            </w:pPr>
            <w:r w:rsidRPr="0005228F">
              <w:rPr>
                <w:rFonts w:cs="Arial"/>
                <w:szCs w:val="20"/>
              </w:rPr>
              <w:t>-84.7</w:t>
            </w:r>
          </w:p>
        </w:tc>
        <w:tc>
          <w:tcPr>
            <w:tcW w:w="714" w:type="dxa"/>
            <w:vAlign w:val="center"/>
          </w:tcPr>
          <w:p w14:paraId="41342D24" w14:textId="77777777" w:rsidR="00844380" w:rsidRPr="0005228F" w:rsidRDefault="00844380" w:rsidP="001B2B20">
            <w:pPr>
              <w:keepNext/>
              <w:spacing w:before="0"/>
              <w:jc w:val="center"/>
              <w:rPr>
                <w:rFonts w:cs="Arial"/>
                <w:szCs w:val="20"/>
              </w:rPr>
            </w:pPr>
            <w:r w:rsidRPr="0005228F">
              <w:rPr>
                <w:rFonts w:cs="Arial"/>
                <w:szCs w:val="20"/>
              </w:rPr>
              <w:t>-85.5</w:t>
            </w:r>
          </w:p>
        </w:tc>
        <w:tc>
          <w:tcPr>
            <w:tcW w:w="713" w:type="dxa"/>
            <w:vAlign w:val="center"/>
          </w:tcPr>
          <w:p w14:paraId="09B4A2B6" w14:textId="77777777" w:rsidR="00844380" w:rsidRPr="0005228F" w:rsidRDefault="00844380" w:rsidP="001B2B20">
            <w:pPr>
              <w:keepNext/>
              <w:spacing w:before="0"/>
              <w:jc w:val="center"/>
              <w:rPr>
                <w:rFonts w:cs="Arial"/>
                <w:szCs w:val="20"/>
              </w:rPr>
            </w:pPr>
            <w:r w:rsidRPr="0005228F">
              <w:rPr>
                <w:rFonts w:cs="Arial"/>
                <w:szCs w:val="20"/>
              </w:rPr>
              <w:t>-84.6</w:t>
            </w:r>
          </w:p>
        </w:tc>
        <w:tc>
          <w:tcPr>
            <w:tcW w:w="714" w:type="dxa"/>
            <w:vAlign w:val="center"/>
          </w:tcPr>
          <w:p w14:paraId="71D2D16B" w14:textId="77777777" w:rsidR="00844380" w:rsidRPr="0005228F" w:rsidRDefault="00844380" w:rsidP="001B2B20">
            <w:pPr>
              <w:keepNext/>
              <w:spacing w:before="0"/>
              <w:jc w:val="center"/>
              <w:rPr>
                <w:rFonts w:cs="Arial"/>
                <w:szCs w:val="20"/>
              </w:rPr>
            </w:pPr>
            <w:r w:rsidRPr="0005228F">
              <w:rPr>
                <w:rFonts w:cs="Arial"/>
                <w:szCs w:val="20"/>
              </w:rPr>
              <w:t>-84.1</w:t>
            </w:r>
          </w:p>
        </w:tc>
        <w:tc>
          <w:tcPr>
            <w:tcW w:w="713" w:type="dxa"/>
            <w:vAlign w:val="center"/>
          </w:tcPr>
          <w:p w14:paraId="3FB8E3A4" w14:textId="77777777" w:rsidR="00844380" w:rsidRPr="0005228F" w:rsidRDefault="00844380" w:rsidP="001B2B20">
            <w:pPr>
              <w:keepNext/>
              <w:spacing w:before="0"/>
              <w:jc w:val="center"/>
              <w:rPr>
                <w:rFonts w:cs="Arial"/>
                <w:szCs w:val="20"/>
              </w:rPr>
            </w:pPr>
            <w:r w:rsidRPr="0005228F">
              <w:rPr>
                <w:rFonts w:cs="Arial"/>
                <w:szCs w:val="20"/>
              </w:rPr>
              <w:t>-83.9</w:t>
            </w:r>
          </w:p>
        </w:tc>
        <w:tc>
          <w:tcPr>
            <w:tcW w:w="714" w:type="dxa"/>
            <w:vAlign w:val="center"/>
          </w:tcPr>
          <w:p w14:paraId="3301E877" w14:textId="77777777" w:rsidR="00844380" w:rsidRPr="0005228F" w:rsidRDefault="00844380" w:rsidP="001B2B20">
            <w:pPr>
              <w:keepNext/>
              <w:spacing w:before="0"/>
              <w:jc w:val="center"/>
              <w:rPr>
                <w:rFonts w:cs="Arial"/>
                <w:szCs w:val="20"/>
              </w:rPr>
            </w:pPr>
            <w:r w:rsidRPr="0005228F">
              <w:rPr>
                <w:rFonts w:cs="Arial"/>
                <w:szCs w:val="20"/>
              </w:rPr>
              <w:t>-85.3</w:t>
            </w:r>
          </w:p>
        </w:tc>
        <w:tc>
          <w:tcPr>
            <w:tcW w:w="713" w:type="dxa"/>
            <w:vAlign w:val="center"/>
          </w:tcPr>
          <w:p w14:paraId="6B3FE78F" w14:textId="77777777" w:rsidR="00844380" w:rsidRPr="0005228F" w:rsidRDefault="00844380" w:rsidP="001B2B20">
            <w:pPr>
              <w:keepNext/>
              <w:spacing w:before="0"/>
              <w:jc w:val="center"/>
              <w:rPr>
                <w:rFonts w:cs="Arial"/>
                <w:szCs w:val="20"/>
              </w:rPr>
            </w:pPr>
            <w:r w:rsidRPr="0005228F">
              <w:rPr>
                <w:rFonts w:cs="Arial"/>
                <w:szCs w:val="20"/>
              </w:rPr>
              <w:t>-85.1</w:t>
            </w:r>
          </w:p>
        </w:tc>
        <w:tc>
          <w:tcPr>
            <w:tcW w:w="714" w:type="dxa"/>
            <w:vAlign w:val="center"/>
          </w:tcPr>
          <w:p w14:paraId="0DA339FC" w14:textId="77777777" w:rsidR="00844380" w:rsidRPr="0005228F" w:rsidRDefault="00844380" w:rsidP="001B2B20">
            <w:pPr>
              <w:keepNext/>
              <w:spacing w:before="0"/>
              <w:jc w:val="center"/>
              <w:rPr>
                <w:rFonts w:cs="Arial"/>
                <w:szCs w:val="20"/>
              </w:rPr>
            </w:pPr>
            <w:r w:rsidRPr="0005228F">
              <w:rPr>
                <w:rFonts w:cs="Arial"/>
                <w:szCs w:val="20"/>
              </w:rPr>
              <w:t>-85.0</w:t>
            </w:r>
          </w:p>
        </w:tc>
        <w:tc>
          <w:tcPr>
            <w:tcW w:w="713" w:type="dxa"/>
            <w:vAlign w:val="center"/>
          </w:tcPr>
          <w:p w14:paraId="49F434B7" w14:textId="77777777" w:rsidR="00844380" w:rsidRPr="0005228F" w:rsidRDefault="00844380" w:rsidP="001B2B20">
            <w:pPr>
              <w:keepNext/>
              <w:spacing w:before="0"/>
              <w:jc w:val="center"/>
              <w:rPr>
                <w:rFonts w:cs="Arial"/>
                <w:szCs w:val="20"/>
              </w:rPr>
            </w:pPr>
            <w:r w:rsidRPr="0005228F">
              <w:rPr>
                <w:rFonts w:cs="Arial"/>
                <w:szCs w:val="20"/>
              </w:rPr>
              <w:t>-84.4</w:t>
            </w:r>
          </w:p>
        </w:tc>
        <w:tc>
          <w:tcPr>
            <w:tcW w:w="714" w:type="dxa"/>
            <w:vAlign w:val="center"/>
          </w:tcPr>
          <w:p w14:paraId="389724DA" w14:textId="77777777" w:rsidR="00844380" w:rsidRPr="0005228F" w:rsidRDefault="00844380" w:rsidP="001B2B20">
            <w:pPr>
              <w:keepNext/>
              <w:spacing w:before="0"/>
              <w:jc w:val="center"/>
              <w:rPr>
                <w:rFonts w:cs="Arial"/>
                <w:szCs w:val="20"/>
              </w:rPr>
            </w:pPr>
            <w:r w:rsidRPr="0005228F">
              <w:rPr>
                <w:rFonts w:cs="Arial"/>
                <w:szCs w:val="20"/>
              </w:rPr>
              <w:t>-84.8</w:t>
            </w:r>
          </w:p>
        </w:tc>
        <w:tc>
          <w:tcPr>
            <w:tcW w:w="713" w:type="dxa"/>
            <w:vAlign w:val="center"/>
          </w:tcPr>
          <w:p w14:paraId="196D86E8" w14:textId="77777777" w:rsidR="00844380" w:rsidRPr="0005228F" w:rsidRDefault="00844380" w:rsidP="001B2B20">
            <w:pPr>
              <w:keepNext/>
              <w:spacing w:before="0"/>
              <w:jc w:val="center"/>
              <w:rPr>
                <w:rFonts w:cs="Arial"/>
                <w:szCs w:val="20"/>
              </w:rPr>
            </w:pPr>
            <w:r w:rsidRPr="0005228F">
              <w:rPr>
                <w:rFonts w:cs="Arial"/>
                <w:szCs w:val="20"/>
              </w:rPr>
              <w:t>-86.1</w:t>
            </w:r>
          </w:p>
        </w:tc>
        <w:tc>
          <w:tcPr>
            <w:tcW w:w="714" w:type="dxa"/>
            <w:vAlign w:val="center"/>
          </w:tcPr>
          <w:p w14:paraId="19DD1F3E" w14:textId="77777777" w:rsidR="00844380" w:rsidRPr="0005228F" w:rsidRDefault="00844380" w:rsidP="001B2B20">
            <w:pPr>
              <w:keepNext/>
              <w:spacing w:before="0"/>
              <w:jc w:val="center"/>
              <w:rPr>
                <w:rFonts w:cs="Arial"/>
                <w:szCs w:val="20"/>
              </w:rPr>
            </w:pPr>
            <w:r w:rsidRPr="0005228F">
              <w:rPr>
                <w:rFonts w:cs="Arial"/>
                <w:szCs w:val="20"/>
              </w:rPr>
              <w:t>-84.2</w:t>
            </w:r>
          </w:p>
        </w:tc>
      </w:tr>
      <w:tr w:rsidR="00844380" w:rsidRPr="0005228F" w14:paraId="3025DE4F" w14:textId="77777777" w:rsidTr="002D315E">
        <w:trPr>
          <w:jc w:val="center"/>
        </w:trPr>
        <w:tc>
          <w:tcPr>
            <w:tcW w:w="1191" w:type="dxa"/>
            <w:vAlign w:val="center"/>
          </w:tcPr>
          <w:p w14:paraId="65276FB4" w14:textId="77777777" w:rsidR="00844380" w:rsidRPr="0005228F" w:rsidRDefault="00844380" w:rsidP="001B2B20">
            <w:pPr>
              <w:keepNext/>
              <w:spacing w:before="0"/>
              <w:rPr>
                <w:rFonts w:cs="Arial"/>
                <w:szCs w:val="20"/>
              </w:rPr>
            </w:pPr>
            <w:r w:rsidRPr="0005228F">
              <w:rPr>
                <w:rFonts w:cs="Arial"/>
                <w:szCs w:val="20"/>
              </w:rPr>
              <w:t>C/N (dB) (Note 1)</w:t>
            </w:r>
            <w:r w:rsidRPr="0005228F">
              <w:rPr>
                <w:rFonts w:cs="Arial"/>
                <w:szCs w:val="20"/>
                <w:vertAlign w:val="superscript"/>
              </w:rPr>
              <w:t xml:space="preserve"> </w:t>
            </w:r>
          </w:p>
        </w:tc>
        <w:tc>
          <w:tcPr>
            <w:tcW w:w="713" w:type="dxa"/>
            <w:vAlign w:val="center"/>
          </w:tcPr>
          <w:p w14:paraId="34F546C0" w14:textId="77777777" w:rsidR="00844380" w:rsidRPr="0005228F" w:rsidRDefault="00844380" w:rsidP="001B2B20">
            <w:pPr>
              <w:keepNext/>
              <w:spacing w:before="0"/>
              <w:jc w:val="center"/>
              <w:rPr>
                <w:rFonts w:cs="Arial"/>
                <w:szCs w:val="20"/>
              </w:rPr>
            </w:pPr>
            <w:r w:rsidRPr="0005228F">
              <w:rPr>
                <w:rFonts w:cs="Arial"/>
                <w:szCs w:val="20"/>
              </w:rPr>
              <w:t>16.4</w:t>
            </w:r>
          </w:p>
        </w:tc>
        <w:tc>
          <w:tcPr>
            <w:tcW w:w="714" w:type="dxa"/>
            <w:vAlign w:val="center"/>
          </w:tcPr>
          <w:p w14:paraId="40A7FEFA" w14:textId="77777777" w:rsidR="00844380" w:rsidRPr="0005228F" w:rsidRDefault="00844380" w:rsidP="001B2B20">
            <w:pPr>
              <w:keepNext/>
              <w:spacing w:before="0"/>
              <w:jc w:val="center"/>
              <w:rPr>
                <w:rFonts w:cs="Arial"/>
                <w:szCs w:val="20"/>
              </w:rPr>
            </w:pPr>
            <w:r w:rsidRPr="0005228F">
              <w:rPr>
                <w:rFonts w:cs="Arial"/>
                <w:szCs w:val="20"/>
              </w:rPr>
              <w:t>16.3</w:t>
            </w:r>
          </w:p>
        </w:tc>
        <w:tc>
          <w:tcPr>
            <w:tcW w:w="713" w:type="dxa"/>
            <w:vAlign w:val="center"/>
          </w:tcPr>
          <w:p w14:paraId="07EDA4C0" w14:textId="77777777" w:rsidR="00844380" w:rsidRPr="0005228F" w:rsidRDefault="00844380" w:rsidP="001B2B20">
            <w:pPr>
              <w:keepNext/>
              <w:spacing w:before="0"/>
              <w:jc w:val="center"/>
              <w:rPr>
                <w:rFonts w:cs="Arial"/>
                <w:szCs w:val="20"/>
              </w:rPr>
            </w:pPr>
            <w:r w:rsidRPr="0005228F">
              <w:rPr>
                <w:rFonts w:cs="Arial"/>
                <w:szCs w:val="20"/>
              </w:rPr>
              <w:t>16.6</w:t>
            </w:r>
          </w:p>
        </w:tc>
        <w:tc>
          <w:tcPr>
            <w:tcW w:w="714" w:type="dxa"/>
            <w:vAlign w:val="center"/>
          </w:tcPr>
          <w:p w14:paraId="42D60AC1" w14:textId="77777777" w:rsidR="00844380" w:rsidRPr="0005228F" w:rsidRDefault="00844380" w:rsidP="001B2B20">
            <w:pPr>
              <w:keepNext/>
              <w:spacing w:before="0"/>
              <w:jc w:val="center"/>
              <w:rPr>
                <w:rFonts w:cs="Arial"/>
                <w:szCs w:val="20"/>
              </w:rPr>
            </w:pPr>
            <w:r w:rsidRPr="0005228F">
              <w:rPr>
                <w:rFonts w:cs="Arial"/>
                <w:szCs w:val="20"/>
              </w:rPr>
              <w:t>16.7</w:t>
            </w:r>
          </w:p>
        </w:tc>
        <w:tc>
          <w:tcPr>
            <w:tcW w:w="713" w:type="dxa"/>
            <w:vAlign w:val="center"/>
          </w:tcPr>
          <w:p w14:paraId="28676003" w14:textId="77777777" w:rsidR="00844380" w:rsidRPr="0005228F" w:rsidRDefault="00844380" w:rsidP="001B2B20">
            <w:pPr>
              <w:keepNext/>
              <w:spacing w:before="0"/>
              <w:jc w:val="center"/>
              <w:rPr>
                <w:rFonts w:cs="Arial"/>
                <w:szCs w:val="20"/>
              </w:rPr>
            </w:pPr>
            <w:r w:rsidRPr="0005228F">
              <w:rPr>
                <w:rFonts w:cs="Arial"/>
                <w:szCs w:val="20"/>
              </w:rPr>
              <w:t>17.5</w:t>
            </w:r>
          </w:p>
        </w:tc>
        <w:tc>
          <w:tcPr>
            <w:tcW w:w="714" w:type="dxa"/>
            <w:vAlign w:val="center"/>
          </w:tcPr>
          <w:p w14:paraId="20DB1B06" w14:textId="77777777" w:rsidR="00844380" w:rsidRPr="0005228F" w:rsidRDefault="00844380" w:rsidP="001B2B20">
            <w:pPr>
              <w:keepNext/>
              <w:spacing w:before="0"/>
              <w:jc w:val="center"/>
              <w:rPr>
                <w:rFonts w:cs="Arial"/>
                <w:szCs w:val="20"/>
              </w:rPr>
            </w:pPr>
            <w:r w:rsidRPr="0005228F">
              <w:rPr>
                <w:rFonts w:cs="Arial"/>
                <w:szCs w:val="20"/>
              </w:rPr>
              <w:t>16.6</w:t>
            </w:r>
          </w:p>
        </w:tc>
        <w:tc>
          <w:tcPr>
            <w:tcW w:w="713" w:type="dxa"/>
            <w:vAlign w:val="center"/>
          </w:tcPr>
          <w:p w14:paraId="10A8770B" w14:textId="77777777" w:rsidR="00844380" w:rsidRPr="0005228F" w:rsidRDefault="00844380" w:rsidP="001B2B20">
            <w:pPr>
              <w:keepNext/>
              <w:spacing w:before="0"/>
              <w:jc w:val="center"/>
              <w:rPr>
                <w:rFonts w:cs="Arial"/>
                <w:szCs w:val="20"/>
              </w:rPr>
            </w:pPr>
            <w:r w:rsidRPr="0005228F">
              <w:rPr>
                <w:rFonts w:cs="Arial"/>
                <w:szCs w:val="20"/>
              </w:rPr>
              <w:t>16.6</w:t>
            </w:r>
          </w:p>
        </w:tc>
        <w:tc>
          <w:tcPr>
            <w:tcW w:w="714" w:type="dxa"/>
            <w:vAlign w:val="center"/>
          </w:tcPr>
          <w:p w14:paraId="29EBADE0" w14:textId="77777777" w:rsidR="00844380" w:rsidRPr="0005228F" w:rsidRDefault="00844380" w:rsidP="001B2B20">
            <w:pPr>
              <w:keepNext/>
              <w:spacing w:before="0"/>
              <w:jc w:val="center"/>
              <w:rPr>
                <w:rFonts w:cs="Arial"/>
                <w:szCs w:val="20"/>
              </w:rPr>
            </w:pPr>
            <w:r w:rsidRPr="0005228F">
              <w:rPr>
                <w:rFonts w:cs="Arial"/>
                <w:szCs w:val="20"/>
              </w:rPr>
              <w:t>16.4</w:t>
            </w:r>
          </w:p>
        </w:tc>
        <w:tc>
          <w:tcPr>
            <w:tcW w:w="713" w:type="dxa"/>
            <w:vAlign w:val="center"/>
          </w:tcPr>
          <w:p w14:paraId="517A2BC9" w14:textId="77777777" w:rsidR="00844380" w:rsidRPr="0005228F" w:rsidRDefault="00844380" w:rsidP="001B2B20">
            <w:pPr>
              <w:keepNext/>
              <w:spacing w:before="0"/>
              <w:jc w:val="center"/>
              <w:rPr>
                <w:rFonts w:cs="Arial"/>
                <w:szCs w:val="20"/>
              </w:rPr>
            </w:pPr>
            <w:r w:rsidRPr="0005228F">
              <w:rPr>
                <w:rFonts w:cs="Arial"/>
                <w:szCs w:val="20"/>
              </w:rPr>
              <w:t>16.5</w:t>
            </w:r>
          </w:p>
        </w:tc>
        <w:tc>
          <w:tcPr>
            <w:tcW w:w="714" w:type="dxa"/>
            <w:vAlign w:val="center"/>
          </w:tcPr>
          <w:p w14:paraId="56EEADD0" w14:textId="77777777" w:rsidR="00844380" w:rsidRPr="0005228F" w:rsidRDefault="00844380" w:rsidP="001B2B20">
            <w:pPr>
              <w:keepNext/>
              <w:spacing w:before="0"/>
              <w:jc w:val="center"/>
              <w:rPr>
                <w:rFonts w:cs="Arial"/>
                <w:szCs w:val="20"/>
              </w:rPr>
            </w:pPr>
            <w:r w:rsidRPr="0005228F">
              <w:rPr>
                <w:rFonts w:cs="Arial"/>
                <w:szCs w:val="20"/>
              </w:rPr>
              <w:t>16.7</w:t>
            </w:r>
          </w:p>
        </w:tc>
        <w:tc>
          <w:tcPr>
            <w:tcW w:w="713" w:type="dxa"/>
            <w:vAlign w:val="center"/>
          </w:tcPr>
          <w:p w14:paraId="1D8EDEB4" w14:textId="77777777" w:rsidR="00844380" w:rsidRPr="0005228F" w:rsidRDefault="00844380" w:rsidP="001B2B20">
            <w:pPr>
              <w:keepNext/>
              <w:spacing w:before="0"/>
              <w:jc w:val="center"/>
              <w:rPr>
                <w:rFonts w:cs="Arial"/>
                <w:szCs w:val="20"/>
              </w:rPr>
            </w:pPr>
            <w:r w:rsidRPr="0005228F">
              <w:rPr>
                <w:rFonts w:cs="Arial"/>
                <w:szCs w:val="20"/>
              </w:rPr>
              <w:t>16.4</w:t>
            </w:r>
          </w:p>
        </w:tc>
        <w:tc>
          <w:tcPr>
            <w:tcW w:w="714" w:type="dxa"/>
            <w:vAlign w:val="center"/>
          </w:tcPr>
          <w:p w14:paraId="0D026693" w14:textId="77777777" w:rsidR="00844380" w:rsidRPr="0005228F" w:rsidRDefault="00844380" w:rsidP="001B2B20">
            <w:pPr>
              <w:keepNext/>
              <w:spacing w:before="0"/>
              <w:jc w:val="center"/>
              <w:rPr>
                <w:rFonts w:cs="Arial"/>
                <w:szCs w:val="20"/>
              </w:rPr>
            </w:pPr>
            <w:r w:rsidRPr="0005228F">
              <w:rPr>
                <w:rFonts w:cs="Arial"/>
                <w:szCs w:val="20"/>
              </w:rPr>
              <w:t>16.6</w:t>
            </w:r>
          </w:p>
        </w:tc>
      </w:tr>
      <w:tr w:rsidR="00844380" w:rsidRPr="0005228F" w14:paraId="38B072FC" w14:textId="77777777" w:rsidTr="002D315E">
        <w:trPr>
          <w:jc w:val="center"/>
        </w:trPr>
        <w:tc>
          <w:tcPr>
            <w:tcW w:w="1191" w:type="dxa"/>
            <w:vAlign w:val="center"/>
          </w:tcPr>
          <w:p w14:paraId="37CE4C6C" w14:textId="77777777" w:rsidR="00844380" w:rsidRPr="0005228F" w:rsidRDefault="00844380" w:rsidP="001B2B20">
            <w:pPr>
              <w:keepNext/>
              <w:spacing w:before="0"/>
              <w:rPr>
                <w:rFonts w:cs="Arial"/>
                <w:szCs w:val="20"/>
              </w:rPr>
            </w:pPr>
            <w:r w:rsidRPr="0005228F">
              <w:rPr>
                <w:rFonts w:cs="Arial"/>
                <w:szCs w:val="20"/>
              </w:rPr>
              <w:t>NF (dB) (Note 2)</w:t>
            </w:r>
            <w:r w:rsidRPr="0005228F">
              <w:rPr>
                <w:rFonts w:cs="Arial"/>
                <w:szCs w:val="20"/>
                <w:vertAlign w:val="superscript"/>
              </w:rPr>
              <w:t>(2)</w:t>
            </w:r>
          </w:p>
        </w:tc>
        <w:tc>
          <w:tcPr>
            <w:tcW w:w="713" w:type="dxa"/>
            <w:vAlign w:val="center"/>
          </w:tcPr>
          <w:p w14:paraId="0056AF45" w14:textId="77777777" w:rsidR="00844380" w:rsidRPr="0005228F" w:rsidRDefault="00844380" w:rsidP="001B2B20">
            <w:pPr>
              <w:keepNext/>
              <w:spacing w:before="0"/>
              <w:jc w:val="center"/>
              <w:rPr>
                <w:rFonts w:cs="Arial"/>
                <w:szCs w:val="20"/>
              </w:rPr>
            </w:pPr>
            <w:r w:rsidRPr="0005228F">
              <w:rPr>
                <w:rFonts w:cs="Arial"/>
                <w:szCs w:val="20"/>
              </w:rPr>
              <w:t>4.1</w:t>
            </w:r>
          </w:p>
        </w:tc>
        <w:tc>
          <w:tcPr>
            <w:tcW w:w="714" w:type="dxa"/>
            <w:vAlign w:val="center"/>
          </w:tcPr>
          <w:p w14:paraId="188E89FD" w14:textId="77777777" w:rsidR="00844380" w:rsidRPr="0005228F" w:rsidRDefault="00844380" w:rsidP="001B2B20">
            <w:pPr>
              <w:keepNext/>
              <w:spacing w:before="0"/>
              <w:jc w:val="center"/>
              <w:rPr>
                <w:rFonts w:cs="Arial"/>
                <w:szCs w:val="20"/>
              </w:rPr>
            </w:pPr>
            <w:r w:rsidRPr="0005228F">
              <w:rPr>
                <w:rFonts w:cs="Arial"/>
                <w:szCs w:val="20"/>
              </w:rPr>
              <w:t>3.4</w:t>
            </w:r>
          </w:p>
        </w:tc>
        <w:tc>
          <w:tcPr>
            <w:tcW w:w="713" w:type="dxa"/>
            <w:vAlign w:val="center"/>
          </w:tcPr>
          <w:p w14:paraId="2F5070ED" w14:textId="77777777" w:rsidR="00844380" w:rsidRPr="0005228F" w:rsidRDefault="00844380" w:rsidP="001B2B20">
            <w:pPr>
              <w:keepNext/>
              <w:spacing w:before="0"/>
              <w:jc w:val="center"/>
              <w:rPr>
                <w:rFonts w:cs="Arial"/>
                <w:szCs w:val="20"/>
              </w:rPr>
            </w:pPr>
            <w:r w:rsidRPr="0005228F">
              <w:rPr>
                <w:rFonts w:cs="Arial"/>
                <w:szCs w:val="20"/>
              </w:rPr>
              <w:t>4</w:t>
            </w:r>
          </w:p>
        </w:tc>
        <w:tc>
          <w:tcPr>
            <w:tcW w:w="714" w:type="dxa"/>
            <w:vAlign w:val="center"/>
          </w:tcPr>
          <w:p w14:paraId="3C08F6EA" w14:textId="77777777" w:rsidR="00844380" w:rsidRPr="0005228F" w:rsidRDefault="00844380" w:rsidP="001B2B20">
            <w:pPr>
              <w:keepNext/>
              <w:spacing w:before="0"/>
              <w:jc w:val="center"/>
              <w:rPr>
                <w:rFonts w:cs="Arial"/>
                <w:szCs w:val="20"/>
              </w:rPr>
            </w:pPr>
            <w:r w:rsidRPr="0005228F">
              <w:rPr>
                <w:rFonts w:cs="Arial"/>
                <w:szCs w:val="20"/>
              </w:rPr>
              <w:t>4.4</w:t>
            </w:r>
          </w:p>
        </w:tc>
        <w:tc>
          <w:tcPr>
            <w:tcW w:w="713" w:type="dxa"/>
            <w:vAlign w:val="center"/>
          </w:tcPr>
          <w:p w14:paraId="3EF5519D" w14:textId="77777777" w:rsidR="00844380" w:rsidRPr="0005228F" w:rsidRDefault="00844380" w:rsidP="001B2B20">
            <w:pPr>
              <w:keepNext/>
              <w:spacing w:before="0"/>
              <w:jc w:val="center"/>
              <w:rPr>
                <w:rFonts w:cs="Arial"/>
                <w:szCs w:val="20"/>
              </w:rPr>
            </w:pPr>
            <w:r w:rsidRPr="0005228F">
              <w:rPr>
                <w:rFonts w:cs="Arial"/>
                <w:szCs w:val="20"/>
              </w:rPr>
              <w:t>3.8</w:t>
            </w:r>
          </w:p>
        </w:tc>
        <w:tc>
          <w:tcPr>
            <w:tcW w:w="714" w:type="dxa"/>
            <w:vAlign w:val="center"/>
          </w:tcPr>
          <w:p w14:paraId="6448CF5F" w14:textId="77777777" w:rsidR="00844380" w:rsidRPr="0005228F" w:rsidRDefault="00844380" w:rsidP="001B2B20">
            <w:pPr>
              <w:keepNext/>
              <w:spacing w:before="0"/>
              <w:jc w:val="center"/>
              <w:rPr>
                <w:rFonts w:cs="Arial"/>
                <w:szCs w:val="20"/>
              </w:rPr>
            </w:pPr>
            <w:r w:rsidRPr="0005228F">
              <w:rPr>
                <w:rFonts w:cs="Arial"/>
                <w:szCs w:val="20"/>
              </w:rPr>
              <w:t>3.3</w:t>
            </w:r>
          </w:p>
        </w:tc>
        <w:tc>
          <w:tcPr>
            <w:tcW w:w="713" w:type="dxa"/>
            <w:vAlign w:val="center"/>
          </w:tcPr>
          <w:p w14:paraId="58485976" w14:textId="77777777" w:rsidR="00844380" w:rsidRPr="0005228F" w:rsidRDefault="00844380" w:rsidP="001B2B20">
            <w:pPr>
              <w:keepNext/>
              <w:spacing w:before="0"/>
              <w:jc w:val="center"/>
              <w:rPr>
                <w:rFonts w:cs="Arial"/>
                <w:szCs w:val="20"/>
              </w:rPr>
            </w:pPr>
            <w:r w:rsidRPr="0005228F">
              <w:rPr>
                <w:rFonts w:cs="Arial"/>
                <w:szCs w:val="20"/>
              </w:rPr>
              <w:t>3.5</w:t>
            </w:r>
          </w:p>
        </w:tc>
        <w:tc>
          <w:tcPr>
            <w:tcW w:w="714" w:type="dxa"/>
            <w:vAlign w:val="center"/>
          </w:tcPr>
          <w:p w14:paraId="6A9CD78F" w14:textId="77777777" w:rsidR="00844380" w:rsidRPr="0005228F" w:rsidRDefault="00844380" w:rsidP="001B2B20">
            <w:pPr>
              <w:keepNext/>
              <w:spacing w:before="0"/>
              <w:jc w:val="center"/>
              <w:rPr>
                <w:rFonts w:cs="Arial"/>
                <w:szCs w:val="20"/>
              </w:rPr>
            </w:pPr>
            <w:r w:rsidRPr="0005228F">
              <w:rPr>
                <w:rFonts w:cs="Arial"/>
                <w:szCs w:val="20"/>
              </w:rPr>
              <w:t>3.8</w:t>
            </w:r>
          </w:p>
        </w:tc>
        <w:tc>
          <w:tcPr>
            <w:tcW w:w="713" w:type="dxa"/>
            <w:vAlign w:val="center"/>
          </w:tcPr>
          <w:p w14:paraId="1E068508" w14:textId="77777777" w:rsidR="00844380" w:rsidRPr="0005228F" w:rsidRDefault="00844380" w:rsidP="001B2B20">
            <w:pPr>
              <w:keepNext/>
              <w:spacing w:before="0"/>
              <w:jc w:val="center"/>
              <w:rPr>
                <w:rFonts w:cs="Arial"/>
                <w:szCs w:val="20"/>
              </w:rPr>
            </w:pPr>
            <w:r w:rsidRPr="0005228F">
              <w:rPr>
                <w:rFonts w:cs="Arial"/>
                <w:szCs w:val="20"/>
              </w:rPr>
              <w:t>4.3</w:t>
            </w:r>
          </w:p>
        </w:tc>
        <w:tc>
          <w:tcPr>
            <w:tcW w:w="714" w:type="dxa"/>
            <w:vAlign w:val="center"/>
          </w:tcPr>
          <w:p w14:paraId="7B2A55F3" w14:textId="77777777" w:rsidR="00844380" w:rsidRPr="0005228F" w:rsidRDefault="00844380" w:rsidP="001B2B20">
            <w:pPr>
              <w:keepNext/>
              <w:spacing w:before="0"/>
              <w:jc w:val="center"/>
              <w:rPr>
                <w:rFonts w:cs="Arial"/>
                <w:szCs w:val="20"/>
              </w:rPr>
            </w:pPr>
            <w:r w:rsidRPr="0005228F">
              <w:rPr>
                <w:rFonts w:cs="Arial"/>
                <w:szCs w:val="20"/>
              </w:rPr>
              <w:t>3.7</w:t>
            </w:r>
          </w:p>
        </w:tc>
        <w:tc>
          <w:tcPr>
            <w:tcW w:w="713" w:type="dxa"/>
            <w:vAlign w:val="center"/>
          </w:tcPr>
          <w:p w14:paraId="22304783" w14:textId="77777777" w:rsidR="00844380" w:rsidRPr="0005228F" w:rsidRDefault="00844380" w:rsidP="001B2B20">
            <w:pPr>
              <w:keepNext/>
              <w:spacing w:before="0"/>
              <w:jc w:val="center"/>
              <w:rPr>
                <w:rFonts w:cs="Arial"/>
                <w:szCs w:val="20"/>
              </w:rPr>
            </w:pPr>
            <w:r w:rsidRPr="0005228F">
              <w:rPr>
                <w:rFonts w:cs="Arial"/>
                <w:szCs w:val="20"/>
              </w:rPr>
              <w:t>2.7</w:t>
            </w:r>
          </w:p>
        </w:tc>
        <w:tc>
          <w:tcPr>
            <w:tcW w:w="714" w:type="dxa"/>
            <w:vAlign w:val="center"/>
          </w:tcPr>
          <w:p w14:paraId="3134265C" w14:textId="77777777" w:rsidR="00844380" w:rsidRPr="0005228F" w:rsidRDefault="00844380" w:rsidP="001B2B20">
            <w:pPr>
              <w:keepNext/>
              <w:spacing w:before="0"/>
              <w:jc w:val="center"/>
              <w:rPr>
                <w:rFonts w:cs="Arial"/>
                <w:szCs w:val="20"/>
              </w:rPr>
            </w:pPr>
            <w:r w:rsidRPr="0005228F">
              <w:rPr>
                <w:rFonts w:cs="Arial"/>
                <w:szCs w:val="20"/>
              </w:rPr>
              <w:t>4.4</w:t>
            </w:r>
          </w:p>
        </w:tc>
      </w:tr>
      <w:tr w:rsidR="00844380" w:rsidRPr="0005228F" w14:paraId="142FFE93" w14:textId="77777777" w:rsidTr="00844380">
        <w:trPr>
          <w:jc w:val="center"/>
        </w:trPr>
        <w:tc>
          <w:tcPr>
            <w:tcW w:w="9753" w:type="dxa"/>
            <w:gridSpan w:val="13"/>
            <w:vAlign w:val="center"/>
          </w:tcPr>
          <w:p w14:paraId="64380609" w14:textId="77777777" w:rsidR="00844380" w:rsidRPr="0005228F" w:rsidRDefault="00844380" w:rsidP="00844380">
            <w:pPr>
              <w:pStyle w:val="ECCTablenote"/>
            </w:pPr>
            <w:r w:rsidRPr="0005228F">
              <w:t>Note 1: Measured at a wanted signal level of -70 dBm</w:t>
            </w:r>
          </w:p>
          <w:p w14:paraId="544C74F7" w14:textId="77777777" w:rsidR="00844380" w:rsidRPr="0005228F" w:rsidRDefault="00844380" w:rsidP="00844380">
            <w:pPr>
              <w:pStyle w:val="ECCTablenote"/>
            </w:pPr>
            <w:r w:rsidRPr="0005228F">
              <w:t>Note 2: NF (dB) = sensitivity (dBm) – (C/N) (dB)+ 105.2</w:t>
            </w:r>
          </w:p>
        </w:tc>
      </w:tr>
    </w:tbl>
    <w:p w14:paraId="4883EF28" w14:textId="77777777" w:rsidR="00F45508" w:rsidRPr="0005228F" w:rsidRDefault="00F45508" w:rsidP="00F45508">
      <w:pPr>
        <w:pStyle w:val="Caption"/>
        <w:rPr>
          <w:lang w:val="en-GB"/>
        </w:rPr>
      </w:pPr>
      <w:bookmarkStart w:id="537" w:name="_Ref26352089"/>
      <w:bookmarkStart w:id="538" w:name="_Ref29914229"/>
    </w:p>
    <w:p w14:paraId="104614E3" w14:textId="53563246" w:rsidR="00844380" w:rsidRPr="0005228F" w:rsidRDefault="00844380" w:rsidP="004B7F6A">
      <w:pPr>
        <w:pStyle w:val="Caption"/>
        <w:rPr>
          <w:lang w:val="en-GB"/>
        </w:rPr>
      </w:pPr>
      <w:r w:rsidRPr="0005228F">
        <w:rPr>
          <w:lang w:val="en-GB"/>
        </w:rPr>
        <w:t xml:space="preserve">Table </w:t>
      </w:r>
      <w:r w:rsidRPr="002D315E">
        <w:rPr>
          <w:lang w:val="en-GB"/>
        </w:rPr>
        <w:fldChar w:fldCharType="begin"/>
      </w:r>
      <w:r w:rsidRPr="0005228F">
        <w:rPr>
          <w:lang w:val="en-GB"/>
        </w:rPr>
        <w:instrText xml:space="preserve"> SEQ Table \* ARABIC </w:instrText>
      </w:r>
      <w:r w:rsidRPr="002D315E">
        <w:rPr>
          <w:lang w:val="en-GB"/>
        </w:rPr>
        <w:fldChar w:fldCharType="separate"/>
      </w:r>
      <w:r w:rsidR="00657E88">
        <w:rPr>
          <w:noProof/>
          <w:lang w:val="en-GB"/>
        </w:rPr>
        <w:t>16</w:t>
      </w:r>
      <w:r w:rsidRPr="002D315E">
        <w:rPr>
          <w:lang w:val="en-GB"/>
        </w:rPr>
        <w:fldChar w:fldCharType="end"/>
      </w:r>
      <w:bookmarkEnd w:id="537"/>
      <w:bookmarkEnd w:id="538"/>
      <w:r w:rsidRPr="0005228F">
        <w:rPr>
          <w:lang w:val="en-GB"/>
        </w:rPr>
        <w:t>: Performance of DTT receivers under Gaussian channel conditions</w:t>
      </w:r>
    </w:p>
    <w:tbl>
      <w:tblPr>
        <w:tblW w:w="9753"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91"/>
        <w:gridCol w:w="731"/>
        <w:gridCol w:w="681"/>
        <w:gridCol w:w="702"/>
        <w:gridCol w:w="731"/>
        <w:gridCol w:w="716"/>
        <w:gridCol w:w="703"/>
        <w:gridCol w:w="731"/>
        <w:gridCol w:w="731"/>
        <w:gridCol w:w="723"/>
        <w:gridCol w:w="695"/>
        <w:gridCol w:w="732"/>
        <w:gridCol w:w="686"/>
      </w:tblGrid>
      <w:tr w:rsidR="00844380" w:rsidRPr="0005228F" w14:paraId="5BC0CB57" w14:textId="77777777" w:rsidTr="00844380">
        <w:trPr>
          <w:jc w:val="center"/>
        </w:trPr>
        <w:tc>
          <w:tcPr>
            <w:tcW w:w="9753" w:type="dxa"/>
            <w:gridSpan w:val="13"/>
            <w:shd w:val="clear" w:color="auto" w:fill="D20000"/>
            <w:vAlign w:val="center"/>
          </w:tcPr>
          <w:p w14:paraId="6B9C06E1" w14:textId="77777777" w:rsidR="00844380" w:rsidRPr="0005228F" w:rsidRDefault="00844380" w:rsidP="00844380">
            <w:pPr>
              <w:keepNext/>
              <w:spacing w:before="120" w:after="120"/>
              <w:jc w:val="center"/>
              <w:rPr>
                <w:rFonts w:cs="Arial"/>
                <w:color w:val="FFFFFF" w:themeColor="background1"/>
                <w:szCs w:val="20"/>
              </w:rPr>
            </w:pPr>
            <w:r w:rsidRPr="0005228F">
              <w:rPr>
                <w:rFonts w:cs="Arial"/>
                <w:b/>
                <w:color w:val="FFFFFF" w:themeColor="background1"/>
                <w:szCs w:val="20"/>
              </w:rPr>
              <w:t>DTT f</w:t>
            </w:r>
            <w:r w:rsidRPr="0005228F">
              <w:rPr>
                <w:rFonts w:cs="Arial"/>
                <w:b/>
                <w:color w:val="FFFFFF" w:themeColor="background1"/>
                <w:szCs w:val="20"/>
                <w:vertAlign w:val="subscript"/>
              </w:rPr>
              <w:t>c</w:t>
            </w:r>
            <w:r w:rsidRPr="0005228F">
              <w:rPr>
                <w:rFonts w:cs="Arial"/>
                <w:b/>
                <w:color w:val="FFFFFF" w:themeColor="background1"/>
                <w:szCs w:val="20"/>
              </w:rPr>
              <w:t xml:space="preserve"> = 690 MHz</w:t>
            </w:r>
          </w:p>
        </w:tc>
      </w:tr>
      <w:tr w:rsidR="00844380" w:rsidRPr="0005228F" w14:paraId="22362CEA" w14:textId="77777777" w:rsidTr="00844380">
        <w:trPr>
          <w:jc w:val="center"/>
        </w:trPr>
        <w:tc>
          <w:tcPr>
            <w:tcW w:w="9753" w:type="dxa"/>
            <w:gridSpan w:val="13"/>
            <w:shd w:val="clear" w:color="auto" w:fill="F2F2F2" w:themeFill="background1" w:themeFillShade="F2"/>
            <w:vAlign w:val="center"/>
          </w:tcPr>
          <w:p w14:paraId="0E45AE23" w14:textId="77777777" w:rsidR="00844380" w:rsidRPr="0005228F" w:rsidRDefault="00844380" w:rsidP="00844380">
            <w:pPr>
              <w:keepNext/>
              <w:jc w:val="center"/>
              <w:rPr>
                <w:rFonts w:cs="Arial"/>
                <w:b/>
                <w:szCs w:val="20"/>
              </w:rPr>
            </w:pPr>
            <w:r w:rsidRPr="0005228F">
              <w:rPr>
                <w:rFonts w:cs="Arial"/>
                <w:b/>
                <w:szCs w:val="20"/>
              </w:rPr>
              <w:t>DVB-T2 receivers</w:t>
            </w:r>
          </w:p>
        </w:tc>
      </w:tr>
      <w:tr w:rsidR="00844380" w:rsidRPr="0005228F" w14:paraId="01BE4BD6" w14:textId="77777777" w:rsidTr="00844380">
        <w:trPr>
          <w:jc w:val="center"/>
        </w:trPr>
        <w:tc>
          <w:tcPr>
            <w:tcW w:w="1191" w:type="dxa"/>
            <w:vAlign w:val="center"/>
          </w:tcPr>
          <w:p w14:paraId="1365C954" w14:textId="77777777" w:rsidR="00844380" w:rsidRPr="0005228F" w:rsidRDefault="00844380" w:rsidP="001B2B20">
            <w:pPr>
              <w:keepNext/>
              <w:spacing w:before="0"/>
              <w:rPr>
                <w:rFonts w:cs="Arial"/>
                <w:szCs w:val="20"/>
              </w:rPr>
            </w:pPr>
          </w:p>
        </w:tc>
        <w:tc>
          <w:tcPr>
            <w:tcW w:w="731" w:type="dxa"/>
            <w:vAlign w:val="center"/>
          </w:tcPr>
          <w:p w14:paraId="42E95775" w14:textId="77777777" w:rsidR="00844380" w:rsidRPr="0005228F" w:rsidRDefault="00844380" w:rsidP="001B2B20">
            <w:pPr>
              <w:keepNext/>
              <w:spacing w:before="0"/>
              <w:rPr>
                <w:rFonts w:cs="Arial"/>
                <w:szCs w:val="20"/>
              </w:rPr>
            </w:pPr>
            <w:r w:rsidRPr="0005228F">
              <w:rPr>
                <w:rFonts w:cs="Arial"/>
                <w:szCs w:val="20"/>
              </w:rPr>
              <w:t>TV1</w:t>
            </w:r>
          </w:p>
        </w:tc>
        <w:tc>
          <w:tcPr>
            <w:tcW w:w="681" w:type="dxa"/>
            <w:vAlign w:val="center"/>
          </w:tcPr>
          <w:p w14:paraId="0CCD0956" w14:textId="77777777" w:rsidR="00844380" w:rsidRPr="0005228F" w:rsidRDefault="00844380" w:rsidP="001B2B20">
            <w:pPr>
              <w:keepNext/>
              <w:spacing w:before="0"/>
              <w:rPr>
                <w:rFonts w:cs="Arial"/>
                <w:szCs w:val="20"/>
              </w:rPr>
            </w:pPr>
            <w:r w:rsidRPr="0005228F">
              <w:rPr>
                <w:rFonts w:cs="Arial"/>
                <w:szCs w:val="20"/>
              </w:rPr>
              <w:t>TV2</w:t>
            </w:r>
          </w:p>
        </w:tc>
        <w:tc>
          <w:tcPr>
            <w:tcW w:w="702" w:type="dxa"/>
            <w:vAlign w:val="center"/>
          </w:tcPr>
          <w:p w14:paraId="30EBD5F3" w14:textId="77777777" w:rsidR="00844380" w:rsidRPr="0005228F" w:rsidRDefault="00844380" w:rsidP="001B2B20">
            <w:pPr>
              <w:keepNext/>
              <w:spacing w:before="0"/>
              <w:rPr>
                <w:rFonts w:cs="Arial"/>
                <w:szCs w:val="20"/>
              </w:rPr>
            </w:pPr>
            <w:r w:rsidRPr="0005228F">
              <w:rPr>
                <w:rFonts w:cs="Arial"/>
                <w:szCs w:val="20"/>
              </w:rPr>
              <w:t>TV3</w:t>
            </w:r>
          </w:p>
        </w:tc>
        <w:tc>
          <w:tcPr>
            <w:tcW w:w="731" w:type="dxa"/>
            <w:vAlign w:val="center"/>
          </w:tcPr>
          <w:p w14:paraId="627B9D79" w14:textId="77777777" w:rsidR="00844380" w:rsidRPr="0005228F" w:rsidRDefault="00844380" w:rsidP="001B2B20">
            <w:pPr>
              <w:keepNext/>
              <w:spacing w:before="0"/>
              <w:rPr>
                <w:rFonts w:cs="Arial"/>
                <w:szCs w:val="20"/>
              </w:rPr>
            </w:pPr>
            <w:r w:rsidRPr="0005228F">
              <w:rPr>
                <w:rFonts w:cs="Arial"/>
                <w:szCs w:val="20"/>
              </w:rPr>
              <w:t>TV4</w:t>
            </w:r>
          </w:p>
        </w:tc>
        <w:tc>
          <w:tcPr>
            <w:tcW w:w="716" w:type="dxa"/>
            <w:vAlign w:val="center"/>
          </w:tcPr>
          <w:p w14:paraId="3B550EC3" w14:textId="77777777" w:rsidR="00844380" w:rsidRPr="0005228F" w:rsidRDefault="00844380" w:rsidP="001B2B20">
            <w:pPr>
              <w:keepNext/>
              <w:spacing w:before="0"/>
              <w:rPr>
                <w:rFonts w:cs="Arial"/>
                <w:szCs w:val="20"/>
              </w:rPr>
            </w:pPr>
            <w:r w:rsidRPr="0005228F">
              <w:rPr>
                <w:rFonts w:cs="Arial"/>
                <w:szCs w:val="20"/>
              </w:rPr>
              <w:t>TV5</w:t>
            </w:r>
          </w:p>
        </w:tc>
        <w:tc>
          <w:tcPr>
            <w:tcW w:w="703" w:type="dxa"/>
            <w:vAlign w:val="center"/>
          </w:tcPr>
          <w:p w14:paraId="49242695" w14:textId="77777777" w:rsidR="00844380" w:rsidRPr="0005228F" w:rsidRDefault="00844380" w:rsidP="001B2B20">
            <w:pPr>
              <w:keepNext/>
              <w:spacing w:before="0"/>
              <w:rPr>
                <w:rFonts w:cs="Arial"/>
                <w:szCs w:val="20"/>
              </w:rPr>
            </w:pPr>
            <w:r w:rsidRPr="0005228F">
              <w:rPr>
                <w:rFonts w:cs="Arial"/>
                <w:szCs w:val="20"/>
              </w:rPr>
              <w:t>TV6</w:t>
            </w:r>
          </w:p>
        </w:tc>
        <w:tc>
          <w:tcPr>
            <w:tcW w:w="731" w:type="dxa"/>
            <w:vAlign w:val="center"/>
          </w:tcPr>
          <w:p w14:paraId="0AE8F082" w14:textId="77777777" w:rsidR="00844380" w:rsidRPr="0005228F" w:rsidRDefault="00844380" w:rsidP="001B2B20">
            <w:pPr>
              <w:keepNext/>
              <w:spacing w:before="0"/>
              <w:rPr>
                <w:rFonts w:cs="Arial"/>
                <w:szCs w:val="20"/>
              </w:rPr>
            </w:pPr>
            <w:r w:rsidRPr="0005228F">
              <w:rPr>
                <w:rFonts w:cs="Arial"/>
                <w:szCs w:val="20"/>
              </w:rPr>
              <w:t>TV7</w:t>
            </w:r>
          </w:p>
        </w:tc>
        <w:tc>
          <w:tcPr>
            <w:tcW w:w="731" w:type="dxa"/>
            <w:vAlign w:val="center"/>
          </w:tcPr>
          <w:p w14:paraId="255F5E8E" w14:textId="77777777" w:rsidR="00844380" w:rsidRPr="0005228F" w:rsidRDefault="00844380" w:rsidP="001B2B20">
            <w:pPr>
              <w:keepNext/>
              <w:spacing w:before="0"/>
              <w:rPr>
                <w:rFonts w:cs="Arial"/>
                <w:szCs w:val="20"/>
              </w:rPr>
            </w:pPr>
            <w:r w:rsidRPr="0005228F">
              <w:rPr>
                <w:rFonts w:cs="Arial"/>
                <w:szCs w:val="20"/>
              </w:rPr>
              <w:t>TV8</w:t>
            </w:r>
          </w:p>
        </w:tc>
        <w:tc>
          <w:tcPr>
            <w:tcW w:w="723" w:type="dxa"/>
            <w:vAlign w:val="center"/>
          </w:tcPr>
          <w:p w14:paraId="56BB3152" w14:textId="77777777" w:rsidR="00844380" w:rsidRPr="0005228F" w:rsidRDefault="00844380" w:rsidP="001B2B20">
            <w:pPr>
              <w:keepNext/>
              <w:spacing w:before="0"/>
              <w:rPr>
                <w:rFonts w:cs="Arial"/>
                <w:szCs w:val="20"/>
              </w:rPr>
            </w:pPr>
            <w:r w:rsidRPr="0005228F">
              <w:rPr>
                <w:rFonts w:cs="Arial"/>
                <w:szCs w:val="20"/>
              </w:rPr>
              <w:t>TV9</w:t>
            </w:r>
          </w:p>
        </w:tc>
        <w:tc>
          <w:tcPr>
            <w:tcW w:w="695" w:type="dxa"/>
            <w:vAlign w:val="center"/>
          </w:tcPr>
          <w:p w14:paraId="665FF86B" w14:textId="77777777" w:rsidR="00844380" w:rsidRPr="0005228F" w:rsidRDefault="00844380" w:rsidP="001B2B20">
            <w:pPr>
              <w:keepNext/>
              <w:spacing w:before="0"/>
              <w:rPr>
                <w:rFonts w:cs="Arial"/>
                <w:szCs w:val="20"/>
              </w:rPr>
            </w:pPr>
            <w:r w:rsidRPr="0005228F">
              <w:rPr>
                <w:rFonts w:cs="Arial"/>
                <w:szCs w:val="20"/>
              </w:rPr>
              <w:t>TV10</w:t>
            </w:r>
          </w:p>
        </w:tc>
        <w:tc>
          <w:tcPr>
            <w:tcW w:w="732" w:type="dxa"/>
            <w:vAlign w:val="center"/>
          </w:tcPr>
          <w:p w14:paraId="0ACA14B7" w14:textId="77777777" w:rsidR="00844380" w:rsidRPr="0005228F" w:rsidRDefault="00844380" w:rsidP="001B2B20">
            <w:pPr>
              <w:keepNext/>
              <w:spacing w:before="0"/>
              <w:rPr>
                <w:rFonts w:cs="Arial"/>
                <w:szCs w:val="20"/>
              </w:rPr>
            </w:pPr>
            <w:r w:rsidRPr="0005228F">
              <w:rPr>
                <w:rFonts w:cs="Arial"/>
                <w:szCs w:val="20"/>
              </w:rPr>
              <w:t>SB1</w:t>
            </w:r>
          </w:p>
        </w:tc>
        <w:tc>
          <w:tcPr>
            <w:tcW w:w="686" w:type="dxa"/>
            <w:vAlign w:val="center"/>
          </w:tcPr>
          <w:p w14:paraId="05895CEB" w14:textId="77777777" w:rsidR="00844380" w:rsidRPr="0005228F" w:rsidRDefault="00844380" w:rsidP="001B2B20">
            <w:pPr>
              <w:keepNext/>
              <w:spacing w:before="0"/>
              <w:rPr>
                <w:rFonts w:cs="Arial"/>
                <w:szCs w:val="20"/>
              </w:rPr>
            </w:pPr>
            <w:r w:rsidRPr="0005228F">
              <w:rPr>
                <w:rFonts w:cs="Arial"/>
                <w:szCs w:val="20"/>
              </w:rPr>
              <w:t>SB2</w:t>
            </w:r>
          </w:p>
        </w:tc>
      </w:tr>
      <w:tr w:rsidR="00844380" w:rsidRPr="0005228F" w14:paraId="72A2A1E6" w14:textId="77777777" w:rsidTr="00844380">
        <w:trPr>
          <w:jc w:val="center"/>
        </w:trPr>
        <w:tc>
          <w:tcPr>
            <w:tcW w:w="1191" w:type="dxa"/>
            <w:vAlign w:val="center"/>
          </w:tcPr>
          <w:p w14:paraId="7C700783" w14:textId="77777777" w:rsidR="00844380" w:rsidRPr="0005228F" w:rsidRDefault="00844380" w:rsidP="001B2B20">
            <w:pPr>
              <w:keepNext/>
              <w:spacing w:before="0"/>
              <w:rPr>
                <w:rFonts w:cs="Arial"/>
                <w:szCs w:val="20"/>
              </w:rPr>
            </w:pPr>
            <w:r w:rsidRPr="0005228F">
              <w:rPr>
                <w:rFonts w:cs="Arial"/>
                <w:szCs w:val="20"/>
              </w:rPr>
              <w:t>Sensitivity (dBm)</w:t>
            </w:r>
          </w:p>
        </w:tc>
        <w:tc>
          <w:tcPr>
            <w:tcW w:w="731" w:type="dxa"/>
            <w:vAlign w:val="center"/>
          </w:tcPr>
          <w:p w14:paraId="70DD2453" w14:textId="77777777" w:rsidR="00844380" w:rsidRPr="0005228F" w:rsidRDefault="00844380" w:rsidP="001B2B20">
            <w:pPr>
              <w:keepNext/>
              <w:spacing w:before="0"/>
              <w:jc w:val="center"/>
              <w:rPr>
                <w:rFonts w:cs="Arial"/>
                <w:szCs w:val="20"/>
              </w:rPr>
            </w:pPr>
            <w:r w:rsidRPr="0005228F">
              <w:rPr>
                <w:rFonts w:cs="Arial"/>
                <w:szCs w:val="20"/>
              </w:rPr>
              <w:t>-83.5</w:t>
            </w:r>
          </w:p>
        </w:tc>
        <w:tc>
          <w:tcPr>
            <w:tcW w:w="681" w:type="dxa"/>
            <w:vAlign w:val="center"/>
          </w:tcPr>
          <w:p w14:paraId="6EC77F1B" w14:textId="77777777" w:rsidR="00844380" w:rsidRPr="0005228F" w:rsidRDefault="00844380" w:rsidP="001B2B20">
            <w:pPr>
              <w:keepNext/>
              <w:spacing w:before="0"/>
              <w:jc w:val="center"/>
              <w:rPr>
                <w:rFonts w:cs="Arial"/>
                <w:szCs w:val="20"/>
              </w:rPr>
            </w:pPr>
            <w:r w:rsidRPr="0005228F">
              <w:rPr>
                <w:rFonts w:cs="Arial"/>
                <w:szCs w:val="20"/>
              </w:rPr>
              <w:t>-83.9</w:t>
            </w:r>
          </w:p>
        </w:tc>
        <w:tc>
          <w:tcPr>
            <w:tcW w:w="702" w:type="dxa"/>
            <w:vAlign w:val="center"/>
          </w:tcPr>
          <w:p w14:paraId="766431DB" w14:textId="77777777" w:rsidR="00844380" w:rsidRPr="0005228F" w:rsidRDefault="00844380" w:rsidP="001B2B20">
            <w:pPr>
              <w:keepNext/>
              <w:spacing w:before="0"/>
              <w:jc w:val="center"/>
              <w:rPr>
                <w:rFonts w:cs="Arial"/>
                <w:szCs w:val="20"/>
              </w:rPr>
            </w:pPr>
            <w:r w:rsidRPr="0005228F">
              <w:rPr>
                <w:rFonts w:cs="Arial"/>
                <w:szCs w:val="20"/>
              </w:rPr>
              <w:t>-84</w:t>
            </w:r>
          </w:p>
        </w:tc>
        <w:tc>
          <w:tcPr>
            <w:tcW w:w="731" w:type="dxa"/>
            <w:vAlign w:val="center"/>
          </w:tcPr>
          <w:p w14:paraId="7CD992EB" w14:textId="77777777" w:rsidR="00844380" w:rsidRPr="0005228F" w:rsidRDefault="00844380" w:rsidP="001B2B20">
            <w:pPr>
              <w:keepNext/>
              <w:spacing w:before="0"/>
              <w:jc w:val="center"/>
              <w:rPr>
                <w:rFonts w:cs="Arial"/>
                <w:szCs w:val="20"/>
              </w:rPr>
            </w:pPr>
            <w:r w:rsidRPr="0005228F">
              <w:rPr>
                <w:rFonts w:cs="Arial"/>
                <w:szCs w:val="20"/>
              </w:rPr>
              <w:t>-82.8</w:t>
            </w:r>
          </w:p>
        </w:tc>
        <w:tc>
          <w:tcPr>
            <w:tcW w:w="716" w:type="dxa"/>
            <w:vAlign w:val="center"/>
          </w:tcPr>
          <w:p w14:paraId="41E64505" w14:textId="77777777" w:rsidR="00844380" w:rsidRPr="0005228F" w:rsidRDefault="00844380" w:rsidP="001B2B20">
            <w:pPr>
              <w:keepNext/>
              <w:spacing w:before="0"/>
              <w:jc w:val="center"/>
              <w:rPr>
                <w:rFonts w:cs="Arial"/>
                <w:szCs w:val="20"/>
              </w:rPr>
            </w:pPr>
            <w:r w:rsidRPr="0005228F">
              <w:rPr>
                <w:rFonts w:cs="Arial"/>
                <w:szCs w:val="20"/>
              </w:rPr>
              <w:t>-83.3</w:t>
            </w:r>
          </w:p>
        </w:tc>
        <w:tc>
          <w:tcPr>
            <w:tcW w:w="703" w:type="dxa"/>
            <w:vAlign w:val="center"/>
          </w:tcPr>
          <w:p w14:paraId="39F2B033" w14:textId="77777777" w:rsidR="00844380" w:rsidRPr="0005228F" w:rsidRDefault="00844380" w:rsidP="001B2B20">
            <w:pPr>
              <w:keepNext/>
              <w:spacing w:before="0"/>
              <w:jc w:val="center"/>
              <w:rPr>
                <w:rFonts w:cs="Arial"/>
                <w:szCs w:val="20"/>
              </w:rPr>
            </w:pPr>
            <w:r w:rsidRPr="0005228F">
              <w:rPr>
                <w:rFonts w:cs="Arial"/>
                <w:szCs w:val="20"/>
              </w:rPr>
              <w:t>-83.4</w:t>
            </w:r>
          </w:p>
        </w:tc>
        <w:tc>
          <w:tcPr>
            <w:tcW w:w="731" w:type="dxa"/>
            <w:vAlign w:val="center"/>
          </w:tcPr>
          <w:p w14:paraId="2E5E7722" w14:textId="77777777" w:rsidR="00844380" w:rsidRPr="0005228F" w:rsidRDefault="00844380" w:rsidP="001B2B20">
            <w:pPr>
              <w:keepNext/>
              <w:spacing w:before="0"/>
              <w:jc w:val="center"/>
              <w:rPr>
                <w:rFonts w:cs="Arial"/>
                <w:szCs w:val="20"/>
              </w:rPr>
            </w:pPr>
            <w:r w:rsidRPr="0005228F">
              <w:rPr>
                <w:rFonts w:cs="Arial"/>
                <w:szCs w:val="20"/>
              </w:rPr>
              <w:t>-83.9</w:t>
            </w:r>
          </w:p>
        </w:tc>
        <w:tc>
          <w:tcPr>
            <w:tcW w:w="731" w:type="dxa"/>
            <w:vAlign w:val="center"/>
          </w:tcPr>
          <w:p w14:paraId="790D2EB0" w14:textId="77777777" w:rsidR="00844380" w:rsidRPr="0005228F" w:rsidRDefault="00844380" w:rsidP="001B2B20">
            <w:pPr>
              <w:keepNext/>
              <w:spacing w:before="0"/>
              <w:jc w:val="center"/>
              <w:rPr>
                <w:rFonts w:cs="Arial"/>
                <w:szCs w:val="20"/>
              </w:rPr>
            </w:pPr>
            <w:r w:rsidRPr="0005228F">
              <w:rPr>
                <w:rFonts w:cs="Arial"/>
                <w:szCs w:val="20"/>
              </w:rPr>
              <w:t>-83.9</w:t>
            </w:r>
          </w:p>
        </w:tc>
        <w:tc>
          <w:tcPr>
            <w:tcW w:w="723" w:type="dxa"/>
            <w:vAlign w:val="center"/>
          </w:tcPr>
          <w:p w14:paraId="09C4FFE4" w14:textId="77777777" w:rsidR="00844380" w:rsidRPr="0005228F" w:rsidRDefault="00844380" w:rsidP="001B2B20">
            <w:pPr>
              <w:keepNext/>
              <w:spacing w:before="0"/>
              <w:jc w:val="center"/>
              <w:rPr>
                <w:rFonts w:cs="Arial"/>
                <w:szCs w:val="20"/>
              </w:rPr>
            </w:pPr>
            <w:r w:rsidRPr="0005228F">
              <w:rPr>
                <w:rFonts w:cs="Arial"/>
                <w:szCs w:val="20"/>
              </w:rPr>
              <w:t>-82.7</w:t>
            </w:r>
          </w:p>
        </w:tc>
        <w:tc>
          <w:tcPr>
            <w:tcW w:w="695" w:type="dxa"/>
            <w:vAlign w:val="center"/>
          </w:tcPr>
          <w:p w14:paraId="65997B4F" w14:textId="77777777" w:rsidR="00844380" w:rsidRPr="0005228F" w:rsidRDefault="00844380" w:rsidP="001B2B20">
            <w:pPr>
              <w:keepNext/>
              <w:spacing w:before="0"/>
              <w:jc w:val="center"/>
              <w:rPr>
                <w:rFonts w:cs="Arial"/>
                <w:szCs w:val="20"/>
              </w:rPr>
            </w:pPr>
            <w:r w:rsidRPr="0005228F">
              <w:rPr>
                <w:rFonts w:cs="Arial"/>
                <w:szCs w:val="20"/>
              </w:rPr>
              <w:t>-83.2</w:t>
            </w:r>
          </w:p>
        </w:tc>
        <w:tc>
          <w:tcPr>
            <w:tcW w:w="732" w:type="dxa"/>
            <w:vAlign w:val="center"/>
          </w:tcPr>
          <w:p w14:paraId="4C1C695A" w14:textId="77777777" w:rsidR="00844380" w:rsidRPr="0005228F" w:rsidRDefault="00844380" w:rsidP="001B2B20">
            <w:pPr>
              <w:keepNext/>
              <w:spacing w:before="0"/>
              <w:jc w:val="center"/>
              <w:rPr>
                <w:rFonts w:cs="Arial"/>
                <w:szCs w:val="20"/>
              </w:rPr>
            </w:pPr>
            <w:r w:rsidRPr="0005228F">
              <w:rPr>
                <w:rFonts w:cs="Arial"/>
                <w:szCs w:val="20"/>
              </w:rPr>
              <w:t>-83.1</w:t>
            </w:r>
          </w:p>
        </w:tc>
        <w:tc>
          <w:tcPr>
            <w:tcW w:w="686" w:type="dxa"/>
            <w:vAlign w:val="center"/>
          </w:tcPr>
          <w:p w14:paraId="790291DC" w14:textId="77777777" w:rsidR="00844380" w:rsidRPr="0005228F" w:rsidRDefault="00844380" w:rsidP="001B2B20">
            <w:pPr>
              <w:keepNext/>
              <w:spacing w:before="0"/>
              <w:jc w:val="center"/>
              <w:rPr>
                <w:rFonts w:cs="Arial"/>
                <w:szCs w:val="20"/>
              </w:rPr>
            </w:pPr>
            <w:r w:rsidRPr="0005228F">
              <w:rPr>
                <w:rFonts w:cs="Arial"/>
                <w:szCs w:val="20"/>
              </w:rPr>
              <w:t>-84.3</w:t>
            </w:r>
          </w:p>
        </w:tc>
      </w:tr>
      <w:tr w:rsidR="00844380" w:rsidRPr="0005228F" w14:paraId="6D72D661" w14:textId="77777777" w:rsidTr="00844380">
        <w:trPr>
          <w:jc w:val="center"/>
        </w:trPr>
        <w:tc>
          <w:tcPr>
            <w:tcW w:w="1191" w:type="dxa"/>
            <w:vAlign w:val="center"/>
          </w:tcPr>
          <w:p w14:paraId="6429F3DB" w14:textId="77777777" w:rsidR="00844380" w:rsidRPr="0005228F" w:rsidRDefault="00844380" w:rsidP="001B2B20">
            <w:pPr>
              <w:keepNext/>
              <w:spacing w:before="0"/>
              <w:rPr>
                <w:rFonts w:cs="Arial"/>
                <w:szCs w:val="20"/>
              </w:rPr>
            </w:pPr>
            <w:r w:rsidRPr="0005228F">
              <w:rPr>
                <w:rFonts w:cs="Arial"/>
                <w:szCs w:val="20"/>
              </w:rPr>
              <w:t>C/N (dB) (Note 1)</w:t>
            </w:r>
            <w:r w:rsidRPr="0005228F">
              <w:rPr>
                <w:rFonts w:cs="Arial"/>
                <w:szCs w:val="20"/>
                <w:vertAlign w:val="superscript"/>
              </w:rPr>
              <w:t xml:space="preserve"> </w:t>
            </w:r>
          </w:p>
        </w:tc>
        <w:tc>
          <w:tcPr>
            <w:tcW w:w="731" w:type="dxa"/>
            <w:vAlign w:val="center"/>
          </w:tcPr>
          <w:p w14:paraId="387D09C7" w14:textId="77777777" w:rsidR="00844380" w:rsidRPr="0005228F" w:rsidRDefault="00844380" w:rsidP="001B2B20">
            <w:pPr>
              <w:keepNext/>
              <w:spacing w:before="0"/>
              <w:jc w:val="center"/>
              <w:rPr>
                <w:rFonts w:cs="Arial"/>
                <w:szCs w:val="20"/>
              </w:rPr>
            </w:pPr>
            <w:r w:rsidRPr="0005228F">
              <w:rPr>
                <w:rFonts w:cs="Arial"/>
                <w:szCs w:val="20"/>
              </w:rPr>
              <w:t>17.6</w:t>
            </w:r>
          </w:p>
        </w:tc>
        <w:tc>
          <w:tcPr>
            <w:tcW w:w="681" w:type="dxa"/>
            <w:vAlign w:val="center"/>
          </w:tcPr>
          <w:p w14:paraId="2FECDC61" w14:textId="77777777" w:rsidR="00844380" w:rsidRPr="0005228F" w:rsidRDefault="00844380" w:rsidP="001B2B20">
            <w:pPr>
              <w:keepNext/>
              <w:spacing w:before="0"/>
              <w:jc w:val="center"/>
              <w:rPr>
                <w:rFonts w:cs="Arial"/>
                <w:szCs w:val="20"/>
              </w:rPr>
            </w:pPr>
            <w:r w:rsidRPr="0005228F">
              <w:rPr>
                <w:rFonts w:cs="Arial"/>
                <w:szCs w:val="20"/>
              </w:rPr>
              <w:t>17.5</w:t>
            </w:r>
          </w:p>
        </w:tc>
        <w:tc>
          <w:tcPr>
            <w:tcW w:w="702" w:type="dxa"/>
            <w:vAlign w:val="center"/>
          </w:tcPr>
          <w:p w14:paraId="2CCF3AD9" w14:textId="77777777" w:rsidR="00844380" w:rsidRPr="0005228F" w:rsidRDefault="00844380" w:rsidP="001B2B20">
            <w:pPr>
              <w:keepNext/>
              <w:spacing w:before="0"/>
              <w:jc w:val="center"/>
              <w:rPr>
                <w:rFonts w:cs="Arial"/>
                <w:szCs w:val="20"/>
              </w:rPr>
            </w:pPr>
            <w:r w:rsidRPr="0005228F">
              <w:rPr>
                <w:rFonts w:cs="Arial"/>
                <w:szCs w:val="20"/>
              </w:rPr>
              <w:t>17.6</w:t>
            </w:r>
          </w:p>
        </w:tc>
        <w:tc>
          <w:tcPr>
            <w:tcW w:w="731" w:type="dxa"/>
            <w:vAlign w:val="center"/>
          </w:tcPr>
          <w:p w14:paraId="251166DB" w14:textId="77777777" w:rsidR="00844380" w:rsidRPr="0005228F" w:rsidRDefault="00844380" w:rsidP="001B2B20">
            <w:pPr>
              <w:keepNext/>
              <w:spacing w:before="0"/>
              <w:jc w:val="center"/>
              <w:rPr>
                <w:rFonts w:cs="Arial"/>
                <w:szCs w:val="20"/>
              </w:rPr>
            </w:pPr>
            <w:r w:rsidRPr="0005228F">
              <w:rPr>
                <w:rFonts w:cs="Arial"/>
                <w:szCs w:val="20"/>
              </w:rPr>
              <w:t>17.8</w:t>
            </w:r>
          </w:p>
        </w:tc>
        <w:tc>
          <w:tcPr>
            <w:tcW w:w="716" w:type="dxa"/>
            <w:vAlign w:val="center"/>
          </w:tcPr>
          <w:p w14:paraId="27A3B91A" w14:textId="77777777" w:rsidR="00844380" w:rsidRPr="0005228F" w:rsidRDefault="00844380" w:rsidP="001B2B20">
            <w:pPr>
              <w:keepNext/>
              <w:spacing w:before="0"/>
              <w:jc w:val="center"/>
              <w:rPr>
                <w:rFonts w:cs="Arial"/>
                <w:szCs w:val="20"/>
              </w:rPr>
            </w:pPr>
            <w:r w:rsidRPr="0005228F">
              <w:rPr>
                <w:rFonts w:cs="Arial"/>
                <w:szCs w:val="20"/>
              </w:rPr>
              <w:t>17.7</w:t>
            </w:r>
          </w:p>
        </w:tc>
        <w:tc>
          <w:tcPr>
            <w:tcW w:w="703" w:type="dxa"/>
            <w:vAlign w:val="center"/>
          </w:tcPr>
          <w:p w14:paraId="4F00D03E" w14:textId="77777777" w:rsidR="00844380" w:rsidRPr="0005228F" w:rsidRDefault="00844380" w:rsidP="001B2B20">
            <w:pPr>
              <w:keepNext/>
              <w:spacing w:before="0"/>
              <w:jc w:val="center"/>
              <w:rPr>
                <w:rFonts w:cs="Arial"/>
                <w:szCs w:val="20"/>
              </w:rPr>
            </w:pPr>
            <w:r w:rsidRPr="0005228F">
              <w:rPr>
                <w:rFonts w:cs="Arial"/>
                <w:szCs w:val="20"/>
              </w:rPr>
              <w:t>17.8</w:t>
            </w:r>
          </w:p>
        </w:tc>
        <w:tc>
          <w:tcPr>
            <w:tcW w:w="731" w:type="dxa"/>
            <w:vAlign w:val="center"/>
          </w:tcPr>
          <w:p w14:paraId="6D41C465" w14:textId="77777777" w:rsidR="00844380" w:rsidRPr="0005228F" w:rsidRDefault="00844380" w:rsidP="001B2B20">
            <w:pPr>
              <w:keepNext/>
              <w:spacing w:before="0"/>
              <w:jc w:val="center"/>
              <w:rPr>
                <w:rFonts w:cs="Arial"/>
                <w:szCs w:val="20"/>
              </w:rPr>
            </w:pPr>
            <w:r w:rsidRPr="0005228F">
              <w:rPr>
                <w:rFonts w:cs="Arial"/>
                <w:szCs w:val="20"/>
              </w:rPr>
              <w:t>17.7</w:t>
            </w:r>
          </w:p>
        </w:tc>
        <w:tc>
          <w:tcPr>
            <w:tcW w:w="731" w:type="dxa"/>
            <w:vAlign w:val="center"/>
          </w:tcPr>
          <w:p w14:paraId="0F1849C9" w14:textId="77777777" w:rsidR="00844380" w:rsidRPr="0005228F" w:rsidRDefault="00844380" w:rsidP="001B2B20">
            <w:pPr>
              <w:keepNext/>
              <w:spacing w:before="0"/>
              <w:jc w:val="center"/>
              <w:rPr>
                <w:rFonts w:cs="Arial"/>
                <w:szCs w:val="20"/>
              </w:rPr>
            </w:pPr>
            <w:r w:rsidRPr="0005228F">
              <w:rPr>
                <w:rFonts w:cs="Arial"/>
                <w:szCs w:val="20"/>
              </w:rPr>
              <w:t>17.7</w:t>
            </w:r>
          </w:p>
        </w:tc>
        <w:tc>
          <w:tcPr>
            <w:tcW w:w="723" w:type="dxa"/>
            <w:vAlign w:val="center"/>
          </w:tcPr>
          <w:p w14:paraId="31D3577F" w14:textId="77777777" w:rsidR="00844380" w:rsidRPr="0005228F" w:rsidRDefault="00844380" w:rsidP="001B2B20">
            <w:pPr>
              <w:keepNext/>
              <w:spacing w:before="0"/>
              <w:jc w:val="center"/>
              <w:rPr>
                <w:rFonts w:cs="Arial"/>
                <w:szCs w:val="20"/>
              </w:rPr>
            </w:pPr>
            <w:r w:rsidRPr="0005228F">
              <w:rPr>
                <w:rFonts w:cs="Arial"/>
                <w:szCs w:val="20"/>
              </w:rPr>
              <w:t>17.6</w:t>
            </w:r>
          </w:p>
        </w:tc>
        <w:tc>
          <w:tcPr>
            <w:tcW w:w="695" w:type="dxa"/>
            <w:vAlign w:val="center"/>
          </w:tcPr>
          <w:p w14:paraId="13D074D0" w14:textId="77777777" w:rsidR="00844380" w:rsidRPr="0005228F" w:rsidRDefault="00844380" w:rsidP="001B2B20">
            <w:pPr>
              <w:keepNext/>
              <w:spacing w:before="0"/>
              <w:jc w:val="center"/>
              <w:rPr>
                <w:rFonts w:cs="Arial"/>
                <w:szCs w:val="20"/>
              </w:rPr>
            </w:pPr>
            <w:r w:rsidRPr="0005228F">
              <w:rPr>
                <w:rFonts w:cs="Arial"/>
                <w:szCs w:val="20"/>
              </w:rPr>
              <w:t>17.7</w:t>
            </w:r>
          </w:p>
        </w:tc>
        <w:tc>
          <w:tcPr>
            <w:tcW w:w="732" w:type="dxa"/>
            <w:vAlign w:val="center"/>
          </w:tcPr>
          <w:p w14:paraId="3F1E0297" w14:textId="77777777" w:rsidR="00844380" w:rsidRPr="0005228F" w:rsidRDefault="00844380" w:rsidP="001B2B20">
            <w:pPr>
              <w:keepNext/>
              <w:spacing w:before="0"/>
              <w:jc w:val="center"/>
              <w:rPr>
                <w:rFonts w:cs="Arial"/>
                <w:szCs w:val="20"/>
              </w:rPr>
            </w:pPr>
            <w:r w:rsidRPr="0005228F">
              <w:rPr>
                <w:rFonts w:cs="Arial"/>
                <w:szCs w:val="20"/>
              </w:rPr>
              <w:t>17.7</w:t>
            </w:r>
          </w:p>
        </w:tc>
        <w:tc>
          <w:tcPr>
            <w:tcW w:w="686" w:type="dxa"/>
            <w:vAlign w:val="center"/>
          </w:tcPr>
          <w:p w14:paraId="7D562914" w14:textId="77777777" w:rsidR="00844380" w:rsidRPr="0005228F" w:rsidRDefault="00844380" w:rsidP="001B2B20">
            <w:pPr>
              <w:keepNext/>
              <w:spacing w:before="0"/>
              <w:jc w:val="center"/>
              <w:rPr>
                <w:rFonts w:cs="Arial"/>
                <w:szCs w:val="20"/>
              </w:rPr>
            </w:pPr>
            <w:r w:rsidRPr="0005228F">
              <w:rPr>
                <w:rFonts w:cs="Arial"/>
                <w:szCs w:val="20"/>
              </w:rPr>
              <w:t>17.7</w:t>
            </w:r>
          </w:p>
        </w:tc>
      </w:tr>
      <w:tr w:rsidR="00844380" w:rsidRPr="0005228F" w14:paraId="6457DF3A" w14:textId="77777777" w:rsidTr="00844380">
        <w:trPr>
          <w:jc w:val="center"/>
        </w:trPr>
        <w:tc>
          <w:tcPr>
            <w:tcW w:w="1191" w:type="dxa"/>
            <w:vAlign w:val="center"/>
          </w:tcPr>
          <w:p w14:paraId="699739A7" w14:textId="77777777" w:rsidR="00844380" w:rsidRPr="0005228F" w:rsidRDefault="00844380" w:rsidP="001B2B20">
            <w:pPr>
              <w:keepNext/>
              <w:spacing w:before="0"/>
              <w:rPr>
                <w:rFonts w:cs="Arial"/>
                <w:szCs w:val="20"/>
              </w:rPr>
            </w:pPr>
            <w:r w:rsidRPr="0005228F">
              <w:rPr>
                <w:rFonts w:cs="Arial"/>
                <w:szCs w:val="20"/>
              </w:rPr>
              <w:t>NF (dB) (Note 2)</w:t>
            </w:r>
          </w:p>
        </w:tc>
        <w:tc>
          <w:tcPr>
            <w:tcW w:w="731" w:type="dxa"/>
            <w:vAlign w:val="center"/>
          </w:tcPr>
          <w:p w14:paraId="698BA397" w14:textId="77777777" w:rsidR="00844380" w:rsidRPr="0005228F" w:rsidRDefault="00844380" w:rsidP="001B2B20">
            <w:pPr>
              <w:keepNext/>
              <w:spacing w:before="0"/>
              <w:jc w:val="center"/>
              <w:rPr>
                <w:rFonts w:cs="Arial"/>
                <w:szCs w:val="20"/>
              </w:rPr>
            </w:pPr>
            <w:r w:rsidRPr="0005228F">
              <w:rPr>
                <w:rFonts w:cs="Arial"/>
                <w:szCs w:val="20"/>
              </w:rPr>
              <w:t>4.1</w:t>
            </w:r>
          </w:p>
        </w:tc>
        <w:tc>
          <w:tcPr>
            <w:tcW w:w="681" w:type="dxa"/>
            <w:vAlign w:val="center"/>
          </w:tcPr>
          <w:p w14:paraId="2D0FD596" w14:textId="77777777" w:rsidR="00844380" w:rsidRPr="0005228F" w:rsidRDefault="00844380" w:rsidP="001B2B20">
            <w:pPr>
              <w:keepNext/>
              <w:spacing w:before="0"/>
              <w:jc w:val="center"/>
              <w:rPr>
                <w:rFonts w:cs="Arial"/>
                <w:szCs w:val="20"/>
              </w:rPr>
            </w:pPr>
            <w:r w:rsidRPr="0005228F">
              <w:rPr>
                <w:rFonts w:cs="Arial"/>
                <w:szCs w:val="20"/>
              </w:rPr>
              <w:t>3.8</w:t>
            </w:r>
          </w:p>
        </w:tc>
        <w:tc>
          <w:tcPr>
            <w:tcW w:w="702" w:type="dxa"/>
            <w:vAlign w:val="center"/>
          </w:tcPr>
          <w:p w14:paraId="5381AD63" w14:textId="77777777" w:rsidR="00844380" w:rsidRPr="0005228F" w:rsidRDefault="00844380" w:rsidP="001B2B20">
            <w:pPr>
              <w:keepNext/>
              <w:spacing w:before="0"/>
              <w:jc w:val="center"/>
              <w:rPr>
                <w:rFonts w:cs="Arial"/>
                <w:szCs w:val="20"/>
              </w:rPr>
            </w:pPr>
            <w:r w:rsidRPr="0005228F">
              <w:rPr>
                <w:rFonts w:cs="Arial"/>
                <w:szCs w:val="20"/>
              </w:rPr>
              <w:t>3.6</w:t>
            </w:r>
          </w:p>
        </w:tc>
        <w:tc>
          <w:tcPr>
            <w:tcW w:w="731" w:type="dxa"/>
            <w:vAlign w:val="center"/>
          </w:tcPr>
          <w:p w14:paraId="30E59D43" w14:textId="77777777" w:rsidR="00844380" w:rsidRPr="0005228F" w:rsidRDefault="00844380" w:rsidP="001B2B20">
            <w:pPr>
              <w:keepNext/>
              <w:spacing w:before="0"/>
              <w:jc w:val="center"/>
              <w:rPr>
                <w:rFonts w:cs="Arial"/>
                <w:szCs w:val="20"/>
              </w:rPr>
            </w:pPr>
            <w:r w:rsidRPr="0005228F">
              <w:rPr>
                <w:rFonts w:cs="Arial"/>
                <w:szCs w:val="20"/>
              </w:rPr>
              <w:t>4.6</w:t>
            </w:r>
          </w:p>
        </w:tc>
        <w:tc>
          <w:tcPr>
            <w:tcW w:w="716" w:type="dxa"/>
            <w:vAlign w:val="center"/>
          </w:tcPr>
          <w:p w14:paraId="73CED533" w14:textId="77777777" w:rsidR="00844380" w:rsidRPr="0005228F" w:rsidRDefault="00844380" w:rsidP="001B2B20">
            <w:pPr>
              <w:keepNext/>
              <w:spacing w:before="0"/>
              <w:jc w:val="center"/>
              <w:rPr>
                <w:rFonts w:cs="Arial"/>
                <w:szCs w:val="20"/>
              </w:rPr>
            </w:pPr>
            <w:r w:rsidRPr="0005228F">
              <w:rPr>
                <w:rFonts w:cs="Arial"/>
                <w:szCs w:val="20"/>
              </w:rPr>
              <w:t>4.2</w:t>
            </w:r>
          </w:p>
        </w:tc>
        <w:tc>
          <w:tcPr>
            <w:tcW w:w="703" w:type="dxa"/>
            <w:vAlign w:val="center"/>
          </w:tcPr>
          <w:p w14:paraId="60D5F8C4" w14:textId="77777777" w:rsidR="00844380" w:rsidRPr="0005228F" w:rsidRDefault="00844380" w:rsidP="001B2B20">
            <w:pPr>
              <w:keepNext/>
              <w:spacing w:before="0"/>
              <w:jc w:val="center"/>
              <w:rPr>
                <w:rFonts w:cs="Arial"/>
                <w:szCs w:val="20"/>
              </w:rPr>
            </w:pPr>
            <w:r w:rsidRPr="0005228F">
              <w:rPr>
                <w:rFonts w:cs="Arial"/>
                <w:szCs w:val="20"/>
              </w:rPr>
              <w:t>4</w:t>
            </w:r>
          </w:p>
        </w:tc>
        <w:tc>
          <w:tcPr>
            <w:tcW w:w="731" w:type="dxa"/>
            <w:vAlign w:val="center"/>
          </w:tcPr>
          <w:p w14:paraId="0BB55F22" w14:textId="77777777" w:rsidR="00844380" w:rsidRPr="0005228F" w:rsidRDefault="00844380" w:rsidP="001B2B20">
            <w:pPr>
              <w:keepNext/>
              <w:spacing w:before="0"/>
              <w:jc w:val="center"/>
              <w:rPr>
                <w:rFonts w:cs="Arial"/>
                <w:szCs w:val="20"/>
              </w:rPr>
            </w:pPr>
            <w:r w:rsidRPr="0005228F">
              <w:rPr>
                <w:rFonts w:cs="Arial"/>
                <w:szCs w:val="20"/>
              </w:rPr>
              <w:t>3.6</w:t>
            </w:r>
          </w:p>
        </w:tc>
        <w:tc>
          <w:tcPr>
            <w:tcW w:w="731" w:type="dxa"/>
            <w:vAlign w:val="center"/>
          </w:tcPr>
          <w:p w14:paraId="480F4C5B" w14:textId="77777777" w:rsidR="00844380" w:rsidRPr="0005228F" w:rsidRDefault="00844380" w:rsidP="001B2B20">
            <w:pPr>
              <w:keepNext/>
              <w:spacing w:before="0"/>
              <w:jc w:val="center"/>
              <w:rPr>
                <w:rFonts w:cs="Arial"/>
                <w:szCs w:val="20"/>
              </w:rPr>
            </w:pPr>
            <w:r w:rsidRPr="0005228F">
              <w:rPr>
                <w:rFonts w:cs="Arial"/>
                <w:szCs w:val="20"/>
              </w:rPr>
              <w:t>3.6</w:t>
            </w:r>
          </w:p>
        </w:tc>
        <w:tc>
          <w:tcPr>
            <w:tcW w:w="723" w:type="dxa"/>
            <w:vAlign w:val="center"/>
          </w:tcPr>
          <w:p w14:paraId="0DF110F5" w14:textId="77777777" w:rsidR="00844380" w:rsidRPr="0005228F" w:rsidRDefault="00844380" w:rsidP="001B2B20">
            <w:pPr>
              <w:keepNext/>
              <w:spacing w:before="0"/>
              <w:jc w:val="center"/>
              <w:rPr>
                <w:rFonts w:cs="Arial"/>
                <w:szCs w:val="20"/>
              </w:rPr>
            </w:pPr>
            <w:r w:rsidRPr="0005228F">
              <w:rPr>
                <w:rFonts w:cs="Arial"/>
                <w:szCs w:val="20"/>
              </w:rPr>
              <w:t>4.9</w:t>
            </w:r>
          </w:p>
        </w:tc>
        <w:tc>
          <w:tcPr>
            <w:tcW w:w="695" w:type="dxa"/>
            <w:vAlign w:val="center"/>
          </w:tcPr>
          <w:p w14:paraId="74244EEF" w14:textId="77777777" w:rsidR="00844380" w:rsidRPr="0005228F" w:rsidRDefault="00844380" w:rsidP="001B2B20">
            <w:pPr>
              <w:keepNext/>
              <w:spacing w:before="0"/>
              <w:jc w:val="center"/>
              <w:rPr>
                <w:rFonts w:cs="Arial"/>
                <w:szCs w:val="20"/>
              </w:rPr>
            </w:pPr>
            <w:r w:rsidRPr="0005228F">
              <w:rPr>
                <w:rFonts w:cs="Arial"/>
                <w:szCs w:val="20"/>
              </w:rPr>
              <w:t>4.3</w:t>
            </w:r>
          </w:p>
        </w:tc>
        <w:tc>
          <w:tcPr>
            <w:tcW w:w="732" w:type="dxa"/>
            <w:vAlign w:val="center"/>
          </w:tcPr>
          <w:p w14:paraId="2FF50F0D" w14:textId="77777777" w:rsidR="00844380" w:rsidRPr="0005228F" w:rsidRDefault="00844380" w:rsidP="001B2B20">
            <w:pPr>
              <w:keepNext/>
              <w:spacing w:before="0"/>
              <w:jc w:val="center"/>
              <w:rPr>
                <w:rFonts w:cs="Arial"/>
                <w:szCs w:val="20"/>
              </w:rPr>
            </w:pPr>
            <w:r w:rsidRPr="0005228F">
              <w:rPr>
                <w:rFonts w:cs="Arial"/>
                <w:szCs w:val="20"/>
              </w:rPr>
              <w:t>4.4</w:t>
            </w:r>
          </w:p>
        </w:tc>
        <w:tc>
          <w:tcPr>
            <w:tcW w:w="686" w:type="dxa"/>
            <w:vAlign w:val="center"/>
          </w:tcPr>
          <w:p w14:paraId="674F32AC" w14:textId="77777777" w:rsidR="00844380" w:rsidRPr="0005228F" w:rsidRDefault="00844380" w:rsidP="001B2B20">
            <w:pPr>
              <w:keepNext/>
              <w:spacing w:before="0"/>
              <w:jc w:val="center"/>
              <w:rPr>
                <w:rFonts w:cs="Arial"/>
                <w:szCs w:val="20"/>
              </w:rPr>
            </w:pPr>
            <w:r w:rsidRPr="0005228F">
              <w:rPr>
                <w:rFonts w:cs="Arial"/>
                <w:szCs w:val="20"/>
              </w:rPr>
              <w:t>3.2</w:t>
            </w:r>
          </w:p>
        </w:tc>
      </w:tr>
      <w:tr w:rsidR="00844380" w:rsidRPr="0005228F" w14:paraId="30CC168A" w14:textId="77777777" w:rsidTr="00844380">
        <w:trPr>
          <w:jc w:val="center"/>
        </w:trPr>
        <w:tc>
          <w:tcPr>
            <w:tcW w:w="9753" w:type="dxa"/>
            <w:gridSpan w:val="13"/>
            <w:shd w:val="clear" w:color="auto" w:fill="F2F2F2" w:themeFill="background1" w:themeFillShade="F2"/>
            <w:vAlign w:val="center"/>
          </w:tcPr>
          <w:p w14:paraId="1A1B9FBF" w14:textId="77777777" w:rsidR="00844380" w:rsidRPr="0005228F" w:rsidRDefault="00844380" w:rsidP="00844380">
            <w:pPr>
              <w:keepNext/>
              <w:jc w:val="center"/>
              <w:rPr>
                <w:rFonts w:cs="Arial"/>
                <w:szCs w:val="20"/>
              </w:rPr>
            </w:pPr>
            <w:r w:rsidRPr="0005228F">
              <w:rPr>
                <w:rFonts w:cs="Arial"/>
                <w:b/>
                <w:szCs w:val="20"/>
              </w:rPr>
              <w:t>DVB-T receivers</w:t>
            </w:r>
          </w:p>
        </w:tc>
      </w:tr>
      <w:tr w:rsidR="00844380" w:rsidRPr="0005228F" w14:paraId="094F509D" w14:textId="77777777" w:rsidTr="00844380">
        <w:trPr>
          <w:jc w:val="center"/>
        </w:trPr>
        <w:tc>
          <w:tcPr>
            <w:tcW w:w="1191" w:type="dxa"/>
            <w:vAlign w:val="center"/>
          </w:tcPr>
          <w:p w14:paraId="20896FCC" w14:textId="77777777" w:rsidR="00844380" w:rsidRPr="0005228F" w:rsidRDefault="00844380" w:rsidP="001B2B20">
            <w:pPr>
              <w:keepNext/>
              <w:spacing w:before="0"/>
              <w:rPr>
                <w:rFonts w:cs="Arial"/>
                <w:szCs w:val="20"/>
              </w:rPr>
            </w:pPr>
          </w:p>
        </w:tc>
        <w:tc>
          <w:tcPr>
            <w:tcW w:w="731" w:type="dxa"/>
            <w:vAlign w:val="center"/>
          </w:tcPr>
          <w:p w14:paraId="53929969" w14:textId="77777777" w:rsidR="00844380" w:rsidRPr="0005228F" w:rsidRDefault="00844380" w:rsidP="001B2B20">
            <w:pPr>
              <w:keepNext/>
              <w:spacing w:before="0"/>
              <w:rPr>
                <w:rFonts w:cs="Arial"/>
                <w:szCs w:val="20"/>
              </w:rPr>
            </w:pPr>
            <w:r w:rsidRPr="0005228F">
              <w:rPr>
                <w:rFonts w:cs="Arial"/>
                <w:szCs w:val="20"/>
              </w:rPr>
              <w:t>TV1</w:t>
            </w:r>
          </w:p>
        </w:tc>
        <w:tc>
          <w:tcPr>
            <w:tcW w:w="681" w:type="dxa"/>
            <w:vAlign w:val="center"/>
          </w:tcPr>
          <w:p w14:paraId="3A1422BE" w14:textId="77777777" w:rsidR="00844380" w:rsidRPr="0005228F" w:rsidRDefault="00844380" w:rsidP="001B2B20">
            <w:pPr>
              <w:keepNext/>
              <w:spacing w:before="0"/>
              <w:rPr>
                <w:rFonts w:cs="Arial"/>
                <w:szCs w:val="20"/>
              </w:rPr>
            </w:pPr>
            <w:r w:rsidRPr="0005228F">
              <w:rPr>
                <w:rFonts w:cs="Arial"/>
                <w:szCs w:val="20"/>
              </w:rPr>
              <w:t>TV2</w:t>
            </w:r>
          </w:p>
        </w:tc>
        <w:tc>
          <w:tcPr>
            <w:tcW w:w="702" w:type="dxa"/>
            <w:vAlign w:val="center"/>
          </w:tcPr>
          <w:p w14:paraId="3185A572" w14:textId="77777777" w:rsidR="00844380" w:rsidRPr="0005228F" w:rsidRDefault="00844380" w:rsidP="001B2B20">
            <w:pPr>
              <w:keepNext/>
              <w:spacing w:before="0"/>
              <w:rPr>
                <w:rFonts w:cs="Arial"/>
                <w:szCs w:val="20"/>
              </w:rPr>
            </w:pPr>
            <w:r w:rsidRPr="0005228F">
              <w:rPr>
                <w:rFonts w:cs="Arial"/>
                <w:szCs w:val="20"/>
              </w:rPr>
              <w:t>TV3</w:t>
            </w:r>
          </w:p>
        </w:tc>
        <w:tc>
          <w:tcPr>
            <w:tcW w:w="731" w:type="dxa"/>
            <w:vAlign w:val="center"/>
          </w:tcPr>
          <w:p w14:paraId="6F28D8C2" w14:textId="77777777" w:rsidR="00844380" w:rsidRPr="0005228F" w:rsidRDefault="00844380" w:rsidP="001B2B20">
            <w:pPr>
              <w:keepNext/>
              <w:spacing w:before="0"/>
              <w:rPr>
                <w:rFonts w:cs="Arial"/>
                <w:szCs w:val="20"/>
              </w:rPr>
            </w:pPr>
            <w:r w:rsidRPr="0005228F">
              <w:rPr>
                <w:rFonts w:cs="Arial"/>
                <w:szCs w:val="20"/>
              </w:rPr>
              <w:t>TV4</w:t>
            </w:r>
          </w:p>
        </w:tc>
        <w:tc>
          <w:tcPr>
            <w:tcW w:w="716" w:type="dxa"/>
            <w:vAlign w:val="center"/>
          </w:tcPr>
          <w:p w14:paraId="0D107C39" w14:textId="77777777" w:rsidR="00844380" w:rsidRPr="0005228F" w:rsidRDefault="00844380" w:rsidP="001B2B20">
            <w:pPr>
              <w:keepNext/>
              <w:spacing w:before="0"/>
              <w:rPr>
                <w:rFonts w:cs="Arial"/>
                <w:szCs w:val="20"/>
              </w:rPr>
            </w:pPr>
            <w:r w:rsidRPr="0005228F">
              <w:rPr>
                <w:rFonts w:cs="Arial"/>
                <w:szCs w:val="20"/>
              </w:rPr>
              <w:t>TV5</w:t>
            </w:r>
          </w:p>
        </w:tc>
        <w:tc>
          <w:tcPr>
            <w:tcW w:w="703" w:type="dxa"/>
            <w:vAlign w:val="center"/>
          </w:tcPr>
          <w:p w14:paraId="4C7A3FFE" w14:textId="77777777" w:rsidR="00844380" w:rsidRPr="0005228F" w:rsidRDefault="00844380" w:rsidP="001B2B20">
            <w:pPr>
              <w:keepNext/>
              <w:spacing w:before="0"/>
              <w:rPr>
                <w:rFonts w:cs="Arial"/>
                <w:szCs w:val="20"/>
              </w:rPr>
            </w:pPr>
            <w:r w:rsidRPr="0005228F">
              <w:rPr>
                <w:rFonts w:cs="Arial"/>
                <w:szCs w:val="20"/>
              </w:rPr>
              <w:t>TV6</w:t>
            </w:r>
          </w:p>
        </w:tc>
        <w:tc>
          <w:tcPr>
            <w:tcW w:w="731" w:type="dxa"/>
            <w:vAlign w:val="center"/>
          </w:tcPr>
          <w:p w14:paraId="08F5D057" w14:textId="77777777" w:rsidR="00844380" w:rsidRPr="0005228F" w:rsidRDefault="00844380" w:rsidP="001B2B20">
            <w:pPr>
              <w:keepNext/>
              <w:spacing w:before="0"/>
              <w:rPr>
                <w:rFonts w:cs="Arial"/>
                <w:szCs w:val="20"/>
              </w:rPr>
            </w:pPr>
            <w:r w:rsidRPr="0005228F">
              <w:rPr>
                <w:rFonts w:cs="Arial"/>
                <w:szCs w:val="20"/>
              </w:rPr>
              <w:t>TV7</w:t>
            </w:r>
          </w:p>
        </w:tc>
        <w:tc>
          <w:tcPr>
            <w:tcW w:w="731" w:type="dxa"/>
            <w:vAlign w:val="center"/>
          </w:tcPr>
          <w:p w14:paraId="59463DA5" w14:textId="77777777" w:rsidR="00844380" w:rsidRPr="0005228F" w:rsidRDefault="00844380" w:rsidP="001B2B20">
            <w:pPr>
              <w:keepNext/>
              <w:spacing w:before="0"/>
              <w:rPr>
                <w:rFonts w:cs="Arial"/>
                <w:szCs w:val="20"/>
              </w:rPr>
            </w:pPr>
            <w:r w:rsidRPr="0005228F">
              <w:rPr>
                <w:rFonts w:cs="Arial"/>
                <w:szCs w:val="20"/>
              </w:rPr>
              <w:t>TV8</w:t>
            </w:r>
          </w:p>
        </w:tc>
        <w:tc>
          <w:tcPr>
            <w:tcW w:w="723" w:type="dxa"/>
            <w:vAlign w:val="center"/>
          </w:tcPr>
          <w:p w14:paraId="76B7CAF0" w14:textId="77777777" w:rsidR="00844380" w:rsidRPr="0005228F" w:rsidRDefault="00844380" w:rsidP="001B2B20">
            <w:pPr>
              <w:keepNext/>
              <w:spacing w:before="0"/>
              <w:rPr>
                <w:rFonts w:cs="Arial"/>
                <w:szCs w:val="20"/>
              </w:rPr>
            </w:pPr>
            <w:r w:rsidRPr="0005228F">
              <w:rPr>
                <w:rFonts w:cs="Arial"/>
                <w:szCs w:val="20"/>
              </w:rPr>
              <w:t>TV9</w:t>
            </w:r>
          </w:p>
        </w:tc>
        <w:tc>
          <w:tcPr>
            <w:tcW w:w="695" w:type="dxa"/>
            <w:vAlign w:val="center"/>
          </w:tcPr>
          <w:p w14:paraId="03F15DE4" w14:textId="77777777" w:rsidR="00844380" w:rsidRPr="0005228F" w:rsidRDefault="00844380" w:rsidP="001B2B20">
            <w:pPr>
              <w:keepNext/>
              <w:spacing w:before="0"/>
              <w:rPr>
                <w:rFonts w:cs="Arial"/>
                <w:szCs w:val="20"/>
              </w:rPr>
            </w:pPr>
            <w:r w:rsidRPr="0005228F">
              <w:rPr>
                <w:rFonts w:cs="Arial"/>
                <w:szCs w:val="20"/>
              </w:rPr>
              <w:t>TV10</w:t>
            </w:r>
          </w:p>
        </w:tc>
        <w:tc>
          <w:tcPr>
            <w:tcW w:w="732" w:type="dxa"/>
            <w:vAlign w:val="center"/>
          </w:tcPr>
          <w:p w14:paraId="5DAB9B50" w14:textId="77777777" w:rsidR="00844380" w:rsidRPr="0005228F" w:rsidRDefault="00844380" w:rsidP="001B2B20">
            <w:pPr>
              <w:keepNext/>
              <w:spacing w:before="0"/>
              <w:rPr>
                <w:rFonts w:cs="Arial"/>
                <w:szCs w:val="20"/>
              </w:rPr>
            </w:pPr>
            <w:r w:rsidRPr="0005228F">
              <w:rPr>
                <w:rFonts w:cs="Arial"/>
                <w:szCs w:val="20"/>
              </w:rPr>
              <w:t>SB1</w:t>
            </w:r>
          </w:p>
        </w:tc>
        <w:tc>
          <w:tcPr>
            <w:tcW w:w="686" w:type="dxa"/>
            <w:vAlign w:val="center"/>
          </w:tcPr>
          <w:p w14:paraId="1B7241B4" w14:textId="77777777" w:rsidR="00844380" w:rsidRPr="0005228F" w:rsidRDefault="00844380" w:rsidP="001B2B20">
            <w:pPr>
              <w:keepNext/>
              <w:spacing w:before="0"/>
              <w:rPr>
                <w:rFonts w:cs="Arial"/>
                <w:szCs w:val="20"/>
              </w:rPr>
            </w:pPr>
            <w:r w:rsidRPr="0005228F">
              <w:rPr>
                <w:rFonts w:cs="Arial"/>
                <w:szCs w:val="20"/>
              </w:rPr>
              <w:t>SB2</w:t>
            </w:r>
          </w:p>
        </w:tc>
      </w:tr>
      <w:tr w:rsidR="00844380" w:rsidRPr="0005228F" w14:paraId="475209E3" w14:textId="77777777" w:rsidTr="00844380">
        <w:trPr>
          <w:jc w:val="center"/>
        </w:trPr>
        <w:tc>
          <w:tcPr>
            <w:tcW w:w="1191" w:type="dxa"/>
            <w:vAlign w:val="center"/>
          </w:tcPr>
          <w:p w14:paraId="42D44FAE" w14:textId="77777777" w:rsidR="00844380" w:rsidRPr="0005228F" w:rsidRDefault="00844380" w:rsidP="001B2B20">
            <w:pPr>
              <w:keepNext/>
              <w:spacing w:before="0"/>
              <w:rPr>
                <w:rFonts w:cs="Arial"/>
                <w:szCs w:val="20"/>
              </w:rPr>
            </w:pPr>
            <w:r w:rsidRPr="0005228F">
              <w:rPr>
                <w:rFonts w:cs="Arial"/>
                <w:szCs w:val="20"/>
              </w:rPr>
              <w:t>Sensitivity (dBm)</w:t>
            </w:r>
          </w:p>
        </w:tc>
        <w:tc>
          <w:tcPr>
            <w:tcW w:w="731" w:type="dxa"/>
            <w:vAlign w:val="center"/>
          </w:tcPr>
          <w:p w14:paraId="6601AC56" w14:textId="77777777" w:rsidR="00844380" w:rsidRPr="0005228F" w:rsidRDefault="00844380" w:rsidP="001B2B20">
            <w:pPr>
              <w:keepNext/>
              <w:spacing w:before="0"/>
              <w:jc w:val="right"/>
              <w:rPr>
                <w:rFonts w:cs="Arial"/>
                <w:szCs w:val="20"/>
              </w:rPr>
            </w:pPr>
            <w:r w:rsidRPr="0005228F">
              <w:rPr>
                <w:rFonts w:cs="Arial"/>
                <w:szCs w:val="20"/>
              </w:rPr>
              <w:t>-85</w:t>
            </w:r>
          </w:p>
        </w:tc>
        <w:tc>
          <w:tcPr>
            <w:tcW w:w="681" w:type="dxa"/>
            <w:vAlign w:val="center"/>
          </w:tcPr>
          <w:p w14:paraId="693D4F2F" w14:textId="77777777" w:rsidR="00844380" w:rsidRPr="0005228F" w:rsidRDefault="00844380" w:rsidP="001B2B20">
            <w:pPr>
              <w:keepNext/>
              <w:spacing w:before="0"/>
              <w:jc w:val="right"/>
              <w:rPr>
                <w:rFonts w:cs="Arial"/>
                <w:szCs w:val="20"/>
              </w:rPr>
            </w:pPr>
            <w:r w:rsidRPr="0005228F">
              <w:rPr>
                <w:rFonts w:cs="Arial"/>
                <w:szCs w:val="20"/>
              </w:rPr>
              <w:t>-84.9</w:t>
            </w:r>
          </w:p>
        </w:tc>
        <w:tc>
          <w:tcPr>
            <w:tcW w:w="702" w:type="dxa"/>
            <w:vAlign w:val="center"/>
          </w:tcPr>
          <w:p w14:paraId="7013A626" w14:textId="77777777" w:rsidR="00844380" w:rsidRPr="0005228F" w:rsidRDefault="00844380" w:rsidP="001B2B20">
            <w:pPr>
              <w:keepNext/>
              <w:spacing w:before="0"/>
              <w:jc w:val="right"/>
              <w:rPr>
                <w:rFonts w:cs="Arial"/>
                <w:szCs w:val="20"/>
              </w:rPr>
            </w:pPr>
            <w:r w:rsidRPr="0005228F">
              <w:rPr>
                <w:rFonts w:cs="Arial"/>
                <w:szCs w:val="20"/>
              </w:rPr>
              <w:t>-85</w:t>
            </w:r>
          </w:p>
        </w:tc>
        <w:tc>
          <w:tcPr>
            <w:tcW w:w="731" w:type="dxa"/>
            <w:vAlign w:val="center"/>
          </w:tcPr>
          <w:p w14:paraId="3CD9E51C" w14:textId="77777777" w:rsidR="00844380" w:rsidRPr="0005228F" w:rsidRDefault="00844380" w:rsidP="001B2B20">
            <w:pPr>
              <w:keepNext/>
              <w:spacing w:before="0"/>
              <w:jc w:val="right"/>
              <w:rPr>
                <w:rFonts w:cs="Arial"/>
                <w:szCs w:val="20"/>
              </w:rPr>
            </w:pPr>
            <w:r w:rsidRPr="0005228F">
              <w:rPr>
                <w:rFonts w:cs="Arial"/>
                <w:szCs w:val="20"/>
              </w:rPr>
              <w:t>-84.2</w:t>
            </w:r>
          </w:p>
        </w:tc>
        <w:tc>
          <w:tcPr>
            <w:tcW w:w="716" w:type="dxa"/>
            <w:vAlign w:val="center"/>
          </w:tcPr>
          <w:p w14:paraId="0E372CD4" w14:textId="77777777" w:rsidR="00844380" w:rsidRPr="0005228F" w:rsidRDefault="00844380" w:rsidP="001B2B20">
            <w:pPr>
              <w:keepNext/>
              <w:spacing w:before="0"/>
              <w:jc w:val="right"/>
              <w:rPr>
                <w:rFonts w:cs="Arial"/>
                <w:szCs w:val="20"/>
              </w:rPr>
            </w:pPr>
            <w:r w:rsidRPr="0005228F">
              <w:rPr>
                <w:rFonts w:cs="Arial"/>
                <w:szCs w:val="20"/>
              </w:rPr>
              <w:t>-84</w:t>
            </w:r>
          </w:p>
        </w:tc>
        <w:tc>
          <w:tcPr>
            <w:tcW w:w="703" w:type="dxa"/>
            <w:vAlign w:val="center"/>
          </w:tcPr>
          <w:p w14:paraId="75BF89B1" w14:textId="77777777" w:rsidR="00844380" w:rsidRPr="0005228F" w:rsidRDefault="00844380" w:rsidP="001B2B20">
            <w:pPr>
              <w:keepNext/>
              <w:spacing w:before="0"/>
              <w:jc w:val="right"/>
              <w:rPr>
                <w:rFonts w:cs="Arial"/>
                <w:szCs w:val="20"/>
              </w:rPr>
            </w:pPr>
            <w:r w:rsidRPr="0005228F">
              <w:rPr>
                <w:rFonts w:cs="Arial"/>
                <w:szCs w:val="20"/>
              </w:rPr>
              <w:t>-84.8</w:t>
            </w:r>
          </w:p>
        </w:tc>
        <w:tc>
          <w:tcPr>
            <w:tcW w:w="731" w:type="dxa"/>
            <w:vAlign w:val="center"/>
          </w:tcPr>
          <w:p w14:paraId="501252D8" w14:textId="77777777" w:rsidR="00844380" w:rsidRPr="0005228F" w:rsidRDefault="00844380" w:rsidP="001B2B20">
            <w:pPr>
              <w:keepNext/>
              <w:spacing w:before="0"/>
              <w:jc w:val="right"/>
              <w:rPr>
                <w:rFonts w:cs="Arial"/>
                <w:szCs w:val="20"/>
              </w:rPr>
            </w:pPr>
            <w:r w:rsidRPr="0005228F">
              <w:rPr>
                <w:rFonts w:cs="Arial"/>
                <w:szCs w:val="20"/>
              </w:rPr>
              <w:t>-85.3</w:t>
            </w:r>
          </w:p>
        </w:tc>
        <w:tc>
          <w:tcPr>
            <w:tcW w:w="731" w:type="dxa"/>
            <w:vAlign w:val="center"/>
          </w:tcPr>
          <w:p w14:paraId="6A0118EF" w14:textId="77777777" w:rsidR="00844380" w:rsidRPr="0005228F" w:rsidRDefault="00844380" w:rsidP="001B2B20">
            <w:pPr>
              <w:keepNext/>
              <w:spacing w:before="0"/>
              <w:jc w:val="right"/>
              <w:rPr>
                <w:rFonts w:cs="Arial"/>
                <w:szCs w:val="20"/>
              </w:rPr>
            </w:pPr>
            <w:r w:rsidRPr="0005228F">
              <w:rPr>
                <w:rFonts w:cs="Arial"/>
                <w:szCs w:val="20"/>
              </w:rPr>
              <w:t>-85.4</w:t>
            </w:r>
          </w:p>
        </w:tc>
        <w:tc>
          <w:tcPr>
            <w:tcW w:w="723" w:type="dxa"/>
            <w:vAlign w:val="center"/>
          </w:tcPr>
          <w:p w14:paraId="47267B51" w14:textId="77777777" w:rsidR="00844380" w:rsidRPr="0005228F" w:rsidRDefault="00844380" w:rsidP="001B2B20">
            <w:pPr>
              <w:keepNext/>
              <w:spacing w:before="0"/>
              <w:jc w:val="right"/>
              <w:rPr>
                <w:rFonts w:cs="Arial"/>
                <w:szCs w:val="20"/>
              </w:rPr>
            </w:pPr>
            <w:r w:rsidRPr="0005228F">
              <w:rPr>
                <w:rFonts w:cs="Arial"/>
                <w:szCs w:val="20"/>
              </w:rPr>
              <w:t>-83.1</w:t>
            </w:r>
          </w:p>
        </w:tc>
        <w:tc>
          <w:tcPr>
            <w:tcW w:w="695" w:type="dxa"/>
            <w:vAlign w:val="center"/>
          </w:tcPr>
          <w:p w14:paraId="2A559AE2" w14:textId="77777777" w:rsidR="00844380" w:rsidRPr="0005228F" w:rsidRDefault="00844380" w:rsidP="001B2B20">
            <w:pPr>
              <w:keepNext/>
              <w:spacing w:before="0"/>
              <w:jc w:val="right"/>
              <w:rPr>
                <w:rFonts w:cs="Arial"/>
                <w:szCs w:val="20"/>
              </w:rPr>
            </w:pPr>
            <w:r w:rsidRPr="0005228F">
              <w:rPr>
                <w:rFonts w:cs="Arial"/>
                <w:szCs w:val="20"/>
              </w:rPr>
              <w:t>-84.3</w:t>
            </w:r>
          </w:p>
        </w:tc>
        <w:tc>
          <w:tcPr>
            <w:tcW w:w="732" w:type="dxa"/>
            <w:vAlign w:val="center"/>
          </w:tcPr>
          <w:p w14:paraId="31239C61" w14:textId="77777777" w:rsidR="00844380" w:rsidRPr="0005228F" w:rsidRDefault="00844380" w:rsidP="001B2B20">
            <w:pPr>
              <w:keepNext/>
              <w:spacing w:before="0"/>
              <w:jc w:val="right"/>
              <w:rPr>
                <w:rFonts w:cs="Arial"/>
                <w:szCs w:val="20"/>
              </w:rPr>
            </w:pPr>
            <w:r w:rsidRPr="0005228F">
              <w:rPr>
                <w:rFonts w:cs="Arial"/>
                <w:szCs w:val="20"/>
              </w:rPr>
              <w:t>-85.3</w:t>
            </w:r>
          </w:p>
        </w:tc>
        <w:tc>
          <w:tcPr>
            <w:tcW w:w="686" w:type="dxa"/>
            <w:vAlign w:val="center"/>
          </w:tcPr>
          <w:p w14:paraId="3E330BA2" w14:textId="77777777" w:rsidR="00844380" w:rsidRPr="0005228F" w:rsidRDefault="00844380" w:rsidP="001B2B20">
            <w:pPr>
              <w:keepNext/>
              <w:spacing w:before="0"/>
              <w:jc w:val="right"/>
              <w:rPr>
                <w:rFonts w:cs="Arial"/>
                <w:szCs w:val="20"/>
              </w:rPr>
            </w:pPr>
            <w:r w:rsidRPr="0005228F">
              <w:rPr>
                <w:rFonts w:cs="Arial"/>
                <w:szCs w:val="20"/>
              </w:rPr>
              <w:t>-84.3</w:t>
            </w:r>
          </w:p>
        </w:tc>
      </w:tr>
      <w:tr w:rsidR="00844380" w:rsidRPr="0005228F" w14:paraId="6400DF24" w14:textId="77777777" w:rsidTr="00844380">
        <w:trPr>
          <w:jc w:val="center"/>
        </w:trPr>
        <w:tc>
          <w:tcPr>
            <w:tcW w:w="1191" w:type="dxa"/>
            <w:vAlign w:val="center"/>
          </w:tcPr>
          <w:p w14:paraId="3152209C" w14:textId="77777777" w:rsidR="00844380" w:rsidRPr="0005228F" w:rsidRDefault="00844380" w:rsidP="001B2B20">
            <w:pPr>
              <w:keepNext/>
              <w:spacing w:before="0"/>
              <w:rPr>
                <w:rFonts w:cs="Arial"/>
                <w:szCs w:val="20"/>
              </w:rPr>
            </w:pPr>
            <w:r w:rsidRPr="0005228F">
              <w:rPr>
                <w:rFonts w:cs="Arial"/>
                <w:szCs w:val="20"/>
              </w:rPr>
              <w:t>C/N (dB) (Note 1)</w:t>
            </w:r>
            <w:r w:rsidRPr="0005228F">
              <w:rPr>
                <w:rFonts w:cs="Arial"/>
                <w:szCs w:val="20"/>
                <w:vertAlign w:val="superscript"/>
              </w:rPr>
              <w:t xml:space="preserve"> </w:t>
            </w:r>
          </w:p>
        </w:tc>
        <w:tc>
          <w:tcPr>
            <w:tcW w:w="731" w:type="dxa"/>
            <w:vAlign w:val="center"/>
          </w:tcPr>
          <w:p w14:paraId="36B9BDAA" w14:textId="77777777" w:rsidR="00844380" w:rsidRPr="0005228F" w:rsidRDefault="00844380" w:rsidP="001B2B20">
            <w:pPr>
              <w:keepNext/>
              <w:spacing w:before="0"/>
              <w:jc w:val="right"/>
              <w:rPr>
                <w:rFonts w:cs="Arial"/>
                <w:szCs w:val="20"/>
              </w:rPr>
            </w:pPr>
            <w:r w:rsidRPr="0005228F">
              <w:rPr>
                <w:rFonts w:cs="Arial"/>
                <w:szCs w:val="20"/>
              </w:rPr>
              <w:t>16.3</w:t>
            </w:r>
          </w:p>
        </w:tc>
        <w:tc>
          <w:tcPr>
            <w:tcW w:w="681" w:type="dxa"/>
            <w:vAlign w:val="center"/>
          </w:tcPr>
          <w:p w14:paraId="0EADF70E" w14:textId="77777777" w:rsidR="00844380" w:rsidRPr="0005228F" w:rsidRDefault="00844380" w:rsidP="001B2B20">
            <w:pPr>
              <w:keepNext/>
              <w:spacing w:before="0"/>
              <w:jc w:val="right"/>
              <w:rPr>
                <w:rFonts w:cs="Arial"/>
                <w:szCs w:val="20"/>
              </w:rPr>
            </w:pPr>
            <w:r w:rsidRPr="0005228F">
              <w:rPr>
                <w:rFonts w:cs="Arial"/>
                <w:szCs w:val="20"/>
              </w:rPr>
              <w:t>16.3</w:t>
            </w:r>
          </w:p>
        </w:tc>
        <w:tc>
          <w:tcPr>
            <w:tcW w:w="702" w:type="dxa"/>
            <w:vAlign w:val="center"/>
          </w:tcPr>
          <w:p w14:paraId="42EB94D3" w14:textId="77777777" w:rsidR="00844380" w:rsidRPr="0005228F" w:rsidRDefault="00844380" w:rsidP="001B2B20">
            <w:pPr>
              <w:keepNext/>
              <w:spacing w:before="0"/>
              <w:jc w:val="right"/>
              <w:rPr>
                <w:rFonts w:cs="Arial"/>
                <w:szCs w:val="20"/>
              </w:rPr>
            </w:pPr>
            <w:r w:rsidRPr="0005228F">
              <w:rPr>
                <w:rFonts w:cs="Arial"/>
                <w:szCs w:val="20"/>
              </w:rPr>
              <w:t>16.5</w:t>
            </w:r>
          </w:p>
        </w:tc>
        <w:tc>
          <w:tcPr>
            <w:tcW w:w="731" w:type="dxa"/>
            <w:vAlign w:val="center"/>
          </w:tcPr>
          <w:p w14:paraId="62B93A18" w14:textId="77777777" w:rsidR="00844380" w:rsidRPr="0005228F" w:rsidRDefault="00844380" w:rsidP="001B2B20">
            <w:pPr>
              <w:keepNext/>
              <w:spacing w:before="0"/>
              <w:jc w:val="right"/>
              <w:rPr>
                <w:rFonts w:cs="Arial"/>
                <w:szCs w:val="20"/>
              </w:rPr>
            </w:pPr>
            <w:r w:rsidRPr="0005228F">
              <w:rPr>
                <w:rFonts w:cs="Arial"/>
                <w:szCs w:val="20"/>
              </w:rPr>
              <w:t>16.8</w:t>
            </w:r>
          </w:p>
        </w:tc>
        <w:tc>
          <w:tcPr>
            <w:tcW w:w="716" w:type="dxa"/>
            <w:vAlign w:val="center"/>
          </w:tcPr>
          <w:p w14:paraId="76F68395" w14:textId="77777777" w:rsidR="00844380" w:rsidRPr="0005228F" w:rsidRDefault="00844380" w:rsidP="001B2B20">
            <w:pPr>
              <w:keepNext/>
              <w:spacing w:before="0"/>
              <w:jc w:val="right"/>
              <w:rPr>
                <w:rFonts w:cs="Arial"/>
                <w:szCs w:val="20"/>
              </w:rPr>
            </w:pPr>
            <w:r w:rsidRPr="0005228F">
              <w:rPr>
                <w:rFonts w:cs="Arial"/>
                <w:szCs w:val="20"/>
              </w:rPr>
              <w:t>17.5</w:t>
            </w:r>
          </w:p>
        </w:tc>
        <w:tc>
          <w:tcPr>
            <w:tcW w:w="703" w:type="dxa"/>
            <w:vAlign w:val="center"/>
          </w:tcPr>
          <w:p w14:paraId="6A22D54D" w14:textId="77777777" w:rsidR="00844380" w:rsidRPr="0005228F" w:rsidRDefault="00844380" w:rsidP="001B2B20">
            <w:pPr>
              <w:keepNext/>
              <w:spacing w:before="0"/>
              <w:jc w:val="right"/>
              <w:rPr>
                <w:rFonts w:cs="Arial"/>
                <w:szCs w:val="20"/>
              </w:rPr>
            </w:pPr>
            <w:r w:rsidRPr="0005228F">
              <w:rPr>
                <w:rFonts w:cs="Arial"/>
                <w:szCs w:val="20"/>
              </w:rPr>
              <w:t>16.7</w:t>
            </w:r>
          </w:p>
        </w:tc>
        <w:tc>
          <w:tcPr>
            <w:tcW w:w="731" w:type="dxa"/>
            <w:vAlign w:val="center"/>
          </w:tcPr>
          <w:p w14:paraId="555DD3A6" w14:textId="77777777" w:rsidR="00844380" w:rsidRPr="0005228F" w:rsidRDefault="00844380" w:rsidP="001B2B20">
            <w:pPr>
              <w:keepNext/>
              <w:spacing w:before="0"/>
              <w:jc w:val="right"/>
              <w:rPr>
                <w:rFonts w:cs="Arial"/>
                <w:szCs w:val="20"/>
              </w:rPr>
            </w:pPr>
            <w:r w:rsidRPr="0005228F">
              <w:rPr>
                <w:rFonts w:cs="Arial"/>
                <w:szCs w:val="20"/>
              </w:rPr>
              <w:t>16.7</w:t>
            </w:r>
          </w:p>
        </w:tc>
        <w:tc>
          <w:tcPr>
            <w:tcW w:w="731" w:type="dxa"/>
            <w:vAlign w:val="center"/>
          </w:tcPr>
          <w:p w14:paraId="0B8D57A2" w14:textId="77777777" w:rsidR="00844380" w:rsidRPr="0005228F" w:rsidRDefault="00844380" w:rsidP="001B2B20">
            <w:pPr>
              <w:keepNext/>
              <w:spacing w:before="0"/>
              <w:jc w:val="right"/>
              <w:rPr>
                <w:rFonts w:cs="Arial"/>
                <w:szCs w:val="20"/>
              </w:rPr>
            </w:pPr>
            <w:r w:rsidRPr="0005228F">
              <w:rPr>
                <w:rFonts w:cs="Arial"/>
                <w:szCs w:val="20"/>
              </w:rPr>
              <w:t>16.4</w:t>
            </w:r>
          </w:p>
        </w:tc>
        <w:tc>
          <w:tcPr>
            <w:tcW w:w="723" w:type="dxa"/>
            <w:vAlign w:val="center"/>
          </w:tcPr>
          <w:p w14:paraId="48678A8A" w14:textId="77777777" w:rsidR="00844380" w:rsidRPr="0005228F" w:rsidRDefault="00844380" w:rsidP="001B2B20">
            <w:pPr>
              <w:keepNext/>
              <w:spacing w:before="0"/>
              <w:jc w:val="right"/>
              <w:rPr>
                <w:rFonts w:cs="Arial"/>
                <w:szCs w:val="20"/>
              </w:rPr>
            </w:pPr>
            <w:r w:rsidRPr="0005228F">
              <w:rPr>
                <w:rFonts w:cs="Arial"/>
                <w:szCs w:val="20"/>
              </w:rPr>
              <w:t>16.6</w:t>
            </w:r>
          </w:p>
        </w:tc>
        <w:tc>
          <w:tcPr>
            <w:tcW w:w="695" w:type="dxa"/>
            <w:vAlign w:val="center"/>
          </w:tcPr>
          <w:p w14:paraId="473A9BCF" w14:textId="77777777" w:rsidR="00844380" w:rsidRPr="0005228F" w:rsidRDefault="00844380" w:rsidP="001B2B20">
            <w:pPr>
              <w:keepNext/>
              <w:spacing w:before="0"/>
              <w:jc w:val="right"/>
              <w:rPr>
                <w:rFonts w:cs="Arial"/>
                <w:szCs w:val="20"/>
              </w:rPr>
            </w:pPr>
            <w:r w:rsidRPr="0005228F">
              <w:rPr>
                <w:rFonts w:cs="Arial"/>
                <w:szCs w:val="20"/>
              </w:rPr>
              <w:t>16.7</w:t>
            </w:r>
          </w:p>
        </w:tc>
        <w:tc>
          <w:tcPr>
            <w:tcW w:w="732" w:type="dxa"/>
            <w:vAlign w:val="center"/>
          </w:tcPr>
          <w:p w14:paraId="2E783F93" w14:textId="77777777" w:rsidR="00844380" w:rsidRPr="0005228F" w:rsidRDefault="00844380" w:rsidP="001B2B20">
            <w:pPr>
              <w:keepNext/>
              <w:spacing w:before="0"/>
              <w:jc w:val="right"/>
              <w:rPr>
                <w:rFonts w:cs="Arial"/>
                <w:szCs w:val="20"/>
              </w:rPr>
            </w:pPr>
            <w:r w:rsidRPr="0005228F">
              <w:rPr>
                <w:rFonts w:cs="Arial"/>
                <w:szCs w:val="20"/>
              </w:rPr>
              <w:t>16.5</w:t>
            </w:r>
          </w:p>
        </w:tc>
        <w:tc>
          <w:tcPr>
            <w:tcW w:w="686" w:type="dxa"/>
            <w:vAlign w:val="center"/>
          </w:tcPr>
          <w:p w14:paraId="562BA90B" w14:textId="77777777" w:rsidR="00844380" w:rsidRPr="0005228F" w:rsidRDefault="00844380" w:rsidP="001B2B20">
            <w:pPr>
              <w:keepNext/>
              <w:spacing w:before="0"/>
              <w:jc w:val="right"/>
              <w:rPr>
                <w:rFonts w:cs="Arial"/>
                <w:szCs w:val="20"/>
              </w:rPr>
            </w:pPr>
            <w:r w:rsidRPr="0005228F">
              <w:rPr>
                <w:rFonts w:cs="Arial"/>
                <w:szCs w:val="20"/>
              </w:rPr>
              <w:t>16.6</w:t>
            </w:r>
          </w:p>
        </w:tc>
      </w:tr>
      <w:tr w:rsidR="00844380" w:rsidRPr="0005228F" w14:paraId="0555F5BF" w14:textId="77777777" w:rsidTr="00844380">
        <w:trPr>
          <w:jc w:val="center"/>
        </w:trPr>
        <w:tc>
          <w:tcPr>
            <w:tcW w:w="1191" w:type="dxa"/>
            <w:vAlign w:val="center"/>
          </w:tcPr>
          <w:p w14:paraId="107D413F" w14:textId="77777777" w:rsidR="00844380" w:rsidRPr="0005228F" w:rsidRDefault="00844380" w:rsidP="001B2B20">
            <w:pPr>
              <w:keepNext/>
              <w:spacing w:before="0"/>
              <w:rPr>
                <w:rFonts w:cs="Arial"/>
                <w:szCs w:val="20"/>
              </w:rPr>
            </w:pPr>
            <w:r w:rsidRPr="0005228F">
              <w:rPr>
                <w:rFonts w:cs="Arial"/>
                <w:szCs w:val="20"/>
              </w:rPr>
              <w:t>NF (dB) (Note 2)</w:t>
            </w:r>
            <w:r w:rsidRPr="0005228F">
              <w:rPr>
                <w:rFonts w:cs="Arial"/>
                <w:szCs w:val="20"/>
                <w:vertAlign w:val="superscript"/>
              </w:rPr>
              <w:t xml:space="preserve"> </w:t>
            </w:r>
          </w:p>
        </w:tc>
        <w:tc>
          <w:tcPr>
            <w:tcW w:w="731" w:type="dxa"/>
            <w:vAlign w:val="center"/>
          </w:tcPr>
          <w:p w14:paraId="303CC735" w14:textId="77777777" w:rsidR="00844380" w:rsidRPr="0005228F" w:rsidRDefault="00844380" w:rsidP="001B2B20">
            <w:pPr>
              <w:keepNext/>
              <w:spacing w:before="0"/>
              <w:jc w:val="right"/>
              <w:rPr>
                <w:rFonts w:cs="Arial"/>
                <w:szCs w:val="20"/>
              </w:rPr>
            </w:pPr>
            <w:r w:rsidRPr="0005228F">
              <w:rPr>
                <w:rFonts w:cs="Arial"/>
                <w:szCs w:val="20"/>
              </w:rPr>
              <w:t>3.9</w:t>
            </w:r>
          </w:p>
        </w:tc>
        <w:tc>
          <w:tcPr>
            <w:tcW w:w="681" w:type="dxa"/>
            <w:vAlign w:val="center"/>
          </w:tcPr>
          <w:p w14:paraId="26B3145F" w14:textId="77777777" w:rsidR="00844380" w:rsidRPr="0005228F" w:rsidRDefault="00844380" w:rsidP="001B2B20">
            <w:pPr>
              <w:keepNext/>
              <w:spacing w:before="0"/>
              <w:jc w:val="right"/>
              <w:rPr>
                <w:rFonts w:cs="Arial"/>
                <w:szCs w:val="20"/>
              </w:rPr>
            </w:pPr>
            <w:r w:rsidRPr="0005228F">
              <w:rPr>
                <w:rFonts w:cs="Arial"/>
                <w:szCs w:val="20"/>
              </w:rPr>
              <w:t>4</w:t>
            </w:r>
          </w:p>
        </w:tc>
        <w:tc>
          <w:tcPr>
            <w:tcW w:w="702" w:type="dxa"/>
            <w:vAlign w:val="center"/>
          </w:tcPr>
          <w:p w14:paraId="3F214B5E" w14:textId="77777777" w:rsidR="00844380" w:rsidRPr="0005228F" w:rsidRDefault="00844380" w:rsidP="001B2B20">
            <w:pPr>
              <w:keepNext/>
              <w:spacing w:before="0"/>
              <w:jc w:val="right"/>
              <w:rPr>
                <w:rFonts w:cs="Arial"/>
                <w:szCs w:val="20"/>
              </w:rPr>
            </w:pPr>
            <w:r w:rsidRPr="0005228F">
              <w:rPr>
                <w:rFonts w:cs="Arial"/>
                <w:szCs w:val="20"/>
              </w:rPr>
              <w:t>3.7</w:t>
            </w:r>
          </w:p>
        </w:tc>
        <w:tc>
          <w:tcPr>
            <w:tcW w:w="731" w:type="dxa"/>
            <w:vAlign w:val="center"/>
          </w:tcPr>
          <w:p w14:paraId="7B551A3B" w14:textId="77777777" w:rsidR="00844380" w:rsidRPr="0005228F" w:rsidRDefault="00844380" w:rsidP="001B2B20">
            <w:pPr>
              <w:keepNext/>
              <w:spacing w:before="0"/>
              <w:jc w:val="right"/>
              <w:rPr>
                <w:rFonts w:cs="Arial"/>
                <w:szCs w:val="20"/>
              </w:rPr>
            </w:pPr>
            <w:r w:rsidRPr="0005228F">
              <w:rPr>
                <w:rFonts w:cs="Arial"/>
                <w:szCs w:val="20"/>
              </w:rPr>
              <w:t>4.2</w:t>
            </w:r>
          </w:p>
        </w:tc>
        <w:tc>
          <w:tcPr>
            <w:tcW w:w="716" w:type="dxa"/>
            <w:vAlign w:val="center"/>
          </w:tcPr>
          <w:p w14:paraId="0ADC3569" w14:textId="77777777" w:rsidR="00844380" w:rsidRPr="0005228F" w:rsidRDefault="00844380" w:rsidP="001B2B20">
            <w:pPr>
              <w:keepNext/>
              <w:spacing w:before="0"/>
              <w:jc w:val="right"/>
              <w:rPr>
                <w:rFonts w:cs="Arial"/>
                <w:szCs w:val="20"/>
              </w:rPr>
            </w:pPr>
            <w:r w:rsidRPr="0005228F">
              <w:rPr>
                <w:rFonts w:cs="Arial"/>
                <w:szCs w:val="20"/>
              </w:rPr>
              <w:t>3.7</w:t>
            </w:r>
          </w:p>
        </w:tc>
        <w:tc>
          <w:tcPr>
            <w:tcW w:w="703" w:type="dxa"/>
            <w:vAlign w:val="center"/>
          </w:tcPr>
          <w:p w14:paraId="3CF9A6E1" w14:textId="77777777" w:rsidR="00844380" w:rsidRPr="0005228F" w:rsidRDefault="00844380" w:rsidP="001B2B20">
            <w:pPr>
              <w:keepNext/>
              <w:spacing w:before="0"/>
              <w:jc w:val="right"/>
              <w:rPr>
                <w:rFonts w:cs="Arial"/>
                <w:szCs w:val="20"/>
              </w:rPr>
            </w:pPr>
            <w:r w:rsidRPr="0005228F">
              <w:rPr>
                <w:rFonts w:cs="Arial"/>
                <w:szCs w:val="20"/>
              </w:rPr>
              <w:t>3.7</w:t>
            </w:r>
          </w:p>
        </w:tc>
        <w:tc>
          <w:tcPr>
            <w:tcW w:w="731" w:type="dxa"/>
            <w:vAlign w:val="center"/>
          </w:tcPr>
          <w:p w14:paraId="5083E63F" w14:textId="77777777" w:rsidR="00844380" w:rsidRPr="0005228F" w:rsidRDefault="00844380" w:rsidP="001B2B20">
            <w:pPr>
              <w:keepNext/>
              <w:spacing w:before="0"/>
              <w:jc w:val="right"/>
              <w:rPr>
                <w:rFonts w:cs="Arial"/>
                <w:szCs w:val="20"/>
              </w:rPr>
            </w:pPr>
            <w:r w:rsidRPr="0005228F">
              <w:rPr>
                <w:rFonts w:cs="Arial"/>
                <w:szCs w:val="20"/>
              </w:rPr>
              <w:t>3.2</w:t>
            </w:r>
          </w:p>
        </w:tc>
        <w:tc>
          <w:tcPr>
            <w:tcW w:w="731" w:type="dxa"/>
            <w:vAlign w:val="center"/>
          </w:tcPr>
          <w:p w14:paraId="6F24D6ED" w14:textId="77777777" w:rsidR="00844380" w:rsidRPr="0005228F" w:rsidRDefault="00844380" w:rsidP="001B2B20">
            <w:pPr>
              <w:keepNext/>
              <w:spacing w:before="0"/>
              <w:jc w:val="right"/>
              <w:rPr>
                <w:rFonts w:cs="Arial"/>
                <w:szCs w:val="20"/>
              </w:rPr>
            </w:pPr>
            <w:r w:rsidRPr="0005228F">
              <w:rPr>
                <w:rFonts w:cs="Arial"/>
                <w:szCs w:val="20"/>
              </w:rPr>
              <w:t>3.4</w:t>
            </w:r>
          </w:p>
        </w:tc>
        <w:tc>
          <w:tcPr>
            <w:tcW w:w="723" w:type="dxa"/>
            <w:vAlign w:val="center"/>
          </w:tcPr>
          <w:p w14:paraId="73562C58" w14:textId="77777777" w:rsidR="00844380" w:rsidRPr="0005228F" w:rsidRDefault="00844380" w:rsidP="001B2B20">
            <w:pPr>
              <w:keepNext/>
              <w:spacing w:before="0"/>
              <w:jc w:val="right"/>
              <w:rPr>
                <w:rFonts w:cs="Arial"/>
                <w:szCs w:val="20"/>
              </w:rPr>
            </w:pPr>
            <w:r w:rsidRPr="0005228F">
              <w:rPr>
                <w:rFonts w:cs="Arial"/>
                <w:szCs w:val="20"/>
              </w:rPr>
              <w:t>5.5</w:t>
            </w:r>
          </w:p>
        </w:tc>
        <w:tc>
          <w:tcPr>
            <w:tcW w:w="695" w:type="dxa"/>
            <w:vAlign w:val="center"/>
          </w:tcPr>
          <w:p w14:paraId="4BF01BB0" w14:textId="77777777" w:rsidR="00844380" w:rsidRPr="0005228F" w:rsidRDefault="00844380" w:rsidP="001B2B20">
            <w:pPr>
              <w:keepNext/>
              <w:spacing w:before="0"/>
              <w:jc w:val="right"/>
              <w:rPr>
                <w:rFonts w:cs="Arial"/>
                <w:szCs w:val="20"/>
              </w:rPr>
            </w:pPr>
            <w:r w:rsidRPr="0005228F">
              <w:rPr>
                <w:rFonts w:cs="Arial"/>
                <w:szCs w:val="20"/>
              </w:rPr>
              <w:t>4.2</w:t>
            </w:r>
          </w:p>
        </w:tc>
        <w:tc>
          <w:tcPr>
            <w:tcW w:w="732" w:type="dxa"/>
            <w:vAlign w:val="center"/>
          </w:tcPr>
          <w:p w14:paraId="5563022F" w14:textId="77777777" w:rsidR="00844380" w:rsidRPr="0005228F" w:rsidRDefault="00844380" w:rsidP="001B2B20">
            <w:pPr>
              <w:keepNext/>
              <w:spacing w:before="0"/>
              <w:jc w:val="right"/>
              <w:rPr>
                <w:rFonts w:cs="Arial"/>
                <w:szCs w:val="20"/>
              </w:rPr>
            </w:pPr>
            <w:r w:rsidRPr="0005228F">
              <w:rPr>
                <w:rFonts w:cs="Arial"/>
                <w:szCs w:val="20"/>
              </w:rPr>
              <w:t>3.4</w:t>
            </w:r>
          </w:p>
        </w:tc>
        <w:tc>
          <w:tcPr>
            <w:tcW w:w="686" w:type="dxa"/>
            <w:vAlign w:val="center"/>
          </w:tcPr>
          <w:p w14:paraId="52579758" w14:textId="77777777" w:rsidR="00844380" w:rsidRPr="0005228F" w:rsidRDefault="00844380" w:rsidP="001B2B20">
            <w:pPr>
              <w:keepNext/>
              <w:spacing w:before="0"/>
              <w:jc w:val="right"/>
              <w:rPr>
                <w:rFonts w:cs="Arial"/>
                <w:szCs w:val="20"/>
              </w:rPr>
            </w:pPr>
            <w:r w:rsidRPr="0005228F">
              <w:rPr>
                <w:rFonts w:cs="Arial"/>
                <w:szCs w:val="20"/>
              </w:rPr>
              <w:t>4.3</w:t>
            </w:r>
          </w:p>
        </w:tc>
      </w:tr>
      <w:tr w:rsidR="00844380" w:rsidRPr="0005228F" w14:paraId="3F983978" w14:textId="77777777" w:rsidTr="00844380">
        <w:trPr>
          <w:jc w:val="center"/>
        </w:trPr>
        <w:tc>
          <w:tcPr>
            <w:tcW w:w="9753" w:type="dxa"/>
            <w:gridSpan w:val="13"/>
            <w:vAlign w:val="center"/>
          </w:tcPr>
          <w:p w14:paraId="4DC14DA5" w14:textId="77777777" w:rsidR="00844380" w:rsidRPr="0005228F" w:rsidRDefault="00844380" w:rsidP="00844380">
            <w:pPr>
              <w:pStyle w:val="ECCTablenote"/>
            </w:pPr>
            <w:r w:rsidRPr="0005228F">
              <w:t>Note 1: Measured at a wanted signal level of -70 dBm</w:t>
            </w:r>
          </w:p>
          <w:p w14:paraId="0BCC81B2" w14:textId="77777777" w:rsidR="00844380" w:rsidRPr="0005228F" w:rsidRDefault="00844380" w:rsidP="00844380">
            <w:pPr>
              <w:pStyle w:val="ECCTablenote"/>
            </w:pPr>
            <w:r w:rsidRPr="0005228F">
              <w:t>Note 2: NF (dB) = sensitivity (dBm) – (C/N) (dB)+ 105.2</w:t>
            </w:r>
          </w:p>
        </w:tc>
      </w:tr>
    </w:tbl>
    <w:p w14:paraId="4DE18616" w14:textId="77777777" w:rsidR="00844380" w:rsidRPr="0005228F" w:rsidRDefault="00844380" w:rsidP="002D315E">
      <w:pPr>
        <w:keepNext/>
        <w:keepLines/>
        <w:numPr>
          <w:ilvl w:val="3"/>
          <w:numId w:val="6"/>
        </w:numPr>
        <w:spacing w:before="360"/>
        <w:outlineLvl w:val="3"/>
        <w:rPr>
          <w:rFonts w:cs="Arial"/>
          <w:bCs/>
          <w:i/>
          <w:color w:val="D2232A"/>
          <w:szCs w:val="26"/>
        </w:rPr>
      </w:pPr>
      <w:bookmarkStart w:id="539" w:name="_Toc4595881"/>
      <w:r w:rsidRPr="0005228F">
        <w:rPr>
          <w:rFonts w:cs="Arial"/>
          <w:bCs/>
          <w:i/>
          <w:color w:val="D2232A"/>
          <w:szCs w:val="26"/>
        </w:rPr>
        <w:t>Performance of DTT receivers under Gaussian channel conditions in the presence of an LTE (5 MHz) interfering signal</w:t>
      </w:r>
      <w:bookmarkEnd w:id="539"/>
    </w:p>
    <w:p w14:paraId="12082C6E" w14:textId="77777777" w:rsidR="008D22B8" w:rsidRPr="0005228F" w:rsidRDefault="008D22B8" w:rsidP="002D315E">
      <w:pPr>
        <w:keepNext/>
        <w:keepLines/>
        <w:tabs>
          <w:tab w:val="left" w:pos="0"/>
          <w:tab w:val="center" w:pos="4820"/>
          <w:tab w:val="right" w:pos="9639"/>
        </w:tabs>
        <w:spacing w:after="240"/>
        <w:contextualSpacing/>
        <w:jc w:val="center"/>
        <w:rPr>
          <w:b/>
          <w:bCs/>
          <w:color w:val="D2232A"/>
          <w:szCs w:val="20"/>
        </w:rPr>
      </w:pPr>
    </w:p>
    <w:p w14:paraId="76FB335D" w14:textId="3BA0A931" w:rsidR="00844380" w:rsidRPr="0005228F" w:rsidRDefault="00844380" w:rsidP="00657E88">
      <w:pPr>
        <w:pStyle w:val="Caption"/>
        <w:keepNext/>
        <w:rPr>
          <w:lang w:val="en-GB"/>
        </w:rPr>
      </w:pPr>
      <w:r w:rsidRPr="0005228F">
        <w:rPr>
          <w:lang w:val="en-GB"/>
        </w:rPr>
        <w:t xml:space="preserve">Table </w:t>
      </w:r>
      <w:r w:rsidRPr="002D315E">
        <w:rPr>
          <w:lang w:val="en-GB"/>
        </w:rPr>
        <w:fldChar w:fldCharType="begin"/>
      </w:r>
      <w:r w:rsidRPr="0005228F">
        <w:rPr>
          <w:lang w:val="en-GB"/>
        </w:rPr>
        <w:instrText xml:space="preserve"> SEQ Table \* ARABIC </w:instrText>
      </w:r>
      <w:r w:rsidRPr="002D315E">
        <w:rPr>
          <w:lang w:val="en-GB"/>
        </w:rPr>
        <w:fldChar w:fldCharType="separate"/>
      </w:r>
      <w:r w:rsidR="00657E88">
        <w:rPr>
          <w:noProof/>
          <w:lang w:val="en-GB"/>
        </w:rPr>
        <w:t>17</w:t>
      </w:r>
      <w:r w:rsidRPr="002D315E">
        <w:rPr>
          <w:lang w:val="en-GB"/>
        </w:rPr>
        <w:fldChar w:fldCharType="end"/>
      </w:r>
      <w:r w:rsidRPr="0005228F">
        <w:rPr>
          <w:lang w:val="en-GB"/>
        </w:rPr>
        <w:t>: Performance of DTT receivers under Gaussian channel condition in the presence of an LTE (5 MHz) BS interfering signal (Imax= 9.5 dBm)</w:t>
      </w:r>
    </w:p>
    <w:tbl>
      <w:tblPr>
        <w:tblW w:w="9798"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39"/>
        <w:gridCol w:w="743"/>
        <w:gridCol w:w="727"/>
        <w:gridCol w:w="723"/>
        <w:gridCol w:w="724"/>
        <w:gridCol w:w="724"/>
        <w:gridCol w:w="724"/>
        <w:gridCol w:w="724"/>
        <w:gridCol w:w="724"/>
        <w:gridCol w:w="724"/>
        <w:gridCol w:w="776"/>
        <w:gridCol w:w="723"/>
        <w:gridCol w:w="723"/>
      </w:tblGrid>
      <w:tr w:rsidR="00844380" w:rsidRPr="0005228F" w14:paraId="61183111" w14:textId="77777777" w:rsidTr="00844380">
        <w:trPr>
          <w:jc w:val="center"/>
        </w:trPr>
        <w:tc>
          <w:tcPr>
            <w:tcW w:w="9798" w:type="dxa"/>
            <w:gridSpan w:val="13"/>
            <w:shd w:val="clear" w:color="auto" w:fill="D20000"/>
            <w:vAlign w:val="center"/>
          </w:tcPr>
          <w:p w14:paraId="1DEE7C03" w14:textId="77777777" w:rsidR="00844380" w:rsidRPr="0005228F" w:rsidRDefault="00844380" w:rsidP="002D315E">
            <w:pPr>
              <w:keepNext/>
              <w:keepLines/>
              <w:spacing w:before="120" w:after="120"/>
              <w:jc w:val="center"/>
              <w:rPr>
                <w:rFonts w:cs="Arial"/>
                <w:color w:val="FFFFFF" w:themeColor="background1"/>
                <w:szCs w:val="20"/>
              </w:rPr>
            </w:pPr>
            <w:r w:rsidRPr="0005228F">
              <w:rPr>
                <w:rFonts w:cs="Arial"/>
                <w:b/>
                <w:color w:val="FFFFFF" w:themeColor="background1"/>
                <w:szCs w:val="20"/>
              </w:rPr>
              <w:t>DTT f</w:t>
            </w:r>
            <w:r w:rsidRPr="0005228F">
              <w:rPr>
                <w:rFonts w:cs="Arial"/>
                <w:b/>
                <w:color w:val="FFFFFF" w:themeColor="background1"/>
                <w:szCs w:val="20"/>
                <w:vertAlign w:val="subscript"/>
              </w:rPr>
              <w:t>c</w:t>
            </w:r>
            <w:r w:rsidRPr="0005228F">
              <w:rPr>
                <w:rFonts w:cs="Arial"/>
                <w:b/>
                <w:color w:val="FFFFFF" w:themeColor="background1"/>
                <w:szCs w:val="20"/>
              </w:rPr>
              <w:t xml:space="preserve"> = 474 MHz, LTE f</w:t>
            </w:r>
            <w:r w:rsidRPr="0005228F">
              <w:rPr>
                <w:rFonts w:cs="Arial"/>
                <w:b/>
                <w:color w:val="FFFFFF" w:themeColor="background1"/>
                <w:szCs w:val="20"/>
                <w:vertAlign w:val="subscript"/>
              </w:rPr>
              <w:t>c</w:t>
            </w:r>
            <w:r w:rsidRPr="0005228F">
              <w:rPr>
                <w:rFonts w:cs="Arial"/>
                <w:b/>
                <w:color w:val="FFFFFF" w:themeColor="background1"/>
                <w:szCs w:val="20"/>
              </w:rPr>
              <w:t xml:space="preserve"> = 465 MHz (</w:t>
            </w:r>
            <w:r w:rsidRPr="0005228F">
              <w:t>I</w:t>
            </w:r>
            <w:r w:rsidRPr="0005228F">
              <w:rPr>
                <w:rFonts w:cs="Arial"/>
                <w:b/>
                <w:color w:val="FFFFFF" w:themeColor="background1"/>
                <w:szCs w:val="20"/>
              </w:rPr>
              <w:t>LR=67 dB/8 MHz), LTE-DTT frequency Offset = -9 MHz</w:t>
            </w:r>
          </w:p>
        </w:tc>
      </w:tr>
      <w:tr w:rsidR="00844380" w:rsidRPr="0005228F" w14:paraId="60D807E8" w14:textId="77777777" w:rsidTr="00844380">
        <w:trPr>
          <w:jc w:val="center"/>
        </w:trPr>
        <w:tc>
          <w:tcPr>
            <w:tcW w:w="9798" w:type="dxa"/>
            <w:gridSpan w:val="13"/>
            <w:shd w:val="clear" w:color="auto" w:fill="F2F2F2" w:themeFill="background1" w:themeFillShade="F2"/>
            <w:vAlign w:val="center"/>
          </w:tcPr>
          <w:p w14:paraId="781F38EE" w14:textId="77777777" w:rsidR="00844380" w:rsidRPr="0005228F" w:rsidRDefault="00844380" w:rsidP="002D315E">
            <w:pPr>
              <w:keepNext/>
              <w:keepLines/>
              <w:jc w:val="center"/>
              <w:rPr>
                <w:rFonts w:cs="Arial"/>
                <w:szCs w:val="20"/>
              </w:rPr>
            </w:pPr>
            <w:r w:rsidRPr="0005228F">
              <w:rPr>
                <w:rFonts w:cs="Arial"/>
                <w:b/>
                <w:szCs w:val="20"/>
              </w:rPr>
              <w:t>DVB-T2 receivers</w:t>
            </w:r>
          </w:p>
        </w:tc>
      </w:tr>
      <w:tr w:rsidR="00844380" w:rsidRPr="0005228F" w14:paraId="4D97C6F4" w14:textId="77777777" w:rsidTr="00844380">
        <w:trPr>
          <w:jc w:val="center"/>
        </w:trPr>
        <w:tc>
          <w:tcPr>
            <w:tcW w:w="977" w:type="dxa"/>
            <w:vAlign w:val="center"/>
          </w:tcPr>
          <w:p w14:paraId="5AB43C73" w14:textId="77777777" w:rsidR="00844380" w:rsidRPr="0005228F" w:rsidRDefault="00844380" w:rsidP="002D315E">
            <w:pPr>
              <w:keepNext/>
              <w:keepLines/>
              <w:spacing w:before="0"/>
              <w:rPr>
                <w:rFonts w:cs="Arial"/>
                <w:szCs w:val="20"/>
              </w:rPr>
            </w:pPr>
          </w:p>
        </w:tc>
        <w:tc>
          <w:tcPr>
            <w:tcW w:w="750" w:type="dxa"/>
            <w:vAlign w:val="center"/>
          </w:tcPr>
          <w:p w14:paraId="4F7FFA91" w14:textId="77777777" w:rsidR="00844380" w:rsidRPr="0005228F" w:rsidRDefault="00844380" w:rsidP="002D315E">
            <w:pPr>
              <w:keepNext/>
              <w:keepLines/>
              <w:spacing w:before="0"/>
              <w:rPr>
                <w:rFonts w:cs="Arial"/>
                <w:szCs w:val="20"/>
              </w:rPr>
            </w:pPr>
            <w:r w:rsidRPr="0005228F">
              <w:rPr>
                <w:rFonts w:cs="Arial"/>
                <w:szCs w:val="20"/>
              </w:rPr>
              <w:t>TV1</w:t>
            </w:r>
          </w:p>
        </w:tc>
        <w:tc>
          <w:tcPr>
            <w:tcW w:w="733" w:type="dxa"/>
            <w:vAlign w:val="center"/>
          </w:tcPr>
          <w:p w14:paraId="7BBC7100" w14:textId="77777777" w:rsidR="00844380" w:rsidRPr="0005228F" w:rsidRDefault="00844380" w:rsidP="002D315E">
            <w:pPr>
              <w:keepNext/>
              <w:keepLines/>
              <w:spacing w:before="0"/>
              <w:rPr>
                <w:rFonts w:cs="Arial"/>
                <w:szCs w:val="20"/>
              </w:rPr>
            </w:pPr>
            <w:r w:rsidRPr="0005228F">
              <w:rPr>
                <w:rFonts w:cs="Arial"/>
                <w:szCs w:val="20"/>
              </w:rPr>
              <w:t>TV2</w:t>
            </w:r>
          </w:p>
        </w:tc>
        <w:tc>
          <w:tcPr>
            <w:tcW w:w="728" w:type="dxa"/>
            <w:vAlign w:val="center"/>
          </w:tcPr>
          <w:p w14:paraId="07481586" w14:textId="77777777" w:rsidR="00844380" w:rsidRPr="0005228F" w:rsidRDefault="00844380" w:rsidP="002D315E">
            <w:pPr>
              <w:keepNext/>
              <w:keepLines/>
              <w:spacing w:before="0"/>
              <w:rPr>
                <w:rFonts w:cs="Arial"/>
                <w:szCs w:val="20"/>
              </w:rPr>
            </w:pPr>
            <w:r w:rsidRPr="0005228F">
              <w:rPr>
                <w:rFonts w:cs="Arial"/>
                <w:szCs w:val="20"/>
              </w:rPr>
              <w:t>TV3</w:t>
            </w:r>
          </w:p>
        </w:tc>
        <w:tc>
          <w:tcPr>
            <w:tcW w:w="729" w:type="dxa"/>
            <w:vAlign w:val="center"/>
          </w:tcPr>
          <w:p w14:paraId="736E675B" w14:textId="77777777" w:rsidR="00844380" w:rsidRPr="0005228F" w:rsidRDefault="00844380" w:rsidP="002D315E">
            <w:pPr>
              <w:keepNext/>
              <w:keepLines/>
              <w:spacing w:before="0"/>
              <w:rPr>
                <w:rFonts w:cs="Arial"/>
                <w:szCs w:val="20"/>
              </w:rPr>
            </w:pPr>
            <w:r w:rsidRPr="0005228F">
              <w:rPr>
                <w:rFonts w:cs="Arial"/>
                <w:szCs w:val="20"/>
              </w:rPr>
              <w:t>TV4</w:t>
            </w:r>
          </w:p>
        </w:tc>
        <w:tc>
          <w:tcPr>
            <w:tcW w:w="729" w:type="dxa"/>
            <w:vAlign w:val="center"/>
          </w:tcPr>
          <w:p w14:paraId="6D7FF84E" w14:textId="77777777" w:rsidR="00844380" w:rsidRPr="0005228F" w:rsidRDefault="00844380" w:rsidP="002D315E">
            <w:pPr>
              <w:keepNext/>
              <w:keepLines/>
              <w:spacing w:before="0"/>
              <w:rPr>
                <w:rFonts w:cs="Arial"/>
                <w:szCs w:val="20"/>
              </w:rPr>
            </w:pPr>
            <w:r w:rsidRPr="0005228F">
              <w:rPr>
                <w:rFonts w:cs="Arial"/>
                <w:szCs w:val="20"/>
              </w:rPr>
              <w:t>TV5</w:t>
            </w:r>
          </w:p>
        </w:tc>
        <w:tc>
          <w:tcPr>
            <w:tcW w:w="729" w:type="dxa"/>
            <w:vAlign w:val="center"/>
          </w:tcPr>
          <w:p w14:paraId="6165B80D" w14:textId="77777777" w:rsidR="00844380" w:rsidRPr="0005228F" w:rsidRDefault="00844380" w:rsidP="002D315E">
            <w:pPr>
              <w:keepNext/>
              <w:keepLines/>
              <w:spacing w:before="0"/>
              <w:rPr>
                <w:rFonts w:cs="Arial"/>
                <w:szCs w:val="20"/>
              </w:rPr>
            </w:pPr>
            <w:r w:rsidRPr="0005228F">
              <w:rPr>
                <w:rFonts w:cs="Arial"/>
                <w:szCs w:val="20"/>
              </w:rPr>
              <w:t>TV6</w:t>
            </w:r>
          </w:p>
        </w:tc>
        <w:tc>
          <w:tcPr>
            <w:tcW w:w="729" w:type="dxa"/>
            <w:vAlign w:val="center"/>
          </w:tcPr>
          <w:p w14:paraId="1652C456" w14:textId="77777777" w:rsidR="00844380" w:rsidRPr="0005228F" w:rsidRDefault="00844380" w:rsidP="002D315E">
            <w:pPr>
              <w:keepNext/>
              <w:keepLines/>
              <w:spacing w:before="0"/>
              <w:rPr>
                <w:rFonts w:cs="Arial"/>
                <w:szCs w:val="20"/>
              </w:rPr>
            </w:pPr>
            <w:r w:rsidRPr="0005228F">
              <w:rPr>
                <w:rFonts w:cs="Arial"/>
                <w:szCs w:val="20"/>
              </w:rPr>
              <w:t>TV7</w:t>
            </w:r>
          </w:p>
        </w:tc>
        <w:tc>
          <w:tcPr>
            <w:tcW w:w="729" w:type="dxa"/>
            <w:vAlign w:val="center"/>
          </w:tcPr>
          <w:p w14:paraId="0042C328" w14:textId="77777777" w:rsidR="00844380" w:rsidRPr="0005228F" w:rsidRDefault="00844380" w:rsidP="002D315E">
            <w:pPr>
              <w:keepNext/>
              <w:keepLines/>
              <w:spacing w:before="0"/>
              <w:rPr>
                <w:rFonts w:cs="Arial"/>
                <w:szCs w:val="20"/>
              </w:rPr>
            </w:pPr>
            <w:r w:rsidRPr="0005228F">
              <w:rPr>
                <w:rFonts w:cs="Arial"/>
                <w:szCs w:val="20"/>
              </w:rPr>
              <w:t>TV8</w:t>
            </w:r>
          </w:p>
        </w:tc>
        <w:tc>
          <w:tcPr>
            <w:tcW w:w="729" w:type="dxa"/>
            <w:vAlign w:val="center"/>
          </w:tcPr>
          <w:p w14:paraId="1C457394" w14:textId="77777777" w:rsidR="00844380" w:rsidRPr="0005228F" w:rsidRDefault="00844380" w:rsidP="002D315E">
            <w:pPr>
              <w:keepNext/>
              <w:keepLines/>
              <w:spacing w:before="0"/>
              <w:rPr>
                <w:rFonts w:cs="Arial"/>
                <w:szCs w:val="20"/>
              </w:rPr>
            </w:pPr>
            <w:r w:rsidRPr="0005228F">
              <w:rPr>
                <w:rFonts w:cs="Arial"/>
                <w:szCs w:val="20"/>
              </w:rPr>
              <w:t>TV9</w:t>
            </w:r>
          </w:p>
        </w:tc>
        <w:tc>
          <w:tcPr>
            <w:tcW w:w="780" w:type="dxa"/>
            <w:vAlign w:val="center"/>
          </w:tcPr>
          <w:p w14:paraId="2F6FC863" w14:textId="77777777" w:rsidR="00844380" w:rsidRPr="0005228F" w:rsidRDefault="00844380" w:rsidP="002D315E">
            <w:pPr>
              <w:keepNext/>
              <w:keepLines/>
              <w:spacing w:before="0"/>
              <w:rPr>
                <w:rFonts w:cs="Arial"/>
                <w:szCs w:val="20"/>
              </w:rPr>
            </w:pPr>
            <w:r w:rsidRPr="0005228F">
              <w:rPr>
                <w:rFonts w:cs="Arial"/>
                <w:szCs w:val="20"/>
              </w:rPr>
              <w:t>TV10</w:t>
            </w:r>
          </w:p>
        </w:tc>
        <w:tc>
          <w:tcPr>
            <w:tcW w:w="728" w:type="dxa"/>
            <w:vAlign w:val="center"/>
          </w:tcPr>
          <w:p w14:paraId="6E675B19" w14:textId="77777777" w:rsidR="00844380" w:rsidRPr="0005228F" w:rsidRDefault="00844380" w:rsidP="002D315E">
            <w:pPr>
              <w:keepNext/>
              <w:keepLines/>
              <w:spacing w:before="0"/>
              <w:rPr>
                <w:rFonts w:cs="Arial"/>
                <w:szCs w:val="20"/>
              </w:rPr>
            </w:pPr>
            <w:r w:rsidRPr="0005228F">
              <w:rPr>
                <w:rFonts w:cs="Arial"/>
                <w:szCs w:val="20"/>
              </w:rPr>
              <w:t>SB1</w:t>
            </w:r>
          </w:p>
        </w:tc>
        <w:tc>
          <w:tcPr>
            <w:tcW w:w="728" w:type="dxa"/>
            <w:vAlign w:val="center"/>
          </w:tcPr>
          <w:p w14:paraId="0E1EC5D2" w14:textId="77777777" w:rsidR="00844380" w:rsidRPr="0005228F" w:rsidRDefault="00844380" w:rsidP="002D315E">
            <w:pPr>
              <w:keepNext/>
              <w:keepLines/>
              <w:spacing w:before="0"/>
              <w:rPr>
                <w:rFonts w:cs="Arial"/>
                <w:szCs w:val="20"/>
              </w:rPr>
            </w:pPr>
            <w:r w:rsidRPr="0005228F">
              <w:rPr>
                <w:rFonts w:cs="Arial"/>
                <w:szCs w:val="20"/>
              </w:rPr>
              <w:t>SB2</w:t>
            </w:r>
          </w:p>
        </w:tc>
      </w:tr>
      <w:tr w:rsidR="00844380" w:rsidRPr="0005228F" w14:paraId="2810182F" w14:textId="77777777" w:rsidTr="00844380">
        <w:trPr>
          <w:jc w:val="center"/>
        </w:trPr>
        <w:tc>
          <w:tcPr>
            <w:tcW w:w="977" w:type="dxa"/>
            <w:vAlign w:val="center"/>
          </w:tcPr>
          <w:p w14:paraId="52B86B49"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co-ch</w:t>
            </w:r>
            <w:proofErr w:type="spellEnd"/>
            <w:r w:rsidRPr="0005228F">
              <w:rPr>
                <w:rFonts w:cs="Arial"/>
                <w:szCs w:val="20"/>
              </w:rPr>
              <w:t xml:space="preserve"> (dB) (Note 1)</w:t>
            </w:r>
            <w:r w:rsidRPr="0005228F">
              <w:rPr>
                <w:rFonts w:cs="Arial"/>
                <w:szCs w:val="20"/>
                <w:vertAlign w:val="superscript"/>
              </w:rPr>
              <w:t xml:space="preserve"> </w:t>
            </w:r>
          </w:p>
        </w:tc>
        <w:tc>
          <w:tcPr>
            <w:tcW w:w="750" w:type="dxa"/>
            <w:vAlign w:val="center"/>
          </w:tcPr>
          <w:p w14:paraId="07F8B7E6"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3" w:type="dxa"/>
            <w:vAlign w:val="center"/>
          </w:tcPr>
          <w:p w14:paraId="6BB3A701"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8" w:type="dxa"/>
            <w:vAlign w:val="center"/>
          </w:tcPr>
          <w:p w14:paraId="661AB0E5"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9" w:type="dxa"/>
            <w:vAlign w:val="center"/>
          </w:tcPr>
          <w:p w14:paraId="290131CF"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9" w:type="dxa"/>
            <w:vAlign w:val="center"/>
          </w:tcPr>
          <w:p w14:paraId="2DE0AC44"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9" w:type="dxa"/>
            <w:vAlign w:val="center"/>
          </w:tcPr>
          <w:p w14:paraId="1F3D6CEB"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9" w:type="dxa"/>
            <w:vAlign w:val="center"/>
          </w:tcPr>
          <w:p w14:paraId="12884067"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29" w:type="dxa"/>
            <w:vAlign w:val="center"/>
          </w:tcPr>
          <w:p w14:paraId="101B5868"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9" w:type="dxa"/>
            <w:vAlign w:val="center"/>
          </w:tcPr>
          <w:p w14:paraId="041B4EF9"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80" w:type="dxa"/>
            <w:vAlign w:val="center"/>
          </w:tcPr>
          <w:p w14:paraId="26B15AFC" w14:textId="77777777" w:rsidR="00844380" w:rsidRPr="0005228F" w:rsidRDefault="00844380" w:rsidP="002D315E">
            <w:pPr>
              <w:keepNext/>
              <w:keepLines/>
              <w:spacing w:before="0"/>
              <w:jc w:val="right"/>
              <w:rPr>
                <w:rFonts w:cs="Arial"/>
                <w:szCs w:val="20"/>
              </w:rPr>
            </w:pPr>
            <w:r w:rsidRPr="0005228F">
              <w:rPr>
                <w:rFonts w:cs="Arial"/>
                <w:szCs w:val="20"/>
              </w:rPr>
              <w:t>14</w:t>
            </w:r>
          </w:p>
        </w:tc>
        <w:tc>
          <w:tcPr>
            <w:tcW w:w="728" w:type="dxa"/>
            <w:vAlign w:val="center"/>
          </w:tcPr>
          <w:p w14:paraId="7CFC35AF"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8" w:type="dxa"/>
            <w:vAlign w:val="center"/>
          </w:tcPr>
          <w:p w14:paraId="72A466FE" w14:textId="77777777" w:rsidR="00844380" w:rsidRPr="0005228F" w:rsidRDefault="00844380" w:rsidP="002D315E">
            <w:pPr>
              <w:keepNext/>
              <w:keepLines/>
              <w:spacing w:before="0"/>
              <w:jc w:val="right"/>
              <w:rPr>
                <w:rFonts w:cs="Arial"/>
                <w:szCs w:val="20"/>
              </w:rPr>
            </w:pPr>
            <w:r w:rsidRPr="0005228F">
              <w:rPr>
                <w:rFonts w:cs="Arial"/>
                <w:szCs w:val="20"/>
              </w:rPr>
              <w:t>15</w:t>
            </w:r>
          </w:p>
        </w:tc>
      </w:tr>
      <w:tr w:rsidR="00844380" w:rsidRPr="0005228F" w14:paraId="6CD4575A" w14:textId="77777777" w:rsidTr="00844380">
        <w:trPr>
          <w:jc w:val="center"/>
        </w:trPr>
        <w:tc>
          <w:tcPr>
            <w:tcW w:w="977" w:type="dxa"/>
            <w:vAlign w:val="center"/>
          </w:tcPr>
          <w:p w14:paraId="0C7C8AEF"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50" w:type="dxa"/>
            <w:vAlign w:val="center"/>
          </w:tcPr>
          <w:p w14:paraId="20EAADB8" w14:textId="77777777" w:rsidR="00844380" w:rsidRPr="0005228F" w:rsidRDefault="00844380" w:rsidP="002D315E">
            <w:pPr>
              <w:keepNext/>
              <w:keepLines/>
              <w:spacing w:before="0"/>
              <w:jc w:val="right"/>
              <w:rPr>
                <w:rFonts w:cs="Arial"/>
                <w:szCs w:val="20"/>
              </w:rPr>
            </w:pPr>
            <w:r w:rsidRPr="0005228F">
              <w:rPr>
                <w:rFonts w:cs="Arial"/>
                <w:szCs w:val="20"/>
              </w:rPr>
              <w:t>-42</w:t>
            </w:r>
          </w:p>
        </w:tc>
        <w:tc>
          <w:tcPr>
            <w:tcW w:w="733" w:type="dxa"/>
            <w:vAlign w:val="center"/>
          </w:tcPr>
          <w:p w14:paraId="66173CD7" w14:textId="77777777" w:rsidR="00844380" w:rsidRPr="0005228F" w:rsidRDefault="00844380" w:rsidP="002D315E">
            <w:pPr>
              <w:keepNext/>
              <w:keepLines/>
              <w:spacing w:before="0"/>
              <w:jc w:val="right"/>
              <w:rPr>
                <w:rFonts w:cs="Arial"/>
                <w:szCs w:val="20"/>
              </w:rPr>
            </w:pPr>
            <w:r w:rsidRPr="0005228F">
              <w:rPr>
                <w:rFonts w:cs="Arial"/>
                <w:szCs w:val="20"/>
              </w:rPr>
              <w:t>-46</w:t>
            </w:r>
          </w:p>
        </w:tc>
        <w:tc>
          <w:tcPr>
            <w:tcW w:w="728" w:type="dxa"/>
            <w:vAlign w:val="center"/>
          </w:tcPr>
          <w:p w14:paraId="2485EB82" w14:textId="77777777" w:rsidR="00844380" w:rsidRPr="0005228F" w:rsidRDefault="00844380" w:rsidP="002D315E">
            <w:pPr>
              <w:keepNext/>
              <w:keepLines/>
              <w:spacing w:before="0"/>
              <w:jc w:val="right"/>
              <w:rPr>
                <w:rFonts w:cs="Arial"/>
                <w:szCs w:val="20"/>
              </w:rPr>
            </w:pPr>
            <w:r w:rsidRPr="0005228F">
              <w:rPr>
                <w:rFonts w:cs="Arial"/>
                <w:szCs w:val="20"/>
              </w:rPr>
              <w:t>-42</w:t>
            </w:r>
          </w:p>
        </w:tc>
        <w:tc>
          <w:tcPr>
            <w:tcW w:w="729" w:type="dxa"/>
            <w:vAlign w:val="center"/>
          </w:tcPr>
          <w:p w14:paraId="40A8A72E" w14:textId="77777777" w:rsidR="00844380" w:rsidRPr="0005228F" w:rsidRDefault="00844380" w:rsidP="002D315E">
            <w:pPr>
              <w:keepNext/>
              <w:keepLines/>
              <w:spacing w:before="0"/>
              <w:jc w:val="right"/>
              <w:rPr>
                <w:rFonts w:cs="Arial"/>
                <w:szCs w:val="20"/>
              </w:rPr>
            </w:pPr>
            <w:r w:rsidRPr="0005228F">
              <w:rPr>
                <w:rFonts w:cs="Arial"/>
                <w:szCs w:val="20"/>
              </w:rPr>
              <w:t>-44</w:t>
            </w:r>
          </w:p>
        </w:tc>
        <w:tc>
          <w:tcPr>
            <w:tcW w:w="729" w:type="dxa"/>
            <w:vAlign w:val="center"/>
          </w:tcPr>
          <w:p w14:paraId="21225818" w14:textId="77777777" w:rsidR="00844380" w:rsidRPr="0005228F" w:rsidRDefault="00844380" w:rsidP="002D315E">
            <w:pPr>
              <w:keepNext/>
              <w:keepLines/>
              <w:spacing w:before="0"/>
              <w:jc w:val="right"/>
              <w:rPr>
                <w:rFonts w:cs="Arial"/>
                <w:szCs w:val="20"/>
              </w:rPr>
            </w:pPr>
            <w:r w:rsidRPr="0005228F">
              <w:rPr>
                <w:rFonts w:cs="Arial"/>
                <w:szCs w:val="20"/>
              </w:rPr>
              <w:t>-47</w:t>
            </w:r>
          </w:p>
        </w:tc>
        <w:tc>
          <w:tcPr>
            <w:tcW w:w="729" w:type="dxa"/>
            <w:vAlign w:val="center"/>
          </w:tcPr>
          <w:p w14:paraId="3D9A5607" w14:textId="77777777" w:rsidR="00844380" w:rsidRPr="0005228F" w:rsidRDefault="00844380" w:rsidP="002D315E">
            <w:pPr>
              <w:keepNext/>
              <w:keepLines/>
              <w:spacing w:before="0"/>
              <w:jc w:val="right"/>
              <w:rPr>
                <w:rFonts w:cs="Arial"/>
                <w:szCs w:val="20"/>
              </w:rPr>
            </w:pPr>
            <w:r w:rsidRPr="0005228F">
              <w:rPr>
                <w:rFonts w:cs="Arial"/>
                <w:szCs w:val="20"/>
              </w:rPr>
              <w:t>-47</w:t>
            </w:r>
          </w:p>
        </w:tc>
        <w:tc>
          <w:tcPr>
            <w:tcW w:w="729" w:type="dxa"/>
            <w:vAlign w:val="center"/>
          </w:tcPr>
          <w:p w14:paraId="64E3250E" w14:textId="77777777" w:rsidR="00844380" w:rsidRPr="0005228F" w:rsidRDefault="00844380" w:rsidP="002D315E">
            <w:pPr>
              <w:keepNext/>
              <w:keepLines/>
              <w:spacing w:before="0"/>
              <w:jc w:val="right"/>
              <w:rPr>
                <w:rFonts w:cs="Arial"/>
                <w:szCs w:val="20"/>
              </w:rPr>
            </w:pPr>
            <w:r w:rsidRPr="0005228F">
              <w:rPr>
                <w:rFonts w:cs="Arial"/>
                <w:szCs w:val="20"/>
              </w:rPr>
              <w:t>-47</w:t>
            </w:r>
          </w:p>
        </w:tc>
        <w:tc>
          <w:tcPr>
            <w:tcW w:w="729" w:type="dxa"/>
            <w:vAlign w:val="center"/>
          </w:tcPr>
          <w:p w14:paraId="7911741B" w14:textId="77777777" w:rsidR="00844380" w:rsidRPr="0005228F" w:rsidRDefault="00844380" w:rsidP="002D315E">
            <w:pPr>
              <w:keepNext/>
              <w:keepLines/>
              <w:spacing w:before="0"/>
              <w:jc w:val="right"/>
              <w:rPr>
                <w:rFonts w:cs="Arial"/>
                <w:szCs w:val="20"/>
              </w:rPr>
            </w:pPr>
            <w:r w:rsidRPr="0005228F">
              <w:rPr>
                <w:rFonts w:cs="Arial"/>
                <w:szCs w:val="20"/>
              </w:rPr>
              <w:t>-47</w:t>
            </w:r>
          </w:p>
        </w:tc>
        <w:tc>
          <w:tcPr>
            <w:tcW w:w="729" w:type="dxa"/>
            <w:vAlign w:val="center"/>
          </w:tcPr>
          <w:p w14:paraId="2DA030D6" w14:textId="77777777" w:rsidR="00844380" w:rsidRPr="0005228F" w:rsidRDefault="00844380" w:rsidP="002D315E">
            <w:pPr>
              <w:keepNext/>
              <w:keepLines/>
              <w:spacing w:before="0"/>
              <w:jc w:val="right"/>
              <w:rPr>
                <w:rFonts w:cs="Arial"/>
                <w:szCs w:val="20"/>
              </w:rPr>
            </w:pPr>
            <w:r w:rsidRPr="0005228F">
              <w:rPr>
                <w:rFonts w:cs="Arial"/>
                <w:szCs w:val="20"/>
              </w:rPr>
              <w:t>-54</w:t>
            </w:r>
          </w:p>
        </w:tc>
        <w:tc>
          <w:tcPr>
            <w:tcW w:w="780" w:type="dxa"/>
            <w:vAlign w:val="center"/>
          </w:tcPr>
          <w:p w14:paraId="757E537C" w14:textId="77777777" w:rsidR="00844380" w:rsidRPr="0005228F" w:rsidRDefault="00844380" w:rsidP="002D315E">
            <w:pPr>
              <w:keepNext/>
              <w:keepLines/>
              <w:spacing w:before="0"/>
              <w:jc w:val="right"/>
              <w:rPr>
                <w:rFonts w:cs="Arial"/>
                <w:szCs w:val="20"/>
              </w:rPr>
            </w:pPr>
            <w:r w:rsidRPr="0005228F">
              <w:rPr>
                <w:rFonts w:cs="Arial"/>
                <w:szCs w:val="20"/>
              </w:rPr>
              <w:t>-42</w:t>
            </w:r>
          </w:p>
        </w:tc>
        <w:tc>
          <w:tcPr>
            <w:tcW w:w="728" w:type="dxa"/>
            <w:vAlign w:val="center"/>
          </w:tcPr>
          <w:p w14:paraId="0A55C2C6"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28" w:type="dxa"/>
            <w:vAlign w:val="center"/>
          </w:tcPr>
          <w:p w14:paraId="171DC9D3" w14:textId="77777777" w:rsidR="00844380" w:rsidRPr="0005228F" w:rsidRDefault="00844380" w:rsidP="002D315E">
            <w:pPr>
              <w:keepNext/>
              <w:keepLines/>
              <w:spacing w:before="0"/>
              <w:jc w:val="right"/>
              <w:rPr>
                <w:rFonts w:cs="Arial"/>
                <w:szCs w:val="20"/>
              </w:rPr>
            </w:pPr>
            <w:r w:rsidRPr="0005228F">
              <w:rPr>
                <w:rFonts w:cs="Arial"/>
                <w:szCs w:val="20"/>
              </w:rPr>
              <w:t>-47</w:t>
            </w:r>
          </w:p>
        </w:tc>
      </w:tr>
      <w:tr w:rsidR="00844380" w:rsidRPr="0005228F" w14:paraId="3CF2A1EC" w14:textId="77777777" w:rsidTr="00844380">
        <w:trPr>
          <w:jc w:val="center"/>
        </w:trPr>
        <w:tc>
          <w:tcPr>
            <w:tcW w:w="977" w:type="dxa"/>
            <w:vAlign w:val="center"/>
          </w:tcPr>
          <w:p w14:paraId="2927FE46" w14:textId="77777777" w:rsidR="00844380" w:rsidRPr="0005228F" w:rsidRDefault="00844380" w:rsidP="002D315E">
            <w:pPr>
              <w:keepNext/>
              <w:keepLines/>
              <w:spacing w:before="0"/>
              <w:rPr>
                <w:rFonts w:cs="Arial"/>
                <w:szCs w:val="20"/>
              </w:rPr>
            </w:pPr>
            <w:r w:rsidRPr="0005228F">
              <w:rPr>
                <w:rFonts w:cs="Arial"/>
                <w:szCs w:val="20"/>
              </w:rPr>
              <w:t>Blocking response (dBm) (Note 1)</w:t>
            </w:r>
            <w:r w:rsidRPr="0005228F">
              <w:rPr>
                <w:rFonts w:cs="Arial"/>
                <w:szCs w:val="20"/>
                <w:vertAlign w:val="superscript"/>
              </w:rPr>
              <w:t xml:space="preserve"> </w:t>
            </w:r>
          </w:p>
        </w:tc>
        <w:tc>
          <w:tcPr>
            <w:tcW w:w="750" w:type="dxa"/>
            <w:vAlign w:val="center"/>
          </w:tcPr>
          <w:p w14:paraId="7E529087" w14:textId="77777777" w:rsidR="00844380" w:rsidRPr="0005228F" w:rsidRDefault="00844380" w:rsidP="002D315E">
            <w:pPr>
              <w:keepNext/>
              <w:keepLines/>
              <w:spacing w:before="0"/>
              <w:jc w:val="right"/>
              <w:rPr>
                <w:rFonts w:cs="Arial"/>
                <w:szCs w:val="20"/>
              </w:rPr>
            </w:pPr>
            <w:r w:rsidRPr="0005228F">
              <w:rPr>
                <w:rFonts w:cs="Arial"/>
                <w:szCs w:val="20"/>
              </w:rPr>
              <w:t>-27.5</w:t>
            </w:r>
          </w:p>
        </w:tc>
        <w:tc>
          <w:tcPr>
            <w:tcW w:w="733" w:type="dxa"/>
            <w:vAlign w:val="center"/>
          </w:tcPr>
          <w:p w14:paraId="407F87B9" w14:textId="77777777" w:rsidR="00844380" w:rsidRPr="0005228F" w:rsidRDefault="00844380" w:rsidP="002D315E">
            <w:pPr>
              <w:keepNext/>
              <w:keepLines/>
              <w:spacing w:before="0"/>
              <w:jc w:val="right"/>
              <w:rPr>
                <w:rFonts w:cs="Arial"/>
                <w:szCs w:val="20"/>
              </w:rPr>
            </w:pPr>
            <w:r w:rsidRPr="0005228F">
              <w:rPr>
                <w:rFonts w:cs="Arial"/>
                <w:szCs w:val="20"/>
              </w:rPr>
              <w:t>-23.5</w:t>
            </w:r>
          </w:p>
        </w:tc>
        <w:tc>
          <w:tcPr>
            <w:tcW w:w="728" w:type="dxa"/>
            <w:vAlign w:val="center"/>
          </w:tcPr>
          <w:p w14:paraId="7786A7A2" w14:textId="77777777" w:rsidR="00844380" w:rsidRPr="0005228F" w:rsidRDefault="00844380" w:rsidP="002D315E">
            <w:pPr>
              <w:keepNext/>
              <w:keepLines/>
              <w:spacing w:before="0"/>
              <w:jc w:val="right"/>
              <w:rPr>
                <w:rFonts w:cs="Arial"/>
                <w:szCs w:val="20"/>
              </w:rPr>
            </w:pPr>
            <w:r w:rsidRPr="0005228F">
              <w:rPr>
                <w:rFonts w:cs="Arial"/>
                <w:szCs w:val="20"/>
              </w:rPr>
              <w:t>-28.5</w:t>
            </w:r>
          </w:p>
        </w:tc>
        <w:tc>
          <w:tcPr>
            <w:tcW w:w="729" w:type="dxa"/>
            <w:vAlign w:val="center"/>
          </w:tcPr>
          <w:p w14:paraId="03D9F37B" w14:textId="77777777" w:rsidR="00844380" w:rsidRPr="0005228F" w:rsidRDefault="00844380" w:rsidP="002D315E">
            <w:pPr>
              <w:keepNext/>
              <w:keepLines/>
              <w:spacing w:before="0"/>
              <w:jc w:val="right"/>
              <w:rPr>
                <w:rFonts w:cs="Arial"/>
                <w:szCs w:val="20"/>
              </w:rPr>
            </w:pPr>
            <w:r w:rsidRPr="0005228F">
              <w:rPr>
                <w:rFonts w:cs="Arial"/>
                <w:szCs w:val="20"/>
              </w:rPr>
              <w:t>-25.5</w:t>
            </w:r>
          </w:p>
        </w:tc>
        <w:tc>
          <w:tcPr>
            <w:tcW w:w="729" w:type="dxa"/>
            <w:vAlign w:val="center"/>
          </w:tcPr>
          <w:p w14:paraId="5B5E7273" w14:textId="77777777" w:rsidR="00844380" w:rsidRPr="0005228F" w:rsidRDefault="00844380" w:rsidP="002D315E">
            <w:pPr>
              <w:keepNext/>
              <w:keepLines/>
              <w:spacing w:before="0"/>
              <w:jc w:val="right"/>
              <w:rPr>
                <w:rFonts w:cs="Arial"/>
                <w:szCs w:val="20"/>
              </w:rPr>
            </w:pPr>
            <w:r w:rsidRPr="0005228F">
              <w:rPr>
                <w:rFonts w:cs="Arial"/>
                <w:szCs w:val="20"/>
              </w:rPr>
              <w:t>-21.5</w:t>
            </w:r>
          </w:p>
        </w:tc>
        <w:tc>
          <w:tcPr>
            <w:tcW w:w="729" w:type="dxa"/>
            <w:vAlign w:val="center"/>
          </w:tcPr>
          <w:p w14:paraId="51598B87" w14:textId="77777777" w:rsidR="00844380" w:rsidRPr="0005228F" w:rsidRDefault="00844380" w:rsidP="002D315E">
            <w:pPr>
              <w:keepNext/>
              <w:keepLines/>
              <w:spacing w:before="0"/>
              <w:jc w:val="right"/>
              <w:rPr>
                <w:rFonts w:cs="Arial"/>
                <w:szCs w:val="20"/>
              </w:rPr>
            </w:pPr>
            <w:r w:rsidRPr="0005228F">
              <w:rPr>
                <w:rFonts w:cs="Arial"/>
                <w:szCs w:val="20"/>
              </w:rPr>
              <w:t>-22.5</w:t>
            </w:r>
          </w:p>
        </w:tc>
        <w:tc>
          <w:tcPr>
            <w:tcW w:w="729" w:type="dxa"/>
            <w:vAlign w:val="center"/>
          </w:tcPr>
          <w:p w14:paraId="734AAD81" w14:textId="77777777" w:rsidR="00844380" w:rsidRPr="0005228F" w:rsidRDefault="00844380" w:rsidP="002D315E">
            <w:pPr>
              <w:keepNext/>
              <w:keepLines/>
              <w:spacing w:before="0"/>
              <w:jc w:val="right"/>
              <w:rPr>
                <w:rFonts w:cs="Arial"/>
                <w:szCs w:val="20"/>
              </w:rPr>
            </w:pPr>
            <w:r w:rsidRPr="0005228F">
              <w:rPr>
                <w:rFonts w:cs="Arial"/>
                <w:szCs w:val="20"/>
              </w:rPr>
              <w:t>-22.5</w:t>
            </w:r>
          </w:p>
        </w:tc>
        <w:tc>
          <w:tcPr>
            <w:tcW w:w="729" w:type="dxa"/>
            <w:vAlign w:val="center"/>
          </w:tcPr>
          <w:p w14:paraId="12EF2A8C" w14:textId="77777777" w:rsidR="00844380" w:rsidRPr="0005228F" w:rsidRDefault="00844380" w:rsidP="002D315E">
            <w:pPr>
              <w:keepNext/>
              <w:keepLines/>
              <w:spacing w:before="0"/>
              <w:jc w:val="right"/>
              <w:rPr>
                <w:rFonts w:cs="Arial"/>
                <w:szCs w:val="20"/>
              </w:rPr>
            </w:pPr>
            <w:r w:rsidRPr="0005228F">
              <w:rPr>
                <w:rFonts w:cs="Arial"/>
                <w:szCs w:val="20"/>
              </w:rPr>
              <w:t>-24.5</w:t>
            </w:r>
          </w:p>
        </w:tc>
        <w:tc>
          <w:tcPr>
            <w:tcW w:w="729" w:type="dxa"/>
            <w:vAlign w:val="center"/>
          </w:tcPr>
          <w:p w14:paraId="7C3FF9EC" w14:textId="77777777" w:rsidR="00844380" w:rsidRPr="0005228F" w:rsidRDefault="00844380" w:rsidP="002D315E">
            <w:pPr>
              <w:keepNext/>
              <w:keepLines/>
              <w:spacing w:before="0"/>
              <w:jc w:val="right"/>
              <w:rPr>
                <w:rFonts w:cs="Arial"/>
                <w:szCs w:val="20"/>
              </w:rPr>
            </w:pPr>
            <w:r w:rsidRPr="0005228F">
              <w:rPr>
                <w:rFonts w:cs="Arial"/>
                <w:szCs w:val="20"/>
              </w:rPr>
              <w:t>-15.5</w:t>
            </w:r>
          </w:p>
        </w:tc>
        <w:tc>
          <w:tcPr>
            <w:tcW w:w="780" w:type="dxa"/>
            <w:vAlign w:val="center"/>
          </w:tcPr>
          <w:p w14:paraId="3D63D45C" w14:textId="77777777" w:rsidR="00844380" w:rsidRPr="0005228F" w:rsidRDefault="00844380" w:rsidP="002D315E">
            <w:pPr>
              <w:keepNext/>
              <w:keepLines/>
              <w:spacing w:before="0"/>
              <w:jc w:val="right"/>
              <w:rPr>
                <w:rFonts w:cs="Arial"/>
                <w:szCs w:val="20"/>
              </w:rPr>
            </w:pPr>
            <w:r w:rsidRPr="0005228F">
              <w:rPr>
                <w:rFonts w:cs="Arial"/>
                <w:szCs w:val="20"/>
              </w:rPr>
              <w:t>-27.5</w:t>
            </w:r>
          </w:p>
        </w:tc>
        <w:tc>
          <w:tcPr>
            <w:tcW w:w="728" w:type="dxa"/>
            <w:vAlign w:val="center"/>
          </w:tcPr>
          <w:p w14:paraId="39D6B08D" w14:textId="77777777" w:rsidR="00844380" w:rsidRPr="0005228F" w:rsidRDefault="00844380" w:rsidP="002D315E">
            <w:pPr>
              <w:keepNext/>
              <w:keepLines/>
              <w:spacing w:before="0"/>
              <w:jc w:val="right"/>
              <w:rPr>
                <w:rFonts w:cs="Arial"/>
                <w:szCs w:val="20"/>
              </w:rPr>
            </w:pPr>
            <w:r w:rsidRPr="0005228F">
              <w:rPr>
                <w:rFonts w:cs="Arial"/>
                <w:szCs w:val="20"/>
              </w:rPr>
              <w:t>-18.5</w:t>
            </w:r>
          </w:p>
        </w:tc>
        <w:tc>
          <w:tcPr>
            <w:tcW w:w="728" w:type="dxa"/>
            <w:vAlign w:val="center"/>
          </w:tcPr>
          <w:p w14:paraId="7C3FF6F9" w14:textId="77777777" w:rsidR="00844380" w:rsidRPr="0005228F" w:rsidRDefault="00844380" w:rsidP="002D315E">
            <w:pPr>
              <w:keepNext/>
              <w:keepLines/>
              <w:spacing w:before="0"/>
              <w:jc w:val="right"/>
              <w:rPr>
                <w:rFonts w:cs="Arial"/>
                <w:szCs w:val="20"/>
              </w:rPr>
            </w:pPr>
            <w:r w:rsidRPr="0005228F">
              <w:rPr>
                <w:rFonts w:cs="Arial"/>
                <w:szCs w:val="20"/>
              </w:rPr>
              <w:t>-22.5</w:t>
            </w:r>
          </w:p>
        </w:tc>
      </w:tr>
      <w:tr w:rsidR="00844380" w:rsidRPr="0005228F" w14:paraId="37FA86A7" w14:textId="77777777" w:rsidTr="00844380">
        <w:trPr>
          <w:jc w:val="center"/>
        </w:trPr>
        <w:tc>
          <w:tcPr>
            <w:tcW w:w="977" w:type="dxa"/>
            <w:vAlign w:val="center"/>
          </w:tcPr>
          <w:p w14:paraId="433AB120"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rFonts w:cs="Arial"/>
                <w:szCs w:val="20"/>
              </w:rPr>
              <w:t xml:space="preserve"> (dBm)</w:t>
            </w:r>
          </w:p>
        </w:tc>
        <w:tc>
          <w:tcPr>
            <w:tcW w:w="750" w:type="dxa"/>
            <w:vAlign w:val="center"/>
          </w:tcPr>
          <w:p w14:paraId="3DAA0306" w14:textId="77777777" w:rsidR="00844380" w:rsidRPr="0005228F" w:rsidRDefault="00844380" w:rsidP="002D315E">
            <w:pPr>
              <w:keepNext/>
              <w:keepLines/>
              <w:spacing w:before="0"/>
              <w:jc w:val="right"/>
              <w:rPr>
                <w:rFonts w:cs="Arial"/>
                <w:szCs w:val="20"/>
              </w:rPr>
            </w:pPr>
            <w:r w:rsidRPr="0005228F">
              <w:rPr>
                <w:rFonts w:cs="Arial"/>
                <w:szCs w:val="20"/>
              </w:rPr>
              <w:t>5</w:t>
            </w:r>
          </w:p>
        </w:tc>
        <w:tc>
          <w:tcPr>
            <w:tcW w:w="733" w:type="dxa"/>
            <w:vAlign w:val="center"/>
          </w:tcPr>
          <w:p w14:paraId="3E42D452"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8" w:type="dxa"/>
            <w:vAlign w:val="center"/>
          </w:tcPr>
          <w:p w14:paraId="24D83125" w14:textId="77777777" w:rsidR="00844380" w:rsidRPr="0005228F" w:rsidRDefault="00844380" w:rsidP="002D315E">
            <w:pPr>
              <w:keepNext/>
              <w:keepLines/>
              <w:spacing w:before="0"/>
              <w:jc w:val="right"/>
              <w:rPr>
                <w:rFonts w:cs="Arial"/>
                <w:szCs w:val="20"/>
              </w:rPr>
            </w:pPr>
            <w:r w:rsidRPr="0005228F">
              <w:rPr>
                <w:rFonts w:cs="Arial"/>
                <w:szCs w:val="20"/>
              </w:rPr>
              <w:t>5</w:t>
            </w:r>
          </w:p>
        </w:tc>
        <w:tc>
          <w:tcPr>
            <w:tcW w:w="729" w:type="dxa"/>
            <w:vAlign w:val="center"/>
          </w:tcPr>
          <w:p w14:paraId="14E22CBD"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9" w:type="dxa"/>
            <w:vAlign w:val="center"/>
          </w:tcPr>
          <w:p w14:paraId="43DB0F66"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9" w:type="dxa"/>
            <w:vAlign w:val="center"/>
          </w:tcPr>
          <w:p w14:paraId="45EA937F"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9" w:type="dxa"/>
            <w:vAlign w:val="center"/>
          </w:tcPr>
          <w:p w14:paraId="53294800"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29" w:type="dxa"/>
            <w:vAlign w:val="center"/>
          </w:tcPr>
          <w:p w14:paraId="71BC122C" w14:textId="77777777" w:rsidR="00844380" w:rsidRPr="0005228F" w:rsidRDefault="00844380" w:rsidP="002D315E">
            <w:pPr>
              <w:keepNext/>
              <w:keepLines/>
              <w:spacing w:before="0"/>
              <w:jc w:val="right"/>
              <w:rPr>
                <w:rFonts w:cs="Arial"/>
                <w:szCs w:val="20"/>
              </w:rPr>
            </w:pPr>
            <w:r w:rsidRPr="0005228F">
              <w:rPr>
                <w:rFonts w:cs="Arial"/>
                <w:szCs w:val="20"/>
              </w:rPr>
              <w:t>0</w:t>
            </w:r>
          </w:p>
        </w:tc>
        <w:tc>
          <w:tcPr>
            <w:tcW w:w="729" w:type="dxa"/>
            <w:vAlign w:val="center"/>
          </w:tcPr>
          <w:p w14:paraId="57120A95" w14:textId="77777777" w:rsidR="00844380" w:rsidRPr="0005228F" w:rsidRDefault="00844380" w:rsidP="002D315E">
            <w:pPr>
              <w:keepNext/>
              <w:keepLines/>
              <w:spacing w:before="0"/>
              <w:jc w:val="right"/>
              <w:rPr>
                <w:rFonts w:cs="Arial"/>
                <w:szCs w:val="20"/>
              </w:rPr>
            </w:pPr>
            <w:r w:rsidRPr="0005228F">
              <w:rPr>
                <w:rFonts w:cs="Arial"/>
                <w:szCs w:val="20"/>
              </w:rPr>
              <w:t>3</w:t>
            </w:r>
          </w:p>
        </w:tc>
        <w:tc>
          <w:tcPr>
            <w:tcW w:w="780" w:type="dxa"/>
            <w:vAlign w:val="center"/>
          </w:tcPr>
          <w:p w14:paraId="6A2CE5D8"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8" w:type="dxa"/>
            <w:vAlign w:val="center"/>
          </w:tcPr>
          <w:p w14:paraId="577A8900"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8" w:type="dxa"/>
            <w:vAlign w:val="center"/>
          </w:tcPr>
          <w:p w14:paraId="12E6B6AB" w14:textId="77777777" w:rsidR="00844380" w:rsidRPr="0005228F" w:rsidRDefault="00844380" w:rsidP="002D315E">
            <w:pPr>
              <w:keepNext/>
              <w:keepLines/>
              <w:spacing w:before="0"/>
              <w:jc w:val="right"/>
              <w:rPr>
                <w:rFonts w:cs="Arial"/>
                <w:szCs w:val="20"/>
              </w:rPr>
            </w:pPr>
            <w:r w:rsidRPr="0005228F">
              <w:rPr>
                <w:rFonts w:cs="Arial"/>
                <w:szCs w:val="20"/>
              </w:rPr>
              <w:t>-7</w:t>
            </w:r>
          </w:p>
        </w:tc>
      </w:tr>
      <w:tr w:rsidR="00844380" w:rsidRPr="0005228F" w14:paraId="498A4DFB" w14:textId="77777777" w:rsidTr="00844380">
        <w:trPr>
          <w:jc w:val="center"/>
        </w:trPr>
        <w:tc>
          <w:tcPr>
            <w:tcW w:w="977" w:type="dxa"/>
            <w:vAlign w:val="center"/>
          </w:tcPr>
          <w:p w14:paraId="210C87EA" w14:textId="77777777" w:rsidR="00844380" w:rsidRPr="0005228F" w:rsidRDefault="00844380" w:rsidP="002D315E">
            <w:pPr>
              <w:keepNext/>
              <w:keepLines/>
              <w:spacing w:before="0"/>
              <w:rPr>
                <w:rFonts w:cs="Arial"/>
                <w:szCs w:val="20"/>
              </w:rPr>
            </w:pPr>
            <w:r w:rsidRPr="0005228F">
              <w:t>FO</w:t>
            </w:r>
            <w:r w:rsidRPr="0005228F">
              <w:rPr>
                <w:rFonts w:cs="Arial"/>
                <w:szCs w:val="20"/>
              </w:rPr>
              <w:t>S (dB) (Note 2)</w:t>
            </w:r>
            <w:r w:rsidRPr="0005228F">
              <w:rPr>
                <w:rFonts w:cs="Arial"/>
                <w:szCs w:val="20"/>
                <w:vertAlign w:val="superscript"/>
              </w:rPr>
              <w:t xml:space="preserve"> </w:t>
            </w:r>
          </w:p>
        </w:tc>
        <w:tc>
          <w:tcPr>
            <w:tcW w:w="750" w:type="dxa"/>
            <w:vAlign w:val="center"/>
          </w:tcPr>
          <w:p w14:paraId="78C6EE47" w14:textId="77777777" w:rsidR="00844380" w:rsidRPr="0005228F" w:rsidRDefault="00844380" w:rsidP="002D315E">
            <w:pPr>
              <w:keepNext/>
              <w:keepLines/>
              <w:spacing w:before="0"/>
              <w:jc w:val="right"/>
              <w:rPr>
                <w:rFonts w:cs="Arial"/>
                <w:szCs w:val="20"/>
              </w:rPr>
            </w:pPr>
            <w:r w:rsidRPr="0005228F">
              <w:rPr>
                <w:rFonts w:cs="Arial"/>
                <w:szCs w:val="20"/>
              </w:rPr>
              <w:t>61.0</w:t>
            </w:r>
          </w:p>
        </w:tc>
        <w:tc>
          <w:tcPr>
            <w:tcW w:w="733" w:type="dxa"/>
            <w:vAlign w:val="center"/>
          </w:tcPr>
          <w:p w14:paraId="02B00492"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28" w:type="dxa"/>
            <w:vAlign w:val="center"/>
          </w:tcPr>
          <w:p w14:paraId="35AC025F" w14:textId="77777777" w:rsidR="00844380" w:rsidRPr="0005228F" w:rsidRDefault="00844380" w:rsidP="002D315E">
            <w:pPr>
              <w:keepNext/>
              <w:keepLines/>
              <w:spacing w:before="0"/>
              <w:jc w:val="right"/>
              <w:rPr>
                <w:rFonts w:cs="Arial"/>
                <w:szCs w:val="20"/>
              </w:rPr>
            </w:pPr>
            <w:r w:rsidRPr="0005228F">
              <w:rPr>
                <w:rFonts w:cs="Arial"/>
                <w:szCs w:val="20"/>
              </w:rPr>
              <w:t>57.5</w:t>
            </w:r>
          </w:p>
        </w:tc>
        <w:tc>
          <w:tcPr>
            <w:tcW w:w="729" w:type="dxa"/>
            <w:vAlign w:val="center"/>
          </w:tcPr>
          <w:p w14:paraId="22E3CC3C" w14:textId="77777777" w:rsidR="00844380" w:rsidRPr="0005228F" w:rsidRDefault="00844380" w:rsidP="002D315E">
            <w:pPr>
              <w:keepNext/>
              <w:keepLines/>
              <w:spacing w:before="0"/>
              <w:jc w:val="right"/>
              <w:rPr>
                <w:rFonts w:cs="Arial"/>
                <w:szCs w:val="20"/>
              </w:rPr>
            </w:pPr>
            <w:r w:rsidRPr="0005228F">
              <w:rPr>
                <w:rFonts w:cs="Arial"/>
                <w:szCs w:val="20"/>
              </w:rPr>
              <w:t>59.7</w:t>
            </w:r>
          </w:p>
        </w:tc>
        <w:tc>
          <w:tcPr>
            <w:tcW w:w="729" w:type="dxa"/>
            <w:vAlign w:val="center"/>
          </w:tcPr>
          <w:p w14:paraId="181EDC7C" w14:textId="77777777" w:rsidR="00844380" w:rsidRPr="0005228F" w:rsidRDefault="00844380" w:rsidP="002D315E">
            <w:pPr>
              <w:keepNext/>
              <w:keepLines/>
              <w:spacing w:before="0"/>
              <w:jc w:val="right"/>
              <w:rPr>
                <w:rFonts w:cs="Arial"/>
                <w:szCs w:val="20"/>
              </w:rPr>
            </w:pPr>
            <w:r w:rsidRPr="0005228F">
              <w:rPr>
                <w:rFonts w:cs="Arial"/>
                <w:szCs w:val="20"/>
              </w:rPr>
              <w:t>63.7</w:t>
            </w:r>
          </w:p>
        </w:tc>
        <w:tc>
          <w:tcPr>
            <w:tcW w:w="729" w:type="dxa"/>
            <w:vAlign w:val="center"/>
          </w:tcPr>
          <w:p w14:paraId="72FD4DD8" w14:textId="77777777" w:rsidR="00844380" w:rsidRPr="0005228F" w:rsidRDefault="00844380" w:rsidP="002D315E">
            <w:pPr>
              <w:keepNext/>
              <w:keepLines/>
              <w:spacing w:before="0"/>
              <w:jc w:val="right"/>
              <w:rPr>
                <w:rFonts w:cs="Arial"/>
                <w:szCs w:val="20"/>
              </w:rPr>
            </w:pPr>
            <w:r w:rsidRPr="0005228F">
              <w:rPr>
                <w:rFonts w:cs="Arial"/>
                <w:szCs w:val="20"/>
              </w:rPr>
              <w:t>63.7</w:t>
            </w:r>
          </w:p>
        </w:tc>
        <w:tc>
          <w:tcPr>
            <w:tcW w:w="729" w:type="dxa"/>
            <w:vAlign w:val="center"/>
          </w:tcPr>
          <w:p w14:paraId="7AA05EA3" w14:textId="77777777" w:rsidR="00844380" w:rsidRPr="0005228F" w:rsidRDefault="00844380" w:rsidP="002D315E">
            <w:pPr>
              <w:keepNext/>
              <w:keepLines/>
              <w:spacing w:before="0"/>
              <w:jc w:val="right"/>
              <w:rPr>
                <w:rFonts w:cs="Arial"/>
                <w:szCs w:val="20"/>
              </w:rPr>
            </w:pPr>
            <w:r w:rsidRPr="0005228F">
              <w:rPr>
                <w:rFonts w:cs="Arial"/>
                <w:szCs w:val="20"/>
              </w:rPr>
              <w:t>69.3</w:t>
            </w:r>
          </w:p>
        </w:tc>
        <w:tc>
          <w:tcPr>
            <w:tcW w:w="729" w:type="dxa"/>
            <w:vAlign w:val="center"/>
          </w:tcPr>
          <w:p w14:paraId="755B8720" w14:textId="77777777" w:rsidR="00844380" w:rsidRPr="0005228F" w:rsidRDefault="00844380" w:rsidP="002D315E">
            <w:pPr>
              <w:keepNext/>
              <w:keepLines/>
              <w:spacing w:before="0"/>
              <w:jc w:val="right"/>
              <w:rPr>
                <w:rFonts w:cs="Arial"/>
                <w:szCs w:val="20"/>
              </w:rPr>
            </w:pPr>
            <w:r w:rsidRPr="0005228F">
              <w:rPr>
                <w:rFonts w:cs="Arial"/>
                <w:szCs w:val="20"/>
              </w:rPr>
              <w:t>63.7</w:t>
            </w:r>
          </w:p>
        </w:tc>
        <w:tc>
          <w:tcPr>
            <w:tcW w:w="729" w:type="dxa"/>
            <w:vAlign w:val="center"/>
          </w:tcPr>
          <w:p w14:paraId="535BD6D4"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80" w:type="dxa"/>
            <w:vAlign w:val="center"/>
          </w:tcPr>
          <w:p w14:paraId="054D54C4" w14:textId="77777777" w:rsidR="00844380" w:rsidRPr="0005228F" w:rsidRDefault="00844380" w:rsidP="002D315E">
            <w:pPr>
              <w:keepNext/>
              <w:keepLines/>
              <w:spacing w:before="0"/>
              <w:jc w:val="right"/>
              <w:rPr>
                <w:rFonts w:cs="Arial"/>
                <w:szCs w:val="20"/>
              </w:rPr>
            </w:pPr>
            <w:r w:rsidRPr="0005228F">
              <w:rPr>
                <w:rFonts w:cs="Arial"/>
                <w:szCs w:val="20"/>
              </w:rPr>
              <w:t>56.4</w:t>
            </w:r>
          </w:p>
        </w:tc>
        <w:tc>
          <w:tcPr>
            <w:tcW w:w="728" w:type="dxa"/>
            <w:vAlign w:val="center"/>
          </w:tcPr>
          <w:p w14:paraId="02B99D34" w14:textId="77777777" w:rsidR="00844380" w:rsidRPr="0005228F" w:rsidRDefault="00844380" w:rsidP="002D315E">
            <w:pPr>
              <w:keepNext/>
              <w:keepLines/>
              <w:spacing w:before="0"/>
              <w:jc w:val="right"/>
              <w:rPr>
                <w:rFonts w:cs="Arial"/>
                <w:szCs w:val="20"/>
              </w:rPr>
            </w:pPr>
            <w:r w:rsidRPr="0005228F">
              <w:rPr>
                <w:rFonts w:cs="Arial"/>
                <w:szCs w:val="20"/>
              </w:rPr>
              <w:t>72.9</w:t>
            </w:r>
          </w:p>
        </w:tc>
        <w:tc>
          <w:tcPr>
            <w:tcW w:w="728" w:type="dxa"/>
            <w:vAlign w:val="center"/>
          </w:tcPr>
          <w:p w14:paraId="25D077A2" w14:textId="77777777" w:rsidR="00844380" w:rsidRPr="0005228F" w:rsidRDefault="00844380" w:rsidP="002D315E">
            <w:pPr>
              <w:keepNext/>
              <w:keepLines/>
              <w:spacing w:before="0"/>
              <w:jc w:val="right"/>
              <w:rPr>
                <w:rFonts w:cs="Arial"/>
                <w:szCs w:val="20"/>
              </w:rPr>
            </w:pPr>
            <w:r w:rsidRPr="0005228F">
              <w:rPr>
                <w:rFonts w:cs="Arial"/>
                <w:szCs w:val="20"/>
              </w:rPr>
              <w:t>63.7</w:t>
            </w:r>
          </w:p>
        </w:tc>
      </w:tr>
      <w:tr w:rsidR="00844380" w:rsidRPr="0005228F" w14:paraId="4653FE27" w14:textId="77777777" w:rsidTr="00844380">
        <w:trPr>
          <w:jc w:val="center"/>
        </w:trPr>
        <w:tc>
          <w:tcPr>
            <w:tcW w:w="9798" w:type="dxa"/>
            <w:gridSpan w:val="13"/>
            <w:shd w:val="clear" w:color="auto" w:fill="F2F2F2" w:themeFill="background1" w:themeFillShade="F2"/>
            <w:vAlign w:val="center"/>
          </w:tcPr>
          <w:p w14:paraId="59DE75A4" w14:textId="77777777" w:rsidR="00844380" w:rsidRPr="0005228F" w:rsidRDefault="00844380" w:rsidP="002D315E">
            <w:pPr>
              <w:keepNext/>
              <w:keepLines/>
              <w:jc w:val="center"/>
              <w:rPr>
                <w:rFonts w:cs="Arial"/>
                <w:szCs w:val="20"/>
              </w:rPr>
            </w:pPr>
            <w:r w:rsidRPr="0005228F">
              <w:rPr>
                <w:rFonts w:cs="Arial"/>
                <w:b/>
                <w:szCs w:val="20"/>
              </w:rPr>
              <w:t>DVB-T receivers</w:t>
            </w:r>
          </w:p>
        </w:tc>
      </w:tr>
      <w:tr w:rsidR="00844380" w:rsidRPr="0005228F" w14:paraId="75CC3839" w14:textId="77777777" w:rsidTr="00844380">
        <w:trPr>
          <w:jc w:val="center"/>
        </w:trPr>
        <w:tc>
          <w:tcPr>
            <w:tcW w:w="977" w:type="dxa"/>
            <w:vAlign w:val="center"/>
          </w:tcPr>
          <w:p w14:paraId="1F49F563" w14:textId="77777777" w:rsidR="00844380" w:rsidRPr="0005228F" w:rsidRDefault="00844380" w:rsidP="002D315E">
            <w:pPr>
              <w:keepNext/>
              <w:keepLines/>
              <w:spacing w:before="0"/>
              <w:rPr>
                <w:rFonts w:cs="Arial"/>
                <w:szCs w:val="20"/>
              </w:rPr>
            </w:pPr>
          </w:p>
        </w:tc>
        <w:tc>
          <w:tcPr>
            <w:tcW w:w="750" w:type="dxa"/>
            <w:vAlign w:val="center"/>
          </w:tcPr>
          <w:p w14:paraId="73579AEC" w14:textId="77777777" w:rsidR="00844380" w:rsidRPr="0005228F" w:rsidRDefault="00844380" w:rsidP="002D315E">
            <w:pPr>
              <w:keepNext/>
              <w:keepLines/>
              <w:spacing w:before="0"/>
              <w:jc w:val="center"/>
              <w:rPr>
                <w:rFonts w:cs="Arial"/>
                <w:szCs w:val="20"/>
              </w:rPr>
            </w:pPr>
            <w:r w:rsidRPr="0005228F">
              <w:rPr>
                <w:rFonts w:cs="Arial"/>
                <w:szCs w:val="20"/>
              </w:rPr>
              <w:t>TV1</w:t>
            </w:r>
          </w:p>
        </w:tc>
        <w:tc>
          <w:tcPr>
            <w:tcW w:w="733" w:type="dxa"/>
            <w:vAlign w:val="center"/>
          </w:tcPr>
          <w:p w14:paraId="02DF4646" w14:textId="77777777" w:rsidR="00844380" w:rsidRPr="0005228F" w:rsidRDefault="00844380" w:rsidP="002D315E">
            <w:pPr>
              <w:keepNext/>
              <w:keepLines/>
              <w:spacing w:before="0"/>
              <w:jc w:val="center"/>
              <w:rPr>
                <w:rFonts w:cs="Arial"/>
                <w:szCs w:val="20"/>
              </w:rPr>
            </w:pPr>
            <w:r w:rsidRPr="0005228F">
              <w:rPr>
                <w:rFonts w:cs="Arial"/>
                <w:szCs w:val="20"/>
              </w:rPr>
              <w:t>TV2</w:t>
            </w:r>
          </w:p>
        </w:tc>
        <w:tc>
          <w:tcPr>
            <w:tcW w:w="728" w:type="dxa"/>
            <w:vAlign w:val="center"/>
          </w:tcPr>
          <w:p w14:paraId="4A97ACB1" w14:textId="77777777" w:rsidR="00844380" w:rsidRPr="0005228F" w:rsidRDefault="00844380" w:rsidP="002D315E">
            <w:pPr>
              <w:keepNext/>
              <w:keepLines/>
              <w:spacing w:before="0"/>
              <w:jc w:val="center"/>
              <w:rPr>
                <w:rFonts w:cs="Arial"/>
                <w:szCs w:val="20"/>
              </w:rPr>
            </w:pPr>
            <w:r w:rsidRPr="0005228F">
              <w:rPr>
                <w:rFonts w:cs="Arial"/>
                <w:szCs w:val="20"/>
              </w:rPr>
              <w:t>TV3</w:t>
            </w:r>
          </w:p>
        </w:tc>
        <w:tc>
          <w:tcPr>
            <w:tcW w:w="729" w:type="dxa"/>
            <w:vAlign w:val="center"/>
          </w:tcPr>
          <w:p w14:paraId="37C8E429" w14:textId="77777777" w:rsidR="00844380" w:rsidRPr="0005228F" w:rsidRDefault="00844380" w:rsidP="002D315E">
            <w:pPr>
              <w:keepNext/>
              <w:keepLines/>
              <w:spacing w:before="0"/>
              <w:jc w:val="center"/>
              <w:rPr>
                <w:rFonts w:cs="Arial"/>
                <w:szCs w:val="20"/>
              </w:rPr>
            </w:pPr>
            <w:r w:rsidRPr="0005228F">
              <w:rPr>
                <w:rFonts w:cs="Arial"/>
                <w:szCs w:val="20"/>
              </w:rPr>
              <w:t>TV4</w:t>
            </w:r>
          </w:p>
        </w:tc>
        <w:tc>
          <w:tcPr>
            <w:tcW w:w="729" w:type="dxa"/>
            <w:vAlign w:val="center"/>
          </w:tcPr>
          <w:p w14:paraId="30E5CBEB" w14:textId="77777777" w:rsidR="00844380" w:rsidRPr="0005228F" w:rsidRDefault="00844380" w:rsidP="002D315E">
            <w:pPr>
              <w:keepNext/>
              <w:keepLines/>
              <w:spacing w:before="0"/>
              <w:jc w:val="center"/>
              <w:rPr>
                <w:rFonts w:cs="Arial"/>
                <w:szCs w:val="20"/>
              </w:rPr>
            </w:pPr>
            <w:r w:rsidRPr="0005228F">
              <w:rPr>
                <w:rFonts w:cs="Arial"/>
                <w:szCs w:val="20"/>
              </w:rPr>
              <w:t>TV5</w:t>
            </w:r>
          </w:p>
        </w:tc>
        <w:tc>
          <w:tcPr>
            <w:tcW w:w="729" w:type="dxa"/>
            <w:vAlign w:val="center"/>
          </w:tcPr>
          <w:p w14:paraId="7ACCB3BC" w14:textId="77777777" w:rsidR="00844380" w:rsidRPr="0005228F" w:rsidRDefault="00844380" w:rsidP="002D315E">
            <w:pPr>
              <w:keepNext/>
              <w:keepLines/>
              <w:spacing w:before="0"/>
              <w:jc w:val="center"/>
              <w:rPr>
                <w:rFonts w:cs="Arial"/>
                <w:szCs w:val="20"/>
              </w:rPr>
            </w:pPr>
            <w:r w:rsidRPr="0005228F">
              <w:rPr>
                <w:rFonts w:cs="Arial"/>
                <w:szCs w:val="20"/>
              </w:rPr>
              <w:t>TV6</w:t>
            </w:r>
          </w:p>
        </w:tc>
        <w:tc>
          <w:tcPr>
            <w:tcW w:w="729" w:type="dxa"/>
            <w:vAlign w:val="center"/>
          </w:tcPr>
          <w:p w14:paraId="1A182A6F" w14:textId="77777777" w:rsidR="00844380" w:rsidRPr="0005228F" w:rsidRDefault="00844380" w:rsidP="002D315E">
            <w:pPr>
              <w:keepNext/>
              <w:keepLines/>
              <w:spacing w:before="0"/>
              <w:jc w:val="center"/>
              <w:rPr>
                <w:rFonts w:cs="Arial"/>
                <w:szCs w:val="20"/>
              </w:rPr>
            </w:pPr>
            <w:r w:rsidRPr="0005228F">
              <w:rPr>
                <w:rFonts w:cs="Arial"/>
                <w:szCs w:val="20"/>
              </w:rPr>
              <w:t>TV7</w:t>
            </w:r>
          </w:p>
        </w:tc>
        <w:tc>
          <w:tcPr>
            <w:tcW w:w="729" w:type="dxa"/>
            <w:vAlign w:val="center"/>
          </w:tcPr>
          <w:p w14:paraId="2C20B6F9" w14:textId="77777777" w:rsidR="00844380" w:rsidRPr="0005228F" w:rsidRDefault="00844380" w:rsidP="002D315E">
            <w:pPr>
              <w:keepNext/>
              <w:keepLines/>
              <w:spacing w:before="0"/>
              <w:jc w:val="center"/>
              <w:rPr>
                <w:rFonts w:cs="Arial"/>
                <w:szCs w:val="20"/>
              </w:rPr>
            </w:pPr>
            <w:r w:rsidRPr="0005228F">
              <w:rPr>
                <w:rFonts w:cs="Arial"/>
                <w:szCs w:val="20"/>
              </w:rPr>
              <w:t>TV8</w:t>
            </w:r>
          </w:p>
        </w:tc>
        <w:tc>
          <w:tcPr>
            <w:tcW w:w="729" w:type="dxa"/>
            <w:vAlign w:val="center"/>
          </w:tcPr>
          <w:p w14:paraId="7E182F57" w14:textId="77777777" w:rsidR="00844380" w:rsidRPr="0005228F" w:rsidRDefault="00844380" w:rsidP="002D315E">
            <w:pPr>
              <w:keepNext/>
              <w:keepLines/>
              <w:spacing w:before="0"/>
              <w:jc w:val="center"/>
              <w:rPr>
                <w:rFonts w:cs="Arial"/>
                <w:szCs w:val="20"/>
              </w:rPr>
            </w:pPr>
            <w:r w:rsidRPr="0005228F">
              <w:rPr>
                <w:rFonts w:cs="Arial"/>
                <w:szCs w:val="20"/>
              </w:rPr>
              <w:t>TV9</w:t>
            </w:r>
          </w:p>
        </w:tc>
        <w:tc>
          <w:tcPr>
            <w:tcW w:w="780" w:type="dxa"/>
            <w:vAlign w:val="center"/>
          </w:tcPr>
          <w:p w14:paraId="00DD285A" w14:textId="77777777" w:rsidR="00844380" w:rsidRPr="0005228F" w:rsidRDefault="00844380" w:rsidP="002D315E">
            <w:pPr>
              <w:keepNext/>
              <w:keepLines/>
              <w:spacing w:before="0"/>
              <w:jc w:val="center"/>
              <w:rPr>
                <w:rFonts w:cs="Arial"/>
                <w:szCs w:val="20"/>
              </w:rPr>
            </w:pPr>
            <w:r w:rsidRPr="0005228F">
              <w:rPr>
                <w:rFonts w:cs="Arial"/>
                <w:szCs w:val="20"/>
              </w:rPr>
              <w:t>TV10</w:t>
            </w:r>
          </w:p>
        </w:tc>
        <w:tc>
          <w:tcPr>
            <w:tcW w:w="728" w:type="dxa"/>
            <w:vAlign w:val="center"/>
          </w:tcPr>
          <w:p w14:paraId="3F61AF08" w14:textId="77777777" w:rsidR="00844380" w:rsidRPr="0005228F" w:rsidRDefault="00844380" w:rsidP="002D315E">
            <w:pPr>
              <w:keepNext/>
              <w:keepLines/>
              <w:spacing w:before="0"/>
              <w:jc w:val="center"/>
              <w:rPr>
                <w:rFonts w:cs="Arial"/>
                <w:szCs w:val="20"/>
              </w:rPr>
            </w:pPr>
            <w:r w:rsidRPr="0005228F">
              <w:rPr>
                <w:rFonts w:cs="Arial"/>
                <w:szCs w:val="20"/>
              </w:rPr>
              <w:t>SB1</w:t>
            </w:r>
          </w:p>
        </w:tc>
        <w:tc>
          <w:tcPr>
            <w:tcW w:w="728" w:type="dxa"/>
            <w:vAlign w:val="center"/>
          </w:tcPr>
          <w:p w14:paraId="21849170" w14:textId="77777777" w:rsidR="00844380" w:rsidRPr="0005228F" w:rsidRDefault="00844380" w:rsidP="002D315E">
            <w:pPr>
              <w:keepNext/>
              <w:keepLines/>
              <w:spacing w:before="0"/>
              <w:jc w:val="center"/>
              <w:rPr>
                <w:rFonts w:cs="Arial"/>
                <w:szCs w:val="20"/>
              </w:rPr>
            </w:pPr>
            <w:r w:rsidRPr="0005228F">
              <w:rPr>
                <w:rFonts w:cs="Arial"/>
                <w:szCs w:val="20"/>
              </w:rPr>
              <w:t>SB2</w:t>
            </w:r>
          </w:p>
        </w:tc>
      </w:tr>
      <w:tr w:rsidR="00844380" w:rsidRPr="0005228F" w14:paraId="4D94CEFD" w14:textId="77777777" w:rsidTr="00844380">
        <w:trPr>
          <w:jc w:val="center"/>
        </w:trPr>
        <w:tc>
          <w:tcPr>
            <w:tcW w:w="977" w:type="dxa"/>
            <w:vAlign w:val="center"/>
          </w:tcPr>
          <w:p w14:paraId="3695C7F0"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Style w:val="ECCHLsubscript"/>
              </w:rPr>
              <w:t>co-ch</w:t>
            </w:r>
            <w:proofErr w:type="spellEnd"/>
            <w:r w:rsidRPr="0005228F">
              <w:rPr>
                <w:rStyle w:val="ECCHLsubscript"/>
              </w:rPr>
              <w:t xml:space="preserve"> </w:t>
            </w:r>
            <w:r w:rsidRPr="0005228F">
              <w:rPr>
                <w:rFonts w:cs="Arial"/>
                <w:szCs w:val="20"/>
              </w:rPr>
              <w:t>(dB)</w:t>
            </w:r>
            <w:r w:rsidRPr="0005228F">
              <w:rPr>
                <w:rFonts w:cs="Arial"/>
                <w:szCs w:val="20"/>
                <w:vertAlign w:val="superscript"/>
              </w:rPr>
              <w:t xml:space="preserve"> </w:t>
            </w:r>
            <w:r w:rsidRPr="0005228F">
              <w:rPr>
                <w:rFonts w:cs="Arial"/>
                <w:szCs w:val="20"/>
              </w:rPr>
              <w:t>(Note 1)</w:t>
            </w:r>
            <w:r w:rsidRPr="0005228F" w:rsidDel="00443A2F">
              <w:rPr>
                <w:rFonts w:cs="Arial"/>
                <w:szCs w:val="20"/>
                <w:vertAlign w:val="superscript"/>
              </w:rPr>
              <w:t xml:space="preserve"> </w:t>
            </w:r>
          </w:p>
        </w:tc>
        <w:tc>
          <w:tcPr>
            <w:tcW w:w="750" w:type="dxa"/>
            <w:vAlign w:val="center"/>
          </w:tcPr>
          <w:p w14:paraId="2B2404F3"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3" w:type="dxa"/>
            <w:vAlign w:val="center"/>
          </w:tcPr>
          <w:p w14:paraId="1FDEB20D"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8" w:type="dxa"/>
            <w:vAlign w:val="center"/>
          </w:tcPr>
          <w:p w14:paraId="3D61530C"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9" w:type="dxa"/>
            <w:vAlign w:val="center"/>
          </w:tcPr>
          <w:p w14:paraId="59BBC149"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9" w:type="dxa"/>
            <w:vAlign w:val="center"/>
          </w:tcPr>
          <w:p w14:paraId="12F2E3C4"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29" w:type="dxa"/>
            <w:vAlign w:val="center"/>
          </w:tcPr>
          <w:p w14:paraId="0B188C4E"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9" w:type="dxa"/>
            <w:vAlign w:val="center"/>
          </w:tcPr>
          <w:p w14:paraId="47CB455B"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9" w:type="dxa"/>
            <w:vAlign w:val="center"/>
          </w:tcPr>
          <w:p w14:paraId="5C3096AA"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9" w:type="dxa"/>
            <w:vAlign w:val="center"/>
          </w:tcPr>
          <w:p w14:paraId="4F10D318"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80" w:type="dxa"/>
            <w:vAlign w:val="center"/>
          </w:tcPr>
          <w:p w14:paraId="537F29AB"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8" w:type="dxa"/>
            <w:vAlign w:val="center"/>
          </w:tcPr>
          <w:p w14:paraId="506E58D1"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8" w:type="dxa"/>
            <w:vAlign w:val="center"/>
          </w:tcPr>
          <w:p w14:paraId="34521FA5" w14:textId="77777777" w:rsidR="00844380" w:rsidRPr="0005228F" w:rsidRDefault="00844380" w:rsidP="002D315E">
            <w:pPr>
              <w:keepNext/>
              <w:keepLines/>
              <w:spacing w:before="0"/>
              <w:jc w:val="right"/>
              <w:rPr>
                <w:rFonts w:cs="Arial"/>
                <w:szCs w:val="20"/>
              </w:rPr>
            </w:pPr>
            <w:r w:rsidRPr="0005228F">
              <w:rPr>
                <w:rFonts w:cs="Arial"/>
                <w:szCs w:val="20"/>
              </w:rPr>
              <w:t>17</w:t>
            </w:r>
          </w:p>
        </w:tc>
      </w:tr>
      <w:tr w:rsidR="00844380" w:rsidRPr="0005228F" w14:paraId="3E3B7E0D" w14:textId="77777777" w:rsidTr="00844380">
        <w:trPr>
          <w:jc w:val="center"/>
        </w:trPr>
        <w:tc>
          <w:tcPr>
            <w:tcW w:w="977" w:type="dxa"/>
            <w:vAlign w:val="center"/>
          </w:tcPr>
          <w:p w14:paraId="60D595C7" w14:textId="77777777" w:rsidR="00844380" w:rsidRPr="0005228F" w:rsidRDefault="00844380" w:rsidP="002D315E">
            <w:pPr>
              <w:keepNext/>
              <w:keepLines/>
              <w:spacing w:before="0"/>
              <w:rPr>
                <w:rFonts w:cs="Arial"/>
                <w:szCs w:val="20"/>
              </w:rPr>
            </w:pPr>
            <w:r w:rsidRPr="0005228F">
              <w:rPr>
                <w:rFonts w:cs="Arial"/>
                <w:szCs w:val="20"/>
              </w:rPr>
              <w:t>PR</w:t>
            </w:r>
            <w:r w:rsidRPr="0005228F">
              <w:rPr>
                <w:rFonts w:cs="Arial"/>
                <w:szCs w:val="20"/>
                <w:vertAlign w:val="subscript"/>
              </w:rPr>
              <w:t xml:space="preserve"> </w:t>
            </w:r>
            <w:proofErr w:type="spellStart"/>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50" w:type="dxa"/>
            <w:vAlign w:val="center"/>
          </w:tcPr>
          <w:p w14:paraId="7CDFD346" w14:textId="77777777" w:rsidR="00844380" w:rsidRPr="0005228F" w:rsidRDefault="00844380" w:rsidP="002D315E">
            <w:pPr>
              <w:keepNext/>
              <w:keepLines/>
              <w:spacing w:before="0"/>
              <w:jc w:val="right"/>
              <w:rPr>
                <w:rFonts w:cs="Arial"/>
                <w:szCs w:val="20"/>
              </w:rPr>
            </w:pPr>
            <w:r w:rsidRPr="0005228F">
              <w:rPr>
                <w:rFonts w:cs="Arial"/>
                <w:szCs w:val="20"/>
              </w:rPr>
              <w:t>-44</w:t>
            </w:r>
          </w:p>
        </w:tc>
        <w:tc>
          <w:tcPr>
            <w:tcW w:w="733" w:type="dxa"/>
            <w:vAlign w:val="center"/>
          </w:tcPr>
          <w:p w14:paraId="31B9186B" w14:textId="77777777" w:rsidR="00844380" w:rsidRPr="0005228F" w:rsidRDefault="00844380" w:rsidP="002D315E">
            <w:pPr>
              <w:keepNext/>
              <w:keepLines/>
              <w:spacing w:before="0"/>
              <w:jc w:val="right"/>
              <w:rPr>
                <w:rFonts w:cs="Arial"/>
                <w:szCs w:val="20"/>
              </w:rPr>
            </w:pPr>
            <w:r w:rsidRPr="0005228F">
              <w:rPr>
                <w:rFonts w:cs="Arial"/>
                <w:szCs w:val="20"/>
              </w:rPr>
              <w:t>-46</w:t>
            </w:r>
          </w:p>
        </w:tc>
        <w:tc>
          <w:tcPr>
            <w:tcW w:w="728" w:type="dxa"/>
            <w:vAlign w:val="center"/>
          </w:tcPr>
          <w:p w14:paraId="24EAA19B" w14:textId="77777777" w:rsidR="00844380" w:rsidRPr="0005228F" w:rsidRDefault="00844380" w:rsidP="002D315E">
            <w:pPr>
              <w:keepNext/>
              <w:keepLines/>
              <w:spacing w:before="0"/>
              <w:jc w:val="right"/>
              <w:rPr>
                <w:rFonts w:cs="Arial"/>
                <w:szCs w:val="20"/>
              </w:rPr>
            </w:pPr>
            <w:r w:rsidRPr="0005228F">
              <w:rPr>
                <w:rFonts w:cs="Arial"/>
                <w:szCs w:val="20"/>
              </w:rPr>
              <w:t>-42</w:t>
            </w:r>
          </w:p>
        </w:tc>
        <w:tc>
          <w:tcPr>
            <w:tcW w:w="729" w:type="dxa"/>
            <w:vAlign w:val="center"/>
          </w:tcPr>
          <w:p w14:paraId="58467DE4" w14:textId="77777777" w:rsidR="00844380" w:rsidRPr="0005228F" w:rsidRDefault="00844380" w:rsidP="002D315E">
            <w:pPr>
              <w:keepNext/>
              <w:keepLines/>
              <w:spacing w:before="0"/>
              <w:jc w:val="right"/>
              <w:rPr>
                <w:rFonts w:cs="Arial"/>
                <w:szCs w:val="20"/>
              </w:rPr>
            </w:pPr>
            <w:r w:rsidRPr="0005228F">
              <w:rPr>
                <w:rFonts w:cs="Arial"/>
                <w:szCs w:val="20"/>
              </w:rPr>
              <w:t>-45</w:t>
            </w:r>
          </w:p>
        </w:tc>
        <w:tc>
          <w:tcPr>
            <w:tcW w:w="729" w:type="dxa"/>
            <w:vAlign w:val="center"/>
          </w:tcPr>
          <w:p w14:paraId="235871B7" w14:textId="77777777" w:rsidR="00844380" w:rsidRPr="0005228F" w:rsidRDefault="00844380" w:rsidP="002D315E">
            <w:pPr>
              <w:keepNext/>
              <w:keepLines/>
              <w:spacing w:before="0"/>
              <w:jc w:val="right"/>
              <w:rPr>
                <w:rFonts w:cs="Arial"/>
                <w:szCs w:val="20"/>
              </w:rPr>
            </w:pPr>
            <w:r w:rsidRPr="0005228F">
              <w:rPr>
                <w:rFonts w:cs="Arial"/>
                <w:szCs w:val="20"/>
              </w:rPr>
              <w:t>-48</w:t>
            </w:r>
          </w:p>
        </w:tc>
        <w:tc>
          <w:tcPr>
            <w:tcW w:w="729" w:type="dxa"/>
            <w:vAlign w:val="center"/>
          </w:tcPr>
          <w:p w14:paraId="130F43D0" w14:textId="77777777" w:rsidR="00844380" w:rsidRPr="0005228F" w:rsidRDefault="00844380" w:rsidP="002D315E">
            <w:pPr>
              <w:keepNext/>
              <w:keepLines/>
              <w:spacing w:before="0"/>
              <w:jc w:val="right"/>
              <w:rPr>
                <w:rFonts w:cs="Arial"/>
                <w:szCs w:val="20"/>
              </w:rPr>
            </w:pPr>
            <w:r w:rsidRPr="0005228F">
              <w:rPr>
                <w:rFonts w:cs="Arial"/>
                <w:szCs w:val="20"/>
              </w:rPr>
              <w:t>-48</w:t>
            </w:r>
          </w:p>
        </w:tc>
        <w:tc>
          <w:tcPr>
            <w:tcW w:w="729" w:type="dxa"/>
            <w:vAlign w:val="center"/>
          </w:tcPr>
          <w:p w14:paraId="4BA93D3B" w14:textId="77777777" w:rsidR="00844380" w:rsidRPr="0005228F" w:rsidRDefault="00844380" w:rsidP="002D315E">
            <w:pPr>
              <w:keepNext/>
              <w:keepLines/>
              <w:spacing w:before="0"/>
              <w:jc w:val="right"/>
              <w:rPr>
                <w:rFonts w:cs="Arial"/>
                <w:szCs w:val="20"/>
              </w:rPr>
            </w:pPr>
            <w:r w:rsidRPr="0005228F">
              <w:rPr>
                <w:rFonts w:cs="Arial"/>
                <w:szCs w:val="20"/>
              </w:rPr>
              <w:t>-48</w:t>
            </w:r>
          </w:p>
        </w:tc>
        <w:tc>
          <w:tcPr>
            <w:tcW w:w="729" w:type="dxa"/>
            <w:vAlign w:val="center"/>
          </w:tcPr>
          <w:p w14:paraId="369EE2E4" w14:textId="77777777" w:rsidR="00844380" w:rsidRPr="0005228F" w:rsidRDefault="00844380" w:rsidP="002D315E">
            <w:pPr>
              <w:keepNext/>
              <w:keepLines/>
              <w:spacing w:before="0"/>
              <w:jc w:val="right"/>
              <w:rPr>
                <w:rFonts w:cs="Arial"/>
                <w:szCs w:val="20"/>
              </w:rPr>
            </w:pPr>
            <w:r w:rsidRPr="0005228F">
              <w:rPr>
                <w:rFonts w:cs="Arial"/>
                <w:szCs w:val="20"/>
              </w:rPr>
              <w:t>-48</w:t>
            </w:r>
          </w:p>
        </w:tc>
        <w:tc>
          <w:tcPr>
            <w:tcW w:w="729" w:type="dxa"/>
            <w:vAlign w:val="center"/>
          </w:tcPr>
          <w:p w14:paraId="0873123C" w14:textId="77777777" w:rsidR="00844380" w:rsidRPr="0005228F" w:rsidRDefault="00844380" w:rsidP="002D315E">
            <w:pPr>
              <w:keepNext/>
              <w:keepLines/>
              <w:spacing w:before="0"/>
              <w:jc w:val="right"/>
              <w:rPr>
                <w:rFonts w:cs="Arial"/>
                <w:szCs w:val="20"/>
              </w:rPr>
            </w:pPr>
            <w:r w:rsidRPr="0005228F">
              <w:rPr>
                <w:rFonts w:cs="Arial"/>
                <w:szCs w:val="20"/>
              </w:rPr>
              <w:t>-55</w:t>
            </w:r>
          </w:p>
        </w:tc>
        <w:tc>
          <w:tcPr>
            <w:tcW w:w="780" w:type="dxa"/>
            <w:vAlign w:val="center"/>
          </w:tcPr>
          <w:p w14:paraId="418F2D43" w14:textId="77777777" w:rsidR="00844380" w:rsidRPr="0005228F" w:rsidRDefault="00844380" w:rsidP="002D315E">
            <w:pPr>
              <w:keepNext/>
              <w:keepLines/>
              <w:spacing w:before="0"/>
              <w:jc w:val="right"/>
              <w:rPr>
                <w:rFonts w:cs="Arial"/>
                <w:szCs w:val="20"/>
              </w:rPr>
            </w:pPr>
            <w:r w:rsidRPr="0005228F">
              <w:rPr>
                <w:rFonts w:cs="Arial"/>
                <w:szCs w:val="20"/>
              </w:rPr>
              <w:t>-43</w:t>
            </w:r>
          </w:p>
        </w:tc>
        <w:tc>
          <w:tcPr>
            <w:tcW w:w="728" w:type="dxa"/>
            <w:vAlign w:val="center"/>
          </w:tcPr>
          <w:p w14:paraId="2CC83649"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28" w:type="dxa"/>
            <w:vAlign w:val="center"/>
          </w:tcPr>
          <w:p w14:paraId="17D76B49" w14:textId="77777777" w:rsidR="00844380" w:rsidRPr="0005228F" w:rsidRDefault="00844380" w:rsidP="002D315E">
            <w:pPr>
              <w:keepNext/>
              <w:keepLines/>
              <w:spacing w:before="0"/>
              <w:jc w:val="right"/>
              <w:rPr>
                <w:rFonts w:cs="Arial"/>
                <w:szCs w:val="20"/>
              </w:rPr>
            </w:pPr>
            <w:r w:rsidRPr="0005228F">
              <w:rPr>
                <w:rFonts w:cs="Arial"/>
                <w:szCs w:val="20"/>
              </w:rPr>
              <w:t>-48</w:t>
            </w:r>
          </w:p>
        </w:tc>
      </w:tr>
      <w:tr w:rsidR="00844380" w:rsidRPr="0005228F" w14:paraId="6B18B156" w14:textId="77777777" w:rsidTr="00844380">
        <w:trPr>
          <w:jc w:val="center"/>
        </w:trPr>
        <w:tc>
          <w:tcPr>
            <w:tcW w:w="977" w:type="dxa"/>
            <w:vAlign w:val="center"/>
          </w:tcPr>
          <w:p w14:paraId="0B5F8AD9" w14:textId="77777777" w:rsidR="00844380" w:rsidRPr="0005228F" w:rsidRDefault="00844380" w:rsidP="002D315E">
            <w:pPr>
              <w:keepNext/>
              <w:keepLines/>
              <w:spacing w:before="0"/>
              <w:rPr>
                <w:rFonts w:cs="Arial"/>
                <w:szCs w:val="20"/>
              </w:rPr>
            </w:pPr>
            <w:r w:rsidRPr="0005228F">
              <w:rPr>
                <w:rFonts w:cs="Arial"/>
                <w:szCs w:val="20"/>
              </w:rPr>
              <w:t>Blocking response (dBm)</w:t>
            </w:r>
            <w:r w:rsidRPr="0005228F">
              <w:rPr>
                <w:rFonts w:cs="Arial"/>
                <w:szCs w:val="20"/>
                <w:vertAlign w:val="superscript"/>
              </w:rPr>
              <w:t>(1)</w:t>
            </w:r>
          </w:p>
        </w:tc>
        <w:tc>
          <w:tcPr>
            <w:tcW w:w="750" w:type="dxa"/>
            <w:vAlign w:val="center"/>
          </w:tcPr>
          <w:p w14:paraId="6B5E5D4D" w14:textId="77777777" w:rsidR="00844380" w:rsidRPr="0005228F" w:rsidRDefault="00844380" w:rsidP="002D315E">
            <w:pPr>
              <w:keepNext/>
              <w:keepLines/>
              <w:spacing w:before="0"/>
              <w:jc w:val="right"/>
              <w:rPr>
                <w:rFonts w:cs="Arial"/>
                <w:szCs w:val="20"/>
              </w:rPr>
            </w:pPr>
            <w:r w:rsidRPr="0005228F">
              <w:rPr>
                <w:rFonts w:cs="Arial"/>
                <w:szCs w:val="20"/>
              </w:rPr>
              <w:t>-26.5</w:t>
            </w:r>
          </w:p>
        </w:tc>
        <w:tc>
          <w:tcPr>
            <w:tcW w:w="733" w:type="dxa"/>
            <w:vAlign w:val="center"/>
          </w:tcPr>
          <w:p w14:paraId="1E2E5533" w14:textId="77777777" w:rsidR="00844380" w:rsidRPr="0005228F" w:rsidRDefault="00844380" w:rsidP="002D315E">
            <w:pPr>
              <w:keepNext/>
              <w:keepLines/>
              <w:spacing w:before="0"/>
              <w:jc w:val="right"/>
              <w:rPr>
                <w:rFonts w:cs="Arial"/>
                <w:szCs w:val="20"/>
              </w:rPr>
            </w:pPr>
            <w:r w:rsidRPr="0005228F">
              <w:rPr>
                <w:rFonts w:cs="Arial"/>
                <w:szCs w:val="20"/>
              </w:rPr>
              <w:t>-23.5</w:t>
            </w:r>
          </w:p>
        </w:tc>
        <w:tc>
          <w:tcPr>
            <w:tcW w:w="728" w:type="dxa"/>
            <w:vAlign w:val="center"/>
          </w:tcPr>
          <w:p w14:paraId="728753AD" w14:textId="77777777" w:rsidR="00844380" w:rsidRPr="0005228F" w:rsidRDefault="00844380" w:rsidP="002D315E">
            <w:pPr>
              <w:keepNext/>
              <w:keepLines/>
              <w:spacing w:before="0"/>
              <w:jc w:val="right"/>
              <w:rPr>
                <w:rFonts w:cs="Arial"/>
                <w:szCs w:val="20"/>
              </w:rPr>
            </w:pPr>
            <w:r w:rsidRPr="0005228F">
              <w:rPr>
                <w:rFonts w:cs="Arial"/>
                <w:szCs w:val="20"/>
              </w:rPr>
              <w:t>-28.5</w:t>
            </w:r>
          </w:p>
        </w:tc>
        <w:tc>
          <w:tcPr>
            <w:tcW w:w="729" w:type="dxa"/>
            <w:vAlign w:val="center"/>
          </w:tcPr>
          <w:p w14:paraId="4CA1FEFF" w14:textId="77777777" w:rsidR="00844380" w:rsidRPr="0005228F" w:rsidRDefault="00844380" w:rsidP="002D315E">
            <w:pPr>
              <w:keepNext/>
              <w:keepLines/>
              <w:spacing w:before="0"/>
              <w:jc w:val="right"/>
              <w:rPr>
                <w:rFonts w:cs="Arial"/>
                <w:szCs w:val="20"/>
              </w:rPr>
            </w:pPr>
            <w:r w:rsidRPr="0005228F">
              <w:rPr>
                <w:rFonts w:cs="Arial"/>
                <w:szCs w:val="20"/>
              </w:rPr>
              <w:t>-24.5</w:t>
            </w:r>
          </w:p>
        </w:tc>
        <w:tc>
          <w:tcPr>
            <w:tcW w:w="729" w:type="dxa"/>
            <w:vAlign w:val="center"/>
          </w:tcPr>
          <w:p w14:paraId="7DC04CE2" w14:textId="77777777" w:rsidR="00844380" w:rsidRPr="0005228F" w:rsidRDefault="00844380" w:rsidP="002D315E">
            <w:pPr>
              <w:keepNext/>
              <w:keepLines/>
              <w:spacing w:before="0"/>
              <w:jc w:val="right"/>
              <w:rPr>
                <w:rFonts w:cs="Arial"/>
                <w:szCs w:val="20"/>
              </w:rPr>
            </w:pPr>
            <w:r w:rsidRPr="0005228F">
              <w:rPr>
                <w:rFonts w:cs="Arial"/>
                <w:szCs w:val="20"/>
              </w:rPr>
              <w:t>-21.5</w:t>
            </w:r>
          </w:p>
        </w:tc>
        <w:tc>
          <w:tcPr>
            <w:tcW w:w="729" w:type="dxa"/>
            <w:vAlign w:val="center"/>
          </w:tcPr>
          <w:p w14:paraId="5552688B" w14:textId="77777777" w:rsidR="00844380" w:rsidRPr="0005228F" w:rsidRDefault="00844380" w:rsidP="002D315E">
            <w:pPr>
              <w:keepNext/>
              <w:keepLines/>
              <w:spacing w:before="0"/>
              <w:jc w:val="right"/>
              <w:rPr>
                <w:rFonts w:cs="Arial"/>
                <w:szCs w:val="20"/>
              </w:rPr>
            </w:pPr>
            <w:r w:rsidRPr="0005228F">
              <w:rPr>
                <w:rFonts w:cs="Arial"/>
                <w:szCs w:val="20"/>
              </w:rPr>
              <w:t>-21.5</w:t>
            </w:r>
          </w:p>
        </w:tc>
        <w:tc>
          <w:tcPr>
            <w:tcW w:w="729" w:type="dxa"/>
            <w:vAlign w:val="center"/>
          </w:tcPr>
          <w:p w14:paraId="558192CF" w14:textId="77777777" w:rsidR="00844380" w:rsidRPr="0005228F" w:rsidRDefault="00844380" w:rsidP="002D315E">
            <w:pPr>
              <w:keepNext/>
              <w:keepLines/>
              <w:spacing w:before="0"/>
              <w:jc w:val="right"/>
              <w:rPr>
                <w:rFonts w:cs="Arial"/>
                <w:szCs w:val="20"/>
              </w:rPr>
            </w:pPr>
            <w:r w:rsidRPr="0005228F">
              <w:rPr>
                <w:rFonts w:cs="Arial"/>
                <w:szCs w:val="20"/>
              </w:rPr>
              <w:t>-21.5</w:t>
            </w:r>
          </w:p>
        </w:tc>
        <w:tc>
          <w:tcPr>
            <w:tcW w:w="729" w:type="dxa"/>
            <w:vAlign w:val="center"/>
          </w:tcPr>
          <w:p w14:paraId="66E9E1C5" w14:textId="77777777" w:rsidR="00844380" w:rsidRPr="0005228F" w:rsidRDefault="00844380" w:rsidP="002D315E">
            <w:pPr>
              <w:keepNext/>
              <w:keepLines/>
              <w:spacing w:before="0"/>
              <w:jc w:val="right"/>
              <w:rPr>
                <w:rFonts w:cs="Arial"/>
                <w:szCs w:val="20"/>
              </w:rPr>
            </w:pPr>
            <w:r w:rsidRPr="0005228F">
              <w:rPr>
                <w:rFonts w:cs="Arial"/>
                <w:szCs w:val="20"/>
              </w:rPr>
              <w:t>-23.5</w:t>
            </w:r>
          </w:p>
        </w:tc>
        <w:tc>
          <w:tcPr>
            <w:tcW w:w="729" w:type="dxa"/>
            <w:vAlign w:val="center"/>
          </w:tcPr>
          <w:p w14:paraId="358722DA" w14:textId="77777777" w:rsidR="00844380" w:rsidRPr="0005228F" w:rsidRDefault="00844380" w:rsidP="002D315E">
            <w:pPr>
              <w:keepNext/>
              <w:keepLines/>
              <w:spacing w:before="0"/>
              <w:jc w:val="right"/>
              <w:rPr>
                <w:rFonts w:cs="Arial"/>
                <w:szCs w:val="20"/>
              </w:rPr>
            </w:pPr>
            <w:r w:rsidRPr="0005228F">
              <w:rPr>
                <w:rFonts w:cs="Arial"/>
                <w:szCs w:val="20"/>
              </w:rPr>
              <w:t>-14.5</w:t>
            </w:r>
          </w:p>
        </w:tc>
        <w:tc>
          <w:tcPr>
            <w:tcW w:w="780" w:type="dxa"/>
            <w:vAlign w:val="center"/>
          </w:tcPr>
          <w:p w14:paraId="1C50C855" w14:textId="77777777" w:rsidR="00844380" w:rsidRPr="0005228F" w:rsidRDefault="00844380" w:rsidP="002D315E">
            <w:pPr>
              <w:keepNext/>
              <w:keepLines/>
              <w:spacing w:before="0"/>
              <w:jc w:val="right"/>
              <w:rPr>
                <w:rFonts w:cs="Arial"/>
                <w:szCs w:val="20"/>
              </w:rPr>
            </w:pPr>
            <w:r w:rsidRPr="0005228F">
              <w:rPr>
                <w:rFonts w:cs="Arial"/>
                <w:szCs w:val="20"/>
              </w:rPr>
              <w:t>-26.5</w:t>
            </w:r>
          </w:p>
        </w:tc>
        <w:tc>
          <w:tcPr>
            <w:tcW w:w="728" w:type="dxa"/>
            <w:vAlign w:val="center"/>
          </w:tcPr>
          <w:p w14:paraId="62223520" w14:textId="77777777" w:rsidR="00844380" w:rsidRPr="0005228F" w:rsidRDefault="00844380" w:rsidP="002D315E">
            <w:pPr>
              <w:keepNext/>
              <w:keepLines/>
              <w:spacing w:before="0"/>
              <w:jc w:val="right"/>
              <w:rPr>
                <w:rFonts w:cs="Arial"/>
                <w:szCs w:val="20"/>
              </w:rPr>
            </w:pPr>
            <w:r w:rsidRPr="0005228F">
              <w:rPr>
                <w:rFonts w:cs="Arial"/>
                <w:szCs w:val="20"/>
              </w:rPr>
              <w:t>-18.5</w:t>
            </w:r>
          </w:p>
        </w:tc>
        <w:tc>
          <w:tcPr>
            <w:tcW w:w="728" w:type="dxa"/>
            <w:vAlign w:val="center"/>
          </w:tcPr>
          <w:p w14:paraId="555CFB11" w14:textId="77777777" w:rsidR="00844380" w:rsidRPr="0005228F" w:rsidRDefault="00844380" w:rsidP="002D315E">
            <w:pPr>
              <w:keepNext/>
              <w:keepLines/>
              <w:spacing w:before="0"/>
              <w:jc w:val="right"/>
              <w:rPr>
                <w:rFonts w:cs="Arial"/>
                <w:szCs w:val="20"/>
              </w:rPr>
            </w:pPr>
            <w:r w:rsidRPr="0005228F">
              <w:rPr>
                <w:rFonts w:cs="Arial"/>
                <w:szCs w:val="20"/>
              </w:rPr>
              <w:t>-21.5</w:t>
            </w:r>
          </w:p>
        </w:tc>
      </w:tr>
      <w:tr w:rsidR="00844380" w:rsidRPr="0005228F" w14:paraId="25C9B4C5" w14:textId="77777777" w:rsidTr="00844380">
        <w:trPr>
          <w:jc w:val="center"/>
        </w:trPr>
        <w:tc>
          <w:tcPr>
            <w:tcW w:w="977" w:type="dxa"/>
            <w:vAlign w:val="center"/>
          </w:tcPr>
          <w:p w14:paraId="2D581B3E"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vertAlign w:val="subscript"/>
              </w:rPr>
              <w:t xml:space="preserve"> </w:t>
            </w:r>
            <w:r w:rsidRPr="0005228F">
              <w:rPr>
                <w:rFonts w:cs="Arial"/>
                <w:szCs w:val="20"/>
              </w:rPr>
              <w:t>(dBm)</w:t>
            </w:r>
          </w:p>
        </w:tc>
        <w:tc>
          <w:tcPr>
            <w:tcW w:w="750" w:type="dxa"/>
            <w:vAlign w:val="center"/>
          </w:tcPr>
          <w:p w14:paraId="2819DBB0" w14:textId="77777777" w:rsidR="00844380" w:rsidRPr="0005228F" w:rsidRDefault="00844380" w:rsidP="002D315E">
            <w:pPr>
              <w:keepNext/>
              <w:keepLines/>
              <w:spacing w:before="0"/>
              <w:jc w:val="right"/>
              <w:rPr>
                <w:rFonts w:cs="Arial"/>
                <w:szCs w:val="20"/>
              </w:rPr>
            </w:pPr>
            <w:r w:rsidRPr="0005228F">
              <w:rPr>
                <w:rFonts w:cs="Arial"/>
                <w:szCs w:val="20"/>
              </w:rPr>
              <w:t>3.5</w:t>
            </w:r>
          </w:p>
        </w:tc>
        <w:tc>
          <w:tcPr>
            <w:tcW w:w="733" w:type="dxa"/>
            <w:vAlign w:val="center"/>
          </w:tcPr>
          <w:p w14:paraId="030DB154"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8" w:type="dxa"/>
            <w:vAlign w:val="center"/>
          </w:tcPr>
          <w:p w14:paraId="3F589472" w14:textId="77777777" w:rsidR="00844380" w:rsidRPr="0005228F" w:rsidRDefault="00844380" w:rsidP="002D315E">
            <w:pPr>
              <w:keepNext/>
              <w:keepLines/>
              <w:spacing w:before="0"/>
              <w:jc w:val="right"/>
              <w:rPr>
                <w:rFonts w:cs="Arial"/>
                <w:szCs w:val="20"/>
              </w:rPr>
            </w:pPr>
            <w:r w:rsidRPr="0005228F">
              <w:rPr>
                <w:rFonts w:cs="Arial"/>
                <w:szCs w:val="20"/>
              </w:rPr>
              <w:t>5</w:t>
            </w:r>
          </w:p>
        </w:tc>
        <w:tc>
          <w:tcPr>
            <w:tcW w:w="729" w:type="dxa"/>
            <w:vAlign w:val="center"/>
          </w:tcPr>
          <w:p w14:paraId="4443A458"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9" w:type="dxa"/>
            <w:vAlign w:val="center"/>
          </w:tcPr>
          <w:p w14:paraId="7204A705" w14:textId="77777777" w:rsidR="00844380" w:rsidRPr="0005228F" w:rsidRDefault="00844380" w:rsidP="002D315E">
            <w:pPr>
              <w:keepNext/>
              <w:keepLines/>
              <w:spacing w:before="0"/>
              <w:jc w:val="right"/>
              <w:rPr>
                <w:rFonts w:cs="Arial"/>
                <w:szCs w:val="20"/>
              </w:rPr>
            </w:pPr>
            <w:r w:rsidRPr="0005228F">
              <w:rPr>
                <w:rFonts w:cs="Arial"/>
                <w:szCs w:val="20"/>
              </w:rPr>
              <w:t>-4</w:t>
            </w:r>
          </w:p>
        </w:tc>
        <w:tc>
          <w:tcPr>
            <w:tcW w:w="729" w:type="dxa"/>
            <w:vAlign w:val="center"/>
          </w:tcPr>
          <w:p w14:paraId="37886FF7" w14:textId="77777777" w:rsidR="00844380" w:rsidRPr="0005228F" w:rsidRDefault="00844380" w:rsidP="002D315E">
            <w:pPr>
              <w:keepNext/>
              <w:keepLines/>
              <w:spacing w:before="0"/>
              <w:jc w:val="right"/>
              <w:rPr>
                <w:rFonts w:cs="Arial"/>
                <w:szCs w:val="20"/>
              </w:rPr>
            </w:pPr>
            <w:r w:rsidRPr="0005228F">
              <w:rPr>
                <w:rFonts w:cs="Arial"/>
                <w:szCs w:val="20"/>
              </w:rPr>
              <w:t>-3</w:t>
            </w:r>
          </w:p>
        </w:tc>
        <w:tc>
          <w:tcPr>
            <w:tcW w:w="729" w:type="dxa"/>
            <w:vAlign w:val="center"/>
          </w:tcPr>
          <w:p w14:paraId="083C2808"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9" w:type="dxa"/>
            <w:vAlign w:val="center"/>
          </w:tcPr>
          <w:p w14:paraId="06D87175" w14:textId="77777777" w:rsidR="00844380" w:rsidRPr="0005228F" w:rsidRDefault="00844380" w:rsidP="002D315E">
            <w:pPr>
              <w:keepNext/>
              <w:keepLines/>
              <w:spacing w:before="0"/>
              <w:jc w:val="right"/>
              <w:rPr>
                <w:rFonts w:cs="Arial"/>
                <w:szCs w:val="20"/>
              </w:rPr>
            </w:pPr>
            <w:r w:rsidRPr="0005228F">
              <w:rPr>
                <w:rFonts w:cs="Arial"/>
                <w:szCs w:val="20"/>
              </w:rPr>
              <w:t>1</w:t>
            </w:r>
          </w:p>
        </w:tc>
        <w:tc>
          <w:tcPr>
            <w:tcW w:w="729" w:type="dxa"/>
            <w:vAlign w:val="center"/>
          </w:tcPr>
          <w:p w14:paraId="388551F9"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80" w:type="dxa"/>
            <w:vAlign w:val="center"/>
          </w:tcPr>
          <w:p w14:paraId="6DA68755"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8" w:type="dxa"/>
            <w:vAlign w:val="center"/>
          </w:tcPr>
          <w:p w14:paraId="28A2CBD4" w14:textId="77777777" w:rsidR="00844380" w:rsidRPr="0005228F" w:rsidRDefault="00844380" w:rsidP="002D315E">
            <w:pPr>
              <w:keepNext/>
              <w:keepLines/>
              <w:spacing w:before="0"/>
              <w:jc w:val="right"/>
              <w:rPr>
                <w:rFonts w:cs="Arial"/>
                <w:szCs w:val="20"/>
              </w:rPr>
            </w:pPr>
            <w:r w:rsidRPr="0005228F">
              <w:rPr>
                <w:rFonts w:cs="Arial"/>
                <w:szCs w:val="20"/>
              </w:rPr>
              <w:t>-13</w:t>
            </w:r>
          </w:p>
        </w:tc>
        <w:tc>
          <w:tcPr>
            <w:tcW w:w="728" w:type="dxa"/>
            <w:vAlign w:val="center"/>
          </w:tcPr>
          <w:p w14:paraId="087258EA" w14:textId="77777777" w:rsidR="00844380" w:rsidRPr="0005228F" w:rsidRDefault="00844380" w:rsidP="002D315E">
            <w:pPr>
              <w:keepNext/>
              <w:keepLines/>
              <w:spacing w:before="0"/>
              <w:jc w:val="right"/>
              <w:rPr>
                <w:rFonts w:cs="Arial"/>
                <w:szCs w:val="20"/>
              </w:rPr>
            </w:pPr>
            <w:r w:rsidRPr="0005228F">
              <w:rPr>
                <w:rFonts w:cs="Arial"/>
                <w:szCs w:val="20"/>
              </w:rPr>
              <w:t>-6</w:t>
            </w:r>
          </w:p>
        </w:tc>
      </w:tr>
      <w:tr w:rsidR="00844380" w:rsidRPr="0005228F" w14:paraId="7CED6F8E" w14:textId="77777777" w:rsidTr="00844380">
        <w:trPr>
          <w:jc w:val="center"/>
        </w:trPr>
        <w:tc>
          <w:tcPr>
            <w:tcW w:w="977" w:type="dxa"/>
            <w:vAlign w:val="center"/>
          </w:tcPr>
          <w:p w14:paraId="4628A00A" w14:textId="77777777" w:rsidR="00844380" w:rsidRPr="0005228F" w:rsidRDefault="00844380" w:rsidP="002D315E">
            <w:pPr>
              <w:keepNext/>
              <w:keepLines/>
              <w:spacing w:before="0"/>
              <w:rPr>
                <w:rFonts w:cs="Arial"/>
                <w:szCs w:val="20"/>
              </w:rPr>
            </w:pPr>
            <w:r w:rsidRPr="0005228F">
              <w:t>FO</w:t>
            </w:r>
            <w:r w:rsidRPr="0005228F">
              <w:rPr>
                <w:rFonts w:cs="Arial"/>
                <w:szCs w:val="20"/>
              </w:rPr>
              <w:t>S (dB)</w:t>
            </w:r>
            <w:r w:rsidRPr="0005228F">
              <w:rPr>
                <w:rFonts w:cs="Arial"/>
                <w:szCs w:val="20"/>
                <w:vertAlign w:val="superscript"/>
              </w:rPr>
              <w:t>(2)</w:t>
            </w:r>
          </w:p>
        </w:tc>
        <w:tc>
          <w:tcPr>
            <w:tcW w:w="750" w:type="dxa"/>
            <w:vAlign w:val="center"/>
          </w:tcPr>
          <w:p w14:paraId="1F907B7F"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33" w:type="dxa"/>
            <w:vAlign w:val="center"/>
          </w:tcPr>
          <w:p w14:paraId="04DE8524" w14:textId="77777777" w:rsidR="00844380" w:rsidRPr="0005228F" w:rsidRDefault="00844380" w:rsidP="002D315E">
            <w:pPr>
              <w:keepNext/>
              <w:keepLines/>
              <w:spacing w:before="0"/>
              <w:jc w:val="right"/>
              <w:rPr>
                <w:rFonts w:cs="Arial"/>
                <w:szCs w:val="20"/>
              </w:rPr>
            </w:pPr>
            <w:r w:rsidRPr="0005228F">
              <w:rPr>
                <w:rFonts w:cs="Arial"/>
                <w:szCs w:val="20"/>
              </w:rPr>
              <w:t>63.7</w:t>
            </w:r>
          </w:p>
        </w:tc>
        <w:tc>
          <w:tcPr>
            <w:tcW w:w="728" w:type="dxa"/>
            <w:vAlign w:val="center"/>
          </w:tcPr>
          <w:p w14:paraId="67A66CEC" w14:textId="77777777" w:rsidR="00844380" w:rsidRPr="0005228F" w:rsidRDefault="00844380" w:rsidP="002D315E">
            <w:pPr>
              <w:keepNext/>
              <w:keepLines/>
              <w:spacing w:before="0"/>
              <w:jc w:val="right"/>
              <w:rPr>
                <w:rFonts w:cs="Arial"/>
                <w:szCs w:val="20"/>
              </w:rPr>
            </w:pPr>
            <w:r w:rsidRPr="0005228F">
              <w:rPr>
                <w:rFonts w:cs="Arial"/>
                <w:szCs w:val="20"/>
              </w:rPr>
              <w:t>58.6</w:t>
            </w:r>
          </w:p>
        </w:tc>
        <w:tc>
          <w:tcPr>
            <w:tcW w:w="729" w:type="dxa"/>
            <w:vAlign w:val="center"/>
          </w:tcPr>
          <w:p w14:paraId="76AD986F"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29" w:type="dxa"/>
            <w:vAlign w:val="center"/>
          </w:tcPr>
          <w:p w14:paraId="7CBDE071" w14:textId="77777777" w:rsidR="00844380" w:rsidRPr="0005228F" w:rsidRDefault="00844380" w:rsidP="002D315E">
            <w:pPr>
              <w:keepNext/>
              <w:keepLines/>
              <w:spacing w:before="0"/>
              <w:jc w:val="right"/>
              <w:rPr>
                <w:rFonts w:cs="Arial"/>
                <w:szCs w:val="20"/>
              </w:rPr>
            </w:pPr>
            <w:r w:rsidRPr="0005228F">
              <w:rPr>
                <w:rFonts w:cs="Arial"/>
                <w:szCs w:val="20"/>
              </w:rPr>
              <w:t>72.9</w:t>
            </w:r>
          </w:p>
        </w:tc>
        <w:tc>
          <w:tcPr>
            <w:tcW w:w="729" w:type="dxa"/>
            <w:vAlign w:val="center"/>
          </w:tcPr>
          <w:p w14:paraId="1B5854A7" w14:textId="77777777" w:rsidR="00844380" w:rsidRPr="0005228F" w:rsidRDefault="00844380" w:rsidP="002D315E">
            <w:pPr>
              <w:keepNext/>
              <w:keepLines/>
              <w:spacing w:before="0"/>
              <w:jc w:val="right"/>
              <w:rPr>
                <w:rFonts w:cs="Arial"/>
                <w:szCs w:val="20"/>
              </w:rPr>
            </w:pPr>
            <w:r w:rsidRPr="0005228F">
              <w:rPr>
                <w:rFonts w:cs="Arial"/>
                <w:szCs w:val="20"/>
              </w:rPr>
              <w:t>67.0</w:t>
            </w:r>
          </w:p>
        </w:tc>
        <w:tc>
          <w:tcPr>
            <w:tcW w:w="729" w:type="dxa"/>
            <w:vAlign w:val="center"/>
          </w:tcPr>
          <w:p w14:paraId="26B4390D" w14:textId="77777777" w:rsidR="00844380" w:rsidRPr="0005228F" w:rsidRDefault="00844380" w:rsidP="002D315E">
            <w:pPr>
              <w:keepNext/>
              <w:keepLines/>
              <w:spacing w:before="0"/>
              <w:jc w:val="right"/>
              <w:rPr>
                <w:rFonts w:cs="Arial"/>
                <w:szCs w:val="20"/>
              </w:rPr>
            </w:pPr>
            <w:r w:rsidRPr="0005228F">
              <w:rPr>
                <w:rFonts w:cs="Arial"/>
                <w:szCs w:val="20"/>
              </w:rPr>
              <w:t>69.3</w:t>
            </w:r>
          </w:p>
        </w:tc>
        <w:tc>
          <w:tcPr>
            <w:tcW w:w="729" w:type="dxa"/>
            <w:vAlign w:val="center"/>
          </w:tcPr>
          <w:p w14:paraId="6AFD6BE8" w14:textId="77777777" w:rsidR="00844380" w:rsidRPr="0005228F" w:rsidRDefault="00844380" w:rsidP="002D315E">
            <w:pPr>
              <w:keepNext/>
              <w:keepLines/>
              <w:spacing w:before="0"/>
              <w:jc w:val="right"/>
              <w:rPr>
                <w:rFonts w:cs="Arial"/>
                <w:szCs w:val="20"/>
              </w:rPr>
            </w:pPr>
            <w:r w:rsidRPr="0005228F">
              <w:rPr>
                <w:rFonts w:cs="Arial"/>
                <w:szCs w:val="20"/>
              </w:rPr>
              <w:t>67.0</w:t>
            </w:r>
          </w:p>
        </w:tc>
        <w:tc>
          <w:tcPr>
            <w:tcW w:w="729" w:type="dxa"/>
            <w:vAlign w:val="center"/>
          </w:tcPr>
          <w:p w14:paraId="1721885D"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80" w:type="dxa"/>
            <w:vAlign w:val="center"/>
          </w:tcPr>
          <w:p w14:paraId="7C790C9B" w14:textId="77777777" w:rsidR="00844380" w:rsidRPr="0005228F" w:rsidRDefault="00844380" w:rsidP="002D315E">
            <w:pPr>
              <w:keepNext/>
              <w:keepLines/>
              <w:spacing w:before="0"/>
              <w:jc w:val="right"/>
              <w:rPr>
                <w:rFonts w:cs="Arial"/>
                <w:szCs w:val="20"/>
              </w:rPr>
            </w:pPr>
            <w:r w:rsidRPr="0005228F">
              <w:rPr>
                <w:rFonts w:cs="Arial"/>
                <w:szCs w:val="20"/>
              </w:rPr>
              <w:t>59.7</w:t>
            </w:r>
          </w:p>
        </w:tc>
        <w:tc>
          <w:tcPr>
            <w:tcW w:w="728" w:type="dxa"/>
            <w:vAlign w:val="center"/>
          </w:tcPr>
          <w:p w14:paraId="4AE598AF"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8" w:type="dxa"/>
            <w:vAlign w:val="center"/>
          </w:tcPr>
          <w:p w14:paraId="651F4D82" w14:textId="77777777" w:rsidR="00844380" w:rsidRPr="0005228F" w:rsidRDefault="00844380" w:rsidP="002D315E">
            <w:pPr>
              <w:keepNext/>
              <w:keepLines/>
              <w:spacing w:before="0"/>
              <w:jc w:val="right"/>
              <w:rPr>
                <w:rFonts w:cs="Arial"/>
                <w:szCs w:val="20"/>
              </w:rPr>
            </w:pPr>
            <w:r w:rsidRPr="0005228F">
              <w:rPr>
                <w:rFonts w:cs="Arial"/>
                <w:szCs w:val="20"/>
              </w:rPr>
              <w:t>69.3</w:t>
            </w:r>
          </w:p>
        </w:tc>
      </w:tr>
      <w:tr w:rsidR="00844380" w:rsidRPr="0005228F" w14:paraId="1212F471" w14:textId="77777777" w:rsidTr="00844380">
        <w:trPr>
          <w:jc w:val="center"/>
        </w:trPr>
        <w:tc>
          <w:tcPr>
            <w:tcW w:w="9798" w:type="dxa"/>
            <w:gridSpan w:val="13"/>
            <w:vAlign w:val="center"/>
          </w:tcPr>
          <w:p w14:paraId="3BDD9A0A" w14:textId="77777777" w:rsidR="00844380" w:rsidRPr="0005228F" w:rsidRDefault="00844380" w:rsidP="002D315E">
            <w:pPr>
              <w:pStyle w:val="ECCTablenote"/>
              <w:keepNext/>
              <w:keepLines/>
            </w:pPr>
            <w:r w:rsidRPr="0005228F">
              <w:t>1. Measured at a wanted signal level of -70 dBm</w:t>
            </w:r>
          </w:p>
          <w:p w14:paraId="3F6B4A6C" w14:textId="22E5F034" w:rsidR="00844380" w:rsidRPr="0005228F" w:rsidRDefault="00844380" w:rsidP="002D315E">
            <w:pPr>
              <w:pStyle w:val="ECCTablenote"/>
              <w:keepNext/>
              <w:keepLines/>
            </w:pPr>
            <w:r w:rsidRPr="0005228F">
              <w:t xml:space="preserve">2. Calculated according to the method described in Section </w:t>
            </w:r>
            <w:r w:rsidRPr="0005228F">
              <w:fldChar w:fldCharType="begin"/>
            </w:r>
            <w:r w:rsidRPr="0005228F">
              <w:instrText xml:space="preserve"> REF _Ref513724824 \r \h </w:instrText>
            </w:r>
            <w:r w:rsidR="00657E88">
              <w:instrText xml:space="preserve"> \* MERGEFORMAT </w:instrText>
            </w:r>
            <w:r w:rsidRPr="0005228F">
              <w:fldChar w:fldCharType="separate"/>
            </w:r>
            <w:r w:rsidRPr="0005228F">
              <w:t>4.2.6.1</w:t>
            </w:r>
            <w:r w:rsidRPr="0005228F">
              <w:fldChar w:fldCharType="end"/>
            </w:r>
          </w:p>
        </w:tc>
      </w:tr>
    </w:tbl>
    <w:p w14:paraId="7C385968" w14:textId="77777777" w:rsidR="00844380" w:rsidRPr="0005228F" w:rsidRDefault="00844380" w:rsidP="00844380">
      <w:pPr>
        <w:rPr>
          <w:rFonts w:ascii="Times New Roman" w:hAnsi="Times New Roman"/>
          <w:szCs w:val="20"/>
        </w:rPr>
      </w:pPr>
    </w:p>
    <w:p w14:paraId="391ED478" w14:textId="4CF2764C" w:rsidR="00844380" w:rsidRPr="0005228F" w:rsidRDefault="00844380" w:rsidP="00657E88">
      <w:pPr>
        <w:pStyle w:val="Caption"/>
        <w:keepNext/>
        <w:rPr>
          <w:lang w:val="en-GB"/>
        </w:rPr>
      </w:pPr>
      <w:r w:rsidRPr="0005228F">
        <w:rPr>
          <w:lang w:val="en-GB"/>
        </w:rPr>
        <w:t xml:space="preserve">Table </w:t>
      </w:r>
      <w:r w:rsidRPr="002D315E">
        <w:rPr>
          <w:lang w:val="en-GB"/>
        </w:rPr>
        <w:fldChar w:fldCharType="begin"/>
      </w:r>
      <w:r w:rsidRPr="0005228F">
        <w:rPr>
          <w:lang w:val="en-GB"/>
        </w:rPr>
        <w:instrText xml:space="preserve"> SEQ Table \* ARABIC </w:instrText>
      </w:r>
      <w:r w:rsidRPr="002D315E">
        <w:rPr>
          <w:lang w:val="en-GB"/>
        </w:rPr>
        <w:fldChar w:fldCharType="separate"/>
      </w:r>
      <w:r w:rsidR="00657E88">
        <w:rPr>
          <w:noProof/>
          <w:lang w:val="en-GB"/>
        </w:rPr>
        <w:t>18</w:t>
      </w:r>
      <w:r w:rsidRPr="002D315E">
        <w:rPr>
          <w:lang w:val="en-GB"/>
        </w:rPr>
        <w:fldChar w:fldCharType="end"/>
      </w:r>
      <w:r w:rsidRPr="0005228F">
        <w:rPr>
          <w:lang w:val="en-GB"/>
        </w:rPr>
        <w:t>: Performance of DTT receivers under Gaussian channel condition in the presence of an LTE (5 MHz) UE interfering signal (I</w:t>
      </w:r>
      <w:r w:rsidRPr="0005228F">
        <w:rPr>
          <w:vertAlign w:val="subscript"/>
          <w:lang w:val="en-GB"/>
        </w:rPr>
        <w:t>max</w:t>
      </w:r>
      <w:r w:rsidRPr="0005228F">
        <w:rPr>
          <w:lang w:val="en-GB"/>
        </w:rPr>
        <w:t>= 10.3 dBm)</w:t>
      </w:r>
    </w:p>
    <w:tbl>
      <w:tblPr>
        <w:tblW w:w="9798"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39"/>
        <w:gridCol w:w="743"/>
        <w:gridCol w:w="727"/>
        <w:gridCol w:w="723"/>
        <w:gridCol w:w="724"/>
        <w:gridCol w:w="724"/>
        <w:gridCol w:w="724"/>
        <w:gridCol w:w="724"/>
        <w:gridCol w:w="724"/>
        <w:gridCol w:w="724"/>
        <w:gridCol w:w="776"/>
        <w:gridCol w:w="723"/>
        <w:gridCol w:w="723"/>
      </w:tblGrid>
      <w:tr w:rsidR="00844380" w:rsidRPr="0005228F" w14:paraId="4DE708AE" w14:textId="77777777" w:rsidTr="00844380">
        <w:trPr>
          <w:jc w:val="center"/>
        </w:trPr>
        <w:tc>
          <w:tcPr>
            <w:tcW w:w="9798" w:type="dxa"/>
            <w:gridSpan w:val="13"/>
            <w:shd w:val="clear" w:color="auto" w:fill="D20000"/>
            <w:vAlign w:val="center"/>
          </w:tcPr>
          <w:p w14:paraId="6EC9C713" w14:textId="77777777" w:rsidR="00844380" w:rsidRPr="0005228F" w:rsidRDefault="00844380" w:rsidP="002D315E">
            <w:pPr>
              <w:keepNext/>
              <w:keepLines/>
              <w:spacing w:before="120" w:after="120"/>
              <w:jc w:val="center"/>
              <w:rPr>
                <w:rFonts w:cs="Arial"/>
                <w:color w:val="FFFFFF" w:themeColor="background1"/>
                <w:szCs w:val="20"/>
              </w:rPr>
            </w:pPr>
            <w:r w:rsidRPr="0005228F">
              <w:rPr>
                <w:rFonts w:cs="Arial"/>
                <w:b/>
                <w:color w:val="FFFFFF" w:themeColor="background1"/>
                <w:szCs w:val="20"/>
              </w:rPr>
              <w:t>DTT f</w:t>
            </w:r>
            <w:r w:rsidRPr="0005228F">
              <w:rPr>
                <w:rFonts w:cs="Arial"/>
                <w:b/>
                <w:color w:val="FFFFFF" w:themeColor="background1"/>
                <w:szCs w:val="20"/>
                <w:vertAlign w:val="subscript"/>
              </w:rPr>
              <w:t>c</w:t>
            </w:r>
            <w:r w:rsidRPr="0005228F">
              <w:rPr>
                <w:rFonts w:cs="Arial"/>
                <w:b/>
                <w:color w:val="FFFFFF" w:themeColor="background1"/>
                <w:szCs w:val="20"/>
              </w:rPr>
              <w:t xml:space="preserve"> = 690 MHz, LTE f</w:t>
            </w:r>
            <w:r w:rsidRPr="0005228F">
              <w:rPr>
                <w:rFonts w:cs="Arial"/>
                <w:b/>
                <w:color w:val="FFFFFF" w:themeColor="background1"/>
                <w:szCs w:val="20"/>
                <w:vertAlign w:val="subscript"/>
              </w:rPr>
              <w:t>c</w:t>
            </w:r>
            <w:r w:rsidRPr="0005228F">
              <w:rPr>
                <w:rFonts w:cs="Arial"/>
                <w:b/>
                <w:color w:val="FFFFFF" w:themeColor="background1"/>
                <w:szCs w:val="20"/>
              </w:rPr>
              <w:t xml:space="preserve"> = 700.5 MHz (</w:t>
            </w:r>
            <w:r w:rsidRPr="0005228F">
              <w:t>I</w:t>
            </w:r>
            <w:r w:rsidRPr="0005228F">
              <w:rPr>
                <w:rFonts w:cs="Arial"/>
                <w:b/>
                <w:color w:val="FFFFFF" w:themeColor="background1"/>
                <w:szCs w:val="20"/>
              </w:rPr>
              <w:t>LR=65 dB/8 MHz), LTE-DTT frequency Offset = 10.5 MHz</w:t>
            </w:r>
          </w:p>
        </w:tc>
      </w:tr>
      <w:tr w:rsidR="00844380" w:rsidRPr="0005228F" w14:paraId="747450F5" w14:textId="77777777" w:rsidTr="00844380">
        <w:trPr>
          <w:jc w:val="center"/>
        </w:trPr>
        <w:tc>
          <w:tcPr>
            <w:tcW w:w="9798" w:type="dxa"/>
            <w:gridSpan w:val="13"/>
            <w:shd w:val="clear" w:color="auto" w:fill="F2F2F2" w:themeFill="background1" w:themeFillShade="F2"/>
            <w:vAlign w:val="center"/>
          </w:tcPr>
          <w:p w14:paraId="3344E0E4" w14:textId="77777777" w:rsidR="00844380" w:rsidRPr="0005228F" w:rsidRDefault="00844380" w:rsidP="002D315E">
            <w:pPr>
              <w:keepNext/>
              <w:keepLines/>
              <w:jc w:val="center"/>
              <w:rPr>
                <w:rFonts w:cs="Arial"/>
                <w:szCs w:val="20"/>
              </w:rPr>
            </w:pPr>
            <w:r w:rsidRPr="0005228F">
              <w:rPr>
                <w:rFonts w:cs="Arial"/>
                <w:b/>
                <w:szCs w:val="20"/>
              </w:rPr>
              <w:t>DVB-T2 receivers</w:t>
            </w:r>
          </w:p>
        </w:tc>
      </w:tr>
      <w:tr w:rsidR="00844380" w:rsidRPr="0005228F" w14:paraId="75AAD00F" w14:textId="77777777" w:rsidTr="00844380">
        <w:trPr>
          <w:jc w:val="center"/>
        </w:trPr>
        <w:tc>
          <w:tcPr>
            <w:tcW w:w="977" w:type="dxa"/>
            <w:vAlign w:val="center"/>
          </w:tcPr>
          <w:p w14:paraId="2D52C7CF" w14:textId="77777777" w:rsidR="00844380" w:rsidRPr="0005228F" w:rsidRDefault="00844380" w:rsidP="002D315E">
            <w:pPr>
              <w:keepNext/>
              <w:keepLines/>
              <w:spacing w:before="0"/>
              <w:rPr>
                <w:rFonts w:cs="Arial"/>
                <w:szCs w:val="20"/>
              </w:rPr>
            </w:pPr>
          </w:p>
        </w:tc>
        <w:tc>
          <w:tcPr>
            <w:tcW w:w="750" w:type="dxa"/>
            <w:vAlign w:val="center"/>
          </w:tcPr>
          <w:p w14:paraId="5BC80CF7" w14:textId="77777777" w:rsidR="00844380" w:rsidRPr="0005228F" w:rsidRDefault="00844380" w:rsidP="002D315E">
            <w:pPr>
              <w:keepNext/>
              <w:keepLines/>
              <w:spacing w:before="0"/>
              <w:rPr>
                <w:rFonts w:cs="Arial"/>
                <w:szCs w:val="20"/>
              </w:rPr>
            </w:pPr>
            <w:r w:rsidRPr="0005228F">
              <w:rPr>
                <w:rFonts w:cs="Arial"/>
                <w:szCs w:val="20"/>
              </w:rPr>
              <w:t>TV1</w:t>
            </w:r>
          </w:p>
        </w:tc>
        <w:tc>
          <w:tcPr>
            <w:tcW w:w="733" w:type="dxa"/>
            <w:vAlign w:val="center"/>
          </w:tcPr>
          <w:p w14:paraId="24A6457C" w14:textId="77777777" w:rsidR="00844380" w:rsidRPr="0005228F" w:rsidRDefault="00844380" w:rsidP="002D315E">
            <w:pPr>
              <w:keepNext/>
              <w:keepLines/>
              <w:spacing w:before="0"/>
              <w:rPr>
                <w:rFonts w:cs="Arial"/>
                <w:szCs w:val="20"/>
              </w:rPr>
            </w:pPr>
            <w:r w:rsidRPr="0005228F">
              <w:rPr>
                <w:rFonts w:cs="Arial"/>
                <w:szCs w:val="20"/>
              </w:rPr>
              <w:t>TV2</w:t>
            </w:r>
          </w:p>
        </w:tc>
        <w:tc>
          <w:tcPr>
            <w:tcW w:w="728" w:type="dxa"/>
            <w:vAlign w:val="center"/>
          </w:tcPr>
          <w:p w14:paraId="19C47327" w14:textId="77777777" w:rsidR="00844380" w:rsidRPr="0005228F" w:rsidRDefault="00844380" w:rsidP="002D315E">
            <w:pPr>
              <w:keepNext/>
              <w:keepLines/>
              <w:spacing w:before="0"/>
              <w:rPr>
                <w:rFonts w:cs="Arial"/>
                <w:szCs w:val="20"/>
              </w:rPr>
            </w:pPr>
            <w:r w:rsidRPr="0005228F">
              <w:rPr>
                <w:rFonts w:cs="Arial"/>
                <w:szCs w:val="20"/>
              </w:rPr>
              <w:t>TV3</w:t>
            </w:r>
          </w:p>
        </w:tc>
        <w:tc>
          <w:tcPr>
            <w:tcW w:w="729" w:type="dxa"/>
            <w:vAlign w:val="center"/>
          </w:tcPr>
          <w:p w14:paraId="20824F20" w14:textId="77777777" w:rsidR="00844380" w:rsidRPr="0005228F" w:rsidRDefault="00844380" w:rsidP="002D315E">
            <w:pPr>
              <w:keepNext/>
              <w:keepLines/>
              <w:spacing w:before="0"/>
              <w:rPr>
                <w:rFonts w:cs="Arial"/>
                <w:szCs w:val="20"/>
              </w:rPr>
            </w:pPr>
            <w:r w:rsidRPr="0005228F">
              <w:rPr>
                <w:rFonts w:cs="Arial"/>
                <w:szCs w:val="20"/>
              </w:rPr>
              <w:t>TV4</w:t>
            </w:r>
          </w:p>
        </w:tc>
        <w:tc>
          <w:tcPr>
            <w:tcW w:w="729" w:type="dxa"/>
            <w:vAlign w:val="center"/>
          </w:tcPr>
          <w:p w14:paraId="42223BB1" w14:textId="77777777" w:rsidR="00844380" w:rsidRPr="0005228F" w:rsidRDefault="00844380" w:rsidP="002D315E">
            <w:pPr>
              <w:keepNext/>
              <w:keepLines/>
              <w:spacing w:before="0"/>
              <w:rPr>
                <w:rFonts w:cs="Arial"/>
                <w:szCs w:val="20"/>
              </w:rPr>
            </w:pPr>
            <w:r w:rsidRPr="0005228F">
              <w:rPr>
                <w:rFonts w:cs="Arial"/>
                <w:szCs w:val="20"/>
              </w:rPr>
              <w:t>TV5</w:t>
            </w:r>
          </w:p>
        </w:tc>
        <w:tc>
          <w:tcPr>
            <w:tcW w:w="729" w:type="dxa"/>
            <w:vAlign w:val="center"/>
          </w:tcPr>
          <w:p w14:paraId="3658D090" w14:textId="77777777" w:rsidR="00844380" w:rsidRPr="0005228F" w:rsidRDefault="00844380" w:rsidP="002D315E">
            <w:pPr>
              <w:keepNext/>
              <w:keepLines/>
              <w:spacing w:before="0"/>
              <w:rPr>
                <w:rFonts w:cs="Arial"/>
                <w:szCs w:val="20"/>
              </w:rPr>
            </w:pPr>
            <w:r w:rsidRPr="0005228F">
              <w:rPr>
                <w:rFonts w:cs="Arial"/>
                <w:szCs w:val="20"/>
              </w:rPr>
              <w:t>TV6</w:t>
            </w:r>
          </w:p>
        </w:tc>
        <w:tc>
          <w:tcPr>
            <w:tcW w:w="729" w:type="dxa"/>
            <w:vAlign w:val="center"/>
          </w:tcPr>
          <w:p w14:paraId="0846074C" w14:textId="77777777" w:rsidR="00844380" w:rsidRPr="0005228F" w:rsidRDefault="00844380" w:rsidP="002D315E">
            <w:pPr>
              <w:keepNext/>
              <w:keepLines/>
              <w:spacing w:before="0"/>
              <w:rPr>
                <w:rFonts w:cs="Arial"/>
                <w:szCs w:val="20"/>
              </w:rPr>
            </w:pPr>
            <w:r w:rsidRPr="0005228F">
              <w:rPr>
                <w:rFonts w:cs="Arial"/>
                <w:szCs w:val="20"/>
              </w:rPr>
              <w:t>TV7</w:t>
            </w:r>
          </w:p>
        </w:tc>
        <w:tc>
          <w:tcPr>
            <w:tcW w:w="729" w:type="dxa"/>
            <w:vAlign w:val="center"/>
          </w:tcPr>
          <w:p w14:paraId="0192A011" w14:textId="77777777" w:rsidR="00844380" w:rsidRPr="0005228F" w:rsidRDefault="00844380" w:rsidP="002D315E">
            <w:pPr>
              <w:keepNext/>
              <w:keepLines/>
              <w:spacing w:before="0"/>
              <w:rPr>
                <w:rFonts w:cs="Arial"/>
                <w:szCs w:val="20"/>
              </w:rPr>
            </w:pPr>
            <w:r w:rsidRPr="0005228F">
              <w:rPr>
                <w:rFonts w:cs="Arial"/>
                <w:szCs w:val="20"/>
              </w:rPr>
              <w:t>TV8</w:t>
            </w:r>
          </w:p>
        </w:tc>
        <w:tc>
          <w:tcPr>
            <w:tcW w:w="729" w:type="dxa"/>
            <w:vAlign w:val="center"/>
          </w:tcPr>
          <w:p w14:paraId="71135B27" w14:textId="77777777" w:rsidR="00844380" w:rsidRPr="0005228F" w:rsidRDefault="00844380" w:rsidP="002D315E">
            <w:pPr>
              <w:keepNext/>
              <w:keepLines/>
              <w:spacing w:before="0"/>
              <w:rPr>
                <w:rFonts w:cs="Arial"/>
                <w:szCs w:val="20"/>
              </w:rPr>
            </w:pPr>
            <w:r w:rsidRPr="0005228F">
              <w:rPr>
                <w:rFonts w:cs="Arial"/>
                <w:szCs w:val="20"/>
              </w:rPr>
              <w:t>TV9</w:t>
            </w:r>
          </w:p>
        </w:tc>
        <w:tc>
          <w:tcPr>
            <w:tcW w:w="780" w:type="dxa"/>
            <w:vAlign w:val="center"/>
          </w:tcPr>
          <w:p w14:paraId="0E9CE31B" w14:textId="77777777" w:rsidR="00844380" w:rsidRPr="0005228F" w:rsidRDefault="00844380" w:rsidP="002D315E">
            <w:pPr>
              <w:keepNext/>
              <w:keepLines/>
              <w:spacing w:before="0"/>
              <w:rPr>
                <w:rFonts w:cs="Arial"/>
                <w:szCs w:val="20"/>
              </w:rPr>
            </w:pPr>
            <w:r w:rsidRPr="0005228F">
              <w:rPr>
                <w:rFonts w:cs="Arial"/>
                <w:szCs w:val="20"/>
              </w:rPr>
              <w:t>TV10</w:t>
            </w:r>
          </w:p>
        </w:tc>
        <w:tc>
          <w:tcPr>
            <w:tcW w:w="728" w:type="dxa"/>
            <w:vAlign w:val="center"/>
          </w:tcPr>
          <w:p w14:paraId="33C12C18" w14:textId="77777777" w:rsidR="00844380" w:rsidRPr="0005228F" w:rsidRDefault="00844380" w:rsidP="002D315E">
            <w:pPr>
              <w:keepNext/>
              <w:keepLines/>
              <w:spacing w:before="0"/>
              <w:rPr>
                <w:rFonts w:cs="Arial"/>
                <w:szCs w:val="20"/>
              </w:rPr>
            </w:pPr>
            <w:r w:rsidRPr="0005228F">
              <w:rPr>
                <w:rFonts w:cs="Arial"/>
                <w:szCs w:val="20"/>
              </w:rPr>
              <w:t>SB1</w:t>
            </w:r>
          </w:p>
        </w:tc>
        <w:tc>
          <w:tcPr>
            <w:tcW w:w="728" w:type="dxa"/>
            <w:vAlign w:val="center"/>
          </w:tcPr>
          <w:p w14:paraId="14C571C8" w14:textId="77777777" w:rsidR="00844380" w:rsidRPr="0005228F" w:rsidRDefault="00844380" w:rsidP="002D315E">
            <w:pPr>
              <w:keepNext/>
              <w:keepLines/>
              <w:spacing w:before="0"/>
              <w:rPr>
                <w:rFonts w:cs="Arial"/>
                <w:szCs w:val="20"/>
              </w:rPr>
            </w:pPr>
            <w:r w:rsidRPr="0005228F">
              <w:rPr>
                <w:rFonts w:cs="Arial"/>
                <w:szCs w:val="20"/>
              </w:rPr>
              <w:t>SB2</w:t>
            </w:r>
          </w:p>
        </w:tc>
      </w:tr>
      <w:tr w:rsidR="00844380" w:rsidRPr="0005228F" w14:paraId="609DDF0D" w14:textId="77777777" w:rsidTr="00844380">
        <w:trPr>
          <w:jc w:val="center"/>
        </w:trPr>
        <w:tc>
          <w:tcPr>
            <w:tcW w:w="977" w:type="dxa"/>
            <w:vAlign w:val="center"/>
          </w:tcPr>
          <w:p w14:paraId="34FCB773"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co-ch</w:t>
            </w:r>
            <w:proofErr w:type="spellEnd"/>
            <w:r w:rsidRPr="0005228F">
              <w:rPr>
                <w:rFonts w:cs="Arial"/>
                <w:szCs w:val="20"/>
              </w:rPr>
              <w:t xml:space="preserve"> (dB) (Note 1)</w:t>
            </w:r>
            <w:r w:rsidRPr="0005228F">
              <w:rPr>
                <w:rFonts w:cs="Arial"/>
                <w:szCs w:val="20"/>
                <w:vertAlign w:val="superscript"/>
              </w:rPr>
              <w:t xml:space="preserve"> </w:t>
            </w:r>
          </w:p>
        </w:tc>
        <w:tc>
          <w:tcPr>
            <w:tcW w:w="750" w:type="dxa"/>
            <w:vAlign w:val="center"/>
          </w:tcPr>
          <w:p w14:paraId="5E16951C" w14:textId="77777777" w:rsidR="00844380" w:rsidRPr="0005228F" w:rsidRDefault="00844380" w:rsidP="002D315E">
            <w:pPr>
              <w:keepNext/>
              <w:keepLines/>
              <w:spacing w:before="0"/>
              <w:jc w:val="right"/>
              <w:rPr>
                <w:rFonts w:cs="Arial"/>
                <w:szCs w:val="20"/>
              </w:rPr>
            </w:pPr>
            <w:r w:rsidRPr="0005228F">
              <w:rPr>
                <w:rFonts w:cs="Arial"/>
                <w:szCs w:val="20"/>
              </w:rPr>
              <w:t>6</w:t>
            </w:r>
          </w:p>
        </w:tc>
        <w:tc>
          <w:tcPr>
            <w:tcW w:w="733" w:type="dxa"/>
            <w:vAlign w:val="center"/>
          </w:tcPr>
          <w:p w14:paraId="23634750" w14:textId="77777777" w:rsidR="00844380" w:rsidRPr="0005228F" w:rsidRDefault="00844380" w:rsidP="002D315E">
            <w:pPr>
              <w:keepNext/>
              <w:keepLines/>
              <w:spacing w:before="0"/>
              <w:jc w:val="right"/>
              <w:rPr>
                <w:rFonts w:cs="Arial"/>
                <w:szCs w:val="20"/>
              </w:rPr>
            </w:pPr>
            <w:r w:rsidRPr="0005228F">
              <w:rPr>
                <w:rFonts w:cs="Arial"/>
                <w:szCs w:val="20"/>
              </w:rPr>
              <w:t>6</w:t>
            </w:r>
          </w:p>
        </w:tc>
        <w:tc>
          <w:tcPr>
            <w:tcW w:w="728" w:type="dxa"/>
            <w:vAlign w:val="center"/>
          </w:tcPr>
          <w:p w14:paraId="32B3905F"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29" w:type="dxa"/>
            <w:vAlign w:val="center"/>
          </w:tcPr>
          <w:p w14:paraId="2DB64ADA" w14:textId="77777777" w:rsidR="00844380" w:rsidRPr="0005228F" w:rsidRDefault="00844380" w:rsidP="002D315E">
            <w:pPr>
              <w:keepNext/>
              <w:keepLines/>
              <w:spacing w:before="0"/>
              <w:jc w:val="right"/>
              <w:rPr>
                <w:rFonts w:cs="Arial"/>
                <w:szCs w:val="20"/>
              </w:rPr>
            </w:pPr>
            <w:r w:rsidRPr="0005228F">
              <w:rPr>
                <w:rFonts w:cs="Arial"/>
                <w:szCs w:val="20"/>
              </w:rPr>
              <w:t>4</w:t>
            </w:r>
          </w:p>
        </w:tc>
        <w:tc>
          <w:tcPr>
            <w:tcW w:w="729" w:type="dxa"/>
            <w:vAlign w:val="center"/>
          </w:tcPr>
          <w:p w14:paraId="45626BD4" w14:textId="77777777" w:rsidR="00844380" w:rsidRPr="0005228F" w:rsidRDefault="00844380" w:rsidP="002D315E">
            <w:pPr>
              <w:keepNext/>
              <w:keepLines/>
              <w:spacing w:before="0"/>
              <w:jc w:val="right"/>
              <w:rPr>
                <w:rFonts w:cs="Arial"/>
                <w:szCs w:val="20"/>
              </w:rPr>
            </w:pPr>
            <w:r w:rsidRPr="0005228F">
              <w:rPr>
                <w:rFonts w:cs="Arial"/>
                <w:szCs w:val="20"/>
              </w:rPr>
              <w:t>4</w:t>
            </w:r>
          </w:p>
        </w:tc>
        <w:tc>
          <w:tcPr>
            <w:tcW w:w="729" w:type="dxa"/>
            <w:vAlign w:val="center"/>
          </w:tcPr>
          <w:p w14:paraId="6BCF8DAA" w14:textId="77777777" w:rsidR="00844380" w:rsidRPr="0005228F" w:rsidRDefault="00844380" w:rsidP="002D315E">
            <w:pPr>
              <w:keepNext/>
              <w:keepLines/>
              <w:spacing w:before="0"/>
              <w:jc w:val="right"/>
              <w:rPr>
                <w:rFonts w:cs="Arial"/>
                <w:szCs w:val="20"/>
              </w:rPr>
            </w:pPr>
            <w:r w:rsidRPr="0005228F">
              <w:rPr>
                <w:rFonts w:cs="Arial"/>
                <w:szCs w:val="20"/>
              </w:rPr>
              <w:t>4</w:t>
            </w:r>
          </w:p>
        </w:tc>
        <w:tc>
          <w:tcPr>
            <w:tcW w:w="729" w:type="dxa"/>
            <w:vAlign w:val="center"/>
          </w:tcPr>
          <w:p w14:paraId="147A90F2" w14:textId="77777777" w:rsidR="00844380" w:rsidRPr="0005228F" w:rsidRDefault="00844380" w:rsidP="002D315E">
            <w:pPr>
              <w:keepNext/>
              <w:keepLines/>
              <w:spacing w:before="0"/>
              <w:jc w:val="right"/>
              <w:rPr>
                <w:rFonts w:cs="Arial"/>
                <w:szCs w:val="20"/>
              </w:rPr>
            </w:pPr>
            <w:r w:rsidRPr="0005228F">
              <w:rPr>
                <w:rFonts w:cs="Arial"/>
                <w:szCs w:val="20"/>
              </w:rPr>
              <w:t>9</w:t>
            </w:r>
          </w:p>
        </w:tc>
        <w:tc>
          <w:tcPr>
            <w:tcW w:w="729" w:type="dxa"/>
            <w:vAlign w:val="center"/>
          </w:tcPr>
          <w:p w14:paraId="3D1753D4" w14:textId="77777777" w:rsidR="00844380" w:rsidRPr="0005228F" w:rsidRDefault="00844380" w:rsidP="002D315E">
            <w:pPr>
              <w:keepNext/>
              <w:keepLines/>
              <w:spacing w:before="0"/>
              <w:jc w:val="right"/>
              <w:rPr>
                <w:rFonts w:cs="Arial"/>
                <w:szCs w:val="20"/>
              </w:rPr>
            </w:pPr>
            <w:r w:rsidRPr="0005228F">
              <w:rPr>
                <w:rFonts w:cs="Arial"/>
                <w:szCs w:val="20"/>
              </w:rPr>
              <w:t>5</w:t>
            </w:r>
          </w:p>
        </w:tc>
        <w:tc>
          <w:tcPr>
            <w:tcW w:w="729" w:type="dxa"/>
            <w:vAlign w:val="center"/>
          </w:tcPr>
          <w:p w14:paraId="42F7C388" w14:textId="77777777" w:rsidR="00844380" w:rsidRPr="0005228F" w:rsidRDefault="00844380" w:rsidP="002D315E">
            <w:pPr>
              <w:keepNext/>
              <w:keepLines/>
              <w:spacing w:before="0"/>
              <w:jc w:val="right"/>
              <w:rPr>
                <w:rFonts w:cs="Arial"/>
                <w:szCs w:val="20"/>
              </w:rPr>
            </w:pPr>
            <w:r w:rsidRPr="0005228F">
              <w:rPr>
                <w:rFonts w:cs="Arial"/>
                <w:szCs w:val="20"/>
              </w:rPr>
              <w:t>6</w:t>
            </w:r>
          </w:p>
        </w:tc>
        <w:tc>
          <w:tcPr>
            <w:tcW w:w="780" w:type="dxa"/>
            <w:vAlign w:val="center"/>
          </w:tcPr>
          <w:p w14:paraId="3615183E" w14:textId="77777777" w:rsidR="00844380" w:rsidRPr="0005228F" w:rsidRDefault="00844380" w:rsidP="002D315E">
            <w:pPr>
              <w:keepNext/>
              <w:keepLines/>
              <w:spacing w:before="0"/>
              <w:jc w:val="right"/>
              <w:rPr>
                <w:rFonts w:cs="Arial"/>
                <w:szCs w:val="20"/>
              </w:rPr>
            </w:pPr>
            <w:r w:rsidRPr="0005228F">
              <w:rPr>
                <w:rFonts w:cs="Arial"/>
                <w:szCs w:val="20"/>
              </w:rPr>
              <w:t>5</w:t>
            </w:r>
          </w:p>
        </w:tc>
        <w:tc>
          <w:tcPr>
            <w:tcW w:w="728" w:type="dxa"/>
            <w:vAlign w:val="center"/>
          </w:tcPr>
          <w:p w14:paraId="624FC236" w14:textId="77777777" w:rsidR="00844380" w:rsidRPr="0005228F" w:rsidRDefault="00844380" w:rsidP="002D315E">
            <w:pPr>
              <w:keepNext/>
              <w:keepLines/>
              <w:spacing w:before="0"/>
              <w:jc w:val="right"/>
              <w:rPr>
                <w:rFonts w:cs="Arial"/>
                <w:szCs w:val="20"/>
              </w:rPr>
            </w:pPr>
            <w:r w:rsidRPr="0005228F">
              <w:rPr>
                <w:rFonts w:cs="Arial"/>
                <w:szCs w:val="20"/>
              </w:rPr>
              <w:t>5</w:t>
            </w:r>
          </w:p>
        </w:tc>
        <w:tc>
          <w:tcPr>
            <w:tcW w:w="728" w:type="dxa"/>
            <w:vAlign w:val="center"/>
          </w:tcPr>
          <w:p w14:paraId="28DA7A98" w14:textId="77777777" w:rsidR="00844380" w:rsidRPr="0005228F" w:rsidRDefault="00844380" w:rsidP="002D315E">
            <w:pPr>
              <w:keepNext/>
              <w:keepLines/>
              <w:spacing w:before="0"/>
              <w:jc w:val="right"/>
              <w:rPr>
                <w:rFonts w:cs="Arial"/>
                <w:szCs w:val="20"/>
              </w:rPr>
            </w:pPr>
            <w:r w:rsidRPr="0005228F">
              <w:rPr>
                <w:rFonts w:cs="Arial"/>
                <w:szCs w:val="20"/>
              </w:rPr>
              <w:t>5</w:t>
            </w:r>
          </w:p>
        </w:tc>
      </w:tr>
      <w:tr w:rsidR="00844380" w:rsidRPr="0005228F" w14:paraId="22A58E5F" w14:textId="77777777" w:rsidTr="00844380">
        <w:trPr>
          <w:jc w:val="center"/>
        </w:trPr>
        <w:tc>
          <w:tcPr>
            <w:tcW w:w="977" w:type="dxa"/>
            <w:vAlign w:val="center"/>
          </w:tcPr>
          <w:p w14:paraId="2382DAA7" w14:textId="77777777" w:rsidR="00844380" w:rsidRPr="0005228F" w:rsidRDefault="00844380" w:rsidP="002D315E">
            <w:pPr>
              <w:keepNext/>
              <w:keepLines/>
              <w:spacing w:before="0"/>
              <w:rPr>
                <w:rFonts w:cs="Arial"/>
                <w:szCs w:val="20"/>
              </w:rPr>
            </w:pPr>
            <w:r w:rsidRPr="0005228F">
              <w:rPr>
                <w:rFonts w:cs="Arial"/>
                <w:szCs w:val="20"/>
              </w:rPr>
              <w:t>PR</w:t>
            </w:r>
            <w:r w:rsidRPr="0005228F">
              <w:rPr>
                <w:rFonts w:cs="Arial"/>
                <w:szCs w:val="20"/>
                <w:vertAlign w:val="subscript"/>
              </w:rPr>
              <w:t xml:space="preserve"> </w:t>
            </w:r>
            <w:proofErr w:type="spellStart"/>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50" w:type="dxa"/>
            <w:vAlign w:val="center"/>
          </w:tcPr>
          <w:p w14:paraId="6E0B05D7" w14:textId="77777777" w:rsidR="00844380" w:rsidRPr="0005228F" w:rsidRDefault="00844380" w:rsidP="002D315E">
            <w:pPr>
              <w:keepNext/>
              <w:keepLines/>
              <w:spacing w:before="0"/>
              <w:jc w:val="right"/>
              <w:rPr>
                <w:rFonts w:cs="Arial"/>
                <w:szCs w:val="20"/>
              </w:rPr>
            </w:pPr>
            <w:r w:rsidRPr="0005228F">
              <w:rPr>
                <w:rFonts w:cs="Arial"/>
                <w:szCs w:val="20"/>
              </w:rPr>
              <w:t>-49</w:t>
            </w:r>
          </w:p>
        </w:tc>
        <w:tc>
          <w:tcPr>
            <w:tcW w:w="733" w:type="dxa"/>
            <w:vAlign w:val="center"/>
          </w:tcPr>
          <w:p w14:paraId="37EC0CC1" w14:textId="77777777" w:rsidR="00844380" w:rsidRPr="0005228F" w:rsidRDefault="00844380" w:rsidP="002D315E">
            <w:pPr>
              <w:keepNext/>
              <w:keepLines/>
              <w:spacing w:before="0"/>
              <w:jc w:val="right"/>
              <w:rPr>
                <w:rFonts w:cs="Arial"/>
                <w:szCs w:val="20"/>
              </w:rPr>
            </w:pPr>
            <w:r w:rsidRPr="0005228F">
              <w:rPr>
                <w:rFonts w:cs="Arial"/>
                <w:szCs w:val="20"/>
              </w:rPr>
              <w:t>-45</w:t>
            </w:r>
          </w:p>
        </w:tc>
        <w:tc>
          <w:tcPr>
            <w:tcW w:w="728" w:type="dxa"/>
            <w:vAlign w:val="center"/>
          </w:tcPr>
          <w:p w14:paraId="75B2277E" w14:textId="77777777" w:rsidR="00844380" w:rsidRPr="0005228F" w:rsidRDefault="00844380" w:rsidP="002D315E">
            <w:pPr>
              <w:keepNext/>
              <w:keepLines/>
              <w:spacing w:before="0"/>
              <w:jc w:val="right"/>
              <w:rPr>
                <w:rFonts w:cs="Arial"/>
                <w:szCs w:val="20"/>
              </w:rPr>
            </w:pPr>
            <w:r w:rsidRPr="0005228F">
              <w:rPr>
                <w:rFonts w:cs="Arial"/>
                <w:szCs w:val="20"/>
              </w:rPr>
              <w:t>-49</w:t>
            </w:r>
          </w:p>
        </w:tc>
        <w:tc>
          <w:tcPr>
            <w:tcW w:w="729" w:type="dxa"/>
            <w:vAlign w:val="center"/>
          </w:tcPr>
          <w:p w14:paraId="4EA215BE" w14:textId="77777777" w:rsidR="00844380" w:rsidRPr="0005228F" w:rsidRDefault="00844380" w:rsidP="002D315E">
            <w:pPr>
              <w:keepNext/>
              <w:keepLines/>
              <w:spacing w:before="0"/>
              <w:jc w:val="right"/>
              <w:rPr>
                <w:rFonts w:cs="Arial"/>
                <w:szCs w:val="20"/>
              </w:rPr>
            </w:pPr>
            <w:r w:rsidRPr="0005228F">
              <w:rPr>
                <w:rFonts w:cs="Arial"/>
                <w:szCs w:val="20"/>
              </w:rPr>
              <w:t>-46</w:t>
            </w:r>
          </w:p>
        </w:tc>
        <w:tc>
          <w:tcPr>
            <w:tcW w:w="729" w:type="dxa"/>
            <w:vAlign w:val="center"/>
          </w:tcPr>
          <w:p w14:paraId="3B28F55D" w14:textId="77777777" w:rsidR="00844380" w:rsidRPr="0005228F" w:rsidRDefault="00844380" w:rsidP="002D315E">
            <w:pPr>
              <w:keepNext/>
              <w:keepLines/>
              <w:spacing w:before="0"/>
              <w:jc w:val="right"/>
              <w:rPr>
                <w:rFonts w:cs="Arial"/>
                <w:szCs w:val="20"/>
              </w:rPr>
            </w:pPr>
            <w:r w:rsidRPr="0005228F">
              <w:rPr>
                <w:rFonts w:cs="Arial"/>
                <w:szCs w:val="20"/>
              </w:rPr>
              <w:t>-19</w:t>
            </w:r>
          </w:p>
        </w:tc>
        <w:tc>
          <w:tcPr>
            <w:tcW w:w="729" w:type="dxa"/>
            <w:vAlign w:val="center"/>
          </w:tcPr>
          <w:p w14:paraId="2D59B45F" w14:textId="77777777" w:rsidR="00844380" w:rsidRPr="0005228F" w:rsidRDefault="00844380" w:rsidP="002D315E">
            <w:pPr>
              <w:keepNext/>
              <w:keepLines/>
              <w:spacing w:before="0"/>
              <w:jc w:val="right"/>
              <w:rPr>
                <w:rFonts w:cs="Arial"/>
                <w:szCs w:val="20"/>
              </w:rPr>
            </w:pPr>
            <w:r w:rsidRPr="0005228F">
              <w:rPr>
                <w:rFonts w:cs="Arial"/>
                <w:szCs w:val="20"/>
              </w:rPr>
              <w:t>-45</w:t>
            </w:r>
          </w:p>
        </w:tc>
        <w:tc>
          <w:tcPr>
            <w:tcW w:w="729" w:type="dxa"/>
            <w:vAlign w:val="center"/>
          </w:tcPr>
          <w:p w14:paraId="65697434" w14:textId="77777777" w:rsidR="00844380" w:rsidRPr="0005228F" w:rsidRDefault="00844380" w:rsidP="002D315E">
            <w:pPr>
              <w:keepNext/>
              <w:keepLines/>
              <w:spacing w:before="0"/>
              <w:jc w:val="right"/>
              <w:rPr>
                <w:rFonts w:cs="Arial"/>
                <w:szCs w:val="20"/>
              </w:rPr>
            </w:pPr>
            <w:r w:rsidRPr="0005228F">
              <w:rPr>
                <w:rFonts w:cs="Arial"/>
                <w:szCs w:val="20"/>
              </w:rPr>
              <w:t>-45</w:t>
            </w:r>
          </w:p>
        </w:tc>
        <w:tc>
          <w:tcPr>
            <w:tcW w:w="729" w:type="dxa"/>
            <w:vAlign w:val="center"/>
          </w:tcPr>
          <w:p w14:paraId="199BEAF9" w14:textId="77777777" w:rsidR="00844380" w:rsidRPr="0005228F" w:rsidRDefault="00844380" w:rsidP="002D315E">
            <w:pPr>
              <w:keepNext/>
              <w:keepLines/>
              <w:spacing w:before="0"/>
              <w:jc w:val="right"/>
              <w:rPr>
                <w:rFonts w:cs="Arial"/>
                <w:szCs w:val="20"/>
              </w:rPr>
            </w:pPr>
            <w:r w:rsidRPr="0005228F">
              <w:rPr>
                <w:rFonts w:cs="Arial"/>
                <w:szCs w:val="20"/>
              </w:rPr>
              <w:t>-21</w:t>
            </w:r>
          </w:p>
        </w:tc>
        <w:tc>
          <w:tcPr>
            <w:tcW w:w="729" w:type="dxa"/>
            <w:vAlign w:val="center"/>
          </w:tcPr>
          <w:p w14:paraId="0D922482"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80" w:type="dxa"/>
            <w:vAlign w:val="center"/>
          </w:tcPr>
          <w:p w14:paraId="3A8F3EBB" w14:textId="77777777" w:rsidR="00844380" w:rsidRPr="0005228F" w:rsidRDefault="00844380" w:rsidP="002D315E">
            <w:pPr>
              <w:keepNext/>
              <w:keepLines/>
              <w:spacing w:before="0"/>
              <w:jc w:val="right"/>
              <w:rPr>
                <w:rFonts w:cs="Arial"/>
                <w:szCs w:val="20"/>
              </w:rPr>
            </w:pPr>
            <w:r w:rsidRPr="0005228F">
              <w:rPr>
                <w:rFonts w:cs="Arial"/>
                <w:szCs w:val="20"/>
              </w:rPr>
              <w:t>-48</w:t>
            </w:r>
          </w:p>
        </w:tc>
        <w:tc>
          <w:tcPr>
            <w:tcW w:w="728" w:type="dxa"/>
            <w:vAlign w:val="center"/>
          </w:tcPr>
          <w:p w14:paraId="24666BEB" w14:textId="77777777" w:rsidR="00844380" w:rsidRPr="0005228F" w:rsidRDefault="00844380" w:rsidP="002D315E">
            <w:pPr>
              <w:keepNext/>
              <w:keepLines/>
              <w:spacing w:before="0"/>
              <w:jc w:val="right"/>
              <w:rPr>
                <w:rFonts w:cs="Arial"/>
                <w:szCs w:val="20"/>
              </w:rPr>
            </w:pPr>
            <w:r w:rsidRPr="0005228F">
              <w:rPr>
                <w:rFonts w:cs="Arial"/>
                <w:szCs w:val="20"/>
              </w:rPr>
              <w:t>-50</w:t>
            </w:r>
          </w:p>
        </w:tc>
        <w:tc>
          <w:tcPr>
            <w:tcW w:w="728" w:type="dxa"/>
            <w:vAlign w:val="center"/>
          </w:tcPr>
          <w:p w14:paraId="0846E400" w14:textId="77777777" w:rsidR="00844380" w:rsidRPr="0005228F" w:rsidRDefault="00844380" w:rsidP="002D315E">
            <w:pPr>
              <w:keepNext/>
              <w:keepLines/>
              <w:spacing w:before="0"/>
              <w:jc w:val="right"/>
              <w:rPr>
                <w:rFonts w:cs="Arial"/>
                <w:szCs w:val="20"/>
              </w:rPr>
            </w:pPr>
            <w:r w:rsidRPr="0005228F">
              <w:rPr>
                <w:rFonts w:cs="Arial"/>
                <w:szCs w:val="20"/>
              </w:rPr>
              <w:t>-48</w:t>
            </w:r>
          </w:p>
        </w:tc>
      </w:tr>
      <w:tr w:rsidR="00844380" w:rsidRPr="0005228F" w14:paraId="4723C2AE" w14:textId="77777777" w:rsidTr="00844380">
        <w:trPr>
          <w:jc w:val="center"/>
        </w:trPr>
        <w:tc>
          <w:tcPr>
            <w:tcW w:w="977" w:type="dxa"/>
            <w:vAlign w:val="center"/>
          </w:tcPr>
          <w:p w14:paraId="44539918" w14:textId="77777777" w:rsidR="00844380" w:rsidRPr="0005228F" w:rsidRDefault="00844380" w:rsidP="002D315E">
            <w:pPr>
              <w:keepNext/>
              <w:keepLines/>
              <w:spacing w:before="0"/>
              <w:rPr>
                <w:rFonts w:cs="Arial"/>
                <w:szCs w:val="20"/>
              </w:rPr>
            </w:pPr>
            <w:r w:rsidRPr="0005228F">
              <w:rPr>
                <w:rFonts w:cs="Arial"/>
                <w:szCs w:val="20"/>
              </w:rPr>
              <w:t>Blocking response (dBm) (Note 1)</w:t>
            </w:r>
            <w:r w:rsidRPr="0005228F">
              <w:rPr>
                <w:rFonts w:cs="Arial"/>
                <w:szCs w:val="20"/>
                <w:vertAlign w:val="superscript"/>
              </w:rPr>
              <w:t xml:space="preserve"> </w:t>
            </w:r>
          </w:p>
        </w:tc>
        <w:tc>
          <w:tcPr>
            <w:tcW w:w="750" w:type="dxa"/>
            <w:vAlign w:val="center"/>
          </w:tcPr>
          <w:p w14:paraId="56250B9A" w14:textId="77777777" w:rsidR="00844380" w:rsidRPr="0005228F" w:rsidRDefault="00844380" w:rsidP="002D315E">
            <w:pPr>
              <w:keepNext/>
              <w:keepLines/>
              <w:spacing w:before="0"/>
              <w:jc w:val="right"/>
              <w:rPr>
                <w:rFonts w:cs="Arial"/>
                <w:szCs w:val="20"/>
              </w:rPr>
            </w:pPr>
            <w:r w:rsidRPr="0005228F">
              <w:rPr>
                <w:rFonts w:cs="Arial"/>
                <w:szCs w:val="20"/>
              </w:rPr>
              <w:t>-20.7</w:t>
            </w:r>
          </w:p>
        </w:tc>
        <w:tc>
          <w:tcPr>
            <w:tcW w:w="733" w:type="dxa"/>
            <w:vAlign w:val="center"/>
          </w:tcPr>
          <w:p w14:paraId="663B03A3" w14:textId="77777777" w:rsidR="00844380" w:rsidRPr="0005228F" w:rsidRDefault="00844380" w:rsidP="002D315E">
            <w:pPr>
              <w:keepNext/>
              <w:keepLines/>
              <w:spacing w:before="0"/>
              <w:jc w:val="right"/>
              <w:rPr>
                <w:rFonts w:cs="Arial"/>
                <w:szCs w:val="20"/>
              </w:rPr>
            </w:pPr>
            <w:r w:rsidRPr="0005228F">
              <w:rPr>
                <w:rFonts w:cs="Arial"/>
                <w:szCs w:val="20"/>
              </w:rPr>
              <w:t>-24.7</w:t>
            </w:r>
          </w:p>
        </w:tc>
        <w:tc>
          <w:tcPr>
            <w:tcW w:w="728" w:type="dxa"/>
            <w:vAlign w:val="center"/>
          </w:tcPr>
          <w:p w14:paraId="01076540" w14:textId="77777777" w:rsidR="00844380" w:rsidRPr="0005228F" w:rsidRDefault="00844380" w:rsidP="002D315E">
            <w:pPr>
              <w:keepNext/>
              <w:keepLines/>
              <w:spacing w:before="0"/>
              <w:jc w:val="right"/>
              <w:rPr>
                <w:rFonts w:cs="Arial"/>
                <w:szCs w:val="20"/>
              </w:rPr>
            </w:pPr>
            <w:r w:rsidRPr="0005228F">
              <w:rPr>
                <w:rFonts w:cs="Arial"/>
                <w:szCs w:val="20"/>
              </w:rPr>
              <w:t>-20.7</w:t>
            </w:r>
          </w:p>
        </w:tc>
        <w:tc>
          <w:tcPr>
            <w:tcW w:w="729" w:type="dxa"/>
            <w:vAlign w:val="center"/>
          </w:tcPr>
          <w:p w14:paraId="13C40458" w14:textId="77777777" w:rsidR="00844380" w:rsidRPr="0005228F" w:rsidRDefault="00844380" w:rsidP="002D315E">
            <w:pPr>
              <w:keepNext/>
              <w:keepLines/>
              <w:spacing w:before="0"/>
              <w:jc w:val="right"/>
              <w:rPr>
                <w:rFonts w:cs="Arial"/>
                <w:szCs w:val="20"/>
              </w:rPr>
            </w:pPr>
            <w:r w:rsidRPr="0005228F">
              <w:rPr>
                <w:rFonts w:cs="Arial"/>
                <w:szCs w:val="20"/>
              </w:rPr>
              <w:t>-24.7</w:t>
            </w:r>
          </w:p>
        </w:tc>
        <w:tc>
          <w:tcPr>
            <w:tcW w:w="729" w:type="dxa"/>
            <w:vAlign w:val="center"/>
          </w:tcPr>
          <w:p w14:paraId="61E7715E" w14:textId="77777777" w:rsidR="00844380" w:rsidRPr="0005228F" w:rsidRDefault="00844380" w:rsidP="002D315E">
            <w:pPr>
              <w:keepNext/>
              <w:keepLines/>
              <w:spacing w:before="0"/>
              <w:jc w:val="right"/>
              <w:rPr>
                <w:rFonts w:cs="Arial"/>
                <w:szCs w:val="20"/>
              </w:rPr>
            </w:pPr>
            <w:r w:rsidRPr="0005228F">
              <w:rPr>
                <w:rFonts w:cs="Arial"/>
                <w:szCs w:val="20"/>
              </w:rPr>
              <w:t>-49.7</w:t>
            </w:r>
          </w:p>
        </w:tc>
        <w:tc>
          <w:tcPr>
            <w:tcW w:w="729" w:type="dxa"/>
            <w:vAlign w:val="center"/>
          </w:tcPr>
          <w:p w14:paraId="06F520D8" w14:textId="77777777" w:rsidR="00844380" w:rsidRPr="0005228F" w:rsidRDefault="00844380" w:rsidP="002D315E">
            <w:pPr>
              <w:keepNext/>
              <w:keepLines/>
              <w:spacing w:before="0"/>
              <w:jc w:val="right"/>
              <w:rPr>
                <w:rFonts w:cs="Arial"/>
                <w:szCs w:val="20"/>
              </w:rPr>
            </w:pPr>
            <w:r w:rsidRPr="0005228F">
              <w:rPr>
                <w:rFonts w:cs="Arial"/>
                <w:szCs w:val="20"/>
              </w:rPr>
              <w:t>-24.7</w:t>
            </w:r>
          </w:p>
        </w:tc>
        <w:tc>
          <w:tcPr>
            <w:tcW w:w="729" w:type="dxa"/>
            <w:vAlign w:val="center"/>
          </w:tcPr>
          <w:p w14:paraId="04F9B9AB" w14:textId="77777777" w:rsidR="00844380" w:rsidRPr="0005228F" w:rsidRDefault="00844380" w:rsidP="002D315E">
            <w:pPr>
              <w:keepNext/>
              <w:keepLines/>
              <w:spacing w:before="0"/>
              <w:jc w:val="right"/>
              <w:rPr>
                <w:rFonts w:cs="Arial"/>
                <w:szCs w:val="20"/>
              </w:rPr>
            </w:pPr>
            <w:r w:rsidRPr="0005228F">
              <w:rPr>
                <w:rFonts w:cs="Arial"/>
                <w:szCs w:val="20"/>
              </w:rPr>
              <w:t>-24.7</w:t>
            </w:r>
          </w:p>
        </w:tc>
        <w:tc>
          <w:tcPr>
            <w:tcW w:w="729" w:type="dxa"/>
            <w:vAlign w:val="center"/>
          </w:tcPr>
          <w:p w14:paraId="7B547543" w14:textId="77777777" w:rsidR="00844380" w:rsidRPr="0005228F" w:rsidRDefault="00844380" w:rsidP="002D315E">
            <w:pPr>
              <w:keepNext/>
              <w:keepLines/>
              <w:spacing w:before="0"/>
              <w:jc w:val="right"/>
              <w:rPr>
                <w:rFonts w:cs="Arial"/>
                <w:szCs w:val="20"/>
              </w:rPr>
            </w:pPr>
            <w:r w:rsidRPr="0005228F">
              <w:rPr>
                <w:rFonts w:cs="Arial"/>
                <w:szCs w:val="20"/>
              </w:rPr>
              <w:t>-40.7</w:t>
            </w:r>
          </w:p>
        </w:tc>
        <w:tc>
          <w:tcPr>
            <w:tcW w:w="729" w:type="dxa"/>
            <w:vAlign w:val="center"/>
          </w:tcPr>
          <w:p w14:paraId="7223889E" w14:textId="77777777" w:rsidR="00844380" w:rsidRPr="0005228F" w:rsidRDefault="00844380" w:rsidP="002D315E">
            <w:pPr>
              <w:keepNext/>
              <w:keepLines/>
              <w:spacing w:before="0"/>
              <w:jc w:val="right"/>
              <w:rPr>
                <w:rFonts w:cs="Arial"/>
                <w:szCs w:val="20"/>
              </w:rPr>
            </w:pPr>
            <w:r w:rsidRPr="0005228F">
              <w:rPr>
                <w:rFonts w:cs="Arial"/>
                <w:szCs w:val="20"/>
              </w:rPr>
              <w:t>-18.7</w:t>
            </w:r>
          </w:p>
        </w:tc>
        <w:tc>
          <w:tcPr>
            <w:tcW w:w="780" w:type="dxa"/>
            <w:vAlign w:val="center"/>
          </w:tcPr>
          <w:p w14:paraId="583D0A36" w14:textId="77777777" w:rsidR="00844380" w:rsidRPr="0005228F" w:rsidRDefault="00844380" w:rsidP="002D315E">
            <w:pPr>
              <w:keepNext/>
              <w:keepLines/>
              <w:spacing w:before="0"/>
              <w:jc w:val="right"/>
              <w:rPr>
                <w:rFonts w:cs="Arial"/>
                <w:szCs w:val="20"/>
              </w:rPr>
            </w:pPr>
            <w:r w:rsidRPr="0005228F">
              <w:rPr>
                <w:rFonts w:cs="Arial"/>
                <w:szCs w:val="20"/>
              </w:rPr>
              <w:t>-22.7</w:t>
            </w:r>
          </w:p>
        </w:tc>
        <w:tc>
          <w:tcPr>
            <w:tcW w:w="728" w:type="dxa"/>
            <w:vAlign w:val="center"/>
          </w:tcPr>
          <w:p w14:paraId="38BD9A5A" w14:textId="77777777" w:rsidR="00844380" w:rsidRPr="0005228F" w:rsidRDefault="00844380" w:rsidP="002D315E">
            <w:pPr>
              <w:keepNext/>
              <w:keepLines/>
              <w:spacing w:before="0"/>
              <w:jc w:val="right"/>
              <w:rPr>
                <w:rFonts w:cs="Arial"/>
                <w:szCs w:val="20"/>
              </w:rPr>
            </w:pPr>
            <w:r w:rsidRPr="0005228F">
              <w:rPr>
                <w:rFonts w:cs="Arial"/>
                <w:szCs w:val="20"/>
              </w:rPr>
              <w:t>-19.7</w:t>
            </w:r>
          </w:p>
        </w:tc>
        <w:tc>
          <w:tcPr>
            <w:tcW w:w="728" w:type="dxa"/>
            <w:vAlign w:val="center"/>
          </w:tcPr>
          <w:p w14:paraId="5CD73547" w14:textId="77777777" w:rsidR="00844380" w:rsidRPr="0005228F" w:rsidRDefault="00844380" w:rsidP="002D315E">
            <w:pPr>
              <w:keepNext/>
              <w:keepLines/>
              <w:spacing w:before="0"/>
              <w:jc w:val="right"/>
              <w:rPr>
                <w:rFonts w:cs="Arial"/>
                <w:szCs w:val="20"/>
              </w:rPr>
            </w:pPr>
            <w:r w:rsidRPr="0005228F">
              <w:rPr>
                <w:rFonts w:cs="Arial"/>
                <w:szCs w:val="20"/>
              </w:rPr>
              <w:t>-21.7</w:t>
            </w:r>
          </w:p>
        </w:tc>
      </w:tr>
      <w:tr w:rsidR="00844380" w:rsidRPr="0005228F" w14:paraId="4F79F95F" w14:textId="77777777" w:rsidTr="00844380">
        <w:trPr>
          <w:jc w:val="center"/>
        </w:trPr>
        <w:tc>
          <w:tcPr>
            <w:tcW w:w="977" w:type="dxa"/>
            <w:vAlign w:val="center"/>
          </w:tcPr>
          <w:p w14:paraId="41F0578A"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rFonts w:cs="Arial"/>
                <w:szCs w:val="20"/>
              </w:rPr>
              <w:t xml:space="preserve"> (dBm)</w:t>
            </w:r>
          </w:p>
        </w:tc>
        <w:tc>
          <w:tcPr>
            <w:tcW w:w="750" w:type="dxa"/>
            <w:vAlign w:val="center"/>
          </w:tcPr>
          <w:p w14:paraId="3C5B2A2A" w14:textId="77777777" w:rsidR="00844380" w:rsidRPr="0005228F" w:rsidRDefault="00844380" w:rsidP="002D315E">
            <w:pPr>
              <w:keepNext/>
              <w:keepLines/>
              <w:spacing w:before="0"/>
              <w:jc w:val="right"/>
              <w:rPr>
                <w:rFonts w:cs="Arial"/>
                <w:szCs w:val="20"/>
              </w:rPr>
            </w:pPr>
            <w:r w:rsidRPr="0005228F">
              <w:rPr>
                <w:rFonts w:cs="Arial"/>
                <w:szCs w:val="20"/>
              </w:rPr>
              <w:t>5</w:t>
            </w:r>
          </w:p>
        </w:tc>
        <w:tc>
          <w:tcPr>
            <w:tcW w:w="733" w:type="dxa"/>
            <w:vAlign w:val="center"/>
          </w:tcPr>
          <w:p w14:paraId="106D6FB8" w14:textId="77777777" w:rsidR="00844380" w:rsidRPr="0005228F" w:rsidRDefault="00844380" w:rsidP="002D315E">
            <w:pPr>
              <w:keepNext/>
              <w:keepLines/>
              <w:spacing w:before="0"/>
              <w:jc w:val="right"/>
              <w:rPr>
                <w:rFonts w:cs="Arial"/>
                <w:szCs w:val="20"/>
              </w:rPr>
            </w:pPr>
            <w:r w:rsidRPr="0005228F">
              <w:rPr>
                <w:rFonts w:cs="Arial"/>
                <w:szCs w:val="20"/>
              </w:rPr>
              <w:t>-0.5</w:t>
            </w:r>
          </w:p>
        </w:tc>
        <w:tc>
          <w:tcPr>
            <w:tcW w:w="728" w:type="dxa"/>
            <w:vAlign w:val="center"/>
          </w:tcPr>
          <w:p w14:paraId="51638CE1" w14:textId="77777777" w:rsidR="00844380" w:rsidRPr="0005228F" w:rsidRDefault="00844380" w:rsidP="002D315E">
            <w:pPr>
              <w:keepNext/>
              <w:keepLines/>
              <w:spacing w:before="0"/>
              <w:jc w:val="right"/>
              <w:rPr>
                <w:rFonts w:cs="Arial"/>
                <w:szCs w:val="20"/>
              </w:rPr>
            </w:pPr>
            <w:r w:rsidRPr="0005228F">
              <w:rPr>
                <w:rFonts w:cs="Arial"/>
                <w:szCs w:val="20"/>
              </w:rPr>
              <w:t>4</w:t>
            </w:r>
          </w:p>
        </w:tc>
        <w:tc>
          <w:tcPr>
            <w:tcW w:w="729" w:type="dxa"/>
            <w:vAlign w:val="center"/>
          </w:tcPr>
          <w:p w14:paraId="732085ED" w14:textId="77777777" w:rsidR="00844380" w:rsidRPr="0005228F" w:rsidRDefault="00844380" w:rsidP="002D315E">
            <w:pPr>
              <w:keepNext/>
              <w:keepLines/>
              <w:spacing w:before="0"/>
              <w:jc w:val="right"/>
              <w:rPr>
                <w:rFonts w:cs="Arial"/>
                <w:szCs w:val="20"/>
              </w:rPr>
            </w:pPr>
            <w:r w:rsidRPr="0005228F">
              <w:rPr>
                <w:rFonts w:cs="Arial"/>
                <w:szCs w:val="20"/>
              </w:rPr>
              <w:t>10.3</w:t>
            </w:r>
          </w:p>
        </w:tc>
        <w:tc>
          <w:tcPr>
            <w:tcW w:w="729" w:type="dxa"/>
            <w:vAlign w:val="center"/>
          </w:tcPr>
          <w:p w14:paraId="41BECE68"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9" w:type="dxa"/>
            <w:vAlign w:val="center"/>
          </w:tcPr>
          <w:p w14:paraId="5001489E"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9" w:type="dxa"/>
            <w:vAlign w:val="center"/>
          </w:tcPr>
          <w:p w14:paraId="5C4BB142" w14:textId="77777777" w:rsidR="00844380" w:rsidRPr="0005228F" w:rsidRDefault="00844380" w:rsidP="002D315E">
            <w:pPr>
              <w:keepNext/>
              <w:keepLines/>
              <w:spacing w:before="0"/>
              <w:jc w:val="right"/>
              <w:rPr>
                <w:rFonts w:cs="Arial"/>
                <w:szCs w:val="20"/>
              </w:rPr>
            </w:pPr>
            <w:r w:rsidRPr="0005228F">
              <w:rPr>
                <w:rFonts w:cs="Arial"/>
                <w:szCs w:val="20"/>
              </w:rPr>
              <w:t>-9</w:t>
            </w:r>
          </w:p>
        </w:tc>
        <w:tc>
          <w:tcPr>
            <w:tcW w:w="729" w:type="dxa"/>
            <w:vAlign w:val="center"/>
          </w:tcPr>
          <w:p w14:paraId="5EDC2557"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9" w:type="dxa"/>
            <w:vAlign w:val="center"/>
          </w:tcPr>
          <w:p w14:paraId="3E9157D1"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80" w:type="dxa"/>
            <w:vAlign w:val="center"/>
          </w:tcPr>
          <w:p w14:paraId="68E2C544" w14:textId="77777777" w:rsidR="00844380" w:rsidRPr="0005228F" w:rsidRDefault="00844380" w:rsidP="002D315E">
            <w:pPr>
              <w:keepNext/>
              <w:keepLines/>
              <w:spacing w:before="0"/>
              <w:jc w:val="right"/>
              <w:rPr>
                <w:rFonts w:cs="Arial"/>
                <w:szCs w:val="20"/>
              </w:rPr>
            </w:pPr>
            <w:r w:rsidRPr="0005228F">
              <w:rPr>
                <w:rFonts w:cs="Arial"/>
                <w:szCs w:val="20"/>
              </w:rPr>
              <w:t>-0.5</w:t>
            </w:r>
          </w:p>
        </w:tc>
        <w:tc>
          <w:tcPr>
            <w:tcW w:w="728" w:type="dxa"/>
            <w:vAlign w:val="center"/>
          </w:tcPr>
          <w:p w14:paraId="5EB6A176" w14:textId="77777777" w:rsidR="00844380" w:rsidRPr="0005228F" w:rsidRDefault="00844380" w:rsidP="002D315E">
            <w:pPr>
              <w:keepNext/>
              <w:keepLines/>
              <w:spacing w:before="0"/>
              <w:jc w:val="right"/>
              <w:rPr>
                <w:rFonts w:cs="Arial"/>
                <w:szCs w:val="20"/>
              </w:rPr>
            </w:pPr>
            <w:r w:rsidRPr="0005228F">
              <w:rPr>
                <w:rFonts w:cs="Arial"/>
                <w:szCs w:val="20"/>
              </w:rPr>
              <w:t>-13</w:t>
            </w:r>
          </w:p>
        </w:tc>
        <w:tc>
          <w:tcPr>
            <w:tcW w:w="728" w:type="dxa"/>
            <w:vAlign w:val="center"/>
          </w:tcPr>
          <w:p w14:paraId="1F5D0AF4" w14:textId="77777777" w:rsidR="00844380" w:rsidRPr="0005228F" w:rsidRDefault="00844380" w:rsidP="002D315E">
            <w:pPr>
              <w:keepNext/>
              <w:keepLines/>
              <w:spacing w:before="0"/>
              <w:jc w:val="right"/>
              <w:rPr>
                <w:rFonts w:cs="Arial"/>
                <w:szCs w:val="20"/>
              </w:rPr>
            </w:pPr>
            <w:r w:rsidRPr="0005228F">
              <w:rPr>
                <w:rFonts w:cs="Arial"/>
                <w:szCs w:val="20"/>
              </w:rPr>
              <w:t>-4.5</w:t>
            </w:r>
          </w:p>
        </w:tc>
      </w:tr>
      <w:tr w:rsidR="00844380" w:rsidRPr="0005228F" w14:paraId="5F19FF45" w14:textId="77777777" w:rsidTr="00844380">
        <w:trPr>
          <w:jc w:val="center"/>
        </w:trPr>
        <w:tc>
          <w:tcPr>
            <w:tcW w:w="977" w:type="dxa"/>
            <w:vAlign w:val="center"/>
          </w:tcPr>
          <w:p w14:paraId="15609D56" w14:textId="77777777" w:rsidR="00844380" w:rsidRPr="0005228F" w:rsidRDefault="00844380" w:rsidP="002D315E">
            <w:pPr>
              <w:keepNext/>
              <w:keepLines/>
              <w:spacing w:before="0"/>
              <w:rPr>
                <w:rFonts w:cs="Arial"/>
                <w:szCs w:val="20"/>
              </w:rPr>
            </w:pPr>
            <w:r w:rsidRPr="0005228F">
              <w:t>FO</w:t>
            </w:r>
            <w:r w:rsidRPr="0005228F">
              <w:rPr>
                <w:rFonts w:cs="Arial"/>
                <w:szCs w:val="20"/>
              </w:rPr>
              <w:t>S (dB) (Note 2)</w:t>
            </w:r>
            <w:r w:rsidRPr="0005228F">
              <w:rPr>
                <w:rFonts w:cs="Arial"/>
                <w:szCs w:val="20"/>
                <w:vertAlign w:val="superscript"/>
              </w:rPr>
              <w:t xml:space="preserve"> </w:t>
            </w:r>
          </w:p>
        </w:tc>
        <w:tc>
          <w:tcPr>
            <w:tcW w:w="750" w:type="dxa"/>
            <w:vAlign w:val="center"/>
          </w:tcPr>
          <w:p w14:paraId="3680AE54" w14:textId="77777777" w:rsidR="00844380" w:rsidRPr="0005228F" w:rsidRDefault="00844380" w:rsidP="002D315E">
            <w:pPr>
              <w:keepNext/>
              <w:keepLines/>
              <w:spacing w:before="0"/>
              <w:jc w:val="right"/>
              <w:rPr>
                <w:rFonts w:cs="Arial"/>
                <w:szCs w:val="20"/>
              </w:rPr>
            </w:pPr>
            <w:r w:rsidRPr="0005228F">
              <w:rPr>
                <w:rFonts w:cs="Arial"/>
                <w:szCs w:val="20"/>
              </w:rPr>
              <w:t>55.3</w:t>
            </w:r>
          </w:p>
        </w:tc>
        <w:tc>
          <w:tcPr>
            <w:tcW w:w="733" w:type="dxa"/>
            <w:vAlign w:val="center"/>
          </w:tcPr>
          <w:p w14:paraId="01ACAE4D" w14:textId="77777777" w:rsidR="00844380" w:rsidRPr="0005228F" w:rsidRDefault="00844380" w:rsidP="002D315E">
            <w:pPr>
              <w:keepNext/>
              <w:keepLines/>
              <w:spacing w:before="0"/>
              <w:jc w:val="right"/>
              <w:rPr>
                <w:rFonts w:cs="Arial"/>
                <w:szCs w:val="20"/>
              </w:rPr>
            </w:pPr>
            <w:r w:rsidRPr="0005228F">
              <w:rPr>
                <w:rFonts w:cs="Arial"/>
                <w:szCs w:val="20"/>
              </w:rPr>
              <w:t>51.1</w:t>
            </w:r>
          </w:p>
        </w:tc>
        <w:tc>
          <w:tcPr>
            <w:tcW w:w="728" w:type="dxa"/>
            <w:vAlign w:val="center"/>
          </w:tcPr>
          <w:p w14:paraId="58A77505" w14:textId="77777777" w:rsidR="00844380" w:rsidRPr="0005228F" w:rsidRDefault="00844380" w:rsidP="002D315E">
            <w:pPr>
              <w:keepNext/>
              <w:keepLines/>
              <w:spacing w:before="0"/>
              <w:jc w:val="right"/>
              <w:rPr>
                <w:rFonts w:cs="Arial"/>
                <w:szCs w:val="20"/>
              </w:rPr>
            </w:pPr>
            <w:r w:rsidRPr="0005228F">
              <w:rPr>
                <w:rFonts w:cs="Arial"/>
                <w:szCs w:val="20"/>
              </w:rPr>
              <w:t>57.5</w:t>
            </w:r>
          </w:p>
        </w:tc>
        <w:tc>
          <w:tcPr>
            <w:tcW w:w="729" w:type="dxa"/>
            <w:vAlign w:val="center"/>
          </w:tcPr>
          <w:p w14:paraId="2B4131BD" w14:textId="77777777" w:rsidR="00844380" w:rsidRPr="0005228F" w:rsidRDefault="00844380" w:rsidP="002D315E">
            <w:pPr>
              <w:keepNext/>
              <w:keepLines/>
              <w:spacing w:before="0"/>
              <w:jc w:val="right"/>
              <w:rPr>
                <w:rFonts w:cs="Arial"/>
                <w:szCs w:val="20"/>
              </w:rPr>
            </w:pPr>
            <w:r w:rsidRPr="0005228F">
              <w:rPr>
                <w:rFonts w:cs="Arial"/>
                <w:szCs w:val="20"/>
              </w:rPr>
              <w:t>50.1</w:t>
            </w:r>
          </w:p>
        </w:tc>
        <w:tc>
          <w:tcPr>
            <w:tcW w:w="729" w:type="dxa"/>
            <w:vAlign w:val="center"/>
          </w:tcPr>
          <w:p w14:paraId="7F1DDFDF" w14:textId="77777777" w:rsidR="00844380" w:rsidRPr="0005228F" w:rsidRDefault="00844380" w:rsidP="002D315E">
            <w:pPr>
              <w:keepNext/>
              <w:keepLines/>
              <w:spacing w:before="0"/>
              <w:jc w:val="right"/>
              <w:rPr>
                <w:rFonts w:cs="Arial"/>
                <w:szCs w:val="20"/>
              </w:rPr>
            </w:pPr>
            <w:r w:rsidRPr="0005228F">
              <w:rPr>
                <w:rFonts w:cs="Arial"/>
                <w:szCs w:val="20"/>
              </w:rPr>
              <w:t>23.0</w:t>
            </w:r>
          </w:p>
        </w:tc>
        <w:tc>
          <w:tcPr>
            <w:tcW w:w="729" w:type="dxa"/>
            <w:vAlign w:val="center"/>
          </w:tcPr>
          <w:p w14:paraId="38226167" w14:textId="77777777" w:rsidR="00844380" w:rsidRPr="0005228F" w:rsidRDefault="00844380" w:rsidP="002D315E">
            <w:pPr>
              <w:keepNext/>
              <w:keepLines/>
              <w:spacing w:before="0"/>
              <w:jc w:val="right"/>
              <w:rPr>
                <w:rFonts w:cs="Arial"/>
                <w:szCs w:val="20"/>
              </w:rPr>
            </w:pPr>
            <w:r w:rsidRPr="0005228F">
              <w:rPr>
                <w:rFonts w:cs="Arial"/>
                <w:szCs w:val="20"/>
              </w:rPr>
              <w:t>49.1</w:t>
            </w:r>
          </w:p>
        </w:tc>
        <w:tc>
          <w:tcPr>
            <w:tcW w:w="729" w:type="dxa"/>
            <w:vAlign w:val="center"/>
          </w:tcPr>
          <w:p w14:paraId="19FF7BC5" w14:textId="77777777" w:rsidR="00844380" w:rsidRPr="0005228F" w:rsidRDefault="00844380" w:rsidP="002D315E">
            <w:pPr>
              <w:keepNext/>
              <w:keepLines/>
              <w:spacing w:before="0"/>
              <w:jc w:val="right"/>
              <w:rPr>
                <w:rFonts w:cs="Arial"/>
                <w:szCs w:val="20"/>
              </w:rPr>
            </w:pPr>
            <w:r w:rsidRPr="0005228F">
              <w:rPr>
                <w:rFonts w:cs="Arial"/>
                <w:szCs w:val="20"/>
              </w:rPr>
              <w:t>54.2</w:t>
            </w:r>
          </w:p>
        </w:tc>
        <w:tc>
          <w:tcPr>
            <w:tcW w:w="729" w:type="dxa"/>
            <w:vAlign w:val="center"/>
          </w:tcPr>
          <w:p w14:paraId="793BF5C0" w14:textId="77777777" w:rsidR="00844380" w:rsidRPr="0005228F" w:rsidRDefault="00844380" w:rsidP="002D315E">
            <w:pPr>
              <w:keepNext/>
              <w:keepLines/>
              <w:spacing w:before="0"/>
              <w:jc w:val="right"/>
              <w:rPr>
                <w:rFonts w:cs="Arial"/>
                <w:szCs w:val="20"/>
              </w:rPr>
            </w:pPr>
            <w:r w:rsidRPr="0005228F">
              <w:rPr>
                <w:rFonts w:cs="Arial"/>
                <w:szCs w:val="20"/>
              </w:rPr>
              <w:t>26.0</w:t>
            </w:r>
          </w:p>
        </w:tc>
        <w:tc>
          <w:tcPr>
            <w:tcW w:w="729" w:type="dxa"/>
            <w:vAlign w:val="center"/>
          </w:tcPr>
          <w:p w14:paraId="0C4FC801" w14:textId="77777777" w:rsidR="00844380" w:rsidRPr="0005228F" w:rsidRDefault="00844380" w:rsidP="002D315E">
            <w:pPr>
              <w:keepNext/>
              <w:keepLines/>
              <w:spacing w:before="0"/>
              <w:jc w:val="right"/>
              <w:rPr>
                <w:rFonts w:cs="Arial"/>
                <w:szCs w:val="20"/>
              </w:rPr>
            </w:pPr>
            <w:r w:rsidRPr="0005228F">
              <w:rPr>
                <w:rFonts w:cs="Arial"/>
                <w:szCs w:val="20"/>
              </w:rPr>
              <w:t>57.5</w:t>
            </w:r>
          </w:p>
        </w:tc>
        <w:tc>
          <w:tcPr>
            <w:tcW w:w="780" w:type="dxa"/>
            <w:vAlign w:val="center"/>
          </w:tcPr>
          <w:p w14:paraId="6BB88E93" w14:textId="77777777" w:rsidR="00844380" w:rsidRPr="0005228F" w:rsidRDefault="00844380" w:rsidP="002D315E">
            <w:pPr>
              <w:keepNext/>
              <w:keepLines/>
              <w:spacing w:before="0"/>
              <w:jc w:val="right"/>
              <w:rPr>
                <w:rFonts w:cs="Arial"/>
                <w:szCs w:val="20"/>
              </w:rPr>
            </w:pPr>
            <w:r w:rsidRPr="0005228F">
              <w:rPr>
                <w:rFonts w:cs="Arial"/>
                <w:szCs w:val="20"/>
              </w:rPr>
              <w:t>53.2</w:t>
            </w:r>
          </w:p>
        </w:tc>
        <w:tc>
          <w:tcPr>
            <w:tcW w:w="728" w:type="dxa"/>
            <w:vAlign w:val="center"/>
          </w:tcPr>
          <w:p w14:paraId="224290CB" w14:textId="77777777" w:rsidR="00844380" w:rsidRPr="0005228F" w:rsidRDefault="00844380" w:rsidP="002D315E">
            <w:pPr>
              <w:keepNext/>
              <w:keepLines/>
              <w:spacing w:before="0"/>
              <w:jc w:val="right"/>
              <w:rPr>
                <w:rFonts w:cs="Arial"/>
                <w:szCs w:val="20"/>
              </w:rPr>
            </w:pPr>
            <w:r w:rsidRPr="0005228F">
              <w:rPr>
                <w:rFonts w:cs="Arial"/>
                <w:szCs w:val="20"/>
              </w:rPr>
              <w:t>55.3</w:t>
            </w:r>
          </w:p>
        </w:tc>
        <w:tc>
          <w:tcPr>
            <w:tcW w:w="728" w:type="dxa"/>
            <w:vAlign w:val="center"/>
          </w:tcPr>
          <w:p w14:paraId="6EB98B18" w14:textId="77777777" w:rsidR="00844380" w:rsidRPr="0005228F" w:rsidRDefault="00844380" w:rsidP="002D315E">
            <w:pPr>
              <w:keepNext/>
              <w:keepLines/>
              <w:spacing w:before="0"/>
              <w:jc w:val="right"/>
              <w:rPr>
                <w:rFonts w:cs="Arial"/>
                <w:szCs w:val="20"/>
              </w:rPr>
            </w:pPr>
            <w:r w:rsidRPr="0005228F">
              <w:rPr>
                <w:rFonts w:cs="Arial"/>
                <w:szCs w:val="20"/>
              </w:rPr>
              <w:t>53.2</w:t>
            </w:r>
          </w:p>
        </w:tc>
      </w:tr>
      <w:tr w:rsidR="00844380" w:rsidRPr="0005228F" w14:paraId="01963AE3" w14:textId="77777777" w:rsidTr="00844380">
        <w:trPr>
          <w:jc w:val="center"/>
        </w:trPr>
        <w:tc>
          <w:tcPr>
            <w:tcW w:w="9798" w:type="dxa"/>
            <w:gridSpan w:val="13"/>
            <w:shd w:val="clear" w:color="auto" w:fill="F2F2F2" w:themeFill="background1" w:themeFillShade="F2"/>
            <w:vAlign w:val="center"/>
          </w:tcPr>
          <w:p w14:paraId="0362D51C" w14:textId="77777777" w:rsidR="00844380" w:rsidRPr="0005228F" w:rsidRDefault="00844380" w:rsidP="002D315E">
            <w:pPr>
              <w:keepNext/>
              <w:keepLines/>
              <w:jc w:val="center"/>
              <w:rPr>
                <w:rFonts w:cs="Arial"/>
                <w:szCs w:val="20"/>
              </w:rPr>
            </w:pPr>
            <w:r w:rsidRPr="0005228F">
              <w:rPr>
                <w:rFonts w:cs="Arial"/>
                <w:b/>
                <w:szCs w:val="20"/>
              </w:rPr>
              <w:t>DVB-T receivers</w:t>
            </w:r>
          </w:p>
        </w:tc>
      </w:tr>
      <w:tr w:rsidR="00844380" w:rsidRPr="0005228F" w14:paraId="20A011A0" w14:textId="77777777" w:rsidTr="00844380">
        <w:trPr>
          <w:jc w:val="center"/>
        </w:trPr>
        <w:tc>
          <w:tcPr>
            <w:tcW w:w="977" w:type="dxa"/>
            <w:vAlign w:val="center"/>
          </w:tcPr>
          <w:p w14:paraId="7B5DD447" w14:textId="77777777" w:rsidR="00844380" w:rsidRPr="0005228F" w:rsidRDefault="00844380" w:rsidP="002D315E">
            <w:pPr>
              <w:keepNext/>
              <w:keepLines/>
              <w:spacing w:before="0"/>
              <w:rPr>
                <w:rFonts w:cs="Arial"/>
                <w:szCs w:val="20"/>
              </w:rPr>
            </w:pPr>
          </w:p>
        </w:tc>
        <w:tc>
          <w:tcPr>
            <w:tcW w:w="750" w:type="dxa"/>
            <w:vAlign w:val="center"/>
          </w:tcPr>
          <w:p w14:paraId="59A5A260" w14:textId="77777777" w:rsidR="00844380" w:rsidRPr="0005228F" w:rsidRDefault="00844380" w:rsidP="002D315E">
            <w:pPr>
              <w:keepNext/>
              <w:keepLines/>
              <w:spacing w:before="0"/>
              <w:jc w:val="center"/>
              <w:rPr>
                <w:rFonts w:cs="Arial"/>
                <w:szCs w:val="20"/>
              </w:rPr>
            </w:pPr>
            <w:r w:rsidRPr="0005228F">
              <w:rPr>
                <w:rFonts w:cs="Arial"/>
                <w:szCs w:val="20"/>
              </w:rPr>
              <w:t>TV1</w:t>
            </w:r>
          </w:p>
        </w:tc>
        <w:tc>
          <w:tcPr>
            <w:tcW w:w="733" w:type="dxa"/>
            <w:vAlign w:val="center"/>
          </w:tcPr>
          <w:p w14:paraId="4253288C" w14:textId="77777777" w:rsidR="00844380" w:rsidRPr="0005228F" w:rsidRDefault="00844380" w:rsidP="002D315E">
            <w:pPr>
              <w:keepNext/>
              <w:keepLines/>
              <w:spacing w:before="0"/>
              <w:jc w:val="center"/>
              <w:rPr>
                <w:rFonts w:cs="Arial"/>
                <w:szCs w:val="20"/>
              </w:rPr>
            </w:pPr>
            <w:r w:rsidRPr="0005228F">
              <w:rPr>
                <w:rFonts w:cs="Arial"/>
                <w:szCs w:val="20"/>
              </w:rPr>
              <w:t>TV2</w:t>
            </w:r>
          </w:p>
        </w:tc>
        <w:tc>
          <w:tcPr>
            <w:tcW w:w="728" w:type="dxa"/>
            <w:vAlign w:val="center"/>
          </w:tcPr>
          <w:p w14:paraId="0B475D60" w14:textId="77777777" w:rsidR="00844380" w:rsidRPr="0005228F" w:rsidRDefault="00844380" w:rsidP="002D315E">
            <w:pPr>
              <w:keepNext/>
              <w:keepLines/>
              <w:spacing w:before="0"/>
              <w:jc w:val="center"/>
              <w:rPr>
                <w:rFonts w:cs="Arial"/>
                <w:szCs w:val="20"/>
              </w:rPr>
            </w:pPr>
            <w:r w:rsidRPr="0005228F">
              <w:rPr>
                <w:rFonts w:cs="Arial"/>
                <w:szCs w:val="20"/>
              </w:rPr>
              <w:t>TV3</w:t>
            </w:r>
          </w:p>
        </w:tc>
        <w:tc>
          <w:tcPr>
            <w:tcW w:w="729" w:type="dxa"/>
            <w:vAlign w:val="center"/>
          </w:tcPr>
          <w:p w14:paraId="4BD5EF89" w14:textId="77777777" w:rsidR="00844380" w:rsidRPr="0005228F" w:rsidRDefault="00844380" w:rsidP="002D315E">
            <w:pPr>
              <w:keepNext/>
              <w:keepLines/>
              <w:spacing w:before="0"/>
              <w:jc w:val="center"/>
              <w:rPr>
                <w:rFonts w:cs="Arial"/>
                <w:szCs w:val="20"/>
              </w:rPr>
            </w:pPr>
            <w:r w:rsidRPr="0005228F">
              <w:rPr>
                <w:rFonts w:cs="Arial"/>
                <w:szCs w:val="20"/>
              </w:rPr>
              <w:t>TV4</w:t>
            </w:r>
          </w:p>
        </w:tc>
        <w:tc>
          <w:tcPr>
            <w:tcW w:w="729" w:type="dxa"/>
            <w:vAlign w:val="center"/>
          </w:tcPr>
          <w:p w14:paraId="6953356E" w14:textId="77777777" w:rsidR="00844380" w:rsidRPr="0005228F" w:rsidRDefault="00844380" w:rsidP="002D315E">
            <w:pPr>
              <w:keepNext/>
              <w:keepLines/>
              <w:spacing w:before="0"/>
              <w:jc w:val="center"/>
              <w:rPr>
                <w:rFonts w:cs="Arial"/>
                <w:szCs w:val="20"/>
              </w:rPr>
            </w:pPr>
            <w:r w:rsidRPr="0005228F">
              <w:rPr>
                <w:rFonts w:cs="Arial"/>
                <w:szCs w:val="20"/>
              </w:rPr>
              <w:t>TV5</w:t>
            </w:r>
          </w:p>
        </w:tc>
        <w:tc>
          <w:tcPr>
            <w:tcW w:w="729" w:type="dxa"/>
            <w:vAlign w:val="center"/>
          </w:tcPr>
          <w:p w14:paraId="3835B4EC" w14:textId="77777777" w:rsidR="00844380" w:rsidRPr="0005228F" w:rsidRDefault="00844380" w:rsidP="002D315E">
            <w:pPr>
              <w:keepNext/>
              <w:keepLines/>
              <w:spacing w:before="0"/>
              <w:jc w:val="center"/>
              <w:rPr>
                <w:rFonts w:cs="Arial"/>
                <w:szCs w:val="20"/>
              </w:rPr>
            </w:pPr>
            <w:r w:rsidRPr="0005228F">
              <w:rPr>
                <w:rFonts w:cs="Arial"/>
                <w:szCs w:val="20"/>
              </w:rPr>
              <w:t>TV6</w:t>
            </w:r>
          </w:p>
        </w:tc>
        <w:tc>
          <w:tcPr>
            <w:tcW w:w="729" w:type="dxa"/>
            <w:vAlign w:val="center"/>
          </w:tcPr>
          <w:p w14:paraId="7F6A9427" w14:textId="77777777" w:rsidR="00844380" w:rsidRPr="0005228F" w:rsidRDefault="00844380" w:rsidP="002D315E">
            <w:pPr>
              <w:keepNext/>
              <w:keepLines/>
              <w:spacing w:before="0"/>
              <w:jc w:val="center"/>
              <w:rPr>
                <w:rFonts w:cs="Arial"/>
                <w:szCs w:val="20"/>
              </w:rPr>
            </w:pPr>
            <w:r w:rsidRPr="0005228F">
              <w:rPr>
                <w:rFonts w:cs="Arial"/>
                <w:szCs w:val="20"/>
              </w:rPr>
              <w:t>TV7</w:t>
            </w:r>
          </w:p>
        </w:tc>
        <w:tc>
          <w:tcPr>
            <w:tcW w:w="729" w:type="dxa"/>
            <w:vAlign w:val="center"/>
          </w:tcPr>
          <w:p w14:paraId="36C294E1" w14:textId="77777777" w:rsidR="00844380" w:rsidRPr="0005228F" w:rsidRDefault="00844380" w:rsidP="002D315E">
            <w:pPr>
              <w:keepNext/>
              <w:keepLines/>
              <w:spacing w:before="0"/>
              <w:jc w:val="center"/>
              <w:rPr>
                <w:rFonts w:cs="Arial"/>
                <w:szCs w:val="20"/>
              </w:rPr>
            </w:pPr>
            <w:r w:rsidRPr="0005228F">
              <w:rPr>
                <w:rFonts w:cs="Arial"/>
                <w:szCs w:val="20"/>
              </w:rPr>
              <w:t>TV8</w:t>
            </w:r>
          </w:p>
        </w:tc>
        <w:tc>
          <w:tcPr>
            <w:tcW w:w="729" w:type="dxa"/>
            <w:vAlign w:val="center"/>
          </w:tcPr>
          <w:p w14:paraId="61D64730" w14:textId="77777777" w:rsidR="00844380" w:rsidRPr="0005228F" w:rsidRDefault="00844380" w:rsidP="002D315E">
            <w:pPr>
              <w:keepNext/>
              <w:keepLines/>
              <w:spacing w:before="0"/>
              <w:jc w:val="center"/>
              <w:rPr>
                <w:rFonts w:cs="Arial"/>
                <w:szCs w:val="20"/>
              </w:rPr>
            </w:pPr>
            <w:r w:rsidRPr="0005228F">
              <w:rPr>
                <w:rFonts w:cs="Arial"/>
                <w:szCs w:val="20"/>
              </w:rPr>
              <w:t>TV9</w:t>
            </w:r>
          </w:p>
        </w:tc>
        <w:tc>
          <w:tcPr>
            <w:tcW w:w="780" w:type="dxa"/>
            <w:vAlign w:val="center"/>
          </w:tcPr>
          <w:p w14:paraId="7475F944" w14:textId="77777777" w:rsidR="00844380" w:rsidRPr="0005228F" w:rsidRDefault="00844380" w:rsidP="002D315E">
            <w:pPr>
              <w:keepNext/>
              <w:keepLines/>
              <w:spacing w:before="0"/>
              <w:jc w:val="center"/>
              <w:rPr>
                <w:rFonts w:cs="Arial"/>
                <w:szCs w:val="20"/>
              </w:rPr>
            </w:pPr>
            <w:r w:rsidRPr="0005228F">
              <w:rPr>
                <w:rFonts w:cs="Arial"/>
                <w:szCs w:val="20"/>
              </w:rPr>
              <w:t>TV10</w:t>
            </w:r>
          </w:p>
        </w:tc>
        <w:tc>
          <w:tcPr>
            <w:tcW w:w="728" w:type="dxa"/>
            <w:vAlign w:val="center"/>
          </w:tcPr>
          <w:p w14:paraId="6CE89711" w14:textId="77777777" w:rsidR="00844380" w:rsidRPr="0005228F" w:rsidRDefault="00844380" w:rsidP="002D315E">
            <w:pPr>
              <w:keepNext/>
              <w:keepLines/>
              <w:spacing w:before="0"/>
              <w:jc w:val="center"/>
              <w:rPr>
                <w:rFonts w:cs="Arial"/>
                <w:szCs w:val="20"/>
              </w:rPr>
            </w:pPr>
            <w:r w:rsidRPr="0005228F">
              <w:rPr>
                <w:rFonts w:cs="Arial"/>
                <w:szCs w:val="20"/>
              </w:rPr>
              <w:t>SB1</w:t>
            </w:r>
          </w:p>
        </w:tc>
        <w:tc>
          <w:tcPr>
            <w:tcW w:w="728" w:type="dxa"/>
            <w:vAlign w:val="center"/>
          </w:tcPr>
          <w:p w14:paraId="31F860A3" w14:textId="77777777" w:rsidR="00844380" w:rsidRPr="0005228F" w:rsidRDefault="00844380" w:rsidP="002D315E">
            <w:pPr>
              <w:keepNext/>
              <w:keepLines/>
              <w:spacing w:before="0"/>
              <w:jc w:val="center"/>
              <w:rPr>
                <w:rFonts w:cs="Arial"/>
                <w:szCs w:val="20"/>
              </w:rPr>
            </w:pPr>
            <w:r w:rsidRPr="0005228F">
              <w:rPr>
                <w:rFonts w:cs="Arial"/>
                <w:szCs w:val="20"/>
              </w:rPr>
              <w:t>SB2</w:t>
            </w:r>
          </w:p>
        </w:tc>
      </w:tr>
      <w:tr w:rsidR="00844380" w:rsidRPr="0005228F" w14:paraId="0AAAF9A4" w14:textId="77777777" w:rsidTr="00844380">
        <w:trPr>
          <w:jc w:val="center"/>
        </w:trPr>
        <w:tc>
          <w:tcPr>
            <w:tcW w:w="977" w:type="dxa"/>
            <w:vAlign w:val="center"/>
          </w:tcPr>
          <w:p w14:paraId="37D0FABF"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co-ch</w:t>
            </w:r>
            <w:proofErr w:type="spellEnd"/>
            <w:r w:rsidRPr="0005228F">
              <w:rPr>
                <w:rFonts w:cs="Arial"/>
                <w:szCs w:val="20"/>
              </w:rPr>
              <w:t xml:space="preserve"> (dB) (Note 1)</w:t>
            </w:r>
            <w:r w:rsidRPr="0005228F">
              <w:rPr>
                <w:rFonts w:cs="Arial"/>
                <w:szCs w:val="20"/>
                <w:vertAlign w:val="superscript"/>
              </w:rPr>
              <w:t xml:space="preserve"> </w:t>
            </w:r>
          </w:p>
        </w:tc>
        <w:tc>
          <w:tcPr>
            <w:tcW w:w="750" w:type="dxa"/>
            <w:vAlign w:val="center"/>
          </w:tcPr>
          <w:p w14:paraId="67304022"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33" w:type="dxa"/>
            <w:vAlign w:val="center"/>
          </w:tcPr>
          <w:p w14:paraId="411954E2"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8" w:type="dxa"/>
            <w:vAlign w:val="center"/>
          </w:tcPr>
          <w:p w14:paraId="03DA3799"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9" w:type="dxa"/>
            <w:vAlign w:val="center"/>
          </w:tcPr>
          <w:p w14:paraId="6593A5B9"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29" w:type="dxa"/>
            <w:vAlign w:val="center"/>
          </w:tcPr>
          <w:p w14:paraId="6C498C70" w14:textId="77777777" w:rsidR="00844380" w:rsidRPr="0005228F" w:rsidRDefault="00844380" w:rsidP="002D315E">
            <w:pPr>
              <w:keepNext/>
              <w:keepLines/>
              <w:spacing w:before="0"/>
              <w:jc w:val="right"/>
              <w:rPr>
                <w:rFonts w:cs="Arial"/>
                <w:szCs w:val="20"/>
              </w:rPr>
            </w:pPr>
            <w:r w:rsidRPr="0005228F">
              <w:rPr>
                <w:rFonts w:cs="Arial"/>
                <w:szCs w:val="20"/>
              </w:rPr>
              <w:t>19</w:t>
            </w:r>
          </w:p>
        </w:tc>
        <w:tc>
          <w:tcPr>
            <w:tcW w:w="729" w:type="dxa"/>
            <w:vAlign w:val="center"/>
          </w:tcPr>
          <w:p w14:paraId="5C9D838C"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9" w:type="dxa"/>
            <w:vAlign w:val="center"/>
          </w:tcPr>
          <w:p w14:paraId="21CC6A34"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9" w:type="dxa"/>
            <w:vAlign w:val="center"/>
          </w:tcPr>
          <w:p w14:paraId="3A130649" w14:textId="77777777" w:rsidR="00844380" w:rsidRPr="0005228F" w:rsidRDefault="00844380" w:rsidP="002D315E">
            <w:pPr>
              <w:keepNext/>
              <w:keepLines/>
              <w:spacing w:before="0"/>
              <w:jc w:val="right"/>
              <w:rPr>
                <w:rFonts w:cs="Arial"/>
                <w:szCs w:val="20"/>
              </w:rPr>
            </w:pPr>
            <w:r w:rsidRPr="0005228F">
              <w:rPr>
                <w:rFonts w:cs="Arial"/>
                <w:szCs w:val="20"/>
              </w:rPr>
              <w:t>16</w:t>
            </w:r>
          </w:p>
        </w:tc>
        <w:tc>
          <w:tcPr>
            <w:tcW w:w="729" w:type="dxa"/>
            <w:vAlign w:val="center"/>
          </w:tcPr>
          <w:p w14:paraId="06E4FD9B"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80" w:type="dxa"/>
            <w:vAlign w:val="center"/>
          </w:tcPr>
          <w:p w14:paraId="19E1EA0B"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8" w:type="dxa"/>
            <w:vAlign w:val="center"/>
          </w:tcPr>
          <w:p w14:paraId="0ADC6D75"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8" w:type="dxa"/>
            <w:vAlign w:val="center"/>
          </w:tcPr>
          <w:p w14:paraId="455FE397" w14:textId="77777777" w:rsidR="00844380" w:rsidRPr="0005228F" w:rsidRDefault="00844380" w:rsidP="002D315E">
            <w:pPr>
              <w:keepNext/>
              <w:keepLines/>
              <w:spacing w:before="0"/>
              <w:jc w:val="right"/>
              <w:rPr>
                <w:rFonts w:cs="Arial"/>
                <w:szCs w:val="20"/>
              </w:rPr>
            </w:pPr>
            <w:r w:rsidRPr="0005228F">
              <w:rPr>
                <w:rFonts w:cs="Arial"/>
                <w:szCs w:val="20"/>
              </w:rPr>
              <w:t>17</w:t>
            </w:r>
          </w:p>
        </w:tc>
      </w:tr>
      <w:tr w:rsidR="00844380" w:rsidRPr="0005228F" w14:paraId="2BB3BF12" w14:textId="77777777" w:rsidTr="00844380">
        <w:trPr>
          <w:jc w:val="center"/>
        </w:trPr>
        <w:tc>
          <w:tcPr>
            <w:tcW w:w="977" w:type="dxa"/>
            <w:vAlign w:val="center"/>
          </w:tcPr>
          <w:p w14:paraId="5C37BDA0" w14:textId="77777777" w:rsidR="00844380" w:rsidRPr="0005228F" w:rsidRDefault="00844380" w:rsidP="002D315E">
            <w:pPr>
              <w:keepNext/>
              <w:keepLines/>
              <w:spacing w:before="0"/>
              <w:rPr>
                <w:rFonts w:cs="Arial"/>
                <w:szCs w:val="20"/>
              </w:rPr>
            </w:pPr>
            <w:r w:rsidRPr="0005228F">
              <w:rPr>
                <w:rFonts w:cs="Arial"/>
                <w:szCs w:val="20"/>
              </w:rPr>
              <w:t>PR</w:t>
            </w:r>
            <w:r w:rsidRPr="0005228F">
              <w:rPr>
                <w:rFonts w:cs="Arial"/>
                <w:szCs w:val="20"/>
                <w:vertAlign w:val="subscript"/>
              </w:rPr>
              <w:t xml:space="preserve"> </w:t>
            </w:r>
            <w:proofErr w:type="spellStart"/>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50" w:type="dxa"/>
            <w:vAlign w:val="center"/>
          </w:tcPr>
          <w:p w14:paraId="6172940A" w14:textId="77777777" w:rsidR="00844380" w:rsidRPr="0005228F" w:rsidRDefault="00844380" w:rsidP="002D315E">
            <w:pPr>
              <w:keepNext/>
              <w:keepLines/>
              <w:spacing w:before="0"/>
              <w:jc w:val="right"/>
              <w:rPr>
                <w:rFonts w:cs="Arial"/>
                <w:szCs w:val="20"/>
              </w:rPr>
            </w:pPr>
            <w:r w:rsidRPr="0005228F">
              <w:rPr>
                <w:rFonts w:cs="Arial"/>
                <w:szCs w:val="20"/>
              </w:rPr>
              <w:t>-45</w:t>
            </w:r>
          </w:p>
        </w:tc>
        <w:tc>
          <w:tcPr>
            <w:tcW w:w="733" w:type="dxa"/>
            <w:vAlign w:val="center"/>
          </w:tcPr>
          <w:p w14:paraId="03A63993" w14:textId="77777777" w:rsidR="00844380" w:rsidRPr="0005228F" w:rsidRDefault="00844380" w:rsidP="002D315E">
            <w:pPr>
              <w:keepNext/>
              <w:keepLines/>
              <w:spacing w:before="0"/>
              <w:jc w:val="right"/>
              <w:rPr>
                <w:rFonts w:cs="Arial"/>
                <w:szCs w:val="20"/>
              </w:rPr>
            </w:pPr>
            <w:r w:rsidRPr="0005228F">
              <w:rPr>
                <w:rFonts w:cs="Arial"/>
                <w:szCs w:val="20"/>
              </w:rPr>
              <w:t>-40</w:t>
            </w:r>
          </w:p>
        </w:tc>
        <w:tc>
          <w:tcPr>
            <w:tcW w:w="728" w:type="dxa"/>
            <w:vAlign w:val="center"/>
          </w:tcPr>
          <w:p w14:paraId="1AFB6C22" w14:textId="77777777" w:rsidR="00844380" w:rsidRPr="0005228F" w:rsidRDefault="00844380" w:rsidP="002D315E">
            <w:pPr>
              <w:keepNext/>
              <w:keepLines/>
              <w:spacing w:before="0"/>
              <w:jc w:val="right"/>
              <w:rPr>
                <w:rFonts w:cs="Arial"/>
                <w:szCs w:val="20"/>
              </w:rPr>
            </w:pPr>
            <w:r w:rsidRPr="0005228F">
              <w:rPr>
                <w:rFonts w:cs="Arial"/>
                <w:szCs w:val="20"/>
              </w:rPr>
              <w:t>-46</w:t>
            </w:r>
          </w:p>
        </w:tc>
        <w:tc>
          <w:tcPr>
            <w:tcW w:w="729" w:type="dxa"/>
            <w:vAlign w:val="center"/>
          </w:tcPr>
          <w:p w14:paraId="3A7022E1" w14:textId="77777777" w:rsidR="00844380" w:rsidRPr="0005228F" w:rsidRDefault="00844380" w:rsidP="002D315E">
            <w:pPr>
              <w:keepNext/>
              <w:keepLines/>
              <w:spacing w:before="0"/>
              <w:jc w:val="right"/>
              <w:rPr>
                <w:rFonts w:cs="Arial"/>
                <w:szCs w:val="20"/>
              </w:rPr>
            </w:pPr>
            <w:r w:rsidRPr="0005228F">
              <w:rPr>
                <w:rFonts w:cs="Arial"/>
                <w:szCs w:val="20"/>
              </w:rPr>
              <w:t>-43</w:t>
            </w:r>
          </w:p>
        </w:tc>
        <w:tc>
          <w:tcPr>
            <w:tcW w:w="729" w:type="dxa"/>
            <w:vAlign w:val="center"/>
          </w:tcPr>
          <w:p w14:paraId="7AF6D2FF"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29" w:type="dxa"/>
            <w:vAlign w:val="center"/>
          </w:tcPr>
          <w:p w14:paraId="6A0988DB" w14:textId="77777777" w:rsidR="00844380" w:rsidRPr="0005228F" w:rsidRDefault="00844380" w:rsidP="002D315E">
            <w:pPr>
              <w:keepNext/>
              <w:keepLines/>
              <w:spacing w:before="0"/>
              <w:jc w:val="right"/>
              <w:rPr>
                <w:rFonts w:cs="Arial"/>
                <w:szCs w:val="20"/>
              </w:rPr>
            </w:pPr>
            <w:r w:rsidRPr="0005228F">
              <w:rPr>
                <w:rFonts w:cs="Arial"/>
                <w:szCs w:val="20"/>
              </w:rPr>
              <w:t>-44</w:t>
            </w:r>
          </w:p>
        </w:tc>
        <w:tc>
          <w:tcPr>
            <w:tcW w:w="729" w:type="dxa"/>
            <w:vAlign w:val="center"/>
          </w:tcPr>
          <w:p w14:paraId="0AD41C18" w14:textId="77777777" w:rsidR="00844380" w:rsidRPr="0005228F" w:rsidRDefault="00844380" w:rsidP="002D315E">
            <w:pPr>
              <w:keepNext/>
              <w:keepLines/>
              <w:spacing w:before="0"/>
              <w:jc w:val="right"/>
              <w:rPr>
                <w:rFonts w:cs="Arial"/>
                <w:szCs w:val="20"/>
              </w:rPr>
            </w:pPr>
            <w:r w:rsidRPr="0005228F">
              <w:rPr>
                <w:rFonts w:cs="Arial"/>
                <w:szCs w:val="20"/>
              </w:rPr>
              <w:t>-42</w:t>
            </w:r>
          </w:p>
        </w:tc>
        <w:tc>
          <w:tcPr>
            <w:tcW w:w="729" w:type="dxa"/>
            <w:vAlign w:val="center"/>
          </w:tcPr>
          <w:p w14:paraId="064672BB" w14:textId="77777777" w:rsidR="00844380" w:rsidRPr="0005228F" w:rsidRDefault="00844380" w:rsidP="002D315E">
            <w:pPr>
              <w:keepNext/>
              <w:keepLines/>
              <w:spacing w:before="0"/>
              <w:jc w:val="right"/>
              <w:rPr>
                <w:rFonts w:cs="Arial"/>
                <w:szCs w:val="20"/>
              </w:rPr>
            </w:pPr>
            <w:r w:rsidRPr="0005228F">
              <w:rPr>
                <w:rFonts w:cs="Arial"/>
                <w:szCs w:val="20"/>
              </w:rPr>
              <w:t>-44</w:t>
            </w:r>
          </w:p>
        </w:tc>
        <w:tc>
          <w:tcPr>
            <w:tcW w:w="729" w:type="dxa"/>
            <w:vAlign w:val="center"/>
          </w:tcPr>
          <w:p w14:paraId="57AC1147" w14:textId="77777777" w:rsidR="00844380" w:rsidRPr="0005228F" w:rsidRDefault="00844380" w:rsidP="002D315E">
            <w:pPr>
              <w:keepNext/>
              <w:keepLines/>
              <w:spacing w:before="0"/>
              <w:jc w:val="right"/>
              <w:rPr>
                <w:rFonts w:cs="Arial"/>
                <w:szCs w:val="20"/>
              </w:rPr>
            </w:pPr>
            <w:r w:rsidRPr="0005228F">
              <w:rPr>
                <w:rFonts w:cs="Arial"/>
                <w:szCs w:val="20"/>
              </w:rPr>
              <w:t>-47</w:t>
            </w:r>
          </w:p>
        </w:tc>
        <w:tc>
          <w:tcPr>
            <w:tcW w:w="780" w:type="dxa"/>
            <w:vAlign w:val="center"/>
          </w:tcPr>
          <w:p w14:paraId="7F1FA41C" w14:textId="77777777" w:rsidR="00844380" w:rsidRPr="0005228F" w:rsidRDefault="00844380" w:rsidP="002D315E">
            <w:pPr>
              <w:keepNext/>
              <w:keepLines/>
              <w:spacing w:before="0"/>
              <w:jc w:val="right"/>
              <w:rPr>
                <w:rFonts w:cs="Arial"/>
                <w:szCs w:val="20"/>
              </w:rPr>
            </w:pPr>
            <w:r w:rsidRPr="0005228F">
              <w:rPr>
                <w:rFonts w:cs="Arial"/>
                <w:szCs w:val="20"/>
              </w:rPr>
              <w:t>-44</w:t>
            </w:r>
          </w:p>
        </w:tc>
        <w:tc>
          <w:tcPr>
            <w:tcW w:w="728" w:type="dxa"/>
            <w:vAlign w:val="center"/>
          </w:tcPr>
          <w:p w14:paraId="7BE7C5C5" w14:textId="77777777" w:rsidR="00844380" w:rsidRPr="0005228F" w:rsidRDefault="00844380" w:rsidP="002D315E">
            <w:pPr>
              <w:keepNext/>
              <w:keepLines/>
              <w:spacing w:before="0"/>
              <w:jc w:val="right"/>
              <w:rPr>
                <w:rFonts w:cs="Arial"/>
                <w:szCs w:val="20"/>
              </w:rPr>
            </w:pPr>
            <w:r w:rsidRPr="0005228F">
              <w:rPr>
                <w:rFonts w:cs="Arial"/>
                <w:szCs w:val="20"/>
              </w:rPr>
              <w:t>-44</w:t>
            </w:r>
          </w:p>
        </w:tc>
        <w:tc>
          <w:tcPr>
            <w:tcW w:w="728" w:type="dxa"/>
            <w:vAlign w:val="center"/>
          </w:tcPr>
          <w:p w14:paraId="059B23A9" w14:textId="77777777" w:rsidR="00844380" w:rsidRPr="0005228F" w:rsidRDefault="00844380" w:rsidP="002D315E">
            <w:pPr>
              <w:keepNext/>
              <w:keepLines/>
              <w:spacing w:before="0"/>
              <w:jc w:val="right"/>
              <w:rPr>
                <w:rFonts w:cs="Arial"/>
                <w:szCs w:val="20"/>
              </w:rPr>
            </w:pPr>
            <w:r w:rsidRPr="0005228F">
              <w:rPr>
                <w:rFonts w:cs="Arial"/>
                <w:szCs w:val="20"/>
              </w:rPr>
              <w:t>-44</w:t>
            </w:r>
          </w:p>
        </w:tc>
      </w:tr>
      <w:tr w:rsidR="00844380" w:rsidRPr="0005228F" w14:paraId="4D29E9E8" w14:textId="77777777" w:rsidTr="00844380">
        <w:trPr>
          <w:jc w:val="center"/>
        </w:trPr>
        <w:tc>
          <w:tcPr>
            <w:tcW w:w="977" w:type="dxa"/>
            <w:vAlign w:val="center"/>
          </w:tcPr>
          <w:p w14:paraId="29B5E39E" w14:textId="77777777" w:rsidR="00844380" w:rsidRPr="0005228F" w:rsidRDefault="00844380" w:rsidP="002D315E">
            <w:pPr>
              <w:keepNext/>
              <w:keepLines/>
              <w:spacing w:before="0"/>
              <w:rPr>
                <w:rFonts w:cs="Arial"/>
                <w:szCs w:val="20"/>
              </w:rPr>
            </w:pPr>
            <w:r w:rsidRPr="0005228F">
              <w:rPr>
                <w:rFonts w:cs="Arial"/>
                <w:szCs w:val="20"/>
              </w:rPr>
              <w:t>Blocking response (dBm) (Note 1)</w:t>
            </w:r>
            <w:r w:rsidRPr="0005228F">
              <w:rPr>
                <w:rFonts w:cs="Arial"/>
                <w:szCs w:val="20"/>
                <w:vertAlign w:val="superscript"/>
              </w:rPr>
              <w:t xml:space="preserve"> </w:t>
            </w:r>
          </w:p>
        </w:tc>
        <w:tc>
          <w:tcPr>
            <w:tcW w:w="750" w:type="dxa"/>
            <w:vAlign w:val="center"/>
          </w:tcPr>
          <w:p w14:paraId="41E9E237" w14:textId="77777777" w:rsidR="00844380" w:rsidRPr="0005228F" w:rsidRDefault="00844380" w:rsidP="002D315E">
            <w:pPr>
              <w:keepNext/>
              <w:keepLines/>
              <w:spacing w:before="0"/>
              <w:jc w:val="right"/>
              <w:rPr>
                <w:rFonts w:cs="Arial"/>
                <w:szCs w:val="20"/>
              </w:rPr>
            </w:pPr>
            <w:r w:rsidRPr="0005228F">
              <w:rPr>
                <w:rFonts w:cs="Arial"/>
                <w:szCs w:val="20"/>
              </w:rPr>
              <w:t>-25.7</w:t>
            </w:r>
          </w:p>
        </w:tc>
        <w:tc>
          <w:tcPr>
            <w:tcW w:w="733" w:type="dxa"/>
            <w:vAlign w:val="center"/>
          </w:tcPr>
          <w:p w14:paraId="44982C33" w14:textId="77777777" w:rsidR="00844380" w:rsidRPr="0005228F" w:rsidRDefault="00844380" w:rsidP="002D315E">
            <w:pPr>
              <w:keepNext/>
              <w:keepLines/>
              <w:spacing w:before="0"/>
              <w:jc w:val="right"/>
              <w:rPr>
                <w:rFonts w:cs="Arial"/>
                <w:szCs w:val="20"/>
              </w:rPr>
            </w:pPr>
            <w:r w:rsidRPr="0005228F">
              <w:rPr>
                <w:rFonts w:cs="Arial"/>
                <w:szCs w:val="20"/>
              </w:rPr>
              <w:t>-29.7</w:t>
            </w:r>
          </w:p>
        </w:tc>
        <w:tc>
          <w:tcPr>
            <w:tcW w:w="728" w:type="dxa"/>
            <w:vAlign w:val="center"/>
          </w:tcPr>
          <w:p w14:paraId="1CE480AA" w14:textId="77777777" w:rsidR="00844380" w:rsidRPr="0005228F" w:rsidRDefault="00844380" w:rsidP="002D315E">
            <w:pPr>
              <w:keepNext/>
              <w:keepLines/>
              <w:spacing w:before="0"/>
              <w:jc w:val="right"/>
              <w:rPr>
                <w:rFonts w:cs="Arial"/>
                <w:szCs w:val="20"/>
              </w:rPr>
            </w:pPr>
            <w:r w:rsidRPr="0005228F">
              <w:rPr>
                <w:rFonts w:cs="Arial"/>
                <w:szCs w:val="20"/>
              </w:rPr>
              <w:t>-23.7</w:t>
            </w:r>
          </w:p>
        </w:tc>
        <w:tc>
          <w:tcPr>
            <w:tcW w:w="729" w:type="dxa"/>
            <w:vAlign w:val="center"/>
          </w:tcPr>
          <w:p w14:paraId="0528AEF6" w14:textId="77777777" w:rsidR="00844380" w:rsidRPr="0005228F" w:rsidRDefault="00844380" w:rsidP="002D315E">
            <w:pPr>
              <w:keepNext/>
              <w:keepLines/>
              <w:spacing w:before="0"/>
              <w:jc w:val="right"/>
              <w:rPr>
                <w:rFonts w:cs="Arial"/>
                <w:szCs w:val="20"/>
              </w:rPr>
            </w:pPr>
            <w:r w:rsidRPr="0005228F">
              <w:rPr>
                <w:rFonts w:cs="Arial"/>
                <w:szCs w:val="20"/>
              </w:rPr>
              <w:t>-26.7</w:t>
            </w:r>
          </w:p>
        </w:tc>
        <w:tc>
          <w:tcPr>
            <w:tcW w:w="729" w:type="dxa"/>
            <w:vAlign w:val="center"/>
          </w:tcPr>
          <w:p w14:paraId="04CCC580" w14:textId="77777777" w:rsidR="00844380" w:rsidRPr="0005228F" w:rsidRDefault="00844380" w:rsidP="002D315E">
            <w:pPr>
              <w:keepNext/>
              <w:keepLines/>
              <w:spacing w:before="0"/>
              <w:jc w:val="right"/>
              <w:rPr>
                <w:rFonts w:cs="Arial"/>
                <w:szCs w:val="20"/>
              </w:rPr>
            </w:pPr>
            <w:r w:rsidRPr="0005228F">
              <w:rPr>
                <w:rFonts w:cs="Arial"/>
                <w:szCs w:val="20"/>
              </w:rPr>
              <w:t>-51.7</w:t>
            </w:r>
          </w:p>
        </w:tc>
        <w:tc>
          <w:tcPr>
            <w:tcW w:w="729" w:type="dxa"/>
            <w:vAlign w:val="center"/>
          </w:tcPr>
          <w:p w14:paraId="3EC16078" w14:textId="77777777" w:rsidR="00844380" w:rsidRPr="0005228F" w:rsidRDefault="00844380" w:rsidP="002D315E">
            <w:pPr>
              <w:keepNext/>
              <w:keepLines/>
              <w:spacing w:before="0"/>
              <w:jc w:val="right"/>
              <w:rPr>
                <w:rFonts w:cs="Arial"/>
                <w:szCs w:val="20"/>
              </w:rPr>
            </w:pPr>
            <w:r w:rsidRPr="0005228F">
              <w:rPr>
                <w:rFonts w:cs="Arial"/>
                <w:szCs w:val="20"/>
              </w:rPr>
              <w:t>-26.7</w:t>
            </w:r>
          </w:p>
        </w:tc>
        <w:tc>
          <w:tcPr>
            <w:tcW w:w="729" w:type="dxa"/>
            <w:vAlign w:val="center"/>
          </w:tcPr>
          <w:p w14:paraId="1B9EB270" w14:textId="77777777" w:rsidR="00844380" w:rsidRPr="0005228F" w:rsidRDefault="00844380" w:rsidP="002D315E">
            <w:pPr>
              <w:keepNext/>
              <w:keepLines/>
              <w:spacing w:before="0"/>
              <w:jc w:val="right"/>
              <w:rPr>
                <w:rFonts w:cs="Arial"/>
                <w:szCs w:val="20"/>
              </w:rPr>
            </w:pPr>
            <w:r w:rsidRPr="0005228F">
              <w:rPr>
                <w:rFonts w:cs="Arial"/>
                <w:szCs w:val="20"/>
              </w:rPr>
              <w:t>-27.7</w:t>
            </w:r>
          </w:p>
        </w:tc>
        <w:tc>
          <w:tcPr>
            <w:tcW w:w="729" w:type="dxa"/>
            <w:vAlign w:val="center"/>
          </w:tcPr>
          <w:p w14:paraId="32303A2C" w14:textId="77777777" w:rsidR="00844380" w:rsidRPr="0005228F" w:rsidRDefault="00844380" w:rsidP="002D315E">
            <w:pPr>
              <w:keepNext/>
              <w:keepLines/>
              <w:spacing w:before="0"/>
              <w:jc w:val="right"/>
              <w:rPr>
                <w:rFonts w:cs="Arial"/>
                <w:szCs w:val="20"/>
              </w:rPr>
            </w:pPr>
            <w:r w:rsidRPr="0005228F">
              <w:rPr>
                <w:rFonts w:cs="Arial"/>
                <w:szCs w:val="20"/>
              </w:rPr>
              <w:t>-26.7</w:t>
            </w:r>
          </w:p>
        </w:tc>
        <w:tc>
          <w:tcPr>
            <w:tcW w:w="729" w:type="dxa"/>
            <w:vAlign w:val="center"/>
          </w:tcPr>
          <w:p w14:paraId="7F346865" w14:textId="77777777" w:rsidR="00844380" w:rsidRPr="0005228F" w:rsidRDefault="00844380" w:rsidP="002D315E">
            <w:pPr>
              <w:keepNext/>
              <w:keepLines/>
              <w:spacing w:before="0"/>
              <w:jc w:val="right"/>
              <w:rPr>
                <w:rFonts w:cs="Arial"/>
                <w:szCs w:val="20"/>
              </w:rPr>
            </w:pPr>
            <w:r w:rsidRPr="0005228F">
              <w:rPr>
                <w:rFonts w:cs="Arial"/>
                <w:szCs w:val="20"/>
              </w:rPr>
              <w:t>-23.7</w:t>
            </w:r>
          </w:p>
        </w:tc>
        <w:tc>
          <w:tcPr>
            <w:tcW w:w="780" w:type="dxa"/>
            <w:vAlign w:val="center"/>
          </w:tcPr>
          <w:p w14:paraId="1895F6A9" w14:textId="77777777" w:rsidR="00844380" w:rsidRPr="0005228F" w:rsidRDefault="00844380" w:rsidP="002D315E">
            <w:pPr>
              <w:keepNext/>
              <w:keepLines/>
              <w:spacing w:before="0"/>
              <w:jc w:val="right"/>
              <w:rPr>
                <w:rFonts w:cs="Arial"/>
                <w:szCs w:val="20"/>
              </w:rPr>
            </w:pPr>
            <w:r w:rsidRPr="0005228F">
              <w:rPr>
                <w:rFonts w:cs="Arial"/>
                <w:szCs w:val="20"/>
              </w:rPr>
              <w:t>-25.7</w:t>
            </w:r>
          </w:p>
        </w:tc>
        <w:tc>
          <w:tcPr>
            <w:tcW w:w="728" w:type="dxa"/>
            <w:vAlign w:val="center"/>
          </w:tcPr>
          <w:p w14:paraId="4C24708F" w14:textId="77777777" w:rsidR="00844380" w:rsidRPr="0005228F" w:rsidRDefault="00844380" w:rsidP="002D315E">
            <w:pPr>
              <w:keepNext/>
              <w:keepLines/>
              <w:spacing w:before="0"/>
              <w:jc w:val="right"/>
              <w:rPr>
                <w:rFonts w:cs="Arial"/>
                <w:szCs w:val="20"/>
              </w:rPr>
            </w:pPr>
            <w:r w:rsidRPr="0005228F">
              <w:rPr>
                <w:rFonts w:cs="Arial"/>
                <w:szCs w:val="20"/>
              </w:rPr>
              <w:t>-25.7</w:t>
            </w:r>
          </w:p>
        </w:tc>
        <w:tc>
          <w:tcPr>
            <w:tcW w:w="728" w:type="dxa"/>
            <w:vAlign w:val="center"/>
          </w:tcPr>
          <w:p w14:paraId="2CFEFC83" w14:textId="77777777" w:rsidR="00844380" w:rsidRPr="0005228F" w:rsidRDefault="00844380" w:rsidP="002D315E">
            <w:pPr>
              <w:keepNext/>
              <w:keepLines/>
              <w:spacing w:before="0"/>
              <w:jc w:val="right"/>
              <w:rPr>
                <w:rFonts w:cs="Arial"/>
                <w:szCs w:val="20"/>
              </w:rPr>
            </w:pPr>
            <w:r w:rsidRPr="0005228F">
              <w:rPr>
                <w:rFonts w:cs="Arial"/>
                <w:szCs w:val="20"/>
              </w:rPr>
              <w:t>-25.7</w:t>
            </w:r>
          </w:p>
        </w:tc>
      </w:tr>
      <w:tr w:rsidR="00844380" w:rsidRPr="0005228F" w14:paraId="5FD94B1C" w14:textId="77777777" w:rsidTr="00844380">
        <w:trPr>
          <w:jc w:val="center"/>
        </w:trPr>
        <w:tc>
          <w:tcPr>
            <w:tcW w:w="977" w:type="dxa"/>
            <w:vAlign w:val="center"/>
          </w:tcPr>
          <w:p w14:paraId="5BFF4B96"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rFonts w:cs="Arial"/>
                <w:szCs w:val="20"/>
              </w:rPr>
              <w:t xml:space="preserve"> (dBm)</w:t>
            </w:r>
          </w:p>
        </w:tc>
        <w:tc>
          <w:tcPr>
            <w:tcW w:w="750" w:type="dxa"/>
            <w:vAlign w:val="center"/>
          </w:tcPr>
          <w:p w14:paraId="6C039F51" w14:textId="77777777" w:rsidR="00844380" w:rsidRPr="0005228F" w:rsidRDefault="00844380" w:rsidP="002D315E">
            <w:pPr>
              <w:keepNext/>
              <w:keepLines/>
              <w:spacing w:before="0"/>
              <w:jc w:val="right"/>
              <w:rPr>
                <w:rFonts w:cs="Arial"/>
                <w:szCs w:val="20"/>
              </w:rPr>
            </w:pPr>
            <w:r w:rsidRPr="0005228F">
              <w:rPr>
                <w:rFonts w:cs="Arial"/>
                <w:szCs w:val="20"/>
              </w:rPr>
              <w:t>3.5</w:t>
            </w:r>
          </w:p>
        </w:tc>
        <w:tc>
          <w:tcPr>
            <w:tcW w:w="733" w:type="dxa"/>
            <w:vAlign w:val="center"/>
          </w:tcPr>
          <w:p w14:paraId="6203E0DB" w14:textId="77777777" w:rsidR="00844380" w:rsidRPr="0005228F" w:rsidRDefault="00844380" w:rsidP="002D315E">
            <w:pPr>
              <w:keepNext/>
              <w:keepLines/>
              <w:spacing w:before="0"/>
              <w:jc w:val="right"/>
              <w:rPr>
                <w:rFonts w:cs="Arial"/>
                <w:szCs w:val="20"/>
              </w:rPr>
            </w:pPr>
            <w:r w:rsidRPr="0005228F">
              <w:rPr>
                <w:rFonts w:cs="Arial"/>
                <w:szCs w:val="20"/>
              </w:rPr>
              <w:t>-1.5</w:t>
            </w:r>
          </w:p>
        </w:tc>
        <w:tc>
          <w:tcPr>
            <w:tcW w:w="728" w:type="dxa"/>
            <w:vAlign w:val="center"/>
          </w:tcPr>
          <w:p w14:paraId="49D62A45" w14:textId="77777777" w:rsidR="00844380" w:rsidRPr="0005228F" w:rsidRDefault="00844380" w:rsidP="002D315E">
            <w:pPr>
              <w:keepNext/>
              <w:keepLines/>
              <w:spacing w:before="0"/>
              <w:jc w:val="right"/>
              <w:rPr>
                <w:rFonts w:cs="Arial"/>
                <w:szCs w:val="20"/>
              </w:rPr>
            </w:pPr>
            <w:r w:rsidRPr="0005228F">
              <w:rPr>
                <w:rFonts w:cs="Arial"/>
                <w:szCs w:val="20"/>
              </w:rPr>
              <w:t>3</w:t>
            </w:r>
          </w:p>
        </w:tc>
        <w:tc>
          <w:tcPr>
            <w:tcW w:w="729" w:type="dxa"/>
            <w:vAlign w:val="center"/>
          </w:tcPr>
          <w:p w14:paraId="38206472" w14:textId="77777777" w:rsidR="00844380" w:rsidRPr="0005228F" w:rsidRDefault="00844380" w:rsidP="002D315E">
            <w:pPr>
              <w:keepNext/>
              <w:keepLines/>
              <w:spacing w:before="0"/>
              <w:jc w:val="right"/>
              <w:rPr>
                <w:rFonts w:cs="Arial"/>
                <w:szCs w:val="20"/>
              </w:rPr>
            </w:pPr>
            <w:r w:rsidRPr="0005228F">
              <w:rPr>
                <w:rFonts w:cs="Arial"/>
                <w:szCs w:val="20"/>
              </w:rPr>
              <w:t>8.5</w:t>
            </w:r>
          </w:p>
        </w:tc>
        <w:tc>
          <w:tcPr>
            <w:tcW w:w="729" w:type="dxa"/>
            <w:vAlign w:val="center"/>
          </w:tcPr>
          <w:p w14:paraId="4DBA38EA"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9" w:type="dxa"/>
            <w:vAlign w:val="center"/>
          </w:tcPr>
          <w:p w14:paraId="7C263821" w14:textId="77777777" w:rsidR="00844380" w:rsidRPr="0005228F" w:rsidRDefault="00844380" w:rsidP="002D315E">
            <w:pPr>
              <w:keepNext/>
              <w:keepLines/>
              <w:spacing w:before="0"/>
              <w:jc w:val="right"/>
              <w:rPr>
                <w:rFonts w:cs="Arial"/>
                <w:szCs w:val="20"/>
              </w:rPr>
            </w:pPr>
            <w:r w:rsidRPr="0005228F">
              <w:rPr>
                <w:rFonts w:cs="Arial"/>
                <w:szCs w:val="20"/>
              </w:rPr>
              <w:t>-2</w:t>
            </w:r>
          </w:p>
        </w:tc>
        <w:tc>
          <w:tcPr>
            <w:tcW w:w="729" w:type="dxa"/>
            <w:vAlign w:val="center"/>
          </w:tcPr>
          <w:p w14:paraId="614442FF" w14:textId="77777777" w:rsidR="00844380" w:rsidRPr="0005228F" w:rsidRDefault="00844380" w:rsidP="002D315E">
            <w:pPr>
              <w:keepNext/>
              <w:keepLines/>
              <w:spacing w:before="0"/>
              <w:jc w:val="right"/>
              <w:rPr>
                <w:rFonts w:cs="Arial"/>
                <w:szCs w:val="20"/>
              </w:rPr>
            </w:pPr>
            <w:r w:rsidRPr="0005228F">
              <w:rPr>
                <w:rFonts w:cs="Arial"/>
                <w:szCs w:val="20"/>
              </w:rPr>
              <w:t>-12</w:t>
            </w:r>
          </w:p>
        </w:tc>
        <w:tc>
          <w:tcPr>
            <w:tcW w:w="729" w:type="dxa"/>
            <w:vAlign w:val="center"/>
          </w:tcPr>
          <w:p w14:paraId="12CB17F7" w14:textId="77777777" w:rsidR="00844380" w:rsidRPr="0005228F" w:rsidRDefault="00844380" w:rsidP="002D315E">
            <w:pPr>
              <w:keepNext/>
              <w:keepLines/>
              <w:spacing w:before="0"/>
              <w:jc w:val="right"/>
              <w:rPr>
                <w:rFonts w:cs="Arial"/>
                <w:szCs w:val="20"/>
              </w:rPr>
            </w:pPr>
            <w:r w:rsidRPr="0005228F">
              <w:rPr>
                <w:rFonts w:cs="Arial"/>
                <w:szCs w:val="20"/>
              </w:rPr>
              <w:t>-2</w:t>
            </w:r>
          </w:p>
        </w:tc>
        <w:tc>
          <w:tcPr>
            <w:tcW w:w="729" w:type="dxa"/>
            <w:vAlign w:val="center"/>
          </w:tcPr>
          <w:p w14:paraId="146324B7"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80" w:type="dxa"/>
            <w:vAlign w:val="center"/>
          </w:tcPr>
          <w:p w14:paraId="3A844CFC" w14:textId="77777777" w:rsidR="00844380" w:rsidRPr="0005228F" w:rsidRDefault="00844380" w:rsidP="002D315E">
            <w:pPr>
              <w:keepNext/>
              <w:keepLines/>
              <w:spacing w:before="0"/>
              <w:jc w:val="right"/>
              <w:rPr>
                <w:rFonts w:cs="Arial"/>
                <w:szCs w:val="20"/>
              </w:rPr>
            </w:pPr>
            <w:r w:rsidRPr="0005228F">
              <w:rPr>
                <w:rFonts w:cs="Arial"/>
                <w:szCs w:val="20"/>
              </w:rPr>
              <w:t>-2.5</w:t>
            </w:r>
          </w:p>
        </w:tc>
        <w:tc>
          <w:tcPr>
            <w:tcW w:w="728" w:type="dxa"/>
            <w:vAlign w:val="center"/>
          </w:tcPr>
          <w:p w14:paraId="008A247C" w14:textId="77777777" w:rsidR="00844380" w:rsidRPr="0005228F" w:rsidRDefault="00844380" w:rsidP="002D315E">
            <w:pPr>
              <w:keepNext/>
              <w:keepLines/>
              <w:spacing w:before="0"/>
              <w:jc w:val="right"/>
              <w:rPr>
                <w:rFonts w:cs="Arial"/>
                <w:szCs w:val="20"/>
              </w:rPr>
            </w:pPr>
            <w:r w:rsidRPr="0005228F">
              <w:rPr>
                <w:rFonts w:cs="Arial"/>
                <w:szCs w:val="20"/>
              </w:rPr>
              <w:t>-14.5</w:t>
            </w:r>
          </w:p>
        </w:tc>
        <w:tc>
          <w:tcPr>
            <w:tcW w:w="728" w:type="dxa"/>
            <w:vAlign w:val="center"/>
          </w:tcPr>
          <w:p w14:paraId="4EA660B8" w14:textId="77777777" w:rsidR="00844380" w:rsidRPr="0005228F" w:rsidRDefault="00844380" w:rsidP="002D315E">
            <w:pPr>
              <w:keepNext/>
              <w:keepLines/>
              <w:spacing w:before="0"/>
              <w:jc w:val="right"/>
              <w:rPr>
                <w:rFonts w:cs="Arial"/>
                <w:szCs w:val="20"/>
              </w:rPr>
            </w:pPr>
            <w:r w:rsidRPr="0005228F">
              <w:rPr>
                <w:rFonts w:cs="Arial"/>
                <w:szCs w:val="20"/>
              </w:rPr>
              <w:t>-8.5</w:t>
            </w:r>
          </w:p>
        </w:tc>
      </w:tr>
      <w:tr w:rsidR="00844380" w:rsidRPr="0005228F" w14:paraId="4E775659" w14:textId="77777777" w:rsidTr="00844380">
        <w:trPr>
          <w:jc w:val="center"/>
        </w:trPr>
        <w:tc>
          <w:tcPr>
            <w:tcW w:w="977" w:type="dxa"/>
            <w:vAlign w:val="center"/>
          </w:tcPr>
          <w:p w14:paraId="2E23556D" w14:textId="77777777" w:rsidR="00844380" w:rsidRPr="0005228F" w:rsidRDefault="00844380" w:rsidP="002D315E">
            <w:pPr>
              <w:keepNext/>
              <w:keepLines/>
              <w:spacing w:before="0"/>
              <w:rPr>
                <w:rFonts w:cs="Arial"/>
                <w:szCs w:val="20"/>
              </w:rPr>
            </w:pPr>
            <w:r w:rsidRPr="0005228F">
              <w:t>FO</w:t>
            </w:r>
            <w:r w:rsidRPr="0005228F">
              <w:rPr>
                <w:rFonts w:cs="Arial"/>
                <w:szCs w:val="20"/>
              </w:rPr>
              <w:t>S (dB) (Note 2)</w:t>
            </w:r>
            <w:r w:rsidRPr="0005228F">
              <w:rPr>
                <w:rFonts w:cs="Arial"/>
                <w:szCs w:val="20"/>
                <w:vertAlign w:val="superscript"/>
              </w:rPr>
              <w:t xml:space="preserve"> </w:t>
            </w:r>
          </w:p>
        </w:tc>
        <w:tc>
          <w:tcPr>
            <w:tcW w:w="750" w:type="dxa"/>
            <w:vAlign w:val="center"/>
          </w:tcPr>
          <w:p w14:paraId="1C9111CA"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33" w:type="dxa"/>
            <w:vAlign w:val="center"/>
          </w:tcPr>
          <w:p w14:paraId="04642809" w14:textId="77777777" w:rsidR="00844380" w:rsidRPr="0005228F" w:rsidRDefault="00844380" w:rsidP="002D315E">
            <w:pPr>
              <w:keepNext/>
              <w:keepLines/>
              <w:spacing w:before="0"/>
              <w:jc w:val="right"/>
              <w:rPr>
                <w:rFonts w:cs="Arial"/>
                <w:szCs w:val="20"/>
              </w:rPr>
            </w:pPr>
            <w:r w:rsidRPr="0005228F">
              <w:rPr>
                <w:rFonts w:cs="Arial"/>
                <w:szCs w:val="20"/>
              </w:rPr>
              <w:t>56.4</w:t>
            </w:r>
          </w:p>
        </w:tc>
        <w:tc>
          <w:tcPr>
            <w:tcW w:w="728" w:type="dxa"/>
            <w:vAlign w:val="center"/>
          </w:tcPr>
          <w:p w14:paraId="116096D9" w14:textId="77777777" w:rsidR="00844380" w:rsidRPr="0005228F" w:rsidRDefault="00844380" w:rsidP="002D315E">
            <w:pPr>
              <w:keepNext/>
              <w:keepLines/>
              <w:spacing w:before="0"/>
              <w:jc w:val="right"/>
              <w:rPr>
                <w:rFonts w:cs="Arial"/>
                <w:szCs w:val="20"/>
              </w:rPr>
            </w:pPr>
            <w:r w:rsidRPr="0005228F">
              <w:rPr>
                <w:rFonts w:cs="Arial"/>
                <w:szCs w:val="20"/>
              </w:rPr>
              <w:t>63.7</w:t>
            </w:r>
          </w:p>
        </w:tc>
        <w:tc>
          <w:tcPr>
            <w:tcW w:w="729" w:type="dxa"/>
            <w:vAlign w:val="center"/>
          </w:tcPr>
          <w:p w14:paraId="4187B170"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29" w:type="dxa"/>
            <w:vAlign w:val="center"/>
          </w:tcPr>
          <w:p w14:paraId="0DAEEEC8" w14:textId="77777777" w:rsidR="00844380" w:rsidRPr="0005228F" w:rsidRDefault="00844380" w:rsidP="002D315E">
            <w:pPr>
              <w:keepNext/>
              <w:keepLines/>
              <w:spacing w:before="0"/>
              <w:jc w:val="right"/>
              <w:rPr>
                <w:rFonts w:cs="Arial"/>
                <w:szCs w:val="20"/>
              </w:rPr>
            </w:pPr>
            <w:r w:rsidRPr="0005228F">
              <w:rPr>
                <w:rFonts w:cs="Arial"/>
                <w:szCs w:val="20"/>
              </w:rPr>
              <w:t>37.0</w:t>
            </w:r>
          </w:p>
        </w:tc>
        <w:tc>
          <w:tcPr>
            <w:tcW w:w="729" w:type="dxa"/>
            <w:vAlign w:val="center"/>
          </w:tcPr>
          <w:p w14:paraId="0B0B2103"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29" w:type="dxa"/>
            <w:vAlign w:val="center"/>
          </w:tcPr>
          <w:p w14:paraId="44FE25F7" w14:textId="77777777" w:rsidR="00844380" w:rsidRPr="0005228F" w:rsidRDefault="00844380" w:rsidP="002D315E">
            <w:pPr>
              <w:keepNext/>
              <w:keepLines/>
              <w:spacing w:before="0"/>
              <w:jc w:val="right"/>
              <w:rPr>
                <w:rFonts w:cs="Arial"/>
                <w:szCs w:val="20"/>
              </w:rPr>
            </w:pPr>
            <w:r w:rsidRPr="0005228F">
              <w:rPr>
                <w:rFonts w:cs="Arial"/>
                <w:szCs w:val="20"/>
              </w:rPr>
              <w:t>58.6</w:t>
            </w:r>
          </w:p>
        </w:tc>
        <w:tc>
          <w:tcPr>
            <w:tcW w:w="729" w:type="dxa"/>
            <w:vAlign w:val="center"/>
          </w:tcPr>
          <w:p w14:paraId="65033F35" w14:textId="77777777" w:rsidR="00844380" w:rsidRPr="0005228F" w:rsidRDefault="00844380" w:rsidP="002D315E">
            <w:pPr>
              <w:keepNext/>
              <w:keepLines/>
              <w:spacing w:before="0"/>
              <w:jc w:val="right"/>
              <w:rPr>
                <w:rFonts w:cs="Arial"/>
                <w:szCs w:val="20"/>
              </w:rPr>
            </w:pPr>
            <w:r w:rsidRPr="0005228F">
              <w:rPr>
                <w:rFonts w:cs="Arial"/>
                <w:szCs w:val="20"/>
              </w:rPr>
              <w:t>61.0</w:t>
            </w:r>
          </w:p>
        </w:tc>
        <w:tc>
          <w:tcPr>
            <w:tcW w:w="729" w:type="dxa"/>
            <w:vAlign w:val="center"/>
          </w:tcPr>
          <w:p w14:paraId="489CC339" w14:textId="77777777" w:rsidR="00844380" w:rsidRPr="0005228F" w:rsidRDefault="00844380" w:rsidP="002D315E">
            <w:pPr>
              <w:keepNext/>
              <w:keepLines/>
              <w:spacing w:before="0"/>
              <w:jc w:val="right"/>
              <w:rPr>
                <w:rFonts w:cs="Arial"/>
                <w:szCs w:val="20"/>
              </w:rPr>
            </w:pPr>
            <w:r w:rsidRPr="0005228F">
              <w:rPr>
                <w:rFonts w:cs="Arial"/>
                <w:szCs w:val="20"/>
              </w:rPr>
              <w:t>67.0</w:t>
            </w:r>
          </w:p>
        </w:tc>
        <w:tc>
          <w:tcPr>
            <w:tcW w:w="780" w:type="dxa"/>
            <w:vAlign w:val="center"/>
          </w:tcPr>
          <w:p w14:paraId="40FA3BEC"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28" w:type="dxa"/>
            <w:vAlign w:val="center"/>
          </w:tcPr>
          <w:p w14:paraId="5AD99AE2" w14:textId="77777777" w:rsidR="00844380" w:rsidRPr="0005228F" w:rsidRDefault="00844380" w:rsidP="002D315E">
            <w:pPr>
              <w:keepNext/>
              <w:keepLines/>
              <w:spacing w:before="0"/>
              <w:jc w:val="right"/>
              <w:rPr>
                <w:rFonts w:cs="Arial"/>
                <w:szCs w:val="20"/>
              </w:rPr>
            </w:pPr>
            <w:r w:rsidRPr="0005228F">
              <w:rPr>
                <w:rFonts w:cs="Arial"/>
                <w:szCs w:val="20"/>
              </w:rPr>
              <w:t>62.3</w:t>
            </w:r>
          </w:p>
        </w:tc>
        <w:tc>
          <w:tcPr>
            <w:tcW w:w="728" w:type="dxa"/>
            <w:vAlign w:val="center"/>
          </w:tcPr>
          <w:p w14:paraId="6917BB3F" w14:textId="77777777" w:rsidR="00844380" w:rsidRPr="0005228F" w:rsidRDefault="00844380" w:rsidP="002D315E">
            <w:pPr>
              <w:keepNext/>
              <w:keepLines/>
              <w:spacing w:before="0"/>
              <w:jc w:val="right"/>
              <w:rPr>
                <w:rFonts w:cs="Arial"/>
                <w:szCs w:val="20"/>
              </w:rPr>
            </w:pPr>
            <w:r w:rsidRPr="0005228F">
              <w:rPr>
                <w:rFonts w:cs="Arial"/>
                <w:szCs w:val="20"/>
              </w:rPr>
              <w:t>62.3</w:t>
            </w:r>
          </w:p>
        </w:tc>
      </w:tr>
      <w:tr w:rsidR="00844380" w:rsidRPr="0005228F" w14:paraId="3BC859B1" w14:textId="77777777" w:rsidTr="00844380">
        <w:trPr>
          <w:jc w:val="center"/>
        </w:trPr>
        <w:tc>
          <w:tcPr>
            <w:tcW w:w="9798" w:type="dxa"/>
            <w:gridSpan w:val="13"/>
            <w:vAlign w:val="center"/>
          </w:tcPr>
          <w:p w14:paraId="533874D7" w14:textId="77777777" w:rsidR="00844380" w:rsidRPr="0005228F" w:rsidRDefault="00844380" w:rsidP="002D315E">
            <w:pPr>
              <w:pStyle w:val="ECCTablenote"/>
              <w:keepNext/>
              <w:keepLines/>
            </w:pPr>
            <w:r w:rsidRPr="0005228F">
              <w:t>Note 1: Measured at a wanted signal level of -70 dBm</w:t>
            </w:r>
          </w:p>
          <w:p w14:paraId="37E73426" w14:textId="77777777" w:rsidR="00844380" w:rsidRPr="0005228F" w:rsidRDefault="00844380" w:rsidP="002D315E">
            <w:pPr>
              <w:pStyle w:val="ECCTablenote"/>
              <w:keepNext/>
              <w:keepLines/>
            </w:pPr>
            <w:r w:rsidRPr="0005228F">
              <w:t>Note 2: Calculated according to the method described in Section 4.2.6</w:t>
            </w:r>
          </w:p>
        </w:tc>
      </w:tr>
    </w:tbl>
    <w:p w14:paraId="1025A482" w14:textId="77777777" w:rsidR="00844380" w:rsidRPr="0005228F" w:rsidRDefault="00844380" w:rsidP="00844380">
      <w:pPr>
        <w:rPr>
          <w:rFonts w:cs="Arial"/>
          <w:szCs w:val="20"/>
        </w:rPr>
      </w:pPr>
    </w:p>
    <w:p w14:paraId="0F24D477" w14:textId="677542FC" w:rsidR="00844380" w:rsidRPr="0005228F" w:rsidRDefault="00844380" w:rsidP="00657E88">
      <w:pPr>
        <w:pStyle w:val="Caption"/>
        <w:keepNext/>
        <w:rPr>
          <w:lang w:val="en-GB"/>
        </w:rPr>
      </w:pPr>
      <w:r w:rsidRPr="0005228F">
        <w:rPr>
          <w:lang w:val="en-GB"/>
        </w:rPr>
        <w:t xml:space="preserve">Table </w:t>
      </w:r>
      <w:r w:rsidRPr="002D315E">
        <w:rPr>
          <w:lang w:val="en-GB"/>
        </w:rPr>
        <w:fldChar w:fldCharType="begin"/>
      </w:r>
      <w:r w:rsidRPr="0005228F">
        <w:rPr>
          <w:lang w:val="en-GB"/>
        </w:rPr>
        <w:instrText xml:space="preserve"> SEQ Table \* ARABIC </w:instrText>
      </w:r>
      <w:r w:rsidRPr="002D315E">
        <w:rPr>
          <w:lang w:val="en-GB"/>
        </w:rPr>
        <w:fldChar w:fldCharType="separate"/>
      </w:r>
      <w:r w:rsidR="00657E88">
        <w:rPr>
          <w:noProof/>
          <w:lang w:val="en-GB"/>
        </w:rPr>
        <w:t>19</w:t>
      </w:r>
      <w:r w:rsidRPr="002D315E">
        <w:rPr>
          <w:lang w:val="en-GB"/>
        </w:rPr>
        <w:fldChar w:fldCharType="end"/>
      </w:r>
      <w:r w:rsidRPr="0005228F">
        <w:rPr>
          <w:lang w:val="en-GB"/>
        </w:rPr>
        <w:t>: Performance of DTT receivers under Gaussian channel condition in the presence of an LTE (5 MHz) SDL interfering signal (I</w:t>
      </w:r>
      <w:r w:rsidRPr="0005228F">
        <w:rPr>
          <w:vertAlign w:val="subscript"/>
          <w:lang w:val="en-GB"/>
        </w:rPr>
        <w:t>max</w:t>
      </w:r>
      <w:r w:rsidRPr="0005228F">
        <w:rPr>
          <w:lang w:val="en-GB"/>
        </w:rPr>
        <w:t>= 8.7 dBm)</w:t>
      </w:r>
    </w:p>
    <w:tbl>
      <w:tblPr>
        <w:tblW w:w="9798"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39"/>
        <w:gridCol w:w="743"/>
        <w:gridCol w:w="727"/>
        <w:gridCol w:w="723"/>
        <w:gridCol w:w="724"/>
        <w:gridCol w:w="724"/>
        <w:gridCol w:w="724"/>
        <w:gridCol w:w="724"/>
        <w:gridCol w:w="724"/>
        <w:gridCol w:w="724"/>
        <w:gridCol w:w="776"/>
        <w:gridCol w:w="723"/>
        <w:gridCol w:w="723"/>
      </w:tblGrid>
      <w:tr w:rsidR="00844380" w:rsidRPr="0005228F" w14:paraId="3CEC584A" w14:textId="77777777" w:rsidTr="00844380">
        <w:trPr>
          <w:jc w:val="center"/>
        </w:trPr>
        <w:tc>
          <w:tcPr>
            <w:tcW w:w="9798" w:type="dxa"/>
            <w:gridSpan w:val="13"/>
            <w:shd w:val="clear" w:color="auto" w:fill="D20000"/>
            <w:vAlign w:val="center"/>
          </w:tcPr>
          <w:p w14:paraId="12F7866A" w14:textId="22AB1344" w:rsidR="00844380" w:rsidRPr="0005228F" w:rsidRDefault="00844380" w:rsidP="002D315E">
            <w:pPr>
              <w:keepNext/>
              <w:keepLines/>
              <w:spacing w:before="120" w:after="120"/>
              <w:jc w:val="center"/>
              <w:rPr>
                <w:rFonts w:cs="Arial"/>
                <w:color w:val="FFFFFF" w:themeColor="background1"/>
                <w:szCs w:val="20"/>
              </w:rPr>
            </w:pPr>
            <w:r w:rsidRPr="0005228F">
              <w:rPr>
                <w:rFonts w:cs="Arial"/>
                <w:b/>
                <w:color w:val="FFFFFF" w:themeColor="background1"/>
                <w:szCs w:val="20"/>
              </w:rPr>
              <w:t>DTT f</w:t>
            </w:r>
            <w:r w:rsidRPr="0005228F">
              <w:rPr>
                <w:rFonts w:cs="Arial"/>
                <w:b/>
                <w:color w:val="FFFFFF" w:themeColor="background1"/>
                <w:szCs w:val="20"/>
                <w:vertAlign w:val="subscript"/>
              </w:rPr>
              <w:t>c</w:t>
            </w:r>
            <w:r w:rsidRPr="0005228F">
              <w:rPr>
                <w:rFonts w:cs="Arial"/>
                <w:b/>
                <w:color w:val="FFFFFF" w:themeColor="background1"/>
                <w:szCs w:val="20"/>
              </w:rPr>
              <w:t xml:space="preserve"> = 690 MHz</w:t>
            </w:r>
            <w:r w:rsidR="00657E88">
              <w:rPr>
                <w:rFonts w:cs="Arial"/>
                <w:b/>
                <w:color w:val="FFFFFF" w:themeColor="background1"/>
                <w:szCs w:val="20"/>
              </w:rPr>
              <w:t>.</w:t>
            </w:r>
            <w:r w:rsidRPr="0005228F">
              <w:rPr>
                <w:rFonts w:cs="Arial"/>
                <w:b/>
                <w:color w:val="FFFFFF" w:themeColor="background1"/>
                <w:szCs w:val="20"/>
              </w:rPr>
              <w:t xml:space="preserve"> LTE f</w:t>
            </w:r>
            <w:r w:rsidRPr="0005228F">
              <w:rPr>
                <w:rFonts w:cs="Arial"/>
                <w:b/>
                <w:color w:val="FFFFFF" w:themeColor="background1"/>
                <w:szCs w:val="20"/>
                <w:vertAlign w:val="subscript"/>
              </w:rPr>
              <w:t>c</w:t>
            </w:r>
            <w:r w:rsidRPr="0005228F">
              <w:rPr>
                <w:rFonts w:cs="Arial"/>
                <w:b/>
                <w:color w:val="FFFFFF" w:themeColor="background1"/>
                <w:szCs w:val="20"/>
              </w:rPr>
              <w:t xml:space="preserve"> = 740.5 MHz (</w:t>
            </w:r>
            <w:r w:rsidRPr="0005228F">
              <w:t>I</w:t>
            </w:r>
            <w:r w:rsidRPr="0005228F">
              <w:rPr>
                <w:rFonts w:cs="Arial"/>
                <w:b/>
                <w:color w:val="FFFFFF" w:themeColor="background1"/>
                <w:szCs w:val="20"/>
              </w:rPr>
              <w:t>LR=87 dB/8 MHz)</w:t>
            </w:r>
            <w:r w:rsidR="00657E88">
              <w:rPr>
                <w:rFonts w:cs="Arial"/>
                <w:b/>
                <w:color w:val="FFFFFF" w:themeColor="background1"/>
                <w:szCs w:val="20"/>
              </w:rPr>
              <w:t>.</w:t>
            </w:r>
            <w:r w:rsidRPr="0005228F">
              <w:rPr>
                <w:rFonts w:cs="Arial"/>
                <w:b/>
                <w:color w:val="FFFFFF" w:themeColor="background1"/>
                <w:szCs w:val="20"/>
              </w:rPr>
              <w:t xml:space="preserve"> LTE-DTT </w:t>
            </w:r>
            <w:proofErr w:type="spellStart"/>
            <w:r w:rsidRPr="0005228F">
              <w:rPr>
                <w:rFonts w:cs="Arial"/>
                <w:b/>
                <w:color w:val="FFFFFF" w:themeColor="background1"/>
                <w:szCs w:val="20"/>
              </w:rPr>
              <w:t>frequnecy</w:t>
            </w:r>
            <w:proofErr w:type="spellEnd"/>
            <w:r w:rsidRPr="0005228F">
              <w:rPr>
                <w:rFonts w:cs="Arial"/>
                <w:b/>
                <w:color w:val="FFFFFF" w:themeColor="background1"/>
                <w:szCs w:val="20"/>
              </w:rPr>
              <w:t xml:space="preserve"> Offset = 50.5 MHz</w:t>
            </w:r>
          </w:p>
        </w:tc>
      </w:tr>
      <w:tr w:rsidR="00844380" w:rsidRPr="0005228F" w14:paraId="7B15121A" w14:textId="77777777" w:rsidTr="00844380">
        <w:trPr>
          <w:jc w:val="center"/>
        </w:trPr>
        <w:tc>
          <w:tcPr>
            <w:tcW w:w="9798" w:type="dxa"/>
            <w:gridSpan w:val="13"/>
            <w:shd w:val="clear" w:color="auto" w:fill="F2F2F2" w:themeFill="background1" w:themeFillShade="F2"/>
            <w:vAlign w:val="center"/>
          </w:tcPr>
          <w:p w14:paraId="5203E92C" w14:textId="77777777" w:rsidR="00844380" w:rsidRPr="0005228F" w:rsidRDefault="00844380" w:rsidP="002D315E">
            <w:pPr>
              <w:keepNext/>
              <w:keepLines/>
              <w:jc w:val="center"/>
              <w:rPr>
                <w:rFonts w:cs="Arial"/>
                <w:szCs w:val="20"/>
              </w:rPr>
            </w:pPr>
            <w:r w:rsidRPr="0005228F">
              <w:rPr>
                <w:rFonts w:cs="Arial"/>
                <w:b/>
                <w:szCs w:val="20"/>
              </w:rPr>
              <w:t>DVB-T2 receivers</w:t>
            </w:r>
          </w:p>
        </w:tc>
      </w:tr>
      <w:tr w:rsidR="00844380" w:rsidRPr="0005228F" w14:paraId="71B93B37" w14:textId="77777777" w:rsidTr="00844380">
        <w:trPr>
          <w:jc w:val="center"/>
        </w:trPr>
        <w:tc>
          <w:tcPr>
            <w:tcW w:w="977" w:type="dxa"/>
            <w:vAlign w:val="center"/>
          </w:tcPr>
          <w:p w14:paraId="72645678" w14:textId="77777777" w:rsidR="00844380" w:rsidRPr="0005228F" w:rsidRDefault="00844380" w:rsidP="002D315E">
            <w:pPr>
              <w:keepNext/>
              <w:keepLines/>
              <w:spacing w:before="0"/>
              <w:rPr>
                <w:rFonts w:cs="Arial"/>
                <w:szCs w:val="20"/>
              </w:rPr>
            </w:pPr>
          </w:p>
        </w:tc>
        <w:tc>
          <w:tcPr>
            <w:tcW w:w="750" w:type="dxa"/>
            <w:vAlign w:val="center"/>
          </w:tcPr>
          <w:p w14:paraId="0E563082" w14:textId="77777777" w:rsidR="00844380" w:rsidRPr="0005228F" w:rsidRDefault="00844380" w:rsidP="002D315E">
            <w:pPr>
              <w:keepNext/>
              <w:keepLines/>
              <w:spacing w:before="0"/>
              <w:rPr>
                <w:rFonts w:cs="Arial"/>
                <w:szCs w:val="20"/>
              </w:rPr>
            </w:pPr>
            <w:r w:rsidRPr="0005228F">
              <w:rPr>
                <w:rFonts w:cs="Arial"/>
                <w:szCs w:val="20"/>
              </w:rPr>
              <w:t>TV1</w:t>
            </w:r>
          </w:p>
        </w:tc>
        <w:tc>
          <w:tcPr>
            <w:tcW w:w="733" w:type="dxa"/>
            <w:vAlign w:val="center"/>
          </w:tcPr>
          <w:p w14:paraId="1B8FA8E5" w14:textId="77777777" w:rsidR="00844380" w:rsidRPr="0005228F" w:rsidRDefault="00844380" w:rsidP="002D315E">
            <w:pPr>
              <w:keepNext/>
              <w:keepLines/>
              <w:spacing w:before="0"/>
              <w:rPr>
                <w:rFonts w:cs="Arial"/>
                <w:szCs w:val="20"/>
              </w:rPr>
            </w:pPr>
            <w:r w:rsidRPr="0005228F">
              <w:rPr>
                <w:rFonts w:cs="Arial"/>
                <w:szCs w:val="20"/>
              </w:rPr>
              <w:t>TV2</w:t>
            </w:r>
          </w:p>
        </w:tc>
        <w:tc>
          <w:tcPr>
            <w:tcW w:w="728" w:type="dxa"/>
            <w:vAlign w:val="center"/>
          </w:tcPr>
          <w:p w14:paraId="714F1F79" w14:textId="77777777" w:rsidR="00844380" w:rsidRPr="0005228F" w:rsidRDefault="00844380" w:rsidP="002D315E">
            <w:pPr>
              <w:keepNext/>
              <w:keepLines/>
              <w:spacing w:before="0"/>
              <w:rPr>
                <w:rFonts w:cs="Arial"/>
                <w:szCs w:val="20"/>
              </w:rPr>
            </w:pPr>
            <w:r w:rsidRPr="0005228F">
              <w:rPr>
                <w:rFonts w:cs="Arial"/>
                <w:szCs w:val="20"/>
              </w:rPr>
              <w:t>TV3</w:t>
            </w:r>
          </w:p>
        </w:tc>
        <w:tc>
          <w:tcPr>
            <w:tcW w:w="729" w:type="dxa"/>
            <w:vAlign w:val="center"/>
          </w:tcPr>
          <w:p w14:paraId="03774D56" w14:textId="77777777" w:rsidR="00844380" w:rsidRPr="0005228F" w:rsidRDefault="00844380" w:rsidP="002D315E">
            <w:pPr>
              <w:keepNext/>
              <w:keepLines/>
              <w:spacing w:before="0"/>
              <w:rPr>
                <w:rFonts w:cs="Arial"/>
                <w:szCs w:val="20"/>
              </w:rPr>
            </w:pPr>
            <w:r w:rsidRPr="0005228F">
              <w:rPr>
                <w:rFonts w:cs="Arial"/>
                <w:szCs w:val="20"/>
              </w:rPr>
              <w:t>TV4</w:t>
            </w:r>
          </w:p>
        </w:tc>
        <w:tc>
          <w:tcPr>
            <w:tcW w:w="729" w:type="dxa"/>
            <w:vAlign w:val="center"/>
          </w:tcPr>
          <w:p w14:paraId="12DE90C5" w14:textId="77777777" w:rsidR="00844380" w:rsidRPr="0005228F" w:rsidRDefault="00844380" w:rsidP="002D315E">
            <w:pPr>
              <w:keepNext/>
              <w:keepLines/>
              <w:spacing w:before="0"/>
              <w:rPr>
                <w:rFonts w:cs="Arial"/>
                <w:szCs w:val="20"/>
              </w:rPr>
            </w:pPr>
            <w:r w:rsidRPr="0005228F">
              <w:rPr>
                <w:rFonts w:cs="Arial"/>
                <w:szCs w:val="20"/>
              </w:rPr>
              <w:t>TV5</w:t>
            </w:r>
          </w:p>
        </w:tc>
        <w:tc>
          <w:tcPr>
            <w:tcW w:w="729" w:type="dxa"/>
            <w:vAlign w:val="center"/>
          </w:tcPr>
          <w:p w14:paraId="7F6495B4" w14:textId="77777777" w:rsidR="00844380" w:rsidRPr="0005228F" w:rsidRDefault="00844380" w:rsidP="002D315E">
            <w:pPr>
              <w:keepNext/>
              <w:keepLines/>
              <w:spacing w:before="0"/>
              <w:rPr>
                <w:rFonts w:cs="Arial"/>
                <w:szCs w:val="20"/>
              </w:rPr>
            </w:pPr>
            <w:r w:rsidRPr="0005228F">
              <w:rPr>
                <w:rFonts w:cs="Arial"/>
                <w:szCs w:val="20"/>
              </w:rPr>
              <w:t>TV6</w:t>
            </w:r>
          </w:p>
        </w:tc>
        <w:tc>
          <w:tcPr>
            <w:tcW w:w="729" w:type="dxa"/>
            <w:vAlign w:val="center"/>
          </w:tcPr>
          <w:p w14:paraId="50D006D0" w14:textId="77777777" w:rsidR="00844380" w:rsidRPr="0005228F" w:rsidRDefault="00844380" w:rsidP="002D315E">
            <w:pPr>
              <w:keepNext/>
              <w:keepLines/>
              <w:spacing w:before="0"/>
              <w:rPr>
                <w:rFonts w:cs="Arial"/>
                <w:szCs w:val="20"/>
              </w:rPr>
            </w:pPr>
            <w:r w:rsidRPr="0005228F">
              <w:rPr>
                <w:rFonts w:cs="Arial"/>
                <w:szCs w:val="20"/>
              </w:rPr>
              <w:t>TV7</w:t>
            </w:r>
          </w:p>
        </w:tc>
        <w:tc>
          <w:tcPr>
            <w:tcW w:w="729" w:type="dxa"/>
            <w:vAlign w:val="center"/>
          </w:tcPr>
          <w:p w14:paraId="57A22D1B" w14:textId="77777777" w:rsidR="00844380" w:rsidRPr="0005228F" w:rsidRDefault="00844380" w:rsidP="002D315E">
            <w:pPr>
              <w:keepNext/>
              <w:keepLines/>
              <w:spacing w:before="0"/>
              <w:rPr>
                <w:rFonts w:cs="Arial"/>
                <w:szCs w:val="20"/>
              </w:rPr>
            </w:pPr>
            <w:r w:rsidRPr="0005228F">
              <w:rPr>
                <w:rFonts w:cs="Arial"/>
                <w:szCs w:val="20"/>
              </w:rPr>
              <w:t>TV8</w:t>
            </w:r>
          </w:p>
        </w:tc>
        <w:tc>
          <w:tcPr>
            <w:tcW w:w="729" w:type="dxa"/>
            <w:vAlign w:val="center"/>
          </w:tcPr>
          <w:p w14:paraId="03A952F5" w14:textId="77777777" w:rsidR="00844380" w:rsidRPr="0005228F" w:rsidRDefault="00844380" w:rsidP="002D315E">
            <w:pPr>
              <w:keepNext/>
              <w:keepLines/>
              <w:spacing w:before="0"/>
              <w:rPr>
                <w:rFonts w:cs="Arial"/>
                <w:szCs w:val="20"/>
              </w:rPr>
            </w:pPr>
            <w:r w:rsidRPr="0005228F">
              <w:rPr>
                <w:rFonts w:cs="Arial"/>
                <w:szCs w:val="20"/>
              </w:rPr>
              <w:t>TV9</w:t>
            </w:r>
          </w:p>
        </w:tc>
        <w:tc>
          <w:tcPr>
            <w:tcW w:w="780" w:type="dxa"/>
            <w:vAlign w:val="center"/>
          </w:tcPr>
          <w:p w14:paraId="11E034EF" w14:textId="77777777" w:rsidR="00844380" w:rsidRPr="0005228F" w:rsidRDefault="00844380" w:rsidP="002D315E">
            <w:pPr>
              <w:keepNext/>
              <w:keepLines/>
              <w:spacing w:before="0"/>
              <w:rPr>
                <w:rFonts w:cs="Arial"/>
                <w:szCs w:val="20"/>
              </w:rPr>
            </w:pPr>
            <w:r w:rsidRPr="0005228F">
              <w:rPr>
                <w:rFonts w:cs="Arial"/>
                <w:szCs w:val="20"/>
              </w:rPr>
              <w:t>TV10</w:t>
            </w:r>
          </w:p>
        </w:tc>
        <w:tc>
          <w:tcPr>
            <w:tcW w:w="728" w:type="dxa"/>
            <w:vAlign w:val="center"/>
          </w:tcPr>
          <w:p w14:paraId="615B6394" w14:textId="77777777" w:rsidR="00844380" w:rsidRPr="0005228F" w:rsidRDefault="00844380" w:rsidP="002D315E">
            <w:pPr>
              <w:keepNext/>
              <w:keepLines/>
              <w:spacing w:before="0"/>
              <w:rPr>
                <w:rFonts w:cs="Arial"/>
                <w:szCs w:val="20"/>
              </w:rPr>
            </w:pPr>
            <w:r w:rsidRPr="0005228F">
              <w:rPr>
                <w:rFonts w:cs="Arial"/>
                <w:szCs w:val="20"/>
              </w:rPr>
              <w:t>SB1</w:t>
            </w:r>
          </w:p>
        </w:tc>
        <w:tc>
          <w:tcPr>
            <w:tcW w:w="728" w:type="dxa"/>
            <w:vAlign w:val="center"/>
          </w:tcPr>
          <w:p w14:paraId="0A080BCC" w14:textId="77777777" w:rsidR="00844380" w:rsidRPr="0005228F" w:rsidRDefault="00844380" w:rsidP="002D315E">
            <w:pPr>
              <w:keepNext/>
              <w:keepLines/>
              <w:spacing w:before="0"/>
              <w:rPr>
                <w:rFonts w:cs="Arial"/>
                <w:szCs w:val="20"/>
              </w:rPr>
            </w:pPr>
            <w:r w:rsidRPr="0005228F">
              <w:rPr>
                <w:rFonts w:cs="Arial"/>
                <w:szCs w:val="20"/>
              </w:rPr>
              <w:t>SB2</w:t>
            </w:r>
          </w:p>
        </w:tc>
      </w:tr>
      <w:tr w:rsidR="00844380" w:rsidRPr="0005228F" w14:paraId="6E9A620B" w14:textId="77777777" w:rsidTr="00844380">
        <w:trPr>
          <w:jc w:val="center"/>
        </w:trPr>
        <w:tc>
          <w:tcPr>
            <w:tcW w:w="977" w:type="dxa"/>
            <w:vAlign w:val="center"/>
          </w:tcPr>
          <w:p w14:paraId="6A21B054"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co-ch</w:t>
            </w:r>
            <w:proofErr w:type="spellEnd"/>
            <w:r w:rsidRPr="0005228F">
              <w:rPr>
                <w:rFonts w:cs="Arial"/>
                <w:szCs w:val="20"/>
              </w:rPr>
              <w:t xml:space="preserve"> (dB) (Note 1)</w:t>
            </w:r>
            <w:r w:rsidRPr="0005228F">
              <w:rPr>
                <w:rFonts w:cs="Arial"/>
                <w:szCs w:val="20"/>
                <w:vertAlign w:val="superscript"/>
              </w:rPr>
              <w:t xml:space="preserve"> </w:t>
            </w:r>
          </w:p>
        </w:tc>
        <w:tc>
          <w:tcPr>
            <w:tcW w:w="750" w:type="dxa"/>
            <w:vAlign w:val="center"/>
          </w:tcPr>
          <w:p w14:paraId="29767064" w14:textId="77777777" w:rsidR="00844380" w:rsidRPr="0005228F" w:rsidRDefault="00844380" w:rsidP="002D315E">
            <w:pPr>
              <w:keepNext/>
              <w:keepLines/>
              <w:spacing w:before="0"/>
              <w:jc w:val="right"/>
              <w:rPr>
                <w:rFonts w:cs="Arial"/>
                <w:szCs w:val="20"/>
              </w:rPr>
            </w:pPr>
            <w:r w:rsidRPr="0005228F">
              <w:rPr>
                <w:rFonts w:cs="Arial"/>
                <w:szCs w:val="20"/>
                <w:lang w:eastAsia="fr-FR"/>
              </w:rPr>
              <w:t>19</w:t>
            </w:r>
          </w:p>
        </w:tc>
        <w:tc>
          <w:tcPr>
            <w:tcW w:w="733" w:type="dxa"/>
            <w:vAlign w:val="center"/>
          </w:tcPr>
          <w:p w14:paraId="3FC2790E" w14:textId="77777777" w:rsidR="00844380" w:rsidRPr="0005228F" w:rsidRDefault="00844380" w:rsidP="002D315E">
            <w:pPr>
              <w:keepNext/>
              <w:keepLines/>
              <w:spacing w:before="0"/>
              <w:jc w:val="right"/>
              <w:rPr>
                <w:rFonts w:cs="Arial"/>
                <w:szCs w:val="20"/>
              </w:rPr>
            </w:pPr>
            <w:r w:rsidRPr="0005228F">
              <w:rPr>
                <w:rFonts w:cs="Arial"/>
                <w:szCs w:val="20"/>
                <w:lang w:eastAsia="fr-FR"/>
              </w:rPr>
              <w:t>15</w:t>
            </w:r>
          </w:p>
        </w:tc>
        <w:tc>
          <w:tcPr>
            <w:tcW w:w="728" w:type="dxa"/>
            <w:vAlign w:val="center"/>
          </w:tcPr>
          <w:p w14:paraId="22AAE7ED" w14:textId="77777777" w:rsidR="00844380" w:rsidRPr="0005228F" w:rsidRDefault="00844380" w:rsidP="002D315E">
            <w:pPr>
              <w:keepNext/>
              <w:keepLines/>
              <w:spacing w:before="0"/>
              <w:jc w:val="right"/>
              <w:rPr>
                <w:rFonts w:cs="Arial"/>
                <w:szCs w:val="20"/>
              </w:rPr>
            </w:pPr>
            <w:r w:rsidRPr="0005228F">
              <w:rPr>
                <w:rFonts w:cs="Arial"/>
                <w:szCs w:val="20"/>
                <w:lang w:eastAsia="fr-FR"/>
              </w:rPr>
              <w:t>17</w:t>
            </w:r>
          </w:p>
        </w:tc>
        <w:tc>
          <w:tcPr>
            <w:tcW w:w="729" w:type="dxa"/>
            <w:vAlign w:val="center"/>
          </w:tcPr>
          <w:p w14:paraId="119040C6" w14:textId="77777777" w:rsidR="00844380" w:rsidRPr="0005228F" w:rsidRDefault="00844380" w:rsidP="002D315E">
            <w:pPr>
              <w:keepNext/>
              <w:keepLines/>
              <w:spacing w:before="0"/>
              <w:jc w:val="right"/>
              <w:rPr>
                <w:rFonts w:cs="Arial"/>
                <w:szCs w:val="20"/>
              </w:rPr>
            </w:pPr>
            <w:r w:rsidRPr="0005228F">
              <w:rPr>
                <w:rFonts w:cs="Arial"/>
                <w:szCs w:val="20"/>
                <w:lang w:eastAsia="fr-FR"/>
              </w:rPr>
              <w:t>16</w:t>
            </w:r>
          </w:p>
        </w:tc>
        <w:tc>
          <w:tcPr>
            <w:tcW w:w="729" w:type="dxa"/>
            <w:vAlign w:val="center"/>
          </w:tcPr>
          <w:p w14:paraId="66119EF4" w14:textId="77777777" w:rsidR="00844380" w:rsidRPr="0005228F" w:rsidRDefault="00844380" w:rsidP="002D315E">
            <w:pPr>
              <w:keepNext/>
              <w:keepLines/>
              <w:spacing w:before="0"/>
              <w:jc w:val="right"/>
              <w:rPr>
                <w:rFonts w:cs="Arial"/>
                <w:szCs w:val="20"/>
              </w:rPr>
            </w:pPr>
            <w:r w:rsidRPr="0005228F">
              <w:rPr>
                <w:rFonts w:cs="Arial"/>
                <w:szCs w:val="20"/>
                <w:lang w:eastAsia="fr-FR"/>
              </w:rPr>
              <w:t>16</w:t>
            </w:r>
          </w:p>
        </w:tc>
        <w:tc>
          <w:tcPr>
            <w:tcW w:w="729" w:type="dxa"/>
            <w:vAlign w:val="center"/>
          </w:tcPr>
          <w:p w14:paraId="4D0BEB3B" w14:textId="77777777" w:rsidR="00844380" w:rsidRPr="0005228F" w:rsidRDefault="00844380" w:rsidP="002D315E">
            <w:pPr>
              <w:keepNext/>
              <w:keepLines/>
              <w:spacing w:before="0"/>
              <w:jc w:val="right"/>
              <w:rPr>
                <w:rFonts w:cs="Arial"/>
                <w:szCs w:val="20"/>
              </w:rPr>
            </w:pPr>
            <w:r w:rsidRPr="0005228F">
              <w:rPr>
                <w:rFonts w:cs="Arial"/>
                <w:szCs w:val="20"/>
                <w:lang w:eastAsia="fr-FR"/>
              </w:rPr>
              <w:t>16</w:t>
            </w:r>
          </w:p>
        </w:tc>
        <w:tc>
          <w:tcPr>
            <w:tcW w:w="729" w:type="dxa"/>
            <w:vAlign w:val="center"/>
          </w:tcPr>
          <w:p w14:paraId="5D4C022F" w14:textId="77777777" w:rsidR="00844380" w:rsidRPr="0005228F" w:rsidRDefault="00844380" w:rsidP="002D315E">
            <w:pPr>
              <w:keepNext/>
              <w:keepLines/>
              <w:spacing w:before="0"/>
              <w:jc w:val="right"/>
              <w:rPr>
                <w:rFonts w:cs="Arial"/>
                <w:szCs w:val="20"/>
              </w:rPr>
            </w:pPr>
            <w:r w:rsidRPr="0005228F">
              <w:rPr>
                <w:rFonts w:cs="Arial"/>
                <w:szCs w:val="20"/>
                <w:lang w:eastAsia="fr-FR"/>
              </w:rPr>
              <w:t>19</w:t>
            </w:r>
          </w:p>
        </w:tc>
        <w:tc>
          <w:tcPr>
            <w:tcW w:w="729" w:type="dxa"/>
            <w:vAlign w:val="center"/>
          </w:tcPr>
          <w:p w14:paraId="47FCB76A" w14:textId="77777777" w:rsidR="00844380" w:rsidRPr="0005228F" w:rsidRDefault="00844380" w:rsidP="002D315E">
            <w:pPr>
              <w:keepNext/>
              <w:keepLines/>
              <w:spacing w:before="0"/>
              <w:jc w:val="right"/>
              <w:rPr>
                <w:rFonts w:cs="Arial"/>
                <w:szCs w:val="20"/>
              </w:rPr>
            </w:pPr>
            <w:r w:rsidRPr="0005228F">
              <w:rPr>
                <w:rFonts w:cs="Arial"/>
                <w:szCs w:val="20"/>
                <w:lang w:eastAsia="fr-FR"/>
              </w:rPr>
              <w:t>15</w:t>
            </w:r>
          </w:p>
        </w:tc>
        <w:tc>
          <w:tcPr>
            <w:tcW w:w="729" w:type="dxa"/>
            <w:vAlign w:val="center"/>
          </w:tcPr>
          <w:p w14:paraId="45153E64" w14:textId="77777777" w:rsidR="00844380" w:rsidRPr="0005228F" w:rsidRDefault="00844380" w:rsidP="002D315E">
            <w:pPr>
              <w:keepNext/>
              <w:keepLines/>
              <w:spacing w:before="0"/>
              <w:jc w:val="right"/>
              <w:rPr>
                <w:rFonts w:cs="Arial"/>
                <w:szCs w:val="20"/>
              </w:rPr>
            </w:pPr>
            <w:r w:rsidRPr="0005228F">
              <w:rPr>
                <w:rFonts w:cs="Arial"/>
                <w:szCs w:val="20"/>
                <w:lang w:eastAsia="fr-FR"/>
              </w:rPr>
              <w:t>15</w:t>
            </w:r>
          </w:p>
        </w:tc>
        <w:tc>
          <w:tcPr>
            <w:tcW w:w="780" w:type="dxa"/>
            <w:vAlign w:val="center"/>
          </w:tcPr>
          <w:p w14:paraId="5B0756D9" w14:textId="77777777" w:rsidR="00844380" w:rsidRPr="0005228F" w:rsidRDefault="00844380" w:rsidP="002D315E">
            <w:pPr>
              <w:keepNext/>
              <w:keepLines/>
              <w:spacing w:before="0"/>
              <w:jc w:val="right"/>
              <w:rPr>
                <w:rFonts w:cs="Arial"/>
                <w:szCs w:val="20"/>
              </w:rPr>
            </w:pPr>
            <w:r w:rsidRPr="0005228F">
              <w:rPr>
                <w:rFonts w:cs="Arial"/>
                <w:szCs w:val="20"/>
                <w:lang w:eastAsia="fr-FR"/>
              </w:rPr>
              <w:t>15</w:t>
            </w:r>
          </w:p>
        </w:tc>
        <w:tc>
          <w:tcPr>
            <w:tcW w:w="728" w:type="dxa"/>
            <w:vAlign w:val="center"/>
          </w:tcPr>
          <w:p w14:paraId="439B987A" w14:textId="77777777" w:rsidR="00844380" w:rsidRPr="0005228F" w:rsidRDefault="00844380" w:rsidP="002D315E">
            <w:pPr>
              <w:keepNext/>
              <w:keepLines/>
              <w:spacing w:before="0"/>
              <w:jc w:val="right"/>
              <w:rPr>
                <w:rFonts w:cs="Arial"/>
                <w:szCs w:val="20"/>
              </w:rPr>
            </w:pPr>
            <w:r w:rsidRPr="0005228F">
              <w:rPr>
                <w:rFonts w:cs="Arial"/>
                <w:szCs w:val="20"/>
                <w:lang w:eastAsia="fr-FR"/>
              </w:rPr>
              <w:t>16</w:t>
            </w:r>
          </w:p>
        </w:tc>
        <w:tc>
          <w:tcPr>
            <w:tcW w:w="728" w:type="dxa"/>
            <w:vAlign w:val="center"/>
          </w:tcPr>
          <w:p w14:paraId="43354B66" w14:textId="77777777" w:rsidR="00844380" w:rsidRPr="0005228F" w:rsidRDefault="00844380" w:rsidP="002D315E">
            <w:pPr>
              <w:keepNext/>
              <w:keepLines/>
              <w:spacing w:before="0"/>
              <w:jc w:val="right"/>
              <w:rPr>
                <w:rFonts w:cs="Arial"/>
                <w:szCs w:val="20"/>
              </w:rPr>
            </w:pPr>
            <w:r w:rsidRPr="0005228F">
              <w:rPr>
                <w:rFonts w:cs="Arial"/>
                <w:szCs w:val="20"/>
                <w:lang w:eastAsia="fr-FR"/>
              </w:rPr>
              <w:t>16</w:t>
            </w:r>
          </w:p>
        </w:tc>
      </w:tr>
      <w:tr w:rsidR="00844380" w:rsidRPr="0005228F" w14:paraId="34DE3111" w14:textId="77777777" w:rsidTr="00844380">
        <w:trPr>
          <w:jc w:val="center"/>
        </w:trPr>
        <w:tc>
          <w:tcPr>
            <w:tcW w:w="977" w:type="dxa"/>
            <w:vAlign w:val="center"/>
          </w:tcPr>
          <w:p w14:paraId="33B01F9B"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50" w:type="dxa"/>
            <w:vAlign w:val="center"/>
          </w:tcPr>
          <w:p w14:paraId="06B94E76" w14:textId="77777777" w:rsidR="00844380" w:rsidRPr="0005228F" w:rsidRDefault="00844380" w:rsidP="002D315E">
            <w:pPr>
              <w:keepNext/>
              <w:keepLines/>
              <w:spacing w:before="0"/>
              <w:jc w:val="right"/>
              <w:rPr>
                <w:rFonts w:cs="Arial"/>
                <w:szCs w:val="20"/>
              </w:rPr>
            </w:pPr>
            <w:r w:rsidRPr="0005228F">
              <w:rPr>
                <w:rFonts w:cs="Arial"/>
                <w:szCs w:val="20"/>
              </w:rPr>
              <w:t>-55</w:t>
            </w:r>
          </w:p>
        </w:tc>
        <w:tc>
          <w:tcPr>
            <w:tcW w:w="733" w:type="dxa"/>
            <w:vAlign w:val="center"/>
          </w:tcPr>
          <w:p w14:paraId="0E03AD7B" w14:textId="77777777" w:rsidR="00844380" w:rsidRPr="0005228F" w:rsidRDefault="00844380" w:rsidP="002D315E">
            <w:pPr>
              <w:keepNext/>
              <w:keepLines/>
              <w:spacing w:before="0"/>
              <w:jc w:val="right"/>
              <w:rPr>
                <w:rFonts w:cs="Arial"/>
                <w:szCs w:val="20"/>
              </w:rPr>
            </w:pPr>
            <w:r w:rsidRPr="0005228F">
              <w:rPr>
                <w:rFonts w:cs="Arial"/>
                <w:szCs w:val="20"/>
              </w:rPr>
              <w:t>-50</w:t>
            </w:r>
          </w:p>
        </w:tc>
        <w:tc>
          <w:tcPr>
            <w:tcW w:w="728" w:type="dxa"/>
            <w:vAlign w:val="center"/>
          </w:tcPr>
          <w:p w14:paraId="3E230C65" w14:textId="77777777" w:rsidR="00844380" w:rsidRPr="0005228F" w:rsidRDefault="00844380" w:rsidP="002D315E">
            <w:pPr>
              <w:keepNext/>
              <w:keepLines/>
              <w:spacing w:before="0"/>
              <w:jc w:val="right"/>
              <w:rPr>
                <w:rFonts w:cs="Arial"/>
                <w:szCs w:val="20"/>
              </w:rPr>
            </w:pPr>
            <w:r w:rsidRPr="0005228F">
              <w:rPr>
                <w:rFonts w:cs="Arial"/>
                <w:szCs w:val="20"/>
              </w:rPr>
              <w:t>-56</w:t>
            </w:r>
          </w:p>
        </w:tc>
        <w:tc>
          <w:tcPr>
            <w:tcW w:w="729" w:type="dxa"/>
            <w:vAlign w:val="center"/>
          </w:tcPr>
          <w:p w14:paraId="619F47D2"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29" w:type="dxa"/>
            <w:vAlign w:val="center"/>
          </w:tcPr>
          <w:p w14:paraId="369327EB" w14:textId="77777777" w:rsidR="00844380" w:rsidRPr="0005228F" w:rsidRDefault="00844380" w:rsidP="002D315E">
            <w:pPr>
              <w:keepNext/>
              <w:keepLines/>
              <w:spacing w:before="0"/>
              <w:jc w:val="right"/>
              <w:rPr>
                <w:rFonts w:cs="Arial"/>
                <w:szCs w:val="20"/>
              </w:rPr>
            </w:pPr>
            <w:r w:rsidRPr="0005228F">
              <w:rPr>
                <w:rFonts w:cs="Arial"/>
                <w:szCs w:val="20"/>
              </w:rPr>
              <w:t>-55</w:t>
            </w:r>
          </w:p>
        </w:tc>
        <w:tc>
          <w:tcPr>
            <w:tcW w:w="729" w:type="dxa"/>
            <w:vAlign w:val="center"/>
          </w:tcPr>
          <w:p w14:paraId="466F3A0A"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29" w:type="dxa"/>
            <w:vAlign w:val="center"/>
          </w:tcPr>
          <w:p w14:paraId="3412590A" w14:textId="77777777" w:rsidR="00844380" w:rsidRPr="0005228F" w:rsidRDefault="00844380" w:rsidP="002D315E">
            <w:pPr>
              <w:keepNext/>
              <w:keepLines/>
              <w:spacing w:before="0"/>
              <w:jc w:val="right"/>
              <w:rPr>
                <w:rFonts w:cs="Arial"/>
                <w:szCs w:val="20"/>
              </w:rPr>
            </w:pPr>
            <w:r w:rsidRPr="0005228F">
              <w:rPr>
                <w:rFonts w:cs="Arial"/>
                <w:szCs w:val="20"/>
              </w:rPr>
              <w:t>-54</w:t>
            </w:r>
          </w:p>
        </w:tc>
        <w:tc>
          <w:tcPr>
            <w:tcW w:w="729" w:type="dxa"/>
            <w:vAlign w:val="center"/>
          </w:tcPr>
          <w:p w14:paraId="3EEEB272" w14:textId="77777777" w:rsidR="00844380" w:rsidRPr="0005228F" w:rsidRDefault="00844380" w:rsidP="002D315E">
            <w:pPr>
              <w:keepNext/>
              <w:keepLines/>
              <w:spacing w:before="0"/>
              <w:jc w:val="right"/>
              <w:rPr>
                <w:rFonts w:cs="Arial"/>
                <w:szCs w:val="20"/>
              </w:rPr>
            </w:pPr>
            <w:r w:rsidRPr="0005228F">
              <w:rPr>
                <w:rFonts w:cs="Arial"/>
                <w:szCs w:val="20"/>
              </w:rPr>
              <w:t>-56</w:t>
            </w:r>
          </w:p>
        </w:tc>
        <w:tc>
          <w:tcPr>
            <w:tcW w:w="729" w:type="dxa"/>
            <w:vAlign w:val="center"/>
          </w:tcPr>
          <w:p w14:paraId="664082C6" w14:textId="77777777" w:rsidR="00844380" w:rsidRPr="0005228F" w:rsidRDefault="00844380" w:rsidP="002D315E">
            <w:pPr>
              <w:keepNext/>
              <w:keepLines/>
              <w:spacing w:before="0"/>
              <w:jc w:val="right"/>
              <w:rPr>
                <w:rFonts w:cs="Arial"/>
                <w:szCs w:val="20"/>
              </w:rPr>
            </w:pPr>
            <w:r w:rsidRPr="0005228F">
              <w:rPr>
                <w:rFonts w:cs="Arial"/>
                <w:szCs w:val="20"/>
              </w:rPr>
              <w:t>-59</w:t>
            </w:r>
          </w:p>
        </w:tc>
        <w:tc>
          <w:tcPr>
            <w:tcW w:w="780" w:type="dxa"/>
            <w:vAlign w:val="center"/>
          </w:tcPr>
          <w:p w14:paraId="53E5CB15"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28" w:type="dxa"/>
            <w:vAlign w:val="center"/>
          </w:tcPr>
          <w:p w14:paraId="31ACC6B6" w14:textId="77777777" w:rsidR="00844380" w:rsidRPr="0005228F" w:rsidRDefault="00844380" w:rsidP="002D315E">
            <w:pPr>
              <w:keepNext/>
              <w:keepLines/>
              <w:spacing w:before="0"/>
              <w:jc w:val="right"/>
              <w:rPr>
                <w:rFonts w:cs="Arial"/>
                <w:szCs w:val="20"/>
              </w:rPr>
            </w:pPr>
            <w:r w:rsidRPr="0005228F">
              <w:rPr>
                <w:rFonts w:cs="Arial"/>
                <w:szCs w:val="20"/>
              </w:rPr>
              <w:t>-59</w:t>
            </w:r>
          </w:p>
        </w:tc>
        <w:tc>
          <w:tcPr>
            <w:tcW w:w="728" w:type="dxa"/>
            <w:vAlign w:val="center"/>
          </w:tcPr>
          <w:p w14:paraId="4C50050A" w14:textId="77777777" w:rsidR="00844380" w:rsidRPr="0005228F" w:rsidRDefault="00844380" w:rsidP="002D315E">
            <w:pPr>
              <w:keepNext/>
              <w:keepLines/>
              <w:spacing w:before="0"/>
              <w:jc w:val="right"/>
              <w:rPr>
                <w:rFonts w:cs="Arial"/>
                <w:szCs w:val="20"/>
              </w:rPr>
            </w:pPr>
            <w:r w:rsidRPr="0005228F">
              <w:rPr>
                <w:rFonts w:cs="Arial"/>
                <w:szCs w:val="20"/>
              </w:rPr>
              <w:t>-55</w:t>
            </w:r>
          </w:p>
        </w:tc>
      </w:tr>
      <w:tr w:rsidR="00844380" w:rsidRPr="0005228F" w14:paraId="532E4FB3" w14:textId="77777777" w:rsidTr="00844380">
        <w:trPr>
          <w:jc w:val="center"/>
        </w:trPr>
        <w:tc>
          <w:tcPr>
            <w:tcW w:w="977" w:type="dxa"/>
            <w:vAlign w:val="center"/>
          </w:tcPr>
          <w:p w14:paraId="4B0D2A3F" w14:textId="77777777" w:rsidR="00844380" w:rsidRPr="0005228F" w:rsidRDefault="00844380" w:rsidP="002D315E">
            <w:pPr>
              <w:keepNext/>
              <w:keepLines/>
              <w:spacing w:before="0"/>
              <w:rPr>
                <w:rFonts w:cs="Arial"/>
                <w:szCs w:val="20"/>
              </w:rPr>
            </w:pPr>
            <w:r w:rsidRPr="0005228F">
              <w:rPr>
                <w:rFonts w:cs="Arial"/>
                <w:szCs w:val="20"/>
              </w:rPr>
              <w:t>Blocking response (dBm) (Note 1)</w:t>
            </w:r>
            <w:r w:rsidRPr="0005228F">
              <w:rPr>
                <w:rFonts w:cs="Arial"/>
                <w:szCs w:val="20"/>
                <w:vertAlign w:val="superscript"/>
              </w:rPr>
              <w:t xml:space="preserve"> </w:t>
            </w:r>
          </w:p>
        </w:tc>
        <w:tc>
          <w:tcPr>
            <w:tcW w:w="750" w:type="dxa"/>
            <w:vAlign w:val="center"/>
          </w:tcPr>
          <w:p w14:paraId="531AA141" w14:textId="180ED200" w:rsidR="00844380" w:rsidRPr="0005228F" w:rsidRDefault="00844380" w:rsidP="002D315E">
            <w:pPr>
              <w:keepNext/>
              <w:keepLines/>
              <w:spacing w:before="0"/>
              <w:jc w:val="right"/>
              <w:rPr>
                <w:rFonts w:cs="Arial"/>
                <w:szCs w:val="20"/>
              </w:rPr>
            </w:pPr>
            <w:r w:rsidRPr="0005228F">
              <w:rPr>
                <w:rFonts w:cs="Arial"/>
                <w:szCs w:val="20"/>
              </w:rPr>
              <w:t>-15</w:t>
            </w:r>
            <w:r w:rsidR="00657E88">
              <w:rPr>
                <w:rFonts w:cs="Arial"/>
                <w:szCs w:val="20"/>
              </w:rPr>
              <w:t>.</w:t>
            </w:r>
            <w:r w:rsidRPr="0005228F">
              <w:rPr>
                <w:rFonts w:cs="Arial"/>
                <w:szCs w:val="20"/>
              </w:rPr>
              <w:t>3</w:t>
            </w:r>
          </w:p>
        </w:tc>
        <w:tc>
          <w:tcPr>
            <w:tcW w:w="733" w:type="dxa"/>
            <w:vAlign w:val="center"/>
          </w:tcPr>
          <w:p w14:paraId="3FA929CF" w14:textId="0B9B099E" w:rsidR="00844380" w:rsidRPr="0005228F" w:rsidRDefault="00844380" w:rsidP="002D315E">
            <w:pPr>
              <w:keepNext/>
              <w:keepLines/>
              <w:spacing w:before="0"/>
              <w:jc w:val="right"/>
              <w:rPr>
                <w:rFonts w:cs="Arial"/>
                <w:szCs w:val="20"/>
              </w:rPr>
            </w:pPr>
            <w:r w:rsidRPr="0005228F">
              <w:rPr>
                <w:rFonts w:cs="Arial"/>
                <w:szCs w:val="20"/>
              </w:rPr>
              <w:t>-20</w:t>
            </w:r>
            <w:r w:rsidR="00657E88">
              <w:rPr>
                <w:rFonts w:cs="Arial"/>
                <w:szCs w:val="20"/>
              </w:rPr>
              <w:t>.</w:t>
            </w:r>
            <w:r w:rsidRPr="0005228F">
              <w:rPr>
                <w:rFonts w:cs="Arial"/>
                <w:szCs w:val="20"/>
              </w:rPr>
              <w:t>3</w:t>
            </w:r>
          </w:p>
        </w:tc>
        <w:tc>
          <w:tcPr>
            <w:tcW w:w="728" w:type="dxa"/>
            <w:vAlign w:val="center"/>
          </w:tcPr>
          <w:p w14:paraId="57B5B2F4" w14:textId="55CCAE0A" w:rsidR="00844380" w:rsidRPr="0005228F" w:rsidRDefault="00844380" w:rsidP="002D315E">
            <w:pPr>
              <w:keepNext/>
              <w:keepLines/>
              <w:spacing w:before="0"/>
              <w:jc w:val="right"/>
              <w:rPr>
                <w:rFonts w:cs="Arial"/>
                <w:szCs w:val="20"/>
              </w:rPr>
            </w:pPr>
            <w:r w:rsidRPr="0005228F">
              <w:rPr>
                <w:rFonts w:cs="Arial"/>
                <w:szCs w:val="20"/>
              </w:rPr>
              <w:t>-14</w:t>
            </w:r>
            <w:r w:rsidR="00657E88">
              <w:rPr>
                <w:rFonts w:cs="Arial"/>
                <w:szCs w:val="20"/>
              </w:rPr>
              <w:t>.</w:t>
            </w:r>
            <w:r w:rsidRPr="0005228F">
              <w:rPr>
                <w:rFonts w:cs="Arial"/>
                <w:szCs w:val="20"/>
              </w:rPr>
              <w:t>3</w:t>
            </w:r>
          </w:p>
        </w:tc>
        <w:tc>
          <w:tcPr>
            <w:tcW w:w="729" w:type="dxa"/>
            <w:vAlign w:val="center"/>
          </w:tcPr>
          <w:p w14:paraId="709F22CA" w14:textId="283DA5F4" w:rsidR="00844380" w:rsidRPr="0005228F" w:rsidRDefault="00844380" w:rsidP="002D315E">
            <w:pPr>
              <w:keepNext/>
              <w:keepLines/>
              <w:spacing w:before="0"/>
              <w:jc w:val="right"/>
              <w:rPr>
                <w:rFonts w:cs="Arial"/>
                <w:szCs w:val="20"/>
              </w:rPr>
            </w:pPr>
            <w:r w:rsidRPr="0005228F">
              <w:rPr>
                <w:rFonts w:cs="Arial"/>
                <w:szCs w:val="20"/>
              </w:rPr>
              <w:t>-19</w:t>
            </w:r>
            <w:r w:rsidR="00657E88">
              <w:rPr>
                <w:rFonts w:cs="Arial"/>
                <w:szCs w:val="20"/>
              </w:rPr>
              <w:t>.</w:t>
            </w:r>
            <w:r w:rsidRPr="0005228F">
              <w:rPr>
                <w:rFonts w:cs="Arial"/>
                <w:szCs w:val="20"/>
              </w:rPr>
              <w:t>3</w:t>
            </w:r>
          </w:p>
        </w:tc>
        <w:tc>
          <w:tcPr>
            <w:tcW w:w="729" w:type="dxa"/>
            <w:vAlign w:val="center"/>
          </w:tcPr>
          <w:p w14:paraId="24068BA8" w14:textId="60143FD4" w:rsidR="00844380" w:rsidRPr="0005228F" w:rsidRDefault="00844380" w:rsidP="002D315E">
            <w:pPr>
              <w:keepNext/>
              <w:keepLines/>
              <w:spacing w:before="0"/>
              <w:jc w:val="right"/>
              <w:rPr>
                <w:rFonts w:cs="Arial"/>
                <w:szCs w:val="20"/>
              </w:rPr>
            </w:pPr>
            <w:r w:rsidRPr="0005228F">
              <w:rPr>
                <w:rFonts w:cs="Arial"/>
                <w:szCs w:val="20"/>
              </w:rPr>
              <w:t>-13</w:t>
            </w:r>
            <w:r w:rsidR="00657E88">
              <w:rPr>
                <w:rFonts w:cs="Arial"/>
                <w:szCs w:val="20"/>
              </w:rPr>
              <w:t>.</w:t>
            </w:r>
            <w:r w:rsidRPr="0005228F">
              <w:rPr>
                <w:rFonts w:cs="Arial"/>
                <w:szCs w:val="20"/>
              </w:rPr>
              <w:t>3</w:t>
            </w:r>
          </w:p>
        </w:tc>
        <w:tc>
          <w:tcPr>
            <w:tcW w:w="729" w:type="dxa"/>
            <w:vAlign w:val="center"/>
          </w:tcPr>
          <w:p w14:paraId="2A2871A4" w14:textId="03E19F15" w:rsidR="00844380" w:rsidRPr="0005228F" w:rsidRDefault="00844380" w:rsidP="002D315E">
            <w:pPr>
              <w:keepNext/>
              <w:keepLines/>
              <w:spacing w:before="0"/>
              <w:jc w:val="right"/>
              <w:rPr>
                <w:rFonts w:cs="Arial"/>
                <w:szCs w:val="20"/>
              </w:rPr>
            </w:pPr>
            <w:r w:rsidRPr="0005228F">
              <w:rPr>
                <w:rFonts w:cs="Arial"/>
                <w:szCs w:val="20"/>
              </w:rPr>
              <w:t>-13</w:t>
            </w:r>
            <w:r w:rsidR="00657E88">
              <w:rPr>
                <w:rFonts w:cs="Arial"/>
                <w:szCs w:val="20"/>
              </w:rPr>
              <w:t>.</w:t>
            </w:r>
            <w:r w:rsidRPr="0005228F">
              <w:rPr>
                <w:rFonts w:cs="Arial"/>
                <w:szCs w:val="20"/>
              </w:rPr>
              <w:t>3</w:t>
            </w:r>
          </w:p>
        </w:tc>
        <w:tc>
          <w:tcPr>
            <w:tcW w:w="729" w:type="dxa"/>
            <w:vAlign w:val="center"/>
          </w:tcPr>
          <w:p w14:paraId="6C9C7099" w14:textId="01A08DCC" w:rsidR="00844380" w:rsidRPr="0005228F" w:rsidRDefault="00844380" w:rsidP="002D315E">
            <w:pPr>
              <w:keepNext/>
              <w:keepLines/>
              <w:spacing w:before="0"/>
              <w:jc w:val="right"/>
              <w:rPr>
                <w:rFonts w:cs="Arial"/>
                <w:szCs w:val="20"/>
              </w:rPr>
            </w:pPr>
            <w:r w:rsidRPr="0005228F">
              <w:rPr>
                <w:rFonts w:cs="Arial"/>
                <w:szCs w:val="20"/>
              </w:rPr>
              <w:t>-15</w:t>
            </w:r>
            <w:r w:rsidR="00657E88">
              <w:rPr>
                <w:rFonts w:cs="Arial"/>
                <w:szCs w:val="20"/>
              </w:rPr>
              <w:t>.</w:t>
            </w:r>
            <w:r w:rsidRPr="0005228F">
              <w:rPr>
                <w:rFonts w:cs="Arial"/>
                <w:szCs w:val="20"/>
              </w:rPr>
              <w:t>3</w:t>
            </w:r>
          </w:p>
        </w:tc>
        <w:tc>
          <w:tcPr>
            <w:tcW w:w="729" w:type="dxa"/>
            <w:vAlign w:val="center"/>
          </w:tcPr>
          <w:p w14:paraId="48989D7C" w14:textId="076C822F" w:rsidR="00844380" w:rsidRPr="0005228F" w:rsidRDefault="00844380" w:rsidP="002D315E">
            <w:pPr>
              <w:keepNext/>
              <w:keepLines/>
              <w:spacing w:before="0"/>
              <w:jc w:val="right"/>
              <w:rPr>
                <w:rFonts w:cs="Arial"/>
                <w:szCs w:val="20"/>
              </w:rPr>
            </w:pPr>
            <w:r w:rsidRPr="0005228F">
              <w:rPr>
                <w:rFonts w:cs="Arial"/>
                <w:szCs w:val="20"/>
              </w:rPr>
              <w:t>-14</w:t>
            </w:r>
            <w:r w:rsidR="00657E88">
              <w:rPr>
                <w:rFonts w:cs="Arial"/>
                <w:szCs w:val="20"/>
              </w:rPr>
              <w:t>.</w:t>
            </w:r>
            <w:r w:rsidRPr="0005228F">
              <w:rPr>
                <w:rFonts w:cs="Arial"/>
                <w:szCs w:val="20"/>
              </w:rPr>
              <w:t>3</w:t>
            </w:r>
          </w:p>
        </w:tc>
        <w:tc>
          <w:tcPr>
            <w:tcW w:w="729" w:type="dxa"/>
            <w:vAlign w:val="center"/>
          </w:tcPr>
          <w:p w14:paraId="21DE7A49" w14:textId="68CB0BF5" w:rsidR="00844380" w:rsidRPr="0005228F" w:rsidRDefault="00844380" w:rsidP="002D315E">
            <w:pPr>
              <w:keepNext/>
              <w:keepLines/>
              <w:spacing w:before="0"/>
              <w:jc w:val="right"/>
              <w:rPr>
                <w:rFonts w:cs="Arial"/>
                <w:szCs w:val="20"/>
              </w:rPr>
            </w:pPr>
            <w:r w:rsidRPr="0005228F">
              <w:rPr>
                <w:rFonts w:cs="Arial"/>
                <w:szCs w:val="20"/>
              </w:rPr>
              <w:t>-9</w:t>
            </w:r>
            <w:r w:rsidR="00657E88">
              <w:rPr>
                <w:rFonts w:cs="Arial"/>
                <w:szCs w:val="20"/>
              </w:rPr>
              <w:t>.</w:t>
            </w:r>
            <w:r w:rsidRPr="0005228F">
              <w:rPr>
                <w:rFonts w:cs="Arial"/>
                <w:szCs w:val="20"/>
              </w:rPr>
              <w:t>3</w:t>
            </w:r>
          </w:p>
        </w:tc>
        <w:tc>
          <w:tcPr>
            <w:tcW w:w="780" w:type="dxa"/>
            <w:vAlign w:val="center"/>
          </w:tcPr>
          <w:p w14:paraId="6F060CFF" w14:textId="509694E6" w:rsidR="00844380" w:rsidRPr="0005228F" w:rsidRDefault="00844380" w:rsidP="002D315E">
            <w:pPr>
              <w:keepNext/>
              <w:keepLines/>
              <w:spacing w:before="0"/>
              <w:jc w:val="right"/>
              <w:rPr>
                <w:rFonts w:cs="Arial"/>
                <w:szCs w:val="20"/>
              </w:rPr>
            </w:pPr>
            <w:r w:rsidRPr="0005228F">
              <w:rPr>
                <w:rFonts w:cs="Arial"/>
                <w:szCs w:val="20"/>
              </w:rPr>
              <w:t>-19</w:t>
            </w:r>
            <w:r w:rsidR="00657E88">
              <w:rPr>
                <w:rFonts w:cs="Arial"/>
                <w:szCs w:val="20"/>
              </w:rPr>
              <w:t>.</w:t>
            </w:r>
            <w:r w:rsidRPr="0005228F">
              <w:rPr>
                <w:rFonts w:cs="Arial"/>
                <w:szCs w:val="20"/>
              </w:rPr>
              <w:t>3</w:t>
            </w:r>
          </w:p>
        </w:tc>
        <w:tc>
          <w:tcPr>
            <w:tcW w:w="728" w:type="dxa"/>
            <w:vAlign w:val="center"/>
          </w:tcPr>
          <w:p w14:paraId="562D819B" w14:textId="3BDB2A73" w:rsidR="00844380" w:rsidRPr="0005228F" w:rsidRDefault="00844380" w:rsidP="002D315E">
            <w:pPr>
              <w:keepNext/>
              <w:keepLines/>
              <w:spacing w:before="0"/>
              <w:jc w:val="right"/>
              <w:rPr>
                <w:rFonts w:cs="Arial"/>
                <w:szCs w:val="20"/>
              </w:rPr>
            </w:pPr>
            <w:r w:rsidRPr="0005228F">
              <w:rPr>
                <w:rFonts w:cs="Arial"/>
                <w:szCs w:val="20"/>
              </w:rPr>
              <w:t>-10</w:t>
            </w:r>
            <w:r w:rsidR="00657E88">
              <w:rPr>
                <w:rFonts w:cs="Arial"/>
                <w:szCs w:val="20"/>
              </w:rPr>
              <w:t>.</w:t>
            </w:r>
            <w:r w:rsidRPr="0005228F">
              <w:rPr>
                <w:rFonts w:cs="Arial"/>
                <w:szCs w:val="20"/>
              </w:rPr>
              <w:t>3</w:t>
            </w:r>
          </w:p>
        </w:tc>
        <w:tc>
          <w:tcPr>
            <w:tcW w:w="728" w:type="dxa"/>
            <w:vAlign w:val="center"/>
          </w:tcPr>
          <w:p w14:paraId="2AD1F199" w14:textId="61F85105" w:rsidR="00844380" w:rsidRPr="0005228F" w:rsidRDefault="00844380" w:rsidP="002D315E">
            <w:pPr>
              <w:keepNext/>
              <w:keepLines/>
              <w:spacing w:before="0"/>
              <w:jc w:val="right"/>
              <w:rPr>
                <w:rFonts w:cs="Arial"/>
                <w:szCs w:val="20"/>
              </w:rPr>
            </w:pPr>
            <w:r w:rsidRPr="0005228F">
              <w:rPr>
                <w:rFonts w:cs="Arial"/>
                <w:szCs w:val="20"/>
              </w:rPr>
              <w:t>-14</w:t>
            </w:r>
            <w:r w:rsidR="00657E88">
              <w:rPr>
                <w:rFonts w:cs="Arial"/>
                <w:szCs w:val="20"/>
              </w:rPr>
              <w:t>.</w:t>
            </w:r>
            <w:r w:rsidRPr="0005228F">
              <w:rPr>
                <w:rFonts w:cs="Arial"/>
                <w:szCs w:val="20"/>
              </w:rPr>
              <w:t>3</w:t>
            </w:r>
          </w:p>
        </w:tc>
      </w:tr>
      <w:tr w:rsidR="00844380" w:rsidRPr="0005228F" w14:paraId="73B1975A" w14:textId="77777777" w:rsidTr="00844380">
        <w:trPr>
          <w:jc w:val="center"/>
        </w:trPr>
        <w:tc>
          <w:tcPr>
            <w:tcW w:w="977" w:type="dxa"/>
            <w:vAlign w:val="center"/>
          </w:tcPr>
          <w:p w14:paraId="32B46D0E"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rFonts w:cs="Arial"/>
                <w:szCs w:val="20"/>
              </w:rPr>
              <w:t xml:space="preserve"> (dBm)</w:t>
            </w:r>
          </w:p>
        </w:tc>
        <w:tc>
          <w:tcPr>
            <w:tcW w:w="750" w:type="dxa"/>
            <w:vAlign w:val="center"/>
          </w:tcPr>
          <w:p w14:paraId="4EC8828F"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33" w:type="dxa"/>
            <w:vAlign w:val="center"/>
          </w:tcPr>
          <w:p w14:paraId="7D4584EF" w14:textId="0E492574" w:rsidR="00844380" w:rsidRPr="0005228F" w:rsidRDefault="00844380" w:rsidP="002D315E">
            <w:pPr>
              <w:keepNext/>
              <w:keepLines/>
              <w:spacing w:before="0"/>
              <w:jc w:val="right"/>
              <w:rPr>
                <w:rFonts w:cs="Arial"/>
                <w:szCs w:val="20"/>
              </w:rPr>
            </w:pPr>
            <w:r w:rsidRPr="0005228F">
              <w:rPr>
                <w:rFonts w:cs="Arial"/>
                <w:szCs w:val="20"/>
              </w:rPr>
              <w:t>7</w:t>
            </w:r>
            <w:r w:rsidR="00657E88">
              <w:rPr>
                <w:rFonts w:cs="Arial"/>
                <w:szCs w:val="20"/>
              </w:rPr>
              <w:t>.</w:t>
            </w:r>
            <w:r w:rsidRPr="0005228F">
              <w:rPr>
                <w:rFonts w:cs="Arial"/>
                <w:szCs w:val="20"/>
              </w:rPr>
              <w:t>5</w:t>
            </w:r>
          </w:p>
        </w:tc>
        <w:tc>
          <w:tcPr>
            <w:tcW w:w="728" w:type="dxa"/>
            <w:vAlign w:val="center"/>
          </w:tcPr>
          <w:p w14:paraId="6F09AE9F"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29" w:type="dxa"/>
            <w:vAlign w:val="center"/>
          </w:tcPr>
          <w:p w14:paraId="617CF5E2"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9" w:type="dxa"/>
            <w:vAlign w:val="center"/>
          </w:tcPr>
          <w:p w14:paraId="11F1BD24" w14:textId="77777777" w:rsidR="00844380" w:rsidRPr="0005228F" w:rsidRDefault="00844380" w:rsidP="002D315E">
            <w:pPr>
              <w:keepNext/>
              <w:keepLines/>
              <w:spacing w:before="0"/>
              <w:jc w:val="right"/>
              <w:rPr>
                <w:rFonts w:cs="Arial"/>
                <w:szCs w:val="20"/>
              </w:rPr>
            </w:pPr>
            <w:r w:rsidRPr="0005228F">
              <w:rPr>
                <w:rFonts w:cs="Arial"/>
                <w:szCs w:val="20"/>
              </w:rPr>
              <w:t>0</w:t>
            </w:r>
          </w:p>
        </w:tc>
        <w:tc>
          <w:tcPr>
            <w:tcW w:w="729" w:type="dxa"/>
            <w:vAlign w:val="center"/>
          </w:tcPr>
          <w:p w14:paraId="01F1BFFC" w14:textId="272E978D" w:rsidR="00844380" w:rsidRPr="0005228F" w:rsidRDefault="00844380" w:rsidP="002D315E">
            <w:pPr>
              <w:keepNext/>
              <w:keepLines/>
              <w:spacing w:before="0"/>
              <w:jc w:val="right"/>
              <w:rPr>
                <w:rFonts w:cs="Arial"/>
                <w:szCs w:val="20"/>
              </w:rPr>
            </w:pPr>
            <w:r w:rsidRPr="0005228F">
              <w:rPr>
                <w:rFonts w:cs="Arial"/>
                <w:szCs w:val="20"/>
              </w:rPr>
              <w:t>0</w:t>
            </w:r>
            <w:r w:rsidR="00657E88">
              <w:rPr>
                <w:rFonts w:cs="Arial"/>
                <w:szCs w:val="20"/>
              </w:rPr>
              <w:t>.</w:t>
            </w:r>
            <w:r w:rsidRPr="0005228F">
              <w:rPr>
                <w:rFonts w:cs="Arial"/>
                <w:szCs w:val="20"/>
              </w:rPr>
              <w:t>5</w:t>
            </w:r>
          </w:p>
        </w:tc>
        <w:tc>
          <w:tcPr>
            <w:tcW w:w="729" w:type="dxa"/>
            <w:vAlign w:val="center"/>
          </w:tcPr>
          <w:p w14:paraId="325ED8FA"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29" w:type="dxa"/>
            <w:vAlign w:val="center"/>
          </w:tcPr>
          <w:p w14:paraId="7BB6ABA9"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29" w:type="dxa"/>
            <w:vAlign w:val="center"/>
          </w:tcPr>
          <w:p w14:paraId="29E4761F"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80" w:type="dxa"/>
            <w:vAlign w:val="center"/>
          </w:tcPr>
          <w:p w14:paraId="3C944353" w14:textId="4178CFD8" w:rsidR="00844380" w:rsidRPr="0005228F" w:rsidRDefault="00844380" w:rsidP="002D315E">
            <w:pPr>
              <w:keepNext/>
              <w:keepLines/>
              <w:spacing w:before="0"/>
              <w:jc w:val="right"/>
              <w:rPr>
                <w:rFonts w:cs="Arial"/>
                <w:szCs w:val="20"/>
              </w:rPr>
            </w:pPr>
            <w:r w:rsidRPr="0005228F">
              <w:rPr>
                <w:rFonts w:cs="Arial"/>
                <w:szCs w:val="20"/>
              </w:rPr>
              <w:t>7</w:t>
            </w:r>
            <w:r w:rsidR="00657E88">
              <w:rPr>
                <w:rFonts w:cs="Arial"/>
                <w:szCs w:val="20"/>
              </w:rPr>
              <w:t>.</w:t>
            </w:r>
            <w:r w:rsidRPr="0005228F">
              <w:rPr>
                <w:rFonts w:cs="Arial"/>
                <w:szCs w:val="20"/>
              </w:rPr>
              <w:t>5</w:t>
            </w:r>
          </w:p>
        </w:tc>
        <w:tc>
          <w:tcPr>
            <w:tcW w:w="728" w:type="dxa"/>
            <w:vAlign w:val="center"/>
          </w:tcPr>
          <w:p w14:paraId="1EE7AC9C" w14:textId="52CA6038" w:rsidR="00844380" w:rsidRPr="0005228F" w:rsidRDefault="00844380" w:rsidP="002D315E">
            <w:pPr>
              <w:keepNext/>
              <w:keepLines/>
              <w:spacing w:before="0"/>
              <w:jc w:val="right"/>
              <w:rPr>
                <w:rFonts w:cs="Arial"/>
                <w:szCs w:val="20"/>
              </w:rPr>
            </w:pPr>
            <w:r w:rsidRPr="0005228F">
              <w:rPr>
                <w:rFonts w:cs="Arial"/>
                <w:szCs w:val="20"/>
              </w:rPr>
              <w:t>-9</w:t>
            </w:r>
            <w:r w:rsidR="00657E88">
              <w:rPr>
                <w:rFonts w:cs="Arial"/>
                <w:szCs w:val="20"/>
              </w:rPr>
              <w:t>.</w:t>
            </w:r>
            <w:r w:rsidRPr="0005228F">
              <w:rPr>
                <w:rFonts w:cs="Arial"/>
                <w:szCs w:val="20"/>
              </w:rPr>
              <w:t>5</w:t>
            </w:r>
          </w:p>
        </w:tc>
        <w:tc>
          <w:tcPr>
            <w:tcW w:w="728" w:type="dxa"/>
            <w:vAlign w:val="center"/>
          </w:tcPr>
          <w:p w14:paraId="38D58DE7" w14:textId="38DA1A83" w:rsidR="00844380" w:rsidRPr="0005228F" w:rsidRDefault="00844380" w:rsidP="002D315E">
            <w:pPr>
              <w:keepNext/>
              <w:keepLines/>
              <w:spacing w:before="0"/>
              <w:jc w:val="right"/>
              <w:rPr>
                <w:rFonts w:cs="Arial"/>
                <w:szCs w:val="20"/>
              </w:rPr>
            </w:pPr>
            <w:r w:rsidRPr="0005228F">
              <w:rPr>
                <w:rFonts w:cs="Arial"/>
                <w:szCs w:val="20"/>
              </w:rPr>
              <w:t>-1</w:t>
            </w:r>
            <w:r w:rsidR="00657E88">
              <w:rPr>
                <w:rFonts w:cs="Arial"/>
                <w:szCs w:val="20"/>
              </w:rPr>
              <w:t>.</w:t>
            </w:r>
            <w:r w:rsidRPr="0005228F">
              <w:rPr>
                <w:rFonts w:cs="Arial"/>
                <w:szCs w:val="20"/>
              </w:rPr>
              <w:t>5</w:t>
            </w:r>
          </w:p>
        </w:tc>
      </w:tr>
      <w:tr w:rsidR="00844380" w:rsidRPr="0005228F" w14:paraId="17D78085" w14:textId="77777777" w:rsidTr="00844380">
        <w:trPr>
          <w:jc w:val="center"/>
        </w:trPr>
        <w:tc>
          <w:tcPr>
            <w:tcW w:w="977" w:type="dxa"/>
            <w:vAlign w:val="center"/>
          </w:tcPr>
          <w:p w14:paraId="7F085FFD" w14:textId="77777777" w:rsidR="00844380" w:rsidRPr="0005228F" w:rsidRDefault="00844380" w:rsidP="002D315E">
            <w:pPr>
              <w:keepNext/>
              <w:keepLines/>
              <w:spacing w:before="0"/>
              <w:rPr>
                <w:rFonts w:cs="Arial"/>
                <w:szCs w:val="20"/>
              </w:rPr>
            </w:pPr>
            <w:r w:rsidRPr="0005228F">
              <w:t>FO</w:t>
            </w:r>
            <w:r w:rsidRPr="0005228F">
              <w:rPr>
                <w:rFonts w:cs="Arial"/>
                <w:szCs w:val="20"/>
              </w:rPr>
              <w:t>S (dB) (Note 2)</w:t>
            </w:r>
            <w:r w:rsidRPr="0005228F">
              <w:rPr>
                <w:rFonts w:cs="Arial"/>
                <w:szCs w:val="20"/>
                <w:vertAlign w:val="superscript"/>
              </w:rPr>
              <w:t xml:space="preserve"> </w:t>
            </w:r>
          </w:p>
        </w:tc>
        <w:tc>
          <w:tcPr>
            <w:tcW w:w="750" w:type="dxa"/>
            <w:vAlign w:val="center"/>
          </w:tcPr>
          <w:p w14:paraId="7F575655" w14:textId="2237E916" w:rsidR="00844380" w:rsidRPr="0005228F" w:rsidRDefault="00844380" w:rsidP="002D315E">
            <w:pPr>
              <w:keepNext/>
              <w:keepLines/>
              <w:spacing w:before="0"/>
              <w:jc w:val="right"/>
              <w:rPr>
                <w:rFonts w:cs="Arial"/>
                <w:szCs w:val="20"/>
              </w:rPr>
            </w:pPr>
            <w:r w:rsidRPr="0005228F">
              <w:rPr>
                <w:rFonts w:cs="Arial"/>
                <w:szCs w:val="20"/>
              </w:rPr>
              <w:t>74</w:t>
            </w:r>
            <w:r w:rsidR="00657E88">
              <w:rPr>
                <w:rFonts w:cs="Arial"/>
                <w:szCs w:val="20"/>
              </w:rPr>
              <w:t>.</w:t>
            </w:r>
            <w:r w:rsidRPr="0005228F">
              <w:rPr>
                <w:rFonts w:cs="Arial"/>
                <w:szCs w:val="20"/>
              </w:rPr>
              <w:t>2</w:t>
            </w:r>
          </w:p>
        </w:tc>
        <w:tc>
          <w:tcPr>
            <w:tcW w:w="733" w:type="dxa"/>
            <w:vAlign w:val="center"/>
          </w:tcPr>
          <w:p w14:paraId="5497EA99" w14:textId="55F5AE22" w:rsidR="00844380" w:rsidRPr="0005228F" w:rsidRDefault="00844380" w:rsidP="002D315E">
            <w:pPr>
              <w:keepNext/>
              <w:keepLines/>
              <w:spacing w:before="0"/>
              <w:jc w:val="right"/>
              <w:rPr>
                <w:rFonts w:cs="Arial"/>
                <w:szCs w:val="20"/>
              </w:rPr>
            </w:pPr>
            <w:r w:rsidRPr="0005228F">
              <w:rPr>
                <w:rFonts w:cs="Arial"/>
                <w:szCs w:val="20"/>
              </w:rPr>
              <w:t>65</w:t>
            </w:r>
            <w:r w:rsidR="00657E88">
              <w:rPr>
                <w:rFonts w:cs="Arial"/>
                <w:szCs w:val="20"/>
              </w:rPr>
              <w:t>.</w:t>
            </w:r>
            <w:r w:rsidRPr="0005228F">
              <w:rPr>
                <w:rFonts w:cs="Arial"/>
                <w:szCs w:val="20"/>
              </w:rPr>
              <w:t>0</w:t>
            </w:r>
          </w:p>
        </w:tc>
        <w:tc>
          <w:tcPr>
            <w:tcW w:w="728" w:type="dxa"/>
            <w:vAlign w:val="center"/>
          </w:tcPr>
          <w:p w14:paraId="630FC2D3" w14:textId="4D263095" w:rsidR="00844380" w:rsidRPr="0005228F" w:rsidRDefault="00844380" w:rsidP="002D315E">
            <w:pPr>
              <w:keepNext/>
              <w:keepLines/>
              <w:spacing w:before="0"/>
              <w:jc w:val="right"/>
              <w:rPr>
                <w:rFonts w:cs="Arial"/>
                <w:szCs w:val="20"/>
              </w:rPr>
            </w:pPr>
            <w:r w:rsidRPr="0005228F">
              <w:rPr>
                <w:rFonts w:cs="Arial"/>
                <w:szCs w:val="20"/>
              </w:rPr>
              <w:t>73</w:t>
            </w:r>
            <w:r w:rsidR="00657E88">
              <w:rPr>
                <w:rFonts w:cs="Arial"/>
                <w:szCs w:val="20"/>
              </w:rPr>
              <w:t>.</w:t>
            </w:r>
            <w:r w:rsidRPr="0005228F">
              <w:rPr>
                <w:rFonts w:cs="Arial"/>
                <w:szCs w:val="20"/>
              </w:rPr>
              <w:t>2</w:t>
            </w:r>
          </w:p>
        </w:tc>
        <w:tc>
          <w:tcPr>
            <w:tcW w:w="729" w:type="dxa"/>
            <w:vAlign w:val="center"/>
          </w:tcPr>
          <w:p w14:paraId="6EB21149" w14:textId="4D22A2FD" w:rsidR="00844380" w:rsidRPr="0005228F" w:rsidRDefault="00844380" w:rsidP="002D315E">
            <w:pPr>
              <w:keepNext/>
              <w:keepLines/>
              <w:spacing w:before="0"/>
              <w:jc w:val="right"/>
              <w:rPr>
                <w:rFonts w:cs="Arial"/>
                <w:szCs w:val="20"/>
              </w:rPr>
            </w:pPr>
            <w:r w:rsidRPr="0005228F">
              <w:rPr>
                <w:rFonts w:cs="Arial"/>
                <w:szCs w:val="20"/>
              </w:rPr>
              <w:t>67</w:t>
            </w:r>
            <w:r w:rsidR="00657E88">
              <w:rPr>
                <w:rFonts w:cs="Arial"/>
                <w:szCs w:val="20"/>
              </w:rPr>
              <w:t>.</w:t>
            </w:r>
            <w:r w:rsidRPr="0005228F">
              <w:rPr>
                <w:rFonts w:cs="Arial"/>
                <w:szCs w:val="20"/>
              </w:rPr>
              <w:t>0</w:t>
            </w:r>
          </w:p>
        </w:tc>
        <w:tc>
          <w:tcPr>
            <w:tcW w:w="729" w:type="dxa"/>
            <w:vAlign w:val="center"/>
          </w:tcPr>
          <w:p w14:paraId="404E084B" w14:textId="44D39C1A" w:rsidR="00844380" w:rsidRPr="0005228F" w:rsidRDefault="00844380" w:rsidP="002D315E">
            <w:pPr>
              <w:keepNext/>
              <w:keepLines/>
              <w:spacing w:before="0"/>
              <w:jc w:val="right"/>
              <w:rPr>
                <w:rFonts w:cs="Arial"/>
                <w:szCs w:val="20"/>
              </w:rPr>
            </w:pPr>
            <w:r w:rsidRPr="0005228F">
              <w:rPr>
                <w:rFonts w:cs="Arial"/>
                <w:szCs w:val="20"/>
              </w:rPr>
              <w:t>71</w:t>
            </w:r>
            <w:r w:rsidR="00657E88">
              <w:rPr>
                <w:rFonts w:cs="Arial"/>
                <w:szCs w:val="20"/>
              </w:rPr>
              <w:t>.</w:t>
            </w:r>
            <w:r w:rsidRPr="0005228F">
              <w:rPr>
                <w:rFonts w:cs="Arial"/>
                <w:szCs w:val="20"/>
              </w:rPr>
              <w:t>1</w:t>
            </w:r>
          </w:p>
        </w:tc>
        <w:tc>
          <w:tcPr>
            <w:tcW w:w="729" w:type="dxa"/>
            <w:vAlign w:val="center"/>
          </w:tcPr>
          <w:p w14:paraId="0CA0F8F2" w14:textId="05186345" w:rsidR="00844380" w:rsidRPr="0005228F" w:rsidRDefault="00844380" w:rsidP="002D315E">
            <w:pPr>
              <w:keepNext/>
              <w:keepLines/>
              <w:spacing w:before="0"/>
              <w:jc w:val="right"/>
              <w:rPr>
                <w:rFonts w:cs="Arial"/>
                <w:szCs w:val="20"/>
              </w:rPr>
            </w:pPr>
            <w:r w:rsidRPr="0005228F">
              <w:rPr>
                <w:rFonts w:cs="Arial"/>
                <w:szCs w:val="20"/>
              </w:rPr>
              <w:t>73</w:t>
            </w:r>
            <w:r w:rsidR="00657E88">
              <w:rPr>
                <w:rFonts w:cs="Arial"/>
                <w:szCs w:val="20"/>
              </w:rPr>
              <w:t>.</w:t>
            </w:r>
            <w:r w:rsidRPr="0005228F">
              <w:rPr>
                <w:rFonts w:cs="Arial"/>
                <w:szCs w:val="20"/>
              </w:rPr>
              <w:t>2</w:t>
            </w:r>
          </w:p>
        </w:tc>
        <w:tc>
          <w:tcPr>
            <w:tcW w:w="729" w:type="dxa"/>
            <w:vAlign w:val="center"/>
          </w:tcPr>
          <w:p w14:paraId="167B0B46" w14:textId="13A50F08" w:rsidR="00844380" w:rsidRPr="0005228F" w:rsidRDefault="00844380" w:rsidP="002D315E">
            <w:pPr>
              <w:keepNext/>
              <w:keepLines/>
              <w:spacing w:before="0"/>
              <w:jc w:val="right"/>
              <w:rPr>
                <w:rFonts w:cs="Arial"/>
                <w:szCs w:val="20"/>
              </w:rPr>
            </w:pPr>
            <w:r w:rsidRPr="0005228F">
              <w:rPr>
                <w:rFonts w:cs="Arial"/>
                <w:szCs w:val="20"/>
              </w:rPr>
              <w:t>73</w:t>
            </w:r>
            <w:r w:rsidR="00657E88">
              <w:rPr>
                <w:rFonts w:cs="Arial"/>
                <w:szCs w:val="20"/>
              </w:rPr>
              <w:t>.</w:t>
            </w:r>
            <w:r w:rsidRPr="0005228F">
              <w:rPr>
                <w:rFonts w:cs="Arial"/>
                <w:szCs w:val="20"/>
              </w:rPr>
              <w:t>2</w:t>
            </w:r>
          </w:p>
        </w:tc>
        <w:tc>
          <w:tcPr>
            <w:tcW w:w="729" w:type="dxa"/>
            <w:vAlign w:val="center"/>
          </w:tcPr>
          <w:p w14:paraId="096C281E" w14:textId="3E3E6BE4" w:rsidR="00844380" w:rsidRPr="0005228F" w:rsidRDefault="00844380" w:rsidP="002D315E">
            <w:pPr>
              <w:keepNext/>
              <w:keepLines/>
              <w:spacing w:before="0"/>
              <w:jc w:val="right"/>
              <w:rPr>
                <w:rFonts w:cs="Arial"/>
                <w:szCs w:val="20"/>
              </w:rPr>
            </w:pPr>
            <w:r w:rsidRPr="0005228F">
              <w:rPr>
                <w:rFonts w:cs="Arial"/>
                <w:szCs w:val="20"/>
              </w:rPr>
              <w:t>71</w:t>
            </w:r>
            <w:r w:rsidR="00657E88">
              <w:rPr>
                <w:rFonts w:cs="Arial"/>
                <w:szCs w:val="20"/>
              </w:rPr>
              <w:t>.</w:t>
            </w:r>
            <w:r w:rsidRPr="0005228F">
              <w:rPr>
                <w:rFonts w:cs="Arial"/>
                <w:szCs w:val="20"/>
              </w:rPr>
              <w:t>1</w:t>
            </w:r>
          </w:p>
        </w:tc>
        <w:tc>
          <w:tcPr>
            <w:tcW w:w="729" w:type="dxa"/>
            <w:vAlign w:val="center"/>
          </w:tcPr>
          <w:p w14:paraId="154BB668" w14:textId="7BBDD654" w:rsidR="00844380" w:rsidRPr="0005228F" w:rsidRDefault="00844380" w:rsidP="002D315E">
            <w:pPr>
              <w:keepNext/>
              <w:keepLines/>
              <w:spacing w:before="0"/>
              <w:jc w:val="right"/>
              <w:rPr>
                <w:rFonts w:cs="Arial"/>
                <w:szCs w:val="20"/>
              </w:rPr>
            </w:pPr>
            <w:r w:rsidRPr="0005228F">
              <w:rPr>
                <w:rFonts w:cs="Arial"/>
                <w:szCs w:val="20"/>
              </w:rPr>
              <w:t>74</w:t>
            </w:r>
            <w:r w:rsidR="00657E88">
              <w:rPr>
                <w:rFonts w:cs="Arial"/>
                <w:szCs w:val="20"/>
              </w:rPr>
              <w:t>.</w:t>
            </w:r>
            <w:r w:rsidRPr="0005228F">
              <w:rPr>
                <w:rFonts w:cs="Arial"/>
                <w:szCs w:val="20"/>
              </w:rPr>
              <w:t>2</w:t>
            </w:r>
          </w:p>
        </w:tc>
        <w:tc>
          <w:tcPr>
            <w:tcW w:w="780" w:type="dxa"/>
            <w:vAlign w:val="center"/>
          </w:tcPr>
          <w:p w14:paraId="14A16D67" w14:textId="3CD43FD0" w:rsidR="00844380" w:rsidRPr="0005228F" w:rsidRDefault="00844380" w:rsidP="002D315E">
            <w:pPr>
              <w:keepNext/>
              <w:keepLines/>
              <w:spacing w:before="0"/>
              <w:jc w:val="right"/>
              <w:rPr>
                <w:rFonts w:cs="Arial"/>
                <w:szCs w:val="20"/>
              </w:rPr>
            </w:pPr>
            <w:r w:rsidRPr="0005228F">
              <w:rPr>
                <w:rFonts w:cs="Arial"/>
                <w:szCs w:val="20"/>
              </w:rPr>
              <w:t>66</w:t>
            </w:r>
            <w:r w:rsidR="00657E88">
              <w:rPr>
                <w:rFonts w:cs="Arial"/>
                <w:szCs w:val="20"/>
              </w:rPr>
              <w:t>.</w:t>
            </w:r>
            <w:r w:rsidRPr="0005228F">
              <w:rPr>
                <w:rFonts w:cs="Arial"/>
                <w:szCs w:val="20"/>
              </w:rPr>
              <w:t>0</w:t>
            </w:r>
          </w:p>
        </w:tc>
        <w:tc>
          <w:tcPr>
            <w:tcW w:w="728" w:type="dxa"/>
            <w:vAlign w:val="center"/>
          </w:tcPr>
          <w:p w14:paraId="0FEED60C" w14:textId="35A0EC99" w:rsidR="00844380" w:rsidRPr="0005228F" w:rsidRDefault="00844380" w:rsidP="002D315E">
            <w:pPr>
              <w:keepNext/>
              <w:keepLines/>
              <w:spacing w:before="0"/>
              <w:jc w:val="right"/>
              <w:rPr>
                <w:rFonts w:cs="Arial"/>
                <w:szCs w:val="20"/>
              </w:rPr>
            </w:pPr>
            <w:r w:rsidRPr="0005228F">
              <w:rPr>
                <w:rFonts w:cs="Arial"/>
                <w:szCs w:val="20"/>
              </w:rPr>
              <w:t>75</w:t>
            </w:r>
            <w:r w:rsidR="00657E88">
              <w:rPr>
                <w:rFonts w:cs="Arial"/>
                <w:szCs w:val="20"/>
              </w:rPr>
              <w:t>.</w:t>
            </w:r>
            <w:r w:rsidRPr="0005228F">
              <w:rPr>
                <w:rFonts w:cs="Arial"/>
                <w:szCs w:val="20"/>
              </w:rPr>
              <w:t>3</w:t>
            </w:r>
          </w:p>
        </w:tc>
        <w:tc>
          <w:tcPr>
            <w:tcW w:w="728" w:type="dxa"/>
            <w:vAlign w:val="center"/>
          </w:tcPr>
          <w:p w14:paraId="589644BA" w14:textId="79A181D8" w:rsidR="00844380" w:rsidRPr="0005228F" w:rsidRDefault="00844380" w:rsidP="002D315E">
            <w:pPr>
              <w:keepNext/>
              <w:keepLines/>
              <w:spacing w:before="0"/>
              <w:jc w:val="right"/>
              <w:rPr>
                <w:rFonts w:cs="Arial"/>
                <w:szCs w:val="20"/>
              </w:rPr>
            </w:pPr>
            <w:r w:rsidRPr="0005228F">
              <w:rPr>
                <w:rFonts w:cs="Arial"/>
                <w:szCs w:val="20"/>
              </w:rPr>
              <w:t>71</w:t>
            </w:r>
            <w:r w:rsidR="00657E88">
              <w:rPr>
                <w:rFonts w:cs="Arial"/>
                <w:szCs w:val="20"/>
              </w:rPr>
              <w:t>.</w:t>
            </w:r>
            <w:r w:rsidRPr="0005228F">
              <w:rPr>
                <w:rFonts w:cs="Arial"/>
                <w:szCs w:val="20"/>
              </w:rPr>
              <w:t>1</w:t>
            </w:r>
          </w:p>
        </w:tc>
      </w:tr>
      <w:tr w:rsidR="00844380" w:rsidRPr="0005228F" w14:paraId="203A7370" w14:textId="77777777" w:rsidTr="00844380">
        <w:trPr>
          <w:jc w:val="center"/>
        </w:trPr>
        <w:tc>
          <w:tcPr>
            <w:tcW w:w="9798" w:type="dxa"/>
            <w:gridSpan w:val="13"/>
            <w:shd w:val="clear" w:color="auto" w:fill="F2F2F2" w:themeFill="background1" w:themeFillShade="F2"/>
            <w:vAlign w:val="center"/>
          </w:tcPr>
          <w:p w14:paraId="416A25D7" w14:textId="77777777" w:rsidR="00844380" w:rsidRPr="0005228F" w:rsidRDefault="00844380" w:rsidP="002D315E">
            <w:pPr>
              <w:keepNext/>
              <w:keepLines/>
              <w:jc w:val="center"/>
              <w:rPr>
                <w:rFonts w:cs="Arial"/>
                <w:szCs w:val="20"/>
              </w:rPr>
            </w:pPr>
            <w:r w:rsidRPr="0005228F">
              <w:rPr>
                <w:rFonts w:cs="Arial"/>
                <w:b/>
                <w:szCs w:val="20"/>
              </w:rPr>
              <w:t>DVB-T receivers</w:t>
            </w:r>
          </w:p>
        </w:tc>
      </w:tr>
      <w:tr w:rsidR="00844380" w:rsidRPr="0005228F" w14:paraId="5EB7F5BB" w14:textId="77777777" w:rsidTr="00844380">
        <w:trPr>
          <w:jc w:val="center"/>
        </w:trPr>
        <w:tc>
          <w:tcPr>
            <w:tcW w:w="977" w:type="dxa"/>
            <w:vAlign w:val="center"/>
          </w:tcPr>
          <w:p w14:paraId="7D6B4A5A" w14:textId="77777777" w:rsidR="00844380" w:rsidRPr="0005228F" w:rsidRDefault="00844380" w:rsidP="002D315E">
            <w:pPr>
              <w:keepNext/>
              <w:keepLines/>
              <w:spacing w:before="0"/>
              <w:rPr>
                <w:rFonts w:cs="Arial"/>
                <w:szCs w:val="20"/>
              </w:rPr>
            </w:pPr>
          </w:p>
        </w:tc>
        <w:tc>
          <w:tcPr>
            <w:tcW w:w="750" w:type="dxa"/>
            <w:vAlign w:val="center"/>
          </w:tcPr>
          <w:p w14:paraId="18106784" w14:textId="77777777" w:rsidR="00844380" w:rsidRPr="0005228F" w:rsidRDefault="00844380" w:rsidP="002D315E">
            <w:pPr>
              <w:keepNext/>
              <w:keepLines/>
              <w:spacing w:before="0"/>
              <w:jc w:val="center"/>
              <w:rPr>
                <w:rFonts w:cs="Arial"/>
                <w:szCs w:val="20"/>
              </w:rPr>
            </w:pPr>
            <w:r w:rsidRPr="0005228F">
              <w:rPr>
                <w:rFonts w:cs="Arial"/>
                <w:szCs w:val="20"/>
              </w:rPr>
              <w:t>TV1</w:t>
            </w:r>
          </w:p>
        </w:tc>
        <w:tc>
          <w:tcPr>
            <w:tcW w:w="733" w:type="dxa"/>
            <w:vAlign w:val="center"/>
          </w:tcPr>
          <w:p w14:paraId="48600081" w14:textId="77777777" w:rsidR="00844380" w:rsidRPr="0005228F" w:rsidRDefault="00844380" w:rsidP="002D315E">
            <w:pPr>
              <w:keepNext/>
              <w:keepLines/>
              <w:spacing w:before="0"/>
              <w:jc w:val="center"/>
              <w:rPr>
                <w:rFonts w:cs="Arial"/>
                <w:szCs w:val="20"/>
              </w:rPr>
            </w:pPr>
            <w:r w:rsidRPr="0005228F">
              <w:rPr>
                <w:rFonts w:cs="Arial"/>
                <w:szCs w:val="20"/>
              </w:rPr>
              <w:t>TV2</w:t>
            </w:r>
          </w:p>
        </w:tc>
        <w:tc>
          <w:tcPr>
            <w:tcW w:w="728" w:type="dxa"/>
            <w:vAlign w:val="center"/>
          </w:tcPr>
          <w:p w14:paraId="26002EA1" w14:textId="77777777" w:rsidR="00844380" w:rsidRPr="0005228F" w:rsidRDefault="00844380" w:rsidP="002D315E">
            <w:pPr>
              <w:keepNext/>
              <w:keepLines/>
              <w:spacing w:before="0"/>
              <w:jc w:val="center"/>
              <w:rPr>
                <w:rFonts w:cs="Arial"/>
                <w:szCs w:val="20"/>
              </w:rPr>
            </w:pPr>
            <w:r w:rsidRPr="0005228F">
              <w:rPr>
                <w:rFonts w:cs="Arial"/>
                <w:szCs w:val="20"/>
              </w:rPr>
              <w:t>TV3</w:t>
            </w:r>
          </w:p>
        </w:tc>
        <w:tc>
          <w:tcPr>
            <w:tcW w:w="729" w:type="dxa"/>
            <w:vAlign w:val="center"/>
          </w:tcPr>
          <w:p w14:paraId="7009A130" w14:textId="77777777" w:rsidR="00844380" w:rsidRPr="0005228F" w:rsidRDefault="00844380" w:rsidP="002D315E">
            <w:pPr>
              <w:keepNext/>
              <w:keepLines/>
              <w:spacing w:before="0"/>
              <w:jc w:val="center"/>
              <w:rPr>
                <w:rFonts w:cs="Arial"/>
                <w:szCs w:val="20"/>
              </w:rPr>
            </w:pPr>
            <w:r w:rsidRPr="0005228F">
              <w:rPr>
                <w:rFonts w:cs="Arial"/>
                <w:szCs w:val="20"/>
              </w:rPr>
              <w:t>TV4</w:t>
            </w:r>
          </w:p>
        </w:tc>
        <w:tc>
          <w:tcPr>
            <w:tcW w:w="729" w:type="dxa"/>
            <w:vAlign w:val="center"/>
          </w:tcPr>
          <w:p w14:paraId="3C79B250" w14:textId="77777777" w:rsidR="00844380" w:rsidRPr="0005228F" w:rsidRDefault="00844380" w:rsidP="002D315E">
            <w:pPr>
              <w:keepNext/>
              <w:keepLines/>
              <w:spacing w:before="0"/>
              <w:jc w:val="center"/>
              <w:rPr>
                <w:rFonts w:cs="Arial"/>
                <w:szCs w:val="20"/>
              </w:rPr>
            </w:pPr>
            <w:r w:rsidRPr="0005228F">
              <w:rPr>
                <w:rFonts w:cs="Arial"/>
                <w:szCs w:val="20"/>
              </w:rPr>
              <w:t>TV5</w:t>
            </w:r>
          </w:p>
        </w:tc>
        <w:tc>
          <w:tcPr>
            <w:tcW w:w="729" w:type="dxa"/>
            <w:vAlign w:val="center"/>
          </w:tcPr>
          <w:p w14:paraId="23BA74EA" w14:textId="77777777" w:rsidR="00844380" w:rsidRPr="0005228F" w:rsidRDefault="00844380" w:rsidP="002D315E">
            <w:pPr>
              <w:keepNext/>
              <w:keepLines/>
              <w:spacing w:before="0"/>
              <w:jc w:val="center"/>
              <w:rPr>
                <w:rFonts w:cs="Arial"/>
                <w:szCs w:val="20"/>
              </w:rPr>
            </w:pPr>
            <w:r w:rsidRPr="0005228F">
              <w:rPr>
                <w:rFonts w:cs="Arial"/>
                <w:szCs w:val="20"/>
              </w:rPr>
              <w:t>TV6</w:t>
            </w:r>
          </w:p>
        </w:tc>
        <w:tc>
          <w:tcPr>
            <w:tcW w:w="729" w:type="dxa"/>
            <w:vAlign w:val="center"/>
          </w:tcPr>
          <w:p w14:paraId="43240448" w14:textId="77777777" w:rsidR="00844380" w:rsidRPr="0005228F" w:rsidRDefault="00844380" w:rsidP="002D315E">
            <w:pPr>
              <w:keepNext/>
              <w:keepLines/>
              <w:spacing w:before="0"/>
              <w:jc w:val="center"/>
              <w:rPr>
                <w:rFonts w:cs="Arial"/>
                <w:szCs w:val="20"/>
              </w:rPr>
            </w:pPr>
            <w:r w:rsidRPr="0005228F">
              <w:rPr>
                <w:rFonts w:cs="Arial"/>
                <w:szCs w:val="20"/>
              </w:rPr>
              <w:t>TV7</w:t>
            </w:r>
          </w:p>
        </w:tc>
        <w:tc>
          <w:tcPr>
            <w:tcW w:w="729" w:type="dxa"/>
            <w:vAlign w:val="center"/>
          </w:tcPr>
          <w:p w14:paraId="57C51EBD" w14:textId="77777777" w:rsidR="00844380" w:rsidRPr="0005228F" w:rsidRDefault="00844380" w:rsidP="002D315E">
            <w:pPr>
              <w:keepNext/>
              <w:keepLines/>
              <w:spacing w:before="0"/>
              <w:jc w:val="center"/>
              <w:rPr>
                <w:rFonts w:cs="Arial"/>
                <w:szCs w:val="20"/>
              </w:rPr>
            </w:pPr>
            <w:r w:rsidRPr="0005228F">
              <w:rPr>
                <w:rFonts w:cs="Arial"/>
                <w:szCs w:val="20"/>
              </w:rPr>
              <w:t>TV8</w:t>
            </w:r>
          </w:p>
        </w:tc>
        <w:tc>
          <w:tcPr>
            <w:tcW w:w="729" w:type="dxa"/>
            <w:vAlign w:val="center"/>
          </w:tcPr>
          <w:p w14:paraId="403917AB" w14:textId="77777777" w:rsidR="00844380" w:rsidRPr="0005228F" w:rsidRDefault="00844380" w:rsidP="002D315E">
            <w:pPr>
              <w:keepNext/>
              <w:keepLines/>
              <w:spacing w:before="0"/>
              <w:jc w:val="center"/>
              <w:rPr>
                <w:rFonts w:cs="Arial"/>
                <w:szCs w:val="20"/>
              </w:rPr>
            </w:pPr>
            <w:r w:rsidRPr="0005228F">
              <w:rPr>
                <w:rFonts w:cs="Arial"/>
                <w:szCs w:val="20"/>
              </w:rPr>
              <w:t>TV9</w:t>
            </w:r>
          </w:p>
        </w:tc>
        <w:tc>
          <w:tcPr>
            <w:tcW w:w="780" w:type="dxa"/>
            <w:vAlign w:val="center"/>
          </w:tcPr>
          <w:p w14:paraId="694DE13F" w14:textId="77777777" w:rsidR="00844380" w:rsidRPr="0005228F" w:rsidRDefault="00844380" w:rsidP="002D315E">
            <w:pPr>
              <w:keepNext/>
              <w:keepLines/>
              <w:spacing w:before="0"/>
              <w:jc w:val="center"/>
              <w:rPr>
                <w:rFonts w:cs="Arial"/>
                <w:szCs w:val="20"/>
              </w:rPr>
            </w:pPr>
            <w:r w:rsidRPr="0005228F">
              <w:rPr>
                <w:rFonts w:cs="Arial"/>
                <w:szCs w:val="20"/>
              </w:rPr>
              <w:t>TV10</w:t>
            </w:r>
          </w:p>
        </w:tc>
        <w:tc>
          <w:tcPr>
            <w:tcW w:w="728" w:type="dxa"/>
            <w:vAlign w:val="center"/>
          </w:tcPr>
          <w:p w14:paraId="6BC71DD4" w14:textId="77777777" w:rsidR="00844380" w:rsidRPr="0005228F" w:rsidRDefault="00844380" w:rsidP="002D315E">
            <w:pPr>
              <w:keepNext/>
              <w:keepLines/>
              <w:spacing w:before="0"/>
              <w:jc w:val="center"/>
              <w:rPr>
                <w:rFonts w:cs="Arial"/>
                <w:szCs w:val="20"/>
              </w:rPr>
            </w:pPr>
            <w:r w:rsidRPr="0005228F">
              <w:rPr>
                <w:rFonts w:cs="Arial"/>
                <w:szCs w:val="20"/>
              </w:rPr>
              <w:t>SB1</w:t>
            </w:r>
          </w:p>
        </w:tc>
        <w:tc>
          <w:tcPr>
            <w:tcW w:w="728" w:type="dxa"/>
            <w:vAlign w:val="center"/>
          </w:tcPr>
          <w:p w14:paraId="50D03617" w14:textId="77777777" w:rsidR="00844380" w:rsidRPr="0005228F" w:rsidRDefault="00844380" w:rsidP="002D315E">
            <w:pPr>
              <w:keepNext/>
              <w:keepLines/>
              <w:spacing w:before="0"/>
              <w:jc w:val="center"/>
              <w:rPr>
                <w:rFonts w:cs="Arial"/>
                <w:szCs w:val="20"/>
              </w:rPr>
            </w:pPr>
            <w:r w:rsidRPr="0005228F">
              <w:rPr>
                <w:rFonts w:cs="Arial"/>
                <w:szCs w:val="20"/>
              </w:rPr>
              <w:t>SB2</w:t>
            </w:r>
          </w:p>
        </w:tc>
      </w:tr>
      <w:tr w:rsidR="00844380" w:rsidRPr="0005228F" w14:paraId="66B69E14" w14:textId="77777777" w:rsidTr="00844380">
        <w:trPr>
          <w:jc w:val="center"/>
        </w:trPr>
        <w:tc>
          <w:tcPr>
            <w:tcW w:w="977" w:type="dxa"/>
            <w:vAlign w:val="center"/>
          </w:tcPr>
          <w:p w14:paraId="525AFDEB"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co-ch</w:t>
            </w:r>
            <w:proofErr w:type="spellEnd"/>
            <w:r w:rsidRPr="0005228F">
              <w:rPr>
                <w:rFonts w:cs="Arial"/>
                <w:szCs w:val="20"/>
              </w:rPr>
              <w:t xml:space="preserve"> (dB) (Note 1)</w:t>
            </w:r>
            <w:r w:rsidRPr="0005228F">
              <w:rPr>
                <w:rFonts w:cs="Arial"/>
                <w:szCs w:val="20"/>
                <w:vertAlign w:val="superscript"/>
              </w:rPr>
              <w:t xml:space="preserve"> </w:t>
            </w:r>
          </w:p>
        </w:tc>
        <w:tc>
          <w:tcPr>
            <w:tcW w:w="750" w:type="dxa"/>
            <w:vAlign w:val="center"/>
          </w:tcPr>
          <w:p w14:paraId="07CC0B4C"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3" w:type="dxa"/>
            <w:vAlign w:val="center"/>
          </w:tcPr>
          <w:p w14:paraId="39DA1DCE"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8" w:type="dxa"/>
            <w:vAlign w:val="center"/>
          </w:tcPr>
          <w:p w14:paraId="7FB62E57"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9" w:type="dxa"/>
            <w:vAlign w:val="center"/>
          </w:tcPr>
          <w:p w14:paraId="0B1CBCE4"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9" w:type="dxa"/>
            <w:vAlign w:val="center"/>
          </w:tcPr>
          <w:p w14:paraId="68871EEA" w14:textId="77777777" w:rsidR="00844380" w:rsidRPr="0005228F" w:rsidRDefault="00844380" w:rsidP="002D315E">
            <w:pPr>
              <w:keepNext/>
              <w:keepLines/>
              <w:spacing w:before="0"/>
              <w:jc w:val="right"/>
              <w:rPr>
                <w:rFonts w:cs="Arial"/>
                <w:szCs w:val="20"/>
              </w:rPr>
            </w:pPr>
            <w:r w:rsidRPr="0005228F">
              <w:rPr>
                <w:rFonts w:cs="Arial"/>
                <w:szCs w:val="20"/>
              </w:rPr>
              <w:t>19</w:t>
            </w:r>
          </w:p>
        </w:tc>
        <w:tc>
          <w:tcPr>
            <w:tcW w:w="729" w:type="dxa"/>
            <w:vAlign w:val="center"/>
          </w:tcPr>
          <w:p w14:paraId="22B9D7AB"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9" w:type="dxa"/>
            <w:vAlign w:val="center"/>
          </w:tcPr>
          <w:p w14:paraId="4E937ABC"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29" w:type="dxa"/>
            <w:vAlign w:val="center"/>
          </w:tcPr>
          <w:p w14:paraId="0AD8604F"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9" w:type="dxa"/>
            <w:vAlign w:val="center"/>
          </w:tcPr>
          <w:p w14:paraId="29F35A4B"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80" w:type="dxa"/>
            <w:vAlign w:val="center"/>
          </w:tcPr>
          <w:p w14:paraId="77DBAD6F"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8" w:type="dxa"/>
            <w:vAlign w:val="center"/>
          </w:tcPr>
          <w:p w14:paraId="41997263"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28" w:type="dxa"/>
            <w:vAlign w:val="center"/>
          </w:tcPr>
          <w:p w14:paraId="36C60B92" w14:textId="77777777" w:rsidR="00844380" w:rsidRPr="0005228F" w:rsidRDefault="00844380" w:rsidP="002D315E">
            <w:pPr>
              <w:keepNext/>
              <w:keepLines/>
              <w:spacing w:before="0"/>
              <w:jc w:val="right"/>
              <w:rPr>
                <w:rFonts w:cs="Arial"/>
                <w:szCs w:val="20"/>
              </w:rPr>
            </w:pPr>
            <w:r w:rsidRPr="0005228F">
              <w:rPr>
                <w:rFonts w:cs="Arial"/>
                <w:szCs w:val="20"/>
              </w:rPr>
              <w:t>17</w:t>
            </w:r>
          </w:p>
        </w:tc>
      </w:tr>
      <w:tr w:rsidR="00844380" w:rsidRPr="0005228F" w14:paraId="67EF0984" w14:textId="77777777" w:rsidTr="00844380">
        <w:trPr>
          <w:jc w:val="center"/>
        </w:trPr>
        <w:tc>
          <w:tcPr>
            <w:tcW w:w="977" w:type="dxa"/>
            <w:vAlign w:val="center"/>
          </w:tcPr>
          <w:p w14:paraId="06DB4E65" w14:textId="77777777" w:rsidR="00844380" w:rsidRPr="0005228F" w:rsidRDefault="00844380" w:rsidP="002D315E">
            <w:pPr>
              <w:keepNext/>
              <w:keepLines/>
              <w:spacing w:before="0"/>
              <w:rPr>
                <w:rFonts w:cs="Arial"/>
                <w:szCs w:val="20"/>
              </w:rPr>
            </w:pPr>
            <w:r w:rsidRPr="0005228F">
              <w:rPr>
                <w:rFonts w:cs="Arial"/>
                <w:szCs w:val="20"/>
              </w:rPr>
              <w:t>PR</w:t>
            </w:r>
            <w:r w:rsidRPr="0005228F">
              <w:rPr>
                <w:rFonts w:cs="Arial"/>
                <w:szCs w:val="20"/>
                <w:vertAlign w:val="subscript"/>
              </w:rPr>
              <w:t xml:space="preserve"> </w:t>
            </w:r>
            <w:proofErr w:type="spellStart"/>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50" w:type="dxa"/>
            <w:vAlign w:val="center"/>
          </w:tcPr>
          <w:p w14:paraId="265B261A" w14:textId="77777777" w:rsidR="00844380" w:rsidRPr="0005228F" w:rsidRDefault="00844380" w:rsidP="002D315E">
            <w:pPr>
              <w:keepNext/>
              <w:keepLines/>
              <w:spacing w:before="0"/>
              <w:jc w:val="right"/>
              <w:rPr>
                <w:rFonts w:cs="Arial"/>
                <w:szCs w:val="20"/>
              </w:rPr>
            </w:pPr>
            <w:r w:rsidRPr="0005228F">
              <w:rPr>
                <w:rFonts w:cs="Arial"/>
                <w:szCs w:val="20"/>
              </w:rPr>
              <w:t>-56</w:t>
            </w:r>
          </w:p>
        </w:tc>
        <w:tc>
          <w:tcPr>
            <w:tcW w:w="733" w:type="dxa"/>
            <w:vAlign w:val="center"/>
          </w:tcPr>
          <w:p w14:paraId="11D169C5"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28" w:type="dxa"/>
            <w:vAlign w:val="center"/>
          </w:tcPr>
          <w:p w14:paraId="29D3787E"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29" w:type="dxa"/>
            <w:vAlign w:val="center"/>
          </w:tcPr>
          <w:p w14:paraId="30C25004" w14:textId="77777777" w:rsidR="00844380" w:rsidRPr="0005228F" w:rsidRDefault="00844380" w:rsidP="002D315E">
            <w:pPr>
              <w:keepNext/>
              <w:keepLines/>
              <w:spacing w:before="0"/>
              <w:jc w:val="right"/>
              <w:rPr>
                <w:rFonts w:cs="Arial"/>
                <w:szCs w:val="20"/>
              </w:rPr>
            </w:pPr>
            <w:r w:rsidRPr="0005228F">
              <w:rPr>
                <w:rFonts w:cs="Arial"/>
                <w:szCs w:val="20"/>
              </w:rPr>
              <w:t>-52</w:t>
            </w:r>
          </w:p>
        </w:tc>
        <w:tc>
          <w:tcPr>
            <w:tcW w:w="729" w:type="dxa"/>
            <w:vAlign w:val="center"/>
          </w:tcPr>
          <w:p w14:paraId="298485EB"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29" w:type="dxa"/>
            <w:vAlign w:val="center"/>
          </w:tcPr>
          <w:p w14:paraId="5C124164" w14:textId="77777777" w:rsidR="00844380" w:rsidRPr="0005228F" w:rsidRDefault="00844380" w:rsidP="002D315E">
            <w:pPr>
              <w:keepNext/>
              <w:keepLines/>
              <w:spacing w:before="0"/>
              <w:jc w:val="right"/>
              <w:rPr>
                <w:rFonts w:cs="Arial"/>
                <w:szCs w:val="20"/>
              </w:rPr>
            </w:pPr>
            <w:r w:rsidRPr="0005228F">
              <w:rPr>
                <w:rFonts w:cs="Arial"/>
                <w:szCs w:val="20"/>
              </w:rPr>
              <w:t>-58</w:t>
            </w:r>
          </w:p>
        </w:tc>
        <w:tc>
          <w:tcPr>
            <w:tcW w:w="729" w:type="dxa"/>
            <w:vAlign w:val="center"/>
          </w:tcPr>
          <w:p w14:paraId="43637BEF" w14:textId="77777777" w:rsidR="00844380" w:rsidRPr="0005228F" w:rsidRDefault="00844380" w:rsidP="002D315E">
            <w:pPr>
              <w:keepNext/>
              <w:keepLines/>
              <w:spacing w:before="0"/>
              <w:jc w:val="right"/>
              <w:rPr>
                <w:rFonts w:cs="Arial"/>
                <w:szCs w:val="20"/>
              </w:rPr>
            </w:pPr>
            <w:r w:rsidRPr="0005228F">
              <w:rPr>
                <w:rFonts w:cs="Arial"/>
                <w:szCs w:val="20"/>
              </w:rPr>
              <w:t>-55</w:t>
            </w:r>
          </w:p>
        </w:tc>
        <w:tc>
          <w:tcPr>
            <w:tcW w:w="729" w:type="dxa"/>
            <w:vAlign w:val="center"/>
          </w:tcPr>
          <w:p w14:paraId="5A965B29"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29" w:type="dxa"/>
            <w:vAlign w:val="center"/>
          </w:tcPr>
          <w:p w14:paraId="55341DD8" w14:textId="77777777" w:rsidR="00844380" w:rsidRPr="0005228F" w:rsidRDefault="00844380" w:rsidP="002D315E">
            <w:pPr>
              <w:keepNext/>
              <w:keepLines/>
              <w:spacing w:before="0"/>
              <w:jc w:val="right"/>
              <w:rPr>
                <w:rFonts w:cs="Arial"/>
                <w:szCs w:val="20"/>
              </w:rPr>
            </w:pPr>
            <w:r w:rsidRPr="0005228F">
              <w:rPr>
                <w:rFonts w:cs="Arial"/>
                <w:szCs w:val="20"/>
              </w:rPr>
              <w:t>-61</w:t>
            </w:r>
          </w:p>
        </w:tc>
        <w:tc>
          <w:tcPr>
            <w:tcW w:w="780" w:type="dxa"/>
            <w:vAlign w:val="center"/>
          </w:tcPr>
          <w:p w14:paraId="4B69BB2A" w14:textId="77777777" w:rsidR="00844380" w:rsidRPr="0005228F" w:rsidRDefault="00844380" w:rsidP="002D315E">
            <w:pPr>
              <w:keepNext/>
              <w:keepLines/>
              <w:spacing w:before="0"/>
              <w:jc w:val="right"/>
              <w:rPr>
                <w:rFonts w:cs="Arial"/>
                <w:szCs w:val="20"/>
              </w:rPr>
            </w:pPr>
            <w:r w:rsidRPr="0005228F">
              <w:rPr>
                <w:rFonts w:cs="Arial"/>
                <w:szCs w:val="20"/>
              </w:rPr>
              <w:t>-52</w:t>
            </w:r>
          </w:p>
        </w:tc>
        <w:tc>
          <w:tcPr>
            <w:tcW w:w="728" w:type="dxa"/>
            <w:vAlign w:val="center"/>
          </w:tcPr>
          <w:p w14:paraId="323E0FFA" w14:textId="77777777" w:rsidR="00844380" w:rsidRPr="0005228F" w:rsidRDefault="00844380" w:rsidP="002D315E">
            <w:pPr>
              <w:keepNext/>
              <w:keepLines/>
              <w:spacing w:before="0"/>
              <w:jc w:val="right"/>
              <w:rPr>
                <w:rFonts w:cs="Arial"/>
                <w:szCs w:val="20"/>
              </w:rPr>
            </w:pPr>
            <w:r w:rsidRPr="0005228F">
              <w:rPr>
                <w:rFonts w:cs="Arial"/>
                <w:szCs w:val="20"/>
              </w:rPr>
              <w:t>-60</w:t>
            </w:r>
          </w:p>
        </w:tc>
        <w:tc>
          <w:tcPr>
            <w:tcW w:w="728" w:type="dxa"/>
            <w:vAlign w:val="center"/>
          </w:tcPr>
          <w:p w14:paraId="11F7BBDF" w14:textId="77777777" w:rsidR="00844380" w:rsidRPr="0005228F" w:rsidRDefault="00844380" w:rsidP="002D315E">
            <w:pPr>
              <w:keepNext/>
              <w:keepLines/>
              <w:spacing w:before="0"/>
              <w:jc w:val="right"/>
              <w:rPr>
                <w:rFonts w:cs="Arial"/>
                <w:szCs w:val="20"/>
              </w:rPr>
            </w:pPr>
            <w:r w:rsidRPr="0005228F">
              <w:rPr>
                <w:rFonts w:cs="Arial"/>
                <w:szCs w:val="20"/>
              </w:rPr>
              <w:t>-56</w:t>
            </w:r>
          </w:p>
        </w:tc>
      </w:tr>
      <w:tr w:rsidR="00844380" w:rsidRPr="0005228F" w14:paraId="6DFD082C" w14:textId="77777777" w:rsidTr="00844380">
        <w:trPr>
          <w:jc w:val="center"/>
        </w:trPr>
        <w:tc>
          <w:tcPr>
            <w:tcW w:w="977" w:type="dxa"/>
            <w:vAlign w:val="center"/>
          </w:tcPr>
          <w:p w14:paraId="584CECEF" w14:textId="77777777" w:rsidR="00844380" w:rsidRPr="0005228F" w:rsidRDefault="00844380" w:rsidP="002D315E">
            <w:pPr>
              <w:keepNext/>
              <w:keepLines/>
              <w:spacing w:before="0"/>
              <w:rPr>
                <w:rFonts w:cs="Arial"/>
                <w:szCs w:val="20"/>
              </w:rPr>
            </w:pPr>
            <w:r w:rsidRPr="0005228F">
              <w:rPr>
                <w:rFonts w:cs="Arial"/>
                <w:szCs w:val="20"/>
              </w:rPr>
              <w:t>Blocking response (dBm) (Note 1)</w:t>
            </w:r>
            <w:r w:rsidRPr="0005228F">
              <w:rPr>
                <w:rFonts w:cs="Arial"/>
                <w:szCs w:val="20"/>
                <w:vertAlign w:val="superscript"/>
              </w:rPr>
              <w:t xml:space="preserve"> </w:t>
            </w:r>
          </w:p>
        </w:tc>
        <w:tc>
          <w:tcPr>
            <w:tcW w:w="750" w:type="dxa"/>
            <w:vAlign w:val="center"/>
          </w:tcPr>
          <w:p w14:paraId="1A2A80D1" w14:textId="43FF3A9F" w:rsidR="00844380" w:rsidRPr="0005228F" w:rsidRDefault="00844380" w:rsidP="002D315E">
            <w:pPr>
              <w:keepNext/>
              <w:keepLines/>
              <w:spacing w:before="0"/>
              <w:jc w:val="right"/>
              <w:rPr>
                <w:rFonts w:cs="Arial"/>
                <w:szCs w:val="20"/>
              </w:rPr>
            </w:pPr>
            <w:r w:rsidRPr="0005228F">
              <w:rPr>
                <w:rFonts w:cs="Arial"/>
                <w:szCs w:val="20"/>
              </w:rPr>
              <w:t>-12</w:t>
            </w:r>
            <w:r w:rsidR="00657E88">
              <w:rPr>
                <w:rFonts w:cs="Arial"/>
                <w:szCs w:val="20"/>
              </w:rPr>
              <w:t>.</w:t>
            </w:r>
            <w:r w:rsidRPr="0005228F">
              <w:rPr>
                <w:rFonts w:cs="Arial"/>
                <w:szCs w:val="20"/>
              </w:rPr>
              <w:t>3</w:t>
            </w:r>
          </w:p>
        </w:tc>
        <w:tc>
          <w:tcPr>
            <w:tcW w:w="733" w:type="dxa"/>
            <w:vAlign w:val="center"/>
          </w:tcPr>
          <w:p w14:paraId="6B9C8C4B" w14:textId="3178C90B" w:rsidR="00844380" w:rsidRPr="0005228F" w:rsidRDefault="00844380" w:rsidP="002D315E">
            <w:pPr>
              <w:keepNext/>
              <w:keepLines/>
              <w:spacing w:before="0"/>
              <w:jc w:val="right"/>
              <w:rPr>
                <w:rFonts w:cs="Arial"/>
                <w:szCs w:val="20"/>
              </w:rPr>
            </w:pPr>
            <w:r w:rsidRPr="0005228F">
              <w:rPr>
                <w:rFonts w:cs="Arial"/>
                <w:szCs w:val="20"/>
              </w:rPr>
              <w:t>-19</w:t>
            </w:r>
            <w:r w:rsidR="00657E88">
              <w:rPr>
                <w:rFonts w:cs="Arial"/>
                <w:szCs w:val="20"/>
              </w:rPr>
              <w:t>.</w:t>
            </w:r>
            <w:r w:rsidRPr="0005228F">
              <w:rPr>
                <w:rFonts w:cs="Arial"/>
                <w:szCs w:val="20"/>
              </w:rPr>
              <w:t>3</w:t>
            </w:r>
          </w:p>
        </w:tc>
        <w:tc>
          <w:tcPr>
            <w:tcW w:w="728" w:type="dxa"/>
            <w:vAlign w:val="center"/>
          </w:tcPr>
          <w:p w14:paraId="6FBF0630" w14:textId="01C57854" w:rsidR="00844380" w:rsidRPr="0005228F" w:rsidRDefault="00844380" w:rsidP="002D315E">
            <w:pPr>
              <w:keepNext/>
              <w:keepLines/>
              <w:spacing w:before="0"/>
              <w:jc w:val="right"/>
              <w:rPr>
                <w:rFonts w:cs="Arial"/>
                <w:szCs w:val="20"/>
              </w:rPr>
            </w:pPr>
            <w:r w:rsidRPr="0005228F">
              <w:rPr>
                <w:rFonts w:cs="Arial"/>
                <w:szCs w:val="20"/>
              </w:rPr>
              <w:t>-13</w:t>
            </w:r>
            <w:r w:rsidR="00657E88">
              <w:rPr>
                <w:rFonts w:cs="Arial"/>
                <w:szCs w:val="20"/>
              </w:rPr>
              <w:t>.</w:t>
            </w:r>
            <w:r w:rsidRPr="0005228F">
              <w:rPr>
                <w:rFonts w:cs="Arial"/>
                <w:szCs w:val="20"/>
              </w:rPr>
              <w:t>3</w:t>
            </w:r>
          </w:p>
        </w:tc>
        <w:tc>
          <w:tcPr>
            <w:tcW w:w="729" w:type="dxa"/>
            <w:vAlign w:val="center"/>
          </w:tcPr>
          <w:p w14:paraId="0E5D63D7" w14:textId="0FA5CD04" w:rsidR="00844380" w:rsidRPr="0005228F" w:rsidRDefault="00844380" w:rsidP="002D315E">
            <w:pPr>
              <w:keepNext/>
              <w:keepLines/>
              <w:spacing w:before="0"/>
              <w:jc w:val="right"/>
              <w:rPr>
                <w:rFonts w:cs="Arial"/>
                <w:szCs w:val="20"/>
              </w:rPr>
            </w:pPr>
            <w:r w:rsidRPr="0005228F">
              <w:rPr>
                <w:rFonts w:cs="Arial"/>
                <w:szCs w:val="20"/>
              </w:rPr>
              <w:t>-18</w:t>
            </w:r>
            <w:r w:rsidR="00657E88">
              <w:rPr>
                <w:rFonts w:cs="Arial"/>
                <w:szCs w:val="20"/>
              </w:rPr>
              <w:t>.</w:t>
            </w:r>
            <w:r w:rsidRPr="0005228F">
              <w:rPr>
                <w:rFonts w:cs="Arial"/>
                <w:szCs w:val="20"/>
              </w:rPr>
              <w:t>3</w:t>
            </w:r>
          </w:p>
        </w:tc>
        <w:tc>
          <w:tcPr>
            <w:tcW w:w="729" w:type="dxa"/>
            <w:vAlign w:val="center"/>
          </w:tcPr>
          <w:p w14:paraId="2FCBE115" w14:textId="66B6C328" w:rsidR="00844380" w:rsidRPr="0005228F" w:rsidRDefault="00844380" w:rsidP="002D315E">
            <w:pPr>
              <w:keepNext/>
              <w:keepLines/>
              <w:spacing w:before="0"/>
              <w:jc w:val="right"/>
              <w:rPr>
                <w:rFonts w:cs="Arial"/>
                <w:szCs w:val="20"/>
              </w:rPr>
            </w:pPr>
            <w:r w:rsidRPr="0005228F">
              <w:rPr>
                <w:rFonts w:cs="Arial"/>
                <w:szCs w:val="20"/>
              </w:rPr>
              <w:t>-13</w:t>
            </w:r>
            <w:r w:rsidR="00657E88">
              <w:rPr>
                <w:rFonts w:cs="Arial"/>
                <w:szCs w:val="20"/>
              </w:rPr>
              <w:t>.</w:t>
            </w:r>
            <w:r w:rsidRPr="0005228F">
              <w:rPr>
                <w:rFonts w:cs="Arial"/>
                <w:szCs w:val="20"/>
              </w:rPr>
              <w:t>3</w:t>
            </w:r>
          </w:p>
        </w:tc>
        <w:tc>
          <w:tcPr>
            <w:tcW w:w="729" w:type="dxa"/>
            <w:vAlign w:val="center"/>
          </w:tcPr>
          <w:p w14:paraId="3B86C263" w14:textId="0C69C8ED" w:rsidR="00844380" w:rsidRPr="0005228F" w:rsidRDefault="00844380" w:rsidP="002D315E">
            <w:pPr>
              <w:keepNext/>
              <w:keepLines/>
              <w:spacing w:before="0"/>
              <w:jc w:val="right"/>
              <w:rPr>
                <w:rFonts w:cs="Arial"/>
                <w:szCs w:val="20"/>
              </w:rPr>
            </w:pPr>
            <w:r w:rsidRPr="0005228F">
              <w:rPr>
                <w:rFonts w:cs="Arial"/>
                <w:szCs w:val="20"/>
              </w:rPr>
              <w:t>-12</w:t>
            </w:r>
            <w:r w:rsidR="00657E88">
              <w:rPr>
                <w:rFonts w:cs="Arial"/>
                <w:szCs w:val="20"/>
              </w:rPr>
              <w:t>.</w:t>
            </w:r>
            <w:r w:rsidRPr="0005228F">
              <w:rPr>
                <w:rFonts w:cs="Arial"/>
                <w:szCs w:val="20"/>
              </w:rPr>
              <w:t>3</w:t>
            </w:r>
          </w:p>
        </w:tc>
        <w:tc>
          <w:tcPr>
            <w:tcW w:w="729" w:type="dxa"/>
            <w:vAlign w:val="center"/>
          </w:tcPr>
          <w:p w14:paraId="3BDC2F0D" w14:textId="514DD515" w:rsidR="00844380" w:rsidRPr="0005228F" w:rsidRDefault="00844380" w:rsidP="002D315E">
            <w:pPr>
              <w:keepNext/>
              <w:keepLines/>
              <w:spacing w:before="0"/>
              <w:jc w:val="right"/>
              <w:rPr>
                <w:rFonts w:cs="Arial"/>
                <w:szCs w:val="20"/>
              </w:rPr>
            </w:pPr>
            <w:r w:rsidRPr="0005228F">
              <w:rPr>
                <w:rFonts w:cs="Arial"/>
                <w:szCs w:val="20"/>
              </w:rPr>
              <w:t>-14</w:t>
            </w:r>
            <w:r w:rsidR="00657E88">
              <w:rPr>
                <w:rFonts w:cs="Arial"/>
                <w:szCs w:val="20"/>
              </w:rPr>
              <w:t>.</w:t>
            </w:r>
            <w:r w:rsidRPr="0005228F">
              <w:rPr>
                <w:rFonts w:cs="Arial"/>
                <w:szCs w:val="20"/>
              </w:rPr>
              <w:t>3</w:t>
            </w:r>
          </w:p>
        </w:tc>
        <w:tc>
          <w:tcPr>
            <w:tcW w:w="729" w:type="dxa"/>
            <w:vAlign w:val="center"/>
          </w:tcPr>
          <w:p w14:paraId="0905CC75" w14:textId="31F46E2E" w:rsidR="00844380" w:rsidRPr="0005228F" w:rsidRDefault="00844380" w:rsidP="002D315E">
            <w:pPr>
              <w:keepNext/>
              <w:keepLines/>
              <w:spacing w:before="0"/>
              <w:jc w:val="right"/>
              <w:rPr>
                <w:rFonts w:cs="Arial"/>
                <w:szCs w:val="20"/>
              </w:rPr>
            </w:pPr>
            <w:r w:rsidRPr="0005228F">
              <w:rPr>
                <w:rFonts w:cs="Arial"/>
                <w:szCs w:val="20"/>
              </w:rPr>
              <w:t>-13</w:t>
            </w:r>
            <w:r w:rsidR="00657E88">
              <w:rPr>
                <w:rFonts w:cs="Arial"/>
                <w:szCs w:val="20"/>
              </w:rPr>
              <w:t>.</w:t>
            </w:r>
            <w:r w:rsidRPr="0005228F">
              <w:rPr>
                <w:rFonts w:cs="Arial"/>
                <w:szCs w:val="20"/>
              </w:rPr>
              <w:t>3</w:t>
            </w:r>
          </w:p>
        </w:tc>
        <w:tc>
          <w:tcPr>
            <w:tcW w:w="729" w:type="dxa"/>
            <w:vAlign w:val="center"/>
          </w:tcPr>
          <w:p w14:paraId="3E8169F6" w14:textId="0933B59A" w:rsidR="00844380" w:rsidRPr="0005228F" w:rsidRDefault="00844380" w:rsidP="002D315E">
            <w:pPr>
              <w:keepNext/>
              <w:keepLines/>
              <w:spacing w:before="0"/>
              <w:jc w:val="right"/>
              <w:rPr>
                <w:rFonts w:cs="Arial"/>
                <w:szCs w:val="20"/>
              </w:rPr>
            </w:pPr>
            <w:r w:rsidRPr="0005228F">
              <w:rPr>
                <w:rFonts w:cs="Arial"/>
                <w:szCs w:val="20"/>
              </w:rPr>
              <w:t>-8</w:t>
            </w:r>
            <w:r w:rsidR="00657E88">
              <w:rPr>
                <w:rFonts w:cs="Arial"/>
                <w:szCs w:val="20"/>
              </w:rPr>
              <w:t>.</w:t>
            </w:r>
            <w:r w:rsidRPr="0005228F">
              <w:rPr>
                <w:rFonts w:cs="Arial"/>
                <w:szCs w:val="20"/>
              </w:rPr>
              <w:t>3</w:t>
            </w:r>
          </w:p>
        </w:tc>
        <w:tc>
          <w:tcPr>
            <w:tcW w:w="780" w:type="dxa"/>
            <w:vAlign w:val="center"/>
          </w:tcPr>
          <w:p w14:paraId="05CAEAD2" w14:textId="1FCA9516" w:rsidR="00844380" w:rsidRPr="0005228F" w:rsidRDefault="00844380" w:rsidP="002D315E">
            <w:pPr>
              <w:keepNext/>
              <w:keepLines/>
              <w:spacing w:before="0"/>
              <w:jc w:val="right"/>
              <w:rPr>
                <w:rFonts w:cs="Arial"/>
                <w:szCs w:val="20"/>
              </w:rPr>
            </w:pPr>
            <w:r w:rsidRPr="0005228F">
              <w:rPr>
                <w:rFonts w:cs="Arial"/>
                <w:szCs w:val="20"/>
              </w:rPr>
              <w:t>-17</w:t>
            </w:r>
            <w:r w:rsidR="00657E88">
              <w:rPr>
                <w:rFonts w:cs="Arial"/>
                <w:szCs w:val="20"/>
              </w:rPr>
              <w:t>.</w:t>
            </w:r>
            <w:r w:rsidRPr="0005228F">
              <w:rPr>
                <w:rFonts w:cs="Arial"/>
                <w:szCs w:val="20"/>
              </w:rPr>
              <w:t>3</w:t>
            </w:r>
          </w:p>
        </w:tc>
        <w:tc>
          <w:tcPr>
            <w:tcW w:w="728" w:type="dxa"/>
            <w:vAlign w:val="center"/>
          </w:tcPr>
          <w:p w14:paraId="549F35B5" w14:textId="39C6330D" w:rsidR="00844380" w:rsidRPr="0005228F" w:rsidRDefault="00844380" w:rsidP="002D315E">
            <w:pPr>
              <w:keepNext/>
              <w:keepLines/>
              <w:spacing w:before="0"/>
              <w:jc w:val="right"/>
              <w:rPr>
                <w:rFonts w:cs="Arial"/>
                <w:szCs w:val="20"/>
              </w:rPr>
            </w:pPr>
            <w:r w:rsidRPr="0005228F">
              <w:rPr>
                <w:rFonts w:cs="Arial"/>
                <w:szCs w:val="20"/>
              </w:rPr>
              <w:t>-9</w:t>
            </w:r>
            <w:r w:rsidR="00657E88">
              <w:rPr>
                <w:rFonts w:cs="Arial"/>
                <w:szCs w:val="20"/>
              </w:rPr>
              <w:t>.</w:t>
            </w:r>
            <w:r w:rsidRPr="0005228F">
              <w:rPr>
                <w:rFonts w:cs="Arial"/>
                <w:szCs w:val="20"/>
              </w:rPr>
              <w:t>3</w:t>
            </w:r>
          </w:p>
        </w:tc>
        <w:tc>
          <w:tcPr>
            <w:tcW w:w="728" w:type="dxa"/>
            <w:vAlign w:val="center"/>
          </w:tcPr>
          <w:p w14:paraId="7ADC3C2A" w14:textId="03A14D32" w:rsidR="00844380" w:rsidRPr="0005228F" w:rsidRDefault="00844380" w:rsidP="002D315E">
            <w:pPr>
              <w:keepNext/>
              <w:keepLines/>
              <w:spacing w:before="0"/>
              <w:jc w:val="right"/>
              <w:rPr>
                <w:rFonts w:cs="Arial"/>
                <w:szCs w:val="20"/>
              </w:rPr>
            </w:pPr>
            <w:r w:rsidRPr="0005228F">
              <w:rPr>
                <w:rFonts w:cs="Arial"/>
                <w:szCs w:val="20"/>
              </w:rPr>
              <w:t>-14</w:t>
            </w:r>
            <w:r w:rsidR="00657E88">
              <w:rPr>
                <w:rFonts w:cs="Arial"/>
                <w:szCs w:val="20"/>
              </w:rPr>
              <w:t>.</w:t>
            </w:r>
            <w:r w:rsidRPr="0005228F">
              <w:rPr>
                <w:rFonts w:cs="Arial"/>
                <w:szCs w:val="20"/>
              </w:rPr>
              <w:t>3</w:t>
            </w:r>
          </w:p>
        </w:tc>
      </w:tr>
      <w:tr w:rsidR="00844380" w:rsidRPr="0005228F" w14:paraId="3B7EB1E6" w14:textId="77777777" w:rsidTr="00844380">
        <w:trPr>
          <w:jc w:val="center"/>
        </w:trPr>
        <w:tc>
          <w:tcPr>
            <w:tcW w:w="977" w:type="dxa"/>
            <w:vAlign w:val="center"/>
          </w:tcPr>
          <w:p w14:paraId="1F2F7600"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rFonts w:cs="Arial"/>
                <w:szCs w:val="20"/>
              </w:rPr>
              <w:t xml:space="preserve"> (dBm)</w:t>
            </w:r>
          </w:p>
        </w:tc>
        <w:tc>
          <w:tcPr>
            <w:tcW w:w="750" w:type="dxa"/>
            <w:vAlign w:val="center"/>
          </w:tcPr>
          <w:p w14:paraId="7ACE94C5"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3" w:type="dxa"/>
            <w:vAlign w:val="center"/>
          </w:tcPr>
          <w:p w14:paraId="622E414D" w14:textId="77777777" w:rsidR="00844380" w:rsidRPr="0005228F" w:rsidRDefault="00844380" w:rsidP="002D315E">
            <w:pPr>
              <w:keepNext/>
              <w:keepLines/>
              <w:spacing w:before="0"/>
              <w:jc w:val="right"/>
              <w:rPr>
                <w:rFonts w:cs="Arial"/>
                <w:szCs w:val="20"/>
              </w:rPr>
            </w:pPr>
            <w:r w:rsidRPr="0005228F">
              <w:rPr>
                <w:rFonts w:cs="Arial"/>
                <w:szCs w:val="20"/>
              </w:rPr>
              <w:t>8.7</w:t>
            </w:r>
          </w:p>
        </w:tc>
        <w:tc>
          <w:tcPr>
            <w:tcW w:w="728" w:type="dxa"/>
            <w:vAlign w:val="center"/>
          </w:tcPr>
          <w:p w14:paraId="238C0B01"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29" w:type="dxa"/>
            <w:vAlign w:val="center"/>
          </w:tcPr>
          <w:p w14:paraId="4E8EEBA5" w14:textId="77777777" w:rsidR="00844380" w:rsidRPr="0005228F" w:rsidRDefault="00844380" w:rsidP="002D315E">
            <w:pPr>
              <w:keepNext/>
              <w:keepLines/>
              <w:spacing w:before="0"/>
              <w:jc w:val="right"/>
              <w:rPr>
                <w:rFonts w:cs="Arial"/>
                <w:szCs w:val="20"/>
              </w:rPr>
            </w:pPr>
            <w:r w:rsidRPr="0005228F">
              <w:rPr>
                <w:rFonts w:cs="Arial"/>
                <w:szCs w:val="20"/>
              </w:rPr>
              <w:t>8.7</w:t>
            </w:r>
          </w:p>
        </w:tc>
        <w:tc>
          <w:tcPr>
            <w:tcW w:w="729" w:type="dxa"/>
            <w:vAlign w:val="center"/>
          </w:tcPr>
          <w:p w14:paraId="5BF30151" w14:textId="77777777" w:rsidR="00844380" w:rsidRPr="0005228F" w:rsidRDefault="00844380" w:rsidP="002D315E">
            <w:pPr>
              <w:keepNext/>
              <w:keepLines/>
              <w:spacing w:before="0"/>
              <w:jc w:val="right"/>
              <w:rPr>
                <w:rFonts w:cs="Arial"/>
                <w:szCs w:val="20"/>
              </w:rPr>
            </w:pPr>
            <w:r w:rsidRPr="0005228F">
              <w:rPr>
                <w:rFonts w:cs="Arial"/>
                <w:szCs w:val="20"/>
              </w:rPr>
              <w:t>0</w:t>
            </w:r>
          </w:p>
        </w:tc>
        <w:tc>
          <w:tcPr>
            <w:tcW w:w="729" w:type="dxa"/>
            <w:vAlign w:val="center"/>
          </w:tcPr>
          <w:p w14:paraId="14865B3E" w14:textId="5E1B37FA" w:rsidR="00844380" w:rsidRPr="0005228F" w:rsidRDefault="00844380" w:rsidP="002D315E">
            <w:pPr>
              <w:keepNext/>
              <w:keepLines/>
              <w:spacing w:before="0"/>
              <w:jc w:val="right"/>
              <w:rPr>
                <w:rFonts w:cs="Arial"/>
                <w:szCs w:val="20"/>
              </w:rPr>
            </w:pPr>
            <w:r w:rsidRPr="0005228F">
              <w:rPr>
                <w:rFonts w:cs="Arial"/>
                <w:szCs w:val="20"/>
              </w:rPr>
              <w:t>1</w:t>
            </w:r>
            <w:r w:rsidR="00657E88">
              <w:rPr>
                <w:rFonts w:cs="Arial"/>
                <w:szCs w:val="20"/>
              </w:rPr>
              <w:t>.</w:t>
            </w:r>
            <w:r w:rsidRPr="0005228F">
              <w:rPr>
                <w:rFonts w:cs="Arial"/>
                <w:szCs w:val="20"/>
              </w:rPr>
              <w:t>5</w:t>
            </w:r>
          </w:p>
        </w:tc>
        <w:tc>
          <w:tcPr>
            <w:tcW w:w="729" w:type="dxa"/>
            <w:vAlign w:val="center"/>
          </w:tcPr>
          <w:p w14:paraId="016712B3"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29" w:type="dxa"/>
            <w:vAlign w:val="center"/>
          </w:tcPr>
          <w:p w14:paraId="6A4500D7" w14:textId="553F503B" w:rsidR="00844380" w:rsidRPr="0005228F" w:rsidRDefault="00844380" w:rsidP="002D315E">
            <w:pPr>
              <w:keepNext/>
              <w:keepLines/>
              <w:spacing w:before="0"/>
              <w:jc w:val="right"/>
              <w:rPr>
                <w:rFonts w:cs="Arial"/>
                <w:szCs w:val="20"/>
              </w:rPr>
            </w:pPr>
            <w:r w:rsidRPr="0005228F">
              <w:rPr>
                <w:rFonts w:cs="Arial"/>
                <w:szCs w:val="20"/>
              </w:rPr>
              <w:t>7</w:t>
            </w:r>
            <w:r w:rsidR="00657E88">
              <w:rPr>
                <w:rFonts w:cs="Arial"/>
                <w:szCs w:val="20"/>
              </w:rPr>
              <w:t>.</w:t>
            </w:r>
            <w:r w:rsidRPr="0005228F">
              <w:rPr>
                <w:rFonts w:cs="Arial"/>
                <w:szCs w:val="20"/>
              </w:rPr>
              <w:t>5</w:t>
            </w:r>
          </w:p>
        </w:tc>
        <w:tc>
          <w:tcPr>
            <w:tcW w:w="729" w:type="dxa"/>
            <w:vAlign w:val="center"/>
          </w:tcPr>
          <w:p w14:paraId="743E3190"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80" w:type="dxa"/>
            <w:vAlign w:val="center"/>
          </w:tcPr>
          <w:p w14:paraId="1100577A" w14:textId="78F5BC2D" w:rsidR="00844380" w:rsidRPr="0005228F" w:rsidRDefault="00844380" w:rsidP="002D315E">
            <w:pPr>
              <w:keepNext/>
              <w:keepLines/>
              <w:spacing w:before="0"/>
              <w:jc w:val="right"/>
              <w:rPr>
                <w:rFonts w:cs="Arial"/>
                <w:szCs w:val="20"/>
              </w:rPr>
            </w:pPr>
            <w:r w:rsidRPr="0005228F">
              <w:rPr>
                <w:rFonts w:cs="Arial"/>
                <w:szCs w:val="20"/>
              </w:rPr>
              <w:t>7</w:t>
            </w:r>
            <w:r w:rsidR="00657E88">
              <w:rPr>
                <w:rFonts w:cs="Arial"/>
                <w:szCs w:val="20"/>
              </w:rPr>
              <w:t>.</w:t>
            </w:r>
            <w:r w:rsidRPr="0005228F">
              <w:rPr>
                <w:rFonts w:cs="Arial"/>
                <w:szCs w:val="20"/>
              </w:rPr>
              <w:t>5</w:t>
            </w:r>
          </w:p>
        </w:tc>
        <w:tc>
          <w:tcPr>
            <w:tcW w:w="728" w:type="dxa"/>
            <w:vAlign w:val="center"/>
          </w:tcPr>
          <w:p w14:paraId="5528A807" w14:textId="0640F4E6" w:rsidR="00844380" w:rsidRPr="0005228F" w:rsidRDefault="00844380" w:rsidP="002D315E">
            <w:pPr>
              <w:keepNext/>
              <w:keepLines/>
              <w:spacing w:before="0"/>
              <w:jc w:val="right"/>
              <w:rPr>
                <w:rFonts w:cs="Arial"/>
                <w:szCs w:val="20"/>
              </w:rPr>
            </w:pPr>
            <w:r w:rsidRPr="0005228F">
              <w:rPr>
                <w:rFonts w:cs="Arial"/>
                <w:szCs w:val="20"/>
              </w:rPr>
              <w:t>-8</w:t>
            </w:r>
            <w:r w:rsidR="00657E88">
              <w:rPr>
                <w:rFonts w:cs="Arial"/>
                <w:szCs w:val="20"/>
              </w:rPr>
              <w:t>.</w:t>
            </w:r>
            <w:r w:rsidRPr="0005228F">
              <w:rPr>
                <w:rFonts w:cs="Arial"/>
                <w:szCs w:val="20"/>
              </w:rPr>
              <w:t>5</w:t>
            </w:r>
          </w:p>
        </w:tc>
        <w:tc>
          <w:tcPr>
            <w:tcW w:w="728" w:type="dxa"/>
            <w:vAlign w:val="center"/>
          </w:tcPr>
          <w:p w14:paraId="13C3040A" w14:textId="04FFDA6C" w:rsidR="00844380" w:rsidRPr="0005228F" w:rsidRDefault="00844380" w:rsidP="002D315E">
            <w:pPr>
              <w:keepNext/>
              <w:keepLines/>
              <w:spacing w:before="0"/>
              <w:jc w:val="right"/>
              <w:rPr>
                <w:rFonts w:cs="Arial"/>
                <w:szCs w:val="20"/>
              </w:rPr>
            </w:pPr>
            <w:r w:rsidRPr="0005228F">
              <w:rPr>
                <w:rFonts w:cs="Arial"/>
                <w:szCs w:val="20"/>
              </w:rPr>
              <w:t>-0</w:t>
            </w:r>
            <w:r w:rsidR="00657E88">
              <w:rPr>
                <w:rFonts w:cs="Arial"/>
                <w:szCs w:val="20"/>
              </w:rPr>
              <w:t>.</w:t>
            </w:r>
            <w:r w:rsidRPr="0005228F">
              <w:rPr>
                <w:rFonts w:cs="Arial"/>
                <w:szCs w:val="20"/>
              </w:rPr>
              <w:t>5</w:t>
            </w:r>
          </w:p>
        </w:tc>
      </w:tr>
      <w:tr w:rsidR="00844380" w:rsidRPr="0005228F" w14:paraId="61F73AA3" w14:textId="77777777" w:rsidTr="00844380">
        <w:trPr>
          <w:jc w:val="center"/>
        </w:trPr>
        <w:tc>
          <w:tcPr>
            <w:tcW w:w="977" w:type="dxa"/>
            <w:vAlign w:val="center"/>
          </w:tcPr>
          <w:p w14:paraId="067B9C3A" w14:textId="77777777" w:rsidR="00844380" w:rsidRPr="0005228F" w:rsidRDefault="00844380" w:rsidP="002D315E">
            <w:pPr>
              <w:keepNext/>
              <w:keepLines/>
              <w:spacing w:before="0"/>
              <w:rPr>
                <w:rFonts w:cs="Arial"/>
                <w:szCs w:val="20"/>
              </w:rPr>
            </w:pPr>
            <w:r w:rsidRPr="0005228F">
              <w:t>FO</w:t>
            </w:r>
            <w:r w:rsidRPr="0005228F">
              <w:rPr>
                <w:rFonts w:cs="Arial"/>
                <w:szCs w:val="20"/>
              </w:rPr>
              <w:t>S (dB) (Note 2)</w:t>
            </w:r>
            <w:r w:rsidRPr="0005228F">
              <w:rPr>
                <w:rFonts w:cs="Arial"/>
                <w:szCs w:val="20"/>
                <w:vertAlign w:val="superscript"/>
              </w:rPr>
              <w:t xml:space="preserve"> </w:t>
            </w:r>
          </w:p>
        </w:tc>
        <w:tc>
          <w:tcPr>
            <w:tcW w:w="750" w:type="dxa"/>
            <w:vAlign w:val="center"/>
          </w:tcPr>
          <w:p w14:paraId="4F24FE1D" w14:textId="666B23EB" w:rsidR="00844380" w:rsidRPr="0005228F" w:rsidRDefault="00844380" w:rsidP="002D315E">
            <w:pPr>
              <w:keepNext/>
              <w:keepLines/>
              <w:spacing w:before="0"/>
              <w:jc w:val="right"/>
              <w:rPr>
                <w:rFonts w:cs="Arial"/>
                <w:szCs w:val="20"/>
              </w:rPr>
            </w:pPr>
            <w:r w:rsidRPr="0005228F">
              <w:rPr>
                <w:rFonts w:cs="Arial"/>
                <w:szCs w:val="20"/>
              </w:rPr>
              <w:t>74</w:t>
            </w:r>
            <w:r w:rsidR="00657E88">
              <w:rPr>
                <w:rFonts w:cs="Arial"/>
                <w:szCs w:val="20"/>
              </w:rPr>
              <w:t>.</w:t>
            </w:r>
            <w:r w:rsidRPr="0005228F">
              <w:rPr>
                <w:rFonts w:cs="Arial"/>
                <w:szCs w:val="20"/>
              </w:rPr>
              <w:t>2</w:t>
            </w:r>
          </w:p>
        </w:tc>
        <w:tc>
          <w:tcPr>
            <w:tcW w:w="733" w:type="dxa"/>
            <w:vAlign w:val="center"/>
          </w:tcPr>
          <w:p w14:paraId="59357C58" w14:textId="374DE189" w:rsidR="00844380" w:rsidRPr="0005228F" w:rsidRDefault="00844380" w:rsidP="002D315E">
            <w:pPr>
              <w:keepNext/>
              <w:keepLines/>
              <w:spacing w:before="0"/>
              <w:jc w:val="right"/>
              <w:rPr>
                <w:rFonts w:cs="Arial"/>
                <w:szCs w:val="20"/>
              </w:rPr>
            </w:pPr>
            <w:r w:rsidRPr="0005228F">
              <w:rPr>
                <w:rFonts w:cs="Arial"/>
                <w:szCs w:val="20"/>
              </w:rPr>
              <w:t>68</w:t>
            </w:r>
            <w:r w:rsidR="00657E88">
              <w:rPr>
                <w:rFonts w:cs="Arial"/>
                <w:szCs w:val="20"/>
              </w:rPr>
              <w:t>.</w:t>
            </w:r>
            <w:r w:rsidRPr="0005228F">
              <w:rPr>
                <w:rFonts w:cs="Arial"/>
                <w:szCs w:val="20"/>
              </w:rPr>
              <w:t>1</w:t>
            </w:r>
          </w:p>
        </w:tc>
        <w:tc>
          <w:tcPr>
            <w:tcW w:w="728" w:type="dxa"/>
            <w:vAlign w:val="center"/>
          </w:tcPr>
          <w:p w14:paraId="73F025B1" w14:textId="41D22594" w:rsidR="00844380" w:rsidRPr="0005228F" w:rsidRDefault="00844380" w:rsidP="002D315E">
            <w:pPr>
              <w:keepNext/>
              <w:keepLines/>
              <w:spacing w:before="0"/>
              <w:jc w:val="right"/>
              <w:rPr>
                <w:rFonts w:cs="Arial"/>
                <w:szCs w:val="20"/>
              </w:rPr>
            </w:pPr>
            <w:r w:rsidRPr="0005228F">
              <w:rPr>
                <w:rFonts w:cs="Arial"/>
                <w:szCs w:val="20"/>
              </w:rPr>
              <w:t>74</w:t>
            </w:r>
            <w:r w:rsidR="00657E88">
              <w:rPr>
                <w:rFonts w:cs="Arial"/>
                <w:szCs w:val="20"/>
              </w:rPr>
              <w:t>.</w:t>
            </w:r>
            <w:r w:rsidRPr="0005228F">
              <w:rPr>
                <w:rFonts w:cs="Arial"/>
                <w:szCs w:val="20"/>
              </w:rPr>
              <w:t>2</w:t>
            </w:r>
          </w:p>
        </w:tc>
        <w:tc>
          <w:tcPr>
            <w:tcW w:w="729" w:type="dxa"/>
            <w:vAlign w:val="center"/>
          </w:tcPr>
          <w:p w14:paraId="5EE2DC74" w14:textId="35F86C51" w:rsidR="00844380" w:rsidRPr="0005228F" w:rsidRDefault="00844380" w:rsidP="002D315E">
            <w:pPr>
              <w:keepNext/>
              <w:keepLines/>
              <w:spacing w:before="0"/>
              <w:jc w:val="right"/>
              <w:rPr>
                <w:rFonts w:cs="Arial"/>
                <w:szCs w:val="20"/>
              </w:rPr>
            </w:pPr>
            <w:r w:rsidRPr="0005228F">
              <w:rPr>
                <w:rFonts w:cs="Arial"/>
                <w:szCs w:val="20"/>
              </w:rPr>
              <w:t>69</w:t>
            </w:r>
            <w:r w:rsidR="00657E88">
              <w:rPr>
                <w:rFonts w:cs="Arial"/>
                <w:szCs w:val="20"/>
              </w:rPr>
              <w:t>.</w:t>
            </w:r>
            <w:r w:rsidRPr="0005228F">
              <w:rPr>
                <w:rFonts w:cs="Arial"/>
                <w:szCs w:val="20"/>
              </w:rPr>
              <w:t>1</w:t>
            </w:r>
          </w:p>
        </w:tc>
        <w:tc>
          <w:tcPr>
            <w:tcW w:w="729" w:type="dxa"/>
            <w:vAlign w:val="center"/>
          </w:tcPr>
          <w:p w14:paraId="4030305F" w14:textId="16603931" w:rsidR="00844380" w:rsidRPr="0005228F" w:rsidRDefault="00844380" w:rsidP="002D315E">
            <w:pPr>
              <w:keepNext/>
              <w:keepLines/>
              <w:spacing w:before="0"/>
              <w:jc w:val="right"/>
              <w:rPr>
                <w:rFonts w:cs="Arial"/>
                <w:szCs w:val="20"/>
              </w:rPr>
            </w:pPr>
            <w:r w:rsidRPr="0005228F">
              <w:rPr>
                <w:rFonts w:cs="Arial"/>
                <w:szCs w:val="20"/>
              </w:rPr>
              <w:t>76</w:t>
            </w:r>
            <w:r w:rsidR="00657E88">
              <w:rPr>
                <w:rFonts w:cs="Arial"/>
                <w:szCs w:val="20"/>
              </w:rPr>
              <w:t>.</w:t>
            </w:r>
            <w:r w:rsidRPr="0005228F">
              <w:rPr>
                <w:rFonts w:cs="Arial"/>
                <w:szCs w:val="20"/>
              </w:rPr>
              <w:t>4</w:t>
            </w:r>
          </w:p>
        </w:tc>
        <w:tc>
          <w:tcPr>
            <w:tcW w:w="729" w:type="dxa"/>
            <w:vAlign w:val="center"/>
          </w:tcPr>
          <w:p w14:paraId="13BC8B60" w14:textId="047ED782" w:rsidR="00844380" w:rsidRPr="0005228F" w:rsidRDefault="00844380" w:rsidP="002D315E">
            <w:pPr>
              <w:keepNext/>
              <w:keepLines/>
              <w:spacing w:before="0"/>
              <w:jc w:val="right"/>
              <w:rPr>
                <w:rFonts w:cs="Arial"/>
                <w:szCs w:val="20"/>
              </w:rPr>
            </w:pPr>
            <w:r w:rsidRPr="0005228F">
              <w:rPr>
                <w:rFonts w:cs="Arial"/>
                <w:szCs w:val="20"/>
              </w:rPr>
              <w:t>75</w:t>
            </w:r>
            <w:r w:rsidR="00657E88">
              <w:rPr>
                <w:rFonts w:cs="Arial"/>
                <w:szCs w:val="20"/>
              </w:rPr>
              <w:t>.</w:t>
            </w:r>
            <w:r w:rsidRPr="0005228F">
              <w:rPr>
                <w:rFonts w:cs="Arial"/>
                <w:szCs w:val="20"/>
              </w:rPr>
              <w:t>3</w:t>
            </w:r>
          </w:p>
        </w:tc>
        <w:tc>
          <w:tcPr>
            <w:tcW w:w="729" w:type="dxa"/>
            <w:vAlign w:val="center"/>
          </w:tcPr>
          <w:p w14:paraId="433B93B4" w14:textId="111E4D61" w:rsidR="00844380" w:rsidRPr="0005228F" w:rsidRDefault="00844380" w:rsidP="002D315E">
            <w:pPr>
              <w:keepNext/>
              <w:keepLines/>
              <w:spacing w:before="0"/>
              <w:jc w:val="right"/>
              <w:rPr>
                <w:rFonts w:cs="Arial"/>
                <w:szCs w:val="20"/>
              </w:rPr>
            </w:pPr>
            <w:r w:rsidRPr="0005228F">
              <w:rPr>
                <w:rFonts w:cs="Arial"/>
                <w:szCs w:val="20"/>
              </w:rPr>
              <w:t>73</w:t>
            </w:r>
            <w:r w:rsidR="00657E88">
              <w:rPr>
                <w:rFonts w:cs="Arial"/>
                <w:szCs w:val="20"/>
              </w:rPr>
              <w:t>.</w:t>
            </w:r>
            <w:r w:rsidRPr="0005228F">
              <w:rPr>
                <w:rFonts w:cs="Arial"/>
                <w:szCs w:val="20"/>
              </w:rPr>
              <w:t>2</w:t>
            </w:r>
          </w:p>
        </w:tc>
        <w:tc>
          <w:tcPr>
            <w:tcW w:w="729" w:type="dxa"/>
            <w:vAlign w:val="center"/>
          </w:tcPr>
          <w:p w14:paraId="5F9E3236" w14:textId="528B29BA" w:rsidR="00844380" w:rsidRPr="0005228F" w:rsidRDefault="00844380" w:rsidP="002D315E">
            <w:pPr>
              <w:pStyle w:val="ECCTablenote"/>
              <w:keepNext/>
              <w:keepLines/>
              <w:spacing w:after="60"/>
            </w:pPr>
            <w:r w:rsidRPr="0005228F">
              <w:t>74</w:t>
            </w:r>
            <w:r w:rsidR="00657E88">
              <w:t>.</w:t>
            </w:r>
            <w:r w:rsidRPr="0005228F">
              <w:t>2</w:t>
            </w:r>
          </w:p>
        </w:tc>
        <w:tc>
          <w:tcPr>
            <w:tcW w:w="729" w:type="dxa"/>
            <w:vAlign w:val="center"/>
          </w:tcPr>
          <w:p w14:paraId="52F928F1" w14:textId="3FCC93D8" w:rsidR="00844380" w:rsidRPr="0005228F" w:rsidRDefault="00844380" w:rsidP="002D315E">
            <w:pPr>
              <w:keepNext/>
              <w:keepLines/>
              <w:spacing w:before="0"/>
              <w:jc w:val="right"/>
              <w:rPr>
                <w:rFonts w:cs="Arial"/>
                <w:szCs w:val="20"/>
              </w:rPr>
            </w:pPr>
            <w:r w:rsidRPr="0005228F">
              <w:rPr>
                <w:rFonts w:cs="Arial"/>
                <w:szCs w:val="20"/>
              </w:rPr>
              <w:t>78</w:t>
            </w:r>
            <w:r w:rsidR="00657E88">
              <w:rPr>
                <w:rFonts w:cs="Arial"/>
                <w:szCs w:val="20"/>
              </w:rPr>
              <w:t>.</w:t>
            </w:r>
            <w:r w:rsidRPr="0005228F">
              <w:rPr>
                <w:rFonts w:cs="Arial"/>
                <w:szCs w:val="20"/>
              </w:rPr>
              <w:t>6</w:t>
            </w:r>
          </w:p>
        </w:tc>
        <w:tc>
          <w:tcPr>
            <w:tcW w:w="780" w:type="dxa"/>
            <w:vAlign w:val="center"/>
          </w:tcPr>
          <w:p w14:paraId="3BA491E6" w14:textId="2650A60E" w:rsidR="00844380" w:rsidRPr="0005228F" w:rsidRDefault="00844380" w:rsidP="002D315E">
            <w:pPr>
              <w:keepNext/>
              <w:keepLines/>
              <w:spacing w:before="0"/>
              <w:jc w:val="right"/>
              <w:rPr>
                <w:rFonts w:cs="Arial"/>
                <w:szCs w:val="20"/>
              </w:rPr>
            </w:pPr>
            <w:r w:rsidRPr="0005228F">
              <w:rPr>
                <w:rFonts w:cs="Arial"/>
                <w:szCs w:val="20"/>
              </w:rPr>
              <w:t>69</w:t>
            </w:r>
            <w:r w:rsidR="00657E88">
              <w:rPr>
                <w:rFonts w:cs="Arial"/>
                <w:szCs w:val="20"/>
              </w:rPr>
              <w:t>.</w:t>
            </w:r>
            <w:r w:rsidRPr="0005228F">
              <w:rPr>
                <w:rFonts w:cs="Arial"/>
                <w:szCs w:val="20"/>
              </w:rPr>
              <w:t>1</w:t>
            </w:r>
          </w:p>
        </w:tc>
        <w:tc>
          <w:tcPr>
            <w:tcW w:w="728" w:type="dxa"/>
            <w:vAlign w:val="center"/>
          </w:tcPr>
          <w:p w14:paraId="337DF10F" w14:textId="7EFF1FBA" w:rsidR="00844380" w:rsidRPr="0005228F" w:rsidRDefault="00844380" w:rsidP="002D315E">
            <w:pPr>
              <w:keepNext/>
              <w:keepLines/>
              <w:spacing w:before="0"/>
              <w:jc w:val="right"/>
              <w:rPr>
                <w:rFonts w:cs="Arial"/>
                <w:szCs w:val="20"/>
              </w:rPr>
            </w:pPr>
            <w:r w:rsidRPr="0005228F">
              <w:rPr>
                <w:rFonts w:cs="Arial"/>
                <w:szCs w:val="20"/>
              </w:rPr>
              <w:t>77</w:t>
            </w:r>
            <w:r w:rsidR="00657E88">
              <w:rPr>
                <w:rFonts w:cs="Arial"/>
                <w:szCs w:val="20"/>
              </w:rPr>
              <w:t>.</w:t>
            </w:r>
            <w:r w:rsidRPr="0005228F">
              <w:rPr>
                <w:rFonts w:cs="Arial"/>
                <w:szCs w:val="20"/>
              </w:rPr>
              <w:t>5</w:t>
            </w:r>
          </w:p>
        </w:tc>
        <w:tc>
          <w:tcPr>
            <w:tcW w:w="728" w:type="dxa"/>
            <w:vAlign w:val="center"/>
          </w:tcPr>
          <w:p w14:paraId="01959163" w14:textId="1C712F10" w:rsidR="00844380" w:rsidRPr="0005228F" w:rsidRDefault="00844380" w:rsidP="002D315E">
            <w:pPr>
              <w:keepNext/>
              <w:keepLines/>
              <w:spacing w:before="0"/>
              <w:jc w:val="right"/>
              <w:rPr>
                <w:rFonts w:cs="Arial"/>
                <w:szCs w:val="20"/>
              </w:rPr>
            </w:pPr>
            <w:r w:rsidRPr="0005228F">
              <w:rPr>
                <w:rFonts w:cs="Arial"/>
                <w:szCs w:val="20"/>
              </w:rPr>
              <w:t>73</w:t>
            </w:r>
            <w:r w:rsidR="00657E88">
              <w:rPr>
                <w:rFonts w:cs="Arial"/>
                <w:szCs w:val="20"/>
              </w:rPr>
              <w:t>.</w:t>
            </w:r>
            <w:r w:rsidRPr="0005228F">
              <w:rPr>
                <w:rFonts w:cs="Arial"/>
                <w:szCs w:val="20"/>
              </w:rPr>
              <w:t>2</w:t>
            </w:r>
          </w:p>
        </w:tc>
      </w:tr>
      <w:tr w:rsidR="00844380" w:rsidRPr="0005228F" w14:paraId="4815EB60" w14:textId="77777777" w:rsidTr="00844380">
        <w:trPr>
          <w:jc w:val="center"/>
        </w:trPr>
        <w:tc>
          <w:tcPr>
            <w:tcW w:w="9798" w:type="dxa"/>
            <w:gridSpan w:val="13"/>
            <w:vAlign w:val="center"/>
          </w:tcPr>
          <w:p w14:paraId="6491577B" w14:textId="77777777" w:rsidR="00844380" w:rsidRPr="0005228F" w:rsidRDefault="00844380" w:rsidP="002D315E">
            <w:pPr>
              <w:pStyle w:val="ECCTablenote"/>
              <w:keepNext/>
              <w:keepLines/>
            </w:pPr>
            <w:r w:rsidRPr="0005228F">
              <w:t>Note 1: Measured at a wanted signal level of -70 dBm</w:t>
            </w:r>
          </w:p>
          <w:p w14:paraId="36D5EDF0" w14:textId="3D274278" w:rsidR="00844380" w:rsidRPr="0005228F" w:rsidRDefault="00844380" w:rsidP="002D315E">
            <w:pPr>
              <w:pStyle w:val="ECCTablenote"/>
              <w:keepNext/>
              <w:keepLines/>
            </w:pPr>
            <w:r w:rsidRPr="0005228F">
              <w:t xml:space="preserve">Note 2: Calculated according to the method described in Section </w:t>
            </w:r>
            <w:r w:rsidR="00657E88">
              <w:fldChar w:fldCharType="begin"/>
            </w:r>
            <w:r w:rsidR="00657E88">
              <w:instrText xml:space="preserve"> REF _Ref31815757 \r \h </w:instrText>
            </w:r>
            <w:r w:rsidR="00657E88">
              <w:fldChar w:fldCharType="separate"/>
            </w:r>
            <w:r w:rsidR="00657E88">
              <w:t>4.2.6</w:t>
            </w:r>
            <w:r w:rsidR="00657E88">
              <w:fldChar w:fldCharType="end"/>
            </w:r>
          </w:p>
        </w:tc>
      </w:tr>
    </w:tbl>
    <w:p w14:paraId="4BD22274" w14:textId="77777777" w:rsidR="00657E88" w:rsidRPr="00657E88" w:rsidRDefault="00657E88" w:rsidP="00657E88">
      <w:bookmarkStart w:id="540" w:name="_Toc4595882"/>
    </w:p>
    <w:p w14:paraId="0BF39DE4" w14:textId="262DBE47" w:rsidR="00844380" w:rsidRPr="00657E88" w:rsidRDefault="00844380" w:rsidP="002D315E">
      <w:pPr>
        <w:keepNext/>
        <w:keepLines/>
        <w:numPr>
          <w:ilvl w:val="3"/>
          <w:numId w:val="6"/>
        </w:numPr>
        <w:spacing w:before="360"/>
        <w:outlineLvl w:val="3"/>
        <w:rPr>
          <w:rFonts w:cs="Arial"/>
          <w:bCs/>
          <w:i/>
          <w:color w:val="D2232A"/>
          <w:szCs w:val="26"/>
        </w:rPr>
      </w:pPr>
      <w:r w:rsidRPr="0005228F">
        <w:rPr>
          <w:rFonts w:cs="Arial"/>
          <w:bCs/>
          <w:i/>
          <w:color w:val="D2232A"/>
          <w:szCs w:val="26"/>
        </w:rPr>
        <w:t>Performance of DTT receivers under Gaussian channel conditions in the presence of an LTE (10 MHz) interfering signa</w:t>
      </w:r>
      <w:bookmarkEnd w:id="540"/>
    </w:p>
    <w:p w14:paraId="5092E963" w14:textId="07FF8778" w:rsidR="00844380" w:rsidRPr="0005228F" w:rsidRDefault="00844380" w:rsidP="00657E88">
      <w:pPr>
        <w:pStyle w:val="Caption"/>
        <w:keepNext/>
        <w:rPr>
          <w:lang w:val="en-GB"/>
        </w:rPr>
      </w:pPr>
      <w:bookmarkStart w:id="541" w:name="_Ref29914313"/>
      <w:r w:rsidRPr="0005228F">
        <w:rPr>
          <w:lang w:val="en-GB"/>
        </w:rPr>
        <w:t xml:space="preserve">Table </w:t>
      </w:r>
      <w:r w:rsidRPr="002D315E">
        <w:rPr>
          <w:lang w:val="en-GB"/>
        </w:rPr>
        <w:fldChar w:fldCharType="begin"/>
      </w:r>
      <w:r w:rsidRPr="0005228F">
        <w:rPr>
          <w:lang w:val="en-GB"/>
        </w:rPr>
        <w:instrText xml:space="preserve"> SEQ Table \* ARABIC </w:instrText>
      </w:r>
      <w:r w:rsidRPr="002D315E">
        <w:rPr>
          <w:lang w:val="en-GB"/>
        </w:rPr>
        <w:fldChar w:fldCharType="separate"/>
      </w:r>
      <w:r w:rsidR="00657E88">
        <w:rPr>
          <w:noProof/>
          <w:lang w:val="en-GB"/>
        </w:rPr>
        <w:t>20</w:t>
      </w:r>
      <w:r w:rsidRPr="002D315E">
        <w:rPr>
          <w:lang w:val="en-GB"/>
        </w:rPr>
        <w:fldChar w:fldCharType="end"/>
      </w:r>
      <w:bookmarkEnd w:id="541"/>
      <w:r w:rsidRPr="0005228F">
        <w:rPr>
          <w:lang w:val="en-GB"/>
        </w:rPr>
        <w:t>: Performance of DTT receivers under Gaussian channel condition in the presence of an LTE (10 MHz) BS interfering signal (I</w:t>
      </w:r>
      <w:r w:rsidRPr="0005228F">
        <w:rPr>
          <w:vertAlign w:val="subscript"/>
          <w:lang w:val="en-GB"/>
        </w:rPr>
        <w:t>max</w:t>
      </w:r>
      <w:r w:rsidRPr="0005228F">
        <w:rPr>
          <w:lang w:val="en-GB"/>
        </w:rPr>
        <w:t>= 9 dBm)</w:t>
      </w:r>
    </w:p>
    <w:tbl>
      <w:tblPr>
        <w:tblW w:w="9798"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039"/>
        <w:gridCol w:w="729"/>
        <w:gridCol w:w="730"/>
        <w:gridCol w:w="730"/>
        <w:gridCol w:w="730"/>
        <w:gridCol w:w="730"/>
        <w:gridCol w:w="730"/>
        <w:gridCol w:w="730"/>
        <w:gridCol w:w="730"/>
        <w:gridCol w:w="730"/>
        <w:gridCol w:w="730"/>
        <w:gridCol w:w="730"/>
        <w:gridCol w:w="730"/>
      </w:tblGrid>
      <w:tr w:rsidR="00844380" w:rsidRPr="0005228F" w14:paraId="207575CE" w14:textId="77777777" w:rsidTr="002D315E">
        <w:trPr>
          <w:jc w:val="center"/>
        </w:trPr>
        <w:tc>
          <w:tcPr>
            <w:tcW w:w="9798" w:type="dxa"/>
            <w:gridSpan w:val="13"/>
            <w:shd w:val="clear" w:color="auto" w:fill="D20000"/>
            <w:vAlign w:val="center"/>
          </w:tcPr>
          <w:p w14:paraId="2F10540E" w14:textId="77777777" w:rsidR="00844380" w:rsidRPr="0005228F" w:rsidRDefault="00844380" w:rsidP="002D315E">
            <w:pPr>
              <w:keepNext/>
              <w:keepLines/>
              <w:spacing w:before="120" w:after="120"/>
              <w:jc w:val="center"/>
              <w:rPr>
                <w:rFonts w:cs="Arial"/>
                <w:color w:val="FFFFFF" w:themeColor="background1"/>
                <w:szCs w:val="20"/>
              </w:rPr>
            </w:pPr>
            <w:r w:rsidRPr="0005228F">
              <w:rPr>
                <w:rFonts w:cs="Arial"/>
                <w:b/>
                <w:color w:val="FFFFFF" w:themeColor="background1"/>
                <w:szCs w:val="20"/>
              </w:rPr>
              <w:t>DTT f</w:t>
            </w:r>
            <w:r w:rsidRPr="0005228F">
              <w:rPr>
                <w:rFonts w:cs="Arial"/>
                <w:b/>
                <w:color w:val="FFFFFF" w:themeColor="background1"/>
                <w:szCs w:val="20"/>
                <w:vertAlign w:val="subscript"/>
              </w:rPr>
              <w:t>c</w:t>
            </w:r>
            <w:r w:rsidRPr="0005228F">
              <w:rPr>
                <w:rFonts w:cs="Arial"/>
                <w:b/>
                <w:color w:val="FFFFFF" w:themeColor="background1"/>
                <w:szCs w:val="20"/>
              </w:rPr>
              <w:t xml:space="preserve"> = 690 MHz, LTE f</w:t>
            </w:r>
            <w:r w:rsidRPr="0005228F">
              <w:rPr>
                <w:rFonts w:cs="Arial"/>
                <w:b/>
                <w:color w:val="FFFFFF" w:themeColor="background1"/>
                <w:szCs w:val="20"/>
                <w:vertAlign w:val="subscript"/>
              </w:rPr>
              <w:t>c</w:t>
            </w:r>
            <w:r w:rsidRPr="0005228F">
              <w:rPr>
                <w:rFonts w:cs="Arial"/>
                <w:b/>
                <w:color w:val="FFFFFF" w:themeColor="background1"/>
                <w:szCs w:val="20"/>
              </w:rPr>
              <w:t xml:space="preserve"> = 763 MHz </w:t>
            </w:r>
            <w:r w:rsidRPr="002D315E">
              <w:rPr>
                <w:rFonts w:cs="Arial"/>
                <w:b/>
                <w:color w:val="FFFFFF" w:themeColor="background1"/>
                <w:szCs w:val="20"/>
              </w:rPr>
              <w:t>(</w:t>
            </w:r>
            <w:r w:rsidRPr="002D315E">
              <w:rPr>
                <w:color w:val="FFFFFF" w:themeColor="background1"/>
              </w:rPr>
              <w:t>I</w:t>
            </w:r>
            <w:r w:rsidRPr="002D315E">
              <w:rPr>
                <w:rFonts w:cs="Arial"/>
                <w:b/>
                <w:color w:val="FFFFFF" w:themeColor="background1"/>
                <w:szCs w:val="20"/>
              </w:rPr>
              <w:t>LR=87 dB/</w:t>
            </w:r>
            <w:r w:rsidRPr="0005228F">
              <w:rPr>
                <w:rFonts w:cs="Arial"/>
                <w:b/>
                <w:color w:val="FFFFFF" w:themeColor="background1"/>
                <w:szCs w:val="20"/>
              </w:rPr>
              <w:t>8 MHz), LTE-DTT frequency Offset = 73 MHz</w:t>
            </w:r>
          </w:p>
        </w:tc>
      </w:tr>
      <w:tr w:rsidR="00844380" w:rsidRPr="0005228F" w14:paraId="708EB198" w14:textId="77777777" w:rsidTr="002D315E">
        <w:trPr>
          <w:jc w:val="center"/>
        </w:trPr>
        <w:tc>
          <w:tcPr>
            <w:tcW w:w="9798" w:type="dxa"/>
            <w:gridSpan w:val="13"/>
            <w:shd w:val="clear" w:color="auto" w:fill="F2F2F2" w:themeFill="background1" w:themeFillShade="F2"/>
            <w:vAlign w:val="center"/>
          </w:tcPr>
          <w:p w14:paraId="553515B5" w14:textId="77777777" w:rsidR="00844380" w:rsidRPr="0005228F" w:rsidRDefault="00844380" w:rsidP="002D315E">
            <w:pPr>
              <w:keepNext/>
              <w:keepLines/>
              <w:jc w:val="center"/>
              <w:rPr>
                <w:rFonts w:cs="Arial"/>
                <w:szCs w:val="20"/>
              </w:rPr>
            </w:pPr>
            <w:r w:rsidRPr="0005228F">
              <w:rPr>
                <w:rFonts w:cs="Arial"/>
                <w:b/>
                <w:szCs w:val="20"/>
              </w:rPr>
              <w:t>DVB-T2 receivers</w:t>
            </w:r>
          </w:p>
        </w:tc>
      </w:tr>
      <w:tr w:rsidR="00657E88" w:rsidRPr="0005228F" w14:paraId="2B4AE604" w14:textId="77777777" w:rsidTr="00657E88">
        <w:trPr>
          <w:jc w:val="center"/>
        </w:trPr>
        <w:tc>
          <w:tcPr>
            <w:tcW w:w="1039" w:type="dxa"/>
            <w:vAlign w:val="center"/>
          </w:tcPr>
          <w:p w14:paraId="2D400330" w14:textId="77777777" w:rsidR="00844380" w:rsidRPr="0005228F" w:rsidRDefault="00844380" w:rsidP="002D315E">
            <w:pPr>
              <w:keepNext/>
              <w:keepLines/>
              <w:spacing w:before="0"/>
              <w:rPr>
                <w:rFonts w:cs="Arial"/>
                <w:szCs w:val="20"/>
              </w:rPr>
            </w:pPr>
          </w:p>
        </w:tc>
        <w:tc>
          <w:tcPr>
            <w:tcW w:w="729" w:type="dxa"/>
            <w:vAlign w:val="center"/>
          </w:tcPr>
          <w:p w14:paraId="0BC722BB" w14:textId="77777777" w:rsidR="00844380" w:rsidRPr="0005228F" w:rsidRDefault="00844380" w:rsidP="002D315E">
            <w:pPr>
              <w:keepNext/>
              <w:keepLines/>
              <w:spacing w:before="0"/>
              <w:rPr>
                <w:rFonts w:cs="Arial"/>
                <w:szCs w:val="20"/>
              </w:rPr>
            </w:pPr>
            <w:r w:rsidRPr="0005228F">
              <w:rPr>
                <w:rFonts w:cs="Arial"/>
                <w:szCs w:val="20"/>
              </w:rPr>
              <w:t>TV1</w:t>
            </w:r>
          </w:p>
        </w:tc>
        <w:tc>
          <w:tcPr>
            <w:tcW w:w="730" w:type="dxa"/>
            <w:vAlign w:val="center"/>
          </w:tcPr>
          <w:p w14:paraId="718C0EB0" w14:textId="77777777" w:rsidR="00844380" w:rsidRPr="0005228F" w:rsidRDefault="00844380" w:rsidP="002D315E">
            <w:pPr>
              <w:keepNext/>
              <w:keepLines/>
              <w:spacing w:before="0"/>
              <w:rPr>
                <w:rFonts w:cs="Arial"/>
                <w:szCs w:val="20"/>
              </w:rPr>
            </w:pPr>
            <w:r w:rsidRPr="0005228F">
              <w:rPr>
                <w:rFonts w:cs="Arial"/>
                <w:szCs w:val="20"/>
              </w:rPr>
              <w:t>TV2</w:t>
            </w:r>
          </w:p>
        </w:tc>
        <w:tc>
          <w:tcPr>
            <w:tcW w:w="730" w:type="dxa"/>
            <w:vAlign w:val="center"/>
          </w:tcPr>
          <w:p w14:paraId="251C5CF7" w14:textId="77777777" w:rsidR="00844380" w:rsidRPr="0005228F" w:rsidRDefault="00844380" w:rsidP="002D315E">
            <w:pPr>
              <w:keepNext/>
              <w:keepLines/>
              <w:spacing w:before="0"/>
              <w:rPr>
                <w:rFonts w:cs="Arial"/>
                <w:szCs w:val="20"/>
              </w:rPr>
            </w:pPr>
            <w:r w:rsidRPr="0005228F">
              <w:rPr>
                <w:rFonts w:cs="Arial"/>
                <w:szCs w:val="20"/>
              </w:rPr>
              <w:t>TV3</w:t>
            </w:r>
          </w:p>
        </w:tc>
        <w:tc>
          <w:tcPr>
            <w:tcW w:w="730" w:type="dxa"/>
            <w:vAlign w:val="center"/>
          </w:tcPr>
          <w:p w14:paraId="4C274047" w14:textId="77777777" w:rsidR="00844380" w:rsidRPr="0005228F" w:rsidRDefault="00844380" w:rsidP="002D315E">
            <w:pPr>
              <w:keepNext/>
              <w:keepLines/>
              <w:spacing w:before="0"/>
              <w:rPr>
                <w:rFonts w:cs="Arial"/>
                <w:szCs w:val="20"/>
              </w:rPr>
            </w:pPr>
            <w:r w:rsidRPr="0005228F">
              <w:rPr>
                <w:rFonts w:cs="Arial"/>
                <w:szCs w:val="20"/>
              </w:rPr>
              <w:t>TV4</w:t>
            </w:r>
          </w:p>
        </w:tc>
        <w:tc>
          <w:tcPr>
            <w:tcW w:w="730" w:type="dxa"/>
            <w:vAlign w:val="center"/>
          </w:tcPr>
          <w:p w14:paraId="18D9C7C0" w14:textId="77777777" w:rsidR="00844380" w:rsidRPr="0005228F" w:rsidRDefault="00844380" w:rsidP="002D315E">
            <w:pPr>
              <w:keepNext/>
              <w:keepLines/>
              <w:spacing w:before="0"/>
              <w:rPr>
                <w:rFonts w:cs="Arial"/>
                <w:szCs w:val="20"/>
              </w:rPr>
            </w:pPr>
            <w:r w:rsidRPr="0005228F">
              <w:rPr>
                <w:rFonts w:cs="Arial"/>
                <w:szCs w:val="20"/>
              </w:rPr>
              <w:t>TV5</w:t>
            </w:r>
          </w:p>
        </w:tc>
        <w:tc>
          <w:tcPr>
            <w:tcW w:w="730" w:type="dxa"/>
            <w:vAlign w:val="center"/>
          </w:tcPr>
          <w:p w14:paraId="75D0D010" w14:textId="77777777" w:rsidR="00844380" w:rsidRPr="0005228F" w:rsidRDefault="00844380" w:rsidP="002D315E">
            <w:pPr>
              <w:keepNext/>
              <w:keepLines/>
              <w:spacing w:before="0"/>
              <w:rPr>
                <w:rFonts w:cs="Arial"/>
                <w:szCs w:val="20"/>
              </w:rPr>
            </w:pPr>
            <w:r w:rsidRPr="0005228F">
              <w:rPr>
                <w:rFonts w:cs="Arial"/>
                <w:szCs w:val="20"/>
              </w:rPr>
              <w:t>TV6</w:t>
            </w:r>
          </w:p>
        </w:tc>
        <w:tc>
          <w:tcPr>
            <w:tcW w:w="730" w:type="dxa"/>
            <w:vAlign w:val="center"/>
          </w:tcPr>
          <w:p w14:paraId="66CAE24E" w14:textId="77777777" w:rsidR="00844380" w:rsidRPr="0005228F" w:rsidRDefault="00844380" w:rsidP="002D315E">
            <w:pPr>
              <w:keepNext/>
              <w:keepLines/>
              <w:spacing w:before="0"/>
              <w:rPr>
                <w:rFonts w:cs="Arial"/>
                <w:szCs w:val="20"/>
              </w:rPr>
            </w:pPr>
            <w:r w:rsidRPr="0005228F">
              <w:rPr>
                <w:rFonts w:cs="Arial"/>
                <w:szCs w:val="20"/>
              </w:rPr>
              <w:t>TV7</w:t>
            </w:r>
          </w:p>
        </w:tc>
        <w:tc>
          <w:tcPr>
            <w:tcW w:w="730" w:type="dxa"/>
            <w:vAlign w:val="center"/>
          </w:tcPr>
          <w:p w14:paraId="1058CB24" w14:textId="77777777" w:rsidR="00844380" w:rsidRPr="0005228F" w:rsidRDefault="00844380" w:rsidP="002D315E">
            <w:pPr>
              <w:keepNext/>
              <w:keepLines/>
              <w:spacing w:before="0"/>
              <w:rPr>
                <w:rFonts w:cs="Arial"/>
                <w:szCs w:val="20"/>
              </w:rPr>
            </w:pPr>
            <w:r w:rsidRPr="0005228F">
              <w:rPr>
                <w:rFonts w:cs="Arial"/>
                <w:szCs w:val="20"/>
              </w:rPr>
              <w:t>TV8</w:t>
            </w:r>
          </w:p>
        </w:tc>
        <w:tc>
          <w:tcPr>
            <w:tcW w:w="730" w:type="dxa"/>
            <w:vAlign w:val="center"/>
          </w:tcPr>
          <w:p w14:paraId="3975E0C5" w14:textId="77777777" w:rsidR="00844380" w:rsidRPr="0005228F" w:rsidRDefault="00844380" w:rsidP="002D315E">
            <w:pPr>
              <w:keepNext/>
              <w:keepLines/>
              <w:spacing w:before="0"/>
              <w:rPr>
                <w:rFonts w:cs="Arial"/>
                <w:szCs w:val="20"/>
              </w:rPr>
            </w:pPr>
            <w:r w:rsidRPr="0005228F">
              <w:rPr>
                <w:rFonts w:cs="Arial"/>
                <w:szCs w:val="20"/>
              </w:rPr>
              <w:t>TV9</w:t>
            </w:r>
          </w:p>
        </w:tc>
        <w:tc>
          <w:tcPr>
            <w:tcW w:w="730" w:type="dxa"/>
            <w:vAlign w:val="center"/>
          </w:tcPr>
          <w:p w14:paraId="7A3CC459" w14:textId="77777777" w:rsidR="00844380" w:rsidRPr="0005228F" w:rsidRDefault="00844380" w:rsidP="002D315E">
            <w:pPr>
              <w:keepNext/>
              <w:keepLines/>
              <w:spacing w:before="0"/>
              <w:rPr>
                <w:rFonts w:cs="Arial"/>
                <w:szCs w:val="20"/>
              </w:rPr>
            </w:pPr>
            <w:r w:rsidRPr="0005228F">
              <w:rPr>
                <w:rFonts w:cs="Arial"/>
                <w:szCs w:val="20"/>
              </w:rPr>
              <w:t>TV10</w:t>
            </w:r>
          </w:p>
        </w:tc>
        <w:tc>
          <w:tcPr>
            <w:tcW w:w="730" w:type="dxa"/>
            <w:vAlign w:val="center"/>
          </w:tcPr>
          <w:p w14:paraId="084581EC" w14:textId="77777777" w:rsidR="00844380" w:rsidRPr="0005228F" w:rsidRDefault="00844380" w:rsidP="002D315E">
            <w:pPr>
              <w:keepNext/>
              <w:keepLines/>
              <w:spacing w:before="0"/>
              <w:rPr>
                <w:rFonts w:cs="Arial"/>
                <w:szCs w:val="20"/>
              </w:rPr>
            </w:pPr>
            <w:r w:rsidRPr="0005228F">
              <w:rPr>
                <w:rFonts w:cs="Arial"/>
                <w:szCs w:val="20"/>
              </w:rPr>
              <w:t>SB1</w:t>
            </w:r>
          </w:p>
        </w:tc>
        <w:tc>
          <w:tcPr>
            <w:tcW w:w="730" w:type="dxa"/>
            <w:vAlign w:val="center"/>
          </w:tcPr>
          <w:p w14:paraId="6D95EA50" w14:textId="77777777" w:rsidR="00844380" w:rsidRPr="0005228F" w:rsidRDefault="00844380" w:rsidP="002D315E">
            <w:pPr>
              <w:keepNext/>
              <w:keepLines/>
              <w:spacing w:before="0"/>
              <w:rPr>
                <w:rFonts w:cs="Arial"/>
                <w:szCs w:val="20"/>
              </w:rPr>
            </w:pPr>
            <w:r w:rsidRPr="0005228F">
              <w:rPr>
                <w:rFonts w:cs="Arial"/>
                <w:szCs w:val="20"/>
              </w:rPr>
              <w:t>SB2</w:t>
            </w:r>
          </w:p>
        </w:tc>
      </w:tr>
      <w:tr w:rsidR="00657E88" w:rsidRPr="0005228F" w14:paraId="0E363A9F" w14:textId="77777777" w:rsidTr="00657E88">
        <w:trPr>
          <w:jc w:val="center"/>
        </w:trPr>
        <w:tc>
          <w:tcPr>
            <w:tcW w:w="1039" w:type="dxa"/>
            <w:vAlign w:val="center"/>
          </w:tcPr>
          <w:p w14:paraId="7366F11B"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co-ch</w:t>
            </w:r>
            <w:proofErr w:type="spellEnd"/>
            <w:r w:rsidRPr="0005228F">
              <w:rPr>
                <w:rFonts w:cs="Arial"/>
                <w:szCs w:val="20"/>
              </w:rPr>
              <w:t xml:space="preserve"> (dB) (Note 1)</w:t>
            </w:r>
            <w:r w:rsidRPr="0005228F">
              <w:rPr>
                <w:rFonts w:cs="Arial"/>
                <w:szCs w:val="20"/>
                <w:vertAlign w:val="superscript"/>
              </w:rPr>
              <w:t xml:space="preserve"> </w:t>
            </w:r>
          </w:p>
        </w:tc>
        <w:tc>
          <w:tcPr>
            <w:tcW w:w="729" w:type="dxa"/>
            <w:vAlign w:val="center"/>
          </w:tcPr>
          <w:p w14:paraId="4F3C87DA"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60349787"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5CA5EE02"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64A8A601" w14:textId="77777777" w:rsidR="00844380" w:rsidRPr="0005228F" w:rsidRDefault="00844380" w:rsidP="002D315E">
            <w:pPr>
              <w:keepNext/>
              <w:keepLines/>
              <w:spacing w:before="0"/>
              <w:jc w:val="right"/>
              <w:rPr>
                <w:rFonts w:cs="Arial"/>
                <w:szCs w:val="20"/>
              </w:rPr>
            </w:pPr>
            <w:r w:rsidRPr="0005228F">
              <w:rPr>
                <w:rFonts w:cs="Arial"/>
                <w:szCs w:val="20"/>
              </w:rPr>
              <w:t>19</w:t>
            </w:r>
          </w:p>
        </w:tc>
        <w:tc>
          <w:tcPr>
            <w:tcW w:w="730" w:type="dxa"/>
            <w:vAlign w:val="center"/>
          </w:tcPr>
          <w:p w14:paraId="34F5680E" w14:textId="77777777" w:rsidR="00844380" w:rsidRPr="0005228F" w:rsidRDefault="00844380" w:rsidP="002D315E">
            <w:pPr>
              <w:keepNext/>
              <w:keepLines/>
              <w:spacing w:before="0"/>
              <w:jc w:val="right"/>
              <w:rPr>
                <w:rFonts w:cs="Arial"/>
                <w:szCs w:val="20"/>
              </w:rPr>
            </w:pPr>
            <w:r w:rsidRPr="0005228F">
              <w:rPr>
                <w:rFonts w:cs="Arial"/>
                <w:szCs w:val="20"/>
              </w:rPr>
              <w:t>19</w:t>
            </w:r>
          </w:p>
        </w:tc>
        <w:tc>
          <w:tcPr>
            <w:tcW w:w="730" w:type="dxa"/>
            <w:vAlign w:val="center"/>
          </w:tcPr>
          <w:p w14:paraId="45A5A5F2" w14:textId="77777777" w:rsidR="00844380" w:rsidRPr="0005228F" w:rsidRDefault="00844380" w:rsidP="002D315E">
            <w:pPr>
              <w:keepNext/>
              <w:keepLines/>
              <w:spacing w:before="0"/>
              <w:jc w:val="right"/>
              <w:rPr>
                <w:rFonts w:cs="Arial"/>
                <w:szCs w:val="20"/>
              </w:rPr>
            </w:pPr>
            <w:r w:rsidRPr="0005228F">
              <w:rPr>
                <w:rFonts w:cs="Arial"/>
                <w:szCs w:val="20"/>
              </w:rPr>
              <w:t>19</w:t>
            </w:r>
          </w:p>
        </w:tc>
        <w:tc>
          <w:tcPr>
            <w:tcW w:w="730" w:type="dxa"/>
            <w:vAlign w:val="center"/>
          </w:tcPr>
          <w:p w14:paraId="7EDC0BFA"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5AC47892"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3E525188"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770E95BC"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05934A82"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7E9DFE6B" w14:textId="77777777" w:rsidR="00844380" w:rsidRPr="0005228F" w:rsidRDefault="00844380" w:rsidP="002D315E">
            <w:pPr>
              <w:keepNext/>
              <w:keepLines/>
              <w:spacing w:before="0"/>
              <w:jc w:val="right"/>
              <w:rPr>
                <w:rFonts w:cs="Arial"/>
                <w:szCs w:val="20"/>
              </w:rPr>
            </w:pPr>
            <w:r w:rsidRPr="0005228F">
              <w:rPr>
                <w:rFonts w:cs="Arial"/>
                <w:szCs w:val="20"/>
              </w:rPr>
              <w:t>19</w:t>
            </w:r>
          </w:p>
        </w:tc>
      </w:tr>
      <w:tr w:rsidR="00657E88" w:rsidRPr="0005228F" w14:paraId="44BED4DC" w14:textId="77777777" w:rsidTr="00657E88">
        <w:trPr>
          <w:jc w:val="center"/>
        </w:trPr>
        <w:tc>
          <w:tcPr>
            <w:tcW w:w="1039" w:type="dxa"/>
            <w:vAlign w:val="center"/>
          </w:tcPr>
          <w:p w14:paraId="5173A107"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29" w:type="dxa"/>
            <w:vAlign w:val="center"/>
          </w:tcPr>
          <w:p w14:paraId="5BF57D61"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30" w:type="dxa"/>
            <w:vAlign w:val="center"/>
          </w:tcPr>
          <w:p w14:paraId="73D7EB65"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30" w:type="dxa"/>
            <w:vAlign w:val="center"/>
          </w:tcPr>
          <w:p w14:paraId="3D6E76E1" w14:textId="77777777" w:rsidR="00844380" w:rsidRPr="0005228F" w:rsidRDefault="00844380" w:rsidP="002D315E">
            <w:pPr>
              <w:keepNext/>
              <w:keepLines/>
              <w:spacing w:before="0"/>
              <w:jc w:val="right"/>
              <w:rPr>
                <w:rFonts w:cs="Arial"/>
                <w:szCs w:val="20"/>
              </w:rPr>
            </w:pPr>
            <w:r w:rsidRPr="0005228F">
              <w:rPr>
                <w:rFonts w:cs="Arial"/>
                <w:szCs w:val="20"/>
              </w:rPr>
              <w:t>-58</w:t>
            </w:r>
          </w:p>
        </w:tc>
        <w:tc>
          <w:tcPr>
            <w:tcW w:w="730" w:type="dxa"/>
            <w:vAlign w:val="center"/>
          </w:tcPr>
          <w:p w14:paraId="51D372E0" w14:textId="77777777" w:rsidR="00844380" w:rsidRPr="0005228F" w:rsidRDefault="00844380" w:rsidP="002D315E">
            <w:pPr>
              <w:keepNext/>
              <w:keepLines/>
              <w:spacing w:before="0"/>
              <w:jc w:val="right"/>
              <w:rPr>
                <w:rFonts w:cs="Arial"/>
                <w:szCs w:val="20"/>
              </w:rPr>
            </w:pPr>
            <w:r w:rsidRPr="0005228F">
              <w:rPr>
                <w:rFonts w:cs="Arial"/>
                <w:szCs w:val="20"/>
              </w:rPr>
              <w:t>-52</w:t>
            </w:r>
          </w:p>
        </w:tc>
        <w:tc>
          <w:tcPr>
            <w:tcW w:w="730" w:type="dxa"/>
            <w:vAlign w:val="center"/>
          </w:tcPr>
          <w:p w14:paraId="37EACCBF"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30" w:type="dxa"/>
            <w:vAlign w:val="center"/>
          </w:tcPr>
          <w:p w14:paraId="45BD9F44" w14:textId="77777777" w:rsidR="00844380" w:rsidRPr="0005228F" w:rsidRDefault="00844380" w:rsidP="002D315E">
            <w:pPr>
              <w:keepNext/>
              <w:keepLines/>
              <w:spacing w:before="0"/>
              <w:jc w:val="right"/>
              <w:rPr>
                <w:rFonts w:cs="Arial"/>
                <w:szCs w:val="20"/>
              </w:rPr>
            </w:pPr>
            <w:r w:rsidRPr="0005228F">
              <w:rPr>
                <w:rFonts w:cs="Arial"/>
                <w:szCs w:val="20"/>
              </w:rPr>
              <w:t>-60</w:t>
            </w:r>
          </w:p>
        </w:tc>
        <w:tc>
          <w:tcPr>
            <w:tcW w:w="730" w:type="dxa"/>
            <w:vAlign w:val="center"/>
          </w:tcPr>
          <w:p w14:paraId="1693D26A" w14:textId="77777777" w:rsidR="00844380" w:rsidRPr="0005228F" w:rsidRDefault="00844380" w:rsidP="002D315E">
            <w:pPr>
              <w:keepNext/>
              <w:keepLines/>
              <w:spacing w:before="0"/>
              <w:jc w:val="right"/>
              <w:rPr>
                <w:rFonts w:cs="Arial"/>
                <w:szCs w:val="20"/>
              </w:rPr>
            </w:pPr>
            <w:r w:rsidRPr="0005228F">
              <w:rPr>
                <w:rFonts w:cs="Arial"/>
                <w:szCs w:val="20"/>
              </w:rPr>
              <w:t>-53</w:t>
            </w:r>
          </w:p>
        </w:tc>
        <w:tc>
          <w:tcPr>
            <w:tcW w:w="730" w:type="dxa"/>
            <w:vAlign w:val="center"/>
          </w:tcPr>
          <w:p w14:paraId="3FFBF6C3" w14:textId="77777777" w:rsidR="00844380" w:rsidRPr="0005228F" w:rsidRDefault="00844380" w:rsidP="002D315E">
            <w:pPr>
              <w:keepNext/>
              <w:keepLines/>
              <w:spacing w:before="0"/>
              <w:jc w:val="right"/>
              <w:rPr>
                <w:rFonts w:cs="Arial"/>
                <w:szCs w:val="20"/>
              </w:rPr>
            </w:pPr>
            <w:r w:rsidRPr="0005228F">
              <w:rPr>
                <w:rFonts w:cs="Arial"/>
                <w:szCs w:val="20"/>
              </w:rPr>
              <w:t>-58</w:t>
            </w:r>
          </w:p>
        </w:tc>
        <w:tc>
          <w:tcPr>
            <w:tcW w:w="730" w:type="dxa"/>
            <w:vAlign w:val="center"/>
          </w:tcPr>
          <w:p w14:paraId="403670E7" w14:textId="77777777" w:rsidR="00844380" w:rsidRPr="0005228F" w:rsidRDefault="00844380" w:rsidP="002D315E">
            <w:pPr>
              <w:keepNext/>
              <w:keepLines/>
              <w:spacing w:before="0"/>
              <w:jc w:val="right"/>
              <w:rPr>
                <w:rFonts w:cs="Arial"/>
                <w:szCs w:val="20"/>
              </w:rPr>
            </w:pPr>
            <w:r w:rsidRPr="0005228F">
              <w:rPr>
                <w:rFonts w:cs="Arial"/>
                <w:szCs w:val="20"/>
              </w:rPr>
              <w:t>-61</w:t>
            </w:r>
          </w:p>
        </w:tc>
        <w:tc>
          <w:tcPr>
            <w:tcW w:w="730" w:type="dxa"/>
            <w:vAlign w:val="center"/>
          </w:tcPr>
          <w:p w14:paraId="03963480" w14:textId="77777777" w:rsidR="00844380" w:rsidRPr="0005228F" w:rsidRDefault="00844380" w:rsidP="002D315E">
            <w:pPr>
              <w:keepNext/>
              <w:keepLines/>
              <w:spacing w:before="0"/>
              <w:jc w:val="right"/>
              <w:rPr>
                <w:rFonts w:cs="Arial"/>
                <w:szCs w:val="20"/>
              </w:rPr>
            </w:pPr>
            <w:r w:rsidRPr="0005228F">
              <w:rPr>
                <w:rFonts w:cs="Arial"/>
                <w:szCs w:val="20"/>
              </w:rPr>
              <w:t>-51</w:t>
            </w:r>
          </w:p>
        </w:tc>
        <w:tc>
          <w:tcPr>
            <w:tcW w:w="730" w:type="dxa"/>
            <w:vAlign w:val="center"/>
          </w:tcPr>
          <w:p w14:paraId="3468B92A" w14:textId="77777777" w:rsidR="00844380" w:rsidRPr="0005228F" w:rsidRDefault="00844380" w:rsidP="002D315E">
            <w:pPr>
              <w:keepNext/>
              <w:keepLines/>
              <w:spacing w:before="0"/>
              <w:jc w:val="right"/>
              <w:rPr>
                <w:rFonts w:cs="Arial"/>
                <w:szCs w:val="20"/>
              </w:rPr>
            </w:pPr>
            <w:r w:rsidRPr="0005228F">
              <w:rPr>
                <w:rFonts w:cs="Arial"/>
                <w:szCs w:val="20"/>
              </w:rPr>
              <w:t>-61</w:t>
            </w:r>
          </w:p>
        </w:tc>
        <w:tc>
          <w:tcPr>
            <w:tcW w:w="730" w:type="dxa"/>
            <w:vAlign w:val="center"/>
          </w:tcPr>
          <w:p w14:paraId="30944F9C" w14:textId="77777777" w:rsidR="00844380" w:rsidRPr="0005228F" w:rsidRDefault="00844380" w:rsidP="002D315E">
            <w:pPr>
              <w:keepNext/>
              <w:keepLines/>
              <w:spacing w:before="0"/>
              <w:jc w:val="right"/>
              <w:rPr>
                <w:rFonts w:cs="Arial"/>
                <w:szCs w:val="20"/>
              </w:rPr>
            </w:pPr>
            <w:r w:rsidRPr="0005228F">
              <w:rPr>
                <w:rFonts w:cs="Arial"/>
                <w:szCs w:val="20"/>
              </w:rPr>
              <w:t>-57</w:t>
            </w:r>
          </w:p>
        </w:tc>
      </w:tr>
      <w:tr w:rsidR="00657E88" w:rsidRPr="0005228F" w14:paraId="4BC1EE36" w14:textId="77777777" w:rsidTr="00657E88">
        <w:trPr>
          <w:jc w:val="center"/>
        </w:trPr>
        <w:tc>
          <w:tcPr>
            <w:tcW w:w="1039" w:type="dxa"/>
            <w:vAlign w:val="center"/>
          </w:tcPr>
          <w:p w14:paraId="67F8D6CF" w14:textId="77777777" w:rsidR="00844380" w:rsidRPr="0005228F" w:rsidRDefault="00844380" w:rsidP="002D315E">
            <w:pPr>
              <w:keepNext/>
              <w:keepLines/>
              <w:spacing w:before="0"/>
              <w:rPr>
                <w:rFonts w:cs="Arial"/>
                <w:szCs w:val="20"/>
              </w:rPr>
            </w:pPr>
            <w:r w:rsidRPr="0005228F">
              <w:rPr>
                <w:rFonts w:cs="Arial"/>
                <w:szCs w:val="20"/>
              </w:rPr>
              <w:t>Blocking response (dBm) (Note 1)</w:t>
            </w:r>
            <w:r w:rsidRPr="0005228F">
              <w:rPr>
                <w:rFonts w:cs="Arial"/>
                <w:szCs w:val="20"/>
                <w:vertAlign w:val="superscript"/>
              </w:rPr>
              <w:t xml:space="preserve"> </w:t>
            </w:r>
          </w:p>
        </w:tc>
        <w:tc>
          <w:tcPr>
            <w:tcW w:w="729" w:type="dxa"/>
            <w:vAlign w:val="center"/>
          </w:tcPr>
          <w:p w14:paraId="5055A9B3" w14:textId="77777777" w:rsidR="00844380" w:rsidRPr="0005228F" w:rsidRDefault="00844380" w:rsidP="002D315E">
            <w:pPr>
              <w:keepNext/>
              <w:keepLines/>
              <w:spacing w:before="0"/>
              <w:jc w:val="right"/>
              <w:rPr>
                <w:rFonts w:cs="Arial"/>
                <w:szCs w:val="20"/>
              </w:rPr>
            </w:pPr>
            <w:r w:rsidRPr="0005228F">
              <w:rPr>
                <w:rFonts w:cs="Arial"/>
                <w:szCs w:val="20"/>
              </w:rPr>
              <w:t>-13</w:t>
            </w:r>
          </w:p>
        </w:tc>
        <w:tc>
          <w:tcPr>
            <w:tcW w:w="730" w:type="dxa"/>
            <w:vAlign w:val="center"/>
          </w:tcPr>
          <w:p w14:paraId="015C2474"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46EF233F" w14:textId="77777777" w:rsidR="00844380" w:rsidRPr="0005228F" w:rsidRDefault="00844380" w:rsidP="002D315E">
            <w:pPr>
              <w:keepNext/>
              <w:keepLines/>
              <w:spacing w:before="0"/>
              <w:jc w:val="right"/>
              <w:rPr>
                <w:rFonts w:cs="Arial"/>
                <w:szCs w:val="20"/>
              </w:rPr>
            </w:pPr>
            <w:r w:rsidRPr="0005228F">
              <w:rPr>
                <w:rFonts w:cs="Arial"/>
                <w:szCs w:val="20"/>
              </w:rPr>
              <w:t>-12</w:t>
            </w:r>
          </w:p>
        </w:tc>
        <w:tc>
          <w:tcPr>
            <w:tcW w:w="730" w:type="dxa"/>
            <w:vAlign w:val="center"/>
          </w:tcPr>
          <w:p w14:paraId="5F280F10"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1ED6C2B0" w14:textId="77777777" w:rsidR="00844380" w:rsidRPr="0005228F" w:rsidRDefault="00844380" w:rsidP="002D315E">
            <w:pPr>
              <w:keepNext/>
              <w:keepLines/>
              <w:spacing w:before="0"/>
              <w:jc w:val="right"/>
              <w:rPr>
                <w:rFonts w:cs="Arial"/>
                <w:szCs w:val="20"/>
              </w:rPr>
            </w:pPr>
            <w:r w:rsidRPr="0005228F">
              <w:rPr>
                <w:rFonts w:cs="Arial"/>
                <w:szCs w:val="20"/>
              </w:rPr>
              <w:t>-12</w:t>
            </w:r>
          </w:p>
        </w:tc>
        <w:tc>
          <w:tcPr>
            <w:tcW w:w="730" w:type="dxa"/>
            <w:vAlign w:val="center"/>
          </w:tcPr>
          <w:p w14:paraId="2FF7A6AA" w14:textId="77777777" w:rsidR="00844380" w:rsidRPr="0005228F" w:rsidRDefault="00844380" w:rsidP="002D315E">
            <w:pPr>
              <w:keepNext/>
              <w:keepLines/>
              <w:spacing w:before="0"/>
              <w:jc w:val="right"/>
              <w:rPr>
                <w:rFonts w:cs="Arial"/>
                <w:szCs w:val="20"/>
              </w:rPr>
            </w:pPr>
            <w:r w:rsidRPr="0005228F">
              <w:rPr>
                <w:rFonts w:cs="Arial"/>
                <w:szCs w:val="20"/>
              </w:rPr>
              <w:t>-9</w:t>
            </w:r>
          </w:p>
        </w:tc>
        <w:tc>
          <w:tcPr>
            <w:tcW w:w="730" w:type="dxa"/>
            <w:vAlign w:val="center"/>
          </w:tcPr>
          <w:p w14:paraId="4AC1A199" w14:textId="77777777" w:rsidR="00844380" w:rsidRPr="0005228F" w:rsidRDefault="00844380" w:rsidP="002D315E">
            <w:pPr>
              <w:keepNext/>
              <w:keepLines/>
              <w:spacing w:before="0"/>
              <w:jc w:val="right"/>
              <w:rPr>
                <w:rFonts w:cs="Arial"/>
                <w:szCs w:val="20"/>
              </w:rPr>
            </w:pPr>
            <w:r w:rsidRPr="0005228F">
              <w:rPr>
                <w:rFonts w:cs="Arial"/>
                <w:szCs w:val="20"/>
              </w:rPr>
              <w:t>-13</w:t>
            </w:r>
          </w:p>
        </w:tc>
        <w:tc>
          <w:tcPr>
            <w:tcW w:w="730" w:type="dxa"/>
            <w:vAlign w:val="center"/>
          </w:tcPr>
          <w:p w14:paraId="01613C42" w14:textId="77777777" w:rsidR="00844380" w:rsidRPr="0005228F" w:rsidRDefault="00844380" w:rsidP="002D315E">
            <w:pPr>
              <w:keepNext/>
              <w:keepLines/>
              <w:spacing w:before="0"/>
              <w:jc w:val="right"/>
              <w:rPr>
                <w:rFonts w:cs="Arial"/>
                <w:szCs w:val="20"/>
              </w:rPr>
            </w:pPr>
            <w:r w:rsidRPr="0005228F">
              <w:rPr>
                <w:rFonts w:cs="Arial"/>
                <w:szCs w:val="20"/>
              </w:rPr>
              <w:t>-13</w:t>
            </w:r>
          </w:p>
        </w:tc>
        <w:tc>
          <w:tcPr>
            <w:tcW w:w="730" w:type="dxa"/>
            <w:vAlign w:val="center"/>
          </w:tcPr>
          <w:p w14:paraId="0A516302"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30" w:type="dxa"/>
            <w:vAlign w:val="center"/>
          </w:tcPr>
          <w:p w14:paraId="6F4FEB96" w14:textId="77777777" w:rsidR="00844380" w:rsidRPr="0005228F" w:rsidRDefault="00844380" w:rsidP="002D315E">
            <w:pPr>
              <w:keepNext/>
              <w:keepLines/>
              <w:spacing w:before="0"/>
              <w:jc w:val="right"/>
              <w:rPr>
                <w:rFonts w:cs="Arial"/>
                <w:szCs w:val="20"/>
              </w:rPr>
            </w:pPr>
            <w:r w:rsidRPr="0005228F">
              <w:rPr>
                <w:rFonts w:cs="Arial"/>
                <w:szCs w:val="20"/>
              </w:rPr>
              <w:t>-20</w:t>
            </w:r>
          </w:p>
        </w:tc>
        <w:tc>
          <w:tcPr>
            <w:tcW w:w="730" w:type="dxa"/>
            <w:vAlign w:val="center"/>
          </w:tcPr>
          <w:p w14:paraId="680DD71B" w14:textId="77777777" w:rsidR="00844380" w:rsidRPr="0005228F" w:rsidRDefault="00844380" w:rsidP="002D315E">
            <w:pPr>
              <w:keepNext/>
              <w:keepLines/>
              <w:spacing w:before="0"/>
              <w:jc w:val="right"/>
              <w:rPr>
                <w:rFonts w:cs="Arial"/>
                <w:szCs w:val="20"/>
              </w:rPr>
            </w:pPr>
            <w:r w:rsidRPr="0005228F">
              <w:rPr>
                <w:rFonts w:cs="Arial"/>
                <w:szCs w:val="20"/>
              </w:rPr>
              <w:t>-9</w:t>
            </w:r>
          </w:p>
        </w:tc>
        <w:tc>
          <w:tcPr>
            <w:tcW w:w="730" w:type="dxa"/>
            <w:vAlign w:val="center"/>
          </w:tcPr>
          <w:p w14:paraId="760227E8" w14:textId="77777777" w:rsidR="00844380" w:rsidRPr="0005228F" w:rsidRDefault="00844380" w:rsidP="002D315E">
            <w:pPr>
              <w:keepNext/>
              <w:keepLines/>
              <w:spacing w:before="0"/>
              <w:jc w:val="right"/>
              <w:rPr>
                <w:rFonts w:cs="Arial"/>
                <w:szCs w:val="20"/>
              </w:rPr>
            </w:pPr>
            <w:r w:rsidRPr="0005228F">
              <w:rPr>
                <w:rFonts w:cs="Arial"/>
                <w:szCs w:val="20"/>
              </w:rPr>
              <w:t>-12</w:t>
            </w:r>
          </w:p>
        </w:tc>
      </w:tr>
      <w:tr w:rsidR="00657E88" w:rsidRPr="0005228F" w14:paraId="01C17F0E" w14:textId="77777777" w:rsidTr="00657E88">
        <w:trPr>
          <w:jc w:val="center"/>
        </w:trPr>
        <w:tc>
          <w:tcPr>
            <w:tcW w:w="1039" w:type="dxa"/>
            <w:vAlign w:val="center"/>
          </w:tcPr>
          <w:p w14:paraId="69DC5C11"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rFonts w:cs="Arial"/>
                <w:szCs w:val="20"/>
              </w:rPr>
              <w:t xml:space="preserve"> (dBm)</w:t>
            </w:r>
          </w:p>
        </w:tc>
        <w:tc>
          <w:tcPr>
            <w:tcW w:w="729" w:type="dxa"/>
            <w:vAlign w:val="center"/>
          </w:tcPr>
          <w:p w14:paraId="45C4D8D5"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2BBF495C"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30" w:type="dxa"/>
            <w:vAlign w:val="center"/>
          </w:tcPr>
          <w:p w14:paraId="646E0A10"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6C84F821"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442FEE8B" w14:textId="77777777" w:rsidR="00844380" w:rsidRPr="0005228F" w:rsidRDefault="00844380" w:rsidP="002D315E">
            <w:pPr>
              <w:keepNext/>
              <w:keepLines/>
              <w:spacing w:before="0"/>
              <w:jc w:val="right"/>
              <w:rPr>
                <w:rFonts w:cs="Arial"/>
                <w:szCs w:val="20"/>
              </w:rPr>
            </w:pPr>
            <w:r w:rsidRPr="0005228F">
              <w:rPr>
                <w:rFonts w:cs="Arial"/>
                <w:szCs w:val="20"/>
              </w:rPr>
              <w:t>1</w:t>
            </w:r>
          </w:p>
        </w:tc>
        <w:tc>
          <w:tcPr>
            <w:tcW w:w="730" w:type="dxa"/>
            <w:vAlign w:val="center"/>
          </w:tcPr>
          <w:p w14:paraId="7DDF1B57" w14:textId="77777777" w:rsidR="00844380" w:rsidRPr="0005228F" w:rsidRDefault="00844380" w:rsidP="002D315E">
            <w:pPr>
              <w:keepNext/>
              <w:keepLines/>
              <w:spacing w:before="0"/>
              <w:jc w:val="right"/>
              <w:rPr>
                <w:rFonts w:cs="Arial"/>
                <w:szCs w:val="20"/>
              </w:rPr>
            </w:pPr>
            <w:r w:rsidRPr="0005228F">
              <w:rPr>
                <w:rFonts w:cs="Arial"/>
                <w:szCs w:val="20"/>
              </w:rPr>
              <w:t>2</w:t>
            </w:r>
          </w:p>
        </w:tc>
        <w:tc>
          <w:tcPr>
            <w:tcW w:w="730" w:type="dxa"/>
            <w:vAlign w:val="center"/>
          </w:tcPr>
          <w:p w14:paraId="7328D86E"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30" w:type="dxa"/>
            <w:vAlign w:val="center"/>
          </w:tcPr>
          <w:p w14:paraId="0103EFAC"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0F0E48C4"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320A5249" w14:textId="77777777" w:rsidR="00844380" w:rsidRPr="0005228F" w:rsidRDefault="00844380" w:rsidP="002D315E">
            <w:pPr>
              <w:keepNext/>
              <w:keepLines/>
              <w:spacing w:before="0"/>
              <w:jc w:val="right"/>
              <w:rPr>
                <w:rFonts w:cs="Arial"/>
                <w:szCs w:val="20"/>
              </w:rPr>
            </w:pPr>
            <w:r w:rsidRPr="0005228F">
              <w:rPr>
                <w:rFonts w:cs="Arial"/>
                <w:szCs w:val="20"/>
              </w:rPr>
              <w:t>6</w:t>
            </w:r>
          </w:p>
        </w:tc>
        <w:tc>
          <w:tcPr>
            <w:tcW w:w="730" w:type="dxa"/>
            <w:vAlign w:val="center"/>
          </w:tcPr>
          <w:p w14:paraId="510379A5"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30" w:type="dxa"/>
            <w:vAlign w:val="center"/>
          </w:tcPr>
          <w:p w14:paraId="0D5E9D34" w14:textId="77777777" w:rsidR="00844380" w:rsidRPr="0005228F" w:rsidRDefault="00844380" w:rsidP="002D315E">
            <w:pPr>
              <w:keepNext/>
              <w:keepLines/>
              <w:spacing w:before="0"/>
              <w:jc w:val="right"/>
              <w:rPr>
                <w:rFonts w:cs="Arial"/>
                <w:szCs w:val="20"/>
              </w:rPr>
            </w:pPr>
            <w:r w:rsidRPr="0005228F">
              <w:rPr>
                <w:rFonts w:cs="Arial"/>
                <w:szCs w:val="20"/>
              </w:rPr>
              <w:t>0</w:t>
            </w:r>
          </w:p>
        </w:tc>
      </w:tr>
      <w:tr w:rsidR="00657E88" w:rsidRPr="0005228F" w14:paraId="46FDEA8E" w14:textId="77777777" w:rsidTr="00657E88">
        <w:trPr>
          <w:jc w:val="center"/>
        </w:trPr>
        <w:tc>
          <w:tcPr>
            <w:tcW w:w="1039" w:type="dxa"/>
            <w:vAlign w:val="center"/>
          </w:tcPr>
          <w:p w14:paraId="7733E12C" w14:textId="77777777" w:rsidR="00844380" w:rsidRPr="0005228F" w:rsidRDefault="00844380" w:rsidP="002D315E">
            <w:pPr>
              <w:keepNext/>
              <w:keepLines/>
              <w:spacing w:before="0"/>
              <w:rPr>
                <w:rFonts w:cs="Arial"/>
                <w:szCs w:val="20"/>
              </w:rPr>
            </w:pPr>
            <w:r w:rsidRPr="0005228F">
              <w:t>FO</w:t>
            </w:r>
            <w:r w:rsidRPr="0005228F">
              <w:rPr>
                <w:rFonts w:cs="Arial"/>
                <w:szCs w:val="20"/>
              </w:rPr>
              <w:t>S (dB) (Note 2)</w:t>
            </w:r>
            <w:r w:rsidRPr="0005228F">
              <w:rPr>
                <w:rFonts w:cs="Arial"/>
                <w:szCs w:val="20"/>
                <w:vertAlign w:val="superscript"/>
              </w:rPr>
              <w:t xml:space="preserve"> </w:t>
            </w:r>
          </w:p>
        </w:tc>
        <w:tc>
          <w:tcPr>
            <w:tcW w:w="729" w:type="dxa"/>
            <w:vAlign w:val="center"/>
          </w:tcPr>
          <w:p w14:paraId="1C5251D2" w14:textId="6E64BDFB" w:rsidR="00844380" w:rsidRPr="0005228F" w:rsidRDefault="00844380" w:rsidP="002D315E">
            <w:pPr>
              <w:keepNext/>
              <w:keepLines/>
              <w:spacing w:before="0"/>
              <w:jc w:val="right"/>
              <w:rPr>
                <w:rFonts w:cs="Arial"/>
                <w:szCs w:val="20"/>
              </w:rPr>
            </w:pPr>
            <w:r w:rsidRPr="0005228F">
              <w:rPr>
                <w:rFonts w:cs="Arial"/>
                <w:szCs w:val="20"/>
              </w:rPr>
              <w:t>75</w:t>
            </w:r>
            <w:r w:rsidR="00657E88">
              <w:rPr>
                <w:rFonts w:cs="Arial"/>
                <w:szCs w:val="20"/>
              </w:rPr>
              <w:t>.</w:t>
            </w:r>
            <w:r w:rsidRPr="0005228F">
              <w:rPr>
                <w:rFonts w:cs="Arial"/>
                <w:szCs w:val="20"/>
              </w:rPr>
              <w:t>3</w:t>
            </w:r>
          </w:p>
        </w:tc>
        <w:tc>
          <w:tcPr>
            <w:tcW w:w="730" w:type="dxa"/>
            <w:vAlign w:val="center"/>
          </w:tcPr>
          <w:p w14:paraId="1D19A102" w14:textId="29D934B4" w:rsidR="00844380" w:rsidRPr="0005228F" w:rsidRDefault="00844380" w:rsidP="002D315E">
            <w:pPr>
              <w:keepNext/>
              <w:keepLines/>
              <w:spacing w:before="0"/>
              <w:jc w:val="right"/>
              <w:rPr>
                <w:rFonts w:cs="Arial"/>
                <w:szCs w:val="20"/>
              </w:rPr>
            </w:pPr>
            <w:r w:rsidRPr="0005228F">
              <w:rPr>
                <w:rFonts w:cs="Arial"/>
                <w:szCs w:val="20"/>
              </w:rPr>
              <w:t>69</w:t>
            </w:r>
            <w:r w:rsidR="00657E88">
              <w:t>.</w:t>
            </w:r>
            <w:r w:rsidRPr="0005228F">
              <w:rPr>
                <w:rFonts w:cs="Arial"/>
                <w:szCs w:val="20"/>
              </w:rPr>
              <w:t>1</w:t>
            </w:r>
          </w:p>
        </w:tc>
        <w:tc>
          <w:tcPr>
            <w:tcW w:w="730" w:type="dxa"/>
            <w:vAlign w:val="center"/>
          </w:tcPr>
          <w:p w14:paraId="7B429AA5" w14:textId="0CC7B43C" w:rsidR="00844380" w:rsidRPr="0005228F" w:rsidRDefault="00844380" w:rsidP="002D315E">
            <w:pPr>
              <w:keepNext/>
              <w:keepLines/>
              <w:spacing w:before="0"/>
              <w:jc w:val="right"/>
              <w:rPr>
                <w:rFonts w:cs="Arial"/>
                <w:szCs w:val="20"/>
              </w:rPr>
            </w:pPr>
            <w:r w:rsidRPr="0005228F">
              <w:rPr>
                <w:rFonts w:cs="Arial"/>
                <w:szCs w:val="20"/>
              </w:rPr>
              <w:t>76</w:t>
            </w:r>
            <w:r w:rsidR="00657E88">
              <w:t>.</w:t>
            </w:r>
            <w:r w:rsidRPr="0005228F">
              <w:rPr>
                <w:rFonts w:cs="Arial"/>
                <w:szCs w:val="20"/>
              </w:rPr>
              <w:t>4</w:t>
            </w:r>
          </w:p>
        </w:tc>
        <w:tc>
          <w:tcPr>
            <w:tcW w:w="730" w:type="dxa"/>
            <w:vAlign w:val="center"/>
          </w:tcPr>
          <w:p w14:paraId="4533B2BD" w14:textId="645A2947" w:rsidR="00844380" w:rsidRPr="0005228F" w:rsidRDefault="00844380" w:rsidP="002D315E">
            <w:pPr>
              <w:keepNext/>
              <w:keepLines/>
              <w:spacing w:before="0"/>
              <w:jc w:val="right"/>
              <w:rPr>
                <w:rFonts w:cs="Arial"/>
                <w:szCs w:val="20"/>
              </w:rPr>
            </w:pPr>
            <w:r w:rsidRPr="0005228F">
              <w:rPr>
                <w:rFonts w:cs="Arial"/>
                <w:szCs w:val="20"/>
              </w:rPr>
              <w:t>71</w:t>
            </w:r>
            <w:r w:rsidR="00657E88">
              <w:t>.</w:t>
            </w:r>
            <w:r w:rsidRPr="0005228F">
              <w:rPr>
                <w:rFonts w:cs="Arial"/>
                <w:szCs w:val="20"/>
              </w:rPr>
              <w:t>1</w:t>
            </w:r>
          </w:p>
        </w:tc>
        <w:tc>
          <w:tcPr>
            <w:tcW w:w="730" w:type="dxa"/>
            <w:vAlign w:val="center"/>
          </w:tcPr>
          <w:p w14:paraId="6B5CCDCE" w14:textId="71EE6D92" w:rsidR="00844380" w:rsidRPr="0005228F" w:rsidRDefault="00844380" w:rsidP="002D315E">
            <w:pPr>
              <w:keepNext/>
              <w:keepLines/>
              <w:spacing w:before="0"/>
              <w:jc w:val="right"/>
              <w:rPr>
                <w:rFonts w:cs="Arial"/>
                <w:szCs w:val="20"/>
              </w:rPr>
            </w:pPr>
            <w:r w:rsidRPr="0005228F">
              <w:rPr>
                <w:rFonts w:cs="Arial"/>
                <w:szCs w:val="20"/>
              </w:rPr>
              <w:t>76</w:t>
            </w:r>
            <w:r w:rsidR="00657E88">
              <w:t>.</w:t>
            </w:r>
            <w:r w:rsidRPr="0005228F">
              <w:rPr>
                <w:rFonts w:cs="Arial"/>
                <w:szCs w:val="20"/>
              </w:rPr>
              <w:t>4</w:t>
            </w:r>
          </w:p>
        </w:tc>
        <w:tc>
          <w:tcPr>
            <w:tcW w:w="730" w:type="dxa"/>
            <w:vAlign w:val="center"/>
          </w:tcPr>
          <w:p w14:paraId="62504D2C" w14:textId="62EE5FA4" w:rsidR="00844380" w:rsidRPr="0005228F" w:rsidRDefault="00844380" w:rsidP="002D315E">
            <w:pPr>
              <w:keepNext/>
              <w:keepLines/>
              <w:spacing w:before="0"/>
              <w:jc w:val="right"/>
              <w:rPr>
                <w:rFonts w:cs="Arial"/>
                <w:szCs w:val="20"/>
              </w:rPr>
            </w:pPr>
            <w:r w:rsidRPr="0005228F">
              <w:rPr>
                <w:rFonts w:cs="Arial"/>
                <w:szCs w:val="20"/>
              </w:rPr>
              <w:t>79</w:t>
            </w:r>
            <w:r w:rsidR="00657E88">
              <w:rPr>
                <w:rFonts w:cs="Arial"/>
                <w:szCs w:val="20"/>
              </w:rPr>
              <w:t>.</w:t>
            </w:r>
            <w:r w:rsidRPr="0005228F">
              <w:rPr>
                <w:rFonts w:cs="Arial"/>
                <w:szCs w:val="20"/>
              </w:rPr>
              <w:t>7</w:t>
            </w:r>
          </w:p>
        </w:tc>
        <w:tc>
          <w:tcPr>
            <w:tcW w:w="730" w:type="dxa"/>
            <w:vAlign w:val="center"/>
          </w:tcPr>
          <w:p w14:paraId="3DAD7C35" w14:textId="6DD7FC1A" w:rsidR="00844380" w:rsidRPr="0005228F" w:rsidRDefault="00844380" w:rsidP="002D315E">
            <w:pPr>
              <w:keepNext/>
              <w:keepLines/>
              <w:spacing w:before="0"/>
              <w:jc w:val="right"/>
              <w:rPr>
                <w:rFonts w:cs="Arial"/>
                <w:szCs w:val="20"/>
              </w:rPr>
            </w:pPr>
            <w:r w:rsidRPr="0005228F">
              <w:rPr>
                <w:rFonts w:cs="Arial"/>
                <w:szCs w:val="20"/>
              </w:rPr>
              <w:t>71</w:t>
            </w:r>
            <w:r w:rsidR="00657E88">
              <w:rPr>
                <w:rFonts w:cs="Arial"/>
                <w:szCs w:val="20"/>
              </w:rPr>
              <w:t>.</w:t>
            </w:r>
            <w:r w:rsidRPr="0005228F">
              <w:rPr>
                <w:rFonts w:cs="Arial"/>
                <w:szCs w:val="20"/>
              </w:rPr>
              <w:t>1</w:t>
            </w:r>
          </w:p>
        </w:tc>
        <w:tc>
          <w:tcPr>
            <w:tcW w:w="730" w:type="dxa"/>
            <w:vAlign w:val="center"/>
          </w:tcPr>
          <w:p w14:paraId="4382D452" w14:textId="11EF765F" w:rsidR="00844380" w:rsidRPr="0005228F" w:rsidRDefault="00844380" w:rsidP="002D315E">
            <w:pPr>
              <w:keepNext/>
              <w:keepLines/>
              <w:spacing w:before="0"/>
              <w:jc w:val="right"/>
              <w:rPr>
                <w:rFonts w:cs="Arial"/>
                <w:szCs w:val="20"/>
              </w:rPr>
            </w:pPr>
            <w:r w:rsidRPr="0005228F">
              <w:rPr>
                <w:rFonts w:cs="Arial"/>
                <w:szCs w:val="20"/>
              </w:rPr>
              <w:t>76</w:t>
            </w:r>
            <w:r w:rsidR="00657E88">
              <w:rPr>
                <w:rFonts w:cs="Arial"/>
                <w:szCs w:val="20"/>
              </w:rPr>
              <w:t>.</w:t>
            </w:r>
            <w:r w:rsidRPr="0005228F">
              <w:rPr>
                <w:rFonts w:cs="Arial"/>
                <w:szCs w:val="20"/>
              </w:rPr>
              <w:t>4</w:t>
            </w:r>
          </w:p>
        </w:tc>
        <w:tc>
          <w:tcPr>
            <w:tcW w:w="730" w:type="dxa"/>
            <w:vAlign w:val="center"/>
          </w:tcPr>
          <w:p w14:paraId="0D182A2E" w14:textId="2A9CD6FB" w:rsidR="00844380" w:rsidRPr="0005228F" w:rsidRDefault="00844380" w:rsidP="002D315E">
            <w:pPr>
              <w:keepNext/>
              <w:keepLines/>
              <w:spacing w:before="0"/>
              <w:jc w:val="right"/>
              <w:rPr>
                <w:rFonts w:cs="Arial"/>
                <w:szCs w:val="20"/>
              </w:rPr>
            </w:pPr>
            <w:r w:rsidRPr="0005228F">
              <w:rPr>
                <w:rFonts w:cs="Arial"/>
                <w:szCs w:val="20"/>
              </w:rPr>
              <w:t>79</w:t>
            </w:r>
            <w:r w:rsidR="00657E88">
              <w:rPr>
                <w:rFonts w:cs="Arial"/>
                <w:szCs w:val="20"/>
              </w:rPr>
              <w:t>.</w:t>
            </w:r>
            <w:r w:rsidRPr="0005228F">
              <w:rPr>
                <w:rFonts w:cs="Arial"/>
                <w:szCs w:val="20"/>
              </w:rPr>
              <w:t>7</w:t>
            </w:r>
          </w:p>
        </w:tc>
        <w:tc>
          <w:tcPr>
            <w:tcW w:w="730" w:type="dxa"/>
            <w:vAlign w:val="center"/>
          </w:tcPr>
          <w:p w14:paraId="7316D8C3" w14:textId="5DF02510" w:rsidR="00844380" w:rsidRPr="0005228F" w:rsidRDefault="00844380" w:rsidP="002D315E">
            <w:pPr>
              <w:keepNext/>
              <w:keepLines/>
              <w:spacing w:before="0"/>
              <w:jc w:val="right"/>
              <w:rPr>
                <w:rFonts w:cs="Arial"/>
                <w:szCs w:val="20"/>
              </w:rPr>
            </w:pPr>
            <w:r w:rsidRPr="0005228F">
              <w:rPr>
                <w:rFonts w:cs="Arial"/>
                <w:szCs w:val="20"/>
              </w:rPr>
              <w:t>69</w:t>
            </w:r>
            <w:r w:rsidR="00657E88">
              <w:rPr>
                <w:rFonts w:cs="Arial"/>
                <w:szCs w:val="20"/>
              </w:rPr>
              <w:t>.</w:t>
            </w:r>
            <w:r w:rsidRPr="0005228F">
              <w:rPr>
                <w:rFonts w:cs="Arial"/>
                <w:szCs w:val="20"/>
              </w:rPr>
              <w:t>1</w:t>
            </w:r>
          </w:p>
        </w:tc>
        <w:tc>
          <w:tcPr>
            <w:tcW w:w="730" w:type="dxa"/>
            <w:vAlign w:val="center"/>
          </w:tcPr>
          <w:p w14:paraId="4E869791" w14:textId="60CAB465" w:rsidR="00844380" w:rsidRPr="0005228F" w:rsidRDefault="00844380" w:rsidP="002D315E">
            <w:pPr>
              <w:keepNext/>
              <w:keepLines/>
              <w:spacing w:before="0"/>
              <w:jc w:val="right"/>
              <w:rPr>
                <w:rFonts w:cs="Arial"/>
                <w:szCs w:val="20"/>
              </w:rPr>
            </w:pPr>
            <w:r w:rsidRPr="0005228F">
              <w:rPr>
                <w:rFonts w:cs="Arial"/>
                <w:szCs w:val="20"/>
              </w:rPr>
              <w:t>79</w:t>
            </w:r>
            <w:r w:rsidR="00657E88">
              <w:rPr>
                <w:rFonts w:cs="Arial"/>
                <w:szCs w:val="20"/>
              </w:rPr>
              <w:t>.</w:t>
            </w:r>
            <w:r w:rsidRPr="0005228F">
              <w:rPr>
                <w:rFonts w:cs="Arial"/>
                <w:szCs w:val="20"/>
              </w:rPr>
              <w:t>7</w:t>
            </w:r>
          </w:p>
        </w:tc>
        <w:tc>
          <w:tcPr>
            <w:tcW w:w="730" w:type="dxa"/>
            <w:vAlign w:val="center"/>
          </w:tcPr>
          <w:p w14:paraId="1C7170B7" w14:textId="5B7781DF" w:rsidR="00844380" w:rsidRPr="0005228F" w:rsidRDefault="00844380" w:rsidP="002D315E">
            <w:pPr>
              <w:keepNext/>
              <w:keepLines/>
              <w:spacing w:before="0"/>
              <w:jc w:val="right"/>
              <w:rPr>
                <w:rFonts w:cs="Arial"/>
                <w:szCs w:val="20"/>
              </w:rPr>
            </w:pPr>
            <w:r w:rsidRPr="0005228F">
              <w:rPr>
                <w:rFonts w:cs="Arial"/>
                <w:szCs w:val="20"/>
              </w:rPr>
              <w:t>76</w:t>
            </w:r>
            <w:r w:rsidR="00657E88">
              <w:rPr>
                <w:rFonts w:cs="Arial"/>
                <w:szCs w:val="20"/>
              </w:rPr>
              <w:t>.</w:t>
            </w:r>
            <w:r w:rsidRPr="0005228F">
              <w:rPr>
                <w:rFonts w:cs="Arial"/>
                <w:szCs w:val="20"/>
              </w:rPr>
              <w:t>4</w:t>
            </w:r>
          </w:p>
        </w:tc>
      </w:tr>
      <w:tr w:rsidR="00844380" w:rsidRPr="0005228F" w14:paraId="52148C6C" w14:textId="77777777" w:rsidTr="002D315E">
        <w:trPr>
          <w:jc w:val="center"/>
        </w:trPr>
        <w:tc>
          <w:tcPr>
            <w:tcW w:w="9798" w:type="dxa"/>
            <w:gridSpan w:val="13"/>
            <w:shd w:val="clear" w:color="auto" w:fill="F2F2F2" w:themeFill="background1" w:themeFillShade="F2"/>
            <w:vAlign w:val="center"/>
          </w:tcPr>
          <w:p w14:paraId="161C2DC5" w14:textId="77777777" w:rsidR="00844380" w:rsidRPr="0005228F" w:rsidRDefault="00844380" w:rsidP="002D315E">
            <w:pPr>
              <w:keepNext/>
              <w:keepLines/>
              <w:jc w:val="center"/>
              <w:rPr>
                <w:rFonts w:cs="Arial"/>
                <w:szCs w:val="20"/>
              </w:rPr>
            </w:pPr>
            <w:r w:rsidRPr="0005228F">
              <w:rPr>
                <w:rFonts w:cs="Arial"/>
                <w:b/>
                <w:szCs w:val="20"/>
              </w:rPr>
              <w:t>DVB-T receivers</w:t>
            </w:r>
          </w:p>
        </w:tc>
      </w:tr>
      <w:tr w:rsidR="00657E88" w:rsidRPr="0005228F" w14:paraId="6A580FA6" w14:textId="77777777" w:rsidTr="00657E88">
        <w:trPr>
          <w:jc w:val="center"/>
        </w:trPr>
        <w:tc>
          <w:tcPr>
            <w:tcW w:w="1039" w:type="dxa"/>
            <w:vAlign w:val="center"/>
          </w:tcPr>
          <w:p w14:paraId="795BEB5D" w14:textId="77777777" w:rsidR="00844380" w:rsidRPr="0005228F" w:rsidRDefault="00844380" w:rsidP="002D315E">
            <w:pPr>
              <w:keepNext/>
              <w:keepLines/>
              <w:spacing w:before="0"/>
              <w:rPr>
                <w:rFonts w:cs="Arial"/>
                <w:szCs w:val="20"/>
              </w:rPr>
            </w:pPr>
          </w:p>
        </w:tc>
        <w:tc>
          <w:tcPr>
            <w:tcW w:w="729" w:type="dxa"/>
            <w:vAlign w:val="center"/>
          </w:tcPr>
          <w:p w14:paraId="566150B6" w14:textId="77777777" w:rsidR="00844380" w:rsidRPr="0005228F" w:rsidRDefault="00844380" w:rsidP="002D315E">
            <w:pPr>
              <w:keepNext/>
              <w:keepLines/>
              <w:spacing w:before="0"/>
              <w:jc w:val="center"/>
              <w:rPr>
                <w:rFonts w:cs="Arial"/>
                <w:szCs w:val="20"/>
              </w:rPr>
            </w:pPr>
            <w:r w:rsidRPr="0005228F">
              <w:rPr>
                <w:rFonts w:cs="Arial"/>
                <w:szCs w:val="20"/>
              </w:rPr>
              <w:t>TV1</w:t>
            </w:r>
          </w:p>
        </w:tc>
        <w:tc>
          <w:tcPr>
            <w:tcW w:w="730" w:type="dxa"/>
            <w:vAlign w:val="center"/>
          </w:tcPr>
          <w:p w14:paraId="6E622EC1" w14:textId="77777777" w:rsidR="00844380" w:rsidRPr="0005228F" w:rsidRDefault="00844380" w:rsidP="002D315E">
            <w:pPr>
              <w:keepNext/>
              <w:keepLines/>
              <w:spacing w:before="0"/>
              <w:jc w:val="center"/>
              <w:rPr>
                <w:rFonts w:cs="Arial"/>
                <w:szCs w:val="20"/>
              </w:rPr>
            </w:pPr>
            <w:r w:rsidRPr="0005228F">
              <w:rPr>
                <w:rFonts w:cs="Arial"/>
                <w:szCs w:val="20"/>
              </w:rPr>
              <w:t>TV2</w:t>
            </w:r>
          </w:p>
        </w:tc>
        <w:tc>
          <w:tcPr>
            <w:tcW w:w="730" w:type="dxa"/>
            <w:vAlign w:val="center"/>
          </w:tcPr>
          <w:p w14:paraId="47A89DBF" w14:textId="77777777" w:rsidR="00844380" w:rsidRPr="0005228F" w:rsidRDefault="00844380" w:rsidP="002D315E">
            <w:pPr>
              <w:keepNext/>
              <w:keepLines/>
              <w:spacing w:before="0"/>
              <w:jc w:val="center"/>
              <w:rPr>
                <w:rFonts w:cs="Arial"/>
                <w:szCs w:val="20"/>
              </w:rPr>
            </w:pPr>
            <w:r w:rsidRPr="0005228F">
              <w:rPr>
                <w:rFonts w:cs="Arial"/>
                <w:szCs w:val="20"/>
              </w:rPr>
              <w:t>TV3</w:t>
            </w:r>
          </w:p>
        </w:tc>
        <w:tc>
          <w:tcPr>
            <w:tcW w:w="730" w:type="dxa"/>
            <w:vAlign w:val="center"/>
          </w:tcPr>
          <w:p w14:paraId="2AB87723" w14:textId="77777777" w:rsidR="00844380" w:rsidRPr="0005228F" w:rsidRDefault="00844380" w:rsidP="002D315E">
            <w:pPr>
              <w:keepNext/>
              <w:keepLines/>
              <w:spacing w:before="0"/>
              <w:jc w:val="center"/>
              <w:rPr>
                <w:rFonts w:cs="Arial"/>
                <w:szCs w:val="20"/>
              </w:rPr>
            </w:pPr>
            <w:r w:rsidRPr="0005228F">
              <w:rPr>
                <w:rFonts w:cs="Arial"/>
                <w:szCs w:val="20"/>
              </w:rPr>
              <w:t>TV4</w:t>
            </w:r>
          </w:p>
        </w:tc>
        <w:tc>
          <w:tcPr>
            <w:tcW w:w="730" w:type="dxa"/>
            <w:vAlign w:val="center"/>
          </w:tcPr>
          <w:p w14:paraId="01BF4FE3" w14:textId="77777777" w:rsidR="00844380" w:rsidRPr="0005228F" w:rsidRDefault="00844380" w:rsidP="002D315E">
            <w:pPr>
              <w:keepNext/>
              <w:keepLines/>
              <w:spacing w:before="0"/>
              <w:jc w:val="center"/>
              <w:rPr>
                <w:rFonts w:cs="Arial"/>
                <w:szCs w:val="20"/>
              </w:rPr>
            </w:pPr>
            <w:r w:rsidRPr="0005228F">
              <w:rPr>
                <w:rFonts w:cs="Arial"/>
                <w:szCs w:val="20"/>
              </w:rPr>
              <w:t>TV5</w:t>
            </w:r>
          </w:p>
        </w:tc>
        <w:tc>
          <w:tcPr>
            <w:tcW w:w="730" w:type="dxa"/>
            <w:vAlign w:val="center"/>
          </w:tcPr>
          <w:p w14:paraId="23686699" w14:textId="77777777" w:rsidR="00844380" w:rsidRPr="0005228F" w:rsidRDefault="00844380" w:rsidP="002D315E">
            <w:pPr>
              <w:keepNext/>
              <w:keepLines/>
              <w:spacing w:before="0"/>
              <w:jc w:val="center"/>
              <w:rPr>
                <w:rFonts w:cs="Arial"/>
                <w:szCs w:val="20"/>
              </w:rPr>
            </w:pPr>
            <w:r w:rsidRPr="0005228F">
              <w:rPr>
                <w:rFonts w:cs="Arial"/>
                <w:szCs w:val="20"/>
              </w:rPr>
              <w:t>TV6</w:t>
            </w:r>
          </w:p>
        </w:tc>
        <w:tc>
          <w:tcPr>
            <w:tcW w:w="730" w:type="dxa"/>
            <w:vAlign w:val="center"/>
          </w:tcPr>
          <w:p w14:paraId="7734B8B9" w14:textId="77777777" w:rsidR="00844380" w:rsidRPr="0005228F" w:rsidRDefault="00844380" w:rsidP="002D315E">
            <w:pPr>
              <w:keepNext/>
              <w:keepLines/>
              <w:spacing w:before="0"/>
              <w:jc w:val="center"/>
              <w:rPr>
                <w:rFonts w:cs="Arial"/>
                <w:szCs w:val="20"/>
              </w:rPr>
            </w:pPr>
            <w:r w:rsidRPr="0005228F">
              <w:rPr>
                <w:rFonts w:cs="Arial"/>
                <w:szCs w:val="20"/>
              </w:rPr>
              <w:t>TV7</w:t>
            </w:r>
          </w:p>
        </w:tc>
        <w:tc>
          <w:tcPr>
            <w:tcW w:w="730" w:type="dxa"/>
            <w:vAlign w:val="center"/>
          </w:tcPr>
          <w:p w14:paraId="3C9F8A71" w14:textId="77777777" w:rsidR="00844380" w:rsidRPr="0005228F" w:rsidRDefault="00844380" w:rsidP="002D315E">
            <w:pPr>
              <w:keepNext/>
              <w:keepLines/>
              <w:spacing w:before="0"/>
              <w:jc w:val="center"/>
              <w:rPr>
                <w:rFonts w:cs="Arial"/>
                <w:szCs w:val="20"/>
              </w:rPr>
            </w:pPr>
            <w:r w:rsidRPr="0005228F">
              <w:rPr>
                <w:rFonts w:cs="Arial"/>
                <w:szCs w:val="20"/>
              </w:rPr>
              <w:t>TV8</w:t>
            </w:r>
          </w:p>
        </w:tc>
        <w:tc>
          <w:tcPr>
            <w:tcW w:w="730" w:type="dxa"/>
            <w:vAlign w:val="center"/>
          </w:tcPr>
          <w:p w14:paraId="4F8EE6FE" w14:textId="77777777" w:rsidR="00844380" w:rsidRPr="0005228F" w:rsidRDefault="00844380" w:rsidP="002D315E">
            <w:pPr>
              <w:keepNext/>
              <w:keepLines/>
              <w:spacing w:before="0"/>
              <w:jc w:val="center"/>
              <w:rPr>
                <w:rFonts w:cs="Arial"/>
                <w:szCs w:val="20"/>
              </w:rPr>
            </w:pPr>
            <w:r w:rsidRPr="0005228F">
              <w:rPr>
                <w:rFonts w:cs="Arial"/>
                <w:szCs w:val="20"/>
              </w:rPr>
              <w:t>TV9</w:t>
            </w:r>
          </w:p>
        </w:tc>
        <w:tc>
          <w:tcPr>
            <w:tcW w:w="730" w:type="dxa"/>
            <w:vAlign w:val="center"/>
          </w:tcPr>
          <w:p w14:paraId="3840853A" w14:textId="77777777" w:rsidR="00844380" w:rsidRPr="0005228F" w:rsidRDefault="00844380" w:rsidP="002D315E">
            <w:pPr>
              <w:keepNext/>
              <w:keepLines/>
              <w:spacing w:before="0"/>
              <w:jc w:val="center"/>
              <w:rPr>
                <w:rFonts w:cs="Arial"/>
                <w:szCs w:val="20"/>
              </w:rPr>
            </w:pPr>
            <w:r w:rsidRPr="0005228F">
              <w:rPr>
                <w:rFonts w:cs="Arial"/>
                <w:szCs w:val="20"/>
              </w:rPr>
              <w:t>TV10</w:t>
            </w:r>
          </w:p>
        </w:tc>
        <w:tc>
          <w:tcPr>
            <w:tcW w:w="730" w:type="dxa"/>
            <w:vAlign w:val="center"/>
          </w:tcPr>
          <w:p w14:paraId="1E43CB94" w14:textId="77777777" w:rsidR="00844380" w:rsidRPr="0005228F" w:rsidRDefault="00844380" w:rsidP="002D315E">
            <w:pPr>
              <w:keepNext/>
              <w:keepLines/>
              <w:spacing w:before="0"/>
              <w:jc w:val="center"/>
              <w:rPr>
                <w:rFonts w:cs="Arial"/>
                <w:szCs w:val="20"/>
              </w:rPr>
            </w:pPr>
            <w:r w:rsidRPr="0005228F">
              <w:rPr>
                <w:rFonts w:cs="Arial"/>
                <w:szCs w:val="20"/>
              </w:rPr>
              <w:t>SB1</w:t>
            </w:r>
          </w:p>
        </w:tc>
        <w:tc>
          <w:tcPr>
            <w:tcW w:w="730" w:type="dxa"/>
            <w:vAlign w:val="center"/>
          </w:tcPr>
          <w:p w14:paraId="29E5A783" w14:textId="77777777" w:rsidR="00844380" w:rsidRPr="0005228F" w:rsidRDefault="00844380" w:rsidP="002D315E">
            <w:pPr>
              <w:keepNext/>
              <w:keepLines/>
              <w:spacing w:before="0"/>
              <w:jc w:val="center"/>
              <w:rPr>
                <w:rFonts w:cs="Arial"/>
                <w:szCs w:val="20"/>
              </w:rPr>
            </w:pPr>
            <w:r w:rsidRPr="0005228F">
              <w:rPr>
                <w:rFonts w:cs="Arial"/>
                <w:szCs w:val="20"/>
              </w:rPr>
              <w:t>SB2</w:t>
            </w:r>
          </w:p>
        </w:tc>
      </w:tr>
      <w:tr w:rsidR="00657E88" w:rsidRPr="0005228F" w14:paraId="303243E5" w14:textId="77777777" w:rsidTr="00657E88">
        <w:trPr>
          <w:jc w:val="center"/>
        </w:trPr>
        <w:tc>
          <w:tcPr>
            <w:tcW w:w="1039" w:type="dxa"/>
            <w:vAlign w:val="center"/>
          </w:tcPr>
          <w:p w14:paraId="4F5D42F2" w14:textId="77777777" w:rsidR="00844380" w:rsidRPr="0005228F" w:rsidRDefault="00844380" w:rsidP="002D315E">
            <w:pPr>
              <w:keepNext/>
              <w:keepLines/>
              <w:spacing w:before="0"/>
              <w:rPr>
                <w:rFonts w:cs="Arial"/>
                <w:szCs w:val="20"/>
              </w:rPr>
            </w:pPr>
            <w:proofErr w:type="spellStart"/>
            <w:r w:rsidRPr="0005228F">
              <w:rPr>
                <w:rFonts w:cs="Arial"/>
                <w:szCs w:val="20"/>
              </w:rPr>
              <w:t>PR</w:t>
            </w:r>
            <w:r w:rsidRPr="0005228F">
              <w:rPr>
                <w:rFonts w:cs="Arial"/>
                <w:szCs w:val="20"/>
                <w:vertAlign w:val="subscript"/>
              </w:rPr>
              <w:t>co-ch</w:t>
            </w:r>
            <w:proofErr w:type="spellEnd"/>
            <w:r w:rsidRPr="0005228F">
              <w:rPr>
                <w:rFonts w:cs="Arial"/>
                <w:szCs w:val="20"/>
              </w:rPr>
              <w:t xml:space="preserve"> (dB) (Note 1)</w:t>
            </w:r>
            <w:r w:rsidRPr="0005228F">
              <w:rPr>
                <w:rFonts w:cs="Arial"/>
                <w:szCs w:val="20"/>
                <w:vertAlign w:val="superscript"/>
              </w:rPr>
              <w:t xml:space="preserve"> </w:t>
            </w:r>
          </w:p>
        </w:tc>
        <w:tc>
          <w:tcPr>
            <w:tcW w:w="729" w:type="dxa"/>
            <w:vAlign w:val="center"/>
          </w:tcPr>
          <w:p w14:paraId="47DE307B"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31F6AE1C"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5F823054"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2084DD49"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2429FA09" w14:textId="77777777" w:rsidR="00844380" w:rsidRPr="0005228F" w:rsidRDefault="00844380" w:rsidP="002D315E">
            <w:pPr>
              <w:keepNext/>
              <w:keepLines/>
              <w:spacing w:before="0"/>
              <w:jc w:val="right"/>
              <w:rPr>
                <w:rFonts w:cs="Arial"/>
                <w:szCs w:val="20"/>
              </w:rPr>
            </w:pPr>
            <w:r w:rsidRPr="0005228F">
              <w:rPr>
                <w:rFonts w:cs="Arial"/>
                <w:szCs w:val="20"/>
              </w:rPr>
              <w:t>18</w:t>
            </w:r>
          </w:p>
        </w:tc>
        <w:tc>
          <w:tcPr>
            <w:tcW w:w="730" w:type="dxa"/>
            <w:vAlign w:val="center"/>
          </w:tcPr>
          <w:p w14:paraId="7969EDCD"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6FD4DD10"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543197F0"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0D9EA609"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1A546490"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32A2B21E"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2697FF84" w14:textId="77777777" w:rsidR="00844380" w:rsidRPr="0005228F" w:rsidRDefault="00844380" w:rsidP="002D315E">
            <w:pPr>
              <w:keepNext/>
              <w:keepLines/>
              <w:spacing w:before="0"/>
              <w:jc w:val="right"/>
              <w:rPr>
                <w:rFonts w:cs="Arial"/>
                <w:szCs w:val="20"/>
              </w:rPr>
            </w:pPr>
            <w:r w:rsidRPr="0005228F">
              <w:rPr>
                <w:rFonts w:cs="Arial"/>
                <w:szCs w:val="20"/>
              </w:rPr>
              <w:t>17</w:t>
            </w:r>
          </w:p>
        </w:tc>
      </w:tr>
      <w:tr w:rsidR="00657E88" w:rsidRPr="0005228F" w14:paraId="767DA03C" w14:textId="77777777" w:rsidTr="00657E88">
        <w:trPr>
          <w:jc w:val="center"/>
        </w:trPr>
        <w:tc>
          <w:tcPr>
            <w:tcW w:w="1039" w:type="dxa"/>
            <w:vAlign w:val="center"/>
          </w:tcPr>
          <w:p w14:paraId="136372F9" w14:textId="77777777" w:rsidR="00844380" w:rsidRPr="0005228F" w:rsidRDefault="00844380" w:rsidP="002D315E">
            <w:pPr>
              <w:keepNext/>
              <w:keepLines/>
              <w:spacing w:before="0"/>
              <w:rPr>
                <w:rFonts w:cs="Arial"/>
                <w:szCs w:val="20"/>
              </w:rPr>
            </w:pPr>
            <w:r w:rsidRPr="0005228F">
              <w:rPr>
                <w:rFonts w:cs="Arial"/>
                <w:szCs w:val="20"/>
              </w:rPr>
              <w:t>PR</w:t>
            </w:r>
            <w:r w:rsidRPr="0005228F">
              <w:rPr>
                <w:rFonts w:cs="Arial"/>
                <w:szCs w:val="20"/>
                <w:vertAlign w:val="subscript"/>
              </w:rPr>
              <w:t xml:space="preserve"> </w:t>
            </w:r>
            <w:proofErr w:type="spellStart"/>
            <w:r w:rsidRPr="0005228F">
              <w:rPr>
                <w:rFonts w:cs="Arial"/>
                <w:szCs w:val="20"/>
                <w:vertAlign w:val="subscript"/>
              </w:rPr>
              <w:t>freq</w:t>
            </w:r>
            <w:proofErr w:type="spellEnd"/>
            <w:r w:rsidRPr="0005228F">
              <w:rPr>
                <w:rFonts w:cs="Arial"/>
                <w:szCs w:val="20"/>
                <w:vertAlign w:val="subscript"/>
              </w:rPr>
              <w:t>-offset</w:t>
            </w:r>
            <w:r w:rsidRPr="0005228F">
              <w:rPr>
                <w:rFonts w:cs="Arial"/>
                <w:szCs w:val="20"/>
              </w:rPr>
              <w:t xml:space="preserve"> (dB)</w:t>
            </w:r>
          </w:p>
        </w:tc>
        <w:tc>
          <w:tcPr>
            <w:tcW w:w="729" w:type="dxa"/>
            <w:vAlign w:val="center"/>
          </w:tcPr>
          <w:p w14:paraId="693E7892"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30" w:type="dxa"/>
            <w:vAlign w:val="center"/>
          </w:tcPr>
          <w:p w14:paraId="1CA46922" w14:textId="77777777" w:rsidR="00844380" w:rsidRPr="0005228F" w:rsidRDefault="00844380" w:rsidP="002D315E">
            <w:pPr>
              <w:keepNext/>
              <w:keepLines/>
              <w:spacing w:before="0"/>
              <w:jc w:val="right"/>
              <w:rPr>
                <w:rFonts w:cs="Arial"/>
                <w:szCs w:val="20"/>
              </w:rPr>
            </w:pPr>
            <w:r w:rsidRPr="0005228F">
              <w:rPr>
                <w:rFonts w:cs="Arial"/>
                <w:szCs w:val="20"/>
              </w:rPr>
              <w:t>-52</w:t>
            </w:r>
          </w:p>
        </w:tc>
        <w:tc>
          <w:tcPr>
            <w:tcW w:w="730" w:type="dxa"/>
            <w:vAlign w:val="center"/>
          </w:tcPr>
          <w:p w14:paraId="6A620D00" w14:textId="77777777" w:rsidR="00844380" w:rsidRPr="0005228F" w:rsidRDefault="00844380" w:rsidP="002D315E">
            <w:pPr>
              <w:keepNext/>
              <w:keepLines/>
              <w:spacing w:before="0"/>
              <w:jc w:val="right"/>
              <w:rPr>
                <w:rFonts w:cs="Arial"/>
                <w:szCs w:val="20"/>
              </w:rPr>
            </w:pPr>
            <w:r w:rsidRPr="0005228F">
              <w:rPr>
                <w:rFonts w:cs="Arial"/>
                <w:szCs w:val="20"/>
              </w:rPr>
              <w:t>-59</w:t>
            </w:r>
          </w:p>
        </w:tc>
        <w:tc>
          <w:tcPr>
            <w:tcW w:w="730" w:type="dxa"/>
            <w:vAlign w:val="center"/>
          </w:tcPr>
          <w:p w14:paraId="4E99960F" w14:textId="77777777" w:rsidR="00844380" w:rsidRPr="0005228F" w:rsidRDefault="00844380" w:rsidP="002D315E">
            <w:pPr>
              <w:keepNext/>
              <w:keepLines/>
              <w:spacing w:before="0"/>
              <w:jc w:val="right"/>
              <w:rPr>
                <w:rFonts w:cs="Arial"/>
                <w:szCs w:val="20"/>
              </w:rPr>
            </w:pPr>
            <w:r w:rsidRPr="0005228F">
              <w:rPr>
                <w:rFonts w:cs="Arial"/>
                <w:szCs w:val="20"/>
              </w:rPr>
              <w:t>-53</w:t>
            </w:r>
          </w:p>
        </w:tc>
        <w:tc>
          <w:tcPr>
            <w:tcW w:w="730" w:type="dxa"/>
            <w:vAlign w:val="center"/>
          </w:tcPr>
          <w:p w14:paraId="751EAE37" w14:textId="77777777" w:rsidR="00844380" w:rsidRPr="0005228F" w:rsidRDefault="00844380" w:rsidP="002D315E">
            <w:pPr>
              <w:keepNext/>
              <w:keepLines/>
              <w:spacing w:before="0"/>
              <w:jc w:val="right"/>
              <w:rPr>
                <w:rFonts w:cs="Arial"/>
                <w:szCs w:val="20"/>
              </w:rPr>
            </w:pPr>
            <w:r w:rsidRPr="0005228F">
              <w:rPr>
                <w:rFonts w:cs="Arial"/>
                <w:szCs w:val="20"/>
              </w:rPr>
              <w:t>-57</w:t>
            </w:r>
          </w:p>
        </w:tc>
        <w:tc>
          <w:tcPr>
            <w:tcW w:w="730" w:type="dxa"/>
            <w:vAlign w:val="center"/>
          </w:tcPr>
          <w:p w14:paraId="350E5BFB" w14:textId="77777777" w:rsidR="00844380" w:rsidRPr="0005228F" w:rsidRDefault="00844380" w:rsidP="002D315E">
            <w:pPr>
              <w:keepNext/>
              <w:keepLines/>
              <w:spacing w:before="0"/>
              <w:jc w:val="right"/>
              <w:rPr>
                <w:rFonts w:cs="Arial"/>
                <w:szCs w:val="20"/>
              </w:rPr>
            </w:pPr>
            <w:r w:rsidRPr="0005228F">
              <w:rPr>
                <w:rFonts w:cs="Arial"/>
                <w:szCs w:val="20"/>
              </w:rPr>
              <w:t>-61</w:t>
            </w:r>
          </w:p>
        </w:tc>
        <w:tc>
          <w:tcPr>
            <w:tcW w:w="730" w:type="dxa"/>
            <w:vAlign w:val="center"/>
          </w:tcPr>
          <w:p w14:paraId="02EB8A86" w14:textId="77777777" w:rsidR="00844380" w:rsidRPr="0005228F" w:rsidRDefault="00844380" w:rsidP="002D315E">
            <w:pPr>
              <w:keepNext/>
              <w:keepLines/>
              <w:spacing w:before="0"/>
              <w:jc w:val="right"/>
              <w:rPr>
                <w:rFonts w:cs="Arial"/>
                <w:szCs w:val="20"/>
              </w:rPr>
            </w:pPr>
            <w:r w:rsidRPr="0005228F">
              <w:rPr>
                <w:rFonts w:cs="Arial"/>
                <w:szCs w:val="20"/>
              </w:rPr>
              <w:t>-53</w:t>
            </w:r>
          </w:p>
        </w:tc>
        <w:tc>
          <w:tcPr>
            <w:tcW w:w="730" w:type="dxa"/>
            <w:vAlign w:val="center"/>
          </w:tcPr>
          <w:p w14:paraId="212DDE18" w14:textId="77777777" w:rsidR="00844380" w:rsidRPr="0005228F" w:rsidRDefault="00844380" w:rsidP="002D315E">
            <w:pPr>
              <w:keepNext/>
              <w:keepLines/>
              <w:spacing w:before="0"/>
              <w:jc w:val="right"/>
              <w:rPr>
                <w:rFonts w:cs="Arial"/>
                <w:szCs w:val="20"/>
              </w:rPr>
            </w:pPr>
            <w:r w:rsidRPr="0005228F">
              <w:rPr>
                <w:rFonts w:cs="Arial"/>
                <w:szCs w:val="20"/>
              </w:rPr>
              <w:t>-59</w:t>
            </w:r>
          </w:p>
        </w:tc>
        <w:tc>
          <w:tcPr>
            <w:tcW w:w="730" w:type="dxa"/>
            <w:vAlign w:val="center"/>
          </w:tcPr>
          <w:p w14:paraId="77AE0706" w14:textId="77777777" w:rsidR="00844380" w:rsidRPr="0005228F" w:rsidRDefault="00844380" w:rsidP="002D315E">
            <w:pPr>
              <w:keepNext/>
              <w:keepLines/>
              <w:spacing w:before="0"/>
              <w:jc w:val="right"/>
              <w:rPr>
                <w:rFonts w:cs="Arial"/>
                <w:szCs w:val="20"/>
              </w:rPr>
            </w:pPr>
            <w:r w:rsidRPr="0005228F">
              <w:rPr>
                <w:rFonts w:cs="Arial"/>
                <w:szCs w:val="20"/>
              </w:rPr>
              <w:t>-62</w:t>
            </w:r>
          </w:p>
        </w:tc>
        <w:tc>
          <w:tcPr>
            <w:tcW w:w="730" w:type="dxa"/>
            <w:vAlign w:val="center"/>
          </w:tcPr>
          <w:p w14:paraId="6A506CE2" w14:textId="77777777" w:rsidR="00844380" w:rsidRPr="0005228F" w:rsidRDefault="00844380" w:rsidP="002D315E">
            <w:pPr>
              <w:keepNext/>
              <w:keepLines/>
              <w:spacing w:before="0"/>
              <w:jc w:val="right"/>
              <w:rPr>
                <w:rFonts w:cs="Arial"/>
                <w:szCs w:val="20"/>
              </w:rPr>
            </w:pPr>
            <w:r w:rsidRPr="0005228F">
              <w:rPr>
                <w:rFonts w:cs="Arial"/>
                <w:szCs w:val="20"/>
              </w:rPr>
              <w:t>-53</w:t>
            </w:r>
          </w:p>
        </w:tc>
        <w:tc>
          <w:tcPr>
            <w:tcW w:w="730" w:type="dxa"/>
            <w:vAlign w:val="center"/>
          </w:tcPr>
          <w:p w14:paraId="2A6E161C" w14:textId="77777777" w:rsidR="00844380" w:rsidRPr="0005228F" w:rsidRDefault="00844380" w:rsidP="002D315E">
            <w:pPr>
              <w:keepNext/>
              <w:keepLines/>
              <w:spacing w:before="0"/>
              <w:jc w:val="right"/>
              <w:rPr>
                <w:rFonts w:cs="Arial"/>
                <w:szCs w:val="20"/>
              </w:rPr>
            </w:pPr>
            <w:r w:rsidRPr="0005228F">
              <w:rPr>
                <w:rFonts w:cs="Arial"/>
                <w:szCs w:val="20"/>
              </w:rPr>
              <w:t>-62</w:t>
            </w:r>
          </w:p>
        </w:tc>
        <w:tc>
          <w:tcPr>
            <w:tcW w:w="730" w:type="dxa"/>
            <w:vAlign w:val="center"/>
          </w:tcPr>
          <w:p w14:paraId="5C52FB40" w14:textId="77777777" w:rsidR="00844380" w:rsidRPr="0005228F" w:rsidRDefault="00844380" w:rsidP="002D315E">
            <w:pPr>
              <w:keepNext/>
              <w:keepLines/>
              <w:spacing w:before="0"/>
              <w:jc w:val="right"/>
              <w:rPr>
                <w:rFonts w:cs="Arial"/>
                <w:szCs w:val="20"/>
              </w:rPr>
            </w:pPr>
            <w:r w:rsidRPr="0005228F">
              <w:rPr>
                <w:rFonts w:cs="Arial"/>
                <w:szCs w:val="20"/>
              </w:rPr>
              <w:t>-58</w:t>
            </w:r>
          </w:p>
        </w:tc>
      </w:tr>
      <w:tr w:rsidR="00657E88" w:rsidRPr="0005228F" w14:paraId="492129B3" w14:textId="77777777" w:rsidTr="00657E88">
        <w:trPr>
          <w:jc w:val="center"/>
        </w:trPr>
        <w:tc>
          <w:tcPr>
            <w:tcW w:w="1039" w:type="dxa"/>
            <w:vAlign w:val="center"/>
          </w:tcPr>
          <w:p w14:paraId="4C7923C5" w14:textId="77777777" w:rsidR="00844380" w:rsidRPr="0005228F" w:rsidRDefault="00844380" w:rsidP="002D315E">
            <w:pPr>
              <w:keepNext/>
              <w:keepLines/>
              <w:spacing w:before="0"/>
              <w:rPr>
                <w:rFonts w:cs="Arial"/>
                <w:szCs w:val="20"/>
              </w:rPr>
            </w:pPr>
            <w:r w:rsidRPr="0005228F">
              <w:rPr>
                <w:rFonts w:cs="Arial"/>
                <w:szCs w:val="20"/>
              </w:rPr>
              <w:t>Blocking response (dBm) (Note 1)</w:t>
            </w:r>
            <w:r w:rsidRPr="0005228F">
              <w:rPr>
                <w:rFonts w:cs="Arial"/>
                <w:szCs w:val="20"/>
                <w:vertAlign w:val="superscript"/>
              </w:rPr>
              <w:t xml:space="preserve"> </w:t>
            </w:r>
          </w:p>
        </w:tc>
        <w:tc>
          <w:tcPr>
            <w:tcW w:w="729" w:type="dxa"/>
            <w:vAlign w:val="center"/>
          </w:tcPr>
          <w:p w14:paraId="5E5E0DB6" w14:textId="77777777" w:rsidR="00844380" w:rsidRPr="0005228F" w:rsidRDefault="00844380" w:rsidP="002D315E">
            <w:pPr>
              <w:keepNext/>
              <w:keepLines/>
              <w:spacing w:before="0"/>
              <w:jc w:val="right"/>
              <w:rPr>
                <w:rFonts w:cs="Arial"/>
                <w:szCs w:val="20"/>
              </w:rPr>
            </w:pPr>
            <w:r w:rsidRPr="0005228F">
              <w:rPr>
                <w:rFonts w:cs="Arial"/>
                <w:szCs w:val="20"/>
              </w:rPr>
              <w:t>-12</w:t>
            </w:r>
          </w:p>
        </w:tc>
        <w:tc>
          <w:tcPr>
            <w:tcW w:w="730" w:type="dxa"/>
            <w:vAlign w:val="center"/>
          </w:tcPr>
          <w:p w14:paraId="5940F474"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2BEEF137" w14:textId="77777777" w:rsidR="00844380" w:rsidRPr="0005228F" w:rsidRDefault="00844380" w:rsidP="002D315E">
            <w:pPr>
              <w:keepNext/>
              <w:keepLines/>
              <w:spacing w:before="0"/>
              <w:jc w:val="right"/>
              <w:rPr>
                <w:rFonts w:cs="Arial"/>
                <w:szCs w:val="20"/>
              </w:rPr>
            </w:pPr>
            <w:r w:rsidRPr="0005228F">
              <w:rPr>
                <w:rFonts w:cs="Arial"/>
                <w:szCs w:val="20"/>
              </w:rPr>
              <w:t>-11</w:t>
            </w:r>
          </w:p>
        </w:tc>
        <w:tc>
          <w:tcPr>
            <w:tcW w:w="730" w:type="dxa"/>
            <w:vAlign w:val="center"/>
          </w:tcPr>
          <w:p w14:paraId="08A8941D"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4646DACD" w14:textId="77777777" w:rsidR="00844380" w:rsidRPr="0005228F" w:rsidRDefault="00844380" w:rsidP="002D315E">
            <w:pPr>
              <w:keepNext/>
              <w:keepLines/>
              <w:spacing w:before="0"/>
              <w:jc w:val="right"/>
              <w:rPr>
                <w:rFonts w:cs="Arial"/>
                <w:szCs w:val="20"/>
              </w:rPr>
            </w:pPr>
            <w:r w:rsidRPr="0005228F">
              <w:rPr>
                <w:rFonts w:cs="Arial"/>
                <w:szCs w:val="20"/>
              </w:rPr>
              <w:t>-12</w:t>
            </w:r>
          </w:p>
        </w:tc>
        <w:tc>
          <w:tcPr>
            <w:tcW w:w="730" w:type="dxa"/>
            <w:vAlign w:val="center"/>
          </w:tcPr>
          <w:p w14:paraId="2744C224"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30" w:type="dxa"/>
            <w:vAlign w:val="center"/>
          </w:tcPr>
          <w:p w14:paraId="13D8A67D" w14:textId="77777777" w:rsidR="00844380" w:rsidRPr="0005228F" w:rsidRDefault="00844380" w:rsidP="002D315E">
            <w:pPr>
              <w:keepNext/>
              <w:keepLines/>
              <w:spacing w:before="0"/>
              <w:jc w:val="right"/>
              <w:rPr>
                <w:rFonts w:cs="Arial"/>
                <w:szCs w:val="20"/>
              </w:rPr>
            </w:pPr>
            <w:r w:rsidRPr="0005228F">
              <w:rPr>
                <w:rFonts w:cs="Arial"/>
                <w:szCs w:val="20"/>
              </w:rPr>
              <w:t>-12</w:t>
            </w:r>
          </w:p>
        </w:tc>
        <w:tc>
          <w:tcPr>
            <w:tcW w:w="730" w:type="dxa"/>
            <w:vAlign w:val="center"/>
          </w:tcPr>
          <w:p w14:paraId="7977C0DB" w14:textId="77777777" w:rsidR="00844380" w:rsidRPr="0005228F" w:rsidRDefault="00844380" w:rsidP="002D315E">
            <w:pPr>
              <w:keepNext/>
              <w:keepLines/>
              <w:spacing w:before="0"/>
              <w:jc w:val="right"/>
              <w:rPr>
                <w:rFonts w:cs="Arial"/>
                <w:szCs w:val="20"/>
              </w:rPr>
            </w:pPr>
            <w:r w:rsidRPr="0005228F">
              <w:rPr>
                <w:rFonts w:cs="Arial"/>
                <w:szCs w:val="20"/>
              </w:rPr>
              <w:t>-11</w:t>
            </w:r>
          </w:p>
        </w:tc>
        <w:tc>
          <w:tcPr>
            <w:tcW w:w="730" w:type="dxa"/>
            <w:vAlign w:val="center"/>
          </w:tcPr>
          <w:p w14:paraId="022E7B49"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30" w:type="dxa"/>
            <w:vAlign w:val="center"/>
          </w:tcPr>
          <w:p w14:paraId="4C3C5E62" w14:textId="77777777" w:rsidR="00844380" w:rsidRPr="0005228F" w:rsidRDefault="00844380" w:rsidP="002D315E">
            <w:pPr>
              <w:keepNext/>
              <w:keepLines/>
              <w:spacing w:before="0"/>
              <w:jc w:val="right"/>
              <w:rPr>
                <w:rFonts w:cs="Arial"/>
                <w:szCs w:val="20"/>
              </w:rPr>
            </w:pPr>
            <w:r w:rsidRPr="0005228F">
              <w:rPr>
                <w:rFonts w:cs="Arial"/>
                <w:szCs w:val="20"/>
              </w:rPr>
              <w:t>-17</w:t>
            </w:r>
          </w:p>
        </w:tc>
        <w:tc>
          <w:tcPr>
            <w:tcW w:w="730" w:type="dxa"/>
            <w:vAlign w:val="center"/>
          </w:tcPr>
          <w:p w14:paraId="42FDBEA7"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30" w:type="dxa"/>
            <w:vAlign w:val="center"/>
          </w:tcPr>
          <w:p w14:paraId="1B87F07A" w14:textId="77777777" w:rsidR="00844380" w:rsidRPr="0005228F" w:rsidRDefault="00844380" w:rsidP="002D315E">
            <w:pPr>
              <w:keepNext/>
              <w:keepLines/>
              <w:spacing w:before="0"/>
              <w:jc w:val="right"/>
              <w:rPr>
                <w:rFonts w:cs="Arial"/>
                <w:szCs w:val="20"/>
              </w:rPr>
            </w:pPr>
            <w:r w:rsidRPr="0005228F">
              <w:rPr>
                <w:rFonts w:cs="Arial"/>
                <w:szCs w:val="20"/>
              </w:rPr>
              <w:t>-11</w:t>
            </w:r>
          </w:p>
        </w:tc>
      </w:tr>
      <w:tr w:rsidR="00657E88" w:rsidRPr="0005228F" w14:paraId="0CB1DD78" w14:textId="77777777" w:rsidTr="00657E88">
        <w:trPr>
          <w:jc w:val="center"/>
        </w:trPr>
        <w:tc>
          <w:tcPr>
            <w:tcW w:w="1039" w:type="dxa"/>
            <w:vAlign w:val="center"/>
          </w:tcPr>
          <w:p w14:paraId="18498668" w14:textId="77777777" w:rsidR="00844380" w:rsidRPr="0005228F" w:rsidRDefault="00844380" w:rsidP="002D315E">
            <w:pPr>
              <w:keepNext/>
              <w:keepLines/>
              <w:spacing w:before="0"/>
              <w:rPr>
                <w:rFonts w:cs="Arial"/>
                <w:szCs w:val="20"/>
              </w:rPr>
            </w:pPr>
            <w:proofErr w:type="spellStart"/>
            <w:r w:rsidRPr="0005228F">
              <w:rPr>
                <w:rFonts w:cs="Arial"/>
                <w:szCs w:val="20"/>
              </w:rPr>
              <w:t>O</w:t>
            </w:r>
            <w:r w:rsidRPr="0005228F">
              <w:rPr>
                <w:vertAlign w:val="subscript"/>
              </w:rPr>
              <w:t>th</w:t>
            </w:r>
            <w:proofErr w:type="spellEnd"/>
            <w:r w:rsidRPr="0005228F">
              <w:rPr>
                <w:rFonts w:cs="Arial"/>
                <w:szCs w:val="20"/>
              </w:rPr>
              <w:t xml:space="preserve"> (dBm)</w:t>
            </w:r>
          </w:p>
        </w:tc>
        <w:tc>
          <w:tcPr>
            <w:tcW w:w="729" w:type="dxa"/>
            <w:vAlign w:val="center"/>
          </w:tcPr>
          <w:p w14:paraId="57B5F71B"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7AD5B0E7" w14:textId="77777777" w:rsidR="00844380" w:rsidRPr="0005228F" w:rsidRDefault="00844380" w:rsidP="002D315E">
            <w:pPr>
              <w:keepNext/>
              <w:keepLines/>
              <w:spacing w:before="0"/>
              <w:jc w:val="right"/>
              <w:rPr>
                <w:rFonts w:cs="Arial"/>
                <w:szCs w:val="20"/>
              </w:rPr>
            </w:pPr>
            <w:r w:rsidRPr="0005228F">
              <w:rPr>
                <w:rFonts w:cs="Arial"/>
                <w:szCs w:val="20"/>
              </w:rPr>
              <w:t>8</w:t>
            </w:r>
          </w:p>
        </w:tc>
        <w:tc>
          <w:tcPr>
            <w:tcW w:w="730" w:type="dxa"/>
            <w:vAlign w:val="center"/>
          </w:tcPr>
          <w:p w14:paraId="72F095E9"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12B3FF90"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1E5FEACA" w14:textId="77777777" w:rsidR="00844380" w:rsidRPr="0005228F" w:rsidRDefault="00844380" w:rsidP="002D315E">
            <w:pPr>
              <w:keepNext/>
              <w:keepLines/>
              <w:spacing w:before="0"/>
              <w:jc w:val="right"/>
              <w:rPr>
                <w:rFonts w:cs="Arial"/>
                <w:szCs w:val="20"/>
              </w:rPr>
            </w:pPr>
            <w:r w:rsidRPr="0005228F">
              <w:rPr>
                <w:rFonts w:cs="Arial"/>
                <w:szCs w:val="20"/>
              </w:rPr>
              <w:t>1</w:t>
            </w:r>
          </w:p>
        </w:tc>
        <w:tc>
          <w:tcPr>
            <w:tcW w:w="730" w:type="dxa"/>
            <w:vAlign w:val="center"/>
          </w:tcPr>
          <w:p w14:paraId="60BF190E" w14:textId="77777777" w:rsidR="00844380" w:rsidRPr="0005228F" w:rsidRDefault="00844380" w:rsidP="002D315E">
            <w:pPr>
              <w:keepNext/>
              <w:keepLines/>
              <w:spacing w:before="0"/>
              <w:jc w:val="right"/>
              <w:rPr>
                <w:rFonts w:cs="Arial"/>
                <w:szCs w:val="20"/>
              </w:rPr>
            </w:pPr>
            <w:r w:rsidRPr="0005228F">
              <w:rPr>
                <w:rFonts w:cs="Arial"/>
                <w:szCs w:val="20"/>
              </w:rPr>
              <w:t>2</w:t>
            </w:r>
          </w:p>
        </w:tc>
        <w:tc>
          <w:tcPr>
            <w:tcW w:w="730" w:type="dxa"/>
            <w:vAlign w:val="center"/>
          </w:tcPr>
          <w:p w14:paraId="1E31077A"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30" w:type="dxa"/>
            <w:vAlign w:val="center"/>
          </w:tcPr>
          <w:p w14:paraId="59F8A18B"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325A439D" w14:textId="77777777" w:rsidR="00844380" w:rsidRPr="0005228F" w:rsidRDefault="00844380" w:rsidP="002D315E">
            <w:pPr>
              <w:keepNext/>
              <w:keepLines/>
              <w:spacing w:before="0"/>
              <w:jc w:val="right"/>
              <w:rPr>
                <w:rFonts w:cs="Arial"/>
                <w:szCs w:val="20"/>
              </w:rPr>
            </w:pPr>
            <w:r w:rsidRPr="0005228F">
              <w:rPr>
                <w:rFonts w:cs="Arial"/>
                <w:szCs w:val="20"/>
              </w:rPr>
              <w:t>N/A</w:t>
            </w:r>
          </w:p>
        </w:tc>
        <w:tc>
          <w:tcPr>
            <w:tcW w:w="730" w:type="dxa"/>
            <w:vAlign w:val="center"/>
          </w:tcPr>
          <w:p w14:paraId="4BE0AA03"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30" w:type="dxa"/>
            <w:vAlign w:val="center"/>
          </w:tcPr>
          <w:p w14:paraId="04E715FA" w14:textId="77777777" w:rsidR="00844380" w:rsidRPr="0005228F" w:rsidRDefault="00844380" w:rsidP="002D315E">
            <w:pPr>
              <w:keepNext/>
              <w:keepLines/>
              <w:spacing w:before="0"/>
              <w:jc w:val="right"/>
              <w:rPr>
                <w:rFonts w:cs="Arial"/>
                <w:szCs w:val="20"/>
              </w:rPr>
            </w:pPr>
            <w:r w:rsidRPr="0005228F">
              <w:rPr>
                <w:rFonts w:cs="Arial"/>
                <w:szCs w:val="20"/>
              </w:rPr>
              <w:t>-7</w:t>
            </w:r>
          </w:p>
        </w:tc>
        <w:tc>
          <w:tcPr>
            <w:tcW w:w="730" w:type="dxa"/>
            <w:vAlign w:val="center"/>
          </w:tcPr>
          <w:p w14:paraId="3042C5FA" w14:textId="77777777" w:rsidR="00844380" w:rsidRPr="0005228F" w:rsidRDefault="00844380" w:rsidP="002D315E">
            <w:pPr>
              <w:keepNext/>
              <w:keepLines/>
              <w:spacing w:before="0"/>
              <w:jc w:val="right"/>
              <w:rPr>
                <w:rFonts w:cs="Arial"/>
                <w:szCs w:val="20"/>
              </w:rPr>
            </w:pPr>
            <w:r w:rsidRPr="0005228F">
              <w:rPr>
                <w:rFonts w:cs="Arial"/>
                <w:szCs w:val="20"/>
              </w:rPr>
              <w:t>0</w:t>
            </w:r>
          </w:p>
        </w:tc>
      </w:tr>
      <w:tr w:rsidR="00657E88" w:rsidRPr="0005228F" w14:paraId="5E35970E" w14:textId="77777777" w:rsidTr="00657E88">
        <w:trPr>
          <w:jc w:val="center"/>
        </w:trPr>
        <w:tc>
          <w:tcPr>
            <w:tcW w:w="1039" w:type="dxa"/>
            <w:vAlign w:val="center"/>
          </w:tcPr>
          <w:p w14:paraId="1E89E950" w14:textId="77777777" w:rsidR="00844380" w:rsidRPr="0005228F" w:rsidRDefault="00844380" w:rsidP="002D315E">
            <w:pPr>
              <w:keepNext/>
              <w:keepLines/>
              <w:spacing w:before="0"/>
              <w:rPr>
                <w:rFonts w:cs="Arial"/>
                <w:szCs w:val="20"/>
              </w:rPr>
            </w:pPr>
            <w:r w:rsidRPr="0005228F">
              <w:t>FO</w:t>
            </w:r>
            <w:r w:rsidRPr="0005228F">
              <w:rPr>
                <w:rFonts w:cs="Arial"/>
                <w:szCs w:val="20"/>
              </w:rPr>
              <w:t>S (dB) (Note 2)</w:t>
            </w:r>
            <w:r w:rsidRPr="0005228F">
              <w:rPr>
                <w:rFonts w:cs="Arial"/>
                <w:szCs w:val="20"/>
                <w:vertAlign w:val="superscript"/>
              </w:rPr>
              <w:t xml:space="preserve"> </w:t>
            </w:r>
          </w:p>
        </w:tc>
        <w:tc>
          <w:tcPr>
            <w:tcW w:w="729" w:type="dxa"/>
            <w:vAlign w:val="center"/>
          </w:tcPr>
          <w:p w14:paraId="2BC855B1" w14:textId="12BE3988" w:rsidR="00844380" w:rsidRPr="0005228F" w:rsidRDefault="00844380" w:rsidP="002D315E">
            <w:pPr>
              <w:keepNext/>
              <w:keepLines/>
              <w:spacing w:before="0"/>
              <w:jc w:val="right"/>
              <w:rPr>
                <w:rFonts w:cs="Arial"/>
                <w:szCs w:val="20"/>
              </w:rPr>
            </w:pPr>
            <w:r w:rsidRPr="0005228F">
              <w:rPr>
                <w:rFonts w:cs="Arial"/>
                <w:szCs w:val="20"/>
              </w:rPr>
              <w:t>74</w:t>
            </w:r>
            <w:r w:rsidR="00657E88">
              <w:rPr>
                <w:rFonts w:cs="Arial"/>
                <w:szCs w:val="20"/>
              </w:rPr>
              <w:t>.</w:t>
            </w:r>
            <w:r w:rsidRPr="0005228F">
              <w:rPr>
                <w:rFonts w:cs="Arial"/>
                <w:szCs w:val="20"/>
              </w:rPr>
              <w:t>2</w:t>
            </w:r>
          </w:p>
        </w:tc>
        <w:tc>
          <w:tcPr>
            <w:tcW w:w="730" w:type="dxa"/>
            <w:vAlign w:val="center"/>
          </w:tcPr>
          <w:p w14:paraId="3F8C208C" w14:textId="26B1D101" w:rsidR="00844380" w:rsidRPr="0005228F" w:rsidRDefault="00844380" w:rsidP="002D315E">
            <w:pPr>
              <w:keepNext/>
              <w:keepLines/>
              <w:spacing w:before="0"/>
              <w:jc w:val="right"/>
              <w:rPr>
                <w:rFonts w:cs="Arial"/>
                <w:szCs w:val="20"/>
              </w:rPr>
            </w:pPr>
            <w:r w:rsidRPr="0005228F">
              <w:rPr>
                <w:rFonts w:cs="Arial"/>
                <w:szCs w:val="20"/>
              </w:rPr>
              <w:t>69</w:t>
            </w:r>
            <w:r w:rsidR="00657E88">
              <w:rPr>
                <w:rFonts w:cs="Arial"/>
                <w:szCs w:val="20"/>
              </w:rPr>
              <w:t>.</w:t>
            </w:r>
            <w:r w:rsidRPr="0005228F">
              <w:rPr>
                <w:rFonts w:cs="Arial"/>
                <w:szCs w:val="20"/>
              </w:rPr>
              <w:t>1</w:t>
            </w:r>
          </w:p>
        </w:tc>
        <w:tc>
          <w:tcPr>
            <w:tcW w:w="730" w:type="dxa"/>
            <w:vAlign w:val="center"/>
          </w:tcPr>
          <w:p w14:paraId="7DC96C01" w14:textId="0EABC87E" w:rsidR="00844380" w:rsidRPr="0005228F" w:rsidRDefault="00844380" w:rsidP="002D315E">
            <w:pPr>
              <w:keepNext/>
              <w:keepLines/>
              <w:spacing w:before="0"/>
              <w:jc w:val="right"/>
              <w:rPr>
                <w:rFonts w:cs="Arial"/>
                <w:szCs w:val="20"/>
              </w:rPr>
            </w:pPr>
            <w:r w:rsidRPr="0005228F">
              <w:rPr>
                <w:rFonts w:cs="Arial"/>
                <w:szCs w:val="20"/>
              </w:rPr>
              <w:t>76</w:t>
            </w:r>
            <w:r w:rsidR="00657E88">
              <w:rPr>
                <w:rFonts w:cs="Arial"/>
                <w:szCs w:val="20"/>
              </w:rPr>
              <w:t>.</w:t>
            </w:r>
            <w:r w:rsidRPr="0005228F">
              <w:rPr>
                <w:rFonts w:cs="Arial"/>
                <w:szCs w:val="20"/>
              </w:rPr>
              <w:t>4</w:t>
            </w:r>
          </w:p>
        </w:tc>
        <w:tc>
          <w:tcPr>
            <w:tcW w:w="730" w:type="dxa"/>
            <w:vAlign w:val="center"/>
          </w:tcPr>
          <w:p w14:paraId="334157B4" w14:textId="6F3734EE" w:rsidR="00844380" w:rsidRPr="0005228F" w:rsidRDefault="00844380" w:rsidP="002D315E">
            <w:pPr>
              <w:keepNext/>
              <w:keepLines/>
              <w:spacing w:before="0"/>
              <w:jc w:val="right"/>
              <w:rPr>
                <w:rFonts w:cs="Arial"/>
                <w:szCs w:val="20"/>
              </w:rPr>
            </w:pPr>
            <w:r w:rsidRPr="0005228F">
              <w:rPr>
                <w:rFonts w:cs="Arial"/>
                <w:szCs w:val="20"/>
              </w:rPr>
              <w:t>70</w:t>
            </w:r>
            <w:r w:rsidR="00657E88">
              <w:rPr>
                <w:rFonts w:cs="Arial"/>
                <w:szCs w:val="20"/>
              </w:rPr>
              <w:t>.</w:t>
            </w:r>
            <w:r w:rsidRPr="0005228F">
              <w:rPr>
                <w:rFonts w:cs="Arial"/>
                <w:szCs w:val="20"/>
              </w:rPr>
              <w:t>1</w:t>
            </w:r>
          </w:p>
        </w:tc>
        <w:tc>
          <w:tcPr>
            <w:tcW w:w="730" w:type="dxa"/>
            <w:vAlign w:val="center"/>
          </w:tcPr>
          <w:p w14:paraId="6CCE593F" w14:textId="33F68047" w:rsidR="00844380" w:rsidRPr="0005228F" w:rsidRDefault="00844380" w:rsidP="002D315E">
            <w:pPr>
              <w:keepNext/>
              <w:keepLines/>
              <w:spacing w:before="0"/>
              <w:jc w:val="right"/>
              <w:rPr>
                <w:rFonts w:cs="Arial"/>
                <w:szCs w:val="20"/>
              </w:rPr>
            </w:pPr>
            <w:r w:rsidRPr="0005228F">
              <w:rPr>
                <w:rFonts w:cs="Arial"/>
                <w:szCs w:val="20"/>
              </w:rPr>
              <w:t>75</w:t>
            </w:r>
            <w:r w:rsidR="00657E88">
              <w:rPr>
                <w:rFonts w:cs="Arial"/>
                <w:szCs w:val="20"/>
              </w:rPr>
              <w:t>.</w:t>
            </w:r>
            <w:r w:rsidRPr="0005228F">
              <w:rPr>
                <w:rFonts w:cs="Arial"/>
                <w:szCs w:val="20"/>
              </w:rPr>
              <w:t>3</w:t>
            </w:r>
          </w:p>
        </w:tc>
        <w:tc>
          <w:tcPr>
            <w:tcW w:w="730" w:type="dxa"/>
            <w:vAlign w:val="center"/>
          </w:tcPr>
          <w:p w14:paraId="4342C351" w14:textId="12A3FA57" w:rsidR="00844380" w:rsidRPr="0005228F" w:rsidRDefault="00844380" w:rsidP="002D315E">
            <w:pPr>
              <w:keepNext/>
              <w:keepLines/>
              <w:spacing w:before="0"/>
              <w:jc w:val="right"/>
              <w:rPr>
                <w:rFonts w:cs="Arial"/>
                <w:szCs w:val="20"/>
              </w:rPr>
            </w:pPr>
            <w:r w:rsidRPr="0005228F">
              <w:rPr>
                <w:rFonts w:cs="Arial"/>
                <w:szCs w:val="20"/>
              </w:rPr>
              <w:t>78</w:t>
            </w:r>
            <w:r w:rsidR="00657E88">
              <w:rPr>
                <w:rFonts w:cs="Arial"/>
                <w:szCs w:val="20"/>
              </w:rPr>
              <w:t>.</w:t>
            </w:r>
            <w:r w:rsidRPr="0005228F">
              <w:rPr>
                <w:rFonts w:cs="Arial"/>
                <w:szCs w:val="20"/>
              </w:rPr>
              <w:t>6</w:t>
            </w:r>
          </w:p>
        </w:tc>
        <w:tc>
          <w:tcPr>
            <w:tcW w:w="730" w:type="dxa"/>
            <w:vAlign w:val="center"/>
          </w:tcPr>
          <w:p w14:paraId="734BD6F6" w14:textId="37C78737" w:rsidR="00844380" w:rsidRPr="0005228F" w:rsidRDefault="00844380" w:rsidP="002D315E">
            <w:pPr>
              <w:keepNext/>
              <w:keepLines/>
              <w:spacing w:before="0"/>
              <w:jc w:val="right"/>
              <w:rPr>
                <w:rFonts w:cs="Arial"/>
                <w:szCs w:val="20"/>
              </w:rPr>
            </w:pPr>
            <w:r w:rsidRPr="0005228F">
              <w:rPr>
                <w:rFonts w:cs="Arial"/>
                <w:szCs w:val="20"/>
              </w:rPr>
              <w:t>70</w:t>
            </w:r>
            <w:r w:rsidR="00657E88">
              <w:rPr>
                <w:rFonts w:cs="Arial"/>
                <w:szCs w:val="20"/>
              </w:rPr>
              <w:t>.</w:t>
            </w:r>
            <w:r w:rsidRPr="0005228F">
              <w:rPr>
                <w:rFonts w:cs="Arial"/>
                <w:szCs w:val="20"/>
              </w:rPr>
              <w:t>1</w:t>
            </w:r>
          </w:p>
        </w:tc>
        <w:tc>
          <w:tcPr>
            <w:tcW w:w="730" w:type="dxa"/>
            <w:vAlign w:val="center"/>
          </w:tcPr>
          <w:p w14:paraId="3F8281B8" w14:textId="7C9B17E0" w:rsidR="00844380" w:rsidRPr="0005228F" w:rsidRDefault="00844380" w:rsidP="002D315E">
            <w:pPr>
              <w:pStyle w:val="ECCTabletext"/>
            </w:pPr>
            <w:r w:rsidRPr="0005228F">
              <w:t>76</w:t>
            </w:r>
            <w:r w:rsidR="00657E88">
              <w:t>.</w:t>
            </w:r>
            <w:r w:rsidRPr="0005228F">
              <w:t>4</w:t>
            </w:r>
          </w:p>
        </w:tc>
        <w:tc>
          <w:tcPr>
            <w:tcW w:w="730" w:type="dxa"/>
            <w:vAlign w:val="center"/>
          </w:tcPr>
          <w:p w14:paraId="0CB74E7B" w14:textId="64EFF6D7" w:rsidR="00844380" w:rsidRPr="0005228F" w:rsidRDefault="00844380" w:rsidP="002D315E">
            <w:pPr>
              <w:keepNext/>
              <w:keepLines/>
              <w:spacing w:before="0"/>
              <w:jc w:val="right"/>
              <w:rPr>
                <w:rFonts w:cs="Arial"/>
                <w:szCs w:val="20"/>
              </w:rPr>
            </w:pPr>
            <w:r w:rsidRPr="0005228F">
              <w:rPr>
                <w:rFonts w:cs="Arial"/>
                <w:szCs w:val="20"/>
              </w:rPr>
              <w:t>79</w:t>
            </w:r>
            <w:r w:rsidR="00657E88">
              <w:rPr>
                <w:rFonts w:cs="Arial"/>
                <w:szCs w:val="20"/>
              </w:rPr>
              <w:t>.</w:t>
            </w:r>
            <w:r w:rsidRPr="0005228F">
              <w:rPr>
                <w:rFonts w:cs="Arial"/>
                <w:szCs w:val="20"/>
              </w:rPr>
              <w:t>7</w:t>
            </w:r>
          </w:p>
        </w:tc>
        <w:tc>
          <w:tcPr>
            <w:tcW w:w="730" w:type="dxa"/>
            <w:vAlign w:val="center"/>
          </w:tcPr>
          <w:p w14:paraId="6F4A87F7" w14:textId="64DD89B8" w:rsidR="00844380" w:rsidRPr="0005228F" w:rsidRDefault="00844380" w:rsidP="002D315E">
            <w:pPr>
              <w:keepNext/>
              <w:keepLines/>
              <w:spacing w:before="0"/>
              <w:jc w:val="right"/>
              <w:rPr>
                <w:rFonts w:cs="Arial"/>
                <w:szCs w:val="20"/>
              </w:rPr>
            </w:pPr>
            <w:r w:rsidRPr="0005228F">
              <w:rPr>
                <w:rFonts w:cs="Arial"/>
                <w:szCs w:val="20"/>
              </w:rPr>
              <w:t>70</w:t>
            </w:r>
            <w:r w:rsidR="00657E88">
              <w:rPr>
                <w:rFonts w:cs="Arial"/>
                <w:szCs w:val="20"/>
              </w:rPr>
              <w:t>.</w:t>
            </w:r>
            <w:r w:rsidRPr="0005228F">
              <w:rPr>
                <w:rFonts w:cs="Arial"/>
                <w:szCs w:val="20"/>
              </w:rPr>
              <w:t>1</w:t>
            </w:r>
          </w:p>
        </w:tc>
        <w:tc>
          <w:tcPr>
            <w:tcW w:w="730" w:type="dxa"/>
            <w:vAlign w:val="center"/>
          </w:tcPr>
          <w:p w14:paraId="194F1348" w14:textId="21F93C1A" w:rsidR="00844380" w:rsidRPr="0005228F" w:rsidRDefault="00844380" w:rsidP="002D315E">
            <w:pPr>
              <w:keepNext/>
              <w:keepLines/>
              <w:spacing w:before="0"/>
              <w:jc w:val="right"/>
              <w:rPr>
                <w:rFonts w:cs="Arial"/>
                <w:szCs w:val="20"/>
              </w:rPr>
            </w:pPr>
            <w:r w:rsidRPr="0005228F">
              <w:rPr>
                <w:rFonts w:cs="Arial"/>
                <w:szCs w:val="20"/>
              </w:rPr>
              <w:t>79</w:t>
            </w:r>
            <w:r w:rsidR="00657E88">
              <w:rPr>
                <w:rFonts w:cs="Arial"/>
                <w:szCs w:val="20"/>
              </w:rPr>
              <w:t>.</w:t>
            </w:r>
            <w:r w:rsidRPr="0005228F">
              <w:rPr>
                <w:rFonts w:cs="Arial"/>
                <w:szCs w:val="20"/>
              </w:rPr>
              <w:t>7</w:t>
            </w:r>
          </w:p>
        </w:tc>
        <w:tc>
          <w:tcPr>
            <w:tcW w:w="730" w:type="dxa"/>
            <w:vAlign w:val="center"/>
          </w:tcPr>
          <w:p w14:paraId="09A37113" w14:textId="71836644" w:rsidR="00844380" w:rsidRPr="0005228F" w:rsidRDefault="00844380" w:rsidP="002D315E">
            <w:pPr>
              <w:keepNext/>
              <w:keepLines/>
              <w:spacing w:before="0"/>
              <w:jc w:val="right"/>
              <w:rPr>
                <w:rFonts w:cs="Arial"/>
                <w:szCs w:val="20"/>
              </w:rPr>
            </w:pPr>
            <w:r w:rsidRPr="0005228F">
              <w:rPr>
                <w:rFonts w:cs="Arial"/>
                <w:szCs w:val="20"/>
              </w:rPr>
              <w:t>75</w:t>
            </w:r>
            <w:r w:rsidR="00657E88">
              <w:rPr>
                <w:rFonts w:cs="Arial"/>
                <w:szCs w:val="20"/>
              </w:rPr>
              <w:t>.</w:t>
            </w:r>
            <w:r w:rsidRPr="0005228F">
              <w:rPr>
                <w:rFonts w:cs="Arial"/>
                <w:szCs w:val="20"/>
              </w:rPr>
              <w:t>3</w:t>
            </w:r>
          </w:p>
        </w:tc>
      </w:tr>
      <w:tr w:rsidR="00844380" w:rsidRPr="0005228F" w14:paraId="1DC24C36" w14:textId="77777777" w:rsidTr="002D315E">
        <w:trPr>
          <w:jc w:val="center"/>
        </w:trPr>
        <w:tc>
          <w:tcPr>
            <w:tcW w:w="9798" w:type="dxa"/>
            <w:gridSpan w:val="13"/>
            <w:vAlign w:val="center"/>
          </w:tcPr>
          <w:p w14:paraId="48F0D3EB" w14:textId="77777777" w:rsidR="00844380" w:rsidRPr="0005228F" w:rsidRDefault="00844380" w:rsidP="002D315E">
            <w:pPr>
              <w:pStyle w:val="ECCTablenote"/>
              <w:keepNext/>
              <w:keepLines/>
            </w:pPr>
            <w:r w:rsidRPr="0005228F">
              <w:t>Note 1: Measured at a wanted signal level of -70 dBm</w:t>
            </w:r>
          </w:p>
          <w:p w14:paraId="59FEC46C" w14:textId="58F74114" w:rsidR="00844380" w:rsidRPr="0005228F" w:rsidRDefault="00844380" w:rsidP="002D315E">
            <w:pPr>
              <w:pStyle w:val="ECCTablenote"/>
              <w:keepNext/>
              <w:keepLines/>
            </w:pPr>
            <w:r w:rsidRPr="0005228F">
              <w:t xml:space="preserve">Note 2: Calculated according to the method described in Section </w:t>
            </w:r>
            <w:r w:rsidR="00657E88">
              <w:fldChar w:fldCharType="begin"/>
            </w:r>
            <w:r w:rsidR="00657E88">
              <w:instrText xml:space="preserve"> REF _Ref31815471 \r \h </w:instrText>
            </w:r>
            <w:r w:rsidR="00657E88">
              <w:fldChar w:fldCharType="separate"/>
            </w:r>
            <w:r w:rsidR="00657E88">
              <w:t>4.2.6</w:t>
            </w:r>
            <w:r w:rsidR="00657E88">
              <w:fldChar w:fldCharType="end"/>
            </w:r>
          </w:p>
        </w:tc>
      </w:tr>
    </w:tbl>
    <w:p w14:paraId="41F27973" w14:textId="77777777" w:rsidR="00844380" w:rsidRPr="0005228F" w:rsidRDefault="00844380" w:rsidP="00844380">
      <w:pPr>
        <w:numPr>
          <w:ilvl w:val="3"/>
          <w:numId w:val="6"/>
        </w:numPr>
        <w:spacing w:before="360"/>
        <w:outlineLvl w:val="3"/>
        <w:rPr>
          <w:rFonts w:cs="Arial"/>
          <w:bCs/>
          <w:i/>
          <w:color w:val="D2232A"/>
          <w:szCs w:val="26"/>
        </w:rPr>
      </w:pPr>
      <w:bookmarkStart w:id="542" w:name="_Toc4595883"/>
      <w:r w:rsidRPr="0005228F">
        <w:rPr>
          <w:rFonts w:cs="Arial"/>
          <w:bCs/>
          <w:i/>
          <w:color w:val="D2232A"/>
          <w:szCs w:val="26"/>
        </w:rPr>
        <w:t>Analysis of the measurement results in comparison with ETSI Harmonised Standards</w:t>
      </w:r>
      <w:bookmarkEnd w:id="542"/>
    </w:p>
    <w:p w14:paraId="0E2A15B6" w14:textId="0C18DA5B" w:rsidR="00844380" w:rsidRPr="0005228F" w:rsidRDefault="00844380" w:rsidP="00844380">
      <w:r w:rsidRPr="0005228F">
        <w:t>Statistical analyses of the measurement results were carried out. The results of the analyses have been compared with the DTT receivers technical conformance requirements defined in ETSI EN 303 340</w:t>
      </w:r>
      <w:r w:rsidR="00657E88">
        <w:t xml:space="preserve"> </w:t>
      </w:r>
      <w:r w:rsidR="00657E88">
        <w:fldChar w:fldCharType="begin"/>
      </w:r>
      <w:r w:rsidR="00657E88">
        <w:instrText xml:space="preserve"> REF _Ref31816005 \r \h </w:instrText>
      </w:r>
      <w:r w:rsidR="00657E88">
        <w:fldChar w:fldCharType="separate"/>
      </w:r>
      <w:r w:rsidR="00657E88">
        <w:t>[22]</w:t>
      </w:r>
      <w:r w:rsidR="00657E88">
        <w:fldChar w:fldCharType="end"/>
      </w:r>
      <w:r w:rsidRPr="0005228F">
        <w:t xml:space="preserve">. The outcome of this analysis should be interpreted with caution due to the low number of receivers used in this statistical analysis (12 DTT receivers). </w:t>
      </w:r>
    </w:p>
    <w:p w14:paraId="7F8F8DED" w14:textId="77777777" w:rsidR="00844380" w:rsidRPr="0005228F" w:rsidRDefault="00844380" w:rsidP="00844380">
      <w:r w:rsidRPr="0005228F">
        <w:t>For a clear understanding of the analyses, it is important to note that:</w:t>
      </w:r>
    </w:p>
    <w:p w14:paraId="4144C0BF" w14:textId="77777777" w:rsidR="00844380" w:rsidRPr="0005228F" w:rsidRDefault="00844380" w:rsidP="00844380">
      <w:pPr>
        <w:numPr>
          <w:ilvl w:val="0"/>
          <w:numId w:val="2"/>
        </w:numPr>
        <w:tabs>
          <w:tab w:val="left" w:pos="340"/>
        </w:tabs>
        <w:spacing w:before="60" w:after="0"/>
        <w:ind w:left="357" w:hanging="357"/>
        <w:jc w:val="left"/>
      </w:pPr>
      <w:r w:rsidRPr="0005228F">
        <w:t xml:space="preserve">The </w:t>
      </w:r>
      <w:proofErr w:type="spellStart"/>
      <w:r w:rsidRPr="0005228F">
        <w:t>x</w:t>
      </w:r>
      <w:r w:rsidRPr="0005228F">
        <w:rPr>
          <w:vertAlign w:val="superscript"/>
        </w:rPr>
        <w:t>th</w:t>
      </w:r>
      <w:proofErr w:type="spellEnd"/>
      <w:r w:rsidRPr="0005228F">
        <w:t xml:space="preserve"> percentile value of a set of values is the value below which x % of the values are found;</w:t>
      </w:r>
    </w:p>
    <w:p w14:paraId="05A33EC6" w14:textId="77777777" w:rsidR="00844380" w:rsidRPr="0005228F" w:rsidRDefault="00844380" w:rsidP="00844380">
      <w:pPr>
        <w:numPr>
          <w:ilvl w:val="0"/>
          <w:numId w:val="2"/>
        </w:numPr>
        <w:tabs>
          <w:tab w:val="left" w:pos="340"/>
        </w:tabs>
        <w:spacing w:before="60" w:after="0"/>
        <w:ind w:left="357" w:hanging="357"/>
        <w:jc w:val="left"/>
      </w:pPr>
      <w:r w:rsidRPr="0005228F">
        <w:t>DTT receivers technical conformance requirements are defined for a limited number of DVB-T2/T configurations in ETSI EN 303 340. Consequently, the comparison of all the measurement results with those requirements is not possible;</w:t>
      </w:r>
    </w:p>
    <w:p w14:paraId="62ABEE2C" w14:textId="77777777" w:rsidR="00844380" w:rsidRPr="0005228F" w:rsidRDefault="00844380" w:rsidP="00844380">
      <w:pPr>
        <w:numPr>
          <w:ilvl w:val="0"/>
          <w:numId w:val="2"/>
        </w:numPr>
        <w:tabs>
          <w:tab w:val="left" w:pos="340"/>
        </w:tabs>
        <w:spacing w:before="60" w:after="0"/>
        <w:ind w:left="357" w:hanging="357"/>
        <w:jc w:val="left"/>
      </w:pPr>
      <w:r w:rsidRPr="0005228F">
        <w:t>DTT receivers C/N values are note defined in ETSI EN 303 340. Nevertheless, the C/N values of 19 dB and 15 dB are assumed respectively for DVB-T2 (256-QAM, CR=2/3) and DVB-T (64-QAM, CR=2/3) in Annex F of the EN. However, the C/N value of 15 dB for DVB-T (64-QAM, CR=2/3) seems to be too low. A C/N value of 16 or 17 dB would probably be more realistic;</w:t>
      </w:r>
    </w:p>
    <w:p w14:paraId="78DCE952" w14:textId="77777777" w:rsidR="00844380" w:rsidRPr="0005228F" w:rsidRDefault="00844380" w:rsidP="00844380">
      <w:pPr>
        <w:numPr>
          <w:ilvl w:val="0"/>
          <w:numId w:val="2"/>
        </w:numPr>
        <w:tabs>
          <w:tab w:val="left" w:pos="340"/>
        </w:tabs>
        <w:spacing w:before="60" w:after="0"/>
        <w:ind w:left="357" w:hanging="357"/>
        <w:jc w:val="left"/>
      </w:pPr>
      <w:r w:rsidRPr="0005228F">
        <w:t>DTT receivers co-channel PR values are note defined in ETSI EN 303 340. The C/N values of 19 dB and 15 dB are used instead of co-channel PR in the analyses;</w:t>
      </w:r>
    </w:p>
    <w:p w14:paraId="4DEFD8BD" w14:textId="5BCA0BE5" w:rsidR="00844380" w:rsidRPr="0005228F" w:rsidRDefault="00844380" w:rsidP="00844380">
      <w:pPr>
        <w:numPr>
          <w:ilvl w:val="0"/>
          <w:numId w:val="2"/>
        </w:numPr>
        <w:tabs>
          <w:tab w:val="left" w:pos="340"/>
        </w:tabs>
        <w:spacing w:before="60" w:after="0"/>
        <w:ind w:left="357" w:hanging="357"/>
        <w:jc w:val="left"/>
        <w:rPr>
          <w:rFonts w:eastAsiaTheme="minorHAnsi"/>
        </w:rPr>
      </w:pPr>
      <w:r w:rsidRPr="0005228F">
        <w:rPr>
          <w:rFonts w:eastAsiaTheme="minorHAnsi"/>
        </w:rPr>
        <w:t xml:space="preserve">The ACS </w:t>
      </w:r>
      <w:r w:rsidRPr="0005228F">
        <w:t>in ETSI EN 303 340</w:t>
      </w:r>
      <w:r w:rsidRPr="0005228F">
        <w:rPr>
          <w:rFonts w:eastAsiaTheme="minorHAnsi"/>
        </w:rPr>
        <w:t xml:space="preserve"> is equivalent to the measured I/C ratio. For comparison with the FOS values calculated from the measurement results, FOS values have been calculated from the C/N, adjacent channel PR and ACLR values presented in </w:t>
      </w:r>
      <w:r w:rsidRPr="0005228F">
        <w:t xml:space="preserve">ETSI EN 303 340. The calculations were carried out according to the method defined in </w:t>
      </w:r>
      <w:r w:rsidR="004B7F6A" w:rsidRPr="0005228F">
        <w:t>s</w:t>
      </w:r>
      <w:r w:rsidRPr="0005228F">
        <w:t xml:space="preserve">ection </w:t>
      </w:r>
      <w:r w:rsidRPr="0005228F">
        <w:fldChar w:fldCharType="begin"/>
      </w:r>
      <w:r w:rsidRPr="0005228F">
        <w:instrText xml:space="preserve"> REF _Ref25221164 \r \h </w:instrText>
      </w:r>
      <w:r w:rsidRPr="0005228F">
        <w:fldChar w:fldCharType="separate"/>
      </w:r>
      <w:r w:rsidRPr="0005228F">
        <w:t>4.2.3</w:t>
      </w:r>
      <w:r w:rsidRPr="0005228F">
        <w:fldChar w:fldCharType="end"/>
      </w:r>
      <w:r w:rsidRPr="0005228F">
        <w:t xml:space="preserve"> of this Report</w:t>
      </w:r>
      <w:r w:rsidRPr="0005228F">
        <w:rPr>
          <w:rFonts w:eastAsiaTheme="minorHAnsi"/>
        </w:rPr>
        <w:t>.</w:t>
      </w:r>
    </w:p>
    <w:p w14:paraId="055A9E82" w14:textId="5A2E0168" w:rsidR="00844380" w:rsidRPr="0005228F" w:rsidRDefault="00844380" w:rsidP="00844380">
      <w:r w:rsidRPr="0005228F">
        <w:t xml:space="preserve">The results of the statistical analyses are presented </w:t>
      </w:r>
      <w:r w:rsidRPr="002D315E">
        <w:t xml:space="preserve">in </w:t>
      </w:r>
      <w:r w:rsidRPr="002D315E">
        <w:fldChar w:fldCharType="begin"/>
      </w:r>
      <w:r w:rsidRPr="002D315E">
        <w:instrText xml:space="preserve"> REF _Ref27559951 \h </w:instrText>
      </w:r>
      <w:r w:rsidR="002D315E">
        <w:instrText xml:space="preserve"> \* MERGEFORMAT </w:instrText>
      </w:r>
      <w:r w:rsidRPr="002D315E">
        <w:fldChar w:fldCharType="separate"/>
      </w:r>
      <w:r w:rsidRPr="002D315E">
        <w:t>Figure 41</w:t>
      </w:r>
      <w:r w:rsidRPr="002D315E">
        <w:fldChar w:fldCharType="end"/>
      </w:r>
      <w:r w:rsidRPr="002D315E">
        <w:t xml:space="preserve"> to </w:t>
      </w:r>
      <w:r w:rsidRPr="002D315E">
        <w:fldChar w:fldCharType="begin"/>
      </w:r>
      <w:r w:rsidRPr="002D315E">
        <w:instrText xml:space="preserve"> REF _Ref26352187 \h </w:instrText>
      </w:r>
      <w:r w:rsidR="002D315E">
        <w:instrText xml:space="preserve"> \* MERGEFORMAT </w:instrText>
      </w:r>
      <w:r w:rsidRPr="002D315E">
        <w:fldChar w:fldCharType="separate"/>
      </w:r>
      <w:r w:rsidRPr="002D315E">
        <w:t>Figure 47</w:t>
      </w:r>
      <w:r w:rsidRPr="002D315E">
        <w:fldChar w:fldCharType="end"/>
      </w:r>
      <w:r w:rsidRPr="0005228F">
        <w:t xml:space="preserve"> in the following sections</w:t>
      </w:r>
    </w:p>
    <w:p w14:paraId="007F9E86" w14:textId="77777777" w:rsidR="00844380" w:rsidRPr="0005228F" w:rsidDel="00A9131D" w:rsidRDefault="00844380" w:rsidP="00844380">
      <w:pPr>
        <w:numPr>
          <w:ilvl w:val="3"/>
          <w:numId w:val="6"/>
        </w:numPr>
        <w:spacing w:before="360"/>
        <w:outlineLvl w:val="3"/>
        <w:rPr>
          <w:rFonts w:cs="Arial"/>
          <w:bCs/>
          <w:i/>
          <w:color w:val="D2232A"/>
          <w:szCs w:val="26"/>
        </w:rPr>
      </w:pPr>
      <w:bookmarkStart w:id="543" w:name="_Toc4595884"/>
      <w:r w:rsidRPr="0005228F">
        <w:rPr>
          <w:rFonts w:cs="Arial"/>
          <w:bCs/>
          <w:i/>
          <w:color w:val="D2232A"/>
          <w:szCs w:val="26"/>
        </w:rPr>
        <w:t>Performance</w:t>
      </w:r>
      <w:r w:rsidRPr="0005228F" w:rsidDel="00A9131D">
        <w:rPr>
          <w:rFonts w:cs="Arial"/>
          <w:bCs/>
          <w:i/>
          <w:color w:val="D2232A"/>
          <w:szCs w:val="26"/>
        </w:rPr>
        <w:t xml:space="preserve"> of DTT receivers under Gaussian channel conditions in the </w:t>
      </w:r>
      <w:r w:rsidRPr="0005228F">
        <w:rPr>
          <w:rFonts w:cs="Arial"/>
          <w:bCs/>
          <w:i/>
          <w:color w:val="D2232A"/>
          <w:szCs w:val="26"/>
        </w:rPr>
        <w:t>absence</w:t>
      </w:r>
      <w:r w:rsidRPr="0005228F" w:rsidDel="00A9131D">
        <w:rPr>
          <w:rFonts w:cs="Arial"/>
          <w:bCs/>
          <w:i/>
          <w:color w:val="D2232A"/>
          <w:szCs w:val="26"/>
        </w:rPr>
        <w:t xml:space="preserve"> of an interfering signal</w:t>
      </w:r>
      <w:r w:rsidRPr="0005228F">
        <w:rPr>
          <w:rFonts w:cs="Arial"/>
          <w:bCs/>
          <w:i/>
          <w:color w:val="D2232A"/>
          <w:szCs w:val="26"/>
        </w:rPr>
        <w:t>.</w:t>
      </w:r>
      <w:bookmarkEnd w:id="543"/>
    </w:p>
    <w:p w14:paraId="3AF11E1F" w14:textId="77777777" w:rsidR="00844380" w:rsidRPr="0005228F" w:rsidRDefault="00844380" w:rsidP="00844380">
      <w:pPr>
        <w:overflowPunct w:val="0"/>
        <w:autoSpaceDE w:val="0"/>
        <w:autoSpaceDN w:val="0"/>
        <w:adjustRightInd w:val="0"/>
        <w:jc w:val="center"/>
        <w:textAlignment w:val="baseline"/>
        <w:rPr>
          <w:rFonts w:cs="Arial"/>
          <w:szCs w:val="20"/>
        </w:rPr>
      </w:pPr>
      <w:r w:rsidRPr="0005228F">
        <w:rPr>
          <w:noProof/>
        </w:rPr>
        <w:drawing>
          <wp:inline distT="0" distB="0" distL="0" distR="0" wp14:anchorId="564572A9" wp14:editId="7486CF95">
            <wp:extent cx="5349048" cy="4168239"/>
            <wp:effectExtent l="0" t="0" r="4445" b="3810"/>
            <wp:docPr id="155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358825" cy="4175858"/>
                    </a:xfrm>
                    <a:prstGeom prst="rect">
                      <a:avLst/>
                    </a:prstGeom>
                    <a:noFill/>
                  </pic:spPr>
                </pic:pic>
              </a:graphicData>
            </a:graphic>
          </wp:inline>
        </w:drawing>
      </w:r>
    </w:p>
    <w:p w14:paraId="3540D925" w14:textId="77777777" w:rsidR="00844380" w:rsidRPr="0005228F" w:rsidRDefault="00844380" w:rsidP="00844380">
      <w:pPr>
        <w:keepLines/>
        <w:tabs>
          <w:tab w:val="left" w:pos="0"/>
          <w:tab w:val="center" w:pos="4820"/>
          <w:tab w:val="right" w:pos="9639"/>
        </w:tabs>
        <w:spacing w:after="240"/>
        <w:contextualSpacing/>
        <w:jc w:val="center"/>
        <w:rPr>
          <w:rFonts w:cs="Arial"/>
          <w:b/>
          <w:bCs/>
          <w:color w:val="C00000"/>
          <w:szCs w:val="20"/>
        </w:rPr>
      </w:pPr>
      <w:bookmarkStart w:id="544" w:name="_Ref27559951"/>
      <w:r w:rsidRPr="0005228F">
        <w:rPr>
          <w:b/>
          <w:bCs/>
          <w:color w:val="D2232A"/>
          <w:szCs w:val="20"/>
        </w:rPr>
        <w:t xml:space="preserve">Figure </w:t>
      </w:r>
      <w:r w:rsidRPr="0005228F">
        <w:rPr>
          <w:b/>
          <w:bCs/>
          <w:color w:val="D2232A"/>
          <w:szCs w:val="20"/>
        </w:rPr>
        <w:fldChar w:fldCharType="begin"/>
      </w:r>
      <w:r w:rsidRPr="0005228F">
        <w:rPr>
          <w:b/>
          <w:bCs/>
          <w:color w:val="D2232A"/>
          <w:szCs w:val="20"/>
        </w:rPr>
        <w:instrText xml:space="preserve"> SEQ Figure \* ARABIC </w:instrText>
      </w:r>
      <w:r w:rsidRPr="0005228F">
        <w:rPr>
          <w:b/>
          <w:bCs/>
          <w:color w:val="D2232A"/>
          <w:szCs w:val="20"/>
        </w:rPr>
        <w:fldChar w:fldCharType="separate"/>
      </w:r>
      <w:r w:rsidRPr="0005228F">
        <w:rPr>
          <w:b/>
          <w:bCs/>
          <w:noProof/>
          <w:color w:val="D2232A"/>
          <w:szCs w:val="20"/>
        </w:rPr>
        <w:t>41</w:t>
      </w:r>
      <w:r w:rsidRPr="0005228F">
        <w:rPr>
          <w:b/>
          <w:bCs/>
          <w:color w:val="D2232A"/>
          <w:szCs w:val="20"/>
        </w:rPr>
        <w:fldChar w:fldCharType="end"/>
      </w:r>
      <w:bookmarkEnd w:id="544"/>
      <w:r w:rsidRPr="0005228F">
        <w:rPr>
          <w:rFonts w:cs="Arial"/>
          <w:b/>
          <w:bCs/>
          <w:color w:val="C00000"/>
          <w:szCs w:val="20"/>
        </w:rPr>
        <w:t>: Measured DTT receiver sensitivity</w:t>
      </w:r>
    </w:p>
    <w:p w14:paraId="13D72335" w14:textId="77777777" w:rsidR="00844380" w:rsidRPr="0005228F" w:rsidRDefault="00844380" w:rsidP="00844380">
      <w:pPr>
        <w:tabs>
          <w:tab w:val="left" w:pos="794"/>
          <w:tab w:val="left" w:pos="1191"/>
          <w:tab w:val="left" w:pos="1588"/>
          <w:tab w:val="left" w:pos="1985"/>
        </w:tabs>
        <w:overflowPunct w:val="0"/>
        <w:autoSpaceDE w:val="0"/>
        <w:autoSpaceDN w:val="0"/>
        <w:adjustRightInd w:val="0"/>
        <w:textAlignment w:val="baseline"/>
        <w:rPr>
          <w:rFonts w:cs="Arial"/>
          <w:szCs w:val="20"/>
        </w:rPr>
      </w:pPr>
    </w:p>
    <w:p w14:paraId="3F6E55A9" w14:textId="77777777" w:rsidR="00844380" w:rsidRPr="0005228F" w:rsidRDefault="00844380" w:rsidP="00844380">
      <w:pPr>
        <w:overflowPunct w:val="0"/>
        <w:autoSpaceDE w:val="0"/>
        <w:autoSpaceDN w:val="0"/>
        <w:adjustRightInd w:val="0"/>
        <w:jc w:val="center"/>
        <w:textAlignment w:val="baseline"/>
        <w:rPr>
          <w:rFonts w:cs="Arial"/>
          <w:szCs w:val="20"/>
        </w:rPr>
      </w:pPr>
      <w:r w:rsidRPr="0005228F">
        <w:rPr>
          <w:noProof/>
        </w:rPr>
        <w:drawing>
          <wp:inline distT="0" distB="0" distL="0" distR="0" wp14:anchorId="32022E17" wp14:editId="18AF020C">
            <wp:extent cx="4217863" cy="3291840"/>
            <wp:effectExtent l="0" t="0" r="0" b="3810"/>
            <wp:docPr id="156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44278" cy="3312456"/>
                    </a:xfrm>
                    <a:prstGeom prst="rect">
                      <a:avLst/>
                    </a:prstGeom>
                    <a:noFill/>
                  </pic:spPr>
                </pic:pic>
              </a:graphicData>
            </a:graphic>
          </wp:inline>
        </w:drawing>
      </w:r>
    </w:p>
    <w:p w14:paraId="1EFABDD5" w14:textId="7B2AB5EE" w:rsidR="00844380" w:rsidRPr="0005228F" w:rsidRDefault="00844380" w:rsidP="002D315E">
      <w:pPr>
        <w:keepLines/>
        <w:tabs>
          <w:tab w:val="left" w:pos="0"/>
          <w:tab w:val="center" w:pos="4820"/>
          <w:tab w:val="right" w:pos="9639"/>
        </w:tabs>
        <w:spacing w:after="240"/>
        <w:contextualSpacing/>
        <w:jc w:val="center"/>
        <w:rPr>
          <w:i/>
          <w:color w:val="D2232A"/>
        </w:rPr>
      </w:pPr>
      <w:r w:rsidRPr="0005228F">
        <w:rPr>
          <w:b/>
          <w:bCs/>
          <w:color w:val="D2232A"/>
          <w:szCs w:val="20"/>
        </w:rPr>
        <w:t xml:space="preserve">Figure </w:t>
      </w:r>
      <w:r w:rsidRPr="0005228F">
        <w:rPr>
          <w:b/>
          <w:bCs/>
          <w:color w:val="D2232A"/>
          <w:szCs w:val="20"/>
        </w:rPr>
        <w:fldChar w:fldCharType="begin"/>
      </w:r>
      <w:r w:rsidRPr="0005228F">
        <w:rPr>
          <w:b/>
          <w:bCs/>
          <w:color w:val="D2232A"/>
          <w:szCs w:val="20"/>
        </w:rPr>
        <w:instrText xml:space="preserve"> SEQ Figure \* ARABIC </w:instrText>
      </w:r>
      <w:r w:rsidRPr="0005228F">
        <w:rPr>
          <w:b/>
          <w:bCs/>
          <w:color w:val="D2232A"/>
          <w:szCs w:val="20"/>
        </w:rPr>
        <w:fldChar w:fldCharType="separate"/>
      </w:r>
      <w:r w:rsidRPr="0005228F">
        <w:rPr>
          <w:b/>
          <w:bCs/>
          <w:noProof/>
          <w:color w:val="D2232A"/>
          <w:szCs w:val="20"/>
        </w:rPr>
        <w:t>42</w:t>
      </w:r>
      <w:r w:rsidRPr="0005228F">
        <w:rPr>
          <w:b/>
          <w:bCs/>
          <w:color w:val="D2232A"/>
          <w:szCs w:val="20"/>
        </w:rPr>
        <w:fldChar w:fldCharType="end"/>
      </w:r>
      <w:r w:rsidRPr="0005228F">
        <w:rPr>
          <w:b/>
          <w:bCs/>
          <w:color w:val="D2232A"/>
          <w:szCs w:val="20"/>
        </w:rPr>
        <w:t xml:space="preserve">: </w:t>
      </w:r>
      <w:r w:rsidRPr="0005228F">
        <w:rPr>
          <w:rFonts w:cs="Arial"/>
          <w:b/>
          <w:bCs/>
          <w:color w:val="C00000"/>
          <w:szCs w:val="20"/>
        </w:rPr>
        <w:t>Measured DTT receivers carrier to noise ratios</w:t>
      </w:r>
      <w:bookmarkStart w:id="545" w:name="_Toc4595885"/>
    </w:p>
    <w:p w14:paraId="638B899A" w14:textId="77777777" w:rsidR="002D315E" w:rsidRPr="002D315E" w:rsidRDefault="002D315E" w:rsidP="002D315E"/>
    <w:p w14:paraId="14514A7B" w14:textId="3019A995" w:rsidR="00844380" w:rsidRPr="0005228F" w:rsidRDefault="00844380" w:rsidP="00844380">
      <w:pPr>
        <w:numPr>
          <w:ilvl w:val="3"/>
          <w:numId w:val="6"/>
        </w:numPr>
        <w:spacing w:before="360"/>
        <w:outlineLvl w:val="3"/>
        <w:rPr>
          <w:rFonts w:cs="Arial"/>
          <w:bCs/>
          <w:i/>
          <w:color w:val="D2232A"/>
          <w:szCs w:val="26"/>
        </w:rPr>
      </w:pPr>
      <w:r w:rsidRPr="0005228F">
        <w:rPr>
          <w:rFonts w:cs="Arial"/>
          <w:bCs/>
          <w:i/>
          <w:color w:val="D2232A"/>
          <w:szCs w:val="26"/>
        </w:rPr>
        <w:t>Performance of DTT receivers under Gaussian channel conditions in the presence of an LTE interfering signal for different LTE-DTT frequency offsets</w:t>
      </w:r>
      <w:bookmarkEnd w:id="545"/>
    </w:p>
    <w:p w14:paraId="0DA309B5" w14:textId="77777777" w:rsidR="00844380" w:rsidRPr="0005228F" w:rsidRDefault="00844380" w:rsidP="00844380">
      <w:pPr>
        <w:spacing w:before="360"/>
        <w:jc w:val="center"/>
        <w:outlineLvl w:val="3"/>
        <w:rPr>
          <w:rFonts w:cs="Arial"/>
          <w:bCs/>
          <w:i/>
          <w:color w:val="D2232A"/>
          <w:szCs w:val="26"/>
        </w:rPr>
      </w:pPr>
      <w:r w:rsidRPr="0005228F">
        <w:rPr>
          <w:noProof/>
        </w:rPr>
        <w:drawing>
          <wp:inline distT="0" distB="0" distL="0" distR="0" wp14:anchorId="0CEE4A19" wp14:editId="2C9D5C5A">
            <wp:extent cx="3985116" cy="3729927"/>
            <wp:effectExtent l="0" t="0" r="0" b="4445"/>
            <wp:docPr id="156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992268" cy="3736621"/>
                    </a:xfrm>
                    <a:prstGeom prst="rect">
                      <a:avLst/>
                    </a:prstGeom>
                    <a:noFill/>
                  </pic:spPr>
                </pic:pic>
              </a:graphicData>
            </a:graphic>
          </wp:inline>
        </w:drawing>
      </w:r>
    </w:p>
    <w:p w14:paraId="42B820FF" w14:textId="77777777" w:rsidR="00844380" w:rsidRPr="0005228F" w:rsidRDefault="00844380" w:rsidP="00844380">
      <w:pPr>
        <w:keepLines/>
        <w:tabs>
          <w:tab w:val="left" w:pos="0"/>
          <w:tab w:val="center" w:pos="4820"/>
          <w:tab w:val="right" w:pos="9639"/>
        </w:tabs>
        <w:spacing w:after="240"/>
        <w:contextualSpacing/>
        <w:jc w:val="center"/>
        <w:rPr>
          <w:rFonts w:cs="Arial"/>
          <w:b/>
          <w:bCs/>
          <w:color w:val="C00000"/>
          <w:szCs w:val="20"/>
        </w:rPr>
      </w:pPr>
      <w:r w:rsidRPr="0005228F">
        <w:rPr>
          <w:b/>
          <w:bCs/>
          <w:color w:val="D2232A"/>
          <w:szCs w:val="20"/>
        </w:rPr>
        <w:t xml:space="preserve">Figure </w:t>
      </w:r>
      <w:r w:rsidRPr="0005228F">
        <w:rPr>
          <w:b/>
          <w:bCs/>
          <w:color w:val="D2232A"/>
          <w:szCs w:val="20"/>
        </w:rPr>
        <w:fldChar w:fldCharType="begin"/>
      </w:r>
      <w:r w:rsidRPr="0005228F">
        <w:rPr>
          <w:b/>
          <w:bCs/>
          <w:color w:val="D2232A"/>
          <w:szCs w:val="20"/>
        </w:rPr>
        <w:instrText xml:space="preserve"> SEQ Figure \* ARABIC </w:instrText>
      </w:r>
      <w:r w:rsidRPr="0005228F">
        <w:rPr>
          <w:b/>
          <w:bCs/>
          <w:color w:val="D2232A"/>
          <w:szCs w:val="20"/>
        </w:rPr>
        <w:fldChar w:fldCharType="separate"/>
      </w:r>
      <w:r w:rsidRPr="0005228F">
        <w:rPr>
          <w:b/>
          <w:bCs/>
          <w:noProof/>
          <w:color w:val="D2232A"/>
          <w:szCs w:val="20"/>
        </w:rPr>
        <w:t>43</w:t>
      </w:r>
      <w:r w:rsidRPr="0005228F">
        <w:rPr>
          <w:b/>
          <w:bCs/>
          <w:color w:val="D2232A"/>
          <w:szCs w:val="20"/>
        </w:rPr>
        <w:fldChar w:fldCharType="end"/>
      </w:r>
      <w:r w:rsidRPr="0005228F">
        <w:rPr>
          <w:rFonts w:cs="Arial"/>
          <w:b/>
          <w:bCs/>
          <w:color w:val="C00000"/>
          <w:szCs w:val="20"/>
        </w:rPr>
        <w:t>: Measured DTT receivers co-channel protection ratios</w:t>
      </w:r>
    </w:p>
    <w:p w14:paraId="2CD6B1FA" w14:textId="77777777" w:rsidR="00844380" w:rsidRPr="0005228F" w:rsidRDefault="00844380" w:rsidP="00844380">
      <w:pPr>
        <w:tabs>
          <w:tab w:val="left" w:pos="794"/>
          <w:tab w:val="left" w:pos="1191"/>
          <w:tab w:val="left" w:pos="1588"/>
          <w:tab w:val="left" w:pos="1985"/>
        </w:tabs>
        <w:overflowPunct w:val="0"/>
        <w:autoSpaceDE w:val="0"/>
        <w:autoSpaceDN w:val="0"/>
        <w:adjustRightInd w:val="0"/>
        <w:textAlignment w:val="baseline"/>
        <w:rPr>
          <w:rFonts w:cs="Arial"/>
          <w:szCs w:val="20"/>
        </w:rPr>
      </w:pPr>
    </w:p>
    <w:p w14:paraId="43768768" w14:textId="77777777" w:rsidR="00844380" w:rsidRPr="0005228F" w:rsidRDefault="00844380" w:rsidP="00844380">
      <w:pPr>
        <w:tabs>
          <w:tab w:val="left" w:pos="1985"/>
        </w:tabs>
        <w:overflowPunct w:val="0"/>
        <w:autoSpaceDE w:val="0"/>
        <w:autoSpaceDN w:val="0"/>
        <w:adjustRightInd w:val="0"/>
        <w:jc w:val="center"/>
        <w:textAlignment w:val="baseline"/>
        <w:rPr>
          <w:rFonts w:cs="Arial"/>
          <w:szCs w:val="20"/>
        </w:rPr>
      </w:pPr>
    </w:p>
    <w:p w14:paraId="3535747A" w14:textId="77777777" w:rsidR="00844380" w:rsidRPr="0005228F" w:rsidRDefault="00844380" w:rsidP="00844380">
      <w:pPr>
        <w:tabs>
          <w:tab w:val="left" w:pos="1985"/>
        </w:tabs>
        <w:overflowPunct w:val="0"/>
        <w:autoSpaceDE w:val="0"/>
        <w:autoSpaceDN w:val="0"/>
        <w:adjustRightInd w:val="0"/>
        <w:jc w:val="center"/>
        <w:textAlignment w:val="baseline"/>
        <w:rPr>
          <w:rFonts w:cs="Arial"/>
          <w:szCs w:val="20"/>
        </w:rPr>
      </w:pPr>
      <w:r w:rsidRPr="0005228F">
        <w:rPr>
          <w:noProof/>
        </w:rPr>
        <w:drawing>
          <wp:inline distT="0" distB="0" distL="0" distR="0" wp14:anchorId="2BECB62C" wp14:editId="331588C8">
            <wp:extent cx="4044509" cy="3862806"/>
            <wp:effectExtent l="0" t="0" r="0" b="4445"/>
            <wp:docPr id="156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60282" cy="3877870"/>
                    </a:xfrm>
                    <a:prstGeom prst="rect">
                      <a:avLst/>
                    </a:prstGeom>
                    <a:noFill/>
                  </pic:spPr>
                </pic:pic>
              </a:graphicData>
            </a:graphic>
          </wp:inline>
        </w:drawing>
      </w:r>
    </w:p>
    <w:p w14:paraId="5EC24209" w14:textId="77777777" w:rsidR="00844380" w:rsidRPr="0005228F" w:rsidRDefault="00844380" w:rsidP="00844380">
      <w:pPr>
        <w:keepLines/>
        <w:tabs>
          <w:tab w:val="left" w:pos="0"/>
          <w:tab w:val="center" w:pos="4820"/>
          <w:tab w:val="right" w:pos="9639"/>
        </w:tabs>
        <w:spacing w:after="240"/>
        <w:contextualSpacing/>
        <w:jc w:val="center"/>
        <w:rPr>
          <w:color w:val="C00000"/>
        </w:rPr>
      </w:pPr>
      <w:r w:rsidRPr="0005228F">
        <w:rPr>
          <w:b/>
          <w:bCs/>
          <w:color w:val="D2232A"/>
          <w:szCs w:val="20"/>
        </w:rPr>
        <w:t xml:space="preserve">Figure </w:t>
      </w:r>
      <w:r w:rsidRPr="0005228F">
        <w:rPr>
          <w:b/>
          <w:bCs/>
          <w:color w:val="D2232A"/>
          <w:szCs w:val="20"/>
        </w:rPr>
        <w:fldChar w:fldCharType="begin"/>
      </w:r>
      <w:r w:rsidRPr="0005228F">
        <w:rPr>
          <w:b/>
          <w:bCs/>
          <w:color w:val="D2232A"/>
          <w:szCs w:val="20"/>
        </w:rPr>
        <w:instrText xml:space="preserve"> SEQ Figure \* ARABIC </w:instrText>
      </w:r>
      <w:r w:rsidRPr="0005228F">
        <w:rPr>
          <w:b/>
          <w:bCs/>
          <w:color w:val="D2232A"/>
          <w:szCs w:val="20"/>
        </w:rPr>
        <w:fldChar w:fldCharType="separate"/>
      </w:r>
      <w:r w:rsidRPr="0005228F">
        <w:rPr>
          <w:b/>
          <w:bCs/>
          <w:noProof/>
          <w:color w:val="D2232A"/>
          <w:szCs w:val="20"/>
        </w:rPr>
        <w:t>44</w:t>
      </w:r>
      <w:r w:rsidRPr="0005228F">
        <w:rPr>
          <w:b/>
          <w:bCs/>
          <w:color w:val="D2232A"/>
          <w:szCs w:val="20"/>
        </w:rPr>
        <w:fldChar w:fldCharType="end"/>
      </w:r>
      <w:r w:rsidRPr="0005228F">
        <w:rPr>
          <w:rFonts w:cs="Arial"/>
          <w:b/>
          <w:bCs/>
          <w:color w:val="C00000"/>
          <w:szCs w:val="20"/>
        </w:rPr>
        <w:t>: Measured DTT receivers frequency offset protection ratios</w:t>
      </w:r>
    </w:p>
    <w:p w14:paraId="5D6C4BAE" w14:textId="77777777" w:rsidR="00844380" w:rsidRPr="0005228F" w:rsidRDefault="00844380" w:rsidP="00844380">
      <w:pPr>
        <w:overflowPunct w:val="0"/>
        <w:autoSpaceDE w:val="0"/>
        <w:autoSpaceDN w:val="0"/>
        <w:adjustRightInd w:val="0"/>
        <w:textAlignment w:val="baseline"/>
        <w:rPr>
          <w:rFonts w:cs="Arial"/>
          <w:szCs w:val="20"/>
        </w:rPr>
      </w:pPr>
    </w:p>
    <w:p w14:paraId="6C3BCFE0" w14:textId="77777777" w:rsidR="00844380" w:rsidRPr="0005228F" w:rsidRDefault="00844380" w:rsidP="00844380">
      <w:pPr>
        <w:overflowPunct w:val="0"/>
        <w:autoSpaceDE w:val="0"/>
        <w:autoSpaceDN w:val="0"/>
        <w:adjustRightInd w:val="0"/>
        <w:jc w:val="center"/>
        <w:textAlignment w:val="baseline"/>
        <w:rPr>
          <w:rFonts w:cs="Arial"/>
          <w:szCs w:val="20"/>
        </w:rPr>
      </w:pPr>
      <w:r w:rsidRPr="0005228F">
        <w:rPr>
          <w:noProof/>
        </w:rPr>
        <w:drawing>
          <wp:inline distT="0" distB="0" distL="0" distR="0" wp14:anchorId="5C2D2F7B" wp14:editId="4C835ED2">
            <wp:extent cx="4018414" cy="3982415"/>
            <wp:effectExtent l="0" t="0" r="1270" b="0"/>
            <wp:docPr id="156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32555" cy="3996429"/>
                    </a:xfrm>
                    <a:prstGeom prst="rect">
                      <a:avLst/>
                    </a:prstGeom>
                    <a:noFill/>
                  </pic:spPr>
                </pic:pic>
              </a:graphicData>
            </a:graphic>
          </wp:inline>
        </w:drawing>
      </w:r>
    </w:p>
    <w:p w14:paraId="4DA2A51C" w14:textId="77777777" w:rsidR="00844380" w:rsidRPr="0005228F" w:rsidRDefault="00844380" w:rsidP="00844380">
      <w:pPr>
        <w:keepLines/>
        <w:tabs>
          <w:tab w:val="left" w:pos="0"/>
          <w:tab w:val="center" w:pos="4820"/>
          <w:tab w:val="right" w:pos="9639"/>
        </w:tabs>
        <w:spacing w:after="240"/>
        <w:contextualSpacing/>
        <w:jc w:val="center"/>
        <w:rPr>
          <w:rFonts w:cs="Arial"/>
          <w:b/>
          <w:bCs/>
          <w:color w:val="C00000"/>
          <w:szCs w:val="20"/>
        </w:rPr>
      </w:pPr>
      <w:r w:rsidRPr="0005228F">
        <w:rPr>
          <w:b/>
          <w:bCs/>
          <w:color w:val="D2232A"/>
          <w:szCs w:val="20"/>
        </w:rPr>
        <w:t xml:space="preserve">Figure </w:t>
      </w:r>
      <w:r w:rsidRPr="0005228F">
        <w:rPr>
          <w:b/>
          <w:bCs/>
          <w:color w:val="D2232A"/>
          <w:szCs w:val="20"/>
        </w:rPr>
        <w:fldChar w:fldCharType="begin"/>
      </w:r>
      <w:r w:rsidRPr="0005228F">
        <w:rPr>
          <w:b/>
          <w:bCs/>
          <w:color w:val="D2232A"/>
          <w:szCs w:val="20"/>
        </w:rPr>
        <w:instrText xml:space="preserve"> SEQ Figure \* ARABIC </w:instrText>
      </w:r>
      <w:r w:rsidRPr="0005228F">
        <w:rPr>
          <w:b/>
          <w:bCs/>
          <w:color w:val="D2232A"/>
          <w:szCs w:val="20"/>
        </w:rPr>
        <w:fldChar w:fldCharType="separate"/>
      </w:r>
      <w:r w:rsidRPr="0005228F">
        <w:rPr>
          <w:b/>
          <w:bCs/>
          <w:noProof/>
          <w:color w:val="D2232A"/>
          <w:szCs w:val="20"/>
        </w:rPr>
        <w:t>45</w:t>
      </w:r>
      <w:r w:rsidRPr="0005228F">
        <w:rPr>
          <w:b/>
          <w:bCs/>
          <w:color w:val="D2232A"/>
          <w:szCs w:val="20"/>
        </w:rPr>
        <w:fldChar w:fldCharType="end"/>
      </w:r>
      <w:r w:rsidRPr="0005228F">
        <w:rPr>
          <w:rFonts w:cs="Arial"/>
          <w:b/>
          <w:bCs/>
          <w:color w:val="C00000"/>
          <w:szCs w:val="20"/>
        </w:rPr>
        <w:t>: Measured DTT receivers blocking responses</w:t>
      </w:r>
    </w:p>
    <w:p w14:paraId="73A4F55E" w14:textId="77777777" w:rsidR="00844380" w:rsidRPr="0005228F" w:rsidRDefault="00844380" w:rsidP="00844380">
      <w:pPr>
        <w:tabs>
          <w:tab w:val="left" w:pos="794"/>
          <w:tab w:val="left" w:pos="1191"/>
          <w:tab w:val="left" w:pos="1588"/>
          <w:tab w:val="left" w:pos="1985"/>
        </w:tabs>
        <w:overflowPunct w:val="0"/>
        <w:autoSpaceDE w:val="0"/>
        <w:autoSpaceDN w:val="0"/>
        <w:adjustRightInd w:val="0"/>
        <w:textAlignment w:val="baseline"/>
        <w:rPr>
          <w:rFonts w:cs="Arial"/>
          <w:szCs w:val="20"/>
        </w:rPr>
      </w:pPr>
    </w:p>
    <w:p w14:paraId="55593A61" w14:textId="77777777" w:rsidR="00844380" w:rsidRPr="0005228F" w:rsidRDefault="00844380" w:rsidP="00844380">
      <w:pPr>
        <w:overflowPunct w:val="0"/>
        <w:autoSpaceDE w:val="0"/>
        <w:autoSpaceDN w:val="0"/>
        <w:adjustRightInd w:val="0"/>
        <w:jc w:val="center"/>
        <w:textAlignment w:val="baseline"/>
        <w:rPr>
          <w:rFonts w:cs="Arial"/>
          <w:szCs w:val="20"/>
        </w:rPr>
      </w:pPr>
      <w:r w:rsidRPr="0005228F">
        <w:rPr>
          <w:noProof/>
        </w:rPr>
        <w:drawing>
          <wp:inline distT="0" distB="0" distL="0" distR="0" wp14:anchorId="66D96FA9" wp14:editId="4669C255">
            <wp:extent cx="4343588" cy="4298868"/>
            <wp:effectExtent l="0" t="0" r="0" b="6985"/>
            <wp:docPr id="156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361423" cy="4316519"/>
                    </a:xfrm>
                    <a:prstGeom prst="rect">
                      <a:avLst/>
                    </a:prstGeom>
                    <a:noFill/>
                  </pic:spPr>
                </pic:pic>
              </a:graphicData>
            </a:graphic>
          </wp:inline>
        </w:drawing>
      </w:r>
    </w:p>
    <w:p w14:paraId="5B218FFA" w14:textId="77777777" w:rsidR="00844380" w:rsidRPr="0005228F" w:rsidRDefault="00844380" w:rsidP="00844380">
      <w:pPr>
        <w:keepLines/>
        <w:tabs>
          <w:tab w:val="left" w:pos="0"/>
          <w:tab w:val="center" w:pos="4820"/>
          <w:tab w:val="right" w:pos="9639"/>
        </w:tabs>
        <w:spacing w:after="240"/>
        <w:contextualSpacing/>
        <w:jc w:val="center"/>
        <w:rPr>
          <w:rFonts w:cs="Arial"/>
          <w:b/>
          <w:bCs/>
          <w:color w:val="C00000"/>
          <w:szCs w:val="20"/>
        </w:rPr>
      </w:pPr>
      <w:r w:rsidRPr="0005228F">
        <w:rPr>
          <w:b/>
          <w:bCs/>
          <w:color w:val="D2232A"/>
          <w:szCs w:val="20"/>
        </w:rPr>
        <w:t xml:space="preserve">Figure </w:t>
      </w:r>
      <w:r w:rsidRPr="0005228F">
        <w:rPr>
          <w:b/>
          <w:bCs/>
          <w:color w:val="D2232A"/>
          <w:szCs w:val="20"/>
        </w:rPr>
        <w:fldChar w:fldCharType="begin"/>
      </w:r>
      <w:r w:rsidRPr="0005228F">
        <w:rPr>
          <w:b/>
          <w:bCs/>
          <w:color w:val="D2232A"/>
          <w:szCs w:val="20"/>
        </w:rPr>
        <w:instrText xml:space="preserve"> SEQ Figure \* ARABIC </w:instrText>
      </w:r>
      <w:r w:rsidRPr="0005228F">
        <w:rPr>
          <w:b/>
          <w:bCs/>
          <w:color w:val="D2232A"/>
          <w:szCs w:val="20"/>
        </w:rPr>
        <w:fldChar w:fldCharType="separate"/>
      </w:r>
      <w:r w:rsidRPr="0005228F">
        <w:rPr>
          <w:b/>
          <w:bCs/>
          <w:noProof/>
          <w:color w:val="D2232A"/>
          <w:szCs w:val="20"/>
        </w:rPr>
        <w:t>46</w:t>
      </w:r>
      <w:r w:rsidRPr="0005228F">
        <w:rPr>
          <w:b/>
          <w:bCs/>
          <w:color w:val="D2232A"/>
          <w:szCs w:val="20"/>
        </w:rPr>
        <w:fldChar w:fldCharType="end"/>
      </w:r>
      <w:r w:rsidRPr="0005228F">
        <w:rPr>
          <w:rFonts w:cs="Arial"/>
          <w:b/>
          <w:bCs/>
          <w:color w:val="C00000"/>
          <w:szCs w:val="20"/>
        </w:rPr>
        <w:t>: Measured DTT receivers overloading thresholds</w:t>
      </w:r>
    </w:p>
    <w:p w14:paraId="319D4383" w14:textId="77777777" w:rsidR="00844380" w:rsidRPr="0005228F" w:rsidRDefault="00844380" w:rsidP="00844380">
      <w:pPr>
        <w:tabs>
          <w:tab w:val="left" w:pos="794"/>
          <w:tab w:val="left" w:pos="1191"/>
          <w:tab w:val="left" w:pos="1588"/>
          <w:tab w:val="left" w:pos="1985"/>
        </w:tabs>
        <w:overflowPunct w:val="0"/>
        <w:autoSpaceDE w:val="0"/>
        <w:autoSpaceDN w:val="0"/>
        <w:adjustRightInd w:val="0"/>
        <w:textAlignment w:val="baseline"/>
        <w:rPr>
          <w:rFonts w:cs="Arial"/>
          <w:szCs w:val="20"/>
        </w:rPr>
      </w:pPr>
    </w:p>
    <w:p w14:paraId="7933BC52" w14:textId="77777777" w:rsidR="00844380" w:rsidRPr="0005228F" w:rsidRDefault="00844380" w:rsidP="00844380">
      <w:pPr>
        <w:tabs>
          <w:tab w:val="left" w:pos="794"/>
          <w:tab w:val="left" w:pos="1191"/>
          <w:tab w:val="left" w:pos="1588"/>
          <w:tab w:val="left" w:pos="1985"/>
        </w:tabs>
        <w:overflowPunct w:val="0"/>
        <w:autoSpaceDE w:val="0"/>
        <w:autoSpaceDN w:val="0"/>
        <w:adjustRightInd w:val="0"/>
        <w:jc w:val="center"/>
        <w:textAlignment w:val="baseline"/>
        <w:rPr>
          <w:rFonts w:cs="Arial"/>
          <w:szCs w:val="20"/>
        </w:rPr>
      </w:pPr>
      <w:r w:rsidRPr="0005228F">
        <w:rPr>
          <w:noProof/>
        </w:rPr>
        <w:drawing>
          <wp:inline distT="0" distB="0" distL="0" distR="0" wp14:anchorId="3CCE7E24" wp14:editId="6789FA74">
            <wp:extent cx="3848930" cy="3676015"/>
            <wp:effectExtent l="0" t="0" r="0" b="635"/>
            <wp:docPr id="156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82180" cy="3707771"/>
                    </a:xfrm>
                    <a:prstGeom prst="rect">
                      <a:avLst/>
                    </a:prstGeom>
                    <a:noFill/>
                  </pic:spPr>
                </pic:pic>
              </a:graphicData>
            </a:graphic>
          </wp:inline>
        </w:drawing>
      </w:r>
    </w:p>
    <w:p w14:paraId="50CC9DC9" w14:textId="77777777" w:rsidR="00844380" w:rsidRPr="0005228F" w:rsidRDefault="00844380" w:rsidP="00844380">
      <w:pPr>
        <w:pStyle w:val="Caption"/>
        <w:rPr>
          <w:color w:val="C00000"/>
          <w:lang w:val="en-GB"/>
        </w:rPr>
      </w:pPr>
      <w:bookmarkStart w:id="546" w:name="_Ref26352187"/>
      <w:r w:rsidRPr="0005228F">
        <w:rPr>
          <w:lang w:val="en-GB"/>
        </w:rPr>
        <w:t xml:space="preserve">Figure </w:t>
      </w:r>
      <w:r w:rsidRPr="002D315E">
        <w:rPr>
          <w:lang w:val="en-GB"/>
        </w:rPr>
        <w:fldChar w:fldCharType="begin"/>
      </w:r>
      <w:r w:rsidRPr="0005228F">
        <w:rPr>
          <w:lang w:val="en-GB"/>
        </w:rPr>
        <w:instrText xml:space="preserve"> SEQ Figure \* ARABIC </w:instrText>
      </w:r>
      <w:r w:rsidRPr="002D315E">
        <w:rPr>
          <w:lang w:val="en-GB"/>
        </w:rPr>
        <w:fldChar w:fldCharType="separate"/>
      </w:r>
      <w:r w:rsidRPr="0005228F">
        <w:rPr>
          <w:noProof/>
          <w:lang w:val="en-GB"/>
        </w:rPr>
        <w:t>47</w:t>
      </w:r>
      <w:r w:rsidRPr="002D315E">
        <w:rPr>
          <w:lang w:val="en-GB"/>
        </w:rPr>
        <w:fldChar w:fldCharType="end"/>
      </w:r>
      <w:bookmarkEnd w:id="546"/>
      <w:r w:rsidRPr="0005228F">
        <w:rPr>
          <w:rFonts w:cs="Arial"/>
          <w:color w:val="C00000"/>
          <w:lang w:val="en-GB"/>
        </w:rPr>
        <w:t xml:space="preserve">: </w:t>
      </w:r>
      <w:r w:rsidRPr="0005228F">
        <w:rPr>
          <w:color w:val="C00000"/>
          <w:lang w:val="en-GB"/>
        </w:rPr>
        <w:t xml:space="preserve">Calculated DTT receivers </w:t>
      </w:r>
      <w:r w:rsidRPr="0005228F">
        <w:rPr>
          <w:lang w:val="en-GB"/>
        </w:rPr>
        <w:t>frequency offset</w:t>
      </w:r>
      <w:r w:rsidRPr="0005228F">
        <w:rPr>
          <w:color w:val="C00000"/>
          <w:lang w:val="en-GB"/>
        </w:rPr>
        <w:t xml:space="preserve"> selectivity</w:t>
      </w:r>
    </w:p>
    <w:p w14:paraId="54CDF592" w14:textId="77777777" w:rsidR="00844380" w:rsidRPr="0005228F" w:rsidRDefault="00844380" w:rsidP="00844380">
      <w:pPr>
        <w:spacing w:before="360"/>
        <w:ind w:left="993" w:hanging="993"/>
        <w:outlineLvl w:val="3"/>
        <w:rPr>
          <w:rFonts w:cs="Arial"/>
          <w:bCs/>
          <w:i/>
          <w:color w:val="D2232A"/>
          <w:szCs w:val="20"/>
        </w:rPr>
      </w:pPr>
      <w:bookmarkStart w:id="547" w:name="_Toc4595886"/>
      <w:r w:rsidRPr="0005228F">
        <w:rPr>
          <w:rFonts w:cs="Arial"/>
          <w:bCs/>
          <w:i/>
          <w:color w:val="D2232A"/>
          <w:szCs w:val="20"/>
        </w:rPr>
        <w:t>8.2.6.8</w:t>
      </w:r>
      <w:r w:rsidRPr="0005228F">
        <w:rPr>
          <w:rFonts w:cs="Arial"/>
          <w:bCs/>
          <w:i/>
          <w:color w:val="D2232A"/>
          <w:szCs w:val="20"/>
        </w:rPr>
        <w:tab/>
        <w:t>Conclusion</w:t>
      </w:r>
      <w:bookmarkEnd w:id="547"/>
    </w:p>
    <w:p w14:paraId="7C52BBCD" w14:textId="77777777" w:rsidR="00844380" w:rsidRPr="0005228F" w:rsidRDefault="00844380" w:rsidP="00844380">
      <w:pPr>
        <w:rPr>
          <w:szCs w:val="20"/>
        </w:rPr>
      </w:pPr>
      <w:r w:rsidRPr="0005228F">
        <w:rPr>
          <w:szCs w:val="20"/>
        </w:rPr>
        <w:t>A total of 12 different DTT receivers (DVB-T2/T) were tested. Measurement results show that:</w:t>
      </w:r>
    </w:p>
    <w:p w14:paraId="0CFB988B" w14:textId="6B07EE60" w:rsidR="00844380" w:rsidRPr="0005228F" w:rsidRDefault="00844380" w:rsidP="00844380">
      <w:pPr>
        <w:numPr>
          <w:ilvl w:val="0"/>
          <w:numId w:val="2"/>
        </w:numPr>
        <w:tabs>
          <w:tab w:val="left" w:pos="340"/>
        </w:tabs>
        <w:spacing w:before="120" w:after="0"/>
        <w:jc w:val="left"/>
        <w:rPr>
          <w:szCs w:val="20"/>
        </w:rPr>
      </w:pPr>
      <w:r w:rsidRPr="0005228F">
        <w:rPr>
          <w:szCs w:val="20"/>
        </w:rPr>
        <w:t xml:space="preserve">Sensitivity, </w:t>
      </w:r>
      <w:r w:rsidRPr="0005228F">
        <w:t>FOS,</w:t>
      </w:r>
      <w:r w:rsidRPr="0005228F">
        <w:rPr>
          <w:szCs w:val="20"/>
        </w:rPr>
        <w:t xml:space="preserve"> frequency offset </w:t>
      </w:r>
      <w:r w:rsidRPr="0005228F">
        <w:t>PR</w:t>
      </w:r>
      <w:r w:rsidRPr="0005228F">
        <w:rPr>
          <w:szCs w:val="20"/>
        </w:rPr>
        <w:t xml:space="preserve"> and blocking responses of measured DTT receivers are respectively 6-9 dB, </w:t>
      </w:r>
      <w:r w:rsidRPr="0005228F">
        <w:t xml:space="preserve">2-14 dB, </w:t>
      </w:r>
      <w:r w:rsidRPr="0005228F">
        <w:rPr>
          <w:szCs w:val="20"/>
        </w:rPr>
        <w:t xml:space="preserve">8-19 dB and 5-18 dB better than the values defined in harmonised standard ETSI </w:t>
      </w:r>
      <w:r w:rsidRPr="0005228F">
        <w:rPr>
          <w:rFonts w:cs="Arial"/>
          <w:szCs w:val="20"/>
        </w:rPr>
        <w:t>EN 303 340</w:t>
      </w:r>
      <w:r w:rsidR="00657E88">
        <w:t xml:space="preserve"> </w:t>
      </w:r>
      <w:r w:rsidR="00657E88">
        <w:rPr>
          <w:rFonts w:cs="Arial"/>
          <w:szCs w:val="20"/>
        </w:rPr>
        <w:fldChar w:fldCharType="begin"/>
      </w:r>
      <w:r w:rsidR="00657E88">
        <w:instrText xml:space="preserve"> REF _Ref31816005 \r \h </w:instrText>
      </w:r>
      <w:r w:rsidR="00657E88">
        <w:rPr>
          <w:rFonts w:cs="Arial"/>
          <w:szCs w:val="20"/>
        </w:rPr>
      </w:r>
      <w:r w:rsidR="00657E88">
        <w:rPr>
          <w:rFonts w:cs="Arial"/>
          <w:szCs w:val="20"/>
        </w:rPr>
        <w:fldChar w:fldCharType="separate"/>
      </w:r>
      <w:r w:rsidR="00657E88">
        <w:t>[22]</w:t>
      </w:r>
      <w:r w:rsidR="00657E88">
        <w:rPr>
          <w:rFonts w:cs="Arial"/>
          <w:szCs w:val="20"/>
        </w:rPr>
        <w:fldChar w:fldCharType="end"/>
      </w:r>
      <w:r w:rsidRPr="0005228F">
        <w:rPr>
          <w:rFonts w:cs="Arial"/>
          <w:szCs w:val="20"/>
        </w:rPr>
        <w:t>;</w:t>
      </w:r>
    </w:p>
    <w:p w14:paraId="2B17C3B8" w14:textId="77777777" w:rsidR="00844380" w:rsidRPr="0005228F" w:rsidRDefault="00844380" w:rsidP="00844380">
      <w:pPr>
        <w:numPr>
          <w:ilvl w:val="0"/>
          <w:numId w:val="2"/>
        </w:numPr>
        <w:tabs>
          <w:tab w:val="left" w:pos="340"/>
        </w:tabs>
        <w:spacing w:before="120" w:after="0"/>
        <w:jc w:val="left"/>
        <w:rPr>
          <w:rFonts w:cs="Arial"/>
          <w:szCs w:val="20"/>
        </w:rPr>
      </w:pPr>
      <w:r w:rsidRPr="0005228F">
        <w:rPr>
          <w:szCs w:val="20"/>
        </w:rPr>
        <w:t>Concerning overloading threshold</w:t>
      </w:r>
      <w:r w:rsidRPr="0005228F">
        <w:rPr>
          <w:rFonts w:cs="Arial"/>
          <w:szCs w:val="20"/>
        </w:rPr>
        <w:t xml:space="preserve"> only two of the tested receivers have an overloading threshold lower than the limit defined in ETSI EN 303 340.</w:t>
      </w:r>
    </w:p>
    <w:p w14:paraId="49BC3EAA" w14:textId="77777777" w:rsidR="00844380" w:rsidRPr="0005228F" w:rsidRDefault="00844380" w:rsidP="00844380">
      <w:pPr>
        <w:pStyle w:val="Heading3"/>
        <w:tabs>
          <w:tab w:val="clear" w:pos="720"/>
          <w:tab w:val="num" w:pos="1855"/>
        </w:tabs>
        <w:ind w:left="709"/>
        <w:rPr>
          <w:rStyle w:val="ECCParagraph"/>
        </w:rPr>
      </w:pPr>
      <w:bookmarkStart w:id="548" w:name="_Toc26977313"/>
      <w:bookmarkStart w:id="549" w:name="_Toc21332814"/>
      <w:bookmarkStart w:id="550" w:name="_Toc31812136"/>
      <w:bookmarkStart w:id="551" w:name="_Hlk5705799"/>
      <w:bookmarkEnd w:id="527"/>
      <w:r w:rsidRPr="0005228F">
        <w:rPr>
          <w:rStyle w:val="ECCParagraph"/>
        </w:rPr>
        <w:t>DCF77</w:t>
      </w:r>
      <w:bookmarkEnd w:id="548"/>
      <w:bookmarkEnd w:id="549"/>
      <w:bookmarkEnd w:id="550"/>
    </w:p>
    <w:p w14:paraId="55BCCAE9" w14:textId="77777777" w:rsidR="00844380" w:rsidRPr="0005228F" w:rsidRDefault="00844380" w:rsidP="00E46686">
      <w:pPr>
        <w:pStyle w:val="Heading4"/>
        <w:numPr>
          <w:ilvl w:val="3"/>
          <w:numId w:val="9"/>
        </w:numPr>
        <w:rPr>
          <w:lang w:val="en-GB"/>
        </w:rPr>
      </w:pPr>
      <w:bookmarkStart w:id="552" w:name="_Toc26977314"/>
      <w:bookmarkStart w:id="553" w:name="_Toc21332815"/>
      <w:bookmarkStart w:id="554" w:name="_Toc31812137"/>
      <w:bookmarkEnd w:id="551"/>
      <w:r w:rsidRPr="0005228F">
        <w:rPr>
          <w:lang w:val="en-GB"/>
        </w:rPr>
        <w:t>General Information</w:t>
      </w:r>
      <w:bookmarkEnd w:id="552"/>
      <w:bookmarkEnd w:id="553"/>
      <w:bookmarkEnd w:id="554"/>
    </w:p>
    <w:p w14:paraId="46C12D9A" w14:textId="77777777" w:rsidR="00844380" w:rsidRPr="0005228F" w:rsidRDefault="00844380" w:rsidP="00844380">
      <w:r w:rsidRPr="0005228F">
        <w:t xml:space="preserve">DCF77 is the standard frequency and time signal used in Western Europe. The transmitter </w:t>
      </w:r>
      <w:proofErr w:type="gramStart"/>
      <w:r w:rsidRPr="0005228F">
        <w:t>is located in</w:t>
      </w:r>
      <w:proofErr w:type="gramEnd"/>
      <w:r w:rsidRPr="0005228F">
        <w:t xml:space="preserve"> Mainflingen (Germany). The dedicated range is around 1000 km where an average wanted signal strength of 50 dBµV/m can be expected. The relevant RF properties of the DCF77 system are:</w:t>
      </w:r>
    </w:p>
    <w:p w14:paraId="7BFF486E" w14:textId="77777777" w:rsidR="00844380" w:rsidRPr="0005228F" w:rsidRDefault="00844380" w:rsidP="00844380">
      <w:pPr>
        <w:pStyle w:val="ECCBulletsLv1"/>
        <w:jc w:val="left"/>
      </w:pPr>
      <w:r w:rsidRPr="0005228F">
        <w:t>Frequency: 77.5 kHz;</w:t>
      </w:r>
    </w:p>
    <w:p w14:paraId="0B8A9BDA" w14:textId="77777777" w:rsidR="00844380" w:rsidRPr="0005228F" w:rsidRDefault="00844380" w:rsidP="00844380">
      <w:pPr>
        <w:pStyle w:val="ECCBulletsLv1"/>
        <w:jc w:val="left"/>
      </w:pPr>
      <w:r w:rsidRPr="0005228F">
        <w:t>Modulation: A1A.</w:t>
      </w:r>
    </w:p>
    <w:p w14:paraId="5F899F49" w14:textId="77777777" w:rsidR="00844380" w:rsidRPr="0005228F" w:rsidRDefault="00844380" w:rsidP="00844380">
      <w:r w:rsidRPr="0005228F">
        <w:t>There is no relevant ETSI Standard specifying performance criteria for DCF77 receivers.</w:t>
      </w:r>
    </w:p>
    <w:p w14:paraId="3DB089FD" w14:textId="77777777" w:rsidR="00844380" w:rsidRPr="0005228F" w:rsidRDefault="00844380" w:rsidP="00844380">
      <w:r w:rsidRPr="0005228F">
        <w:t>A total of 11 different watches and clocks were selected as “device under test” (DUT). They are numbered as Rx1 through Rx11 in this section.</w:t>
      </w:r>
    </w:p>
    <w:p w14:paraId="38AA79EA" w14:textId="59B300D3" w:rsidR="00844380" w:rsidRPr="0005228F" w:rsidRDefault="00844380" w:rsidP="00844380">
      <w:pPr>
        <w:pStyle w:val="Caption"/>
        <w:rPr>
          <w:lang w:val="en-GB"/>
        </w:rPr>
      </w:pPr>
      <w:bookmarkStart w:id="555" w:name="_Ref26352097"/>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21</w:t>
      </w:r>
      <w:r w:rsidRPr="0005228F">
        <w:rPr>
          <w:lang w:val="en-GB"/>
        </w:rPr>
        <w:fldChar w:fldCharType="end"/>
      </w:r>
      <w:bookmarkEnd w:id="555"/>
      <w:r w:rsidRPr="0005228F">
        <w:rPr>
          <w:lang w:val="en-GB"/>
        </w:rPr>
        <w:t xml:space="preserve">: Devices that were measured </w:t>
      </w:r>
    </w:p>
    <w:tbl>
      <w:tblPr>
        <w:tblStyle w:val="ECCTable-redheader"/>
        <w:tblW w:w="8217" w:type="dxa"/>
        <w:tblInd w:w="0" w:type="dxa"/>
        <w:tblLook w:val="04A0" w:firstRow="1" w:lastRow="0" w:firstColumn="1" w:lastColumn="0" w:noHBand="0" w:noVBand="1"/>
      </w:tblPr>
      <w:tblGrid>
        <w:gridCol w:w="1136"/>
        <w:gridCol w:w="2261"/>
        <w:gridCol w:w="4820"/>
      </w:tblGrid>
      <w:tr w:rsidR="00844380" w:rsidRPr="0005228F" w14:paraId="582F8042" w14:textId="77777777" w:rsidTr="00844380">
        <w:trPr>
          <w:cnfStyle w:val="100000000000" w:firstRow="1" w:lastRow="0" w:firstColumn="0" w:lastColumn="0" w:oddVBand="0" w:evenVBand="0" w:oddHBand="0" w:evenHBand="0" w:firstRowFirstColumn="0" w:firstRowLastColumn="0" w:lastRowFirstColumn="0" w:lastRowLastColumn="0"/>
          <w:trHeight w:val="289"/>
        </w:trPr>
        <w:tc>
          <w:tcPr>
            <w:tcW w:w="1136" w:type="dxa"/>
            <w:noWrap/>
            <w:hideMark/>
          </w:tcPr>
          <w:p w14:paraId="7F13D906" w14:textId="77777777" w:rsidR="00844380" w:rsidRPr="0005228F" w:rsidRDefault="00844380" w:rsidP="00844380">
            <w:pPr>
              <w:rPr>
                <w:rFonts w:ascii="Calibri" w:hAnsi="Calibri"/>
                <w:bCs/>
              </w:rPr>
            </w:pPr>
            <w:r w:rsidRPr="0005228F">
              <w:rPr>
                <w:rFonts w:ascii="Calibri" w:hAnsi="Calibri"/>
                <w:bCs/>
              </w:rPr>
              <w:t>Rx</w:t>
            </w:r>
          </w:p>
        </w:tc>
        <w:tc>
          <w:tcPr>
            <w:tcW w:w="2261" w:type="dxa"/>
            <w:noWrap/>
            <w:hideMark/>
          </w:tcPr>
          <w:p w14:paraId="3779C546" w14:textId="77777777" w:rsidR="00844380" w:rsidRPr="0005228F" w:rsidRDefault="00844380" w:rsidP="00844380">
            <w:pPr>
              <w:rPr>
                <w:rFonts w:ascii="Calibri" w:hAnsi="Calibri"/>
                <w:bCs/>
              </w:rPr>
            </w:pPr>
            <w:r w:rsidRPr="0005228F">
              <w:rPr>
                <w:rFonts w:ascii="Calibri" w:hAnsi="Calibri"/>
                <w:bCs/>
              </w:rPr>
              <w:t>Type</w:t>
            </w:r>
          </w:p>
        </w:tc>
        <w:tc>
          <w:tcPr>
            <w:tcW w:w="4820" w:type="dxa"/>
            <w:noWrap/>
            <w:hideMark/>
          </w:tcPr>
          <w:p w14:paraId="5591DF47" w14:textId="77777777" w:rsidR="00844380" w:rsidRPr="0005228F" w:rsidRDefault="00844380" w:rsidP="00844380">
            <w:pPr>
              <w:rPr>
                <w:rFonts w:ascii="Calibri" w:hAnsi="Calibri"/>
                <w:bCs/>
              </w:rPr>
            </w:pPr>
            <w:r w:rsidRPr="0005228F">
              <w:rPr>
                <w:rFonts w:ascii="Calibri" w:hAnsi="Calibri"/>
                <w:bCs/>
              </w:rPr>
              <w:t>Remarks</w:t>
            </w:r>
          </w:p>
        </w:tc>
      </w:tr>
      <w:tr w:rsidR="00844380" w:rsidRPr="0005228F" w14:paraId="2FF94C1D" w14:textId="77777777" w:rsidTr="00844380">
        <w:trPr>
          <w:trHeight w:val="289"/>
        </w:trPr>
        <w:tc>
          <w:tcPr>
            <w:tcW w:w="1136" w:type="dxa"/>
            <w:noWrap/>
            <w:hideMark/>
          </w:tcPr>
          <w:p w14:paraId="3158392C" w14:textId="77777777" w:rsidR="00844380" w:rsidRPr="0005228F" w:rsidRDefault="00844380" w:rsidP="008D22B8">
            <w:pPr>
              <w:pStyle w:val="ECCTabletext"/>
            </w:pPr>
            <w:r w:rsidRPr="0005228F">
              <w:t>1</w:t>
            </w:r>
          </w:p>
        </w:tc>
        <w:tc>
          <w:tcPr>
            <w:tcW w:w="2261" w:type="dxa"/>
            <w:noWrap/>
            <w:hideMark/>
          </w:tcPr>
          <w:p w14:paraId="2096149E" w14:textId="77777777" w:rsidR="00844380" w:rsidRPr="0005228F" w:rsidRDefault="00844380" w:rsidP="008D22B8">
            <w:pPr>
              <w:pStyle w:val="ECCTabletext"/>
            </w:pPr>
            <w:r w:rsidRPr="0005228F">
              <w:t>Reference receiver</w:t>
            </w:r>
          </w:p>
        </w:tc>
        <w:tc>
          <w:tcPr>
            <w:tcW w:w="4820" w:type="dxa"/>
            <w:noWrap/>
            <w:hideMark/>
          </w:tcPr>
          <w:p w14:paraId="38A1BDC0" w14:textId="77777777" w:rsidR="00844380" w:rsidRPr="0005228F" w:rsidRDefault="00844380" w:rsidP="008D22B8">
            <w:pPr>
              <w:pStyle w:val="ECCTabletext"/>
            </w:pPr>
            <w:r w:rsidRPr="0005228F">
              <w:t> 19” rack receiver to provide reference frequency</w:t>
            </w:r>
          </w:p>
        </w:tc>
      </w:tr>
      <w:tr w:rsidR="00844380" w:rsidRPr="0005228F" w14:paraId="54F4DD51" w14:textId="77777777" w:rsidTr="00844380">
        <w:trPr>
          <w:trHeight w:val="289"/>
        </w:trPr>
        <w:tc>
          <w:tcPr>
            <w:tcW w:w="1136" w:type="dxa"/>
            <w:noWrap/>
            <w:hideMark/>
          </w:tcPr>
          <w:p w14:paraId="09E9B474" w14:textId="77777777" w:rsidR="00844380" w:rsidRPr="0005228F" w:rsidRDefault="00844380" w:rsidP="008D22B8">
            <w:pPr>
              <w:pStyle w:val="ECCTabletext"/>
            </w:pPr>
            <w:r w:rsidRPr="0005228F">
              <w:t>2</w:t>
            </w:r>
          </w:p>
        </w:tc>
        <w:tc>
          <w:tcPr>
            <w:tcW w:w="2261" w:type="dxa"/>
            <w:noWrap/>
            <w:hideMark/>
          </w:tcPr>
          <w:p w14:paraId="65BC774B" w14:textId="77777777" w:rsidR="00844380" w:rsidRPr="0005228F" w:rsidRDefault="00844380" w:rsidP="008D22B8">
            <w:pPr>
              <w:pStyle w:val="ECCTabletext"/>
            </w:pPr>
            <w:r w:rsidRPr="0005228F">
              <w:t>Table clock</w:t>
            </w:r>
          </w:p>
        </w:tc>
        <w:tc>
          <w:tcPr>
            <w:tcW w:w="4820" w:type="dxa"/>
            <w:noWrap/>
            <w:hideMark/>
          </w:tcPr>
          <w:p w14:paraId="0A395815" w14:textId="77777777" w:rsidR="00844380" w:rsidRPr="0005228F" w:rsidRDefault="00844380" w:rsidP="008D22B8">
            <w:pPr>
              <w:pStyle w:val="ECCTabletext"/>
            </w:pPr>
            <w:r w:rsidRPr="0005228F">
              <w:t> </w:t>
            </w:r>
          </w:p>
        </w:tc>
      </w:tr>
      <w:tr w:rsidR="00844380" w:rsidRPr="0005228F" w14:paraId="6D9E03E2" w14:textId="77777777" w:rsidTr="00844380">
        <w:trPr>
          <w:trHeight w:val="289"/>
        </w:trPr>
        <w:tc>
          <w:tcPr>
            <w:tcW w:w="1136" w:type="dxa"/>
            <w:noWrap/>
            <w:hideMark/>
          </w:tcPr>
          <w:p w14:paraId="50DB5566" w14:textId="77777777" w:rsidR="00844380" w:rsidRPr="0005228F" w:rsidRDefault="00844380" w:rsidP="008D22B8">
            <w:pPr>
              <w:pStyle w:val="ECCTabletext"/>
            </w:pPr>
            <w:r w:rsidRPr="0005228F">
              <w:t>3</w:t>
            </w:r>
          </w:p>
        </w:tc>
        <w:tc>
          <w:tcPr>
            <w:tcW w:w="2261" w:type="dxa"/>
            <w:noWrap/>
            <w:hideMark/>
          </w:tcPr>
          <w:p w14:paraId="09681641" w14:textId="77777777" w:rsidR="00844380" w:rsidRPr="0005228F" w:rsidRDefault="00844380" w:rsidP="008D22B8">
            <w:pPr>
              <w:pStyle w:val="ECCTabletext"/>
            </w:pPr>
            <w:r w:rsidRPr="0005228F">
              <w:t>Wall clock</w:t>
            </w:r>
          </w:p>
        </w:tc>
        <w:tc>
          <w:tcPr>
            <w:tcW w:w="4820" w:type="dxa"/>
            <w:noWrap/>
            <w:hideMark/>
          </w:tcPr>
          <w:p w14:paraId="792A7A2D" w14:textId="77777777" w:rsidR="00844380" w:rsidRPr="0005228F" w:rsidRDefault="00844380" w:rsidP="008D22B8">
            <w:pPr>
              <w:pStyle w:val="ECCTabletext"/>
            </w:pPr>
            <w:r w:rsidRPr="0005228F">
              <w:t> </w:t>
            </w:r>
          </w:p>
        </w:tc>
      </w:tr>
      <w:tr w:rsidR="00844380" w:rsidRPr="0005228F" w14:paraId="5BD969BF" w14:textId="77777777" w:rsidTr="00844380">
        <w:trPr>
          <w:trHeight w:val="289"/>
        </w:trPr>
        <w:tc>
          <w:tcPr>
            <w:tcW w:w="1136" w:type="dxa"/>
            <w:noWrap/>
            <w:hideMark/>
          </w:tcPr>
          <w:p w14:paraId="6207F8E6" w14:textId="77777777" w:rsidR="00844380" w:rsidRPr="0005228F" w:rsidRDefault="00844380" w:rsidP="008D22B8">
            <w:pPr>
              <w:pStyle w:val="ECCTabletext"/>
            </w:pPr>
            <w:r w:rsidRPr="0005228F">
              <w:t>4</w:t>
            </w:r>
          </w:p>
        </w:tc>
        <w:tc>
          <w:tcPr>
            <w:tcW w:w="2261" w:type="dxa"/>
            <w:noWrap/>
            <w:hideMark/>
          </w:tcPr>
          <w:p w14:paraId="66E47CDF" w14:textId="77777777" w:rsidR="00844380" w:rsidRPr="0005228F" w:rsidRDefault="00844380" w:rsidP="008D22B8">
            <w:pPr>
              <w:pStyle w:val="ECCTabletext"/>
            </w:pPr>
            <w:r w:rsidRPr="0005228F">
              <w:t>Weather station</w:t>
            </w:r>
          </w:p>
        </w:tc>
        <w:tc>
          <w:tcPr>
            <w:tcW w:w="4820" w:type="dxa"/>
            <w:noWrap/>
            <w:hideMark/>
          </w:tcPr>
          <w:p w14:paraId="669777BD" w14:textId="77777777" w:rsidR="00844380" w:rsidRPr="0005228F" w:rsidRDefault="00844380" w:rsidP="008D22B8">
            <w:pPr>
              <w:pStyle w:val="ECCTabletext"/>
            </w:pPr>
            <w:r w:rsidRPr="0005228F">
              <w:t> </w:t>
            </w:r>
          </w:p>
        </w:tc>
      </w:tr>
      <w:tr w:rsidR="00844380" w:rsidRPr="0005228F" w14:paraId="0C4F8B45" w14:textId="77777777" w:rsidTr="00844380">
        <w:trPr>
          <w:trHeight w:val="289"/>
        </w:trPr>
        <w:tc>
          <w:tcPr>
            <w:tcW w:w="1136" w:type="dxa"/>
            <w:noWrap/>
            <w:hideMark/>
          </w:tcPr>
          <w:p w14:paraId="3EBAA74B" w14:textId="77777777" w:rsidR="00844380" w:rsidRPr="0005228F" w:rsidRDefault="00844380" w:rsidP="008D22B8">
            <w:pPr>
              <w:pStyle w:val="ECCTabletext"/>
            </w:pPr>
            <w:r w:rsidRPr="0005228F">
              <w:t>5</w:t>
            </w:r>
          </w:p>
        </w:tc>
        <w:tc>
          <w:tcPr>
            <w:tcW w:w="2261" w:type="dxa"/>
            <w:noWrap/>
            <w:hideMark/>
          </w:tcPr>
          <w:p w14:paraId="19B0B919" w14:textId="77777777" w:rsidR="00844380" w:rsidRPr="0005228F" w:rsidRDefault="00844380" w:rsidP="008D22B8">
            <w:pPr>
              <w:pStyle w:val="ECCTabletext"/>
            </w:pPr>
            <w:r w:rsidRPr="0005228F">
              <w:t>Wrist watch</w:t>
            </w:r>
          </w:p>
        </w:tc>
        <w:tc>
          <w:tcPr>
            <w:tcW w:w="4820" w:type="dxa"/>
            <w:noWrap/>
            <w:hideMark/>
          </w:tcPr>
          <w:p w14:paraId="2BB9A72F" w14:textId="77777777" w:rsidR="00844380" w:rsidRPr="0005228F" w:rsidRDefault="00844380" w:rsidP="008D22B8">
            <w:pPr>
              <w:pStyle w:val="ECCTabletext"/>
            </w:pPr>
            <w:r w:rsidRPr="0005228F">
              <w:t>Designed to use other time signals alternatively</w:t>
            </w:r>
          </w:p>
        </w:tc>
      </w:tr>
      <w:tr w:rsidR="00844380" w:rsidRPr="0005228F" w14:paraId="777BCA02" w14:textId="77777777" w:rsidTr="00844380">
        <w:trPr>
          <w:trHeight w:val="289"/>
        </w:trPr>
        <w:tc>
          <w:tcPr>
            <w:tcW w:w="1136" w:type="dxa"/>
            <w:noWrap/>
            <w:hideMark/>
          </w:tcPr>
          <w:p w14:paraId="629E9DB2" w14:textId="77777777" w:rsidR="00844380" w:rsidRPr="0005228F" w:rsidRDefault="00844380" w:rsidP="008D22B8">
            <w:pPr>
              <w:pStyle w:val="ECCTabletext"/>
            </w:pPr>
            <w:r w:rsidRPr="0005228F">
              <w:t>6</w:t>
            </w:r>
          </w:p>
        </w:tc>
        <w:tc>
          <w:tcPr>
            <w:tcW w:w="2261" w:type="dxa"/>
            <w:noWrap/>
            <w:hideMark/>
          </w:tcPr>
          <w:p w14:paraId="7A14A860" w14:textId="77777777" w:rsidR="00844380" w:rsidRPr="0005228F" w:rsidRDefault="00844380" w:rsidP="008D22B8">
            <w:pPr>
              <w:pStyle w:val="ECCTabletext"/>
            </w:pPr>
            <w:r w:rsidRPr="0005228F">
              <w:t>Alarm clock</w:t>
            </w:r>
          </w:p>
        </w:tc>
        <w:tc>
          <w:tcPr>
            <w:tcW w:w="4820" w:type="dxa"/>
            <w:noWrap/>
            <w:hideMark/>
          </w:tcPr>
          <w:p w14:paraId="058C6E9A" w14:textId="77777777" w:rsidR="00844380" w:rsidRPr="0005228F" w:rsidRDefault="00844380" w:rsidP="008D22B8">
            <w:pPr>
              <w:pStyle w:val="ECCTabletext"/>
            </w:pPr>
            <w:r w:rsidRPr="0005228F">
              <w:t> </w:t>
            </w:r>
          </w:p>
        </w:tc>
      </w:tr>
      <w:tr w:rsidR="00844380" w:rsidRPr="0005228F" w14:paraId="2F2A91A5" w14:textId="77777777" w:rsidTr="00844380">
        <w:trPr>
          <w:trHeight w:val="289"/>
        </w:trPr>
        <w:tc>
          <w:tcPr>
            <w:tcW w:w="1136" w:type="dxa"/>
            <w:noWrap/>
            <w:hideMark/>
          </w:tcPr>
          <w:p w14:paraId="6301942D" w14:textId="77777777" w:rsidR="00844380" w:rsidRPr="0005228F" w:rsidRDefault="00844380" w:rsidP="008D22B8">
            <w:pPr>
              <w:pStyle w:val="ECCTabletext"/>
            </w:pPr>
            <w:r w:rsidRPr="0005228F">
              <w:t>7</w:t>
            </w:r>
          </w:p>
        </w:tc>
        <w:tc>
          <w:tcPr>
            <w:tcW w:w="2261" w:type="dxa"/>
            <w:noWrap/>
            <w:hideMark/>
          </w:tcPr>
          <w:p w14:paraId="4E9E8074" w14:textId="77777777" w:rsidR="00844380" w:rsidRPr="0005228F" w:rsidRDefault="00844380" w:rsidP="008D22B8">
            <w:pPr>
              <w:pStyle w:val="ECCTabletext"/>
            </w:pPr>
            <w:r w:rsidRPr="0005228F">
              <w:t>Alarm clock</w:t>
            </w:r>
          </w:p>
        </w:tc>
        <w:tc>
          <w:tcPr>
            <w:tcW w:w="4820" w:type="dxa"/>
            <w:noWrap/>
            <w:hideMark/>
          </w:tcPr>
          <w:p w14:paraId="31B2B084" w14:textId="77777777" w:rsidR="00844380" w:rsidRPr="0005228F" w:rsidRDefault="00844380" w:rsidP="008D22B8">
            <w:pPr>
              <w:pStyle w:val="ECCTabletext"/>
            </w:pPr>
          </w:p>
        </w:tc>
      </w:tr>
      <w:tr w:rsidR="00844380" w:rsidRPr="0005228F" w14:paraId="5C5C53B0" w14:textId="77777777" w:rsidTr="00844380">
        <w:trPr>
          <w:trHeight w:val="289"/>
        </w:trPr>
        <w:tc>
          <w:tcPr>
            <w:tcW w:w="1136" w:type="dxa"/>
            <w:noWrap/>
            <w:hideMark/>
          </w:tcPr>
          <w:p w14:paraId="0F222AAE" w14:textId="77777777" w:rsidR="00844380" w:rsidRPr="0005228F" w:rsidRDefault="00844380" w:rsidP="008D22B8">
            <w:pPr>
              <w:pStyle w:val="ECCTabletext"/>
            </w:pPr>
            <w:r w:rsidRPr="0005228F">
              <w:t>8</w:t>
            </w:r>
          </w:p>
        </w:tc>
        <w:tc>
          <w:tcPr>
            <w:tcW w:w="2261" w:type="dxa"/>
            <w:noWrap/>
            <w:hideMark/>
          </w:tcPr>
          <w:p w14:paraId="2CCC107B" w14:textId="77777777" w:rsidR="00844380" w:rsidRPr="0005228F" w:rsidRDefault="00844380" w:rsidP="008D22B8">
            <w:pPr>
              <w:pStyle w:val="ECCTabletext"/>
            </w:pPr>
            <w:r w:rsidRPr="0005228F">
              <w:t>Mini clock module</w:t>
            </w:r>
          </w:p>
        </w:tc>
        <w:tc>
          <w:tcPr>
            <w:tcW w:w="4820" w:type="dxa"/>
            <w:noWrap/>
            <w:hideMark/>
          </w:tcPr>
          <w:p w14:paraId="2BA10C29" w14:textId="77777777" w:rsidR="00844380" w:rsidRPr="0005228F" w:rsidRDefault="00844380" w:rsidP="008D22B8">
            <w:pPr>
              <w:pStyle w:val="ECCTabletext"/>
            </w:pPr>
            <w:r w:rsidRPr="0005228F">
              <w:t> </w:t>
            </w:r>
          </w:p>
        </w:tc>
      </w:tr>
      <w:tr w:rsidR="00844380" w:rsidRPr="0005228F" w14:paraId="16ACF180" w14:textId="77777777" w:rsidTr="00844380">
        <w:trPr>
          <w:trHeight w:val="16"/>
        </w:trPr>
        <w:tc>
          <w:tcPr>
            <w:tcW w:w="1136" w:type="dxa"/>
            <w:noWrap/>
            <w:hideMark/>
          </w:tcPr>
          <w:p w14:paraId="5D037C20" w14:textId="77777777" w:rsidR="00844380" w:rsidRPr="0005228F" w:rsidRDefault="00844380" w:rsidP="008D22B8">
            <w:pPr>
              <w:pStyle w:val="ECCTabletext"/>
            </w:pPr>
            <w:r w:rsidRPr="0005228F">
              <w:t>9</w:t>
            </w:r>
          </w:p>
        </w:tc>
        <w:tc>
          <w:tcPr>
            <w:tcW w:w="2261" w:type="dxa"/>
            <w:noWrap/>
            <w:hideMark/>
          </w:tcPr>
          <w:p w14:paraId="69BDB4C2" w14:textId="77777777" w:rsidR="00844380" w:rsidRPr="0005228F" w:rsidRDefault="00844380" w:rsidP="008D22B8">
            <w:pPr>
              <w:pStyle w:val="ECCTabletext"/>
            </w:pPr>
            <w:r w:rsidRPr="0005228F">
              <w:t>Table clock</w:t>
            </w:r>
          </w:p>
        </w:tc>
        <w:tc>
          <w:tcPr>
            <w:tcW w:w="4820" w:type="dxa"/>
            <w:noWrap/>
            <w:hideMark/>
          </w:tcPr>
          <w:p w14:paraId="2DCC6E37" w14:textId="77777777" w:rsidR="00844380" w:rsidRPr="0005228F" w:rsidRDefault="00844380" w:rsidP="008D22B8">
            <w:pPr>
              <w:pStyle w:val="ECCTabletext"/>
            </w:pPr>
            <w:r w:rsidRPr="0005228F">
              <w:t>needed at least 59 dBµV/m to synchronise</w:t>
            </w:r>
          </w:p>
        </w:tc>
      </w:tr>
      <w:tr w:rsidR="00844380" w:rsidRPr="0005228F" w14:paraId="4DEE13D0" w14:textId="77777777" w:rsidTr="00844380">
        <w:trPr>
          <w:trHeight w:val="289"/>
        </w:trPr>
        <w:tc>
          <w:tcPr>
            <w:tcW w:w="1136" w:type="dxa"/>
            <w:noWrap/>
            <w:hideMark/>
          </w:tcPr>
          <w:p w14:paraId="03B973DA" w14:textId="77777777" w:rsidR="00844380" w:rsidRPr="0005228F" w:rsidRDefault="00844380" w:rsidP="008D22B8">
            <w:pPr>
              <w:pStyle w:val="ECCTabletext"/>
            </w:pPr>
            <w:r w:rsidRPr="0005228F">
              <w:t>10</w:t>
            </w:r>
          </w:p>
        </w:tc>
        <w:tc>
          <w:tcPr>
            <w:tcW w:w="2261" w:type="dxa"/>
            <w:noWrap/>
            <w:hideMark/>
          </w:tcPr>
          <w:p w14:paraId="7C9E1615" w14:textId="77777777" w:rsidR="00844380" w:rsidRPr="0005228F" w:rsidRDefault="00844380" w:rsidP="008D22B8">
            <w:pPr>
              <w:pStyle w:val="ECCTabletext"/>
            </w:pPr>
            <w:r w:rsidRPr="0005228F">
              <w:t>Alarm clock</w:t>
            </w:r>
          </w:p>
        </w:tc>
        <w:tc>
          <w:tcPr>
            <w:tcW w:w="4820" w:type="dxa"/>
            <w:noWrap/>
            <w:hideMark/>
          </w:tcPr>
          <w:p w14:paraId="57C2240E" w14:textId="77777777" w:rsidR="00844380" w:rsidRPr="0005228F" w:rsidRDefault="00844380" w:rsidP="008D22B8">
            <w:pPr>
              <w:pStyle w:val="ECCTabletext"/>
            </w:pPr>
            <w:r w:rsidRPr="0005228F">
              <w:t> </w:t>
            </w:r>
          </w:p>
        </w:tc>
      </w:tr>
      <w:tr w:rsidR="00844380" w:rsidRPr="0005228F" w14:paraId="04A204A8" w14:textId="77777777" w:rsidTr="00844380">
        <w:trPr>
          <w:trHeight w:val="289"/>
        </w:trPr>
        <w:tc>
          <w:tcPr>
            <w:tcW w:w="1136" w:type="dxa"/>
            <w:noWrap/>
            <w:hideMark/>
          </w:tcPr>
          <w:p w14:paraId="417AED87" w14:textId="77777777" w:rsidR="00844380" w:rsidRPr="0005228F" w:rsidRDefault="00844380" w:rsidP="008D22B8">
            <w:pPr>
              <w:pStyle w:val="ECCTabletext"/>
            </w:pPr>
            <w:r w:rsidRPr="0005228F">
              <w:t>11</w:t>
            </w:r>
          </w:p>
        </w:tc>
        <w:tc>
          <w:tcPr>
            <w:tcW w:w="2261" w:type="dxa"/>
            <w:noWrap/>
            <w:hideMark/>
          </w:tcPr>
          <w:p w14:paraId="23F71B27" w14:textId="77777777" w:rsidR="00844380" w:rsidRPr="0005228F" w:rsidRDefault="00844380" w:rsidP="008D22B8">
            <w:pPr>
              <w:pStyle w:val="ECCTabletext"/>
            </w:pPr>
            <w:r w:rsidRPr="0005228F">
              <w:t>Wrist watch</w:t>
            </w:r>
          </w:p>
        </w:tc>
        <w:tc>
          <w:tcPr>
            <w:tcW w:w="4820" w:type="dxa"/>
            <w:noWrap/>
            <w:hideMark/>
          </w:tcPr>
          <w:p w14:paraId="59D9691B" w14:textId="77777777" w:rsidR="00844380" w:rsidRPr="0005228F" w:rsidRDefault="00844380" w:rsidP="008D22B8">
            <w:pPr>
              <w:pStyle w:val="ECCTabletext"/>
            </w:pPr>
            <w:r w:rsidRPr="0005228F">
              <w:t> </w:t>
            </w:r>
          </w:p>
        </w:tc>
      </w:tr>
    </w:tbl>
    <w:p w14:paraId="56995E52" w14:textId="77777777" w:rsidR="00844380" w:rsidRPr="0005228F" w:rsidRDefault="00844380" w:rsidP="00844380">
      <w:r w:rsidRPr="0005228F">
        <w:t>Because none of the devices had external antenna connectors, all DUTs were measured in a shielded anechoic chamber. The wanted signal was radiate</w:t>
      </w:r>
      <w:r w:rsidRPr="0005228F">
        <w:tab/>
        <w:t>d from a magnetic loop antenna at 10 m from the DUTs. The unwanted signal was an unmodulated carrier supplied through a Helmholtz Coil centred around the DUTs.</w:t>
      </w:r>
    </w:p>
    <w:p w14:paraId="54C45FF5" w14:textId="77777777" w:rsidR="00844380" w:rsidRPr="0005228F" w:rsidRDefault="00844380" w:rsidP="00844380">
      <w:r w:rsidRPr="0005228F">
        <w:t xml:space="preserve">The performance or failure criterion was the inability to read the time signal after initialisation of the devices. </w:t>
      </w:r>
    </w:p>
    <w:p w14:paraId="0CA210A0" w14:textId="77777777" w:rsidR="00844380" w:rsidRPr="0005228F" w:rsidRDefault="00844380" w:rsidP="00E46686">
      <w:pPr>
        <w:pStyle w:val="Heading4"/>
        <w:keepNext/>
        <w:numPr>
          <w:ilvl w:val="3"/>
          <w:numId w:val="9"/>
        </w:numPr>
        <w:rPr>
          <w:lang w:val="en-GB"/>
        </w:rPr>
      </w:pPr>
      <w:bookmarkStart w:id="556" w:name="_Toc26977315"/>
      <w:bookmarkStart w:id="557" w:name="_Toc21332816"/>
      <w:bookmarkStart w:id="558" w:name="_Toc31812138"/>
      <w:r w:rsidRPr="0005228F">
        <w:rPr>
          <w:lang w:val="en-GB"/>
        </w:rPr>
        <w:t>Sensitivity</w:t>
      </w:r>
      <w:bookmarkEnd w:id="556"/>
      <w:bookmarkEnd w:id="557"/>
      <w:bookmarkEnd w:id="558"/>
    </w:p>
    <w:p w14:paraId="40647CB4" w14:textId="77777777" w:rsidR="00844380" w:rsidRPr="0005228F" w:rsidRDefault="00844380" w:rsidP="00844380">
      <w:pPr>
        <w:keepNext/>
      </w:pPr>
      <w:r w:rsidRPr="0005228F">
        <w:t>For the sensitivity test, the DUTs were oriented in a direction towards the wanted signal so that the reception was optimal.</w:t>
      </w:r>
    </w:p>
    <w:p w14:paraId="6A10D02B" w14:textId="77777777" w:rsidR="00844380" w:rsidRPr="0005228F" w:rsidRDefault="00844380" w:rsidP="00844380">
      <w:pPr>
        <w:pStyle w:val="ECCFiguregraphcentered"/>
        <w:keepNext/>
        <w:rPr>
          <w:noProof w:val="0"/>
          <w:lang w:val="en-GB"/>
        </w:rPr>
      </w:pPr>
      <w:r w:rsidRPr="002D315E">
        <w:rPr>
          <w:lang w:val="en-GB" w:eastAsia="da-DK"/>
        </w:rPr>
        <w:drawing>
          <wp:inline distT="0" distB="0" distL="0" distR="0" wp14:anchorId="56D597F1" wp14:editId="5B32DF20">
            <wp:extent cx="4171950" cy="21209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171950" cy="2120900"/>
                    </a:xfrm>
                    <a:prstGeom prst="rect">
                      <a:avLst/>
                    </a:prstGeom>
                    <a:noFill/>
                    <a:ln>
                      <a:noFill/>
                    </a:ln>
                  </pic:spPr>
                </pic:pic>
              </a:graphicData>
            </a:graphic>
          </wp:inline>
        </w:drawing>
      </w:r>
    </w:p>
    <w:p w14:paraId="220EE61A" w14:textId="77777777" w:rsidR="00844380" w:rsidRPr="0005228F" w:rsidRDefault="00844380" w:rsidP="00844380">
      <w:pPr>
        <w:pStyle w:val="Caption"/>
        <w:keepNext/>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48</w:t>
      </w:r>
      <w:r w:rsidRPr="0005228F">
        <w:rPr>
          <w:lang w:val="en-GB"/>
        </w:rPr>
        <w:fldChar w:fldCharType="end"/>
      </w:r>
      <w:r w:rsidRPr="0005228F">
        <w:rPr>
          <w:lang w:val="en-GB"/>
        </w:rPr>
        <w:t>: DCF77 sensitivity</w:t>
      </w:r>
    </w:p>
    <w:p w14:paraId="309E3D2D" w14:textId="77777777" w:rsidR="00844380" w:rsidRPr="002D315E" w:rsidRDefault="00844380" w:rsidP="002D315E">
      <w:pPr>
        <w:pStyle w:val="Heading4"/>
        <w:rPr>
          <w:lang w:val="en-GB"/>
        </w:rPr>
      </w:pPr>
      <w:bookmarkStart w:id="559" w:name="_Toc26977316"/>
      <w:bookmarkStart w:id="560" w:name="_Toc21332817"/>
      <w:bookmarkStart w:id="561" w:name="_Toc31812139"/>
      <w:r w:rsidRPr="002D315E">
        <w:t>Selectivity</w:t>
      </w:r>
      <w:bookmarkEnd w:id="559"/>
      <w:bookmarkEnd w:id="560"/>
      <w:bookmarkEnd w:id="561"/>
    </w:p>
    <w:p w14:paraId="419DB6FF" w14:textId="77777777" w:rsidR="00844380" w:rsidRPr="0005228F" w:rsidRDefault="00844380" w:rsidP="00844380">
      <w:r w:rsidRPr="0005228F">
        <w:t xml:space="preserve">Since DCF77 operates only on one discrete frequency, there are not channel widths and channel steps defined. Instead of adjacent channel selectivity, the frequency offset selectivity curve was measured. The wanted signal level for this measurement was 50 dBµV/m. </w:t>
      </w:r>
    </w:p>
    <w:p w14:paraId="5A8231B2" w14:textId="77777777" w:rsidR="00844380" w:rsidRPr="0005228F" w:rsidRDefault="00844380" w:rsidP="00844380">
      <w:pPr>
        <w:pStyle w:val="enumlev1"/>
        <w:spacing w:before="0"/>
        <w:ind w:left="0" w:firstLine="0"/>
        <w:rPr>
          <w:rFonts w:ascii="Arial" w:hAnsi="Arial" w:cs="Arial"/>
          <w:sz w:val="20"/>
          <w:lang w:val="en-GB"/>
        </w:rPr>
      </w:pPr>
    </w:p>
    <w:p w14:paraId="4FB96A6E" w14:textId="77777777" w:rsidR="00844380" w:rsidRPr="0005228F" w:rsidRDefault="00844380" w:rsidP="00844380">
      <w:pPr>
        <w:pStyle w:val="ECCFiguregraphcentered"/>
        <w:rPr>
          <w:noProof w:val="0"/>
          <w:lang w:val="en-GB"/>
        </w:rPr>
      </w:pPr>
      <w:r w:rsidRPr="002D315E">
        <w:rPr>
          <w:lang w:val="en-GB" w:eastAsia="da-DK"/>
        </w:rPr>
        <w:drawing>
          <wp:inline distT="0" distB="0" distL="0" distR="0" wp14:anchorId="49A6C204" wp14:editId="4F72BC28">
            <wp:extent cx="4414957" cy="2778826"/>
            <wp:effectExtent l="0" t="0" r="5080" b="2540"/>
            <wp:docPr id="8266" name="Picture 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29187" cy="2787783"/>
                    </a:xfrm>
                    <a:prstGeom prst="rect">
                      <a:avLst/>
                    </a:prstGeom>
                    <a:noFill/>
                    <a:ln>
                      <a:noFill/>
                    </a:ln>
                  </pic:spPr>
                </pic:pic>
              </a:graphicData>
            </a:graphic>
          </wp:inline>
        </w:drawing>
      </w:r>
    </w:p>
    <w:p w14:paraId="1734E5F7" w14:textId="77777777" w:rsidR="00844380" w:rsidRPr="0005228F" w:rsidRDefault="00844380" w:rsidP="00844380">
      <w:pPr>
        <w:pStyle w:val="Caption"/>
        <w:rPr>
          <w:lang w:val="en-GB" w:eastAsia="de-DE"/>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49</w:t>
      </w:r>
      <w:r w:rsidRPr="0005228F">
        <w:rPr>
          <w:lang w:val="en-GB"/>
        </w:rPr>
        <w:fldChar w:fldCharType="end"/>
      </w:r>
      <w:r w:rsidRPr="0005228F">
        <w:rPr>
          <w:lang w:val="en-GB" w:eastAsia="de-DE"/>
        </w:rPr>
        <w:t xml:space="preserve">: DCF77 </w:t>
      </w:r>
      <w:r w:rsidRPr="0005228F">
        <w:rPr>
          <w:lang w:val="en-GB"/>
        </w:rPr>
        <w:t xml:space="preserve">frequency offset </w:t>
      </w:r>
      <w:r w:rsidRPr="0005228F">
        <w:rPr>
          <w:lang w:val="en-GB" w:eastAsia="de-DE"/>
        </w:rPr>
        <w:t>selectivity</w:t>
      </w:r>
    </w:p>
    <w:p w14:paraId="6366ECB3" w14:textId="77777777" w:rsidR="00844380" w:rsidRPr="0005228F" w:rsidRDefault="00844380" w:rsidP="00E46686">
      <w:pPr>
        <w:pStyle w:val="Heading4"/>
        <w:numPr>
          <w:ilvl w:val="3"/>
          <w:numId w:val="9"/>
        </w:numPr>
        <w:rPr>
          <w:lang w:val="en-GB" w:eastAsia="de-DE"/>
        </w:rPr>
      </w:pPr>
      <w:bookmarkStart w:id="562" w:name="_Toc26977317"/>
      <w:bookmarkStart w:id="563" w:name="_Toc21332818"/>
      <w:bookmarkStart w:id="564" w:name="_Toc31812140"/>
      <w:r w:rsidRPr="0005228F">
        <w:rPr>
          <w:lang w:val="en-GB" w:eastAsia="de-DE"/>
        </w:rPr>
        <w:t>Overloading</w:t>
      </w:r>
      <w:bookmarkEnd w:id="562"/>
      <w:bookmarkEnd w:id="563"/>
      <w:bookmarkEnd w:id="564"/>
    </w:p>
    <w:p w14:paraId="7E93832A" w14:textId="77777777" w:rsidR="00844380" w:rsidRPr="0005228F" w:rsidRDefault="00844380" w:rsidP="00844380">
      <w:pPr>
        <w:rPr>
          <w:lang w:eastAsia="de-DE"/>
        </w:rPr>
      </w:pPr>
      <w:r w:rsidRPr="0005228F">
        <w:rPr>
          <w:lang w:eastAsia="de-DE"/>
        </w:rPr>
        <w:t>Because of the limited available unwanted signal level, the DUTs could only be exposed to a maximum field strength of 126 dBµV/m. Only Rx 5 showed indications of overloading at this level.</w:t>
      </w:r>
    </w:p>
    <w:p w14:paraId="7C1BD0EC" w14:textId="77777777" w:rsidR="00844380" w:rsidRPr="0005228F" w:rsidRDefault="00844380" w:rsidP="00844380">
      <w:pPr>
        <w:pStyle w:val="Heading3"/>
        <w:tabs>
          <w:tab w:val="clear" w:pos="720"/>
          <w:tab w:val="num" w:pos="1855"/>
        </w:tabs>
        <w:ind w:left="709"/>
        <w:rPr>
          <w:rStyle w:val="ECCParagraph"/>
        </w:rPr>
      </w:pPr>
      <w:bookmarkStart w:id="565" w:name="_Toc26977318"/>
      <w:bookmarkStart w:id="566" w:name="_Toc21332819"/>
      <w:bookmarkStart w:id="567" w:name="_Toc31812141"/>
      <w:bookmarkStart w:id="568" w:name="_Hlk5700199"/>
      <w:r w:rsidRPr="0005228F">
        <w:rPr>
          <w:rStyle w:val="ECCParagraph"/>
        </w:rPr>
        <w:t>GPS</w:t>
      </w:r>
      <w:bookmarkEnd w:id="565"/>
      <w:bookmarkEnd w:id="566"/>
      <w:bookmarkEnd w:id="567"/>
    </w:p>
    <w:p w14:paraId="522AF8E0" w14:textId="77777777" w:rsidR="00844380" w:rsidRPr="0005228F" w:rsidRDefault="00844380" w:rsidP="00844380">
      <w:pPr>
        <w:pStyle w:val="Heading4"/>
        <w:rPr>
          <w:lang w:val="en-GB"/>
        </w:rPr>
      </w:pPr>
      <w:bookmarkStart w:id="569" w:name="_Toc26977319"/>
      <w:bookmarkStart w:id="570" w:name="_Toc21332820"/>
      <w:bookmarkStart w:id="571" w:name="_Toc31812142"/>
      <w:bookmarkEnd w:id="568"/>
      <w:r w:rsidRPr="0005228F">
        <w:rPr>
          <w:lang w:val="en-GB"/>
        </w:rPr>
        <w:t>General information</w:t>
      </w:r>
      <w:bookmarkEnd w:id="569"/>
      <w:bookmarkEnd w:id="570"/>
      <w:bookmarkEnd w:id="571"/>
    </w:p>
    <w:p w14:paraId="559A8F0D" w14:textId="77777777" w:rsidR="00844380" w:rsidRPr="0005228F" w:rsidRDefault="00844380" w:rsidP="00844380">
      <w:r w:rsidRPr="0005228F">
        <w:t>The relevant RF properties of the measured GPS system are:</w:t>
      </w:r>
    </w:p>
    <w:p w14:paraId="256ED239" w14:textId="77777777" w:rsidR="00844380" w:rsidRPr="0005228F" w:rsidRDefault="00844380" w:rsidP="00844380">
      <w:pPr>
        <w:pStyle w:val="ECCBulletsLv1"/>
        <w:ind w:left="357" w:hanging="357"/>
        <w:jc w:val="left"/>
      </w:pPr>
      <w:r w:rsidRPr="0005228F">
        <w:t>Frequency (L1-signal): 1575.42 MHz;</w:t>
      </w:r>
    </w:p>
    <w:p w14:paraId="278388C9" w14:textId="77777777" w:rsidR="00844380" w:rsidRPr="0005228F" w:rsidRDefault="00844380" w:rsidP="00844380">
      <w:pPr>
        <w:pStyle w:val="ECCBulletsLv1"/>
        <w:ind w:left="357" w:hanging="357"/>
        <w:jc w:val="left"/>
      </w:pPr>
      <w:r w:rsidRPr="0005228F">
        <w:t>Number of channels:</w:t>
      </w:r>
      <w:r w:rsidRPr="0005228F">
        <w:tab/>
        <w:t xml:space="preserve"> 1;</w:t>
      </w:r>
    </w:p>
    <w:p w14:paraId="7C2343B5" w14:textId="77777777" w:rsidR="00844380" w:rsidRPr="0005228F" w:rsidRDefault="00844380" w:rsidP="00844380">
      <w:pPr>
        <w:pStyle w:val="ECCBulletsLv1"/>
        <w:ind w:left="357" w:hanging="357"/>
        <w:jc w:val="left"/>
      </w:pPr>
      <w:r w:rsidRPr="0005228F">
        <w:t>Bandwidth:</w:t>
      </w:r>
      <w:r w:rsidRPr="0005228F">
        <w:tab/>
      </w:r>
      <w:r w:rsidRPr="0005228F">
        <w:tab/>
        <w:t xml:space="preserve"> 15 MHz;</w:t>
      </w:r>
    </w:p>
    <w:p w14:paraId="6FE97BE6" w14:textId="77777777" w:rsidR="00844380" w:rsidRPr="0005228F" w:rsidRDefault="00844380" w:rsidP="00844380">
      <w:pPr>
        <w:pStyle w:val="ECCBulletsLv1"/>
        <w:ind w:left="357" w:hanging="357"/>
        <w:jc w:val="left"/>
      </w:pPr>
      <w:r w:rsidRPr="0005228F">
        <w:t>Modulation:</w:t>
      </w:r>
      <w:r w:rsidRPr="0005228F">
        <w:tab/>
      </w:r>
      <w:r w:rsidRPr="0005228F">
        <w:tab/>
        <w:t xml:space="preserve"> BPSK;</w:t>
      </w:r>
    </w:p>
    <w:p w14:paraId="6B431E36" w14:textId="77777777" w:rsidR="00844380" w:rsidRPr="0005228F" w:rsidRDefault="00844380" w:rsidP="00844380">
      <w:pPr>
        <w:pStyle w:val="ECCBulletsLv1"/>
        <w:ind w:left="357" w:hanging="357"/>
        <w:jc w:val="left"/>
      </w:pPr>
      <w:r w:rsidRPr="0005228F">
        <w:t>Access:</w:t>
      </w:r>
      <w:r w:rsidRPr="0005228F">
        <w:tab/>
      </w:r>
      <w:r w:rsidRPr="0005228F">
        <w:tab/>
      </w:r>
      <w:r w:rsidRPr="0005228F">
        <w:tab/>
        <w:t xml:space="preserve"> CDMA with 1.023Mchips/s;</w:t>
      </w:r>
    </w:p>
    <w:p w14:paraId="08EB00F8" w14:textId="77777777" w:rsidR="00844380" w:rsidRPr="0005228F" w:rsidRDefault="00844380" w:rsidP="00844380">
      <w:pPr>
        <w:pStyle w:val="ECCBulletsLv1"/>
        <w:ind w:left="357" w:hanging="357"/>
        <w:jc w:val="left"/>
      </w:pPr>
      <w:r w:rsidRPr="0005228F">
        <w:t>Receive level:</w:t>
      </w:r>
      <w:r w:rsidRPr="0005228F">
        <w:tab/>
      </w:r>
      <w:r w:rsidRPr="0005228F">
        <w:tab/>
        <w:t xml:space="preserve"> -125 to -130 dBm (assumed).</w:t>
      </w:r>
    </w:p>
    <w:p w14:paraId="3A90ED9B" w14:textId="08F166AC" w:rsidR="00844380" w:rsidRDefault="00844380" w:rsidP="00844380">
      <w:r w:rsidRPr="0005228F">
        <w:t>The relevant ETSI Standard for GPS is ETSI EN 303 413</w:t>
      </w:r>
      <w:r w:rsidR="0005228F">
        <w:t xml:space="preserve"> </w:t>
      </w:r>
      <w:r w:rsidR="00657E88">
        <w:fldChar w:fldCharType="begin"/>
      </w:r>
      <w:r w:rsidR="00657E88">
        <w:instrText xml:space="preserve"> REF _Ref31816068 \r \h </w:instrText>
      </w:r>
      <w:r w:rsidR="00657E88">
        <w:fldChar w:fldCharType="separate"/>
      </w:r>
      <w:r w:rsidR="00657E88">
        <w:t>[72]</w:t>
      </w:r>
      <w:r w:rsidR="00657E88">
        <w:fldChar w:fldCharType="end"/>
      </w:r>
      <w:r w:rsidRPr="0005228F">
        <w:t>.</w:t>
      </w:r>
    </w:p>
    <w:p w14:paraId="3F0D84A5" w14:textId="6EBB24C1" w:rsidR="0005228F" w:rsidRDefault="0005228F" w:rsidP="00844380">
      <w:r w:rsidRPr="0005228F">
        <w:rPr>
          <w:noProof/>
        </w:rPr>
        <w:drawing>
          <wp:inline distT="0" distB="0" distL="0" distR="0" wp14:anchorId="33A2E409" wp14:editId="7762AFA9">
            <wp:extent cx="6120765" cy="21209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20765" cy="2120900"/>
                    </a:xfrm>
                    <a:prstGeom prst="rect">
                      <a:avLst/>
                    </a:prstGeom>
                    <a:noFill/>
                    <a:ln>
                      <a:noFill/>
                    </a:ln>
                  </pic:spPr>
                </pic:pic>
              </a:graphicData>
            </a:graphic>
          </wp:inline>
        </w:drawing>
      </w:r>
    </w:p>
    <w:p w14:paraId="1DF1D31C" w14:textId="77777777" w:rsidR="00844380" w:rsidRPr="0005228F" w:rsidRDefault="00844380" w:rsidP="00844380">
      <w:pPr>
        <w:pStyle w:val="Caption"/>
        <w:rPr>
          <w:szCs w:val="24"/>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50</w:t>
      </w:r>
      <w:r w:rsidRPr="0005228F">
        <w:rPr>
          <w:lang w:val="en-GB"/>
        </w:rPr>
        <w:fldChar w:fldCharType="end"/>
      </w:r>
      <w:r w:rsidRPr="0005228F">
        <w:rPr>
          <w:lang w:val="en-GB"/>
        </w:rPr>
        <w:t>: GNSS upper L-bands</w:t>
      </w:r>
    </w:p>
    <w:p w14:paraId="613CAAD8" w14:textId="77777777" w:rsidR="00844380" w:rsidRPr="0005228F" w:rsidRDefault="00844380" w:rsidP="00844380">
      <w:r w:rsidRPr="0005228F">
        <w:t>A total of 11 GPS devices of different types were tested.</w:t>
      </w:r>
    </w:p>
    <w:p w14:paraId="6F72F9DB" w14:textId="61BBA9C9" w:rsidR="00844380" w:rsidRPr="0005228F" w:rsidRDefault="00844380" w:rsidP="00844380">
      <w:pPr>
        <w:pStyle w:val="Caption"/>
        <w:rPr>
          <w:lang w:val="en-GB"/>
        </w:rPr>
      </w:pPr>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22</w:t>
      </w:r>
      <w:r w:rsidRPr="0005228F">
        <w:rPr>
          <w:lang w:val="en-GB"/>
        </w:rPr>
        <w:fldChar w:fldCharType="end"/>
      </w:r>
      <w:r w:rsidRPr="0005228F">
        <w:rPr>
          <w:lang w:val="en-GB"/>
        </w:rPr>
        <w:t>: Measured GPS receivers</w:t>
      </w:r>
    </w:p>
    <w:tbl>
      <w:tblPr>
        <w:tblStyle w:val="ECCTable-redheader"/>
        <w:tblW w:w="3700" w:type="dxa"/>
        <w:tblInd w:w="0" w:type="dxa"/>
        <w:tblLook w:val="04A0" w:firstRow="1" w:lastRow="0" w:firstColumn="1" w:lastColumn="0" w:noHBand="0" w:noVBand="1"/>
      </w:tblPr>
      <w:tblGrid>
        <w:gridCol w:w="1200"/>
        <w:gridCol w:w="2500"/>
      </w:tblGrid>
      <w:tr w:rsidR="00844380" w:rsidRPr="0005228F" w14:paraId="464CF5ED" w14:textId="77777777" w:rsidTr="00844380">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14:paraId="28E83B26" w14:textId="77777777" w:rsidR="00844380" w:rsidRPr="0005228F" w:rsidRDefault="00844380" w:rsidP="00844380">
            <w:r w:rsidRPr="0005228F">
              <w:t>No.</w:t>
            </w:r>
          </w:p>
        </w:tc>
        <w:tc>
          <w:tcPr>
            <w:tcW w:w="2500" w:type="dxa"/>
            <w:noWrap/>
            <w:hideMark/>
          </w:tcPr>
          <w:p w14:paraId="7031EC8E" w14:textId="77777777" w:rsidR="00844380" w:rsidRPr="0005228F" w:rsidRDefault="00844380" w:rsidP="00844380">
            <w:r w:rsidRPr="0005228F">
              <w:t>Type</w:t>
            </w:r>
          </w:p>
        </w:tc>
      </w:tr>
      <w:tr w:rsidR="00844380" w:rsidRPr="0005228F" w14:paraId="7288FCD0" w14:textId="77777777" w:rsidTr="00844380">
        <w:trPr>
          <w:trHeight w:val="300"/>
        </w:trPr>
        <w:tc>
          <w:tcPr>
            <w:tcW w:w="1200" w:type="dxa"/>
            <w:noWrap/>
            <w:hideMark/>
          </w:tcPr>
          <w:p w14:paraId="11836622" w14:textId="77777777" w:rsidR="00844380" w:rsidRPr="0005228F" w:rsidRDefault="00844380" w:rsidP="008D22B8">
            <w:pPr>
              <w:pStyle w:val="ECCTabletext"/>
            </w:pPr>
            <w:r w:rsidRPr="0005228F">
              <w:t>Rx1</w:t>
            </w:r>
          </w:p>
        </w:tc>
        <w:tc>
          <w:tcPr>
            <w:tcW w:w="2500" w:type="dxa"/>
            <w:noWrap/>
            <w:hideMark/>
          </w:tcPr>
          <w:p w14:paraId="78F1E271" w14:textId="77777777" w:rsidR="00844380" w:rsidRPr="0005228F" w:rsidRDefault="00844380" w:rsidP="008D22B8">
            <w:pPr>
              <w:pStyle w:val="ECCTabletext"/>
            </w:pPr>
            <w:proofErr w:type="spellStart"/>
            <w:r w:rsidRPr="0005228F">
              <w:t>usb</w:t>
            </w:r>
            <w:proofErr w:type="spellEnd"/>
            <w:r w:rsidRPr="0005228F">
              <w:t xml:space="preserve"> receiver</w:t>
            </w:r>
          </w:p>
        </w:tc>
      </w:tr>
      <w:tr w:rsidR="00844380" w:rsidRPr="0005228F" w14:paraId="197579F9" w14:textId="77777777" w:rsidTr="00844380">
        <w:trPr>
          <w:trHeight w:val="300"/>
        </w:trPr>
        <w:tc>
          <w:tcPr>
            <w:tcW w:w="1200" w:type="dxa"/>
            <w:noWrap/>
            <w:hideMark/>
          </w:tcPr>
          <w:p w14:paraId="0C57A9D5" w14:textId="77777777" w:rsidR="00844380" w:rsidRPr="0005228F" w:rsidRDefault="00844380" w:rsidP="008D22B8">
            <w:pPr>
              <w:pStyle w:val="ECCTabletext"/>
            </w:pPr>
            <w:r w:rsidRPr="0005228F">
              <w:t>Rx2</w:t>
            </w:r>
          </w:p>
        </w:tc>
        <w:tc>
          <w:tcPr>
            <w:tcW w:w="2500" w:type="dxa"/>
            <w:noWrap/>
            <w:hideMark/>
          </w:tcPr>
          <w:p w14:paraId="1A1B0402" w14:textId="77777777" w:rsidR="00844380" w:rsidRPr="0005228F" w:rsidRDefault="00844380" w:rsidP="008D22B8">
            <w:pPr>
              <w:pStyle w:val="ECCTabletext"/>
            </w:pPr>
            <w:r w:rsidRPr="0005228F">
              <w:t>hand-held GPS</w:t>
            </w:r>
          </w:p>
        </w:tc>
      </w:tr>
      <w:tr w:rsidR="00844380" w:rsidRPr="0005228F" w14:paraId="4D11403A" w14:textId="77777777" w:rsidTr="00844380">
        <w:trPr>
          <w:trHeight w:val="300"/>
        </w:trPr>
        <w:tc>
          <w:tcPr>
            <w:tcW w:w="1200" w:type="dxa"/>
            <w:noWrap/>
            <w:hideMark/>
          </w:tcPr>
          <w:p w14:paraId="4AD5169B" w14:textId="77777777" w:rsidR="00844380" w:rsidRPr="0005228F" w:rsidRDefault="00844380" w:rsidP="008D22B8">
            <w:pPr>
              <w:pStyle w:val="ECCTabletext"/>
            </w:pPr>
            <w:r w:rsidRPr="0005228F">
              <w:t>Rx3</w:t>
            </w:r>
          </w:p>
        </w:tc>
        <w:tc>
          <w:tcPr>
            <w:tcW w:w="2500" w:type="dxa"/>
            <w:noWrap/>
            <w:hideMark/>
          </w:tcPr>
          <w:p w14:paraId="6BD10748" w14:textId="77777777" w:rsidR="00844380" w:rsidRPr="0005228F" w:rsidRDefault="00844380" w:rsidP="008D22B8">
            <w:pPr>
              <w:pStyle w:val="ECCTabletext"/>
            </w:pPr>
            <w:r w:rsidRPr="0005228F">
              <w:t>car navigation</w:t>
            </w:r>
          </w:p>
        </w:tc>
      </w:tr>
      <w:tr w:rsidR="00844380" w:rsidRPr="0005228F" w14:paraId="593DD71B" w14:textId="77777777" w:rsidTr="00844380">
        <w:trPr>
          <w:trHeight w:val="300"/>
        </w:trPr>
        <w:tc>
          <w:tcPr>
            <w:tcW w:w="1200" w:type="dxa"/>
            <w:noWrap/>
            <w:hideMark/>
          </w:tcPr>
          <w:p w14:paraId="29D9E0A4" w14:textId="77777777" w:rsidR="00844380" w:rsidRPr="0005228F" w:rsidRDefault="00844380" w:rsidP="008D22B8">
            <w:pPr>
              <w:pStyle w:val="ECCTabletext"/>
            </w:pPr>
            <w:r w:rsidRPr="0005228F">
              <w:t>Rx4</w:t>
            </w:r>
          </w:p>
        </w:tc>
        <w:tc>
          <w:tcPr>
            <w:tcW w:w="2500" w:type="dxa"/>
            <w:noWrap/>
            <w:hideMark/>
          </w:tcPr>
          <w:p w14:paraId="268BB8D0" w14:textId="77777777" w:rsidR="00844380" w:rsidRPr="0005228F" w:rsidRDefault="00844380" w:rsidP="008D22B8">
            <w:pPr>
              <w:pStyle w:val="ECCTabletext"/>
            </w:pPr>
            <w:r w:rsidRPr="0005228F">
              <w:t>smartphone</w:t>
            </w:r>
          </w:p>
        </w:tc>
      </w:tr>
      <w:tr w:rsidR="00844380" w:rsidRPr="0005228F" w14:paraId="2435B595" w14:textId="77777777" w:rsidTr="00844380">
        <w:trPr>
          <w:trHeight w:val="300"/>
        </w:trPr>
        <w:tc>
          <w:tcPr>
            <w:tcW w:w="1200" w:type="dxa"/>
            <w:noWrap/>
            <w:hideMark/>
          </w:tcPr>
          <w:p w14:paraId="347214F4" w14:textId="77777777" w:rsidR="00844380" w:rsidRPr="0005228F" w:rsidRDefault="00844380" w:rsidP="008D22B8">
            <w:pPr>
              <w:pStyle w:val="ECCTabletext"/>
            </w:pPr>
            <w:r w:rsidRPr="0005228F">
              <w:t>Rx5</w:t>
            </w:r>
          </w:p>
        </w:tc>
        <w:tc>
          <w:tcPr>
            <w:tcW w:w="2500" w:type="dxa"/>
            <w:noWrap/>
            <w:hideMark/>
          </w:tcPr>
          <w:p w14:paraId="179AAEEF" w14:textId="77777777" w:rsidR="00844380" w:rsidRPr="0005228F" w:rsidRDefault="00844380" w:rsidP="008D22B8">
            <w:pPr>
              <w:pStyle w:val="ECCTabletext"/>
            </w:pPr>
            <w:r w:rsidRPr="0005228F">
              <w:t>smartphone</w:t>
            </w:r>
          </w:p>
        </w:tc>
      </w:tr>
      <w:tr w:rsidR="00844380" w:rsidRPr="0005228F" w14:paraId="5E754A54" w14:textId="77777777" w:rsidTr="00844380">
        <w:trPr>
          <w:trHeight w:val="300"/>
        </w:trPr>
        <w:tc>
          <w:tcPr>
            <w:tcW w:w="1200" w:type="dxa"/>
            <w:noWrap/>
            <w:hideMark/>
          </w:tcPr>
          <w:p w14:paraId="3B83D5CB" w14:textId="77777777" w:rsidR="00844380" w:rsidRPr="0005228F" w:rsidRDefault="00844380" w:rsidP="008D22B8">
            <w:pPr>
              <w:pStyle w:val="ECCTabletext"/>
            </w:pPr>
            <w:r w:rsidRPr="0005228F">
              <w:t>Rx6</w:t>
            </w:r>
          </w:p>
        </w:tc>
        <w:tc>
          <w:tcPr>
            <w:tcW w:w="2500" w:type="dxa"/>
            <w:noWrap/>
            <w:hideMark/>
          </w:tcPr>
          <w:p w14:paraId="4BAD9D38" w14:textId="77777777" w:rsidR="00844380" w:rsidRPr="0005228F" w:rsidRDefault="00844380" w:rsidP="008D22B8">
            <w:pPr>
              <w:pStyle w:val="ECCTabletext"/>
            </w:pPr>
            <w:r w:rsidRPr="0005228F">
              <w:t>smartphone</w:t>
            </w:r>
          </w:p>
        </w:tc>
      </w:tr>
      <w:tr w:rsidR="00844380" w:rsidRPr="0005228F" w14:paraId="38568009" w14:textId="77777777" w:rsidTr="00844380">
        <w:trPr>
          <w:trHeight w:val="300"/>
        </w:trPr>
        <w:tc>
          <w:tcPr>
            <w:tcW w:w="1200" w:type="dxa"/>
            <w:noWrap/>
            <w:hideMark/>
          </w:tcPr>
          <w:p w14:paraId="54B16250" w14:textId="77777777" w:rsidR="00844380" w:rsidRPr="0005228F" w:rsidRDefault="00844380" w:rsidP="008D22B8">
            <w:pPr>
              <w:pStyle w:val="ECCTabletext"/>
            </w:pPr>
            <w:r w:rsidRPr="0005228F">
              <w:t>Rx7</w:t>
            </w:r>
          </w:p>
        </w:tc>
        <w:tc>
          <w:tcPr>
            <w:tcW w:w="2500" w:type="dxa"/>
            <w:noWrap/>
            <w:hideMark/>
          </w:tcPr>
          <w:p w14:paraId="3415832F" w14:textId="77777777" w:rsidR="00844380" w:rsidRPr="0005228F" w:rsidRDefault="00844380" w:rsidP="008D22B8">
            <w:pPr>
              <w:pStyle w:val="ECCTabletext"/>
            </w:pPr>
            <w:r w:rsidRPr="0005228F">
              <w:t>smartphone</w:t>
            </w:r>
          </w:p>
        </w:tc>
      </w:tr>
      <w:tr w:rsidR="00844380" w:rsidRPr="0005228F" w14:paraId="4FEFB252" w14:textId="77777777" w:rsidTr="00844380">
        <w:trPr>
          <w:trHeight w:val="300"/>
        </w:trPr>
        <w:tc>
          <w:tcPr>
            <w:tcW w:w="1200" w:type="dxa"/>
            <w:noWrap/>
            <w:hideMark/>
          </w:tcPr>
          <w:p w14:paraId="697AAA91" w14:textId="77777777" w:rsidR="00844380" w:rsidRPr="0005228F" w:rsidRDefault="00844380" w:rsidP="008D22B8">
            <w:pPr>
              <w:pStyle w:val="ECCTabletext"/>
            </w:pPr>
            <w:r w:rsidRPr="0005228F">
              <w:t>Rx8</w:t>
            </w:r>
          </w:p>
        </w:tc>
        <w:tc>
          <w:tcPr>
            <w:tcW w:w="2500" w:type="dxa"/>
            <w:noWrap/>
            <w:hideMark/>
          </w:tcPr>
          <w:p w14:paraId="21EE5997" w14:textId="77777777" w:rsidR="00844380" w:rsidRPr="0005228F" w:rsidRDefault="00844380" w:rsidP="008D22B8">
            <w:pPr>
              <w:pStyle w:val="ECCTabletext"/>
            </w:pPr>
            <w:r w:rsidRPr="0005228F">
              <w:t>smartphone</w:t>
            </w:r>
          </w:p>
        </w:tc>
      </w:tr>
      <w:tr w:rsidR="00844380" w:rsidRPr="0005228F" w14:paraId="3AFA8A98" w14:textId="77777777" w:rsidTr="00844380">
        <w:trPr>
          <w:trHeight w:val="300"/>
        </w:trPr>
        <w:tc>
          <w:tcPr>
            <w:tcW w:w="1200" w:type="dxa"/>
            <w:noWrap/>
            <w:hideMark/>
          </w:tcPr>
          <w:p w14:paraId="3998E408" w14:textId="77777777" w:rsidR="00844380" w:rsidRPr="0005228F" w:rsidRDefault="00844380" w:rsidP="008D22B8">
            <w:pPr>
              <w:pStyle w:val="ECCTabletext"/>
            </w:pPr>
            <w:r w:rsidRPr="0005228F">
              <w:t>Rx9</w:t>
            </w:r>
          </w:p>
        </w:tc>
        <w:tc>
          <w:tcPr>
            <w:tcW w:w="2500" w:type="dxa"/>
            <w:noWrap/>
            <w:hideMark/>
          </w:tcPr>
          <w:p w14:paraId="3970E47E" w14:textId="77777777" w:rsidR="00844380" w:rsidRPr="0005228F" w:rsidRDefault="00844380" w:rsidP="008D22B8">
            <w:pPr>
              <w:pStyle w:val="ECCTabletext"/>
            </w:pPr>
            <w:r w:rsidRPr="0005228F">
              <w:t>smartphone</w:t>
            </w:r>
          </w:p>
        </w:tc>
      </w:tr>
      <w:tr w:rsidR="00844380" w:rsidRPr="0005228F" w14:paraId="1AB2B415" w14:textId="77777777" w:rsidTr="00844380">
        <w:trPr>
          <w:trHeight w:val="300"/>
        </w:trPr>
        <w:tc>
          <w:tcPr>
            <w:tcW w:w="1200" w:type="dxa"/>
            <w:noWrap/>
            <w:hideMark/>
          </w:tcPr>
          <w:p w14:paraId="38A3B45F" w14:textId="77777777" w:rsidR="00844380" w:rsidRPr="0005228F" w:rsidRDefault="00844380" w:rsidP="008D22B8">
            <w:pPr>
              <w:pStyle w:val="ECCTabletext"/>
            </w:pPr>
            <w:r w:rsidRPr="0005228F">
              <w:t>Rx10</w:t>
            </w:r>
          </w:p>
        </w:tc>
        <w:tc>
          <w:tcPr>
            <w:tcW w:w="2500" w:type="dxa"/>
            <w:noWrap/>
            <w:hideMark/>
          </w:tcPr>
          <w:p w14:paraId="7B4B8177" w14:textId="77777777" w:rsidR="00844380" w:rsidRPr="0005228F" w:rsidRDefault="00844380" w:rsidP="008D22B8">
            <w:pPr>
              <w:pStyle w:val="ECCTabletext"/>
            </w:pPr>
            <w:r w:rsidRPr="0005228F">
              <w:t>smartphone</w:t>
            </w:r>
          </w:p>
        </w:tc>
      </w:tr>
      <w:tr w:rsidR="00844380" w:rsidRPr="0005228F" w14:paraId="7363BE1E" w14:textId="77777777" w:rsidTr="00844380">
        <w:trPr>
          <w:trHeight w:val="300"/>
        </w:trPr>
        <w:tc>
          <w:tcPr>
            <w:tcW w:w="1200" w:type="dxa"/>
            <w:noWrap/>
            <w:hideMark/>
          </w:tcPr>
          <w:p w14:paraId="54B35B3A" w14:textId="77777777" w:rsidR="00844380" w:rsidRPr="0005228F" w:rsidRDefault="00844380" w:rsidP="008D22B8">
            <w:pPr>
              <w:pStyle w:val="ECCTabletext"/>
            </w:pPr>
            <w:r w:rsidRPr="0005228F">
              <w:t>Rx11</w:t>
            </w:r>
          </w:p>
        </w:tc>
        <w:tc>
          <w:tcPr>
            <w:tcW w:w="2500" w:type="dxa"/>
            <w:noWrap/>
            <w:hideMark/>
          </w:tcPr>
          <w:p w14:paraId="7FBF927D" w14:textId="77777777" w:rsidR="00844380" w:rsidRPr="0005228F" w:rsidRDefault="00844380" w:rsidP="008D22B8">
            <w:pPr>
              <w:pStyle w:val="ECCTabletext"/>
            </w:pPr>
            <w:r w:rsidRPr="0005228F">
              <w:t>smartphone</w:t>
            </w:r>
          </w:p>
        </w:tc>
      </w:tr>
    </w:tbl>
    <w:p w14:paraId="05B42107" w14:textId="77777777" w:rsidR="00844380" w:rsidRPr="0005228F" w:rsidRDefault="00844380" w:rsidP="00844380">
      <w:r w:rsidRPr="0005228F">
        <w:t xml:space="preserve">It can be assumed that many GPS receivers can also decode signals from other GNSS systems such as </w:t>
      </w:r>
      <w:proofErr w:type="spellStart"/>
      <w:r w:rsidRPr="0005228F">
        <w:t>Beidou</w:t>
      </w:r>
      <w:proofErr w:type="spellEnd"/>
      <w:r w:rsidRPr="0005228F">
        <w:t>, Galileo and GLONASS. In that case, the receiver bandwidth may be higher than necessary to decode only the GPS L1 signal.</w:t>
      </w:r>
    </w:p>
    <w:p w14:paraId="6A63B526" w14:textId="77777777" w:rsidR="00844380" w:rsidRPr="0005228F" w:rsidRDefault="00844380" w:rsidP="00844380">
      <w:r w:rsidRPr="0005228F">
        <w:t xml:space="preserve">The wanted signal was taken from a GPS signal generator that produced signals from four satellites well above the horizon. For </w:t>
      </w:r>
      <w:proofErr w:type="gramStart"/>
      <w:r w:rsidRPr="0005228F">
        <w:t>the majority of</w:t>
      </w:r>
      <w:proofErr w:type="gramEnd"/>
      <w:r w:rsidRPr="0005228F">
        <w:t xml:space="preserve"> the tests, the performance criterion used was the ability to maintain tracking of all four already acquired satellites (“tracking” criterion). The level to acquire satellites and establish a location fix after a start of the receiver is higher (“fix” criterion). This level was only determined for sensitivity measurements.</w:t>
      </w:r>
    </w:p>
    <w:p w14:paraId="0E296812" w14:textId="77777777" w:rsidR="00844380" w:rsidRPr="0005228F" w:rsidRDefault="00844380" w:rsidP="00844380">
      <w:r w:rsidRPr="0005228F">
        <w:t xml:space="preserve">Because none of the measured receiver provided access to an external antenna, all measurements were performed in radiated mode while the receiver was placed inside a G-TEM cell with calibrated RF characteristics. </w:t>
      </w:r>
    </w:p>
    <w:p w14:paraId="658A3847" w14:textId="77777777" w:rsidR="00844380" w:rsidRPr="0005228F" w:rsidRDefault="00844380" w:rsidP="00844380">
      <w:pPr>
        <w:pStyle w:val="Heading4"/>
        <w:rPr>
          <w:lang w:val="en-GB"/>
        </w:rPr>
      </w:pPr>
      <w:bookmarkStart w:id="572" w:name="_Toc26977320"/>
      <w:bookmarkStart w:id="573" w:name="_Toc21332821"/>
      <w:bookmarkStart w:id="574" w:name="_Toc31812143"/>
      <w:r w:rsidRPr="0005228F">
        <w:rPr>
          <w:lang w:val="en-GB"/>
        </w:rPr>
        <w:t>Sensitivity</w:t>
      </w:r>
      <w:bookmarkEnd w:id="572"/>
      <w:bookmarkEnd w:id="573"/>
      <w:bookmarkEnd w:id="574"/>
    </w:p>
    <w:p w14:paraId="029DEF69" w14:textId="77777777" w:rsidR="00844380" w:rsidRPr="0005228F" w:rsidRDefault="00844380" w:rsidP="00844380">
      <w:r w:rsidRPr="0005228F">
        <w:t xml:space="preserve">In order to keep the necessary measurement effort within reasonable borders, a warm-start scenario was chosen. This means the EUT has established a connection to the simulated satellite signals recently, is synchronised to the GPS time, has information about the satellites’ ephemeris and a rough estimate of the device’s position and speed. The wanted GPS level was increased in steps of 1 dB until the exact position was established (“fix” criterion). Then, the GPS level was decreased until at least one of the four satellites could no longer be decoded (“tracking” criterion). </w:t>
      </w:r>
    </w:p>
    <w:p w14:paraId="7FF64D08" w14:textId="77777777" w:rsidR="00844380" w:rsidRPr="0005228F" w:rsidRDefault="00844380" w:rsidP="00844380">
      <w:r w:rsidRPr="0005228F">
        <w:t xml:space="preserve">For each device, the orientation inside the G-TEM cell providing best sensitivity was determined and individually kept throughout the whole measurement series. </w:t>
      </w:r>
    </w:p>
    <w:p w14:paraId="26F62D76" w14:textId="33E8453A" w:rsidR="00844380" w:rsidRPr="0005228F" w:rsidRDefault="00844380" w:rsidP="00844380">
      <w:r w:rsidRPr="0005228F">
        <w:t xml:space="preserve">The ETSI EN 303 413 </w:t>
      </w:r>
      <w:r w:rsidR="00657E88">
        <w:fldChar w:fldCharType="begin"/>
      </w:r>
      <w:r w:rsidR="00657E88">
        <w:instrText xml:space="preserve"> REF _Ref31816068 \r \h </w:instrText>
      </w:r>
      <w:r w:rsidR="00657E88">
        <w:fldChar w:fldCharType="separate"/>
      </w:r>
      <w:r w:rsidR="00657E88">
        <w:t>[72]</w:t>
      </w:r>
      <w:r w:rsidR="00657E88">
        <w:fldChar w:fldCharType="end"/>
      </w:r>
      <w:r w:rsidR="00657E88">
        <w:t xml:space="preserve"> </w:t>
      </w:r>
      <w:r w:rsidRPr="0005228F">
        <w:t>does not contain sensitivity requirements.</w:t>
      </w:r>
    </w:p>
    <w:p w14:paraId="185E0570" w14:textId="77777777" w:rsidR="002D315E" w:rsidRPr="002D315E" w:rsidRDefault="00844380" w:rsidP="002D315E">
      <w:pPr>
        <w:rPr>
          <w:rStyle w:val="ECCParagraph"/>
        </w:rPr>
      </w:pPr>
      <w:r w:rsidRPr="002D315E">
        <w:rPr>
          <w:rStyle w:val="ECCParagraph"/>
        </w:rPr>
        <w:t>The following table and figure show the results of the sensitivity measurements.</w:t>
      </w:r>
    </w:p>
    <w:p w14:paraId="0B84614C" w14:textId="15632A64" w:rsidR="00657E88" w:rsidRPr="002D315E" w:rsidRDefault="00657E88" w:rsidP="00657E88">
      <w:pPr>
        <w:pStyle w:val="Caption"/>
        <w:keepNext/>
        <w:rPr>
          <w:lang w:val="en-GB"/>
        </w:rPr>
      </w:pPr>
      <w:r w:rsidRPr="002D315E">
        <w:rPr>
          <w:lang w:val="en-GB"/>
        </w:rPr>
        <w:t xml:space="preserve">Table </w:t>
      </w:r>
      <w:r>
        <w:fldChar w:fldCharType="begin"/>
      </w:r>
      <w:r w:rsidRPr="002D315E">
        <w:rPr>
          <w:lang w:val="en-GB"/>
        </w:rPr>
        <w:instrText xml:space="preserve"> SEQ Table \* ARABIC </w:instrText>
      </w:r>
      <w:r>
        <w:fldChar w:fldCharType="separate"/>
      </w:r>
      <w:r w:rsidRPr="002D315E">
        <w:rPr>
          <w:noProof/>
          <w:lang w:val="en-GB"/>
        </w:rPr>
        <w:t>23</w:t>
      </w:r>
      <w:r>
        <w:fldChar w:fldCharType="end"/>
      </w:r>
      <w:r w:rsidRPr="002D315E">
        <w:rPr>
          <w:lang w:val="en-GB"/>
        </w:rPr>
        <w:t>: Sensitivity of the GPS receivers</w:t>
      </w:r>
    </w:p>
    <w:tbl>
      <w:tblPr>
        <w:tblStyle w:val="ECCTable-redheader"/>
        <w:tblW w:w="0" w:type="auto"/>
        <w:tblInd w:w="0" w:type="dxa"/>
        <w:tblLook w:val="04A0" w:firstRow="1" w:lastRow="0" w:firstColumn="1" w:lastColumn="0" w:noHBand="0" w:noVBand="1"/>
      </w:tblPr>
      <w:tblGrid>
        <w:gridCol w:w="1129"/>
        <w:gridCol w:w="1418"/>
        <w:gridCol w:w="1701"/>
      </w:tblGrid>
      <w:tr w:rsidR="00657E88" w14:paraId="631B856A" w14:textId="77777777" w:rsidTr="002D315E">
        <w:trPr>
          <w:cnfStyle w:val="100000000000" w:firstRow="1" w:lastRow="0" w:firstColumn="0" w:lastColumn="0" w:oddVBand="0" w:evenVBand="0" w:oddHBand="0" w:evenHBand="0" w:firstRowFirstColumn="0" w:firstRowLastColumn="0" w:lastRowFirstColumn="0" w:lastRowLastColumn="0"/>
        </w:trPr>
        <w:tc>
          <w:tcPr>
            <w:tcW w:w="1129" w:type="dxa"/>
            <w:vAlign w:val="top"/>
          </w:tcPr>
          <w:p w14:paraId="3DE88C95" w14:textId="5A2C6EE8" w:rsidR="00657E88" w:rsidRPr="00657E88" w:rsidRDefault="00657E88" w:rsidP="002D315E">
            <w:pPr>
              <w:keepNext/>
              <w:keepLines/>
            </w:pPr>
            <w:r w:rsidRPr="00657E88">
              <w:t>No.</w:t>
            </w:r>
          </w:p>
        </w:tc>
        <w:tc>
          <w:tcPr>
            <w:tcW w:w="1418" w:type="dxa"/>
            <w:vAlign w:val="top"/>
          </w:tcPr>
          <w:p w14:paraId="1D66028D" w14:textId="75A79B29" w:rsidR="00657E88" w:rsidRPr="00657E88" w:rsidRDefault="00657E88" w:rsidP="002D315E">
            <w:pPr>
              <w:keepNext/>
              <w:keepLines/>
            </w:pPr>
            <w:r w:rsidRPr="00657E88">
              <w:t>Fix</w:t>
            </w:r>
          </w:p>
        </w:tc>
        <w:tc>
          <w:tcPr>
            <w:tcW w:w="1701" w:type="dxa"/>
            <w:vAlign w:val="top"/>
          </w:tcPr>
          <w:p w14:paraId="6D7CAD91" w14:textId="39F86EC7" w:rsidR="00657E88" w:rsidRPr="00657E88" w:rsidRDefault="00657E88" w:rsidP="002D315E">
            <w:pPr>
              <w:keepNext/>
              <w:keepLines/>
            </w:pPr>
            <w:r w:rsidRPr="00657E88">
              <w:t>Tracking</w:t>
            </w:r>
          </w:p>
        </w:tc>
      </w:tr>
      <w:tr w:rsidR="00657E88" w14:paraId="2E4DD294" w14:textId="77777777" w:rsidTr="002D315E">
        <w:tc>
          <w:tcPr>
            <w:tcW w:w="1129" w:type="dxa"/>
            <w:vAlign w:val="top"/>
          </w:tcPr>
          <w:p w14:paraId="31DA2985" w14:textId="71688B13" w:rsidR="00657E88" w:rsidRPr="00657E88" w:rsidRDefault="00657E88" w:rsidP="002D315E">
            <w:pPr>
              <w:keepNext/>
              <w:keepLines/>
            </w:pPr>
            <w:r w:rsidRPr="00657E88">
              <w:t>Rx1</w:t>
            </w:r>
          </w:p>
        </w:tc>
        <w:tc>
          <w:tcPr>
            <w:tcW w:w="1418" w:type="dxa"/>
            <w:vAlign w:val="top"/>
          </w:tcPr>
          <w:p w14:paraId="1977B061" w14:textId="52AC4752" w:rsidR="00657E88" w:rsidRPr="00657E88" w:rsidRDefault="00657E88" w:rsidP="002D315E">
            <w:pPr>
              <w:keepNext/>
              <w:keepLines/>
            </w:pPr>
            <w:r w:rsidRPr="00657E88">
              <w:t>-136 dBm</w:t>
            </w:r>
          </w:p>
        </w:tc>
        <w:tc>
          <w:tcPr>
            <w:tcW w:w="1701" w:type="dxa"/>
            <w:vAlign w:val="top"/>
          </w:tcPr>
          <w:p w14:paraId="1FB643A5" w14:textId="3638F286" w:rsidR="00657E88" w:rsidRPr="00657E88" w:rsidRDefault="00657E88" w:rsidP="002D315E">
            <w:pPr>
              <w:keepNext/>
              <w:keepLines/>
            </w:pPr>
            <w:r w:rsidRPr="00657E88">
              <w:t>-144 dBm</w:t>
            </w:r>
          </w:p>
        </w:tc>
      </w:tr>
      <w:tr w:rsidR="00657E88" w14:paraId="677D7788" w14:textId="77777777" w:rsidTr="002D315E">
        <w:tc>
          <w:tcPr>
            <w:tcW w:w="1129" w:type="dxa"/>
            <w:vAlign w:val="top"/>
          </w:tcPr>
          <w:p w14:paraId="7A945619" w14:textId="41BCE16F" w:rsidR="00657E88" w:rsidRPr="00657E88" w:rsidRDefault="00657E88" w:rsidP="002D315E">
            <w:pPr>
              <w:keepNext/>
              <w:keepLines/>
            </w:pPr>
            <w:r w:rsidRPr="00657E88">
              <w:t>Rx2</w:t>
            </w:r>
          </w:p>
        </w:tc>
        <w:tc>
          <w:tcPr>
            <w:tcW w:w="1418" w:type="dxa"/>
            <w:vAlign w:val="top"/>
          </w:tcPr>
          <w:p w14:paraId="27B7F139" w14:textId="0621489A" w:rsidR="00657E88" w:rsidRPr="00657E88" w:rsidRDefault="00657E88" w:rsidP="002D315E">
            <w:pPr>
              <w:keepNext/>
              <w:keepLines/>
            </w:pPr>
            <w:r w:rsidRPr="00657E88">
              <w:t>-147 dBm</w:t>
            </w:r>
          </w:p>
        </w:tc>
        <w:tc>
          <w:tcPr>
            <w:tcW w:w="1701" w:type="dxa"/>
            <w:vAlign w:val="top"/>
          </w:tcPr>
          <w:p w14:paraId="56ADE029" w14:textId="45EAF74A" w:rsidR="00657E88" w:rsidRPr="00657E88" w:rsidRDefault="00657E88" w:rsidP="002D315E">
            <w:pPr>
              <w:keepNext/>
              <w:keepLines/>
            </w:pPr>
            <w:r w:rsidRPr="00657E88">
              <w:t>-155 dBm</w:t>
            </w:r>
          </w:p>
        </w:tc>
      </w:tr>
      <w:tr w:rsidR="00657E88" w14:paraId="7642C151" w14:textId="77777777" w:rsidTr="002D315E">
        <w:tc>
          <w:tcPr>
            <w:tcW w:w="1129" w:type="dxa"/>
            <w:vAlign w:val="top"/>
          </w:tcPr>
          <w:p w14:paraId="535F9929" w14:textId="621DA653" w:rsidR="00657E88" w:rsidRPr="00657E88" w:rsidRDefault="00657E88" w:rsidP="002D315E">
            <w:pPr>
              <w:keepNext/>
              <w:keepLines/>
            </w:pPr>
            <w:r w:rsidRPr="00657E88">
              <w:t>Rx3</w:t>
            </w:r>
          </w:p>
        </w:tc>
        <w:tc>
          <w:tcPr>
            <w:tcW w:w="1418" w:type="dxa"/>
            <w:vAlign w:val="top"/>
          </w:tcPr>
          <w:p w14:paraId="1583A44C" w14:textId="2682B331" w:rsidR="00657E88" w:rsidRPr="00657E88" w:rsidRDefault="00657E88" w:rsidP="002D315E">
            <w:pPr>
              <w:keepNext/>
              <w:keepLines/>
            </w:pPr>
            <w:r w:rsidRPr="00657E88">
              <w:t>-140 dBm</w:t>
            </w:r>
          </w:p>
        </w:tc>
        <w:tc>
          <w:tcPr>
            <w:tcW w:w="1701" w:type="dxa"/>
            <w:vAlign w:val="top"/>
          </w:tcPr>
          <w:p w14:paraId="7642A862" w14:textId="7F212DFF" w:rsidR="00657E88" w:rsidRPr="00657E88" w:rsidRDefault="00657E88" w:rsidP="002D315E">
            <w:pPr>
              <w:keepNext/>
              <w:keepLines/>
            </w:pPr>
            <w:r w:rsidRPr="00657E88">
              <w:t>-148 dBm</w:t>
            </w:r>
          </w:p>
        </w:tc>
      </w:tr>
      <w:tr w:rsidR="00657E88" w14:paraId="742D01E7" w14:textId="77777777" w:rsidTr="002D315E">
        <w:tc>
          <w:tcPr>
            <w:tcW w:w="1129" w:type="dxa"/>
            <w:vAlign w:val="top"/>
          </w:tcPr>
          <w:p w14:paraId="79FF3B3B" w14:textId="36EE8F9D" w:rsidR="00657E88" w:rsidRPr="00657E88" w:rsidRDefault="00657E88" w:rsidP="002D315E">
            <w:pPr>
              <w:keepNext/>
              <w:keepLines/>
            </w:pPr>
            <w:r w:rsidRPr="00657E88">
              <w:t>Rx4</w:t>
            </w:r>
          </w:p>
        </w:tc>
        <w:tc>
          <w:tcPr>
            <w:tcW w:w="1418" w:type="dxa"/>
            <w:vAlign w:val="top"/>
          </w:tcPr>
          <w:p w14:paraId="4F903B8C" w14:textId="79085D2A" w:rsidR="00657E88" w:rsidRPr="00657E88" w:rsidRDefault="00657E88" w:rsidP="002D315E">
            <w:pPr>
              <w:keepNext/>
              <w:keepLines/>
            </w:pPr>
            <w:r w:rsidRPr="00657E88">
              <w:t>-140 dBm</w:t>
            </w:r>
          </w:p>
        </w:tc>
        <w:tc>
          <w:tcPr>
            <w:tcW w:w="1701" w:type="dxa"/>
            <w:vAlign w:val="top"/>
          </w:tcPr>
          <w:p w14:paraId="6B494019" w14:textId="50EAFA02" w:rsidR="00657E88" w:rsidRPr="00657E88" w:rsidRDefault="00657E88" w:rsidP="002D315E">
            <w:pPr>
              <w:keepNext/>
              <w:keepLines/>
            </w:pPr>
            <w:r w:rsidRPr="00657E88">
              <w:t>-147 dBm</w:t>
            </w:r>
          </w:p>
        </w:tc>
      </w:tr>
      <w:tr w:rsidR="00657E88" w14:paraId="56467460" w14:textId="77777777" w:rsidTr="002D315E">
        <w:tc>
          <w:tcPr>
            <w:tcW w:w="1129" w:type="dxa"/>
            <w:vAlign w:val="top"/>
          </w:tcPr>
          <w:p w14:paraId="7DAF00D0" w14:textId="61861257" w:rsidR="00657E88" w:rsidRPr="00657E88" w:rsidRDefault="00657E88" w:rsidP="002D315E">
            <w:pPr>
              <w:keepNext/>
              <w:keepLines/>
            </w:pPr>
            <w:r w:rsidRPr="00657E88">
              <w:t>Rx5</w:t>
            </w:r>
          </w:p>
        </w:tc>
        <w:tc>
          <w:tcPr>
            <w:tcW w:w="1418" w:type="dxa"/>
            <w:vAlign w:val="top"/>
          </w:tcPr>
          <w:p w14:paraId="3DBF1C2E" w14:textId="6F7A77DB" w:rsidR="00657E88" w:rsidRPr="00657E88" w:rsidRDefault="00657E88" w:rsidP="002D315E">
            <w:pPr>
              <w:keepNext/>
              <w:keepLines/>
            </w:pPr>
            <w:r w:rsidRPr="00657E88">
              <w:t>-128 dBm</w:t>
            </w:r>
          </w:p>
        </w:tc>
        <w:tc>
          <w:tcPr>
            <w:tcW w:w="1701" w:type="dxa"/>
            <w:vAlign w:val="top"/>
          </w:tcPr>
          <w:p w14:paraId="67A8EAD9" w14:textId="48550E1C" w:rsidR="00657E88" w:rsidRPr="00657E88" w:rsidRDefault="00657E88" w:rsidP="002D315E">
            <w:pPr>
              <w:keepNext/>
              <w:keepLines/>
            </w:pPr>
            <w:r w:rsidRPr="00657E88">
              <w:t>-133 dBm</w:t>
            </w:r>
          </w:p>
        </w:tc>
      </w:tr>
      <w:tr w:rsidR="00657E88" w14:paraId="3B6BB12B" w14:textId="77777777" w:rsidTr="002D315E">
        <w:tc>
          <w:tcPr>
            <w:tcW w:w="1129" w:type="dxa"/>
            <w:vAlign w:val="top"/>
          </w:tcPr>
          <w:p w14:paraId="67EB7624" w14:textId="020B2443" w:rsidR="00657E88" w:rsidRPr="00657E88" w:rsidRDefault="00657E88" w:rsidP="002D315E">
            <w:pPr>
              <w:keepNext/>
              <w:keepLines/>
            </w:pPr>
            <w:r w:rsidRPr="00657E88">
              <w:t>Rx6</w:t>
            </w:r>
          </w:p>
        </w:tc>
        <w:tc>
          <w:tcPr>
            <w:tcW w:w="1418" w:type="dxa"/>
            <w:vAlign w:val="top"/>
          </w:tcPr>
          <w:p w14:paraId="4F20392A" w14:textId="007ADAE3" w:rsidR="00657E88" w:rsidRPr="00657E88" w:rsidRDefault="00657E88" w:rsidP="002D315E">
            <w:pPr>
              <w:keepNext/>
              <w:keepLines/>
            </w:pPr>
            <w:r w:rsidRPr="00657E88">
              <w:t>-139 dBm</w:t>
            </w:r>
          </w:p>
        </w:tc>
        <w:tc>
          <w:tcPr>
            <w:tcW w:w="1701" w:type="dxa"/>
            <w:vAlign w:val="top"/>
          </w:tcPr>
          <w:p w14:paraId="223DE44A" w14:textId="042BE0F5" w:rsidR="00657E88" w:rsidRPr="00657E88" w:rsidRDefault="00657E88" w:rsidP="002D315E">
            <w:pPr>
              <w:keepNext/>
              <w:keepLines/>
            </w:pPr>
            <w:r w:rsidRPr="00657E88">
              <w:t>-144 dBm</w:t>
            </w:r>
          </w:p>
        </w:tc>
      </w:tr>
      <w:tr w:rsidR="00657E88" w14:paraId="091AC56E" w14:textId="77777777" w:rsidTr="002D315E">
        <w:tc>
          <w:tcPr>
            <w:tcW w:w="1129" w:type="dxa"/>
            <w:vAlign w:val="top"/>
          </w:tcPr>
          <w:p w14:paraId="2D7880A2" w14:textId="2261BABE" w:rsidR="00657E88" w:rsidRPr="00657E88" w:rsidRDefault="00657E88" w:rsidP="002D315E">
            <w:pPr>
              <w:keepNext/>
              <w:keepLines/>
            </w:pPr>
            <w:r w:rsidRPr="00657E88">
              <w:t>Rx7</w:t>
            </w:r>
          </w:p>
        </w:tc>
        <w:tc>
          <w:tcPr>
            <w:tcW w:w="1418" w:type="dxa"/>
            <w:vAlign w:val="top"/>
          </w:tcPr>
          <w:p w14:paraId="02EBA1AB" w14:textId="1A45C407" w:rsidR="00657E88" w:rsidRPr="00657E88" w:rsidRDefault="00657E88" w:rsidP="002D315E">
            <w:pPr>
              <w:keepNext/>
              <w:keepLines/>
            </w:pPr>
            <w:r w:rsidRPr="00657E88">
              <w:t>-138 dBm</w:t>
            </w:r>
          </w:p>
        </w:tc>
        <w:tc>
          <w:tcPr>
            <w:tcW w:w="1701" w:type="dxa"/>
            <w:vAlign w:val="top"/>
          </w:tcPr>
          <w:p w14:paraId="24A5D64B" w14:textId="017E04A8" w:rsidR="00657E88" w:rsidRPr="00657E88" w:rsidRDefault="00657E88" w:rsidP="002D315E">
            <w:pPr>
              <w:keepNext/>
              <w:keepLines/>
            </w:pPr>
            <w:r w:rsidRPr="00657E88">
              <w:t>-146 dBm</w:t>
            </w:r>
          </w:p>
        </w:tc>
      </w:tr>
      <w:tr w:rsidR="00657E88" w14:paraId="23EC79CA" w14:textId="77777777" w:rsidTr="002D315E">
        <w:tc>
          <w:tcPr>
            <w:tcW w:w="1129" w:type="dxa"/>
            <w:vAlign w:val="top"/>
          </w:tcPr>
          <w:p w14:paraId="6314D0B2" w14:textId="5A8558C7" w:rsidR="00657E88" w:rsidRPr="00657E88" w:rsidRDefault="00657E88" w:rsidP="002D315E">
            <w:pPr>
              <w:keepNext/>
              <w:keepLines/>
            </w:pPr>
            <w:r w:rsidRPr="00657E88">
              <w:t>Rx8</w:t>
            </w:r>
          </w:p>
        </w:tc>
        <w:tc>
          <w:tcPr>
            <w:tcW w:w="1418" w:type="dxa"/>
            <w:vAlign w:val="top"/>
          </w:tcPr>
          <w:p w14:paraId="30971E4C" w14:textId="48ABA987" w:rsidR="00657E88" w:rsidRPr="00657E88" w:rsidRDefault="00657E88" w:rsidP="002D315E">
            <w:pPr>
              <w:keepNext/>
              <w:keepLines/>
            </w:pPr>
            <w:r w:rsidRPr="00657E88">
              <w:t>-143 dBm</w:t>
            </w:r>
          </w:p>
        </w:tc>
        <w:tc>
          <w:tcPr>
            <w:tcW w:w="1701" w:type="dxa"/>
            <w:vAlign w:val="top"/>
          </w:tcPr>
          <w:p w14:paraId="30721716" w14:textId="7C93802C" w:rsidR="00657E88" w:rsidRPr="00657E88" w:rsidRDefault="00657E88" w:rsidP="002D315E">
            <w:pPr>
              <w:keepNext/>
              <w:keepLines/>
            </w:pPr>
            <w:r w:rsidRPr="00657E88">
              <w:t>-149 dBm</w:t>
            </w:r>
          </w:p>
        </w:tc>
      </w:tr>
      <w:tr w:rsidR="00657E88" w14:paraId="2A501B0F" w14:textId="77777777" w:rsidTr="002D315E">
        <w:tc>
          <w:tcPr>
            <w:tcW w:w="1129" w:type="dxa"/>
            <w:vAlign w:val="top"/>
          </w:tcPr>
          <w:p w14:paraId="42090935" w14:textId="41A919E9" w:rsidR="00657E88" w:rsidRPr="00657E88" w:rsidRDefault="00657E88" w:rsidP="002D315E">
            <w:pPr>
              <w:keepNext/>
              <w:keepLines/>
            </w:pPr>
            <w:r w:rsidRPr="00657E88">
              <w:t>Rx9</w:t>
            </w:r>
          </w:p>
        </w:tc>
        <w:tc>
          <w:tcPr>
            <w:tcW w:w="1418" w:type="dxa"/>
            <w:vAlign w:val="top"/>
          </w:tcPr>
          <w:p w14:paraId="6FB31363" w14:textId="0F53D84A" w:rsidR="00657E88" w:rsidRPr="00657E88" w:rsidRDefault="00657E88" w:rsidP="002D315E">
            <w:pPr>
              <w:keepNext/>
              <w:keepLines/>
            </w:pPr>
            <w:r w:rsidRPr="00657E88">
              <w:t>-139 dBm</w:t>
            </w:r>
          </w:p>
        </w:tc>
        <w:tc>
          <w:tcPr>
            <w:tcW w:w="1701" w:type="dxa"/>
            <w:vAlign w:val="top"/>
          </w:tcPr>
          <w:p w14:paraId="43FBB4B3" w14:textId="1E9D3DCA" w:rsidR="00657E88" w:rsidRPr="00657E88" w:rsidRDefault="00657E88" w:rsidP="002D315E">
            <w:pPr>
              <w:keepNext/>
              <w:keepLines/>
            </w:pPr>
            <w:r w:rsidRPr="00657E88">
              <w:t>-143 dBm</w:t>
            </w:r>
          </w:p>
        </w:tc>
      </w:tr>
      <w:tr w:rsidR="00657E88" w14:paraId="42ADD020" w14:textId="77777777" w:rsidTr="002D315E">
        <w:tc>
          <w:tcPr>
            <w:tcW w:w="1129" w:type="dxa"/>
            <w:vAlign w:val="top"/>
          </w:tcPr>
          <w:p w14:paraId="5E2AD4BB" w14:textId="11583CFC" w:rsidR="00657E88" w:rsidRPr="00657E88" w:rsidRDefault="00657E88" w:rsidP="002D315E">
            <w:pPr>
              <w:keepNext/>
              <w:keepLines/>
            </w:pPr>
            <w:r w:rsidRPr="00657E88">
              <w:t>Rx10</w:t>
            </w:r>
          </w:p>
        </w:tc>
        <w:tc>
          <w:tcPr>
            <w:tcW w:w="1418" w:type="dxa"/>
            <w:vAlign w:val="top"/>
          </w:tcPr>
          <w:p w14:paraId="2C2FF24F" w14:textId="012857C8" w:rsidR="00657E88" w:rsidRPr="00657E88" w:rsidRDefault="00657E88" w:rsidP="002D315E">
            <w:pPr>
              <w:keepNext/>
              <w:keepLines/>
            </w:pPr>
            <w:r w:rsidRPr="00657E88">
              <w:t>-135 dBm</w:t>
            </w:r>
          </w:p>
        </w:tc>
        <w:tc>
          <w:tcPr>
            <w:tcW w:w="1701" w:type="dxa"/>
            <w:vAlign w:val="top"/>
          </w:tcPr>
          <w:p w14:paraId="466F9B83" w14:textId="03BC4B08" w:rsidR="00657E88" w:rsidRPr="00657E88" w:rsidRDefault="00657E88" w:rsidP="002D315E">
            <w:pPr>
              <w:keepNext/>
              <w:keepLines/>
            </w:pPr>
            <w:r w:rsidRPr="00657E88">
              <w:t>-142 dBm</w:t>
            </w:r>
          </w:p>
        </w:tc>
      </w:tr>
      <w:tr w:rsidR="00657E88" w14:paraId="4928C48C" w14:textId="77777777" w:rsidTr="002D315E">
        <w:tc>
          <w:tcPr>
            <w:tcW w:w="1129" w:type="dxa"/>
            <w:vAlign w:val="top"/>
          </w:tcPr>
          <w:p w14:paraId="211625CE" w14:textId="69972E4C" w:rsidR="00657E88" w:rsidRPr="00657E88" w:rsidRDefault="00657E88" w:rsidP="002D315E">
            <w:pPr>
              <w:keepNext/>
              <w:keepLines/>
            </w:pPr>
            <w:r w:rsidRPr="00657E88">
              <w:t>Rx11</w:t>
            </w:r>
          </w:p>
        </w:tc>
        <w:tc>
          <w:tcPr>
            <w:tcW w:w="1418" w:type="dxa"/>
            <w:vAlign w:val="top"/>
          </w:tcPr>
          <w:p w14:paraId="69B522EE" w14:textId="67D80E61" w:rsidR="00657E88" w:rsidRPr="00657E88" w:rsidRDefault="00657E88" w:rsidP="002D315E">
            <w:pPr>
              <w:keepNext/>
              <w:keepLines/>
            </w:pPr>
            <w:r w:rsidRPr="00657E88">
              <w:t>-133 dBm</w:t>
            </w:r>
          </w:p>
        </w:tc>
        <w:tc>
          <w:tcPr>
            <w:tcW w:w="1701" w:type="dxa"/>
            <w:vAlign w:val="top"/>
          </w:tcPr>
          <w:p w14:paraId="6509EF28" w14:textId="66AC87FC" w:rsidR="00657E88" w:rsidRPr="00657E88" w:rsidRDefault="00657E88" w:rsidP="002D315E">
            <w:pPr>
              <w:keepNext/>
              <w:keepLines/>
            </w:pPr>
            <w:r w:rsidRPr="00657E88">
              <w:t>-139 dBm</w:t>
            </w:r>
          </w:p>
        </w:tc>
      </w:tr>
    </w:tbl>
    <w:p w14:paraId="7C7A6ECD" w14:textId="77777777" w:rsidR="00844380" w:rsidRPr="0005228F" w:rsidRDefault="00844380" w:rsidP="00844380">
      <w:pPr>
        <w:keepLines/>
        <w:tabs>
          <w:tab w:val="left" w:pos="0"/>
          <w:tab w:val="center" w:pos="4820"/>
          <w:tab w:val="right" w:pos="9639"/>
        </w:tabs>
        <w:spacing w:after="240"/>
        <w:contextualSpacing/>
        <w:jc w:val="center"/>
        <w:rPr>
          <w:b/>
          <w:bCs/>
          <w:color w:val="D2232A"/>
          <w:szCs w:val="20"/>
        </w:rPr>
      </w:pPr>
    </w:p>
    <w:p w14:paraId="7FF9B38B" w14:textId="77777777" w:rsidR="00844380" w:rsidRPr="0005228F" w:rsidRDefault="00844380" w:rsidP="00844380">
      <w:pPr>
        <w:keepNext/>
        <w:jc w:val="center"/>
      </w:pPr>
      <w:r w:rsidRPr="002D315E">
        <w:rPr>
          <w:noProof/>
          <w:lang w:eastAsia="da-DK"/>
        </w:rPr>
        <w:drawing>
          <wp:inline distT="0" distB="0" distL="0" distR="0" wp14:anchorId="15CA99AE" wp14:editId="4EE4DE6A">
            <wp:extent cx="6094932" cy="3918857"/>
            <wp:effectExtent l="0" t="0" r="1270" b="5715"/>
            <wp:docPr id="27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09346" cy="3928125"/>
                    </a:xfrm>
                    <a:prstGeom prst="rect">
                      <a:avLst/>
                    </a:prstGeom>
                    <a:noFill/>
                  </pic:spPr>
                </pic:pic>
              </a:graphicData>
            </a:graphic>
          </wp:inline>
        </w:drawing>
      </w:r>
    </w:p>
    <w:p w14:paraId="2969CC1D"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51</w:t>
      </w:r>
      <w:r w:rsidRPr="0005228F">
        <w:rPr>
          <w:lang w:val="en-GB"/>
        </w:rPr>
        <w:fldChar w:fldCharType="end"/>
      </w:r>
      <w:r w:rsidRPr="0005228F">
        <w:rPr>
          <w:lang w:val="en-GB"/>
        </w:rPr>
        <w:t>: Sensitivity of the GPS receivers</w:t>
      </w:r>
    </w:p>
    <w:p w14:paraId="5AC84EAC" w14:textId="77777777" w:rsidR="00844380" w:rsidRPr="0005228F" w:rsidRDefault="00844380" w:rsidP="00844380">
      <w:pPr>
        <w:rPr>
          <w:u w:val="single"/>
        </w:rPr>
      </w:pPr>
      <w:r w:rsidRPr="0005228F">
        <w:rPr>
          <w:u w:val="single"/>
        </w:rPr>
        <w:t>Observations:</w:t>
      </w:r>
    </w:p>
    <w:p w14:paraId="517F0A07" w14:textId="77777777" w:rsidR="00844380" w:rsidRPr="0005228F" w:rsidRDefault="00844380" w:rsidP="00844380">
      <w:r w:rsidRPr="0005228F">
        <w:t xml:space="preserve">Real GPS signals on the earth’s surface produce typical receiver input levels between -125 to -130 dBm which could be handled by all tested devices. It is apparent that most receivers have a sensitivity between </w:t>
      </w:r>
      <w:r w:rsidRPr="0005228F">
        <w:noBreakHyphen/>
        <w:t xml:space="preserve">130 and </w:t>
      </w:r>
      <w:r w:rsidRPr="0005228F">
        <w:noBreakHyphen/>
        <w:t>140 dBm for the ‘fix’ criterion. Performance regarding the ‘tracking’ criterion is subject to similar variation. Best performance was shown by Rx2, a hand-held GPS device. On the other extreme, the smartphone labelled Rx5 is known for its poor GPS performance.</w:t>
      </w:r>
    </w:p>
    <w:p w14:paraId="11B09DD1" w14:textId="77777777" w:rsidR="00844380" w:rsidRPr="0005228F" w:rsidRDefault="00844380" w:rsidP="00844380">
      <w:pPr>
        <w:numPr>
          <w:ilvl w:val="3"/>
          <w:numId w:val="6"/>
        </w:numPr>
        <w:spacing w:before="360"/>
        <w:outlineLvl w:val="3"/>
        <w:rPr>
          <w:rFonts w:cs="Arial"/>
          <w:bCs/>
          <w:i/>
          <w:color w:val="D2232A"/>
          <w:szCs w:val="26"/>
        </w:rPr>
      </w:pPr>
      <w:r w:rsidRPr="0005228F">
        <w:rPr>
          <w:rFonts w:cs="Arial"/>
          <w:bCs/>
          <w:i/>
          <w:color w:val="D2232A"/>
          <w:szCs w:val="26"/>
        </w:rPr>
        <w:t>Selectivity</w:t>
      </w:r>
    </w:p>
    <w:p w14:paraId="3FA30449" w14:textId="77777777" w:rsidR="00844380" w:rsidRPr="0005228F" w:rsidRDefault="00844380" w:rsidP="00844380">
      <w:r w:rsidRPr="0005228F">
        <w:t>Since there is only one specific L1 frequency (no channellisation plan), there is no defined “adjacent channel rejection”. Measurements of the frequency offset selectivity curve and adjacent band selectivity were therefore combined.</w:t>
      </w:r>
    </w:p>
    <w:p w14:paraId="6BE8488C" w14:textId="78F8D595" w:rsidR="00844380" w:rsidRPr="0005228F" w:rsidRDefault="00844380" w:rsidP="00844380">
      <w:r w:rsidRPr="0005228F">
        <w:t>ETSI EN 303 413</w:t>
      </w:r>
      <w:r w:rsidR="00657E88">
        <w:t xml:space="preserve"> </w:t>
      </w:r>
      <w:r w:rsidR="00657E88">
        <w:fldChar w:fldCharType="begin"/>
      </w:r>
      <w:r w:rsidR="00657E88">
        <w:instrText xml:space="preserve"> REF _Ref31816068 \r \h </w:instrText>
      </w:r>
      <w:r w:rsidR="00657E88">
        <w:fldChar w:fldCharType="separate"/>
      </w:r>
      <w:r w:rsidR="00657E88">
        <w:t>[72]</w:t>
      </w:r>
      <w:r w:rsidR="00657E88">
        <w:fldChar w:fldCharType="end"/>
      </w:r>
      <w:r w:rsidRPr="0005228F">
        <w:t xml:space="preserve"> specifies only 5 different interfering frequencies for adjacent band performance. To provide a higher frequency resolution for the selectivity curve, a total of 12 offset frequencies were measured.</w:t>
      </w:r>
    </w:p>
    <w:p w14:paraId="49340F81" w14:textId="77777777" w:rsidR="00844380" w:rsidRPr="0005228F" w:rsidRDefault="00844380" w:rsidP="00844380">
      <w:r w:rsidRPr="0005228F">
        <w:t>An FM modulated signal evenly spreading its energy in a bandwidth of 1.04 MHz was used as the interfering signal. The wanted GPS level was set to 3 dB above the measured receiver sensitivity for the “tracking” criterion. Then the interfering signal was increased in steps of 1 dB until at least one of the four satellites could no longer be decoded. Both wanted and unwanted signals were combined by a directional coupler in the feeder line to the G-TEM cell with the GPS receiver.</w:t>
      </w:r>
    </w:p>
    <w:p w14:paraId="6D43B063" w14:textId="77777777" w:rsidR="00844380" w:rsidRPr="0005228F" w:rsidRDefault="00844380" w:rsidP="00844380">
      <w:r w:rsidRPr="0005228F">
        <w:t>The measured unwanted signal levels at the failure point (“tracking” criterion) were normalised to the interfering signal level at exactly the wanted frequency of 1575.42 MHz. This could be assumed as the point at which the receiver has its highest sensitivity. The difference between this reference level and the failure levels at other frequency offsets is a measure for the receiver selectivity.</w:t>
      </w:r>
    </w:p>
    <w:p w14:paraId="58D2AEB7" w14:textId="1F9F89FE" w:rsidR="00844380" w:rsidRPr="0005228F" w:rsidRDefault="00844380" w:rsidP="00844380">
      <w:r w:rsidRPr="0005228F">
        <w:t xml:space="preserve">The following figure shows the </w:t>
      </w:r>
      <w:r w:rsidR="00657E88" w:rsidRPr="0005228F">
        <w:t>normali</w:t>
      </w:r>
      <w:r w:rsidR="00657E88">
        <w:t>s</w:t>
      </w:r>
      <w:r w:rsidR="00657E88" w:rsidRPr="0005228F">
        <w:t xml:space="preserve">ed </w:t>
      </w:r>
      <w:r w:rsidRPr="0005228F">
        <w:t xml:space="preserve">results of the selectivity measurement. The “non-filled” dots at the end of some selectivity curves (e. g. Rx 3 at 1526.4 MHz) indicate levels where the EUT could not yet be interfered. This means that the actual selectivity at these frequency offsets is higher than indicated in </w:t>
      </w:r>
      <w:r w:rsidRPr="0005228F">
        <w:fldChar w:fldCharType="begin"/>
      </w:r>
      <w:r w:rsidRPr="0005228F">
        <w:instrText xml:space="preserve"> REF _Ref27560626 \h </w:instrText>
      </w:r>
      <w:r w:rsidRPr="0005228F">
        <w:fldChar w:fldCharType="separate"/>
      </w:r>
      <w:r w:rsidRPr="0005228F">
        <w:t xml:space="preserve">Figure </w:t>
      </w:r>
      <w:r w:rsidRPr="0005228F">
        <w:rPr>
          <w:noProof/>
        </w:rPr>
        <w:t>52</w:t>
      </w:r>
      <w:r w:rsidRPr="0005228F">
        <w:fldChar w:fldCharType="end"/>
      </w:r>
    </w:p>
    <w:p w14:paraId="258579EC" w14:textId="77777777" w:rsidR="00844380" w:rsidRPr="0005228F" w:rsidRDefault="00844380" w:rsidP="00844380">
      <w:r w:rsidRPr="0005228F">
        <w:t>It should be noted that the “limit line” from ETSI EN 303 413 is specified for a different performance criterion (degradation of S/N</w:t>
      </w:r>
      <w:r w:rsidRPr="0005228F">
        <w:rPr>
          <w:vertAlign w:val="subscript"/>
        </w:rPr>
        <w:t>0</w:t>
      </w:r>
      <w:r w:rsidRPr="0005228F">
        <w:t> </w:t>
      </w:r>
      <w:r w:rsidRPr="0005228F">
        <w:rPr>
          <w:rFonts w:cs="Arial"/>
        </w:rPr>
        <w:t>≤</w:t>
      </w:r>
      <w:r w:rsidRPr="0005228F">
        <w:t> 1 dB at a wanted signal level of -128.5 dBm) than the “tracking” criterion used for these receiver measurements. It can therefore not accurately be normalised in the same way as the selectivity curves of the measured receivers and should be used as a rough indication only.</w:t>
      </w:r>
    </w:p>
    <w:p w14:paraId="0CA32B9A" w14:textId="77777777" w:rsidR="00844380" w:rsidRPr="0005228F" w:rsidRDefault="00844380" w:rsidP="00844380">
      <w:pPr>
        <w:keepNext/>
        <w:spacing w:after="240"/>
        <w:jc w:val="center"/>
        <w:rPr>
          <w:b/>
          <w:bCs/>
          <w:color w:val="D2232A"/>
          <w:szCs w:val="20"/>
        </w:rPr>
      </w:pPr>
      <w:r w:rsidRPr="006675CD">
        <w:rPr>
          <w:b/>
          <w:bCs/>
          <w:noProof/>
          <w:color w:val="D2232A"/>
          <w:szCs w:val="20"/>
          <w:lang w:eastAsia="da-DK"/>
        </w:rPr>
        <w:drawing>
          <wp:inline distT="0" distB="0" distL="0" distR="0" wp14:anchorId="1271208A" wp14:editId="5F4FD82D">
            <wp:extent cx="6080167" cy="3838105"/>
            <wp:effectExtent l="0" t="0" r="0" b="0"/>
            <wp:docPr id="1023" name="Grafik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083161" cy="3839995"/>
                    </a:xfrm>
                    <a:prstGeom prst="rect">
                      <a:avLst/>
                    </a:prstGeom>
                    <a:noFill/>
                  </pic:spPr>
                </pic:pic>
              </a:graphicData>
            </a:graphic>
          </wp:inline>
        </w:drawing>
      </w:r>
    </w:p>
    <w:p w14:paraId="6ACC76C1" w14:textId="77777777" w:rsidR="00844380" w:rsidRPr="0005228F" w:rsidRDefault="00844380" w:rsidP="00844380">
      <w:pPr>
        <w:pStyle w:val="Caption"/>
        <w:rPr>
          <w:lang w:val="en-GB"/>
        </w:rPr>
      </w:pPr>
      <w:bookmarkStart w:id="575" w:name="_Ref27560626"/>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52</w:t>
      </w:r>
      <w:r w:rsidRPr="0005228F">
        <w:rPr>
          <w:lang w:val="en-GB"/>
        </w:rPr>
        <w:fldChar w:fldCharType="end"/>
      </w:r>
      <w:bookmarkEnd w:id="575"/>
      <w:r w:rsidRPr="0005228F">
        <w:rPr>
          <w:lang w:val="en-GB"/>
        </w:rPr>
        <w:t>: Measured frequency offset selectivity of the GPS receivers</w:t>
      </w:r>
    </w:p>
    <w:p w14:paraId="40F4B2B7" w14:textId="77777777" w:rsidR="00844380" w:rsidRPr="0005228F" w:rsidRDefault="00844380" w:rsidP="00844380">
      <w:pPr>
        <w:rPr>
          <w:u w:val="single"/>
        </w:rPr>
      </w:pPr>
      <w:r w:rsidRPr="0005228F">
        <w:rPr>
          <w:u w:val="single"/>
        </w:rPr>
        <w:t>Observations:</w:t>
      </w:r>
    </w:p>
    <w:p w14:paraId="0678DFD7" w14:textId="77777777" w:rsidR="00844380" w:rsidRPr="0005228F" w:rsidRDefault="00844380" w:rsidP="00844380">
      <w:pPr>
        <w:tabs>
          <w:tab w:val="num" w:pos="360"/>
        </w:tabs>
        <w:spacing w:after="120"/>
        <w:rPr>
          <w:rStyle w:val="ECCParagraph"/>
        </w:rPr>
      </w:pPr>
      <w:r w:rsidRPr="0005228F">
        <w:rPr>
          <w:rStyle w:val="ECCParagraph"/>
        </w:rPr>
        <w:t>There is a considerable spread in selectivity between the EUTs, especially in the offset range up to -20 and +40 MHz. The best overall selectivity was shown by Rx 3. The selectivity of Rx 4 is up to 40 dB poorer.</w:t>
      </w:r>
    </w:p>
    <w:p w14:paraId="662FE7E9" w14:textId="77777777" w:rsidR="00844380" w:rsidRPr="0005228F" w:rsidRDefault="00844380" w:rsidP="00844380">
      <w:pPr>
        <w:tabs>
          <w:tab w:val="num" w:pos="360"/>
        </w:tabs>
        <w:spacing w:after="120"/>
        <w:rPr>
          <w:rStyle w:val="ECCParagraph"/>
        </w:rPr>
      </w:pPr>
      <w:r w:rsidRPr="0005228F">
        <w:rPr>
          <w:rStyle w:val="ECCParagraph"/>
        </w:rPr>
        <w:t xml:space="preserve">The selectivity of many EUTs is not symmetric. It is often better towards the lower band edge. This may be </w:t>
      </w:r>
      <w:proofErr w:type="gramStart"/>
      <w:r w:rsidRPr="0005228F">
        <w:rPr>
          <w:rStyle w:val="ECCParagraph"/>
        </w:rPr>
        <w:t>due to the fact that</w:t>
      </w:r>
      <w:proofErr w:type="gramEnd"/>
      <w:r w:rsidRPr="0005228F">
        <w:rPr>
          <w:rStyle w:val="ECCParagraph"/>
        </w:rPr>
        <w:t xml:space="preserve"> some devices also support the GLONASS system with the same RF front-end as used for GPS and Galileo.</w:t>
      </w:r>
    </w:p>
    <w:p w14:paraId="56E0C74F" w14:textId="77777777" w:rsidR="00844380" w:rsidRPr="0005228F" w:rsidRDefault="00844380" w:rsidP="00844380">
      <w:pPr>
        <w:numPr>
          <w:ilvl w:val="3"/>
          <w:numId w:val="6"/>
        </w:numPr>
        <w:spacing w:before="360"/>
        <w:outlineLvl w:val="3"/>
        <w:rPr>
          <w:rFonts w:cs="Arial"/>
          <w:bCs/>
          <w:i/>
          <w:color w:val="D2232A"/>
          <w:szCs w:val="26"/>
        </w:rPr>
      </w:pPr>
      <w:r w:rsidRPr="0005228F">
        <w:rPr>
          <w:rFonts w:cs="Arial"/>
          <w:bCs/>
          <w:i/>
          <w:color w:val="D2232A"/>
          <w:szCs w:val="26"/>
        </w:rPr>
        <w:t>Blocking and overload</w:t>
      </w:r>
    </w:p>
    <w:p w14:paraId="42C86A77" w14:textId="5F2D1CFA" w:rsidR="00844380" w:rsidRPr="0005228F" w:rsidRDefault="00844380" w:rsidP="00844380">
      <w:r w:rsidRPr="0005228F">
        <w:t xml:space="preserve">The setup to measure blocking and overload of the receivers was equal to the setup shown in </w:t>
      </w:r>
      <w:r w:rsidRPr="0005228F">
        <w:fldChar w:fldCharType="begin"/>
      </w:r>
      <w:r w:rsidRPr="0005228F">
        <w:instrText xml:space="preserve"> REF _Ref511892805 \h  \* MERGEFORMAT </w:instrText>
      </w:r>
      <w:r w:rsidRPr="0005228F">
        <w:fldChar w:fldCharType="separate"/>
      </w:r>
      <w:r w:rsidRPr="0005228F">
        <w:rPr>
          <w:noProof/>
        </w:rPr>
        <w:t>Figure</w:t>
      </w:r>
      <w:r w:rsidRPr="0005228F">
        <w:t xml:space="preserve"> </w:t>
      </w:r>
      <w:r w:rsidRPr="0005228F">
        <w:rPr>
          <w:noProof/>
        </w:rPr>
        <w:t>57</w:t>
      </w:r>
      <w:r w:rsidRPr="0005228F">
        <w:fldChar w:fldCharType="end"/>
      </w:r>
      <w:r w:rsidRPr="0005228F">
        <w:t xml:space="preserve"> in Annex 2. According to the agreed measurement concept the wanted signal levels for the blocking measurement was set to 3 dB and 13 dB above the measured sensitivity.</w:t>
      </w:r>
    </w:p>
    <w:p w14:paraId="1DA92981" w14:textId="77777777" w:rsidR="00844380" w:rsidRPr="0005228F" w:rsidRDefault="00844380" w:rsidP="00844380">
      <w:r w:rsidRPr="0005228F">
        <w:t xml:space="preserve">Wanted levels for overload measurements according to the measurement concept would have been 30 and 50 dB above sensitivity. These levels could never be reached in real environments and would render this measurement </w:t>
      </w:r>
      <w:proofErr w:type="gramStart"/>
      <w:r w:rsidRPr="0005228F">
        <w:t>unrealistic by definition</w:t>
      </w:r>
      <w:proofErr w:type="gramEnd"/>
      <w:r w:rsidRPr="0005228F">
        <w:t>. However, during the blocking measurements, some receivers showed signs of overloading at the higher wanted signal levels.</w:t>
      </w:r>
    </w:p>
    <w:p w14:paraId="7DA9FE45" w14:textId="6656482F" w:rsidR="00844380" w:rsidRPr="0005228F" w:rsidRDefault="00844380" w:rsidP="00844380">
      <w:r w:rsidRPr="0005228F">
        <w:t xml:space="preserve">The ETSI EN 303 413 definition of the RNSS band includes the frequencies used for </w:t>
      </w:r>
      <w:proofErr w:type="spellStart"/>
      <w:r w:rsidRPr="0005228F">
        <w:t>Beidou</w:t>
      </w:r>
      <w:proofErr w:type="spellEnd"/>
      <w:r w:rsidRPr="0005228F">
        <w:t xml:space="preserve">, GLONASS and Galileo, covering 1559 to 1610 MHz. The test points in its adjacent channels at 1554 and 1615 MHz are greatly supressed by the selectivity of the receiver as shown in the previous measurement. The interfering CW signal for blocking was placed at 1625.42 MHz, fulfilling the ETSI requirement for out-of-band emissions of a 2+ channel distance for GPS (but not for Galileo, </w:t>
      </w:r>
      <w:proofErr w:type="spellStart"/>
      <w:r w:rsidRPr="0005228F">
        <w:t>Beidou</w:t>
      </w:r>
      <w:proofErr w:type="spellEnd"/>
      <w:r w:rsidRPr="0005228F" w:rsidDel="00884082">
        <w:t xml:space="preserve"> </w:t>
      </w:r>
      <w:r w:rsidRPr="0005228F">
        <w:t>or GLONASS).</w:t>
      </w:r>
    </w:p>
    <w:p w14:paraId="7D8C970C" w14:textId="77777777" w:rsidR="00844380" w:rsidRPr="0005228F" w:rsidRDefault="00844380" w:rsidP="00844380">
      <w:r w:rsidRPr="0005228F">
        <w:t xml:space="preserve">The measurement procedure was </w:t>
      </w:r>
      <w:proofErr w:type="gramStart"/>
      <w:r w:rsidRPr="0005228F">
        <w:t>similar to</w:t>
      </w:r>
      <w:proofErr w:type="gramEnd"/>
      <w:r w:rsidRPr="0005228F">
        <w:t xml:space="preserve"> the one used for selectivity measurements (see section above). The “tracking” criterion was used for this measurement.</w:t>
      </w:r>
    </w:p>
    <w:p w14:paraId="158B9C7A" w14:textId="77777777" w:rsidR="00844380" w:rsidRPr="0005228F" w:rsidRDefault="00844380" w:rsidP="00844380">
      <w:r w:rsidRPr="0005228F">
        <w:t>The following table and figure show the result of this measurement. The difference between wanted and unwanted signal levels is stated for each of the two wanted signal levels as C/I. The underlined results in the table point out cases where the interfering signal level indicated could not yet produce a failure. These cases are marked with a “non-filled” dot in the table.</w:t>
      </w:r>
    </w:p>
    <w:p w14:paraId="27FEA434" w14:textId="171C30BB" w:rsidR="00844380" w:rsidRPr="0005228F" w:rsidRDefault="00844380" w:rsidP="00844380">
      <w:pPr>
        <w:pStyle w:val="Caption"/>
        <w:rPr>
          <w:b w:val="0"/>
          <w:lang w:val="en-GB"/>
        </w:rPr>
      </w:pPr>
      <w:r w:rsidRPr="0005228F">
        <w:rPr>
          <w:lang w:val="en-GB"/>
        </w:rPr>
        <w:t xml:space="preserve">Table </w:t>
      </w:r>
      <w:r w:rsidRPr="002C49D9">
        <w:rPr>
          <w:lang w:val="en-GB"/>
        </w:rPr>
        <w:fldChar w:fldCharType="begin"/>
      </w:r>
      <w:r w:rsidRPr="0005228F">
        <w:rPr>
          <w:lang w:val="en-GB"/>
        </w:rPr>
        <w:instrText xml:space="preserve"> SEQ Table \* ARABIC </w:instrText>
      </w:r>
      <w:r w:rsidRPr="002C49D9">
        <w:rPr>
          <w:lang w:val="en-GB"/>
        </w:rPr>
        <w:fldChar w:fldCharType="separate"/>
      </w:r>
      <w:r w:rsidR="00657E88">
        <w:rPr>
          <w:noProof/>
          <w:lang w:val="en-GB"/>
        </w:rPr>
        <w:t>24</w:t>
      </w:r>
      <w:r w:rsidRPr="002C49D9">
        <w:rPr>
          <w:lang w:val="en-GB"/>
        </w:rPr>
        <w:fldChar w:fldCharType="end"/>
      </w:r>
      <w:r w:rsidRPr="0005228F">
        <w:rPr>
          <w:lang w:val="en-GB"/>
        </w:rPr>
        <w:t>: Blocking and overload measurement results - GPS level = sensitivity + 3 dB</w:t>
      </w:r>
    </w:p>
    <w:tbl>
      <w:tblPr>
        <w:tblStyle w:val="ECCTable-redheader"/>
        <w:tblW w:w="0" w:type="auto"/>
        <w:tblInd w:w="0" w:type="dxa"/>
        <w:tblLook w:val="04A0" w:firstRow="1" w:lastRow="0" w:firstColumn="1" w:lastColumn="0" w:noHBand="0" w:noVBand="1"/>
      </w:tblPr>
      <w:tblGrid>
        <w:gridCol w:w="988"/>
        <w:gridCol w:w="1559"/>
        <w:gridCol w:w="1879"/>
        <w:gridCol w:w="850"/>
        <w:gridCol w:w="1650"/>
      </w:tblGrid>
      <w:tr w:rsidR="00844380" w:rsidRPr="0005228F" w14:paraId="286B7408" w14:textId="77777777" w:rsidTr="002C49D9">
        <w:trPr>
          <w:cnfStyle w:val="100000000000" w:firstRow="1" w:lastRow="0" w:firstColumn="0" w:lastColumn="0" w:oddVBand="0" w:evenVBand="0" w:oddHBand="0" w:evenHBand="0" w:firstRowFirstColumn="0" w:firstRowLastColumn="0" w:lastRowFirstColumn="0" w:lastRowLastColumn="0"/>
        </w:trPr>
        <w:tc>
          <w:tcPr>
            <w:tcW w:w="988" w:type="dxa"/>
          </w:tcPr>
          <w:p w14:paraId="6EEE14FC" w14:textId="77777777" w:rsidR="00844380" w:rsidRPr="0005228F" w:rsidRDefault="00844380" w:rsidP="00844380">
            <w:r w:rsidRPr="0005228F">
              <w:t>Rx No.</w:t>
            </w:r>
          </w:p>
        </w:tc>
        <w:tc>
          <w:tcPr>
            <w:tcW w:w="1559" w:type="dxa"/>
          </w:tcPr>
          <w:p w14:paraId="3EA80D4B" w14:textId="77777777" w:rsidR="00844380" w:rsidRPr="0005228F" w:rsidRDefault="00844380" w:rsidP="00844380">
            <w:r w:rsidRPr="0005228F">
              <w:t>Wanted level</w:t>
            </w:r>
          </w:p>
        </w:tc>
        <w:tc>
          <w:tcPr>
            <w:tcW w:w="1879" w:type="dxa"/>
          </w:tcPr>
          <w:p w14:paraId="5012D8ED" w14:textId="77777777" w:rsidR="00844380" w:rsidRPr="0005228F" w:rsidRDefault="00844380" w:rsidP="00844380">
            <w:r w:rsidRPr="0005228F">
              <w:t>Interfering level</w:t>
            </w:r>
          </w:p>
        </w:tc>
        <w:tc>
          <w:tcPr>
            <w:tcW w:w="850" w:type="dxa"/>
          </w:tcPr>
          <w:p w14:paraId="7E18DE66" w14:textId="77777777" w:rsidR="00844380" w:rsidRPr="0005228F" w:rsidRDefault="00844380" w:rsidP="00844380">
            <w:r w:rsidRPr="0005228F">
              <w:t>C/I</w:t>
            </w:r>
          </w:p>
        </w:tc>
        <w:tc>
          <w:tcPr>
            <w:tcW w:w="1650" w:type="dxa"/>
          </w:tcPr>
          <w:p w14:paraId="1B18FB40" w14:textId="77777777" w:rsidR="00844380" w:rsidRPr="0005228F" w:rsidRDefault="00844380" w:rsidP="00844380">
            <w:r w:rsidRPr="0005228F">
              <w:t>probable effect</w:t>
            </w:r>
          </w:p>
        </w:tc>
      </w:tr>
      <w:tr w:rsidR="00844380" w:rsidRPr="0005228F" w14:paraId="5CB1FFAB" w14:textId="77777777" w:rsidTr="002C49D9">
        <w:tc>
          <w:tcPr>
            <w:tcW w:w="988" w:type="dxa"/>
          </w:tcPr>
          <w:p w14:paraId="3D4F3012" w14:textId="77777777" w:rsidR="00844380" w:rsidRPr="0005228F" w:rsidRDefault="00844380" w:rsidP="008D22B8">
            <w:pPr>
              <w:spacing w:before="0"/>
            </w:pPr>
            <w:r w:rsidRPr="0005228F">
              <w:t>1</w:t>
            </w:r>
          </w:p>
        </w:tc>
        <w:tc>
          <w:tcPr>
            <w:tcW w:w="1559" w:type="dxa"/>
          </w:tcPr>
          <w:p w14:paraId="21F4023A" w14:textId="77777777" w:rsidR="00844380" w:rsidRPr="0005228F" w:rsidRDefault="00844380" w:rsidP="008D22B8">
            <w:pPr>
              <w:spacing w:before="0"/>
            </w:pPr>
            <w:r w:rsidRPr="0005228F">
              <w:t>-141 dBm</w:t>
            </w:r>
          </w:p>
        </w:tc>
        <w:tc>
          <w:tcPr>
            <w:tcW w:w="1879" w:type="dxa"/>
          </w:tcPr>
          <w:p w14:paraId="29061CD3" w14:textId="77777777" w:rsidR="00844380" w:rsidRPr="0005228F" w:rsidRDefault="00844380" w:rsidP="008D22B8">
            <w:pPr>
              <w:spacing w:before="0"/>
            </w:pPr>
            <w:r w:rsidRPr="0005228F">
              <w:t>-13 dBm</w:t>
            </w:r>
          </w:p>
        </w:tc>
        <w:tc>
          <w:tcPr>
            <w:tcW w:w="850" w:type="dxa"/>
          </w:tcPr>
          <w:p w14:paraId="6A8C9581" w14:textId="77777777" w:rsidR="00844380" w:rsidRPr="0005228F" w:rsidRDefault="00844380" w:rsidP="008D22B8">
            <w:pPr>
              <w:spacing w:before="0"/>
            </w:pPr>
            <w:r w:rsidRPr="0005228F">
              <w:t>128 dB</w:t>
            </w:r>
          </w:p>
        </w:tc>
        <w:tc>
          <w:tcPr>
            <w:tcW w:w="1650" w:type="dxa"/>
          </w:tcPr>
          <w:p w14:paraId="2E506150" w14:textId="77777777" w:rsidR="00844380" w:rsidRPr="0005228F" w:rsidRDefault="00844380" w:rsidP="008D22B8">
            <w:pPr>
              <w:spacing w:before="0"/>
            </w:pPr>
            <w:r w:rsidRPr="0005228F">
              <w:rPr>
                <w:rStyle w:val="ECCParagraph"/>
              </w:rPr>
              <w:t>blocking</w:t>
            </w:r>
          </w:p>
        </w:tc>
      </w:tr>
      <w:tr w:rsidR="00844380" w:rsidRPr="0005228F" w14:paraId="0483001B" w14:textId="77777777" w:rsidTr="002C49D9">
        <w:tc>
          <w:tcPr>
            <w:tcW w:w="988" w:type="dxa"/>
          </w:tcPr>
          <w:p w14:paraId="33AA3982" w14:textId="77777777" w:rsidR="00844380" w:rsidRPr="0005228F" w:rsidRDefault="00844380" w:rsidP="008D22B8">
            <w:pPr>
              <w:spacing w:before="0"/>
            </w:pPr>
            <w:r w:rsidRPr="0005228F">
              <w:t>2</w:t>
            </w:r>
          </w:p>
        </w:tc>
        <w:tc>
          <w:tcPr>
            <w:tcW w:w="1559" w:type="dxa"/>
          </w:tcPr>
          <w:p w14:paraId="246D09C5" w14:textId="77777777" w:rsidR="00844380" w:rsidRPr="0005228F" w:rsidRDefault="00844380" w:rsidP="008D22B8">
            <w:pPr>
              <w:spacing w:before="0"/>
            </w:pPr>
            <w:r w:rsidRPr="0005228F">
              <w:t>-152 dBm</w:t>
            </w:r>
          </w:p>
        </w:tc>
        <w:tc>
          <w:tcPr>
            <w:tcW w:w="1879" w:type="dxa"/>
          </w:tcPr>
          <w:p w14:paraId="061C805E" w14:textId="77777777" w:rsidR="00844380" w:rsidRPr="0005228F" w:rsidRDefault="00844380" w:rsidP="008D22B8">
            <w:pPr>
              <w:spacing w:before="0"/>
            </w:pPr>
            <w:r w:rsidRPr="0005228F">
              <w:t>-14 dBm</w:t>
            </w:r>
          </w:p>
        </w:tc>
        <w:tc>
          <w:tcPr>
            <w:tcW w:w="850" w:type="dxa"/>
          </w:tcPr>
          <w:p w14:paraId="0E7559AA" w14:textId="77777777" w:rsidR="00844380" w:rsidRPr="0005228F" w:rsidRDefault="00844380" w:rsidP="008D22B8">
            <w:pPr>
              <w:spacing w:before="0"/>
            </w:pPr>
            <w:r w:rsidRPr="0005228F">
              <w:t>138 dB</w:t>
            </w:r>
          </w:p>
        </w:tc>
        <w:tc>
          <w:tcPr>
            <w:tcW w:w="1650" w:type="dxa"/>
          </w:tcPr>
          <w:p w14:paraId="46FD751F" w14:textId="77777777" w:rsidR="00844380" w:rsidRPr="0005228F" w:rsidRDefault="00844380" w:rsidP="008D22B8">
            <w:pPr>
              <w:spacing w:before="0"/>
            </w:pPr>
            <w:r w:rsidRPr="0005228F">
              <w:rPr>
                <w:rStyle w:val="ECCParagraph"/>
              </w:rPr>
              <w:t>blocking</w:t>
            </w:r>
          </w:p>
        </w:tc>
      </w:tr>
      <w:tr w:rsidR="00844380" w:rsidRPr="0005228F" w14:paraId="52352AC9" w14:textId="77777777" w:rsidTr="002C49D9">
        <w:tc>
          <w:tcPr>
            <w:tcW w:w="988" w:type="dxa"/>
          </w:tcPr>
          <w:p w14:paraId="30A7B71E" w14:textId="77777777" w:rsidR="00844380" w:rsidRPr="0005228F" w:rsidRDefault="00844380" w:rsidP="008D22B8">
            <w:pPr>
              <w:spacing w:before="0"/>
            </w:pPr>
            <w:r w:rsidRPr="0005228F">
              <w:t>3</w:t>
            </w:r>
          </w:p>
        </w:tc>
        <w:tc>
          <w:tcPr>
            <w:tcW w:w="1559" w:type="dxa"/>
          </w:tcPr>
          <w:p w14:paraId="2D28D34A" w14:textId="77777777" w:rsidR="00844380" w:rsidRPr="0005228F" w:rsidRDefault="00844380" w:rsidP="008D22B8">
            <w:pPr>
              <w:spacing w:before="0"/>
            </w:pPr>
            <w:r w:rsidRPr="0005228F">
              <w:t>-145 dBm</w:t>
            </w:r>
          </w:p>
        </w:tc>
        <w:tc>
          <w:tcPr>
            <w:tcW w:w="1879" w:type="dxa"/>
          </w:tcPr>
          <w:p w14:paraId="123E8C1C" w14:textId="77777777" w:rsidR="00844380" w:rsidRPr="0005228F" w:rsidRDefault="00844380" w:rsidP="008D22B8">
            <w:pPr>
              <w:spacing w:before="0"/>
            </w:pPr>
            <w:r w:rsidRPr="0005228F">
              <w:t>-10 dBm</w:t>
            </w:r>
          </w:p>
        </w:tc>
        <w:tc>
          <w:tcPr>
            <w:tcW w:w="850" w:type="dxa"/>
          </w:tcPr>
          <w:p w14:paraId="0491D9EE" w14:textId="77777777" w:rsidR="00844380" w:rsidRPr="0005228F" w:rsidRDefault="00844380" w:rsidP="008D22B8">
            <w:pPr>
              <w:spacing w:before="0"/>
            </w:pPr>
            <w:r w:rsidRPr="0005228F">
              <w:t>132 dB</w:t>
            </w:r>
          </w:p>
        </w:tc>
        <w:tc>
          <w:tcPr>
            <w:tcW w:w="1650" w:type="dxa"/>
          </w:tcPr>
          <w:p w14:paraId="6A622513" w14:textId="77777777" w:rsidR="00844380" w:rsidRPr="0005228F" w:rsidRDefault="00844380" w:rsidP="008D22B8">
            <w:pPr>
              <w:spacing w:before="0"/>
            </w:pPr>
            <w:r w:rsidRPr="0005228F">
              <w:t>-</w:t>
            </w:r>
          </w:p>
        </w:tc>
      </w:tr>
      <w:tr w:rsidR="00844380" w:rsidRPr="0005228F" w14:paraId="67EF4819" w14:textId="77777777" w:rsidTr="002C49D9">
        <w:tc>
          <w:tcPr>
            <w:tcW w:w="988" w:type="dxa"/>
          </w:tcPr>
          <w:p w14:paraId="5CB7358A" w14:textId="77777777" w:rsidR="00844380" w:rsidRPr="0005228F" w:rsidRDefault="00844380" w:rsidP="008D22B8">
            <w:pPr>
              <w:spacing w:before="0"/>
            </w:pPr>
            <w:r w:rsidRPr="0005228F">
              <w:t>4</w:t>
            </w:r>
          </w:p>
        </w:tc>
        <w:tc>
          <w:tcPr>
            <w:tcW w:w="1559" w:type="dxa"/>
          </w:tcPr>
          <w:p w14:paraId="7B8DC4C6" w14:textId="77777777" w:rsidR="00844380" w:rsidRPr="0005228F" w:rsidRDefault="00844380" w:rsidP="008D22B8">
            <w:pPr>
              <w:spacing w:before="0"/>
            </w:pPr>
            <w:r w:rsidRPr="0005228F">
              <w:t>-144 dBm</w:t>
            </w:r>
          </w:p>
        </w:tc>
        <w:tc>
          <w:tcPr>
            <w:tcW w:w="1879" w:type="dxa"/>
          </w:tcPr>
          <w:p w14:paraId="08C2D160" w14:textId="77777777" w:rsidR="00844380" w:rsidRPr="0005228F" w:rsidRDefault="00844380" w:rsidP="008D22B8">
            <w:pPr>
              <w:spacing w:before="0"/>
            </w:pPr>
            <w:r w:rsidRPr="0005228F">
              <w:t>-20 dBm</w:t>
            </w:r>
          </w:p>
        </w:tc>
        <w:tc>
          <w:tcPr>
            <w:tcW w:w="850" w:type="dxa"/>
          </w:tcPr>
          <w:p w14:paraId="34E703A7" w14:textId="77777777" w:rsidR="00844380" w:rsidRPr="0005228F" w:rsidRDefault="00844380" w:rsidP="008D22B8">
            <w:pPr>
              <w:spacing w:before="0"/>
            </w:pPr>
            <w:r w:rsidRPr="0005228F">
              <w:t>124 dB</w:t>
            </w:r>
          </w:p>
        </w:tc>
        <w:tc>
          <w:tcPr>
            <w:tcW w:w="1650" w:type="dxa"/>
          </w:tcPr>
          <w:p w14:paraId="1D83E4DA" w14:textId="77777777" w:rsidR="00844380" w:rsidRPr="0005228F" w:rsidRDefault="00844380" w:rsidP="008D22B8">
            <w:pPr>
              <w:spacing w:before="0"/>
            </w:pPr>
            <w:r w:rsidRPr="0005228F">
              <w:t>Overloading</w:t>
            </w:r>
          </w:p>
        </w:tc>
      </w:tr>
      <w:tr w:rsidR="00844380" w:rsidRPr="0005228F" w14:paraId="0FE56738" w14:textId="77777777" w:rsidTr="002C49D9">
        <w:tc>
          <w:tcPr>
            <w:tcW w:w="988" w:type="dxa"/>
          </w:tcPr>
          <w:p w14:paraId="61ADDD2B" w14:textId="77777777" w:rsidR="00844380" w:rsidRPr="0005228F" w:rsidRDefault="00844380" w:rsidP="008D22B8">
            <w:pPr>
              <w:spacing w:before="0"/>
            </w:pPr>
            <w:r w:rsidRPr="0005228F">
              <w:t>5</w:t>
            </w:r>
          </w:p>
        </w:tc>
        <w:tc>
          <w:tcPr>
            <w:tcW w:w="1559" w:type="dxa"/>
          </w:tcPr>
          <w:p w14:paraId="660A9EA6" w14:textId="77777777" w:rsidR="00844380" w:rsidRPr="0005228F" w:rsidRDefault="00844380" w:rsidP="008D22B8">
            <w:pPr>
              <w:spacing w:before="0"/>
            </w:pPr>
            <w:r w:rsidRPr="0005228F">
              <w:t>-130 dBm</w:t>
            </w:r>
          </w:p>
        </w:tc>
        <w:tc>
          <w:tcPr>
            <w:tcW w:w="1879" w:type="dxa"/>
          </w:tcPr>
          <w:p w14:paraId="407532F3" w14:textId="77777777" w:rsidR="00844380" w:rsidRPr="0005228F" w:rsidRDefault="00844380" w:rsidP="008D22B8">
            <w:pPr>
              <w:spacing w:before="0"/>
            </w:pPr>
            <w:r w:rsidRPr="0005228F">
              <w:t>-26 dBm</w:t>
            </w:r>
          </w:p>
        </w:tc>
        <w:tc>
          <w:tcPr>
            <w:tcW w:w="850" w:type="dxa"/>
          </w:tcPr>
          <w:p w14:paraId="6B307CA6" w14:textId="77777777" w:rsidR="00844380" w:rsidRPr="0005228F" w:rsidRDefault="00844380" w:rsidP="008D22B8">
            <w:pPr>
              <w:spacing w:before="0"/>
            </w:pPr>
            <w:r w:rsidRPr="0005228F">
              <w:t>104 dB</w:t>
            </w:r>
          </w:p>
        </w:tc>
        <w:tc>
          <w:tcPr>
            <w:tcW w:w="1650" w:type="dxa"/>
          </w:tcPr>
          <w:p w14:paraId="3E2AED7B" w14:textId="77777777" w:rsidR="00844380" w:rsidRPr="0005228F" w:rsidRDefault="00844380" w:rsidP="008D22B8">
            <w:pPr>
              <w:spacing w:before="0"/>
            </w:pPr>
            <w:r w:rsidRPr="0005228F">
              <w:t>b</w:t>
            </w:r>
            <w:r w:rsidRPr="0005228F">
              <w:rPr>
                <w:rFonts w:cs="Arial"/>
                <w:szCs w:val="20"/>
              </w:rPr>
              <w:t>locking</w:t>
            </w:r>
          </w:p>
        </w:tc>
      </w:tr>
      <w:tr w:rsidR="00844380" w:rsidRPr="0005228F" w14:paraId="1889CA47" w14:textId="77777777" w:rsidTr="002C49D9">
        <w:tc>
          <w:tcPr>
            <w:tcW w:w="988" w:type="dxa"/>
          </w:tcPr>
          <w:p w14:paraId="6EB59985" w14:textId="77777777" w:rsidR="00844380" w:rsidRPr="0005228F" w:rsidRDefault="00844380" w:rsidP="008D22B8">
            <w:pPr>
              <w:spacing w:before="0"/>
            </w:pPr>
            <w:r w:rsidRPr="0005228F">
              <w:t>6</w:t>
            </w:r>
          </w:p>
        </w:tc>
        <w:tc>
          <w:tcPr>
            <w:tcW w:w="1559" w:type="dxa"/>
          </w:tcPr>
          <w:p w14:paraId="47CF7CC6" w14:textId="77777777" w:rsidR="00844380" w:rsidRPr="0005228F" w:rsidRDefault="00844380" w:rsidP="008D22B8">
            <w:pPr>
              <w:spacing w:before="0"/>
            </w:pPr>
            <w:r w:rsidRPr="0005228F">
              <w:t>-141 dBm</w:t>
            </w:r>
          </w:p>
        </w:tc>
        <w:tc>
          <w:tcPr>
            <w:tcW w:w="1879" w:type="dxa"/>
          </w:tcPr>
          <w:p w14:paraId="7DF2A2B3" w14:textId="77777777" w:rsidR="00844380" w:rsidRPr="0005228F" w:rsidRDefault="00844380" w:rsidP="008D22B8">
            <w:pPr>
              <w:spacing w:before="0"/>
            </w:pPr>
            <w:r w:rsidRPr="0005228F">
              <w:t>-19 dBm</w:t>
            </w:r>
          </w:p>
        </w:tc>
        <w:tc>
          <w:tcPr>
            <w:tcW w:w="850" w:type="dxa"/>
          </w:tcPr>
          <w:p w14:paraId="6058A702" w14:textId="77777777" w:rsidR="00844380" w:rsidRPr="0005228F" w:rsidRDefault="00844380" w:rsidP="008D22B8">
            <w:pPr>
              <w:spacing w:before="0"/>
            </w:pPr>
            <w:r w:rsidRPr="0005228F">
              <w:t>122 dB</w:t>
            </w:r>
          </w:p>
        </w:tc>
        <w:tc>
          <w:tcPr>
            <w:tcW w:w="1650" w:type="dxa"/>
          </w:tcPr>
          <w:p w14:paraId="440BECD7" w14:textId="77777777" w:rsidR="00844380" w:rsidRPr="0005228F" w:rsidRDefault="00844380" w:rsidP="008D22B8">
            <w:pPr>
              <w:spacing w:before="0"/>
            </w:pPr>
            <w:r w:rsidRPr="0005228F">
              <w:t>Blocking</w:t>
            </w:r>
          </w:p>
        </w:tc>
      </w:tr>
      <w:tr w:rsidR="00844380" w:rsidRPr="0005228F" w14:paraId="5063BD0D" w14:textId="77777777" w:rsidTr="002C49D9">
        <w:tc>
          <w:tcPr>
            <w:tcW w:w="988" w:type="dxa"/>
          </w:tcPr>
          <w:p w14:paraId="7921B4EB" w14:textId="77777777" w:rsidR="00844380" w:rsidRPr="0005228F" w:rsidRDefault="00844380" w:rsidP="008D22B8">
            <w:pPr>
              <w:spacing w:before="0"/>
            </w:pPr>
            <w:r w:rsidRPr="0005228F">
              <w:t>7</w:t>
            </w:r>
          </w:p>
        </w:tc>
        <w:tc>
          <w:tcPr>
            <w:tcW w:w="1559" w:type="dxa"/>
          </w:tcPr>
          <w:p w14:paraId="1D26A53E" w14:textId="77777777" w:rsidR="00844380" w:rsidRPr="0005228F" w:rsidRDefault="00844380" w:rsidP="008D22B8">
            <w:pPr>
              <w:spacing w:before="0"/>
            </w:pPr>
            <w:r w:rsidRPr="0005228F">
              <w:t>-143 dBm</w:t>
            </w:r>
          </w:p>
        </w:tc>
        <w:tc>
          <w:tcPr>
            <w:tcW w:w="1879" w:type="dxa"/>
          </w:tcPr>
          <w:p w14:paraId="6E9DF763" w14:textId="77777777" w:rsidR="00844380" w:rsidRPr="0005228F" w:rsidRDefault="00844380" w:rsidP="008D22B8">
            <w:pPr>
              <w:spacing w:before="0"/>
            </w:pPr>
            <w:r w:rsidRPr="0005228F">
              <w:t>-10 dBm</w:t>
            </w:r>
          </w:p>
        </w:tc>
        <w:tc>
          <w:tcPr>
            <w:tcW w:w="850" w:type="dxa"/>
          </w:tcPr>
          <w:p w14:paraId="3D289630" w14:textId="77777777" w:rsidR="00844380" w:rsidRPr="0005228F" w:rsidRDefault="00844380" w:rsidP="008D22B8">
            <w:pPr>
              <w:spacing w:before="0"/>
            </w:pPr>
            <w:r w:rsidRPr="0005228F">
              <w:t>133 dB</w:t>
            </w:r>
          </w:p>
        </w:tc>
        <w:tc>
          <w:tcPr>
            <w:tcW w:w="1650" w:type="dxa"/>
          </w:tcPr>
          <w:p w14:paraId="591687C7" w14:textId="77777777" w:rsidR="00844380" w:rsidRPr="0005228F" w:rsidRDefault="00844380" w:rsidP="008D22B8">
            <w:pPr>
              <w:spacing w:before="0"/>
            </w:pPr>
            <w:r w:rsidRPr="0005228F">
              <w:t>-</w:t>
            </w:r>
          </w:p>
        </w:tc>
      </w:tr>
      <w:tr w:rsidR="00844380" w:rsidRPr="0005228F" w14:paraId="426CD6C5" w14:textId="77777777" w:rsidTr="002C49D9">
        <w:tc>
          <w:tcPr>
            <w:tcW w:w="988" w:type="dxa"/>
          </w:tcPr>
          <w:p w14:paraId="1D587ACF" w14:textId="77777777" w:rsidR="00844380" w:rsidRPr="0005228F" w:rsidRDefault="00844380" w:rsidP="008D22B8">
            <w:pPr>
              <w:spacing w:before="0"/>
            </w:pPr>
            <w:r w:rsidRPr="0005228F">
              <w:t>8</w:t>
            </w:r>
          </w:p>
        </w:tc>
        <w:tc>
          <w:tcPr>
            <w:tcW w:w="1559" w:type="dxa"/>
          </w:tcPr>
          <w:p w14:paraId="666C1DEE" w14:textId="77777777" w:rsidR="00844380" w:rsidRPr="0005228F" w:rsidRDefault="00844380" w:rsidP="008D22B8">
            <w:pPr>
              <w:spacing w:before="0"/>
            </w:pPr>
            <w:r w:rsidRPr="0005228F">
              <w:t>-146 dBm</w:t>
            </w:r>
          </w:p>
        </w:tc>
        <w:tc>
          <w:tcPr>
            <w:tcW w:w="1879" w:type="dxa"/>
          </w:tcPr>
          <w:p w14:paraId="5CC51F48" w14:textId="77777777" w:rsidR="00844380" w:rsidRPr="0005228F" w:rsidRDefault="00844380" w:rsidP="008D22B8">
            <w:pPr>
              <w:spacing w:before="0"/>
            </w:pPr>
            <w:r w:rsidRPr="0005228F">
              <w:t>-40 dBm</w:t>
            </w:r>
          </w:p>
        </w:tc>
        <w:tc>
          <w:tcPr>
            <w:tcW w:w="850" w:type="dxa"/>
          </w:tcPr>
          <w:p w14:paraId="114DF59C" w14:textId="77777777" w:rsidR="00844380" w:rsidRPr="0005228F" w:rsidRDefault="00844380" w:rsidP="008D22B8">
            <w:pPr>
              <w:spacing w:before="0"/>
            </w:pPr>
            <w:r w:rsidRPr="0005228F">
              <w:t>106 dB</w:t>
            </w:r>
          </w:p>
        </w:tc>
        <w:tc>
          <w:tcPr>
            <w:tcW w:w="1650" w:type="dxa"/>
          </w:tcPr>
          <w:p w14:paraId="76D41D16" w14:textId="77777777" w:rsidR="00844380" w:rsidRPr="0005228F" w:rsidRDefault="00844380" w:rsidP="008D22B8">
            <w:pPr>
              <w:spacing w:before="0"/>
            </w:pPr>
            <w:r w:rsidRPr="0005228F">
              <w:t>Overloading</w:t>
            </w:r>
          </w:p>
        </w:tc>
      </w:tr>
      <w:tr w:rsidR="00844380" w:rsidRPr="0005228F" w14:paraId="37A38722" w14:textId="77777777" w:rsidTr="002C49D9">
        <w:tc>
          <w:tcPr>
            <w:tcW w:w="988" w:type="dxa"/>
          </w:tcPr>
          <w:p w14:paraId="64780E1E" w14:textId="77777777" w:rsidR="00844380" w:rsidRPr="0005228F" w:rsidRDefault="00844380" w:rsidP="008D22B8">
            <w:pPr>
              <w:spacing w:before="0"/>
            </w:pPr>
            <w:r w:rsidRPr="0005228F">
              <w:t>9</w:t>
            </w:r>
          </w:p>
        </w:tc>
        <w:tc>
          <w:tcPr>
            <w:tcW w:w="1559" w:type="dxa"/>
          </w:tcPr>
          <w:p w14:paraId="6CC28AD5" w14:textId="77777777" w:rsidR="00844380" w:rsidRPr="0005228F" w:rsidRDefault="00844380" w:rsidP="008D22B8">
            <w:pPr>
              <w:spacing w:before="0"/>
            </w:pPr>
            <w:r w:rsidRPr="0005228F">
              <w:t>-140 dBm</w:t>
            </w:r>
          </w:p>
        </w:tc>
        <w:tc>
          <w:tcPr>
            <w:tcW w:w="1879" w:type="dxa"/>
          </w:tcPr>
          <w:p w14:paraId="7E5509D5" w14:textId="77777777" w:rsidR="00844380" w:rsidRPr="0005228F" w:rsidRDefault="00844380" w:rsidP="008D22B8">
            <w:pPr>
              <w:spacing w:before="0"/>
            </w:pPr>
            <w:r w:rsidRPr="0005228F">
              <w:t>-13 dBm</w:t>
            </w:r>
          </w:p>
        </w:tc>
        <w:tc>
          <w:tcPr>
            <w:tcW w:w="850" w:type="dxa"/>
          </w:tcPr>
          <w:p w14:paraId="1F672558" w14:textId="77777777" w:rsidR="00844380" w:rsidRPr="0005228F" w:rsidRDefault="00844380" w:rsidP="008D22B8">
            <w:pPr>
              <w:spacing w:before="0"/>
            </w:pPr>
            <w:r w:rsidRPr="0005228F">
              <w:t>127 dB</w:t>
            </w:r>
          </w:p>
        </w:tc>
        <w:tc>
          <w:tcPr>
            <w:tcW w:w="1650" w:type="dxa"/>
          </w:tcPr>
          <w:p w14:paraId="53106946" w14:textId="77777777" w:rsidR="00844380" w:rsidRPr="0005228F" w:rsidRDefault="00844380" w:rsidP="008D22B8">
            <w:pPr>
              <w:spacing w:before="0"/>
            </w:pPr>
            <w:r w:rsidRPr="0005228F">
              <w:t>Blocking</w:t>
            </w:r>
          </w:p>
        </w:tc>
      </w:tr>
      <w:tr w:rsidR="00844380" w:rsidRPr="0005228F" w14:paraId="325C1162" w14:textId="77777777" w:rsidTr="002C49D9">
        <w:tc>
          <w:tcPr>
            <w:tcW w:w="988" w:type="dxa"/>
          </w:tcPr>
          <w:p w14:paraId="178401FD" w14:textId="77777777" w:rsidR="00844380" w:rsidRPr="0005228F" w:rsidRDefault="00844380" w:rsidP="008D22B8">
            <w:pPr>
              <w:spacing w:before="0"/>
            </w:pPr>
            <w:r w:rsidRPr="0005228F">
              <w:t>10</w:t>
            </w:r>
          </w:p>
        </w:tc>
        <w:tc>
          <w:tcPr>
            <w:tcW w:w="1559" w:type="dxa"/>
          </w:tcPr>
          <w:p w14:paraId="3E4D0A32" w14:textId="77777777" w:rsidR="00844380" w:rsidRPr="0005228F" w:rsidRDefault="00844380" w:rsidP="008D22B8">
            <w:pPr>
              <w:spacing w:before="0"/>
            </w:pPr>
            <w:r w:rsidRPr="0005228F">
              <w:t>-139 dBm</w:t>
            </w:r>
          </w:p>
        </w:tc>
        <w:tc>
          <w:tcPr>
            <w:tcW w:w="1879" w:type="dxa"/>
          </w:tcPr>
          <w:p w14:paraId="2C8CFE5A" w14:textId="77777777" w:rsidR="00844380" w:rsidRPr="0005228F" w:rsidRDefault="00844380" w:rsidP="008D22B8">
            <w:pPr>
              <w:spacing w:before="0"/>
            </w:pPr>
            <w:r w:rsidRPr="0005228F">
              <w:t>-19 dBm</w:t>
            </w:r>
          </w:p>
        </w:tc>
        <w:tc>
          <w:tcPr>
            <w:tcW w:w="850" w:type="dxa"/>
          </w:tcPr>
          <w:p w14:paraId="38068289" w14:textId="77777777" w:rsidR="00844380" w:rsidRPr="0005228F" w:rsidRDefault="00844380" w:rsidP="008D22B8">
            <w:pPr>
              <w:spacing w:before="0"/>
            </w:pPr>
            <w:r w:rsidRPr="0005228F">
              <w:t>120 dB</w:t>
            </w:r>
          </w:p>
        </w:tc>
        <w:tc>
          <w:tcPr>
            <w:tcW w:w="1650" w:type="dxa"/>
          </w:tcPr>
          <w:p w14:paraId="6CCA9251" w14:textId="77777777" w:rsidR="00844380" w:rsidRPr="0005228F" w:rsidRDefault="00844380" w:rsidP="008D22B8">
            <w:pPr>
              <w:spacing w:before="0"/>
            </w:pPr>
            <w:r w:rsidRPr="0005228F">
              <w:t>Blocking</w:t>
            </w:r>
          </w:p>
        </w:tc>
      </w:tr>
      <w:tr w:rsidR="00844380" w:rsidRPr="0005228F" w14:paraId="4BC8D88D" w14:textId="77777777" w:rsidTr="002C49D9">
        <w:tc>
          <w:tcPr>
            <w:tcW w:w="988" w:type="dxa"/>
          </w:tcPr>
          <w:p w14:paraId="11139C12" w14:textId="77777777" w:rsidR="00844380" w:rsidRPr="0005228F" w:rsidRDefault="00844380" w:rsidP="008D22B8">
            <w:pPr>
              <w:spacing w:before="0"/>
            </w:pPr>
            <w:r w:rsidRPr="0005228F">
              <w:t>11</w:t>
            </w:r>
          </w:p>
        </w:tc>
        <w:tc>
          <w:tcPr>
            <w:tcW w:w="1559" w:type="dxa"/>
          </w:tcPr>
          <w:p w14:paraId="38570C3F" w14:textId="77777777" w:rsidR="00844380" w:rsidRPr="0005228F" w:rsidRDefault="00844380" w:rsidP="008D22B8">
            <w:pPr>
              <w:spacing w:before="0"/>
            </w:pPr>
            <w:r w:rsidRPr="0005228F">
              <w:t>-136 dBm</w:t>
            </w:r>
          </w:p>
        </w:tc>
        <w:tc>
          <w:tcPr>
            <w:tcW w:w="1879" w:type="dxa"/>
          </w:tcPr>
          <w:p w14:paraId="7E7D9F14" w14:textId="77777777" w:rsidR="00844380" w:rsidRPr="0005228F" w:rsidRDefault="00844380" w:rsidP="008D22B8">
            <w:pPr>
              <w:spacing w:before="0"/>
            </w:pPr>
            <w:r w:rsidRPr="0005228F">
              <w:t>-10 dBm</w:t>
            </w:r>
          </w:p>
        </w:tc>
        <w:tc>
          <w:tcPr>
            <w:tcW w:w="850" w:type="dxa"/>
          </w:tcPr>
          <w:p w14:paraId="344CCC6F" w14:textId="77777777" w:rsidR="00844380" w:rsidRPr="0005228F" w:rsidRDefault="00844380" w:rsidP="008D22B8">
            <w:pPr>
              <w:spacing w:before="0"/>
            </w:pPr>
            <w:r w:rsidRPr="0005228F">
              <w:t>126 dB</w:t>
            </w:r>
          </w:p>
        </w:tc>
        <w:tc>
          <w:tcPr>
            <w:tcW w:w="1650" w:type="dxa"/>
          </w:tcPr>
          <w:p w14:paraId="014B9612" w14:textId="77777777" w:rsidR="00844380" w:rsidRPr="0005228F" w:rsidRDefault="00844380" w:rsidP="008D22B8">
            <w:pPr>
              <w:spacing w:before="0"/>
            </w:pPr>
            <w:r w:rsidRPr="0005228F">
              <w:t>-</w:t>
            </w:r>
          </w:p>
        </w:tc>
      </w:tr>
    </w:tbl>
    <w:p w14:paraId="732872E9" w14:textId="4C732A56" w:rsidR="00844380" w:rsidRPr="0005228F" w:rsidRDefault="00844380" w:rsidP="00844380">
      <w:pPr>
        <w:pStyle w:val="Caption"/>
        <w:keepNext/>
        <w:rPr>
          <w:lang w:val="en-GB"/>
        </w:rPr>
      </w:pPr>
      <w:r w:rsidRPr="0005228F">
        <w:rPr>
          <w:lang w:val="en-GB"/>
        </w:rPr>
        <w:t xml:space="preserve">Table </w:t>
      </w:r>
      <w:r w:rsidRPr="002C49D9">
        <w:rPr>
          <w:lang w:val="en-GB"/>
        </w:rPr>
        <w:fldChar w:fldCharType="begin"/>
      </w:r>
      <w:r w:rsidRPr="0005228F">
        <w:rPr>
          <w:lang w:val="en-GB"/>
        </w:rPr>
        <w:instrText xml:space="preserve"> SEQ Table \* ARABIC </w:instrText>
      </w:r>
      <w:r w:rsidRPr="002C49D9">
        <w:rPr>
          <w:lang w:val="en-GB"/>
        </w:rPr>
        <w:fldChar w:fldCharType="separate"/>
      </w:r>
      <w:r w:rsidR="00657E88">
        <w:rPr>
          <w:noProof/>
          <w:lang w:val="en-GB"/>
        </w:rPr>
        <w:t>25</w:t>
      </w:r>
      <w:r w:rsidRPr="002C49D9">
        <w:rPr>
          <w:lang w:val="en-GB"/>
        </w:rPr>
        <w:fldChar w:fldCharType="end"/>
      </w:r>
      <w:r w:rsidRPr="0005228F">
        <w:rPr>
          <w:lang w:val="en-GB"/>
        </w:rPr>
        <w:t>: Blocking and overload measurement results - GPS level = sensitivity + 13 dB</w:t>
      </w:r>
    </w:p>
    <w:tbl>
      <w:tblPr>
        <w:tblStyle w:val="ECCTable-redheader"/>
        <w:tblW w:w="0" w:type="auto"/>
        <w:tblInd w:w="0" w:type="dxa"/>
        <w:tblLook w:val="04A0" w:firstRow="1" w:lastRow="0" w:firstColumn="1" w:lastColumn="0" w:noHBand="0" w:noVBand="1"/>
      </w:tblPr>
      <w:tblGrid>
        <w:gridCol w:w="988"/>
        <w:gridCol w:w="1559"/>
        <w:gridCol w:w="1843"/>
        <w:gridCol w:w="850"/>
        <w:gridCol w:w="1701"/>
      </w:tblGrid>
      <w:tr w:rsidR="00657E88" w:rsidRPr="0005228F" w14:paraId="16BB52A6" w14:textId="77777777" w:rsidTr="002C49D9">
        <w:trPr>
          <w:cnfStyle w:val="100000000000" w:firstRow="1" w:lastRow="0" w:firstColumn="0" w:lastColumn="0" w:oddVBand="0" w:evenVBand="0" w:oddHBand="0" w:evenHBand="0" w:firstRowFirstColumn="0" w:firstRowLastColumn="0" w:lastRowFirstColumn="0" w:lastRowLastColumn="0"/>
        </w:trPr>
        <w:tc>
          <w:tcPr>
            <w:tcW w:w="988" w:type="dxa"/>
            <w:vAlign w:val="top"/>
          </w:tcPr>
          <w:p w14:paraId="71CD4A34" w14:textId="77777777" w:rsidR="00844380" w:rsidRPr="0005228F" w:rsidRDefault="00844380" w:rsidP="00844380">
            <w:pPr>
              <w:keepNext/>
              <w:keepLines/>
            </w:pPr>
            <w:r w:rsidRPr="0005228F">
              <w:t>Rx No.</w:t>
            </w:r>
          </w:p>
        </w:tc>
        <w:tc>
          <w:tcPr>
            <w:tcW w:w="1559" w:type="dxa"/>
            <w:vAlign w:val="top"/>
          </w:tcPr>
          <w:p w14:paraId="6BA4ACF1" w14:textId="77777777" w:rsidR="00844380" w:rsidRPr="0005228F" w:rsidRDefault="00844380" w:rsidP="00844380">
            <w:pPr>
              <w:keepNext/>
              <w:keepLines/>
            </w:pPr>
            <w:r w:rsidRPr="0005228F">
              <w:t>Wanted level</w:t>
            </w:r>
          </w:p>
        </w:tc>
        <w:tc>
          <w:tcPr>
            <w:tcW w:w="1843" w:type="dxa"/>
            <w:vAlign w:val="top"/>
          </w:tcPr>
          <w:p w14:paraId="278B83BA" w14:textId="77777777" w:rsidR="00844380" w:rsidRPr="0005228F" w:rsidRDefault="00844380" w:rsidP="00844380">
            <w:pPr>
              <w:keepNext/>
              <w:keepLines/>
            </w:pPr>
            <w:r w:rsidRPr="0005228F">
              <w:t>Interfering level</w:t>
            </w:r>
          </w:p>
        </w:tc>
        <w:tc>
          <w:tcPr>
            <w:tcW w:w="850" w:type="dxa"/>
            <w:vAlign w:val="top"/>
          </w:tcPr>
          <w:p w14:paraId="2E4938E2" w14:textId="77777777" w:rsidR="00844380" w:rsidRPr="0005228F" w:rsidRDefault="00844380" w:rsidP="00844380">
            <w:pPr>
              <w:keepNext/>
              <w:keepLines/>
            </w:pPr>
            <w:r w:rsidRPr="0005228F">
              <w:t>C/I</w:t>
            </w:r>
          </w:p>
        </w:tc>
        <w:tc>
          <w:tcPr>
            <w:tcW w:w="1701" w:type="dxa"/>
            <w:vAlign w:val="top"/>
          </w:tcPr>
          <w:p w14:paraId="4A18066D" w14:textId="77777777" w:rsidR="00844380" w:rsidRPr="0005228F" w:rsidRDefault="00844380" w:rsidP="00844380">
            <w:pPr>
              <w:keepNext/>
              <w:keepLines/>
            </w:pPr>
            <w:r w:rsidRPr="0005228F">
              <w:t>probable effect</w:t>
            </w:r>
          </w:p>
        </w:tc>
      </w:tr>
      <w:tr w:rsidR="00657E88" w:rsidRPr="0005228F" w14:paraId="2F8E11F1" w14:textId="77777777" w:rsidTr="002C49D9">
        <w:tc>
          <w:tcPr>
            <w:tcW w:w="988" w:type="dxa"/>
            <w:vAlign w:val="top"/>
          </w:tcPr>
          <w:p w14:paraId="2B5E75FC" w14:textId="77777777" w:rsidR="00844380" w:rsidRPr="0005228F" w:rsidRDefault="00844380" w:rsidP="008D22B8">
            <w:pPr>
              <w:keepNext/>
              <w:keepLines/>
              <w:spacing w:before="0"/>
            </w:pPr>
            <w:r w:rsidRPr="0005228F">
              <w:t>1</w:t>
            </w:r>
          </w:p>
        </w:tc>
        <w:tc>
          <w:tcPr>
            <w:tcW w:w="1559" w:type="dxa"/>
            <w:vAlign w:val="top"/>
          </w:tcPr>
          <w:p w14:paraId="61E1098E" w14:textId="77777777" w:rsidR="00844380" w:rsidRPr="0005228F" w:rsidRDefault="00844380" w:rsidP="008D22B8">
            <w:pPr>
              <w:keepNext/>
              <w:keepLines/>
              <w:spacing w:before="0"/>
            </w:pPr>
            <w:r w:rsidRPr="0005228F">
              <w:t>-131 dBm</w:t>
            </w:r>
          </w:p>
        </w:tc>
        <w:tc>
          <w:tcPr>
            <w:tcW w:w="1843" w:type="dxa"/>
            <w:vAlign w:val="top"/>
          </w:tcPr>
          <w:p w14:paraId="11387198" w14:textId="77777777" w:rsidR="00844380" w:rsidRPr="0005228F" w:rsidRDefault="00844380" w:rsidP="008D22B8">
            <w:pPr>
              <w:keepNext/>
              <w:keepLines/>
              <w:spacing w:before="0"/>
            </w:pPr>
            <w:r w:rsidRPr="0005228F">
              <w:t>-10 dBm</w:t>
            </w:r>
          </w:p>
        </w:tc>
        <w:tc>
          <w:tcPr>
            <w:tcW w:w="850" w:type="dxa"/>
            <w:vAlign w:val="top"/>
          </w:tcPr>
          <w:p w14:paraId="3D6A8200" w14:textId="77777777" w:rsidR="00844380" w:rsidRPr="0005228F" w:rsidRDefault="00844380" w:rsidP="008D22B8">
            <w:pPr>
              <w:keepNext/>
              <w:keepLines/>
              <w:spacing w:before="0"/>
            </w:pPr>
            <w:r w:rsidRPr="0005228F">
              <w:t>121 dB</w:t>
            </w:r>
          </w:p>
        </w:tc>
        <w:tc>
          <w:tcPr>
            <w:tcW w:w="1701" w:type="dxa"/>
            <w:vAlign w:val="top"/>
          </w:tcPr>
          <w:p w14:paraId="3A0A132A" w14:textId="77777777" w:rsidR="00844380" w:rsidRPr="0005228F" w:rsidRDefault="00844380" w:rsidP="008D22B8">
            <w:pPr>
              <w:keepNext/>
              <w:keepLines/>
              <w:spacing w:before="0"/>
            </w:pPr>
            <w:r w:rsidRPr="0005228F">
              <w:t>-</w:t>
            </w:r>
          </w:p>
        </w:tc>
      </w:tr>
      <w:tr w:rsidR="00657E88" w:rsidRPr="0005228F" w14:paraId="732262EF" w14:textId="77777777" w:rsidTr="002C49D9">
        <w:tc>
          <w:tcPr>
            <w:tcW w:w="988" w:type="dxa"/>
            <w:vAlign w:val="top"/>
          </w:tcPr>
          <w:p w14:paraId="785322AA" w14:textId="77777777" w:rsidR="00844380" w:rsidRPr="0005228F" w:rsidRDefault="00844380" w:rsidP="008D22B8">
            <w:pPr>
              <w:keepNext/>
              <w:keepLines/>
              <w:spacing w:before="0"/>
            </w:pPr>
            <w:r w:rsidRPr="0005228F">
              <w:t>2</w:t>
            </w:r>
          </w:p>
        </w:tc>
        <w:tc>
          <w:tcPr>
            <w:tcW w:w="1559" w:type="dxa"/>
            <w:vAlign w:val="top"/>
          </w:tcPr>
          <w:p w14:paraId="2865C4FA" w14:textId="77777777" w:rsidR="00844380" w:rsidRPr="0005228F" w:rsidRDefault="00844380" w:rsidP="008D22B8">
            <w:pPr>
              <w:keepNext/>
              <w:keepLines/>
              <w:spacing w:before="0"/>
            </w:pPr>
            <w:r w:rsidRPr="0005228F">
              <w:t>-142 dBm</w:t>
            </w:r>
          </w:p>
        </w:tc>
        <w:tc>
          <w:tcPr>
            <w:tcW w:w="1843" w:type="dxa"/>
            <w:vAlign w:val="top"/>
          </w:tcPr>
          <w:p w14:paraId="63426FFA" w14:textId="77777777" w:rsidR="00844380" w:rsidRPr="0005228F" w:rsidRDefault="00844380" w:rsidP="008D22B8">
            <w:pPr>
              <w:keepNext/>
              <w:keepLines/>
              <w:spacing w:before="0"/>
            </w:pPr>
            <w:r w:rsidRPr="0005228F">
              <w:t>-10 dBm</w:t>
            </w:r>
          </w:p>
        </w:tc>
        <w:tc>
          <w:tcPr>
            <w:tcW w:w="850" w:type="dxa"/>
            <w:vAlign w:val="top"/>
          </w:tcPr>
          <w:p w14:paraId="06CEBCC4" w14:textId="77777777" w:rsidR="00844380" w:rsidRPr="0005228F" w:rsidRDefault="00844380" w:rsidP="008D22B8">
            <w:pPr>
              <w:keepNext/>
              <w:keepLines/>
              <w:spacing w:before="0"/>
            </w:pPr>
            <w:r w:rsidRPr="0005228F">
              <w:t>132 dB</w:t>
            </w:r>
          </w:p>
        </w:tc>
        <w:tc>
          <w:tcPr>
            <w:tcW w:w="1701" w:type="dxa"/>
            <w:vAlign w:val="top"/>
          </w:tcPr>
          <w:p w14:paraId="442C50BE" w14:textId="77777777" w:rsidR="00844380" w:rsidRPr="0005228F" w:rsidRDefault="00844380" w:rsidP="008D22B8">
            <w:pPr>
              <w:keepNext/>
              <w:keepLines/>
              <w:spacing w:before="0"/>
            </w:pPr>
            <w:r w:rsidRPr="0005228F">
              <w:t>-</w:t>
            </w:r>
          </w:p>
        </w:tc>
      </w:tr>
      <w:tr w:rsidR="00657E88" w:rsidRPr="0005228F" w14:paraId="5508D75A" w14:textId="77777777" w:rsidTr="002C49D9">
        <w:tc>
          <w:tcPr>
            <w:tcW w:w="988" w:type="dxa"/>
            <w:vAlign w:val="top"/>
          </w:tcPr>
          <w:p w14:paraId="093A69D5" w14:textId="77777777" w:rsidR="00844380" w:rsidRPr="0005228F" w:rsidRDefault="00844380" w:rsidP="008D22B8">
            <w:pPr>
              <w:keepNext/>
              <w:keepLines/>
              <w:spacing w:before="0"/>
            </w:pPr>
            <w:r w:rsidRPr="0005228F">
              <w:t>3</w:t>
            </w:r>
          </w:p>
        </w:tc>
        <w:tc>
          <w:tcPr>
            <w:tcW w:w="1559" w:type="dxa"/>
            <w:vAlign w:val="top"/>
          </w:tcPr>
          <w:p w14:paraId="20FABF5C" w14:textId="77777777" w:rsidR="00844380" w:rsidRPr="0005228F" w:rsidRDefault="00844380" w:rsidP="008D22B8">
            <w:pPr>
              <w:keepNext/>
              <w:keepLines/>
              <w:spacing w:before="0"/>
            </w:pPr>
            <w:r w:rsidRPr="0005228F">
              <w:t>-135 dBm</w:t>
            </w:r>
          </w:p>
        </w:tc>
        <w:tc>
          <w:tcPr>
            <w:tcW w:w="1843" w:type="dxa"/>
            <w:vAlign w:val="top"/>
          </w:tcPr>
          <w:p w14:paraId="4E8C01FD" w14:textId="77777777" w:rsidR="00844380" w:rsidRPr="0005228F" w:rsidRDefault="00844380" w:rsidP="008D22B8">
            <w:pPr>
              <w:keepNext/>
              <w:keepLines/>
              <w:spacing w:before="0"/>
            </w:pPr>
            <w:r w:rsidRPr="0005228F">
              <w:t>-10 dBm</w:t>
            </w:r>
          </w:p>
        </w:tc>
        <w:tc>
          <w:tcPr>
            <w:tcW w:w="850" w:type="dxa"/>
            <w:vAlign w:val="top"/>
          </w:tcPr>
          <w:p w14:paraId="6C353162" w14:textId="77777777" w:rsidR="00844380" w:rsidRPr="0005228F" w:rsidRDefault="00844380" w:rsidP="008D22B8">
            <w:pPr>
              <w:keepNext/>
              <w:keepLines/>
              <w:spacing w:before="0"/>
            </w:pPr>
            <w:r w:rsidRPr="0005228F">
              <w:t>122 dB</w:t>
            </w:r>
          </w:p>
        </w:tc>
        <w:tc>
          <w:tcPr>
            <w:tcW w:w="1701" w:type="dxa"/>
            <w:vAlign w:val="top"/>
          </w:tcPr>
          <w:p w14:paraId="4FB45AB6" w14:textId="77777777" w:rsidR="00844380" w:rsidRPr="0005228F" w:rsidRDefault="00844380" w:rsidP="008D22B8">
            <w:pPr>
              <w:keepNext/>
              <w:keepLines/>
              <w:spacing w:before="0"/>
            </w:pPr>
            <w:r w:rsidRPr="0005228F">
              <w:t>-</w:t>
            </w:r>
          </w:p>
        </w:tc>
      </w:tr>
      <w:tr w:rsidR="00657E88" w:rsidRPr="0005228F" w14:paraId="1265A44C" w14:textId="77777777" w:rsidTr="002C49D9">
        <w:tc>
          <w:tcPr>
            <w:tcW w:w="988" w:type="dxa"/>
            <w:vAlign w:val="top"/>
          </w:tcPr>
          <w:p w14:paraId="4F3A6C5D" w14:textId="77777777" w:rsidR="00844380" w:rsidRPr="0005228F" w:rsidRDefault="00844380" w:rsidP="008D22B8">
            <w:pPr>
              <w:keepNext/>
              <w:keepLines/>
              <w:spacing w:before="0"/>
            </w:pPr>
            <w:r w:rsidRPr="0005228F">
              <w:t>4</w:t>
            </w:r>
          </w:p>
        </w:tc>
        <w:tc>
          <w:tcPr>
            <w:tcW w:w="1559" w:type="dxa"/>
            <w:vAlign w:val="top"/>
          </w:tcPr>
          <w:p w14:paraId="0F5C0F5E" w14:textId="77777777" w:rsidR="00844380" w:rsidRPr="0005228F" w:rsidRDefault="00844380" w:rsidP="008D22B8">
            <w:pPr>
              <w:keepNext/>
              <w:keepLines/>
              <w:spacing w:before="0"/>
            </w:pPr>
            <w:r w:rsidRPr="0005228F">
              <w:t>-134 dBm</w:t>
            </w:r>
          </w:p>
        </w:tc>
        <w:tc>
          <w:tcPr>
            <w:tcW w:w="1843" w:type="dxa"/>
            <w:vAlign w:val="top"/>
          </w:tcPr>
          <w:p w14:paraId="59C64BFC" w14:textId="77777777" w:rsidR="00844380" w:rsidRPr="0005228F" w:rsidRDefault="00844380" w:rsidP="008D22B8">
            <w:pPr>
              <w:keepNext/>
              <w:keepLines/>
              <w:spacing w:before="0"/>
            </w:pPr>
            <w:r w:rsidRPr="0005228F">
              <w:t>-19 dBm</w:t>
            </w:r>
          </w:p>
        </w:tc>
        <w:tc>
          <w:tcPr>
            <w:tcW w:w="850" w:type="dxa"/>
            <w:vAlign w:val="top"/>
          </w:tcPr>
          <w:p w14:paraId="275DDD49" w14:textId="77777777" w:rsidR="00844380" w:rsidRPr="0005228F" w:rsidRDefault="00844380" w:rsidP="008D22B8">
            <w:pPr>
              <w:keepNext/>
              <w:keepLines/>
              <w:spacing w:before="0"/>
            </w:pPr>
            <w:r w:rsidRPr="0005228F">
              <w:t>115 dB</w:t>
            </w:r>
          </w:p>
        </w:tc>
        <w:tc>
          <w:tcPr>
            <w:tcW w:w="1701" w:type="dxa"/>
            <w:vAlign w:val="top"/>
          </w:tcPr>
          <w:p w14:paraId="56FF1215" w14:textId="77777777" w:rsidR="00844380" w:rsidRPr="0005228F" w:rsidRDefault="00844380" w:rsidP="008D22B8">
            <w:pPr>
              <w:keepNext/>
              <w:keepLines/>
              <w:spacing w:before="0"/>
            </w:pPr>
            <w:r w:rsidRPr="0005228F">
              <w:t>Overloading</w:t>
            </w:r>
          </w:p>
        </w:tc>
      </w:tr>
      <w:tr w:rsidR="00657E88" w:rsidRPr="0005228F" w14:paraId="21CBAC43" w14:textId="77777777" w:rsidTr="002C49D9">
        <w:tc>
          <w:tcPr>
            <w:tcW w:w="988" w:type="dxa"/>
            <w:vAlign w:val="top"/>
          </w:tcPr>
          <w:p w14:paraId="605CA3F7" w14:textId="77777777" w:rsidR="00844380" w:rsidRPr="0005228F" w:rsidRDefault="00844380" w:rsidP="008D22B8">
            <w:pPr>
              <w:keepNext/>
              <w:keepLines/>
              <w:spacing w:before="0"/>
            </w:pPr>
            <w:r w:rsidRPr="0005228F">
              <w:t>5</w:t>
            </w:r>
          </w:p>
        </w:tc>
        <w:tc>
          <w:tcPr>
            <w:tcW w:w="1559" w:type="dxa"/>
            <w:vAlign w:val="top"/>
          </w:tcPr>
          <w:p w14:paraId="5D0B28F3" w14:textId="77777777" w:rsidR="00844380" w:rsidRPr="0005228F" w:rsidRDefault="00844380" w:rsidP="008D22B8">
            <w:pPr>
              <w:keepNext/>
              <w:keepLines/>
              <w:spacing w:before="0"/>
            </w:pPr>
            <w:r w:rsidRPr="0005228F">
              <w:t>-120 dBm</w:t>
            </w:r>
          </w:p>
        </w:tc>
        <w:tc>
          <w:tcPr>
            <w:tcW w:w="1843" w:type="dxa"/>
            <w:vAlign w:val="top"/>
          </w:tcPr>
          <w:p w14:paraId="102ED38A" w14:textId="77777777" w:rsidR="00844380" w:rsidRPr="0005228F" w:rsidRDefault="00844380" w:rsidP="008D22B8">
            <w:pPr>
              <w:keepNext/>
              <w:keepLines/>
              <w:spacing w:before="0"/>
            </w:pPr>
            <w:r w:rsidRPr="0005228F">
              <w:t>-20 dBm</w:t>
            </w:r>
          </w:p>
        </w:tc>
        <w:tc>
          <w:tcPr>
            <w:tcW w:w="850" w:type="dxa"/>
            <w:vAlign w:val="top"/>
          </w:tcPr>
          <w:p w14:paraId="6F75FFC4" w14:textId="77777777" w:rsidR="00844380" w:rsidRPr="0005228F" w:rsidRDefault="00844380" w:rsidP="008D22B8">
            <w:pPr>
              <w:keepNext/>
              <w:keepLines/>
              <w:spacing w:before="0"/>
            </w:pPr>
            <w:r w:rsidRPr="0005228F">
              <w:t>100 dB</w:t>
            </w:r>
          </w:p>
        </w:tc>
        <w:tc>
          <w:tcPr>
            <w:tcW w:w="1701" w:type="dxa"/>
            <w:vAlign w:val="top"/>
          </w:tcPr>
          <w:p w14:paraId="1CE1E99B" w14:textId="77777777" w:rsidR="00844380" w:rsidRPr="0005228F" w:rsidRDefault="00844380" w:rsidP="008D22B8">
            <w:pPr>
              <w:keepNext/>
              <w:keepLines/>
              <w:spacing w:before="0"/>
            </w:pPr>
            <w:r w:rsidRPr="0005228F">
              <w:t>Overloading</w:t>
            </w:r>
          </w:p>
        </w:tc>
      </w:tr>
      <w:tr w:rsidR="00657E88" w:rsidRPr="0005228F" w14:paraId="45F3E264" w14:textId="77777777" w:rsidTr="002C49D9">
        <w:tc>
          <w:tcPr>
            <w:tcW w:w="988" w:type="dxa"/>
            <w:vAlign w:val="top"/>
          </w:tcPr>
          <w:p w14:paraId="1D9C4EB9" w14:textId="77777777" w:rsidR="00844380" w:rsidRPr="0005228F" w:rsidRDefault="00844380" w:rsidP="008D22B8">
            <w:pPr>
              <w:keepNext/>
              <w:keepLines/>
              <w:spacing w:before="0"/>
            </w:pPr>
            <w:r w:rsidRPr="0005228F">
              <w:t>6</w:t>
            </w:r>
          </w:p>
        </w:tc>
        <w:tc>
          <w:tcPr>
            <w:tcW w:w="1559" w:type="dxa"/>
            <w:vAlign w:val="top"/>
          </w:tcPr>
          <w:p w14:paraId="1084D485" w14:textId="77777777" w:rsidR="00844380" w:rsidRPr="0005228F" w:rsidRDefault="00844380" w:rsidP="008D22B8">
            <w:pPr>
              <w:keepNext/>
              <w:keepLines/>
              <w:spacing w:before="0"/>
            </w:pPr>
            <w:r w:rsidRPr="0005228F">
              <w:t>-131 dBm</w:t>
            </w:r>
          </w:p>
        </w:tc>
        <w:tc>
          <w:tcPr>
            <w:tcW w:w="1843" w:type="dxa"/>
            <w:vAlign w:val="top"/>
          </w:tcPr>
          <w:p w14:paraId="52D9A677" w14:textId="77777777" w:rsidR="00844380" w:rsidRPr="0005228F" w:rsidRDefault="00844380" w:rsidP="008D22B8">
            <w:pPr>
              <w:keepNext/>
              <w:keepLines/>
              <w:spacing w:before="0"/>
            </w:pPr>
            <w:r w:rsidRPr="0005228F">
              <w:t>-10 dBm</w:t>
            </w:r>
          </w:p>
        </w:tc>
        <w:tc>
          <w:tcPr>
            <w:tcW w:w="850" w:type="dxa"/>
            <w:vAlign w:val="top"/>
          </w:tcPr>
          <w:p w14:paraId="02D40D42" w14:textId="77777777" w:rsidR="00844380" w:rsidRPr="0005228F" w:rsidRDefault="00844380" w:rsidP="008D22B8">
            <w:pPr>
              <w:keepNext/>
              <w:keepLines/>
              <w:spacing w:before="0"/>
            </w:pPr>
            <w:r w:rsidRPr="0005228F">
              <w:t>121 dB</w:t>
            </w:r>
          </w:p>
        </w:tc>
        <w:tc>
          <w:tcPr>
            <w:tcW w:w="1701" w:type="dxa"/>
            <w:vAlign w:val="top"/>
          </w:tcPr>
          <w:p w14:paraId="1C0D5147" w14:textId="77777777" w:rsidR="00844380" w:rsidRPr="0005228F" w:rsidRDefault="00844380" w:rsidP="008D22B8">
            <w:pPr>
              <w:keepNext/>
              <w:keepLines/>
              <w:spacing w:before="0"/>
            </w:pPr>
            <w:r w:rsidRPr="0005228F">
              <w:t>-</w:t>
            </w:r>
          </w:p>
        </w:tc>
      </w:tr>
      <w:tr w:rsidR="00657E88" w:rsidRPr="0005228F" w14:paraId="1D2A3D5B" w14:textId="77777777" w:rsidTr="002C49D9">
        <w:tc>
          <w:tcPr>
            <w:tcW w:w="988" w:type="dxa"/>
            <w:vAlign w:val="top"/>
          </w:tcPr>
          <w:p w14:paraId="3840FFC1" w14:textId="77777777" w:rsidR="00844380" w:rsidRPr="0005228F" w:rsidRDefault="00844380" w:rsidP="008D22B8">
            <w:pPr>
              <w:keepNext/>
              <w:keepLines/>
              <w:spacing w:before="0"/>
            </w:pPr>
            <w:r w:rsidRPr="0005228F">
              <w:t>7</w:t>
            </w:r>
          </w:p>
        </w:tc>
        <w:tc>
          <w:tcPr>
            <w:tcW w:w="1559" w:type="dxa"/>
            <w:vAlign w:val="top"/>
          </w:tcPr>
          <w:p w14:paraId="30A05865" w14:textId="77777777" w:rsidR="00844380" w:rsidRPr="0005228F" w:rsidRDefault="00844380" w:rsidP="008D22B8">
            <w:pPr>
              <w:keepNext/>
              <w:keepLines/>
              <w:spacing w:before="0"/>
            </w:pPr>
            <w:r w:rsidRPr="0005228F">
              <w:t>-133 dBm</w:t>
            </w:r>
          </w:p>
        </w:tc>
        <w:tc>
          <w:tcPr>
            <w:tcW w:w="1843" w:type="dxa"/>
            <w:vAlign w:val="top"/>
          </w:tcPr>
          <w:p w14:paraId="126BE6E6" w14:textId="77777777" w:rsidR="00844380" w:rsidRPr="0005228F" w:rsidRDefault="00844380" w:rsidP="008D22B8">
            <w:pPr>
              <w:keepNext/>
              <w:keepLines/>
              <w:spacing w:before="0"/>
            </w:pPr>
            <w:r w:rsidRPr="0005228F">
              <w:t>-10 dBm</w:t>
            </w:r>
          </w:p>
        </w:tc>
        <w:tc>
          <w:tcPr>
            <w:tcW w:w="850" w:type="dxa"/>
            <w:vAlign w:val="top"/>
          </w:tcPr>
          <w:p w14:paraId="5085AE9D" w14:textId="77777777" w:rsidR="00844380" w:rsidRPr="0005228F" w:rsidRDefault="00844380" w:rsidP="008D22B8">
            <w:pPr>
              <w:keepNext/>
              <w:keepLines/>
              <w:spacing w:before="0"/>
            </w:pPr>
            <w:r w:rsidRPr="0005228F">
              <w:t>123 dB</w:t>
            </w:r>
          </w:p>
        </w:tc>
        <w:tc>
          <w:tcPr>
            <w:tcW w:w="1701" w:type="dxa"/>
            <w:vAlign w:val="top"/>
          </w:tcPr>
          <w:p w14:paraId="3388AB8E" w14:textId="77777777" w:rsidR="00844380" w:rsidRPr="0005228F" w:rsidRDefault="00844380" w:rsidP="008D22B8">
            <w:pPr>
              <w:keepNext/>
              <w:keepLines/>
              <w:spacing w:before="0"/>
            </w:pPr>
            <w:r w:rsidRPr="0005228F">
              <w:t>-</w:t>
            </w:r>
          </w:p>
        </w:tc>
      </w:tr>
      <w:tr w:rsidR="00657E88" w:rsidRPr="0005228F" w14:paraId="65E08672" w14:textId="77777777" w:rsidTr="002C49D9">
        <w:tc>
          <w:tcPr>
            <w:tcW w:w="988" w:type="dxa"/>
            <w:vAlign w:val="top"/>
          </w:tcPr>
          <w:p w14:paraId="78808C92" w14:textId="77777777" w:rsidR="00844380" w:rsidRPr="0005228F" w:rsidRDefault="00844380" w:rsidP="008D22B8">
            <w:pPr>
              <w:keepNext/>
              <w:keepLines/>
              <w:spacing w:before="0"/>
            </w:pPr>
            <w:r w:rsidRPr="0005228F">
              <w:t>8</w:t>
            </w:r>
          </w:p>
        </w:tc>
        <w:tc>
          <w:tcPr>
            <w:tcW w:w="1559" w:type="dxa"/>
            <w:vAlign w:val="top"/>
          </w:tcPr>
          <w:p w14:paraId="769DA5F0" w14:textId="77777777" w:rsidR="00844380" w:rsidRPr="0005228F" w:rsidRDefault="00844380" w:rsidP="008D22B8">
            <w:pPr>
              <w:keepNext/>
              <w:keepLines/>
              <w:spacing w:before="0"/>
            </w:pPr>
            <w:r w:rsidRPr="0005228F">
              <w:t>-136 dBm</w:t>
            </w:r>
          </w:p>
        </w:tc>
        <w:tc>
          <w:tcPr>
            <w:tcW w:w="1843" w:type="dxa"/>
            <w:vAlign w:val="top"/>
          </w:tcPr>
          <w:p w14:paraId="18F3CD6B" w14:textId="77777777" w:rsidR="00844380" w:rsidRPr="0005228F" w:rsidRDefault="00844380" w:rsidP="008D22B8">
            <w:pPr>
              <w:keepNext/>
              <w:keepLines/>
              <w:spacing w:before="0"/>
            </w:pPr>
            <w:r w:rsidRPr="0005228F">
              <w:t>-40 dBm</w:t>
            </w:r>
          </w:p>
        </w:tc>
        <w:tc>
          <w:tcPr>
            <w:tcW w:w="850" w:type="dxa"/>
            <w:vAlign w:val="top"/>
          </w:tcPr>
          <w:p w14:paraId="5C1C44A1" w14:textId="77777777" w:rsidR="00844380" w:rsidRPr="0005228F" w:rsidRDefault="00844380" w:rsidP="008D22B8">
            <w:pPr>
              <w:keepNext/>
              <w:keepLines/>
              <w:spacing w:before="0"/>
            </w:pPr>
            <w:r w:rsidRPr="0005228F">
              <w:t>96 dB</w:t>
            </w:r>
          </w:p>
        </w:tc>
        <w:tc>
          <w:tcPr>
            <w:tcW w:w="1701" w:type="dxa"/>
            <w:vAlign w:val="top"/>
          </w:tcPr>
          <w:p w14:paraId="4381CE9F" w14:textId="77777777" w:rsidR="00844380" w:rsidRPr="0005228F" w:rsidRDefault="00844380" w:rsidP="008D22B8">
            <w:pPr>
              <w:keepNext/>
              <w:keepLines/>
              <w:spacing w:before="0"/>
            </w:pPr>
            <w:r w:rsidRPr="0005228F">
              <w:t>Overloading</w:t>
            </w:r>
          </w:p>
        </w:tc>
      </w:tr>
      <w:tr w:rsidR="00657E88" w:rsidRPr="0005228F" w14:paraId="690FD85B" w14:textId="77777777" w:rsidTr="002C49D9">
        <w:tc>
          <w:tcPr>
            <w:tcW w:w="988" w:type="dxa"/>
            <w:vAlign w:val="top"/>
          </w:tcPr>
          <w:p w14:paraId="7192B7B3" w14:textId="77777777" w:rsidR="00844380" w:rsidRPr="0005228F" w:rsidRDefault="00844380" w:rsidP="008D22B8">
            <w:pPr>
              <w:keepNext/>
              <w:keepLines/>
              <w:spacing w:before="0"/>
            </w:pPr>
            <w:r w:rsidRPr="0005228F">
              <w:t>9</w:t>
            </w:r>
          </w:p>
        </w:tc>
        <w:tc>
          <w:tcPr>
            <w:tcW w:w="1559" w:type="dxa"/>
            <w:vAlign w:val="top"/>
          </w:tcPr>
          <w:p w14:paraId="249E4AA3" w14:textId="77777777" w:rsidR="00844380" w:rsidRPr="0005228F" w:rsidRDefault="00844380" w:rsidP="008D22B8">
            <w:pPr>
              <w:keepNext/>
              <w:keepLines/>
              <w:spacing w:before="0"/>
            </w:pPr>
            <w:r w:rsidRPr="0005228F">
              <w:t>-130 dBm</w:t>
            </w:r>
          </w:p>
        </w:tc>
        <w:tc>
          <w:tcPr>
            <w:tcW w:w="1843" w:type="dxa"/>
            <w:vAlign w:val="top"/>
          </w:tcPr>
          <w:p w14:paraId="67A20563" w14:textId="77777777" w:rsidR="00844380" w:rsidRPr="0005228F" w:rsidRDefault="00844380" w:rsidP="008D22B8">
            <w:pPr>
              <w:keepNext/>
              <w:keepLines/>
              <w:spacing w:before="0"/>
            </w:pPr>
            <w:r w:rsidRPr="0005228F">
              <w:t>-10 dBm</w:t>
            </w:r>
          </w:p>
        </w:tc>
        <w:tc>
          <w:tcPr>
            <w:tcW w:w="850" w:type="dxa"/>
            <w:vAlign w:val="top"/>
          </w:tcPr>
          <w:p w14:paraId="4DB58D51" w14:textId="77777777" w:rsidR="00844380" w:rsidRPr="0005228F" w:rsidRDefault="00844380" w:rsidP="008D22B8">
            <w:pPr>
              <w:keepNext/>
              <w:keepLines/>
              <w:spacing w:before="0"/>
            </w:pPr>
            <w:r w:rsidRPr="0005228F">
              <w:t>120 dB</w:t>
            </w:r>
          </w:p>
        </w:tc>
        <w:tc>
          <w:tcPr>
            <w:tcW w:w="1701" w:type="dxa"/>
            <w:vAlign w:val="top"/>
          </w:tcPr>
          <w:p w14:paraId="48FB3AE9" w14:textId="77777777" w:rsidR="00844380" w:rsidRPr="0005228F" w:rsidRDefault="00844380" w:rsidP="008D22B8">
            <w:pPr>
              <w:keepNext/>
              <w:keepLines/>
              <w:spacing w:before="0"/>
            </w:pPr>
            <w:r w:rsidRPr="0005228F">
              <w:t>-</w:t>
            </w:r>
          </w:p>
        </w:tc>
      </w:tr>
      <w:tr w:rsidR="00657E88" w:rsidRPr="0005228F" w14:paraId="10167E38" w14:textId="77777777" w:rsidTr="002C49D9">
        <w:tc>
          <w:tcPr>
            <w:tcW w:w="988" w:type="dxa"/>
            <w:vAlign w:val="top"/>
          </w:tcPr>
          <w:p w14:paraId="1FEC017D" w14:textId="77777777" w:rsidR="00844380" w:rsidRPr="0005228F" w:rsidRDefault="00844380" w:rsidP="008D22B8">
            <w:pPr>
              <w:keepNext/>
              <w:keepLines/>
              <w:spacing w:before="0"/>
            </w:pPr>
            <w:r w:rsidRPr="0005228F">
              <w:t>10</w:t>
            </w:r>
          </w:p>
        </w:tc>
        <w:tc>
          <w:tcPr>
            <w:tcW w:w="1559" w:type="dxa"/>
            <w:vAlign w:val="top"/>
          </w:tcPr>
          <w:p w14:paraId="3C01D780" w14:textId="77777777" w:rsidR="00844380" w:rsidRPr="0005228F" w:rsidRDefault="00844380" w:rsidP="008D22B8">
            <w:pPr>
              <w:keepNext/>
              <w:keepLines/>
              <w:spacing w:before="0"/>
            </w:pPr>
            <w:r w:rsidRPr="0005228F">
              <w:t>-129 dBm</w:t>
            </w:r>
          </w:p>
        </w:tc>
        <w:tc>
          <w:tcPr>
            <w:tcW w:w="1843" w:type="dxa"/>
            <w:vAlign w:val="top"/>
          </w:tcPr>
          <w:p w14:paraId="2DB52118" w14:textId="77777777" w:rsidR="00844380" w:rsidRPr="0005228F" w:rsidRDefault="00844380" w:rsidP="008D22B8">
            <w:pPr>
              <w:keepNext/>
              <w:keepLines/>
              <w:spacing w:before="0"/>
            </w:pPr>
            <w:r w:rsidRPr="0005228F">
              <w:t>-10 dBm</w:t>
            </w:r>
          </w:p>
        </w:tc>
        <w:tc>
          <w:tcPr>
            <w:tcW w:w="850" w:type="dxa"/>
            <w:vAlign w:val="top"/>
          </w:tcPr>
          <w:p w14:paraId="18C35629" w14:textId="77777777" w:rsidR="00844380" w:rsidRPr="0005228F" w:rsidRDefault="00844380" w:rsidP="008D22B8">
            <w:pPr>
              <w:keepNext/>
              <w:keepLines/>
              <w:spacing w:before="0"/>
            </w:pPr>
            <w:r w:rsidRPr="0005228F">
              <w:t>119 dB</w:t>
            </w:r>
          </w:p>
        </w:tc>
        <w:tc>
          <w:tcPr>
            <w:tcW w:w="1701" w:type="dxa"/>
            <w:vAlign w:val="top"/>
          </w:tcPr>
          <w:p w14:paraId="18CD1E77" w14:textId="77777777" w:rsidR="00844380" w:rsidRPr="0005228F" w:rsidRDefault="00844380" w:rsidP="008D22B8">
            <w:pPr>
              <w:keepNext/>
              <w:keepLines/>
              <w:spacing w:before="0"/>
            </w:pPr>
            <w:r w:rsidRPr="0005228F">
              <w:t>-</w:t>
            </w:r>
          </w:p>
        </w:tc>
      </w:tr>
      <w:tr w:rsidR="00657E88" w:rsidRPr="0005228F" w14:paraId="3DC747E5" w14:textId="77777777" w:rsidTr="002C49D9">
        <w:tc>
          <w:tcPr>
            <w:tcW w:w="988" w:type="dxa"/>
            <w:vAlign w:val="top"/>
          </w:tcPr>
          <w:p w14:paraId="49F4ECA8" w14:textId="77777777" w:rsidR="00844380" w:rsidRPr="0005228F" w:rsidRDefault="00844380" w:rsidP="008D22B8">
            <w:pPr>
              <w:keepNext/>
              <w:keepLines/>
              <w:spacing w:before="0"/>
            </w:pPr>
            <w:r w:rsidRPr="0005228F">
              <w:t>11</w:t>
            </w:r>
          </w:p>
        </w:tc>
        <w:tc>
          <w:tcPr>
            <w:tcW w:w="1559" w:type="dxa"/>
            <w:vAlign w:val="top"/>
          </w:tcPr>
          <w:p w14:paraId="5427B95A" w14:textId="77777777" w:rsidR="00844380" w:rsidRPr="0005228F" w:rsidRDefault="00844380" w:rsidP="008D22B8">
            <w:pPr>
              <w:keepNext/>
              <w:keepLines/>
              <w:spacing w:before="0"/>
            </w:pPr>
            <w:r w:rsidRPr="0005228F">
              <w:t>-126 dBm</w:t>
            </w:r>
          </w:p>
        </w:tc>
        <w:tc>
          <w:tcPr>
            <w:tcW w:w="1843" w:type="dxa"/>
            <w:vAlign w:val="top"/>
          </w:tcPr>
          <w:p w14:paraId="12FEA71C" w14:textId="77777777" w:rsidR="00844380" w:rsidRPr="0005228F" w:rsidRDefault="00844380" w:rsidP="008D22B8">
            <w:pPr>
              <w:keepNext/>
              <w:keepLines/>
              <w:spacing w:before="0"/>
            </w:pPr>
            <w:r w:rsidRPr="0005228F">
              <w:t>-10 dBm</w:t>
            </w:r>
          </w:p>
        </w:tc>
        <w:tc>
          <w:tcPr>
            <w:tcW w:w="850" w:type="dxa"/>
            <w:vAlign w:val="top"/>
          </w:tcPr>
          <w:p w14:paraId="4E5DA8D9" w14:textId="77777777" w:rsidR="00844380" w:rsidRPr="0005228F" w:rsidRDefault="00844380" w:rsidP="008D22B8">
            <w:pPr>
              <w:keepNext/>
              <w:keepLines/>
              <w:spacing w:before="0"/>
            </w:pPr>
            <w:r w:rsidRPr="0005228F">
              <w:t>116 dB</w:t>
            </w:r>
          </w:p>
        </w:tc>
        <w:tc>
          <w:tcPr>
            <w:tcW w:w="1701" w:type="dxa"/>
            <w:vAlign w:val="top"/>
          </w:tcPr>
          <w:p w14:paraId="7A237833" w14:textId="77777777" w:rsidR="00844380" w:rsidRPr="0005228F" w:rsidRDefault="00844380" w:rsidP="008D22B8">
            <w:pPr>
              <w:keepNext/>
              <w:keepLines/>
              <w:spacing w:before="0"/>
            </w:pPr>
            <w:r w:rsidRPr="0005228F">
              <w:t>-</w:t>
            </w:r>
          </w:p>
        </w:tc>
      </w:tr>
    </w:tbl>
    <w:p w14:paraId="211DF057" w14:textId="77777777" w:rsidR="00844380" w:rsidRPr="002C49D9" w:rsidRDefault="00844380" w:rsidP="008D22B8">
      <w:pPr>
        <w:spacing w:before="0"/>
      </w:pPr>
    </w:p>
    <w:p w14:paraId="11E97A59" w14:textId="77777777" w:rsidR="00844380" w:rsidRPr="0005228F" w:rsidRDefault="00844380" w:rsidP="00844380">
      <w:pPr>
        <w:keepNext/>
        <w:jc w:val="center"/>
      </w:pPr>
      <w:r w:rsidRPr="002C49D9">
        <w:rPr>
          <w:noProof/>
          <w:lang w:eastAsia="da-DK"/>
        </w:rPr>
        <w:drawing>
          <wp:inline distT="0" distB="0" distL="0" distR="0" wp14:anchorId="12F4E7BE" wp14:editId="586B22E3">
            <wp:extent cx="5676900" cy="3252257"/>
            <wp:effectExtent l="0" t="0" r="0" b="5715"/>
            <wp:docPr id="1010" name="Grafik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82481" cy="3255454"/>
                    </a:xfrm>
                    <a:prstGeom prst="rect">
                      <a:avLst/>
                    </a:prstGeom>
                    <a:noFill/>
                  </pic:spPr>
                </pic:pic>
              </a:graphicData>
            </a:graphic>
          </wp:inline>
        </w:drawing>
      </w:r>
    </w:p>
    <w:p w14:paraId="4507732F"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53</w:t>
      </w:r>
      <w:r w:rsidRPr="0005228F">
        <w:rPr>
          <w:lang w:val="en-GB"/>
        </w:rPr>
        <w:fldChar w:fldCharType="end"/>
      </w:r>
      <w:r w:rsidRPr="0005228F">
        <w:rPr>
          <w:lang w:val="en-GB"/>
        </w:rPr>
        <w:t>: Blocking and overload measurement results</w:t>
      </w:r>
    </w:p>
    <w:p w14:paraId="67A58349" w14:textId="77777777" w:rsidR="00844380" w:rsidRPr="0005228F" w:rsidRDefault="00844380" w:rsidP="00844380">
      <w:pPr>
        <w:rPr>
          <w:u w:val="single"/>
        </w:rPr>
      </w:pPr>
      <w:r w:rsidRPr="0005228F">
        <w:rPr>
          <w:u w:val="single"/>
        </w:rPr>
        <w:t>Observations:</w:t>
      </w:r>
    </w:p>
    <w:p w14:paraId="53AA7DE8" w14:textId="77777777" w:rsidR="00844380" w:rsidRPr="0005228F" w:rsidRDefault="00844380" w:rsidP="00844380">
      <w:pPr>
        <w:pStyle w:val="ECCBulletsLv1"/>
        <w:ind w:left="357" w:hanging="357"/>
        <w:jc w:val="left"/>
      </w:pPr>
      <w:r w:rsidRPr="0005228F">
        <w:t>If blocking is the dominating effect, the C/I for both wanted signal levels should be equal. This was not the case for any receiver;</w:t>
      </w:r>
    </w:p>
    <w:p w14:paraId="4EAD06D2" w14:textId="77777777" w:rsidR="00844380" w:rsidRPr="0005228F" w:rsidRDefault="00844380" w:rsidP="00844380">
      <w:pPr>
        <w:pStyle w:val="ECCBulletsLv1"/>
        <w:ind w:left="357" w:hanging="357"/>
        <w:jc w:val="left"/>
      </w:pPr>
      <w:r w:rsidRPr="0005228F">
        <w:t>If overloading is the dominating effect, the interfering level should be equal for both wanted signal levels. This was the case for Rx 4 and Rx 8;</w:t>
      </w:r>
    </w:p>
    <w:p w14:paraId="5EEB8273" w14:textId="77777777" w:rsidR="00844380" w:rsidRPr="0005228F" w:rsidRDefault="00844380" w:rsidP="00844380">
      <w:pPr>
        <w:pStyle w:val="ECCBulletsLv1"/>
        <w:ind w:left="357" w:hanging="357"/>
        <w:jc w:val="left"/>
      </w:pPr>
      <w:r w:rsidRPr="0005228F">
        <w:t>In cases where the increase of interfering level is between 0 and 10 dB, it was assumed that the receiver is overloaded at the higher wanted signal level and desensitised at the lower wanted level. This was the case for Rx 5;</w:t>
      </w:r>
    </w:p>
    <w:p w14:paraId="0BF85FA8" w14:textId="77777777" w:rsidR="00844380" w:rsidRPr="0005228F" w:rsidRDefault="00844380" w:rsidP="00844380">
      <w:pPr>
        <w:pStyle w:val="ECCBulletsLv1"/>
        <w:ind w:left="357" w:hanging="357"/>
        <w:jc w:val="left"/>
      </w:pPr>
      <w:r w:rsidRPr="0005228F">
        <w:t>In cases where the receiver could not be interfered when supplied with the higher wanted signal level it must be assumed that the dominating effect is blocking. This was the case for Rx 1, 2, 6, 9 and 10;</w:t>
      </w:r>
    </w:p>
    <w:p w14:paraId="527A5665" w14:textId="77777777" w:rsidR="00844380" w:rsidRPr="0005228F" w:rsidRDefault="00844380" w:rsidP="00844380">
      <w:pPr>
        <w:pStyle w:val="ECCBulletsLv1"/>
        <w:ind w:left="357" w:hanging="357"/>
        <w:jc w:val="left"/>
      </w:pPr>
      <w:r w:rsidRPr="0005228F">
        <w:t>Receivers 3, 7 and 11 could not be interfered with by any unwanted signal level up to -10 dBm.</w:t>
      </w:r>
    </w:p>
    <w:p w14:paraId="593F4514" w14:textId="21166FD6" w:rsidR="00844380" w:rsidRPr="0005228F" w:rsidRDefault="00844380" w:rsidP="00844380">
      <w:r w:rsidRPr="0005228F">
        <w:t xml:space="preserve">ETSI EN 303 413 </w:t>
      </w:r>
      <w:r w:rsidR="00657E88">
        <w:fldChar w:fldCharType="begin"/>
      </w:r>
      <w:r w:rsidR="00657E88">
        <w:instrText xml:space="preserve"> REF _Ref31816068 \r \h </w:instrText>
      </w:r>
      <w:r w:rsidR="00657E88">
        <w:fldChar w:fldCharType="separate"/>
      </w:r>
      <w:r w:rsidR="00657E88">
        <w:t>[72]</w:t>
      </w:r>
      <w:r w:rsidR="00657E88">
        <w:fldChar w:fldCharType="end"/>
      </w:r>
      <w:r w:rsidR="00657E88">
        <w:t xml:space="preserve"> </w:t>
      </w:r>
      <w:r w:rsidRPr="0005228F">
        <w:t>does not contain requirements for blocking and overload performance.</w:t>
      </w:r>
    </w:p>
    <w:p w14:paraId="6B49E9A7" w14:textId="77777777" w:rsidR="00844380" w:rsidRPr="0005228F" w:rsidRDefault="00844380" w:rsidP="00844380">
      <w:pPr>
        <w:numPr>
          <w:ilvl w:val="3"/>
          <w:numId w:val="6"/>
        </w:numPr>
        <w:spacing w:before="360"/>
        <w:outlineLvl w:val="3"/>
        <w:rPr>
          <w:rFonts w:cs="Arial"/>
          <w:bCs/>
          <w:i/>
          <w:color w:val="D2232A"/>
          <w:szCs w:val="26"/>
        </w:rPr>
      </w:pPr>
      <w:r w:rsidRPr="0005228F">
        <w:rPr>
          <w:rFonts w:cs="Arial"/>
          <w:bCs/>
          <w:i/>
          <w:color w:val="D2232A"/>
          <w:szCs w:val="26"/>
        </w:rPr>
        <w:t>Intermodulation immunity</w:t>
      </w:r>
    </w:p>
    <w:p w14:paraId="0D95A043" w14:textId="77777777" w:rsidR="00844380" w:rsidRPr="0005228F" w:rsidRDefault="00844380" w:rsidP="00844380">
      <w:r w:rsidRPr="0005228F">
        <w:t>For measurement of the IM immunity, the following two interfering signals were used:</w:t>
      </w:r>
    </w:p>
    <w:p w14:paraId="4031CFBB" w14:textId="77777777" w:rsidR="00844380" w:rsidRPr="0005228F" w:rsidRDefault="00844380" w:rsidP="00E46686">
      <w:pPr>
        <w:pStyle w:val="ECCNumbered-LetteredList"/>
        <w:numPr>
          <w:ilvl w:val="0"/>
          <w:numId w:val="28"/>
        </w:numPr>
      </w:pPr>
      <w:r w:rsidRPr="0005228F">
        <w:t>Unmodulated carrier at 1850 MHz</w:t>
      </w:r>
    </w:p>
    <w:p w14:paraId="51FB04E9" w14:textId="77777777" w:rsidR="00844380" w:rsidRPr="0005228F" w:rsidRDefault="00844380" w:rsidP="00844380">
      <w:pPr>
        <w:pStyle w:val="ECCNumbered-LetteredList"/>
      </w:pPr>
      <w:r w:rsidRPr="0005228F">
        <w:t>FM modulated, 1 MHz wide signal at 2124.58 MHz</w:t>
      </w:r>
    </w:p>
    <w:p w14:paraId="3FA9F290" w14:textId="77777777" w:rsidR="00844380" w:rsidRPr="0005228F" w:rsidRDefault="00844380" w:rsidP="00844380">
      <w:pPr>
        <w:rPr>
          <w:rStyle w:val="ECCParagraph"/>
        </w:rPr>
      </w:pPr>
      <w:r w:rsidRPr="0005228F">
        <w:rPr>
          <w:rStyle w:val="ECCParagraph"/>
        </w:rPr>
        <w:t xml:space="preserve">These signals produce a third order intermodulation product </w:t>
      </w:r>
      <w:r w:rsidRPr="0005228F">
        <w:t>at</w:t>
      </w:r>
      <w:r w:rsidRPr="0005228F">
        <w:rPr>
          <w:rStyle w:val="ECCParagraph"/>
        </w:rPr>
        <w:t xml:space="preserve"> the wanted GPS frequency. Both IM signals had the same level.</w:t>
      </w:r>
    </w:p>
    <w:p w14:paraId="75CB53F4" w14:textId="77777777" w:rsidR="00844380" w:rsidRPr="0005228F" w:rsidRDefault="00844380" w:rsidP="00844380">
      <w:pPr>
        <w:rPr>
          <w:rStyle w:val="ECCParagraph"/>
        </w:rPr>
      </w:pPr>
      <w:r w:rsidRPr="0005228F">
        <w:rPr>
          <w:rStyle w:val="ECCParagraph"/>
        </w:rPr>
        <w:t>The wanted GPS level was adjusted to 3 dB above the measured sensitivity for the “tracking” criterion</w:t>
      </w:r>
      <w:r w:rsidRPr="0005228F">
        <w:t>.</w:t>
      </w:r>
    </w:p>
    <w:p w14:paraId="1460A916" w14:textId="77777777" w:rsidR="00844380" w:rsidRPr="0005228F" w:rsidRDefault="00844380" w:rsidP="00844380">
      <w:pPr>
        <w:rPr>
          <w:rStyle w:val="ECCParagraph"/>
        </w:rPr>
      </w:pPr>
      <w:r w:rsidRPr="0005228F">
        <w:rPr>
          <w:rStyle w:val="ECCParagraph"/>
        </w:rPr>
        <w:t xml:space="preserve">For </w:t>
      </w:r>
      <w:r w:rsidRPr="0005228F">
        <w:t>the</w:t>
      </w:r>
      <w:r w:rsidRPr="0005228F">
        <w:rPr>
          <w:rStyle w:val="ECCParagraph"/>
        </w:rPr>
        <w:t xml:space="preserve"> receivers showing interference, the measurement was repeated with a wanted signal level increased by 10 dB. If intermodulation is </w:t>
      </w:r>
      <w:proofErr w:type="gramStart"/>
      <w:r w:rsidRPr="0005228F">
        <w:rPr>
          <w:rStyle w:val="ECCParagraph"/>
        </w:rPr>
        <w:t>actually the</w:t>
      </w:r>
      <w:proofErr w:type="gramEnd"/>
      <w:r w:rsidRPr="0005228F">
        <w:rPr>
          <w:rStyle w:val="ECCParagraph"/>
        </w:rPr>
        <w:t xml:space="preserve"> dominating interference effect, it could be expected that the interfering level necessary to reach the failure point increases by 3 dB when the wanted </w:t>
      </w:r>
      <w:r w:rsidRPr="0005228F">
        <w:t xml:space="preserve">signal </w:t>
      </w:r>
      <w:r w:rsidRPr="0005228F">
        <w:rPr>
          <w:rStyle w:val="ECCParagraph"/>
        </w:rPr>
        <w:t xml:space="preserve">level is raised by 10 dB. If the receiver could not be interfered </w:t>
      </w:r>
      <w:r w:rsidRPr="0005228F">
        <w:t xml:space="preserve">with </w:t>
      </w:r>
      <w:r w:rsidRPr="0005228F">
        <w:rPr>
          <w:rStyle w:val="ECCParagraph"/>
        </w:rPr>
        <w:t xml:space="preserve">by this raised wanted </w:t>
      </w:r>
      <w:r w:rsidRPr="0005228F">
        <w:t xml:space="preserve">signal </w:t>
      </w:r>
      <w:r w:rsidRPr="0005228F">
        <w:rPr>
          <w:rStyle w:val="ECCParagraph"/>
        </w:rPr>
        <w:t>level, intermodulation at the lower wanted</w:t>
      </w:r>
      <w:r w:rsidRPr="0005228F">
        <w:t xml:space="preserve"> signal</w:t>
      </w:r>
      <w:r w:rsidRPr="0005228F">
        <w:rPr>
          <w:rStyle w:val="ECCParagraph"/>
        </w:rPr>
        <w:t xml:space="preserve"> level was proven by switching off one of the two interfering signal generators and verifying that the receiver recovered again.</w:t>
      </w:r>
    </w:p>
    <w:p w14:paraId="5B4364C4" w14:textId="77777777" w:rsidR="00844380" w:rsidRPr="0005228F" w:rsidRDefault="00844380" w:rsidP="00844380">
      <w:pPr>
        <w:rPr>
          <w:rStyle w:val="ECCParagraph"/>
        </w:rPr>
      </w:pPr>
      <w:r w:rsidRPr="0005228F">
        <w:rPr>
          <w:rStyle w:val="ECCParagraph"/>
        </w:rPr>
        <w:t xml:space="preserve">The following table and figure show the results of the intermodulation immunity measurements. The yellow underlined values are cases where the receiver could not be interfered with </w:t>
      </w:r>
      <w:r w:rsidRPr="0005228F">
        <w:t xml:space="preserve">by </w:t>
      </w:r>
      <w:r w:rsidRPr="0005228F">
        <w:rPr>
          <w:rStyle w:val="ECCParagraph"/>
        </w:rPr>
        <w:t>the indicated IM level.</w:t>
      </w:r>
    </w:p>
    <w:p w14:paraId="437DA0C0" w14:textId="792C0D17" w:rsidR="00844380" w:rsidRPr="0005228F" w:rsidRDefault="00844380" w:rsidP="00844380">
      <w:pPr>
        <w:pStyle w:val="Caption"/>
        <w:rPr>
          <w:b w:val="0"/>
          <w:lang w:val="en-GB"/>
        </w:rPr>
      </w:pPr>
      <w:r w:rsidRPr="0005228F">
        <w:rPr>
          <w:lang w:val="en-GB"/>
        </w:rPr>
        <w:t xml:space="preserve">Table </w:t>
      </w:r>
      <w:r w:rsidRPr="002C49D9">
        <w:rPr>
          <w:lang w:val="en-GB"/>
        </w:rPr>
        <w:fldChar w:fldCharType="begin"/>
      </w:r>
      <w:r w:rsidRPr="0005228F">
        <w:rPr>
          <w:lang w:val="en-GB"/>
        </w:rPr>
        <w:instrText xml:space="preserve"> SEQ Table \* ARABIC </w:instrText>
      </w:r>
      <w:r w:rsidRPr="002C49D9">
        <w:rPr>
          <w:lang w:val="en-GB"/>
        </w:rPr>
        <w:fldChar w:fldCharType="separate"/>
      </w:r>
      <w:r w:rsidR="00657E88">
        <w:rPr>
          <w:noProof/>
          <w:lang w:val="en-GB"/>
        </w:rPr>
        <w:t>26</w:t>
      </w:r>
      <w:r w:rsidRPr="002C49D9">
        <w:rPr>
          <w:lang w:val="en-GB"/>
        </w:rPr>
        <w:fldChar w:fldCharType="end"/>
      </w:r>
      <w:r w:rsidRPr="0005228F">
        <w:rPr>
          <w:lang w:val="en-GB"/>
        </w:rPr>
        <w:t>: Intermodulation measurement results - GPS level = sensitivity + 3 dB</w:t>
      </w:r>
    </w:p>
    <w:tbl>
      <w:tblPr>
        <w:tblStyle w:val="ECCTable-redheader"/>
        <w:tblW w:w="0" w:type="auto"/>
        <w:tblInd w:w="0" w:type="dxa"/>
        <w:tblLook w:val="04A0" w:firstRow="1" w:lastRow="0" w:firstColumn="1" w:lastColumn="0" w:noHBand="0" w:noVBand="1"/>
      </w:tblPr>
      <w:tblGrid>
        <w:gridCol w:w="1716"/>
        <w:gridCol w:w="1735"/>
        <w:gridCol w:w="1817"/>
        <w:gridCol w:w="1718"/>
      </w:tblGrid>
      <w:tr w:rsidR="00844380" w:rsidRPr="0005228F" w14:paraId="15B45896" w14:textId="77777777" w:rsidTr="00844380">
        <w:trPr>
          <w:cnfStyle w:val="100000000000" w:firstRow="1" w:lastRow="0" w:firstColumn="0" w:lastColumn="0" w:oddVBand="0" w:evenVBand="0" w:oddHBand="0" w:evenHBand="0" w:firstRowFirstColumn="0" w:firstRowLastColumn="0" w:lastRowFirstColumn="0" w:lastRowLastColumn="0"/>
        </w:trPr>
        <w:tc>
          <w:tcPr>
            <w:tcW w:w="1716" w:type="dxa"/>
          </w:tcPr>
          <w:p w14:paraId="458CAEA8" w14:textId="77777777" w:rsidR="00844380" w:rsidRPr="0005228F" w:rsidRDefault="00844380" w:rsidP="00844380">
            <w:r w:rsidRPr="0005228F">
              <w:t>Rx No.</w:t>
            </w:r>
          </w:p>
        </w:tc>
        <w:tc>
          <w:tcPr>
            <w:tcW w:w="1735" w:type="dxa"/>
          </w:tcPr>
          <w:p w14:paraId="411532C1" w14:textId="77777777" w:rsidR="00844380" w:rsidRPr="0005228F" w:rsidRDefault="00844380" w:rsidP="00844380">
            <w:r w:rsidRPr="0005228F">
              <w:t>GPS level</w:t>
            </w:r>
          </w:p>
        </w:tc>
        <w:tc>
          <w:tcPr>
            <w:tcW w:w="1817" w:type="dxa"/>
          </w:tcPr>
          <w:p w14:paraId="6548FA24" w14:textId="77777777" w:rsidR="00844380" w:rsidRPr="0005228F" w:rsidRDefault="00844380" w:rsidP="00844380">
            <w:r w:rsidRPr="0005228F">
              <w:t>Interfering level</w:t>
            </w:r>
          </w:p>
        </w:tc>
        <w:tc>
          <w:tcPr>
            <w:tcW w:w="1718" w:type="dxa"/>
          </w:tcPr>
          <w:p w14:paraId="3BB123BA" w14:textId="77777777" w:rsidR="00844380" w:rsidRPr="0005228F" w:rsidRDefault="00844380" w:rsidP="00844380">
            <w:r w:rsidRPr="0005228F">
              <w:t>C/I</w:t>
            </w:r>
          </w:p>
        </w:tc>
      </w:tr>
      <w:tr w:rsidR="00844380" w:rsidRPr="0005228F" w14:paraId="194C05F7" w14:textId="77777777" w:rsidTr="00844380">
        <w:tc>
          <w:tcPr>
            <w:tcW w:w="1716" w:type="dxa"/>
          </w:tcPr>
          <w:p w14:paraId="42B726F1" w14:textId="77777777" w:rsidR="00844380" w:rsidRPr="0005228F" w:rsidRDefault="00844380" w:rsidP="008D22B8">
            <w:pPr>
              <w:spacing w:before="0"/>
            </w:pPr>
            <w:r w:rsidRPr="0005228F">
              <w:t>1</w:t>
            </w:r>
          </w:p>
        </w:tc>
        <w:tc>
          <w:tcPr>
            <w:tcW w:w="1735" w:type="dxa"/>
          </w:tcPr>
          <w:p w14:paraId="075DCB17" w14:textId="77777777" w:rsidR="00844380" w:rsidRPr="0005228F" w:rsidRDefault="00844380" w:rsidP="008D22B8">
            <w:pPr>
              <w:spacing w:before="0"/>
            </w:pPr>
            <w:r w:rsidRPr="0005228F">
              <w:t>-141 dBm</w:t>
            </w:r>
          </w:p>
        </w:tc>
        <w:tc>
          <w:tcPr>
            <w:tcW w:w="1817" w:type="dxa"/>
          </w:tcPr>
          <w:p w14:paraId="3444D52C" w14:textId="77777777" w:rsidR="00844380" w:rsidRPr="0005228F" w:rsidRDefault="00844380" w:rsidP="008D22B8">
            <w:pPr>
              <w:spacing w:before="0"/>
            </w:pPr>
            <w:r w:rsidRPr="0005228F">
              <w:t>-23 dBm</w:t>
            </w:r>
          </w:p>
        </w:tc>
        <w:tc>
          <w:tcPr>
            <w:tcW w:w="1718" w:type="dxa"/>
          </w:tcPr>
          <w:p w14:paraId="4FB2CC14" w14:textId="77777777" w:rsidR="00844380" w:rsidRPr="0005228F" w:rsidRDefault="00844380" w:rsidP="008D22B8">
            <w:pPr>
              <w:spacing w:before="0"/>
            </w:pPr>
            <w:r w:rsidRPr="0005228F">
              <w:t>118 dB</w:t>
            </w:r>
          </w:p>
        </w:tc>
      </w:tr>
      <w:tr w:rsidR="00844380" w:rsidRPr="0005228F" w14:paraId="25E880F4" w14:textId="77777777" w:rsidTr="00844380">
        <w:tc>
          <w:tcPr>
            <w:tcW w:w="1716" w:type="dxa"/>
          </w:tcPr>
          <w:p w14:paraId="148DA163" w14:textId="77777777" w:rsidR="00844380" w:rsidRPr="0005228F" w:rsidRDefault="00844380" w:rsidP="008D22B8">
            <w:pPr>
              <w:spacing w:before="0"/>
            </w:pPr>
            <w:r w:rsidRPr="0005228F">
              <w:t>2</w:t>
            </w:r>
          </w:p>
        </w:tc>
        <w:tc>
          <w:tcPr>
            <w:tcW w:w="1735" w:type="dxa"/>
          </w:tcPr>
          <w:p w14:paraId="1874FF7A" w14:textId="77777777" w:rsidR="00844380" w:rsidRPr="0005228F" w:rsidRDefault="00844380" w:rsidP="008D22B8">
            <w:pPr>
              <w:spacing w:before="0"/>
            </w:pPr>
            <w:r w:rsidRPr="0005228F">
              <w:t>-152 dBm</w:t>
            </w:r>
          </w:p>
        </w:tc>
        <w:tc>
          <w:tcPr>
            <w:tcW w:w="1817" w:type="dxa"/>
          </w:tcPr>
          <w:p w14:paraId="5B799AC0" w14:textId="77777777" w:rsidR="00844380" w:rsidRPr="0005228F" w:rsidRDefault="00844380" w:rsidP="008D22B8">
            <w:pPr>
              <w:spacing w:before="0"/>
            </w:pPr>
            <w:r w:rsidRPr="0005228F">
              <w:t>-18 dBm</w:t>
            </w:r>
          </w:p>
        </w:tc>
        <w:tc>
          <w:tcPr>
            <w:tcW w:w="1718" w:type="dxa"/>
          </w:tcPr>
          <w:p w14:paraId="633290C3" w14:textId="77777777" w:rsidR="00844380" w:rsidRPr="0005228F" w:rsidRDefault="00844380" w:rsidP="008D22B8">
            <w:pPr>
              <w:spacing w:before="0"/>
            </w:pPr>
            <w:r w:rsidRPr="0005228F">
              <w:t>134 dB</w:t>
            </w:r>
          </w:p>
        </w:tc>
      </w:tr>
      <w:tr w:rsidR="00844380" w:rsidRPr="0005228F" w14:paraId="1F9CAE4C" w14:textId="77777777" w:rsidTr="00844380">
        <w:tc>
          <w:tcPr>
            <w:tcW w:w="1716" w:type="dxa"/>
          </w:tcPr>
          <w:p w14:paraId="63A7CAA2" w14:textId="77777777" w:rsidR="00844380" w:rsidRPr="0005228F" w:rsidRDefault="00844380" w:rsidP="008D22B8">
            <w:pPr>
              <w:spacing w:before="0"/>
            </w:pPr>
            <w:r w:rsidRPr="0005228F">
              <w:t>3</w:t>
            </w:r>
          </w:p>
        </w:tc>
        <w:tc>
          <w:tcPr>
            <w:tcW w:w="1735" w:type="dxa"/>
          </w:tcPr>
          <w:p w14:paraId="37159952" w14:textId="77777777" w:rsidR="00844380" w:rsidRPr="0005228F" w:rsidRDefault="00844380" w:rsidP="008D22B8">
            <w:pPr>
              <w:spacing w:before="0"/>
            </w:pPr>
            <w:r w:rsidRPr="0005228F">
              <w:t>-145 dBm</w:t>
            </w:r>
          </w:p>
        </w:tc>
        <w:tc>
          <w:tcPr>
            <w:tcW w:w="1817" w:type="dxa"/>
          </w:tcPr>
          <w:p w14:paraId="52A7AAEA" w14:textId="77777777" w:rsidR="00844380" w:rsidRPr="0005228F" w:rsidRDefault="00844380" w:rsidP="008D22B8">
            <w:pPr>
              <w:spacing w:before="0"/>
            </w:pPr>
            <w:r w:rsidRPr="0005228F">
              <w:t>-18 dBm</w:t>
            </w:r>
          </w:p>
        </w:tc>
        <w:tc>
          <w:tcPr>
            <w:tcW w:w="1718" w:type="dxa"/>
          </w:tcPr>
          <w:p w14:paraId="0554C1D5" w14:textId="77777777" w:rsidR="00844380" w:rsidRPr="0005228F" w:rsidRDefault="00844380" w:rsidP="008D22B8">
            <w:pPr>
              <w:spacing w:before="0"/>
            </w:pPr>
            <w:r w:rsidRPr="0005228F">
              <w:t>124 dB</w:t>
            </w:r>
          </w:p>
        </w:tc>
      </w:tr>
      <w:tr w:rsidR="00844380" w:rsidRPr="0005228F" w14:paraId="54F764AF" w14:textId="77777777" w:rsidTr="00844380">
        <w:tc>
          <w:tcPr>
            <w:tcW w:w="1716" w:type="dxa"/>
          </w:tcPr>
          <w:p w14:paraId="58D749A3" w14:textId="77777777" w:rsidR="00844380" w:rsidRPr="0005228F" w:rsidRDefault="00844380" w:rsidP="008D22B8">
            <w:pPr>
              <w:spacing w:before="0"/>
            </w:pPr>
            <w:r w:rsidRPr="0005228F">
              <w:t>4</w:t>
            </w:r>
          </w:p>
        </w:tc>
        <w:tc>
          <w:tcPr>
            <w:tcW w:w="1735" w:type="dxa"/>
          </w:tcPr>
          <w:p w14:paraId="5630DC9D" w14:textId="77777777" w:rsidR="00844380" w:rsidRPr="0005228F" w:rsidRDefault="00844380" w:rsidP="008D22B8">
            <w:pPr>
              <w:spacing w:before="0"/>
            </w:pPr>
            <w:r w:rsidRPr="0005228F">
              <w:t>-144 dBm</w:t>
            </w:r>
          </w:p>
        </w:tc>
        <w:tc>
          <w:tcPr>
            <w:tcW w:w="1817" w:type="dxa"/>
          </w:tcPr>
          <w:p w14:paraId="2B8C4A2E" w14:textId="77777777" w:rsidR="00844380" w:rsidRPr="0005228F" w:rsidRDefault="00844380" w:rsidP="008D22B8">
            <w:pPr>
              <w:spacing w:before="0"/>
            </w:pPr>
            <w:r w:rsidRPr="0005228F">
              <w:t>-19 dBm</w:t>
            </w:r>
          </w:p>
        </w:tc>
        <w:tc>
          <w:tcPr>
            <w:tcW w:w="1718" w:type="dxa"/>
          </w:tcPr>
          <w:p w14:paraId="400683B4" w14:textId="77777777" w:rsidR="00844380" w:rsidRPr="0005228F" w:rsidRDefault="00844380" w:rsidP="008D22B8">
            <w:pPr>
              <w:spacing w:before="0"/>
            </w:pPr>
            <w:r w:rsidRPr="0005228F">
              <w:t>125 dB</w:t>
            </w:r>
          </w:p>
        </w:tc>
      </w:tr>
      <w:tr w:rsidR="00844380" w:rsidRPr="0005228F" w14:paraId="79F74A8C" w14:textId="77777777" w:rsidTr="00844380">
        <w:tc>
          <w:tcPr>
            <w:tcW w:w="1716" w:type="dxa"/>
          </w:tcPr>
          <w:p w14:paraId="31DE74AD" w14:textId="77777777" w:rsidR="00844380" w:rsidRPr="0005228F" w:rsidRDefault="00844380" w:rsidP="008D22B8">
            <w:pPr>
              <w:spacing w:before="0"/>
            </w:pPr>
            <w:r w:rsidRPr="0005228F">
              <w:t>5</w:t>
            </w:r>
          </w:p>
        </w:tc>
        <w:tc>
          <w:tcPr>
            <w:tcW w:w="1735" w:type="dxa"/>
          </w:tcPr>
          <w:p w14:paraId="3E2EE84A" w14:textId="77777777" w:rsidR="00844380" w:rsidRPr="0005228F" w:rsidRDefault="00844380" w:rsidP="008D22B8">
            <w:pPr>
              <w:spacing w:before="0"/>
            </w:pPr>
            <w:r w:rsidRPr="0005228F">
              <w:t>-130 dBm</w:t>
            </w:r>
          </w:p>
        </w:tc>
        <w:tc>
          <w:tcPr>
            <w:tcW w:w="1817" w:type="dxa"/>
          </w:tcPr>
          <w:p w14:paraId="289237C0" w14:textId="77777777" w:rsidR="00844380" w:rsidRPr="0005228F" w:rsidRDefault="00844380" w:rsidP="008D22B8">
            <w:pPr>
              <w:spacing w:before="0"/>
            </w:pPr>
            <w:r w:rsidRPr="0005228F">
              <w:t>-18 dBm</w:t>
            </w:r>
          </w:p>
        </w:tc>
        <w:tc>
          <w:tcPr>
            <w:tcW w:w="1718" w:type="dxa"/>
          </w:tcPr>
          <w:p w14:paraId="0C718490" w14:textId="77777777" w:rsidR="00844380" w:rsidRPr="0005228F" w:rsidRDefault="00844380" w:rsidP="008D22B8">
            <w:pPr>
              <w:spacing w:before="0"/>
            </w:pPr>
            <w:r w:rsidRPr="0005228F">
              <w:t>112 dB</w:t>
            </w:r>
          </w:p>
        </w:tc>
      </w:tr>
      <w:tr w:rsidR="00844380" w:rsidRPr="0005228F" w14:paraId="7E7073C8" w14:textId="77777777" w:rsidTr="00844380">
        <w:tc>
          <w:tcPr>
            <w:tcW w:w="1716" w:type="dxa"/>
          </w:tcPr>
          <w:p w14:paraId="1EF3CC94" w14:textId="77777777" w:rsidR="00844380" w:rsidRPr="0005228F" w:rsidRDefault="00844380" w:rsidP="008D22B8">
            <w:pPr>
              <w:spacing w:before="0"/>
            </w:pPr>
            <w:r w:rsidRPr="0005228F">
              <w:t>6</w:t>
            </w:r>
          </w:p>
        </w:tc>
        <w:tc>
          <w:tcPr>
            <w:tcW w:w="1735" w:type="dxa"/>
          </w:tcPr>
          <w:p w14:paraId="09FC1D04" w14:textId="77777777" w:rsidR="00844380" w:rsidRPr="0005228F" w:rsidRDefault="00844380" w:rsidP="008D22B8">
            <w:pPr>
              <w:spacing w:before="0"/>
            </w:pPr>
            <w:r w:rsidRPr="0005228F">
              <w:t>-141 dBm</w:t>
            </w:r>
          </w:p>
        </w:tc>
        <w:tc>
          <w:tcPr>
            <w:tcW w:w="1817" w:type="dxa"/>
          </w:tcPr>
          <w:p w14:paraId="27F1CE5D" w14:textId="77777777" w:rsidR="00844380" w:rsidRPr="0005228F" w:rsidRDefault="00844380" w:rsidP="008D22B8">
            <w:pPr>
              <w:spacing w:before="0"/>
            </w:pPr>
            <w:r w:rsidRPr="0005228F">
              <w:t>-20 dBm</w:t>
            </w:r>
          </w:p>
        </w:tc>
        <w:tc>
          <w:tcPr>
            <w:tcW w:w="1718" w:type="dxa"/>
          </w:tcPr>
          <w:p w14:paraId="02868A33" w14:textId="77777777" w:rsidR="00844380" w:rsidRPr="0005228F" w:rsidRDefault="00844380" w:rsidP="008D22B8">
            <w:pPr>
              <w:spacing w:before="0"/>
            </w:pPr>
            <w:r w:rsidRPr="0005228F">
              <w:t>121 dB</w:t>
            </w:r>
          </w:p>
        </w:tc>
      </w:tr>
      <w:tr w:rsidR="00844380" w:rsidRPr="0005228F" w14:paraId="2E2020F2" w14:textId="77777777" w:rsidTr="00844380">
        <w:tc>
          <w:tcPr>
            <w:tcW w:w="1716" w:type="dxa"/>
          </w:tcPr>
          <w:p w14:paraId="3B16B4C6" w14:textId="77777777" w:rsidR="00844380" w:rsidRPr="0005228F" w:rsidRDefault="00844380" w:rsidP="008D22B8">
            <w:pPr>
              <w:spacing w:before="0"/>
            </w:pPr>
            <w:r w:rsidRPr="0005228F">
              <w:t>7</w:t>
            </w:r>
          </w:p>
        </w:tc>
        <w:tc>
          <w:tcPr>
            <w:tcW w:w="1735" w:type="dxa"/>
          </w:tcPr>
          <w:p w14:paraId="7121D6BC" w14:textId="77777777" w:rsidR="00844380" w:rsidRPr="0005228F" w:rsidRDefault="00844380" w:rsidP="008D22B8">
            <w:pPr>
              <w:spacing w:before="0"/>
            </w:pPr>
            <w:r w:rsidRPr="0005228F">
              <w:t>-143 dBm</w:t>
            </w:r>
          </w:p>
        </w:tc>
        <w:tc>
          <w:tcPr>
            <w:tcW w:w="1817" w:type="dxa"/>
          </w:tcPr>
          <w:p w14:paraId="3A37DD16" w14:textId="77777777" w:rsidR="00844380" w:rsidRPr="0005228F" w:rsidRDefault="00844380" w:rsidP="008D22B8">
            <w:pPr>
              <w:spacing w:before="0"/>
            </w:pPr>
            <w:r w:rsidRPr="0005228F">
              <w:t>-18 dBm</w:t>
            </w:r>
          </w:p>
        </w:tc>
        <w:tc>
          <w:tcPr>
            <w:tcW w:w="1718" w:type="dxa"/>
          </w:tcPr>
          <w:p w14:paraId="0C297953" w14:textId="77777777" w:rsidR="00844380" w:rsidRPr="0005228F" w:rsidRDefault="00844380" w:rsidP="008D22B8">
            <w:pPr>
              <w:spacing w:before="0"/>
            </w:pPr>
            <w:r w:rsidRPr="0005228F">
              <w:t>125 dB</w:t>
            </w:r>
          </w:p>
        </w:tc>
      </w:tr>
      <w:tr w:rsidR="00844380" w:rsidRPr="0005228F" w14:paraId="25EE00AC" w14:textId="77777777" w:rsidTr="00844380">
        <w:tc>
          <w:tcPr>
            <w:tcW w:w="1716" w:type="dxa"/>
          </w:tcPr>
          <w:p w14:paraId="219CBBCF" w14:textId="77777777" w:rsidR="00844380" w:rsidRPr="0005228F" w:rsidRDefault="00844380" w:rsidP="008D22B8">
            <w:pPr>
              <w:spacing w:before="0"/>
            </w:pPr>
            <w:r w:rsidRPr="0005228F">
              <w:t>8</w:t>
            </w:r>
          </w:p>
        </w:tc>
        <w:tc>
          <w:tcPr>
            <w:tcW w:w="1735" w:type="dxa"/>
          </w:tcPr>
          <w:p w14:paraId="14DDAA27" w14:textId="77777777" w:rsidR="00844380" w:rsidRPr="0005228F" w:rsidRDefault="00844380" w:rsidP="008D22B8">
            <w:pPr>
              <w:spacing w:before="0"/>
            </w:pPr>
            <w:r w:rsidRPr="0005228F">
              <w:t>-146 dBm</w:t>
            </w:r>
          </w:p>
        </w:tc>
        <w:tc>
          <w:tcPr>
            <w:tcW w:w="1817" w:type="dxa"/>
          </w:tcPr>
          <w:p w14:paraId="16D54541" w14:textId="77777777" w:rsidR="00844380" w:rsidRPr="0005228F" w:rsidRDefault="00844380" w:rsidP="008D22B8">
            <w:pPr>
              <w:spacing w:before="0"/>
            </w:pPr>
            <w:r w:rsidRPr="0005228F">
              <w:t>-18 dBm</w:t>
            </w:r>
          </w:p>
        </w:tc>
        <w:tc>
          <w:tcPr>
            <w:tcW w:w="1718" w:type="dxa"/>
          </w:tcPr>
          <w:p w14:paraId="0ECE931A" w14:textId="77777777" w:rsidR="00844380" w:rsidRPr="0005228F" w:rsidRDefault="00844380" w:rsidP="008D22B8">
            <w:pPr>
              <w:spacing w:before="0"/>
            </w:pPr>
            <w:r w:rsidRPr="0005228F">
              <w:t>128 dB</w:t>
            </w:r>
          </w:p>
        </w:tc>
      </w:tr>
      <w:tr w:rsidR="00844380" w:rsidRPr="0005228F" w14:paraId="7509CF8D" w14:textId="77777777" w:rsidTr="00844380">
        <w:tc>
          <w:tcPr>
            <w:tcW w:w="1716" w:type="dxa"/>
          </w:tcPr>
          <w:p w14:paraId="369C911D" w14:textId="77777777" w:rsidR="00844380" w:rsidRPr="0005228F" w:rsidRDefault="00844380" w:rsidP="008D22B8">
            <w:pPr>
              <w:spacing w:before="0"/>
            </w:pPr>
            <w:r w:rsidRPr="0005228F">
              <w:t>9</w:t>
            </w:r>
          </w:p>
        </w:tc>
        <w:tc>
          <w:tcPr>
            <w:tcW w:w="1735" w:type="dxa"/>
          </w:tcPr>
          <w:p w14:paraId="2F77DC14" w14:textId="77777777" w:rsidR="00844380" w:rsidRPr="0005228F" w:rsidRDefault="00844380" w:rsidP="008D22B8">
            <w:pPr>
              <w:spacing w:before="0"/>
            </w:pPr>
            <w:r w:rsidRPr="0005228F">
              <w:t>-140 dBm</w:t>
            </w:r>
          </w:p>
        </w:tc>
        <w:tc>
          <w:tcPr>
            <w:tcW w:w="1817" w:type="dxa"/>
          </w:tcPr>
          <w:p w14:paraId="2442BD3D" w14:textId="77777777" w:rsidR="00844380" w:rsidRPr="0005228F" w:rsidRDefault="00844380" w:rsidP="008D22B8">
            <w:pPr>
              <w:spacing w:before="0"/>
            </w:pPr>
            <w:r w:rsidRPr="0005228F">
              <w:t>-18 dBm</w:t>
            </w:r>
          </w:p>
        </w:tc>
        <w:tc>
          <w:tcPr>
            <w:tcW w:w="1718" w:type="dxa"/>
          </w:tcPr>
          <w:p w14:paraId="2F629C10" w14:textId="77777777" w:rsidR="00844380" w:rsidRPr="0005228F" w:rsidRDefault="00844380" w:rsidP="008D22B8">
            <w:pPr>
              <w:spacing w:before="0"/>
            </w:pPr>
            <w:r w:rsidRPr="0005228F">
              <w:t>122 dB</w:t>
            </w:r>
          </w:p>
        </w:tc>
      </w:tr>
      <w:tr w:rsidR="00844380" w:rsidRPr="0005228F" w14:paraId="089C10E7" w14:textId="77777777" w:rsidTr="00844380">
        <w:tc>
          <w:tcPr>
            <w:tcW w:w="1716" w:type="dxa"/>
          </w:tcPr>
          <w:p w14:paraId="146C47D7" w14:textId="77777777" w:rsidR="00844380" w:rsidRPr="0005228F" w:rsidRDefault="00844380" w:rsidP="008D22B8">
            <w:pPr>
              <w:spacing w:before="0"/>
            </w:pPr>
            <w:r w:rsidRPr="0005228F">
              <w:t>10</w:t>
            </w:r>
          </w:p>
        </w:tc>
        <w:tc>
          <w:tcPr>
            <w:tcW w:w="1735" w:type="dxa"/>
          </w:tcPr>
          <w:p w14:paraId="190CC113" w14:textId="77777777" w:rsidR="00844380" w:rsidRPr="0005228F" w:rsidRDefault="00844380" w:rsidP="008D22B8">
            <w:pPr>
              <w:spacing w:before="0"/>
            </w:pPr>
            <w:r w:rsidRPr="0005228F">
              <w:t>-139 dBm</w:t>
            </w:r>
          </w:p>
        </w:tc>
        <w:tc>
          <w:tcPr>
            <w:tcW w:w="1817" w:type="dxa"/>
          </w:tcPr>
          <w:p w14:paraId="1957B1B3" w14:textId="77777777" w:rsidR="00844380" w:rsidRPr="0005228F" w:rsidRDefault="00844380" w:rsidP="008D22B8">
            <w:pPr>
              <w:spacing w:before="0"/>
            </w:pPr>
            <w:r w:rsidRPr="0005228F">
              <w:t>-18 dBm</w:t>
            </w:r>
          </w:p>
        </w:tc>
        <w:tc>
          <w:tcPr>
            <w:tcW w:w="1718" w:type="dxa"/>
          </w:tcPr>
          <w:p w14:paraId="5448D18E" w14:textId="77777777" w:rsidR="00844380" w:rsidRPr="0005228F" w:rsidRDefault="00844380" w:rsidP="008D22B8">
            <w:pPr>
              <w:spacing w:before="0"/>
            </w:pPr>
            <w:r w:rsidRPr="0005228F">
              <w:t>121 dB</w:t>
            </w:r>
          </w:p>
        </w:tc>
      </w:tr>
      <w:tr w:rsidR="00844380" w:rsidRPr="0005228F" w14:paraId="40B1FBD4" w14:textId="77777777" w:rsidTr="00844380">
        <w:tc>
          <w:tcPr>
            <w:tcW w:w="1716" w:type="dxa"/>
          </w:tcPr>
          <w:p w14:paraId="66411900" w14:textId="77777777" w:rsidR="00844380" w:rsidRPr="0005228F" w:rsidRDefault="00844380" w:rsidP="008D22B8">
            <w:pPr>
              <w:spacing w:before="0"/>
            </w:pPr>
            <w:r w:rsidRPr="0005228F">
              <w:t>11</w:t>
            </w:r>
          </w:p>
        </w:tc>
        <w:tc>
          <w:tcPr>
            <w:tcW w:w="1735" w:type="dxa"/>
          </w:tcPr>
          <w:p w14:paraId="6A68FFD8" w14:textId="77777777" w:rsidR="00844380" w:rsidRPr="0005228F" w:rsidRDefault="00844380" w:rsidP="008D22B8">
            <w:pPr>
              <w:spacing w:before="0"/>
            </w:pPr>
            <w:r w:rsidRPr="0005228F">
              <w:t>-136 dBm</w:t>
            </w:r>
          </w:p>
        </w:tc>
        <w:tc>
          <w:tcPr>
            <w:tcW w:w="1817" w:type="dxa"/>
          </w:tcPr>
          <w:p w14:paraId="592C026B" w14:textId="77777777" w:rsidR="00844380" w:rsidRPr="0005228F" w:rsidRDefault="00844380" w:rsidP="008D22B8">
            <w:pPr>
              <w:spacing w:before="0"/>
            </w:pPr>
            <w:r w:rsidRPr="0005228F">
              <w:t>-18 dBm</w:t>
            </w:r>
          </w:p>
        </w:tc>
        <w:tc>
          <w:tcPr>
            <w:tcW w:w="1718" w:type="dxa"/>
          </w:tcPr>
          <w:p w14:paraId="0865B3DE" w14:textId="77777777" w:rsidR="00844380" w:rsidRPr="0005228F" w:rsidRDefault="00844380" w:rsidP="008D22B8">
            <w:pPr>
              <w:spacing w:before="0"/>
            </w:pPr>
            <w:r w:rsidRPr="0005228F">
              <w:t>118 dB</w:t>
            </w:r>
          </w:p>
        </w:tc>
      </w:tr>
    </w:tbl>
    <w:p w14:paraId="0716C5FE" w14:textId="29FF221E" w:rsidR="00844380" w:rsidRPr="0005228F" w:rsidRDefault="00844380" w:rsidP="00844380">
      <w:pPr>
        <w:pStyle w:val="Caption"/>
        <w:keepNext/>
        <w:rPr>
          <w:lang w:val="en-GB"/>
        </w:rPr>
      </w:pPr>
      <w:r w:rsidRPr="0005228F">
        <w:rPr>
          <w:lang w:val="en-GB"/>
        </w:rPr>
        <w:t xml:space="preserve">Table </w:t>
      </w:r>
      <w:r w:rsidRPr="002C49D9">
        <w:rPr>
          <w:lang w:val="en-GB"/>
        </w:rPr>
        <w:fldChar w:fldCharType="begin"/>
      </w:r>
      <w:r w:rsidRPr="0005228F">
        <w:rPr>
          <w:lang w:val="en-GB"/>
        </w:rPr>
        <w:instrText xml:space="preserve"> SEQ Table \* ARABIC </w:instrText>
      </w:r>
      <w:r w:rsidRPr="002C49D9">
        <w:rPr>
          <w:lang w:val="en-GB"/>
        </w:rPr>
        <w:fldChar w:fldCharType="separate"/>
      </w:r>
      <w:r w:rsidR="00657E88">
        <w:rPr>
          <w:noProof/>
          <w:lang w:val="en-GB"/>
        </w:rPr>
        <w:t>27</w:t>
      </w:r>
      <w:r w:rsidRPr="002C49D9">
        <w:rPr>
          <w:lang w:val="en-GB"/>
        </w:rPr>
        <w:fldChar w:fldCharType="end"/>
      </w:r>
      <w:r w:rsidRPr="0005228F">
        <w:rPr>
          <w:lang w:val="en-GB"/>
        </w:rPr>
        <w:t>: Intermodulation measurement results - GPS level = sensitivity + 13 dB</w:t>
      </w:r>
    </w:p>
    <w:tbl>
      <w:tblPr>
        <w:tblStyle w:val="ECCTable-redheader"/>
        <w:tblW w:w="0" w:type="auto"/>
        <w:tblInd w:w="0" w:type="dxa"/>
        <w:tblLook w:val="04A0" w:firstRow="1" w:lastRow="0" w:firstColumn="1" w:lastColumn="0" w:noHBand="0" w:noVBand="1"/>
      </w:tblPr>
      <w:tblGrid>
        <w:gridCol w:w="1696"/>
        <w:gridCol w:w="1701"/>
        <w:gridCol w:w="1843"/>
        <w:gridCol w:w="1763"/>
      </w:tblGrid>
      <w:tr w:rsidR="00844380" w:rsidRPr="0005228F" w14:paraId="008DEB94" w14:textId="77777777" w:rsidTr="002C49D9">
        <w:trPr>
          <w:cnfStyle w:val="100000000000" w:firstRow="1" w:lastRow="0" w:firstColumn="0" w:lastColumn="0" w:oddVBand="0" w:evenVBand="0" w:oddHBand="0" w:evenHBand="0" w:firstRowFirstColumn="0" w:firstRowLastColumn="0" w:lastRowFirstColumn="0" w:lastRowLastColumn="0"/>
        </w:trPr>
        <w:tc>
          <w:tcPr>
            <w:tcW w:w="1696" w:type="dxa"/>
          </w:tcPr>
          <w:p w14:paraId="0FB649D0" w14:textId="77777777" w:rsidR="00844380" w:rsidRPr="0005228F" w:rsidRDefault="00844380" w:rsidP="00844380">
            <w:r w:rsidRPr="0005228F">
              <w:t>Rx No.</w:t>
            </w:r>
          </w:p>
        </w:tc>
        <w:tc>
          <w:tcPr>
            <w:tcW w:w="1701" w:type="dxa"/>
          </w:tcPr>
          <w:p w14:paraId="5F3A6E4D" w14:textId="77777777" w:rsidR="00844380" w:rsidRPr="0005228F" w:rsidRDefault="00844380" w:rsidP="00844380">
            <w:r w:rsidRPr="0005228F">
              <w:t>GPS level</w:t>
            </w:r>
          </w:p>
        </w:tc>
        <w:tc>
          <w:tcPr>
            <w:tcW w:w="1843" w:type="dxa"/>
          </w:tcPr>
          <w:p w14:paraId="5FA67396" w14:textId="77777777" w:rsidR="00844380" w:rsidRPr="0005228F" w:rsidRDefault="00844380" w:rsidP="00844380">
            <w:r w:rsidRPr="0005228F">
              <w:t>Interfering level</w:t>
            </w:r>
          </w:p>
        </w:tc>
        <w:tc>
          <w:tcPr>
            <w:tcW w:w="1763" w:type="dxa"/>
          </w:tcPr>
          <w:p w14:paraId="0FAD25C0" w14:textId="77777777" w:rsidR="00844380" w:rsidRPr="0005228F" w:rsidRDefault="00844380" w:rsidP="00844380">
            <w:r w:rsidRPr="0005228F">
              <w:t>C/I</w:t>
            </w:r>
          </w:p>
        </w:tc>
      </w:tr>
      <w:tr w:rsidR="00844380" w:rsidRPr="0005228F" w14:paraId="0572624B" w14:textId="77777777" w:rsidTr="002C49D9">
        <w:tc>
          <w:tcPr>
            <w:tcW w:w="1696" w:type="dxa"/>
          </w:tcPr>
          <w:p w14:paraId="5F93426A" w14:textId="77777777" w:rsidR="00844380" w:rsidRPr="0005228F" w:rsidRDefault="00844380" w:rsidP="008D22B8">
            <w:pPr>
              <w:spacing w:before="0"/>
            </w:pPr>
            <w:r w:rsidRPr="0005228F">
              <w:t>1</w:t>
            </w:r>
          </w:p>
        </w:tc>
        <w:tc>
          <w:tcPr>
            <w:tcW w:w="1701" w:type="dxa"/>
          </w:tcPr>
          <w:p w14:paraId="2F67B873" w14:textId="77777777" w:rsidR="00844380" w:rsidRPr="0005228F" w:rsidRDefault="00844380" w:rsidP="008D22B8">
            <w:pPr>
              <w:spacing w:before="0"/>
            </w:pPr>
            <w:r w:rsidRPr="0005228F">
              <w:t>-131 dBm</w:t>
            </w:r>
          </w:p>
        </w:tc>
        <w:tc>
          <w:tcPr>
            <w:tcW w:w="1843" w:type="dxa"/>
          </w:tcPr>
          <w:p w14:paraId="391BCDD9" w14:textId="77777777" w:rsidR="00844380" w:rsidRPr="0005228F" w:rsidRDefault="00844380" w:rsidP="008D22B8">
            <w:pPr>
              <w:spacing w:before="0"/>
            </w:pPr>
            <w:r w:rsidRPr="0005228F">
              <w:t>-20 dBm</w:t>
            </w:r>
          </w:p>
        </w:tc>
        <w:tc>
          <w:tcPr>
            <w:tcW w:w="1763" w:type="dxa"/>
          </w:tcPr>
          <w:p w14:paraId="7AB4CEE7" w14:textId="77777777" w:rsidR="00844380" w:rsidRPr="0005228F" w:rsidRDefault="00844380" w:rsidP="008D22B8">
            <w:pPr>
              <w:spacing w:before="0"/>
            </w:pPr>
            <w:r w:rsidRPr="0005228F">
              <w:t>111 dB</w:t>
            </w:r>
          </w:p>
        </w:tc>
      </w:tr>
      <w:tr w:rsidR="00844380" w:rsidRPr="0005228F" w14:paraId="7938DD56" w14:textId="77777777" w:rsidTr="002C49D9">
        <w:tc>
          <w:tcPr>
            <w:tcW w:w="1696" w:type="dxa"/>
          </w:tcPr>
          <w:p w14:paraId="103179CB" w14:textId="77777777" w:rsidR="00844380" w:rsidRPr="0005228F" w:rsidRDefault="00844380" w:rsidP="008D22B8">
            <w:pPr>
              <w:spacing w:before="0"/>
            </w:pPr>
            <w:r w:rsidRPr="0005228F">
              <w:t>2</w:t>
            </w:r>
          </w:p>
        </w:tc>
        <w:tc>
          <w:tcPr>
            <w:tcW w:w="1701" w:type="dxa"/>
          </w:tcPr>
          <w:p w14:paraId="551A0A1B" w14:textId="77777777" w:rsidR="00844380" w:rsidRPr="0005228F" w:rsidRDefault="00844380" w:rsidP="008D22B8">
            <w:pPr>
              <w:spacing w:before="0"/>
            </w:pPr>
            <w:r w:rsidRPr="0005228F">
              <w:t>-142 dBm</w:t>
            </w:r>
          </w:p>
        </w:tc>
        <w:tc>
          <w:tcPr>
            <w:tcW w:w="1843" w:type="dxa"/>
          </w:tcPr>
          <w:p w14:paraId="630291D6" w14:textId="77777777" w:rsidR="00844380" w:rsidRPr="0005228F" w:rsidRDefault="00844380" w:rsidP="008D22B8">
            <w:pPr>
              <w:spacing w:before="0"/>
            </w:pPr>
            <w:r w:rsidRPr="0005228F">
              <w:t>-18 dBm</w:t>
            </w:r>
          </w:p>
        </w:tc>
        <w:tc>
          <w:tcPr>
            <w:tcW w:w="1763" w:type="dxa"/>
          </w:tcPr>
          <w:p w14:paraId="74A1AB63" w14:textId="77777777" w:rsidR="00844380" w:rsidRPr="0005228F" w:rsidRDefault="00844380" w:rsidP="008D22B8">
            <w:pPr>
              <w:spacing w:before="0"/>
            </w:pPr>
            <w:r w:rsidRPr="0005228F">
              <w:t>124 dB</w:t>
            </w:r>
          </w:p>
        </w:tc>
      </w:tr>
      <w:tr w:rsidR="00844380" w:rsidRPr="0005228F" w14:paraId="14428D24" w14:textId="77777777" w:rsidTr="002C49D9">
        <w:tc>
          <w:tcPr>
            <w:tcW w:w="1696" w:type="dxa"/>
          </w:tcPr>
          <w:p w14:paraId="15902D7F" w14:textId="77777777" w:rsidR="00844380" w:rsidRPr="0005228F" w:rsidRDefault="00844380" w:rsidP="008D22B8">
            <w:pPr>
              <w:spacing w:before="0"/>
            </w:pPr>
            <w:r w:rsidRPr="0005228F">
              <w:t>3</w:t>
            </w:r>
          </w:p>
        </w:tc>
        <w:tc>
          <w:tcPr>
            <w:tcW w:w="1701" w:type="dxa"/>
          </w:tcPr>
          <w:p w14:paraId="572E2159" w14:textId="77777777" w:rsidR="00844380" w:rsidRPr="0005228F" w:rsidRDefault="00844380" w:rsidP="008D22B8">
            <w:pPr>
              <w:spacing w:before="0"/>
            </w:pPr>
            <w:r w:rsidRPr="0005228F">
              <w:t>-135 dBm</w:t>
            </w:r>
          </w:p>
        </w:tc>
        <w:tc>
          <w:tcPr>
            <w:tcW w:w="1843" w:type="dxa"/>
          </w:tcPr>
          <w:p w14:paraId="1FC246B9" w14:textId="77777777" w:rsidR="00844380" w:rsidRPr="0005228F" w:rsidRDefault="00844380" w:rsidP="008D22B8">
            <w:pPr>
              <w:spacing w:before="0"/>
            </w:pPr>
            <w:r w:rsidRPr="0005228F">
              <w:t>-18 dBm</w:t>
            </w:r>
          </w:p>
        </w:tc>
        <w:tc>
          <w:tcPr>
            <w:tcW w:w="1763" w:type="dxa"/>
          </w:tcPr>
          <w:p w14:paraId="7B1FF68E" w14:textId="77777777" w:rsidR="00844380" w:rsidRPr="0005228F" w:rsidRDefault="00844380" w:rsidP="008D22B8">
            <w:pPr>
              <w:spacing w:before="0"/>
            </w:pPr>
            <w:r w:rsidRPr="0005228F">
              <w:t>114 dB</w:t>
            </w:r>
          </w:p>
        </w:tc>
      </w:tr>
      <w:tr w:rsidR="00844380" w:rsidRPr="0005228F" w14:paraId="0BF17B89" w14:textId="77777777" w:rsidTr="002C49D9">
        <w:tc>
          <w:tcPr>
            <w:tcW w:w="1696" w:type="dxa"/>
          </w:tcPr>
          <w:p w14:paraId="582D52C0" w14:textId="77777777" w:rsidR="00844380" w:rsidRPr="0005228F" w:rsidRDefault="00844380" w:rsidP="008D22B8">
            <w:pPr>
              <w:spacing w:before="0"/>
            </w:pPr>
            <w:r w:rsidRPr="0005228F">
              <w:t>4</w:t>
            </w:r>
          </w:p>
        </w:tc>
        <w:tc>
          <w:tcPr>
            <w:tcW w:w="1701" w:type="dxa"/>
          </w:tcPr>
          <w:p w14:paraId="5DCC8430" w14:textId="77777777" w:rsidR="00844380" w:rsidRPr="0005228F" w:rsidRDefault="00844380" w:rsidP="008D22B8">
            <w:pPr>
              <w:spacing w:before="0"/>
            </w:pPr>
            <w:r w:rsidRPr="0005228F">
              <w:t>-134 dBm</w:t>
            </w:r>
          </w:p>
        </w:tc>
        <w:tc>
          <w:tcPr>
            <w:tcW w:w="1843" w:type="dxa"/>
          </w:tcPr>
          <w:p w14:paraId="09F8099F" w14:textId="77777777" w:rsidR="00844380" w:rsidRPr="0005228F" w:rsidRDefault="00844380" w:rsidP="008D22B8">
            <w:pPr>
              <w:spacing w:before="0"/>
            </w:pPr>
            <w:r w:rsidRPr="0005228F">
              <w:t>-18 dBm</w:t>
            </w:r>
          </w:p>
        </w:tc>
        <w:tc>
          <w:tcPr>
            <w:tcW w:w="1763" w:type="dxa"/>
          </w:tcPr>
          <w:p w14:paraId="0B95C69F" w14:textId="77777777" w:rsidR="00844380" w:rsidRPr="0005228F" w:rsidRDefault="00844380" w:rsidP="008D22B8">
            <w:pPr>
              <w:spacing w:before="0"/>
            </w:pPr>
            <w:r w:rsidRPr="0005228F">
              <w:t>116 dB</w:t>
            </w:r>
          </w:p>
        </w:tc>
      </w:tr>
      <w:tr w:rsidR="00844380" w:rsidRPr="0005228F" w14:paraId="2C023E9F" w14:textId="77777777" w:rsidTr="002C49D9">
        <w:tc>
          <w:tcPr>
            <w:tcW w:w="1696" w:type="dxa"/>
          </w:tcPr>
          <w:p w14:paraId="4A1CEBF8" w14:textId="77777777" w:rsidR="00844380" w:rsidRPr="0005228F" w:rsidRDefault="00844380" w:rsidP="008D22B8">
            <w:pPr>
              <w:spacing w:before="0"/>
            </w:pPr>
            <w:r w:rsidRPr="0005228F">
              <w:t>5</w:t>
            </w:r>
          </w:p>
        </w:tc>
        <w:tc>
          <w:tcPr>
            <w:tcW w:w="1701" w:type="dxa"/>
          </w:tcPr>
          <w:p w14:paraId="52956195" w14:textId="77777777" w:rsidR="00844380" w:rsidRPr="0005228F" w:rsidRDefault="00844380" w:rsidP="008D22B8">
            <w:pPr>
              <w:spacing w:before="0"/>
            </w:pPr>
            <w:r w:rsidRPr="0005228F">
              <w:t>-120 dBm</w:t>
            </w:r>
          </w:p>
        </w:tc>
        <w:tc>
          <w:tcPr>
            <w:tcW w:w="1843" w:type="dxa"/>
          </w:tcPr>
          <w:p w14:paraId="47CD7ED3" w14:textId="77777777" w:rsidR="00844380" w:rsidRPr="0005228F" w:rsidRDefault="00844380" w:rsidP="008D22B8">
            <w:pPr>
              <w:spacing w:before="0"/>
            </w:pPr>
            <w:r w:rsidRPr="0005228F">
              <w:t>-18 dBm</w:t>
            </w:r>
          </w:p>
        </w:tc>
        <w:tc>
          <w:tcPr>
            <w:tcW w:w="1763" w:type="dxa"/>
          </w:tcPr>
          <w:p w14:paraId="31873B7F" w14:textId="77777777" w:rsidR="00844380" w:rsidRPr="0005228F" w:rsidRDefault="00844380" w:rsidP="008D22B8">
            <w:pPr>
              <w:spacing w:before="0"/>
            </w:pPr>
            <w:r w:rsidRPr="0005228F">
              <w:t>102 dB</w:t>
            </w:r>
          </w:p>
        </w:tc>
      </w:tr>
      <w:tr w:rsidR="00844380" w:rsidRPr="0005228F" w14:paraId="09067C60" w14:textId="77777777" w:rsidTr="002C49D9">
        <w:tc>
          <w:tcPr>
            <w:tcW w:w="1696" w:type="dxa"/>
          </w:tcPr>
          <w:p w14:paraId="6D29182D" w14:textId="77777777" w:rsidR="00844380" w:rsidRPr="0005228F" w:rsidRDefault="00844380" w:rsidP="008D22B8">
            <w:pPr>
              <w:spacing w:before="0"/>
            </w:pPr>
            <w:r w:rsidRPr="0005228F">
              <w:t>6</w:t>
            </w:r>
          </w:p>
        </w:tc>
        <w:tc>
          <w:tcPr>
            <w:tcW w:w="1701" w:type="dxa"/>
          </w:tcPr>
          <w:p w14:paraId="5C915BF3" w14:textId="77777777" w:rsidR="00844380" w:rsidRPr="0005228F" w:rsidRDefault="00844380" w:rsidP="008D22B8">
            <w:pPr>
              <w:spacing w:before="0"/>
            </w:pPr>
            <w:r w:rsidRPr="0005228F">
              <w:t>-131 dBm</w:t>
            </w:r>
          </w:p>
        </w:tc>
        <w:tc>
          <w:tcPr>
            <w:tcW w:w="1843" w:type="dxa"/>
          </w:tcPr>
          <w:p w14:paraId="4F815ECE" w14:textId="77777777" w:rsidR="00844380" w:rsidRPr="0005228F" w:rsidRDefault="00844380" w:rsidP="008D22B8">
            <w:pPr>
              <w:spacing w:before="0"/>
            </w:pPr>
            <w:r w:rsidRPr="0005228F">
              <w:t>-18 dBm</w:t>
            </w:r>
          </w:p>
        </w:tc>
        <w:tc>
          <w:tcPr>
            <w:tcW w:w="1763" w:type="dxa"/>
          </w:tcPr>
          <w:p w14:paraId="311EE366" w14:textId="77777777" w:rsidR="00844380" w:rsidRPr="0005228F" w:rsidRDefault="00844380" w:rsidP="008D22B8">
            <w:pPr>
              <w:spacing w:before="0"/>
            </w:pPr>
            <w:r w:rsidRPr="0005228F">
              <w:t>113 dB</w:t>
            </w:r>
          </w:p>
        </w:tc>
      </w:tr>
      <w:tr w:rsidR="00844380" w:rsidRPr="0005228F" w14:paraId="62BFA0DE" w14:textId="77777777" w:rsidTr="002C49D9">
        <w:tc>
          <w:tcPr>
            <w:tcW w:w="1696" w:type="dxa"/>
          </w:tcPr>
          <w:p w14:paraId="58DE2AD1" w14:textId="77777777" w:rsidR="00844380" w:rsidRPr="0005228F" w:rsidRDefault="00844380" w:rsidP="008D22B8">
            <w:pPr>
              <w:spacing w:before="0"/>
            </w:pPr>
            <w:r w:rsidRPr="0005228F">
              <w:t>7</w:t>
            </w:r>
          </w:p>
        </w:tc>
        <w:tc>
          <w:tcPr>
            <w:tcW w:w="1701" w:type="dxa"/>
          </w:tcPr>
          <w:p w14:paraId="5E1D79C0" w14:textId="77777777" w:rsidR="00844380" w:rsidRPr="0005228F" w:rsidRDefault="00844380" w:rsidP="008D22B8">
            <w:pPr>
              <w:spacing w:before="0"/>
            </w:pPr>
            <w:r w:rsidRPr="0005228F">
              <w:t>-133 dBm</w:t>
            </w:r>
          </w:p>
        </w:tc>
        <w:tc>
          <w:tcPr>
            <w:tcW w:w="1843" w:type="dxa"/>
          </w:tcPr>
          <w:p w14:paraId="2BD4B52F" w14:textId="77777777" w:rsidR="00844380" w:rsidRPr="0005228F" w:rsidRDefault="00844380" w:rsidP="008D22B8">
            <w:pPr>
              <w:spacing w:before="0"/>
            </w:pPr>
            <w:r w:rsidRPr="0005228F">
              <w:t>-18 dBm</w:t>
            </w:r>
          </w:p>
        </w:tc>
        <w:tc>
          <w:tcPr>
            <w:tcW w:w="1763" w:type="dxa"/>
          </w:tcPr>
          <w:p w14:paraId="1A379E46" w14:textId="77777777" w:rsidR="00844380" w:rsidRPr="0005228F" w:rsidRDefault="00844380" w:rsidP="008D22B8">
            <w:pPr>
              <w:spacing w:before="0"/>
            </w:pPr>
            <w:r w:rsidRPr="0005228F">
              <w:t>115 dB</w:t>
            </w:r>
          </w:p>
        </w:tc>
      </w:tr>
      <w:tr w:rsidR="00844380" w:rsidRPr="0005228F" w14:paraId="6EEAA01F" w14:textId="77777777" w:rsidTr="002C49D9">
        <w:tc>
          <w:tcPr>
            <w:tcW w:w="1696" w:type="dxa"/>
          </w:tcPr>
          <w:p w14:paraId="6C8B62C0" w14:textId="77777777" w:rsidR="00844380" w:rsidRPr="0005228F" w:rsidRDefault="00844380" w:rsidP="008D22B8">
            <w:pPr>
              <w:spacing w:before="0"/>
            </w:pPr>
            <w:r w:rsidRPr="0005228F">
              <w:t>8</w:t>
            </w:r>
          </w:p>
        </w:tc>
        <w:tc>
          <w:tcPr>
            <w:tcW w:w="1701" w:type="dxa"/>
          </w:tcPr>
          <w:p w14:paraId="3A58547D" w14:textId="77777777" w:rsidR="00844380" w:rsidRPr="0005228F" w:rsidRDefault="00844380" w:rsidP="008D22B8">
            <w:pPr>
              <w:spacing w:before="0"/>
            </w:pPr>
            <w:r w:rsidRPr="0005228F">
              <w:t>-136 dBm</w:t>
            </w:r>
          </w:p>
        </w:tc>
        <w:tc>
          <w:tcPr>
            <w:tcW w:w="1843" w:type="dxa"/>
          </w:tcPr>
          <w:p w14:paraId="69AE193F" w14:textId="77777777" w:rsidR="00844380" w:rsidRPr="0005228F" w:rsidRDefault="00844380" w:rsidP="008D22B8">
            <w:pPr>
              <w:spacing w:before="0"/>
            </w:pPr>
            <w:r w:rsidRPr="0005228F">
              <w:t>-18 dBm</w:t>
            </w:r>
          </w:p>
        </w:tc>
        <w:tc>
          <w:tcPr>
            <w:tcW w:w="1763" w:type="dxa"/>
          </w:tcPr>
          <w:p w14:paraId="570B7DEC" w14:textId="77777777" w:rsidR="00844380" w:rsidRPr="0005228F" w:rsidRDefault="00844380" w:rsidP="008D22B8">
            <w:pPr>
              <w:spacing w:before="0"/>
            </w:pPr>
            <w:r w:rsidRPr="0005228F">
              <w:t>118 dB</w:t>
            </w:r>
          </w:p>
        </w:tc>
      </w:tr>
      <w:tr w:rsidR="00844380" w:rsidRPr="0005228F" w14:paraId="1F02FFBC" w14:textId="77777777" w:rsidTr="002C49D9">
        <w:tc>
          <w:tcPr>
            <w:tcW w:w="1696" w:type="dxa"/>
          </w:tcPr>
          <w:p w14:paraId="3A0DB9DA" w14:textId="77777777" w:rsidR="00844380" w:rsidRPr="0005228F" w:rsidRDefault="00844380" w:rsidP="008D22B8">
            <w:pPr>
              <w:spacing w:before="0"/>
            </w:pPr>
            <w:r w:rsidRPr="0005228F">
              <w:t>9</w:t>
            </w:r>
          </w:p>
        </w:tc>
        <w:tc>
          <w:tcPr>
            <w:tcW w:w="1701" w:type="dxa"/>
          </w:tcPr>
          <w:p w14:paraId="3B9FABF3" w14:textId="77777777" w:rsidR="00844380" w:rsidRPr="0005228F" w:rsidRDefault="00844380" w:rsidP="008D22B8">
            <w:pPr>
              <w:spacing w:before="0"/>
            </w:pPr>
            <w:r w:rsidRPr="0005228F">
              <w:t>-130 dBm</w:t>
            </w:r>
          </w:p>
        </w:tc>
        <w:tc>
          <w:tcPr>
            <w:tcW w:w="1843" w:type="dxa"/>
          </w:tcPr>
          <w:p w14:paraId="77945540" w14:textId="77777777" w:rsidR="00844380" w:rsidRPr="0005228F" w:rsidRDefault="00844380" w:rsidP="008D22B8">
            <w:pPr>
              <w:spacing w:before="0"/>
            </w:pPr>
            <w:r w:rsidRPr="0005228F">
              <w:t>-18 dBm</w:t>
            </w:r>
          </w:p>
        </w:tc>
        <w:tc>
          <w:tcPr>
            <w:tcW w:w="1763" w:type="dxa"/>
          </w:tcPr>
          <w:p w14:paraId="10977F80" w14:textId="77777777" w:rsidR="00844380" w:rsidRPr="0005228F" w:rsidRDefault="00844380" w:rsidP="008D22B8">
            <w:pPr>
              <w:spacing w:before="0"/>
            </w:pPr>
            <w:r w:rsidRPr="0005228F">
              <w:t>112 dB</w:t>
            </w:r>
          </w:p>
        </w:tc>
      </w:tr>
      <w:tr w:rsidR="00844380" w:rsidRPr="0005228F" w14:paraId="5AC4DCFF" w14:textId="77777777" w:rsidTr="002C49D9">
        <w:tc>
          <w:tcPr>
            <w:tcW w:w="1696" w:type="dxa"/>
          </w:tcPr>
          <w:p w14:paraId="5119858B" w14:textId="77777777" w:rsidR="00844380" w:rsidRPr="0005228F" w:rsidRDefault="00844380" w:rsidP="008D22B8">
            <w:pPr>
              <w:spacing w:before="0"/>
            </w:pPr>
            <w:r w:rsidRPr="0005228F">
              <w:t>10</w:t>
            </w:r>
          </w:p>
        </w:tc>
        <w:tc>
          <w:tcPr>
            <w:tcW w:w="1701" w:type="dxa"/>
          </w:tcPr>
          <w:p w14:paraId="5B2512D1" w14:textId="77777777" w:rsidR="00844380" w:rsidRPr="0005228F" w:rsidRDefault="00844380" w:rsidP="008D22B8">
            <w:pPr>
              <w:spacing w:before="0"/>
            </w:pPr>
            <w:r w:rsidRPr="0005228F">
              <w:t>-129 dBm</w:t>
            </w:r>
          </w:p>
        </w:tc>
        <w:tc>
          <w:tcPr>
            <w:tcW w:w="1843" w:type="dxa"/>
          </w:tcPr>
          <w:p w14:paraId="384FB64A" w14:textId="77777777" w:rsidR="00844380" w:rsidRPr="0005228F" w:rsidRDefault="00844380" w:rsidP="008D22B8">
            <w:pPr>
              <w:spacing w:before="0"/>
            </w:pPr>
            <w:r w:rsidRPr="0005228F">
              <w:t>-18 dBm</w:t>
            </w:r>
          </w:p>
        </w:tc>
        <w:tc>
          <w:tcPr>
            <w:tcW w:w="1763" w:type="dxa"/>
          </w:tcPr>
          <w:p w14:paraId="651110F8" w14:textId="77777777" w:rsidR="00844380" w:rsidRPr="0005228F" w:rsidRDefault="00844380" w:rsidP="008D22B8">
            <w:pPr>
              <w:spacing w:before="0"/>
            </w:pPr>
            <w:r w:rsidRPr="0005228F">
              <w:t>111 dB</w:t>
            </w:r>
          </w:p>
        </w:tc>
      </w:tr>
      <w:tr w:rsidR="00844380" w:rsidRPr="0005228F" w14:paraId="64FF4CF2" w14:textId="77777777" w:rsidTr="002C49D9">
        <w:tc>
          <w:tcPr>
            <w:tcW w:w="1696" w:type="dxa"/>
          </w:tcPr>
          <w:p w14:paraId="4D5F19D9" w14:textId="77777777" w:rsidR="00844380" w:rsidRPr="0005228F" w:rsidRDefault="00844380" w:rsidP="008D22B8">
            <w:pPr>
              <w:spacing w:before="0"/>
            </w:pPr>
            <w:r w:rsidRPr="0005228F">
              <w:t>11</w:t>
            </w:r>
          </w:p>
        </w:tc>
        <w:tc>
          <w:tcPr>
            <w:tcW w:w="1701" w:type="dxa"/>
          </w:tcPr>
          <w:p w14:paraId="546F734C" w14:textId="77777777" w:rsidR="00844380" w:rsidRPr="0005228F" w:rsidRDefault="00844380" w:rsidP="008D22B8">
            <w:pPr>
              <w:spacing w:before="0"/>
            </w:pPr>
            <w:r w:rsidRPr="0005228F">
              <w:t>-126 dBm</w:t>
            </w:r>
          </w:p>
        </w:tc>
        <w:tc>
          <w:tcPr>
            <w:tcW w:w="1843" w:type="dxa"/>
          </w:tcPr>
          <w:p w14:paraId="52A6FFCD" w14:textId="77777777" w:rsidR="00844380" w:rsidRPr="0005228F" w:rsidRDefault="00844380" w:rsidP="008D22B8">
            <w:pPr>
              <w:spacing w:before="0"/>
            </w:pPr>
            <w:r w:rsidRPr="0005228F">
              <w:t>-18 dBm</w:t>
            </w:r>
          </w:p>
        </w:tc>
        <w:tc>
          <w:tcPr>
            <w:tcW w:w="1763" w:type="dxa"/>
          </w:tcPr>
          <w:p w14:paraId="6BB04977" w14:textId="77777777" w:rsidR="00844380" w:rsidRPr="0005228F" w:rsidRDefault="00844380" w:rsidP="008D22B8">
            <w:pPr>
              <w:spacing w:before="0"/>
            </w:pPr>
            <w:r w:rsidRPr="0005228F">
              <w:t>108 dB</w:t>
            </w:r>
          </w:p>
        </w:tc>
      </w:tr>
    </w:tbl>
    <w:p w14:paraId="3137BD5A" w14:textId="77777777" w:rsidR="00844380" w:rsidRPr="0005228F" w:rsidRDefault="00844380" w:rsidP="00844380"/>
    <w:p w14:paraId="27EBBD2A" w14:textId="77777777" w:rsidR="00844380" w:rsidRPr="0005228F" w:rsidRDefault="00844380" w:rsidP="00844380">
      <w:pPr>
        <w:keepNext/>
        <w:spacing w:after="240"/>
        <w:jc w:val="center"/>
        <w:rPr>
          <w:b/>
          <w:bCs/>
          <w:color w:val="D2232A"/>
          <w:szCs w:val="20"/>
        </w:rPr>
      </w:pPr>
      <w:r w:rsidRPr="002C49D9">
        <w:rPr>
          <w:b/>
          <w:bCs/>
          <w:noProof/>
          <w:color w:val="D2232A"/>
          <w:szCs w:val="20"/>
          <w:lang w:eastAsia="da-DK"/>
        </w:rPr>
        <w:drawing>
          <wp:inline distT="0" distB="0" distL="0" distR="0" wp14:anchorId="21264784" wp14:editId="54925FC1">
            <wp:extent cx="6127291" cy="3303468"/>
            <wp:effectExtent l="0" t="0" r="6985" b="0"/>
            <wp:docPr id="280"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42499" cy="3311667"/>
                    </a:xfrm>
                    <a:prstGeom prst="rect">
                      <a:avLst/>
                    </a:prstGeom>
                    <a:noFill/>
                  </pic:spPr>
                </pic:pic>
              </a:graphicData>
            </a:graphic>
          </wp:inline>
        </w:drawing>
      </w:r>
    </w:p>
    <w:p w14:paraId="19C4AE1B"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54</w:t>
      </w:r>
      <w:r w:rsidRPr="0005228F">
        <w:rPr>
          <w:lang w:val="en-GB"/>
        </w:rPr>
        <w:fldChar w:fldCharType="end"/>
      </w:r>
      <w:r w:rsidRPr="0005228F">
        <w:rPr>
          <w:lang w:val="en-GB"/>
        </w:rPr>
        <w:t>: Intermodulation measurement results</w:t>
      </w:r>
    </w:p>
    <w:p w14:paraId="2FB73431" w14:textId="77777777" w:rsidR="00844380" w:rsidRPr="0005228F" w:rsidRDefault="00844380" w:rsidP="00844380">
      <w:pPr>
        <w:rPr>
          <w:u w:val="single"/>
        </w:rPr>
      </w:pPr>
      <w:r w:rsidRPr="0005228F">
        <w:rPr>
          <w:u w:val="single"/>
        </w:rPr>
        <w:t>Observations:</w:t>
      </w:r>
    </w:p>
    <w:p w14:paraId="225A0382" w14:textId="77777777" w:rsidR="00844380" w:rsidRPr="0005228F" w:rsidRDefault="00844380" w:rsidP="00844380">
      <w:pPr>
        <w:pStyle w:val="ECCBulletsLv1"/>
        <w:ind w:left="357" w:hanging="357"/>
        <w:jc w:val="left"/>
      </w:pPr>
      <w:r w:rsidRPr="0005228F">
        <w:t>Intermodulation could only be measured for Rx 1, 4 and 5. The other receivers could withstand more than -18 dBm interfering level without being affected by IM.</w:t>
      </w:r>
    </w:p>
    <w:p w14:paraId="7245658B" w14:textId="074D42D6" w:rsidR="00844380" w:rsidRPr="0005228F" w:rsidRDefault="00844380" w:rsidP="00844380">
      <w:r w:rsidRPr="0005228F">
        <w:t xml:space="preserve">ETSI EN 303 413 </w:t>
      </w:r>
      <w:r w:rsidR="00657E88">
        <w:fldChar w:fldCharType="begin"/>
      </w:r>
      <w:r w:rsidR="00657E88">
        <w:instrText xml:space="preserve"> REF _Ref31816068 \r \h </w:instrText>
      </w:r>
      <w:r w:rsidR="00657E88">
        <w:fldChar w:fldCharType="separate"/>
      </w:r>
      <w:r w:rsidR="00657E88">
        <w:t>[72]</w:t>
      </w:r>
      <w:r w:rsidR="00657E88">
        <w:fldChar w:fldCharType="end"/>
      </w:r>
      <w:r w:rsidR="00657E88">
        <w:t xml:space="preserve"> </w:t>
      </w:r>
      <w:r w:rsidRPr="0005228F">
        <w:t>does not contain requirements for intermodulation performance.</w:t>
      </w:r>
    </w:p>
    <w:p w14:paraId="6B558519" w14:textId="77777777" w:rsidR="00844380" w:rsidRPr="0005228F" w:rsidRDefault="00844380" w:rsidP="00844380">
      <w:pPr>
        <w:numPr>
          <w:ilvl w:val="3"/>
          <w:numId w:val="6"/>
        </w:numPr>
        <w:spacing w:before="360"/>
        <w:outlineLvl w:val="3"/>
        <w:rPr>
          <w:rFonts w:cs="Arial"/>
          <w:bCs/>
          <w:i/>
          <w:color w:val="D2232A"/>
          <w:szCs w:val="26"/>
        </w:rPr>
      </w:pPr>
      <w:r w:rsidRPr="0005228F">
        <w:rPr>
          <w:rFonts w:cs="Arial"/>
          <w:bCs/>
          <w:i/>
          <w:color w:val="D2232A"/>
          <w:szCs w:val="26"/>
        </w:rPr>
        <w:t>Analysis of the measurement results in comparison with ETSI Harmonised Standards</w:t>
      </w:r>
    </w:p>
    <w:p w14:paraId="4ADFF6CF" w14:textId="77777777" w:rsidR="00844380" w:rsidRPr="0005228F" w:rsidRDefault="00844380" w:rsidP="00844380">
      <w:pPr>
        <w:rPr>
          <w:rStyle w:val="ECCParagraph"/>
        </w:rPr>
      </w:pPr>
      <w:bookmarkStart w:id="576" w:name="_Hlk5700236"/>
      <w:r w:rsidRPr="0005228F">
        <w:rPr>
          <w:rStyle w:val="ECCParagraph"/>
        </w:rPr>
        <w:t xml:space="preserve">The measurements have shown a high spread of selectivity between the receivers tested. This may be because some receivers also support other GNSS systems such as </w:t>
      </w:r>
      <w:proofErr w:type="spellStart"/>
      <w:r w:rsidRPr="0005228F">
        <w:rPr>
          <w:rStyle w:val="ECCParagraph"/>
        </w:rPr>
        <w:t>Beidou</w:t>
      </w:r>
      <w:proofErr w:type="spellEnd"/>
      <w:r w:rsidRPr="0005228F">
        <w:rPr>
          <w:rStyle w:val="ECCParagraph"/>
        </w:rPr>
        <w:t xml:space="preserve">, </w:t>
      </w:r>
      <w:proofErr w:type="spellStart"/>
      <w:r w:rsidRPr="0005228F">
        <w:rPr>
          <w:rStyle w:val="ECCParagraph"/>
        </w:rPr>
        <w:t>Glonass</w:t>
      </w:r>
      <w:proofErr w:type="spellEnd"/>
      <w:r w:rsidRPr="0005228F">
        <w:rPr>
          <w:rStyle w:val="ECCParagraph"/>
        </w:rPr>
        <w:t xml:space="preserve"> or Galileo, which operate on slightly different frequencies. Those receivers must have a wider bandwidth than the receivers only designed for GPS.</w:t>
      </w:r>
    </w:p>
    <w:p w14:paraId="0D0C3E3E" w14:textId="77777777" w:rsidR="00844380" w:rsidRPr="0005228F" w:rsidRDefault="00844380" w:rsidP="00844380">
      <w:pPr>
        <w:rPr>
          <w:rStyle w:val="ECCParagraph"/>
        </w:rPr>
      </w:pPr>
      <w:r w:rsidRPr="0005228F">
        <w:rPr>
          <w:rStyle w:val="ECCParagraph"/>
        </w:rPr>
        <w:t>Overloading and intermodulation do not seem to be problematic even in the presence of very strong interfering signals.</w:t>
      </w:r>
    </w:p>
    <w:p w14:paraId="29BC783D" w14:textId="507A43C8" w:rsidR="00844380" w:rsidRPr="0005228F" w:rsidRDefault="00844380" w:rsidP="00844380">
      <w:pPr>
        <w:rPr>
          <w:rStyle w:val="ECCParagraph"/>
        </w:rPr>
      </w:pPr>
      <w:r w:rsidRPr="0005228F">
        <w:rPr>
          <w:rStyle w:val="ECCParagraph"/>
        </w:rPr>
        <w:t>Comparison of the performance with requirements of the relevant ETSI Standard is difficult because the performance criterion used in ETSI EN 303 413 could not be evaluated using readily available GPS equipment. Furthermore, the standard only contains requirements for selectivity and not for any of the other receiver parameters tested.</w:t>
      </w:r>
    </w:p>
    <w:p w14:paraId="3E5D79FA" w14:textId="77777777" w:rsidR="00844380" w:rsidRPr="0005228F" w:rsidRDefault="00844380" w:rsidP="00844380">
      <w:pPr>
        <w:pStyle w:val="Heading2"/>
        <w:tabs>
          <w:tab w:val="num" w:pos="860"/>
        </w:tabs>
        <w:ind w:left="851" w:hanging="851"/>
        <w:rPr>
          <w:lang w:val="en-GB"/>
        </w:rPr>
      </w:pPr>
      <w:bookmarkStart w:id="577" w:name="_Toc26977321"/>
      <w:bookmarkStart w:id="578" w:name="_Toc21332822"/>
      <w:bookmarkStart w:id="579" w:name="_Toc31812144"/>
      <w:bookmarkEnd w:id="576"/>
      <w:r w:rsidRPr="0005228F">
        <w:rPr>
          <w:lang w:val="en-GB"/>
        </w:rPr>
        <w:t>Overall findings from the measurements</w:t>
      </w:r>
      <w:bookmarkEnd w:id="577"/>
      <w:bookmarkEnd w:id="578"/>
      <w:bookmarkEnd w:id="579"/>
    </w:p>
    <w:bookmarkEnd w:id="372"/>
    <w:p w14:paraId="231D400B" w14:textId="77777777" w:rsidR="00844380" w:rsidRPr="0005228F" w:rsidRDefault="00844380" w:rsidP="00844380">
      <w:pPr>
        <w:rPr>
          <w:rStyle w:val="ECCParagraph"/>
        </w:rPr>
      </w:pPr>
      <w:r w:rsidRPr="0005228F">
        <w:rPr>
          <w:rStyle w:val="ECCParagraph"/>
        </w:rPr>
        <w:t xml:space="preserve">The measurements conducted in this Report give information on how receivers would behave in the presence of some types of interference. When available, these are analysed and compared with ETSI Harmonised Standards. Where information is not available in Harmonised Standards, other ETSI standards and specifications are used, but in some cases no information is available at all. ETSI Harmonised Standards contain a limited set of parameters whereas other ETSI standards and specifications may contain additional information. Manufacturers applying ETSI Harmonised Standards, shall meet the limits whereas the limits in other ETSI standards and specifications are voluntary. </w:t>
      </w:r>
    </w:p>
    <w:p w14:paraId="342E9FC4" w14:textId="77777777" w:rsidR="00844380" w:rsidRPr="0005228F" w:rsidRDefault="00844380" w:rsidP="00844380">
      <w:pPr>
        <w:rPr>
          <w:rStyle w:val="ECCParagraph"/>
        </w:rPr>
      </w:pPr>
      <w:r w:rsidRPr="0005228F">
        <w:rPr>
          <w:rStyle w:val="ECCParagraph"/>
        </w:rPr>
        <w:t xml:space="preserve">These measurements show that for some receiver parameters, there is a gap of a few dB to about 20-30 dB compared to the limits specified in ETSI Harmonised Standards and other ETSI standards and specifications. However, there are some measurements where some receiver parameters did not meet the ETSI limits. In some of these cases, this could be due to the parameter being voluntary because it is not in the Harmonised Standard, or it could be due to the different measurement setup and method. </w:t>
      </w:r>
    </w:p>
    <w:p w14:paraId="7BB3FDC3" w14:textId="77777777" w:rsidR="00844380" w:rsidRPr="0005228F" w:rsidRDefault="00844380" w:rsidP="00844380">
      <w:r w:rsidRPr="0005228F">
        <w:rPr>
          <w:rStyle w:val="ECCParagraph"/>
        </w:rPr>
        <w:t>The following was observed for the measured receivers</w:t>
      </w:r>
      <w:r w:rsidRPr="0005228F">
        <w:t>:</w:t>
      </w:r>
    </w:p>
    <w:p w14:paraId="431B20B2" w14:textId="77777777" w:rsidR="00844380" w:rsidRPr="0005228F" w:rsidRDefault="00844380" w:rsidP="00844380">
      <w:pPr>
        <w:pStyle w:val="ECCBulletsLv1"/>
        <w:ind w:left="357" w:hanging="357"/>
        <w:rPr>
          <w:b/>
        </w:rPr>
      </w:pPr>
      <w:r w:rsidRPr="0005228F">
        <w:rPr>
          <w:b/>
        </w:rPr>
        <w:t>Sensitivity:</w:t>
      </w:r>
      <w:r w:rsidRPr="0005228F">
        <w:t xml:space="preserve"> Measured sensitivity was generally better than limits given in standards (where specified); </w:t>
      </w:r>
    </w:p>
    <w:p w14:paraId="02C21413" w14:textId="77777777" w:rsidR="00844380" w:rsidRPr="0005228F" w:rsidRDefault="00844380" w:rsidP="00844380">
      <w:pPr>
        <w:pStyle w:val="ECCBulletsLv1"/>
        <w:ind w:left="357" w:hanging="357"/>
        <w:jc w:val="left"/>
      </w:pPr>
      <w:r w:rsidRPr="0005228F">
        <w:rPr>
          <w:b/>
        </w:rPr>
        <w:t>Selectivity/adjacent channel selectivity:</w:t>
      </w:r>
      <w:r w:rsidRPr="0005228F">
        <w:t xml:space="preserve"> Measured selectivity/adjacent channel selectivity of all receivers is better than standards (where specified) apart from a couple of cases;</w:t>
      </w:r>
    </w:p>
    <w:p w14:paraId="6A88D459" w14:textId="77777777" w:rsidR="00844380" w:rsidRPr="0005228F" w:rsidRDefault="00844380" w:rsidP="00844380">
      <w:pPr>
        <w:pStyle w:val="ECCBulletsLv1"/>
        <w:ind w:left="357" w:hanging="357"/>
        <w:jc w:val="left"/>
      </w:pPr>
      <w:r w:rsidRPr="0005228F">
        <w:rPr>
          <w:b/>
        </w:rPr>
        <w:t>Blocking:</w:t>
      </w:r>
      <w:r w:rsidRPr="0005228F">
        <w:t xml:space="preserve"> The measured blocking performance is better than standards (where specified) apart from a couple of cases;</w:t>
      </w:r>
    </w:p>
    <w:p w14:paraId="1E474410" w14:textId="77777777" w:rsidR="00844380" w:rsidRPr="0005228F" w:rsidRDefault="00844380" w:rsidP="00844380">
      <w:pPr>
        <w:pStyle w:val="ECCBulletsLv1"/>
        <w:ind w:left="357" w:hanging="357"/>
        <w:jc w:val="left"/>
      </w:pPr>
      <w:r w:rsidRPr="0005228F">
        <w:rPr>
          <w:b/>
        </w:rPr>
        <w:t>Overloading immunity:</w:t>
      </w:r>
      <w:r w:rsidRPr="0005228F">
        <w:t xml:space="preserve"> For some of the measurements performed, it was difficult to generate an unwanted signal that was strong enough to cause overloading in the receiver. The measured overloading performance is generally better than the standards (where specified) apart from some cases; </w:t>
      </w:r>
    </w:p>
    <w:p w14:paraId="2F0AC93E" w14:textId="77777777" w:rsidR="00844380" w:rsidRPr="0005228F" w:rsidRDefault="00844380" w:rsidP="00844380">
      <w:pPr>
        <w:pStyle w:val="ECCBulletsLv1"/>
        <w:ind w:left="357" w:hanging="357"/>
        <w:jc w:val="left"/>
        <w:rPr>
          <w:rStyle w:val="ECCParagraph"/>
        </w:rPr>
      </w:pPr>
      <w:r w:rsidRPr="0005228F">
        <w:rPr>
          <w:b/>
        </w:rPr>
        <w:t>Intermodulation immunity:</w:t>
      </w:r>
      <w:r w:rsidRPr="0005228F">
        <w:t xml:space="preserve"> Measured intermodulation performance is better than standards (where specified).</w:t>
      </w:r>
    </w:p>
    <w:p w14:paraId="4BD7288A" w14:textId="77777777" w:rsidR="00844380" w:rsidRPr="0005228F" w:rsidRDefault="00844380" w:rsidP="00844380">
      <w:pPr>
        <w:pStyle w:val="Heading1"/>
        <w:ind w:left="357" w:hanging="357"/>
        <w:rPr>
          <w:lang w:val="en-GB"/>
        </w:rPr>
      </w:pPr>
      <w:bookmarkStart w:id="580" w:name="_Toc513736502"/>
      <w:bookmarkStart w:id="581" w:name="_Toc510022050"/>
      <w:bookmarkStart w:id="582" w:name="_Ref25224505"/>
      <w:bookmarkStart w:id="583" w:name="_Toc26977322"/>
      <w:bookmarkStart w:id="584" w:name="_Toc21332823"/>
      <w:bookmarkStart w:id="585" w:name="_Toc31812145"/>
      <w:r w:rsidRPr="0005228F">
        <w:rPr>
          <w:lang w:val="en-GB"/>
        </w:rPr>
        <w:t>Conclusions</w:t>
      </w:r>
      <w:bookmarkEnd w:id="580"/>
      <w:bookmarkEnd w:id="581"/>
      <w:bookmarkEnd w:id="582"/>
      <w:bookmarkEnd w:id="583"/>
      <w:bookmarkEnd w:id="584"/>
      <w:bookmarkEnd w:id="585"/>
    </w:p>
    <w:p w14:paraId="183B07E2" w14:textId="77777777" w:rsidR="00844380" w:rsidRPr="0005228F" w:rsidRDefault="00844380" w:rsidP="00844380">
      <w:r w:rsidRPr="0005228F">
        <w:t xml:space="preserve">There are several experiences in CEPT administrations and examples in CEPT/ECC studies where receiver performance was found to be a limiting factor for co-existence between radio services and systems. The reports have resulted in different outcomes. In some of these cases, co-existence was deemed unfeasible, or restrictions were put on the transmitter (power restrictions guard bands etc). In several cases, improvement of receiver performance may have improved the sharing and compatibility outcomes. Going forward, CEPT/ECC should consider the feasibility of stipulating improved receiver performance, where it is found to be a limiting factor in sharing and compatibility studies. CEPT/ECC should provide information on the necessary receiver performance improvements to ETSI for consideration in Harmonised Standards under the Radio Equipment Directive. Additionally, CEPT administrations can pursue improved receiver performance into Harmonised Standards through their participation in ETSI. It is also important that receiver performance should be specified in Harmonised Standards with a </w:t>
      </w:r>
      <w:proofErr w:type="gramStart"/>
      <w:r w:rsidRPr="0005228F">
        <w:t>sufficient</w:t>
      </w:r>
      <w:proofErr w:type="gramEnd"/>
      <w:r w:rsidRPr="0005228F">
        <w:t xml:space="preserve"> level of resilience from the outset in order to achieve satisfactory sharing and compatibility outcomes. This will minimise the need to remediate receivers already deployed and in use noting that Harmonised Standards only cover products at the time they are placed on the market.</w:t>
      </w:r>
    </w:p>
    <w:p w14:paraId="2BAA2319" w14:textId="77777777" w:rsidR="00844380" w:rsidRPr="0005228F" w:rsidRDefault="00844380" w:rsidP="00844380">
      <w:r w:rsidRPr="0005228F">
        <w:t xml:space="preserve">The following </w:t>
      </w:r>
      <w:r w:rsidRPr="0005228F">
        <w:rPr>
          <w:rStyle w:val="ECCParagraph"/>
        </w:rPr>
        <w:t xml:space="preserve">parameters are </w:t>
      </w:r>
      <w:r w:rsidRPr="0005228F">
        <w:t>generally critical for most sharing and compatibility studies noting that additional parameters not listed below may be required for future or specific studies. These parameters are also consistent with previous CEPT/ECC studies and it is likely that these same parameters will remain important for future studies</w:t>
      </w:r>
      <w:r w:rsidRPr="0005228F">
        <w:rPr>
          <w:rStyle w:val="ECCParagraph"/>
        </w:rPr>
        <w:t>:</w:t>
      </w:r>
    </w:p>
    <w:p w14:paraId="39114030" w14:textId="77777777" w:rsidR="00844380" w:rsidRPr="0005228F" w:rsidRDefault="00844380" w:rsidP="00844380">
      <w:pPr>
        <w:pStyle w:val="ECCBulletsLv1"/>
        <w:ind w:left="357" w:hanging="357"/>
      </w:pPr>
      <w:r w:rsidRPr="0005228F">
        <w:t>Co-channel protection ratio;</w:t>
      </w:r>
    </w:p>
    <w:p w14:paraId="65D83D90" w14:textId="77777777" w:rsidR="00844380" w:rsidRPr="0005228F" w:rsidRDefault="00844380" w:rsidP="00844380">
      <w:pPr>
        <w:pStyle w:val="ECCBulletsLv1"/>
        <w:ind w:left="357" w:hanging="357"/>
      </w:pPr>
      <w:r w:rsidRPr="0005228F">
        <w:t>Adjacent channel selectivity / frequency offset selectivity;</w:t>
      </w:r>
    </w:p>
    <w:p w14:paraId="33BEAC22" w14:textId="77777777" w:rsidR="00844380" w:rsidRPr="0005228F" w:rsidRDefault="00844380" w:rsidP="00844380">
      <w:pPr>
        <w:pStyle w:val="ECCBulletsLv1"/>
        <w:ind w:left="357" w:hanging="357"/>
      </w:pPr>
      <w:r w:rsidRPr="0005228F">
        <w:t>Receiver Blocking.</w:t>
      </w:r>
    </w:p>
    <w:p w14:paraId="34DE60A1" w14:textId="77777777" w:rsidR="00844380" w:rsidRPr="0005228F" w:rsidRDefault="00844380" w:rsidP="00844380">
      <w:bookmarkStart w:id="586" w:name="_Hlk5113299"/>
      <w:r w:rsidRPr="0005228F">
        <w:t xml:space="preserve">It was observed that parameters such as selectivity and blocking are commonly included in </w:t>
      </w:r>
      <w:proofErr w:type="gramStart"/>
      <w:r w:rsidRPr="0005228F">
        <w:t>a large number of</w:t>
      </w:r>
      <w:proofErr w:type="gramEnd"/>
      <w:r w:rsidRPr="0005228F">
        <w:t xml:space="preserve"> Harmonised Standards, but other parameters are less common. </w:t>
      </w:r>
    </w:p>
    <w:p w14:paraId="522DD6E1" w14:textId="7D872C30" w:rsidR="00844380" w:rsidRPr="0005228F" w:rsidRDefault="00844380" w:rsidP="00844380">
      <w:r w:rsidRPr="0005228F">
        <w:t xml:space="preserve">Some parameters are not readily available in standards and </w:t>
      </w:r>
      <w:proofErr w:type="gramStart"/>
      <w:r w:rsidRPr="0005228F">
        <w:t>at this point in time</w:t>
      </w:r>
      <w:proofErr w:type="gramEnd"/>
      <w:r w:rsidRPr="0005228F">
        <w:t xml:space="preserve"> and some standards may not provide enough information for sharing and compatibility studies. If these parameters are needed for a particular sharing and compatibility </w:t>
      </w:r>
      <w:proofErr w:type="gramStart"/>
      <w:r w:rsidRPr="0005228F">
        <w:t>study</w:t>
      </w:r>
      <w:proofErr w:type="gramEnd"/>
      <w:r w:rsidRPr="0005228F">
        <w:t xml:space="preserve"> they will need to be obtained. If certain receiver parameters are important in sharing and compatibility studies, it is likely that these are important in Harmonised Standards to adequately characterise the receiver. </w:t>
      </w:r>
    </w:p>
    <w:p w14:paraId="43996023" w14:textId="77777777" w:rsidR="00844380" w:rsidRPr="0005228F" w:rsidRDefault="00844380" w:rsidP="00844380">
      <w:r w:rsidRPr="0005228F">
        <w:t>When conducting sharing and compatibility studies, receiver parameters should first be based first on ECC deliverables, ETSI Harmonised Standards, ITU-R Recommendations, or other CEPT information or studies. Information about receiver performance sourced from vendors, held by regulators, or results of relevant measurements carried out on equipment can also be used.</w:t>
      </w:r>
    </w:p>
    <w:p w14:paraId="6E09F5DB" w14:textId="77777777" w:rsidR="00844380" w:rsidRPr="0005228F" w:rsidRDefault="00844380" w:rsidP="00844380">
      <w:r w:rsidRPr="0005228F">
        <w:t>Care needs to be taken when dealing with coexistence of unlike systems and there is always going to be a challenge when assessing the impact of varying bandwidths when the necessary parameters on receiver performance cannot be directly derived from technical documentation (e.g. Harmonised Standards). These studies will need to be done on a case by case basis. It would be sensible to supplement this with measurements.</w:t>
      </w:r>
    </w:p>
    <w:bookmarkEnd w:id="586"/>
    <w:p w14:paraId="0F29B5EB" w14:textId="77777777" w:rsidR="00844380" w:rsidRPr="0005228F" w:rsidRDefault="00844380" w:rsidP="00844380">
      <w:r w:rsidRPr="0005228F">
        <w:t>The Report has identified the following areas of improvement for receiver performance:</w:t>
      </w:r>
    </w:p>
    <w:p w14:paraId="4E34A674" w14:textId="77777777" w:rsidR="00844380" w:rsidRPr="0005228F" w:rsidRDefault="00844380" w:rsidP="00E46686">
      <w:pPr>
        <w:pStyle w:val="ECCNumbered-LetteredList"/>
        <w:numPr>
          <w:ilvl w:val="0"/>
          <w:numId w:val="25"/>
        </w:numPr>
      </w:pPr>
      <w:r w:rsidRPr="0005228F">
        <w:t xml:space="preserve">When CEPT/ECC conducts sharing and compatibility studies and identifies that interference may occur and the receiver performance is the limiting factor, improving receiver performance should be considered as a possible mitigation, noting that </w:t>
      </w:r>
      <w:proofErr w:type="gramStart"/>
      <w:r w:rsidRPr="0005228F">
        <w:t>a number of</w:t>
      </w:r>
      <w:proofErr w:type="gramEnd"/>
      <w:r w:rsidRPr="0005228F">
        <w:t xml:space="preserve"> other mitigation techniques may also be considered.</w:t>
      </w:r>
    </w:p>
    <w:p w14:paraId="54E27ED0" w14:textId="77777777" w:rsidR="00844380" w:rsidRPr="0005228F" w:rsidRDefault="00844380" w:rsidP="00844380">
      <w:pPr>
        <w:pStyle w:val="ECCNumbered-LetteredList"/>
      </w:pPr>
      <w:r w:rsidRPr="0005228F">
        <w:t xml:space="preserve">Complete and accurate information on receiver performance is important to understand how a receiver behaves in the presence of an interferer. It is noted that a full sharing and compatibility study may need additional information on receivers than the parameters currently provided in some ETSI Harmonised Standards. </w:t>
      </w:r>
    </w:p>
    <w:p w14:paraId="1027E721" w14:textId="77777777" w:rsidR="00844380" w:rsidRPr="0005228F" w:rsidRDefault="00844380" w:rsidP="00844380">
      <w:pPr>
        <w:pStyle w:val="ECCNumbered-LetteredList"/>
      </w:pPr>
      <w:r w:rsidRPr="0005228F">
        <w:t xml:space="preserve">Receiver parameters such as selectivity and blocking need to be referenced to a clearly defined reference sensitivity in order to allow a full understanding of these parameters. </w:t>
      </w:r>
    </w:p>
    <w:p w14:paraId="65DA903D" w14:textId="77777777" w:rsidR="00844380" w:rsidRPr="0005228F" w:rsidRDefault="00844380" w:rsidP="00844380">
      <w:pPr>
        <w:pStyle w:val="ECCNumbered-LetteredList"/>
      </w:pPr>
      <w:r w:rsidRPr="0005228F">
        <w:t xml:space="preserve">Where there is a large gap between representative measured levels and conformance limits for receiver parameters, further investigations may be required to determine if this gap could be reduced </w:t>
      </w:r>
    </w:p>
    <w:p w14:paraId="0CDC574B" w14:textId="77777777" w:rsidR="00844380" w:rsidRPr="0005228F" w:rsidRDefault="00844380" w:rsidP="00844380">
      <w:pPr>
        <w:pStyle w:val="ECCNumbered-LetteredList"/>
        <w:numPr>
          <w:ilvl w:val="0"/>
          <w:numId w:val="0"/>
        </w:numPr>
        <w:ind w:left="766"/>
      </w:pPr>
    </w:p>
    <w:p w14:paraId="7C0D97A2" w14:textId="77777777" w:rsidR="00844380" w:rsidRPr="0005228F" w:rsidRDefault="00844380" w:rsidP="00844380">
      <w:pPr>
        <w:rPr>
          <w:rStyle w:val="ECCParagraph"/>
        </w:rPr>
      </w:pPr>
      <w:r w:rsidRPr="0005228F">
        <w:rPr>
          <w:rStyle w:val="ECCParagraph"/>
        </w:rPr>
        <w:t>ECC should consider the development of a Recommendation addressing receiver resilience to adjacent frequency use (e.g. blocking and selectivity) based on the analysis in this Report. Such a Recommendation should focus on areas that are relevant for sharing and compatibility between different systems.</w:t>
      </w:r>
    </w:p>
    <w:p w14:paraId="307F1551" w14:textId="77777777" w:rsidR="00844380" w:rsidRPr="0005228F" w:rsidRDefault="00844380" w:rsidP="00844380">
      <w:pPr>
        <w:rPr>
          <w:b/>
          <w:caps/>
          <w:color w:val="D2232A"/>
        </w:rPr>
      </w:pPr>
      <w:bookmarkStart w:id="587" w:name="_Toc249419724"/>
      <w:bookmarkStart w:id="588" w:name="_Ref242080524"/>
      <w:bookmarkStart w:id="589" w:name="_Toc240944022"/>
      <w:r w:rsidRPr="0005228F">
        <w:br w:type="page"/>
      </w:r>
    </w:p>
    <w:p w14:paraId="16619AD2" w14:textId="77777777" w:rsidR="00844380" w:rsidRPr="0005228F" w:rsidRDefault="00844380" w:rsidP="00E46686">
      <w:pPr>
        <w:pStyle w:val="ECCAnnexheading1"/>
        <w:numPr>
          <w:ilvl w:val="0"/>
          <w:numId w:val="10"/>
        </w:numPr>
        <w:rPr>
          <w:rStyle w:val="ECCParagraph"/>
          <w:rFonts w:eastAsia="Calibri"/>
          <w:b w:val="0"/>
          <w:caps w:val="0"/>
          <w:color w:val="auto"/>
          <w:szCs w:val="22"/>
        </w:rPr>
      </w:pPr>
      <w:bookmarkStart w:id="590" w:name="_Hlk527578477"/>
      <w:bookmarkStart w:id="591" w:name="_Toc513736503"/>
      <w:bookmarkStart w:id="592" w:name="_Toc26977323"/>
      <w:bookmarkStart w:id="593" w:name="_Toc21332824"/>
      <w:bookmarkStart w:id="594" w:name="_Toc31812146"/>
      <w:bookmarkStart w:id="595" w:name="_Hlk527472620"/>
      <w:r w:rsidRPr="0005228F">
        <w:rPr>
          <w:rStyle w:val="ECCParagraph"/>
        </w:rPr>
        <w:t>Analysis of previous CEPT/ECC reports</w:t>
      </w:r>
      <w:bookmarkEnd w:id="590"/>
      <w:bookmarkEnd w:id="591"/>
      <w:bookmarkEnd w:id="592"/>
      <w:bookmarkEnd w:id="593"/>
      <w:bookmarkEnd w:id="594"/>
    </w:p>
    <w:p w14:paraId="397D2E53" w14:textId="77777777" w:rsidR="00844380" w:rsidRPr="0005228F" w:rsidRDefault="00844380" w:rsidP="00844380">
      <w:pPr>
        <w:rPr>
          <w:rStyle w:val="ECCParagraph"/>
        </w:rPr>
      </w:pPr>
      <w:bookmarkStart w:id="596" w:name="_Hlk527568788"/>
      <w:bookmarkStart w:id="597" w:name="_Hlk528175242"/>
      <w:r w:rsidRPr="0005228F">
        <w:rPr>
          <w:rStyle w:val="ECCParagraph"/>
        </w:rPr>
        <w:t xml:space="preserve">This annex analyses several previous </w:t>
      </w:r>
      <w:bookmarkStart w:id="598" w:name="_Hlk527578568"/>
      <w:r w:rsidRPr="0005228F">
        <w:rPr>
          <w:rStyle w:val="ECCParagraph"/>
        </w:rPr>
        <w:t xml:space="preserve">CEPT/ECC Reports </w:t>
      </w:r>
      <w:bookmarkStart w:id="599" w:name="_Hlk527578577"/>
      <w:bookmarkEnd w:id="598"/>
      <w:r w:rsidRPr="0005228F">
        <w:rPr>
          <w:rStyle w:val="ECCParagraph"/>
        </w:rPr>
        <w:t>where receiver characteristics were considered in the study</w:t>
      </w:r>
      <w:bookmarkEnd w:id="599"/>
      <w:r w:rsidRPr="0005228F">
        <w:rPr>
          <w:rStyle w:val="ECCParagraph"/>
        </w:rPr>
        <w:t>. Many of these reports looked at several different compatibility scenarios and when necessary frequency or geographical separations.</w:t>
      </w:r>
      <w:r w:rsidRPr="0005228F" w:rsidDel="00E75362">
        <w:rPr>
          <w:rStyle w:val="ECCParagraph"/>
        </w:rPr>
        <w:t xml:space="preserve"> </w:t>
      </w:r>
      <w:r w:rsidRPr="0005228F">
        <w:rPr>
          <w:rStyle w:val="ECCParagraph"/>
        </w:rPr>
        <w:t xml:space="preserve">This analysis is not exhaustive and only focuses on some scenarios where receiver characteristics have played a predominant role in the compatibility scenario and where improvements to the receiver may have been beneficial. The studies analysed were the following: </w:t>
      </w:r>
    </w:p>
    <w:p w14:paraId="1266FD4C" w14:textId="77777777" w:rsidR="00844380" w:rsidRPr="0005228F" w:rsidRDefault="00844380" w:rsidP="00844380">
      <w:pPr>
        <w:pStyle w:val="ECCBulletsLv1"/>
        <w:ind w:left="357" w:hanging="357"/>
        <w:jc w:val="left"/>
        <w:rPr>
          <w:rStyle w:val="ECCParagraph"/>
        </w:rPr>
      </w:pPr>
      <w:r w:rsidRPr="0005228F">
        <w:t xml:space="preserve">CEPT Report 41 </w:t>
      </w:r>
      <w:r w:rsidRPr="0005228F">
        <w:fldChar w:fldCharType="begin"/>
      </w:r>
      <w:r w:rsidRPr="0005228F">
        <w:instrText xml:space="preserve"> REF _Ref515458672 \r \h </w:instrText>
      </w:r>
      <w:r w:rsidRPr="0005228F">
        <w:fldChar w:fldCharType="separate"/>
      </w:r>
      <w:r w:rsidRPr="0005228F">
        <w:t>[42]</w:t>
      </w:r>
      <w:r w:rsidRPr="0005228F">
        <w:fldChar w:fldCharType="end"/>
      </w:r>
      <w:r w:rsidRPr="0005228F">
        <w:t xml:space="preserve">, ECC Reports 162 </w:t>
      </w:r>
      <w:r w:rsidRPr="0005228F">
        <w:fldChar w:fldCharType="begin"/>
      </w:r>
      <w:r w:rsidRPr="0005228F">
        <w:instrText xml:space="preserve"> REF _Ref515458732 \r \h </w:instrText>
      </w:r>
      <w:r w:rsidRPr="0005228F">
        <w:fldChar w:fldCharType="separate"/>
      </w:r>
      <w:r w:rsidRPr="0005228F">
        <w:t>[43]</w:t>
      </w:r>
      <w:r w:rsidRPr="0005228F">
        <w:fldChar w:fldCharType="end"/>
      </w:r>
      <w:r w:rsidRPr="0005228F">
        <w:t xml:space="preserve"> and ECC Report 229 </w:t>
      </w:r>
      <w:r w:rsidRPr="0005228F">
        <w:fldChar w:fldCharType="begin"/>
      </w:r>
      <w:r w:rsidRPr="0005228F">
        <w:instrText xml:space="preserve"> REF _Ref515453908 \r \h </w:instrText>
      </w:r>
      <w:r w:rsidRPr="0005228F">
        <w:fldChar w:fldCharType="separate"/>
      </w:r>
      <w:r w:rsidRPr="0005228F">
        <w:t>[13]</w:t>
      </w:r>
      <w:r w:rsidRPr="0005228F">
        <w:fldChar w:fldCharType="end"/>
      </w:r>
      <w:r w:rsidRPr="0005228F">
        <w:t xml:space="preserve"> (Compatibility between 900 MHz GSM-R and LTE/WiMAX);</w:t>
      </w:r>
    </w:p>
    <w:p w14:paraId="1410099B" w14:textId="77777777" w:rsidR="00844380" w:rsidRPr="0005228F" w:rsidRDefault="00844380" w:rsidP="00844380">
      <w:pPr>
        <w:pStyle w:val="ECCBulletsLv1"/>
        <w:ind w:left="357" w:hanging="357"/>
        <w:jc w:val="left"/>
      </w:pPr>
      <w:r w:rsidRPr="0005228F">
        <w:t xml:space="preserve">CEPT Report 30 </w:t>
      </w:r>
      <w:r w:rsidRPr="0005228F">
        <w:fldChar w:fldCharType="begin"/>
      </w:r>
      <w:r w:rsidRPr="0005228F">
        <w:instrText xml:space="preserve"> REF _Ref7085878 \r \h </w:instrText>
      </w:r>
      <w:r w:rsidRPr="0005228F">
        <w:fldChar w:fldCharType="separate"/>
      </w:r>
      <w:r w:rsidRPr="0005228F">
        <w:t>[4]</w:t>
      </w:r>
      <w:r w:rsidRPr="0005228F">
        <w:fldChar w:fldCharType="end"/>
      </w:r>
      <w:r w:rsidRPr="0005228F">
        <w:t xml:space="preserve">, ECC Report 138 </w:t>
      </w:r>
      <w:r w:rsidRPr="0005228F">
        <w:fldChar w:fldCharType="begin"/>
      </w:r>
      <w:r w:rsidRPr="0005228F">
        <w:instrText xml:space="preserve"> REF _Ref7086012 \r \h </w:instrText>
      </w:r>
      <w:r w:rsidRPr="0005228F">
        <w:fldChar w:fldCharType="separate"/>
      </w:r>
      <w:r w:rsidRPr="0005228F">
        <w:t>[5]</w:t>
      </w:r>
      <w:r w:rsidRPr="0005228F">
        <w:fldChar w:fldCharType="end"/>
      </w:r>
      <w:r w:rsidRPr="0005228F">
        <w:t xml:space="preserve"> and ECC Report 148 </w:t>
      </w:r>
      <w:r w:rsidRPr="0005228F">
        <w:fldChar w:fldCharType="begin"/>
      </w:r>
      <w:r w:rsidRPr="0005228F">
        <w:instrText xml:space="preserve"> REF _Ref7086488 \r \h </w:instrText>
      </w:r>
      <w:r w:rsidRPr="0005228F">
        <w:fldChar w:fldCharType="separate"/>
      </w:r>
      <w:r w:rsidRPr="0005228F">
        <w:t>[6]</w:t>
      </w:r>
      <w:r w:rsidRPr="0005228F">
        <w:fldChar w:fldCharType="end"/>
      </w:r>
      <w:r w:rsidRPr="0005228F">
        <w:t xml:space="preserve"> (Compatibility between 800 MHz DTT receivers and UMTS/LTE);</w:t>
      </w:r>
    </w:p>
    <w:p w14:paraId="464D2D3D" w14:textId="77777777" w:rsidR="00844380" w:rsidRPr="0005228F" w:rsidRDefault="00844380" w:rsidP="00844380">
      <w:pPr>
        <w:pStyle w:val="ECCBulletsLv1"/>
        <w:ind w:left="357" w:hanging="357"/>
        <w:jc w:val="left"/>
      </w:pPr>
      <w:r w:rsidRPr="0005228F">
        <w:t xml:space="preserve">ECC Report 191 </w:t>
      </w:r>
      <w:r w:rsidRPr="0005228F">
        <w:fldChar w:fldCharType="begin"/>
      </w:r>
      <w:r w:rsidRPr="0005228F">
        <w:instrText xml:space="preserve"> REF _Ref515453837 \r \h </w:instrText>
      </w:r>
      <w:r w:rsidRPr="0005228F">
        <w:fldChar w:fldCharType="separate"/>
      </w:r>
      <w:r w:rsidRPr="0005228F">
        <w:t>[7]</w:t>
      </w:r>
      <w:r w:rsidRPr="0005228F">
        <w:fldChar w:fldCharType="end"/>
      </w:r>
      <w:r w:rsidRPr="0005228F">
        <w:t xml:space="preserve"> (Compatibility between 1800 MHz PMSE and GSM/LTE);</w:t>
      </w:r>
    </w:p>
    <w:p w14:paraId="19CD6444" w14:textId="77777777" w:rsidR="00844380" w:rsidRPr="0005228F" w:rsidRDefault="00844380" w:rsidP="00844380">
      <w:pPr>
        <w:pStyle w:val="ECCBulletsLv1"/>
        <w:ind w:left="357" w:hanging="357"/>
        <w:jc w:val="left"/>
      </w:pPr>
      <w:r w:rsidRPr="0005228F">
        <w:t xml:space="preserve">ECC Report 165 </w:t>
      </w:r>
      <w:r w:rsidRPr="0005228F">
        <w:fldChar w:fldCharType="begin"/>
      </w:r>
      <w:r w:rsidRPr="0005228F">
        <w:instrText xml:space="preserve"> REF _Ref515453874 \r \h </w:instrText>
      </w:r>
      <w:r w:rsidRPr="0005228F">
        <w:fldChar w:fldCharType="separate"/>
      </w:r>
      <w:r w:rsidRPr="0005228F">
        <w:t>[8]</w:t>
      </w:r>
      <w:r w:rsidRPr="0005228F">
        <w:fldChar w:fldCharType="end"/>
      </w:r>
      <w:r w:rsidRPr="0005228F">
        <w:t xml:space="preserve"> (Compatibility between 2500 MHz CGC and LTE);</w:t>
      </w:r>
    </w:p>
    <w:p w14:paraId="778C35C7" w14:textId="77777777" w:rsidR="00844380" w:rsidRPr="0005228F" w:rsidRDefault="00844380" w:rsidP="00844380">
      <w:pPr>
        <w:pStyle w:val="ECCBulletsLv1"/>
        <w:ind w:left="357" w:hanging="357"/>
        <w:jc w:val="left"/>
      </w:pPr>
      <w:r w:rsidRPr="0005228F">
        <w:t xml:space="preserve">ECC Report 174 </w:t>
      </w:r>
      <w:r w:rsidRPr="0005228F">
        <w:fldChar w:fldCharType="begin"/>
      </w:r>
      <w:r w:rsidRPr="0005228F">
        <w:instrText xml:space="preserve"> REF _Ref14424800 \r \h </w:instrText>
      </w:r>
      <w:r w:rsidRPr="0005228F">
        <w:fldChar w:fldCharType="separate"/>
      </w:r>
      <w:r w:rsidRPr="0005228F">
        <w:t>[9]</w:t>
      </w:r>
      <w:r w:rsidRPr="0005228F">
        <w:fldChar w:fldCharType="end"/>
      </w:r>
      <w:r w:rsidRPr="0005228F">
        <w:t xml:space="preserve"> (Compatibility between 2600 MHz MFCN and Radars in the band 2700-2900 MHz);</w:t>
      </w:r>
    </w:p>
    <w:p w14:paraId="58F81285" w14:textId="77777777" w:rsidR="00844380" w:rsidRPr="0005228F" w:rsidRDefault="00844380" w:rsidP="00844380">
      <w:pPr>
        <w:pStyle w:val="ECCBulletsLv1"/>
        <w:ind w:left="357" w:hanging="357"/>
        <w:jc w:val="left"/>
      </w:pPr>
      <w:r w:rsidRPr="0005228F">
        <w:t xml:space="preserve">ECC Report 263 </w:t>
      </w:r>
      <w:r w:rsidRPr="0005228F">
        <w:fldChar w:fldCharType="begin"/>
      </w:r>
      <w:r w:rsidRPr="0005228F">
        <w:instrText xml:space="preserve"> REF _Ref7087448 \r \h </w:instrText>
      </w:r>
      <w:r w:rsidRPr="0005228F">
        <w:fldChar w:fldCharType="separate"/>
      </w:r>
      <w:r w:rsidRPr="0005228F">
        <w:t>[10]</w:t>
      </w:r>
      <w:r w:rsidRPr="0005228F">
        <w:fldChar w:fldCharType="end"/>
      </w:r>
      <w:r w:rsidRPr="0005228F">
        <w:t xml:space="preserve">, ECC Report 299 </w:t>
      </w:r>
      <w:r w:rsidRPr="0005228F">
        <w:fldChar w:fldCharType="begin"/>
      </w:r>
      <w:r w:rsidRPr="0005228F">
        <w:instrText xml:space="preserve"> REF _Ref14185697 \r \h </w:instrText>
      </w:r>
      <w:r w:rsidRPr="0005228F">
        <w:fldChar w:fldCharType="separate"/>
      </w:r>
      <w:r w:rsidRPr="0005228F">
        <w:t>[11]</w:t>
      </w:r>
      <w:r w:rsidRPr="0005228F">
        <w:fldChar w:fldCharType="end"/>
      </w:r>
      <w:r w:rsidRPr="0005228F">
        <w:t xml:space="preserve"> (Compatibility between 1500 MHz LTE and MSS).</w:t>
      </w:r>
    </w:p>
    <w:p w14:paraId="4433FDC0" w14:textId="77777777" w:rsidR="00844380" w:rsidRPr="0005228F" w:rsidRDefault="00844380" w:rsidP="00844380">
      <w:pPr>
        <w:rPr>
          <w:rStyle w:val="ECCParagraph"/>
        </w:rPr>
      </w:pPr>
      <w:r w:rsidRPr="0005228F">
        <w:rPr>
          <w:rStyle w:val="ECCParagraph"/>
        </w:rPr>
        <w:t xml:space="preserve">In addition, ECC Report 127 </w:t>
      </w:r>
      <w:r w:rsidRPr="0005228F">
        <w:rPr>
          <w:rStyle w:val="ECCParagraph"/>
        </w:rPr>
        <w:fldChar w:fldCharType="begin"/>
      </w:r>
      <w:r w:rsidRPr="0005228F">
        <w:rPr>
          <w:rStyle w:val="ECCParagraph"/>
        </w:rPr>
        <w:instrText xml:space="preserve"> REF _Ref515458949 \r \h </w:instrText>
      </w:r>
      <w:r w:rsidRPr="0005228F">
        <w:rPr>
          <w:rStyle w:val="ECCParagraph"/>
        </w:rPr>
      </w:r>
      <w:r w:rsidRPr="0005228F">
        <w:rPr>
          <w:rStyle w:val="ECCParagraph"/>
        </w:rPr>
        <w:fldChar w:fldCharType="separate"/>
      </w:r>
      <w:r w:rsidRPr="0005228F">
        <w:rPr>
          <w:rStyle w:val="ECCParagraph"/>
        </w:rPr>
        <w:t>[12]</w:t>
      </w:r>
      <w:r w:rsidRPr="0005228F">
        <w:rPr>
          <w:rStyle w:val="ECCParagraph"/>
        </w:rPr>
        <w:fldChar w:fldCharType="end"/>
      </w:r>
      <w:r w:rsidRPr="0005228F">
        <w:rPr>
          <w:rStyle w:val="ECCParagraph"/>
        </w:rPr>
        <w:t xml:space="preserve"> on the impact of receiver standards on spectrum management </w:t>
      </w:r>
      <w:r w:rsidRPr="0005228F">
        <w:rPr>
          <w:rStyle w:val="ECCParagraph"/>
        </w:rPr>
        <w:fldChar w:fldCharType="begin"/>
      </w:r>
      <w:r w:rsidRPr="0005228F">
        <w:rPr>
          <w:rStyle w:val="ECCParagraph"/>
        </w:rPr>
        <w:instrText xml:space="preserve"> REF _Ref515458949 \r \h  \* MERGEFORMAT </w:instrText>
      </w:r>
      <w:r w:rsidRPr="0005228F">
        <w:rPr>
          <w:rStyle w:val="ECCParagraph"/>
        </w:rPr>
      </w:r>
      <w:r w:rsidRPr="0005228F">
        <w:rPr>
          <w:rStyle w:val="ECCParagraph"/>
        </w:rPr>
        <w:fldChar w:fldCharType="separate"/>
      </w:r>
      <w:r w:rsidRPr="0005228F">
        <w:rPr>
          <w:rStyle w:val="ECCParagraph"/>
        </w:rPr>
        <w:t>[12]</w:t>
      </w:r>
      <w:r w:rsidRPr="0005228F">
        <w:rPr>
          <w:rStyle w:val="ECCParagraph"/>
        </w:rPr>
        <w:fldChar w:fldCharType="end"/>
      </w:r>
      <w:r w:rsidRPr="0005228F">
        <w:rPr>
          <w:rStyle w:val="ECCParagraph"/>
        </w:rPr>
        <w:t xml:space="preserve"> was analysed and summarised below. This Report did not contain a specific compatibility study but a general analysis of receivers, including ECC experiences in compatibility studies </w:t>
      </w:r>
      <w:proofErr w:type="gramStart"/>
      <w:r w:rsidRPr="0005228F">
        <w:rPr>
          <w:rStyle w:val="ECCParagraph"/>
        </w:rPr>
        <w:t>with regard to</w:t>
      </w:r>
      <w:proofErr w:type="gramEnd"/>
      <w:r w:rsidRPr="0005228F">
        <w:rPr>
          <w:rStyle w:val="ECCParagraph"/>
        </w:rPr>
        <w:t xml:space="preserve"> receivers.</w:t>
      </w:r>
    </w:p>
    <w:p w14:paraId="199A963B" w14:textId="77777777" w:rsidR="00844380" w:rsidRPr="0005228F" w:rsidRDefault="00844380" w:rsidP="00844380">
      <w:pPr>
        <w:pStyle w:val="ECCAnnexheading2"/>
        <w:ind w:hanging="578"/>
        <w:rPr>
          <w:lang w:val="en-GB"/>
        </w:rPr>
      </w:pPr>
      <w:r w:rsidRPr="0005228F">
        <w:rPr>
          <w:lang w:val="en-GB"/>
        </w:rPr>
        <w:t>Summary of observations and findings in previous CEPT/ECC Reports</w:t>
      </w:r>
    </w:p>
    <w:p w14:paraId="5A8202FD" w14:textId="77777777" w:rsidR="00844380" w:rsidRPr="0005228F" w:rsidRDefault="00844380" w:rsidP="00844380">
      <w:pPr>
        <w:rPr>
          <w:rStyle w:val="ECCParagraph"/>
        </w:rPr>
      </w:pPr>
      <w:proofErr w:type="gramStart"/>
      <w:r w:rsidRPr="0005228F">
        <w:rPr>
          <w:rStyle w:val="ECCParagraph"/>
        </w:rPr>
        <w:t>All of</w:t>
      </w:r>
      <w:proofErr w:type="gramEnd"/>
      <w:r w:rsidRPr="0005228F">
        <w:rPr>
          <w:rStyle w:val="ECCParagraph"/>
        </w:rPr>
        <w:t xml:space="preserve"> the different CEPT/ECC Reports analysed found that receiver performance was the limitation in achieving compatibility. The different studies had different proposals and outcomes on how to address the receiver performance. This is summarised below:</w:t>
      </w:r>
    </w:p>
    <w:p w14:paraId="48B98E88" w14:textId="0485B61B" w:rsidR="00844380" w:rsidRPr="0005228F" w:rsidRDefault="00844380" w:rsidP="00844380">
      <w:pPr>
        <w:rPr>
          <w:rStyle w:val="ECCParagraph"/>
        </w:rPr>
      </w:pPr>
      <w:r w:rsidRPr="0005228F">
        <w:rPr>
          <w:b/>
        </w:rPr>
        <w:t>Compatibility between 900 MHz GSM-R and LTE/</w:t>
      </w:r>
      <w:proofErr w:type="spellStart"/>
      <w:r w:rsidRPr="0005228F">
        <w:rPr>
          <w:b/>
        </w:rPr>
        <w:t>WiMax</w:t>
      </w:r>
      <w:proofErr w:type="spellEnd"/>
      <w:r w:rsidRPr="0005228F">
        <w:rPr>
          <w:b/>
        </w:rPr>
        <w:t>:</w:t>
      </w:r>
      <w:r w:rsidRPr="0005228F">
        <w:t xml:space="preserve"> </w:t>
      </w:r>
      <w:bookmarkStart w:id="600" w:name="_Hlk528169840"/>
      <w:bookmarkStart w:id="601" w:name="_Hlk528170901"/>
      <w:r w:rsidRPr="0005228F">
        <w:t>CEPT Report 41</w:t>
      </w:r>
      <w:r w:rsidR="00657E88">
        <w:t xml:space="preserve"> </w:t>
      </w:r>
      <w:r w:rsidR="00657E88">
        <w:fldChar w:fldCharType="begin"/>
      </w:r>
      <w:r w:rsidR="00657E88">
        <w:instrText xml:space="preserve"> REF _Ref25228667 \r \h </w:instrText>
      </w:r>
      <w:r w:rsidR="00657E88">
        <w:fldChar w:fldCharType="separate"/>
      </w:r>
      <w:r w:rsidR="00657E88">
        <w:t>[42]</w:t>
      </w:r>
      <w:r w:rsidR="00657E88">
        <w:fldChar w:fldCharType="end"/>
      </w:r>
      <w:r w:rsidRPr="0005228F">
        <w:t xml:space="preserve"> i</w:t>
      </w:r>
      <w:r w:rsidRPr="0005228F">
        <w:rPr>
          <w:rStyle w:val="ECCParagraph"/>
        </w:rPr>
        <w:t>dentified issues with GSM-R receivers but considered coexistence could be achieved without restrictions/mitigations on the receiver as the issue was being rectified by standardisation bodies. Subsequent, ECC Reports (</w:t>
      </w:r>
      <w:r w:rsidRPr="0005228F">
        <w:t xml:space="preserve">ECC Report 162 </w:t>
      </w:r>
      <w:r w:rsidR="00657E88">
        <w:fldChar w:fldCharType="begin"/>
      </w:r>
      <w:r w:rsidR="00657E88">
        <w:instrText xml:space="preserve"> REF _Ref515458732 \r \h </w:instrText>
      </w:r>
      <w:r w:rsidR="00657E88">
        <w:fldChar w:fldCharType="separate"/>
      </w:r>
      <w:r w:rsidR="00657E88">
        <w:t>[43]</w:t>
      </w:r>
      <w:r w:rsidR="00657E88">
        <w:fldChar w:fldCharType="end"/>
      </w:r>
      <w:r w:rsidR="00657E88">
        <w:t xml:space="preserve"> </w:t>
      </w:r>
      <w:r w:rsidRPr="0005228F">
        <w:t>and ECC Report 229</w:t>
      </w:r>
      <w:r w:rsidR="00657E88">
        <w:t xml:space="preserve"> </w:t>
      </w:r>
      <w:r w:rsidR="00657E88">
        <w:fldChar w:fldCharType="begin"/>
      </w:r>
      <w:r w:rsidR="00657E88">
        <w:instrText xml:space="preserve"> REF _Ref515453908 \r \h </w:instrText>
      </w:r>
      <w:r w:rsidR="00657E88">
        <w:fldChar w:fldCharType="separate"/>
      </w:r>
      <w:r w:rsidR="00657E88">
        <w:t>[13]</w:t>
      </w:r>
      <w:r w:rsidR="00657E88">
        <w:fldChar w:fldCharType="end"/>
      </w:r>
      <w:r w:rsidRPr="0005228F">
        <w:t xml:space="preserve">) </w:t>
      </w:r>
      <w:r w:rsidRPr="0005228F">
        <w:rPr>
          <w:rStyle w:val="ECCParagraph"/>
        </w:rPr>
        <w:t xml:space="preserve">noted interference problems and identified mitigations/co-ordination procedures to minimise the interference issues and not unduly restrict use of the adjacent band. </w:t>
      </w:r>
      <w:bookmarkEnd w:id="600"/>
    </w:p>
    <w:p w14:paraId="119DE375" w14:textId="65E86273" w:rsidR="00844380" w:rsidRPr="0005228F" w:rsidRDefault="00844380" w:rsidP="00844380">
      <w:bookmarkStart w:id="602" w:name="_Hlk5095997"/>
      <w:bookmarkEnd w:id="601"/>
      <w:r w:rsidRPr="0005228F">
        <w:rPr>
          <w:b/>
        </w:rPr>
        <w:t>Compatibility between 800 MHz DTT receivers and UMTS/LTE</w:t>
      </w:r>
      <w:bookmarkEnd w:id="602"/>
      <w:r w:rsidRPr="0005228F">
        <w:rPr>
          <w:b/>
        </w:rPr>
        <w:t xml:space="preserve">: </w:t>
      </w:r>
      <w:bookmarkStart w:id="603" w:name="_Hlk5094697"/>
      <w:r w:rsidRPr="0005228F">
        <w:t xml:space="preserve">CEPT Report 30 </w:t>
      </w:r>
      <w:r w:rsidR="00657E88">
        <w:fldChar w:fldCharType="begin"/>
      </w:r>
      <w:r w:rsidR="00657E88">
        <w:instrText xml:space="preserve"> REF _Ref7085878 \r \h </w:instrText>
      </w:r>
      <w:r w:rsidR="00657E88">
        <w:fldChar w:fldCharType="separate"/>
      </w:r>
      <w:r w:rsidR="00657E88">
        <w:t>[4]</w:t>
      </w:r>
      <w:r w:rsidR="00657E88">
        <w:fldChar w:fldCharType="end"/>
      </w:r>
      <w:r w:rsidR="00657E88">
        <w:t xml:space="preserve"> </w:t>
      </w:r>
      <w:r w:rsidRPr="0005228F">
        <w:t>found that interference could occur to television reception through the adjacent channel selectivity (ACS) performance of the television receiver.</w:t>
      </w:r>
      <w:r w:rsidRPr="0005228F">
        <w:rPr>
          <w:b/>
        </w:rPr>
        <w:t xml:space="preserve"> </w:t>
      </w:r>
      <w:bookmarkEnd w:id="603"/>
      <w:r w:rsidRPr="0005228F">
        <w:t xml:space="preserve">ECC Reports 138 </w:t>
      </w:r>
      <w:r w:rsidR="00657E88">
        <w:fldChar w:fldCharType="begin"/>
      </w:r>
      <w:r w:rsidR="00657E88">
        <w:instrText xml:space="preserve"> REF _Ref7086012 \r \h </w:instrText>
      </w:r>
      <w:r w:rsidR="00657E88">
        <w:fldChar w:fldCharType="separate"/>
      </w:r>
      <w:r w:rsidR="00657E88">
        <w:t>[5]</w:t>
      </w:r>
      <w:r w:rsidR="00657E88">
        <w:fldChar w:fldCharType="end"/>
      </w:r>
      <w:r w:rsidR="00657E88">
        <w:t xml:space="preserve"> </w:t>
      </w:r>
      <w:r w:rsidRPr="0005228F">
        <w:t xml:space="preserve">and 148 </w:t>
      </w:r>
      <w:r w:rsidR="00657E88">
        <w:fldChar w:fldCharType="begin"/>
      </w:r>
      <w:r w:rsidR="00657E88">
        <w:instrText xml:space="preserve"> REF _Ref27561882 \r \h </w:instrText>
      </w:r>
      <w:r w:rsidR="00657E88">
        <w:fldChar w:fldCharType="separate"/>
      </w:r>
      <w:r w:rsidR="00657E88">
        <w:t>[6]</w:t>
      </w:r>
      <w:r w:rsidR="00657E88">
        <w:fldChar w:fldCharType="end"/>
      </w:r>
      <w:r w:rsidR="00657E88">
        <w:t xml:space="preserve"> </w:t>
      </w:r>
      <w:r w:rsidRPr="0005228F">
        <w:t xml:space="preserve">derived protection criteria based on performance of DTT receivers and </w:t>
      </w:r>
      <w:r w:rsidRPr="0005228F">
        <w:rPr>
          <w:rStyle w:val="ECCParagraph"/>
        </w:rPr>
        <w:t>suggested that this information should be used by administration seeking to protect DTT.</w:t>
      </w:r>
    </w:p>
    <w:p w14:paraId="3410DDC5" w14:textId="77777777" w:rsidR="00844380" w:rsidRPr="0005228F" w:rsidRDefault="00844380" w:rsidP="00844380">
      <w:r w:rsidRPr="0005228F">
        <w:rPr>
          <w:rStyle w:val="ECCHLbold"/>
        </w:rPr>
        <w:t>Compatibility between 1800 MHz PMSE and GSM/LTE:</w:t>
      </w:r>
      <w:r w:rsidRPr="0005228F">
        <w:t xml:space="preserve"> ECC Report 191 </w:t>
      </w:r>
      <w:r w:rsidRPr="0005228F">
        <w:fldChar w:fldCharType="begin"/>
      </w:r>
      <w:r w:rsidRPr="0005228F">
        <w:instrText xml:space="preserve"> REF _Ref515453837 \r \h </w:instrText>
      </w:r>
      <w:r w:rsidRPr="0005228F">
        <w:fldChar w:fldCharType="separate"/>
      </w:r>
      <w:r w:rsidRPr="0005228F">
        <w:t>[7]</w:t>
      </w:r>
      <w:r w:rsidRPr="0005228F">
        <w:fldChar w:fldCharType="end"/>
      </w:r>
      <w:r w:rsidRPr="0005228F">
        <w:t xml:space="preserve">, proposed restrictions/mitigations on the transmit power of PMSE close to the band edges. </w:t>
      </w:r>
      <w:r w:rsidRPr="0005228F">
        <w:rPr>
          <w:rStyle w:val="ECCParagraph"/>
        </w:rPr>
        <w:t>ECC Report 191 did not consider in detail the feasibility of improving receiver performance as a mitigation. While it is difficult to say if this would have improved the outcomes, it would have been beneficial to study this in the Report.</w:t>
      </w:r>
    </w:p>
    <w:p w14:paraId="7B68EACB" w14:textId="0434C831" w:rsidR="00844380" w:rsidRPr="0005228F" w:rsidRDefault="00844380" w:rsidP="00844380">
      <w:pPr>
        <w:pStyle w:val="ECCBulletsLv1"/>
        <w:numPr>
          <w:ilvl w:val="0"/>
          <w:numId w:val="0"/>
        </w:numPr>
        <w:tabs>
          <w:tab w:val="clear" w:pos="340"/>
        </w:tabs>
        <w:spacing w:before="240" w:after="60"/>
      </w:pPr>
      <w:r w:rsidRPr="0005228F">
        <w:rPr>
          <w:rStyle w:val="ECCHLbold"/>
        </w:rPr>
        <w:t>Compatibility between 2500 MHz CGC and LTE:</w:t>
      </w:r>
      <w:r w:rsidRPr="0005228F">
        <w:t xml:space="preserve"> ECC Report 165 </w:t>
      </w:r>
      <w:r w:rsidR="00657E88">
        <w:fldChar w:fldCharType="begin"/>
      </w:r>
      <w:r w:rsidR="00657E88">
        <w:instrText xml:space="preserve"> REF _Ref31816855 \r \h </w:instrText>
      </w:r>
      <w:r w:rsidR="00657E88">
        <w:fldChar w:fldCharType="separate"/>
      </w:r>
      <w:r w:rsidR="00657E88">
        <w:t>[8]</w:t>
      </w:r>
      <w:r w:rsidR="00657E88">
        <w:fldChar w:fldCharType="end"/>
      </w:r>
      <w:r w:rsidR="00657E88">
        <w:t xml:space="preserve"> </w:t>
      </w:r>
      <w:r w:rsidRPr="0005228F">
        <w:t>proposed restrictions/mitigations for the transmit power of CGC which precluded it (compatibility was not feasible)</w:t>
      </w:r>
      <w:r w:rsidRPr="0005228F">
        <w:rPr>
          <w:rStyle w:val="ECCParagraph"/>
        </w:rPr>
        <w:t>. ECC Report 165 did not consider the feasibility of improving receiver performance as a mitigation. While it is difficult to say if this would have improved the outcomes, it would have been beneficial to study this in the Report.</w:t>
      </w:r>
    </w:p>
    <w:p w14:paraId="03047299" w14:textId="1F1AFFB4" w:rsidR="00844380" w:rsidRPr="0005228F" w:rsidRDefault="00844380" w:rsidP="00844380">
      <w:pPr>
        <w:pStyle w:val="ECCBulletsLv1"/>
        <w:numPr>
          <w:ilvl w:val="0"/>
          <w:numId w:val="0"/>
        </w:numPr>
        <w:tabs>
          <w:tab w:val="clear" w:pos="340"/>
        </w:tabs>
        <w:spacing w:before="240" w:after="60"/>
        <w:rPr>
          <w:rStyle w:val="ECCParagraph"/>
          <w:b/>
        </w:rPr>
      </w:pPr>
      <w:r w:rsidRPr="0005228F">
        <w:rPr>
          <w:b/>
        </w:rPr>
        <w:t>Compatibility between 1500 MHz LTE and MSS:</w:t>
      </w:r>
      <w:r w:rsidRPr="0005228F">
        <w:rPr>
          <w:rStyle w:val="ECCParagraph"/>
          <w:b/>
        </w:rPr>
        <w:t xml:space="preserve"> </w:t>
      </w:r>
      <w:r w:rsidRPr="0005228F">
        <w:t xml:space="preserve">ECC Report 263 </w:t>
      </w:r>
      <w:r w:rsidR="00657E88">
        <w:fldChar w:fldCharType="begin"/>
      </w:r>
      <w:r w:rsidR="00657E88">
        <w:instrText xml:space="preserve"> REF _Ref7087448 \r \h </w:instrText>
      </w:r>
      <w:r w:rsidR="00657E88">
        <w:fldChar w:fldCharType="separate"/>
      </w:r>
      <w:r w:rsidR="00657E88">
        <w:t>[10]</w:t>
      </w:r>
      <w:r w:rsidR="00657E88">
        <w:fldChar w:fldCharType="end"/>
      </w:r>
      <w:r w:rsidR="00657E88">
        <w:t xml:space="preserve"> </w:t>
      </w:r>
      <w:r w:rsidRPr="0005228F">
        <w:t xml:space="preserve">found that MSS terminal performance were the limiting factor and proposed mitigations to improve the receiver blocking performance of MSS terminals, this information was liaised to ETSI and is still a work in progress. </w:t>
      </w:r>
      <w:r w:rsidRPr="0005228F">
        <w:rPr>
          <w:szCs w:val="20"/>
        </w:rPr>
        <w:t xml:space="preserve">As complement to ECC Report 263, ECC Report 299 </w:t>
      </w:r>
      <w:r w:rsidRPr="0005228F">
        <w:rPr>
          <w:szCs w:val="20"/>
        </w:rPr>
        <w:fldChar w:fldCharType="begin"/>
      </w:r>
      <w:r w:rsidRPr="0005228F">
        <w:rPr>
          <w:szCs w:val="20"/>
        </w:rPr>
        <w:instrText xml:space="preserve"> REF _Ref14185697 \r \h  \* MERGEFORMAT </w:instrText>
      </w:r>
      <w:r w:rsidRPr="0005228F">
        <w:rPr>
          <w:szCs w:val="20"/>
        </w:rPr>
      </w:r>
      <w:r w:rsidRPr="0005228F">
        <w:rPr>
          <w:szCs w:val="20"/>
        </w:rPr>
        <w:fldChar w:fldCharType="separate"/>
      </w:r>
      <w:r w:rsidRPr="0005228F">
        <w:rPr>
          <w:szCs w:val="20"/>
        </w:rPr>
        <w:t>[11]</w:t>
      </w:r>
      <w:r w:rsidRPr="0005228F">
        <w:rPr>
          <w:szCs w:val="20"/>
        </w:rPr>
        <w:fldChar w:fldCharType="end"/>
      </w:r>
      <w:r w:rsidRPr="0005228F">
        <w:rPr>
          <w:szCs w:val="20"/>
        </w:rPr>
        <w:t xml:space="preserve"> addresses proportionate solutions for currently operating maritime and aeronautical MESs that do not meet this blocking requirement.</w:t>
      </w:r>
    </w:p>
    <w:p w14:paraId="5CAD0D01" w14:textId="77777777" w:rsidR="00844380" w:rsidRPr="0005228F" w:rsidRDefault="00844380" w:rsidP="00844380">
      <w:pPr>
        <w:rPr>
          <w:rStyle w:val="ECCParagraph"/>
        </w:rPr>
      </w:pPr>
      <w:r w:rsidRPr="0005228F">
        <w:rPr>
          <w:rStyle w:val="ECCParagraph"/>
        </w:rPr>
        <w:t>The receiver parameters that were considered in the above studies are:</w:t>
      </w:r>
    </w:p>
    <w:p w14:paraId="75D8CCC2" w14:textId="77777777" w:rsidR="00844380" w:rsidRPr="0005228F" w:rsidRDefault="00844380" w:rsidP="00844380">
      <w:pPr>
        <w:pStyle w:val="ECCBulletsLv1"/>
        <w:ind w:left="357" w:hanging="357"/>
        <w:jc w:val="left"/>
        <w:rPr>
          <w:rStyle w:val="ECCParagraph"/>
        </w:rPr>
      </w:pPr>
      <w:r w:rsidRPr="0005228F">
        <w:rPr>
          <w:rStyle w:val="ECCParagraph"/>
        </w:rPr>
        <w:t>Receiver selectivity/adjacent channel selectivity (all studies);</w:t>
      </w:r>
    </w:p>
    <w:p w14:paraId="193426D0" w14:textId="77777777" w:rsidR="00844380" w:rsidRPr="0005228F" w:rsidRDefault="00844380" w:rsidP="00844380">
      <w:pPr>
        <w:pStyle w:val="ECCBulletsLv1"/>
        <w:ind w:left="357" w:hanging="357"/>
        <w:jc w:val="left"/>
        <w:rPr>
          <w:rStyle w:val="ECCParagraph"/>
        </w:rPr>
      </w:pPr>
      <w:r w:rsidRPr="0005228F">
        <w:rPr>
          <w:rStyle w:val="ECCParagraph"/>
        </w:rPr>
        <w:t>Receiver blocking (all studies);</w:t>
      </w:r>
    </w:p>
    <w:p w14:paraId="00C1C89E" w14:textId="77777777" w:rsidR="00844380" w:rsidRPr="0005228F" w:rsidRDefault="00844380" w:rsidP="00844380">
      <w:pPr>
        <w:pStyle w:val="ECCBulletsLv1"/>
        <w:ind w:left="357" w:hanging="357"/>
        <w:jc w:val="left"/>
        <w:rPr>
          <w:rStyle w:val="ECCParagraph"/>
        </w:rPr>
      </w:pPr>
      <w:r w:rsidRPr="0005228F">
        <w:rPr>
          <w:rStyle w:val="ECCParagraph"/>
        </w:rPr>
        <w:t>Intermodulation performance (</w:t>
      </w:r>
      <w:r w:rsidRPr="0005228F">
        <w:t>compatibility between 900 MHz GSM-R and LTE/WiMAX);</w:t>
      </w:r>
    </w:p>
    <w:p w14:paraId="2539FAB7" w14:textId="77777777" w:rsidR="00844380" w:rsidRPr="0005228F" w:rsidRDefault="00844380" w:rsidP="00844380">
      <w:pPr>
        <w:pStyle w:val="ECCBulletsLv1"/>
        <w:ind w:left="357" w:hanging="357"/>
        <w:jc w:val="left"/>
        <w:rPr>
          <w:rStyle w:val="ECCParagraph"/>
        </w:rPr>
      </w:pPr>
      <w:r w:rsidRPr="0005228F">
        <w:rPr>
          <w:rStyle w:val="ECCParagraph"/>
        </w:rPr>
        <w:t>Overload performance (</w:t>
      </w:r>
      <w:r w:rsidRPr="0005228F">
        <w:t>compatibility between 800 MHz DTT receivers and UMTS/LTE).</w:t>
      </w:r>
    </w:p>
    <w:p w14:paraId="3C54037E" w14:textId="77777777" w:rsidR="00844380" w:rsidRPr="0005228F" w:rsidRDefault="00844380" w:rsidP="00844380">
      <w:pPr>
        <w:rPr>
          <w:rStyle w:val="ECCParagraph"/>
        </w:rPr>
      </w:pPr>
      <w:r w:rsidRPr="0005228F">
        <w:rPr>
          <w:rStyle w:val="ECCParagraph"/>
        </w:rPr>
        <w:t>The two predominant receiver parameters limiting coexistence seem to be receiver selectivity/ACS and blocking. It is likely that these two parameters (not limited to) will remain key parameters for future sharing and compatibility studies. Intermodulation and overload performance parameters were used in two separate studies, these are important for wide band receivers particularly in areas of high interfering signal strength.</w:t>
      </w:r>
    </w:p>
    <w:p w14:paraId="7E16C2E9" w14:textId="77777777" w:rsidR="00844380" w:rsidRPr="0005228F" w:rsidRDefault="00844380" w:rsidP="00844380">
      <w:pPr>
        <w:rPr>
          <w:rStyle w:val="ECCParagraph"/>
          <w:b/>
          <w:bCs/>
        </w:rPr>
      </w:pPr>
      <w:r w:rsidRPr="0005228F">
        <w:rPr>
          <w:rStyle w:val="ECCParagraph"/>
          <w:b/>
          <w:bCs/>
        </w:rPr>
        <w:t>Did studies overestimate or underestimated interference?</w:t>
      </w:r>
    </w:p>
    <w:p w14:paraId="4A406DC3" w14:textId="77777777" w:rsidR="00844380" w:rsidRPr="0005228F" w:rsidRDefault="00844380" w:rsidP="00844380">
      <w:pPr>
        <w:rPr>
          <w:rStyle w:val="ECCParagraph"/>
        </w:rPr>
      </w:pPr>
      <w:r w:rsidRPr="0005228F">
        <w:rPr>
          <w:rStyle w:val="ECCParagraph"/>
        </w:rPr>
        <w:t xml:space="preserve">In CEPT Report 41 </w:t>
      </w:r>
      <w:r w:rsidRPr="0005228F">
        <w:rPr>
          <w:rStyle w:val="ECCParagraph"/>
        </w:rPr>
        <w:fldChar w:fldCharType="begin"/>
      </w:r>
      <w:r w:rsidRPr="0005228F">
        <w:rPr>
          <w:rStyle w:val="ECCParagraph"/>
        </w:rPr>
        <w:instrText xml:space="preserve"> REF _Ref25228667 \r \h </w:instrText>
      </w:r>
      <w:r w:rsidRPr="0005228F">
        <w:rPr>
          <w:rStyle w:val="ECCParagraph"/>
        </w:rPr>
      </w:r>
      <w:r w:rsidRPr="0005228F">
        <w:rPr>
          <w:rStyle w:val="ECCParagraph"/>
        </w:rPr>
        <w:fldChar w:fldCharType="separate"/>
      </w:r>
      <w:r w:rsidRPr="0005228F">
        <w:rPr>
          <w:rStyle w:val="ECCParagraph"/>
        </w:rPr>
        <w:t>[42]</w:t>
      </w:r>
      <w:r w:rsidRPr="0005228F">
        <w:rPr>
          <w:rStyle w:val="ECCParagraph"/>
        </w:rPr>
        <w:fldChar w:fldCharType="end"/>
      </w:r>
      <w:r w:rsidRPr="0005228F">
        <w:rPr>
          <w:rStyle w:val="ECCParagraph"/>
        </w:rPr>
        <w:t xml:space="preserve"> c</w:t>
      </w:r>
      <w:r w:rsidRPr="0005228F">
        <w:t>ompatibility between 900 MHz GSM-R and LTE/WiMAX</w:t>
      </w:r>
      <w:r w:rsidRPr="0005228F">
        <w:rPr>
          <w:rStyle w:val="ECCParagraph"/>
        </w:rPr>
        <w:t xml:space="preserve"> may have underestimated the scale of the compatibility issues with GSM-R receivers. The report did clearly identify the receiver performance issues and noted that there was work underway in ETSI and 3GPP to update standards. However, it seemed to take longer than expected to resolve issues and for improved receivers being available on the market. GSM-R systems operating at minimum sensitivity added to the problem. Also, it seemed that the problem perpetuated with the growth of both GSM-R networks and MFCN networks. Ultimately the issues were resolved with a combination of receiver improvements and co-ordination.</w:t>
      </w:r>
    </w:p>
    <w:p w14:paraId="24BFBB44" w14:textId="77777777" w:rsidR="00844380" w:rsidRPr="0005228F" w:rsidRDefault="00844380" w:rsidP="00844380">
      <w:pPr>
        <w:rPr>
          <w:rStyle w:val="ECCParagraph"/>
        </w:rPr>
      </w:pPr>
      <w:r w:rsidRPr="0005228F">
        <w:rPr>
          <w:rStyle w:val="ECCParagraph"/>
        </w:rPr>
        <w:t>Reports on c</w:t>
      </w:r>
      <w:r w:rsidRPr="0005228F">
        <w:t>ompatibility between 800 MHz DTT receivers and UMTS/LTE</w:t>
      </w:r>
      <w:r w:rsidRPr="0005228F">
        <w:rPr>
          <w:rStyle w:val="ECCParagraph"/>
        </w:rPr>
        <w:t xml:space="preserve"> (CEPT Report 30 </w:t>
      </w:r>
      <w:r w:rsidRPr="0005228F">
        <w:rPr>
          <w:rStyle w:val="ECCParagraph"/>
        </w:rPr>
        <w:fldChar w:fldCharType="begin"/>
      </w:r>
      <w:r w:rsidRPr="0005228F">
        <w:rPr>
          <w:rStyle w:val="ECCParagraph"/>
        </w:rPr>
        <w:instrText xml:space="preserve"> REF _Ref7085878 \r \h </w:instrText>
      </w:r>
      <w:r w:rsidRPr="0005228F">
        <w:rPr>
          <w:rStyle w:val="ECCParagraph"/>
        </w:rPr>
      </w:r>
      <w:r w:rsidRPr="0005228F">
        <w:rPr>
          <w:rStyle w:val="ECCParagraph"/>
        </w:rPr>
        <w:fldChar w:fldCharType="separate"/>
      </w:r>
      <w:r w:rsidRPr="0005228F">
        <w:rPr>
          <w:rStyle w:val="ECCParagraph"/>
        </w:rPr>
        <w:t>[4]</w:t>
      </w:r>
      <w:r w:rsidRPr="0005228F">
        <w:rPr>
          <w:rStyle w:val="ECCParagraph"/>
        </w:rPr>
        <w:fldChar w:fldCharType="end"/>
      </w:r>
      <w:r w:rsidRPr="0005228F">
        <w:rPr>
          <w:rStyle w:val="ECCParagraph"/>
        </w:rPr>
        <w:t xml:space="preserve">, ECC Reports 138 </w:t>
      </w:r>
      <w:r w:rsidRPr="0005228F">
        <w:rPr>
          <w:rStyle w:val="ECCParagraph"/>
        </w:rPr>
        <w:fldChar w:fldCharType="begin"/>
      </w:r>
      <w:r w:rsidRPr="0005228F">
        <w:rPr>
          <w:rStyle w:val="ECCParagraph"/>
        </w:rPr>
        <w:instrText xml:space="preserve"> REF _Ref7086012 \r \h </w:instrText>
      </w:r>
      <w:r w:rsidRPr="0005228F">
        <w:rPr>
          <w:rStyle w:val="ECCParagraph"/>
        </w:rPr>
      </w:r>
      <w:r w:rsidRPr="0005228F">
        <w:rPr>
          <w:rStyle w:val="ECCParagraph"/>
        </w:rPr>
        <w:fldChar w:fldCharType="separate"/>
      </w:r>
      <w:r w:rsidRPr="0005228F">
        <w:rPr>
          <w:rStyle w:val="ECCParagraph"/>
        </w:rPr>
        <w:t>[5]</w:t>
      </w:r>
      <w:r w:rsidRPr="0005228F">
        <w:rPr>
          <w:rStyle w:val="ECCParagraph"/>
        </w:rPr>
        <w:fldChar w:fldCharType="end"/>
      </w:r>
      <w:r w:rsidRPr="0005228F">
        <w:rPr>
          <w:rStyle w:val="ECCParagraph"/>
        </w:rPr>
        <w:t xml:space="preserve"> and 148 </w:t>
      </w:r>
      <w:r w:rsidRPr="0005228F">
        <w:rPr>
          <w:rStyle w:val="ECCParagraph"/>
        </w:rPr>
        <w:fldChar w:fldCharType="begin"/>
      </w:r>
      <w:r w:rsidRPr="0005228F">
        <w:rPr>
          <w:rStyle w:val="ECCParagraph"/>
        </w:rPr>
        <w:instrText xml:space="preserve"> REF _Ref27561882 \r \h </w:instrText>
      </w:r>
      <w:r w:rsidRPr="0005228F">
        <w:rPr>
          <w:rStyle w:val="ECCParagraph"/>
        </w:rPr>
      </w:r>
      <w:r w:rsidRPr="0005228F">
        <w:rPr>
          <w:rStyle w:val="ECCParagraph"/>
        </w:rPr>
        <w:fldChar w:fldCharType="separate"/>
      </w:r>
      <w:r w:rsidRPr="0005228F">
        <w:rPr>
          <w:rStyle w:val="ECCParagraph"/>
        </w:rPr>
        <w:t>[6]</w:t>
      </w:r>
      <w:r w:rsidRPr="0005228F">
        <w:rPr>
          <w:rStyle w:val="ECCParagraph"/>
        </w:rPr>
        <w:fldChar w:fldCharType="end"/>
      </w:r>
      <w:r w:rsidRPr="0005228F">
        <w:rPr>
          <w:rStyle w:val="ECCParagraph"/>
        </w:rPr>
        <w:t xml:space="preserve">) are likely to have overestimated the compatibility issues related to DTT receivers and in practice there were very few compatibility issues. Other reports studying </w:t>
      </w:r>
      <w:r w:rsidRPr="0005228F">
        <w:t>compatibility between 1800 MHz PMSE and GSM/LTE</w:t>
      </w:r>
      <w:r w:rsidRPr="0005228F">
        <w:rPr>
          <w:b/>
        </w:rPr>
        <w:t xml:space="preserve"> </w:t>
      </w:r>
      <w:r w:rsidRPr="0005228F">
        <w:rPr>
          <w:rStyle w:val="ECCParagraph"/>
        </w:rPr>
        <w:t xml:space="preserve">(ECC Report 191 </w:t>
      </w:r>
      <w:r w:rsidRPr="0005228F">
        <w:rPr>
          <w:rStyle w:val="ECCParagraph"/>
        </w:rPr>
        <w:fldChar w:fldCharType="begin"/>
      </w:r>
      <w:r w:rsidRPr="0005228F">
        <w:rPr>
          <w:rStyle w:val="ECCParagraph"/>
        </w:rPr>
        <w:instrText xml:space="preserve"> REF _Ref515453837 \r \h </w:instrText>
      </w:r>
      <w:r w:rsidRPr="0005228F">
        <w:rPr>
          <w:rStyle w:val="ECCParagraph"/>
        </w:rPr>
      </w:r>
      <w:r w:rsidRPr="0005228F">
        <w:rPr>
          <w:rStyle w:val="ECCParagraph"/>
        </w:rPr>
        <w:fldChar w:fldCharType="separate"/>
      </w:r>
      <w:r w:rsidRPr="0005228F">
        <w:rPr>
          <w:rStyle w:val="ECCParagraph"/>
        </w:rPr>
        <w:t>[7]</w:t>
      </w:r>
      <w:r w:rsidRPr="0005228F">
        <w:rPr>
          <w:rStyle w:val="ECCParagraph"/>
        </w:rPr>
        <w:fldChar w:fldCharType="end"/>
      </w:r>
      <w:r w:rsidRPr="0005228F">
        <w:rPr>
          <w:rStyle w:val="ECCParagraph"/>
        </w:rPr>
        <w:t xml:space="preserve">) and </w:t>
      </w:r>
      <w:r w:rsidRPr="0005228F">
        <w:t>compatibility between 2500 MHz CGC and LTE</w:t>
      </w:r>
      <w:r w:rsidRPr="0005228F">
        <w:rPr>
          <w:rStyle w:val="ECCParagraph"/>
        </w:rPr>
        <w:t xml:space="preserve"> (ECC Report 165) may have also overestimated interference caused by receiver performance. This could be because they made conservative assumptions taking parameters from conformance standards and using conservative protection criteria. However, it is difficult to make a judgement on if it was an overestimate or if the analysis was exact.</w:t>
      </w:r>
    </w:p>
    <w:p w14:paraId="6A7FE8FB" w14:textId="77777777" w:rsidR="00844380" w:rsidRPr="0005228F" w:rsidRDefault="00844380" w:rsidP="00844380">
      <w:r w:rsidRPr="0005228F">
        <w:rPr>
          <w:rStyle w:val="ECCParagraph"/>
          <w:b/>
        </w:rPr>
        <w:t>Would improvements to receiver performance have changed the outcome?</w:t>
      </w:r>
      <w:r w:rsidRPr="0005228F">
        <w:t xml:space="preserve"> </w:t>
      </w:r>
    </w:p>
    <w:p w14:paraId="4819D7C0" w14:textId="77777777" w:rsidR="00844380" w:rsidRPr="0005228F" w:rsidRDefault="00844380" w:rsidP="00844380">
      <w:pPr>
        <w:rPr>
          <w:rStyle w:val="ECCParagraph"/>
        </w:rPr>
      </w:pPr>
      <w:r w:rsidRPr="0005228F">
        <w:rPr>
          <w:rStyle w:val="ECCParagraph"/>
        </w:rPr>
        <w:t xml:space="preserve">For the studies in many of these reports, making improvements to the receiver performance could have made a difference to the outcomes in the studies and the proposed mitigations. Many of these reports predate the introduction of the Radio Equipment Directive </w:t>
      </w:r>
      <w:r w:rsidRPr="0005228F">
        <w:rPr>
          <w:rStyle w:val="ECCParagraph"/>
        </w:rPr>
        <w:fldChar w:fldCharType="begin"/>
      </w:r>
      <w:r w:rsidRPr="0005228F">
        <w:rPr>
          <w:rStyle w:val="ECCParagraph"/>
        </w:rPr>
        <w:instrText xml:space="preserve"> REF _Ref515454482 \r \h  \* MERGEFORMAT </w:instrText>
      </w:r>
      <w:r w:rsidRPr="0005228F">
        <w:rPr>
          <w:rStyle w:val="ECCParagraph"/>
        </w:rPr>
      </w:r>
      <w:r w:rsidRPr="0005228F">
        <w:rPr>
          <w:rStyle w:val="ECCParagraph"/>
        </w:rPr>
        <w:fldChar w:fldCharType="separate"/>
      </w:r>
      <w:r w:rsidRPr="0005228F">
        <w:rPr>
          <w:rStyle w:val="ECCParagraph"/>
        </w:rPr>
        <w:t>[1]</w:t>
      </w:r>
      <w:r w:rsidRPr="0005228F">
        <w:rPr>
          <w:rStyle w:val="ECCParagraph"/>
        </w:rPr>
        <w:fldChar w:fldCharType="end"/>
      </w:r>
      <w:r w:rsidRPr="0005228F">
        <w:rPr>
          <w:rStyle w:val="ECCParagraph"/>
        </w:rPr>
        <w:t xml:space="preserve"> which explicitly included receivers and became mandatory on 13 June 2017. As a result, ETSI Harmonised Standards have been updated to include receiver parameters. It is noted that improving the limits for receiver performance through Harmonised Standards could now be a mechanism/mitigation that was not previously available. </w:t>
      </w:r>
    </w:p>
    <w:p w14:paraId="2276B02D" w14:textId="77777777" w:rsidR="00844380" w:rsidRPr="0005228F" w:rsidRDefault="00844380" w:rsidP="00844380">
      <w:pPr>
        <w:rPr>
          <w:rStyle w:val="ECCParagraph"/>
        </w:rPr>
      </w:pPr>
      <w:r w:rsidRPr="0005228F">
        <w:rPr>
          <w:rStyle w:val="ECCParagraph"/>
        </w:rPr>
        <w:t>The studies (CEPT Report 41 and ECC Reports 162 and 229) on c</w:t>
      </w:r>
      <w:r w:rsidRPr="0005228F">
        <w:t>ompatibility between 900 MHz GSM-R and LTE/WiMAX</w:t>
      </w:r>
      <w:r w:rsidRPr="0005228F">
        <w:rPr>
          <w:rStyle w:val="ECCParagraph"/>
        </w:rPr>
        <w:t xml:space="preserve"> identified the issues with GSM-R receiver performance </w:t>
      </w:r>
      <w:proofErr w:type="gramStart"/>
      <w:r w:rsidRPr="0005228F">
        <w:rPr>
          <w:rStyle w:val="ECCParagraph"/>
        </w:rPr>
        <w:t>and also</w:t>
      </w:r>
      <w:proofErr w:type="gramEnd"/>
      <w:r w:rsidRPr="0005228F">
        <w:rPr>
          <w:rStyle w:val="ECCParagraph"/>
        </w:rPr>
        <w:t xml:space="preserve"> noted that ETSI and 3GPP were updating standards. However, there was already an installed base of GSM-R receivers and the availability of new better performing receivers seemed to take some time. If new better performing GSM-R receivers were made available shortly after the problem was identified, then this would have prevented the problem from perpetuating, particularly with the growth of both GSM-R networks and MFCN. It also could have reduced the scale of remediation required on the existing installed base of GSM-R equipment. The issues could clearly be minimised with improvements to receiver performance but there would have been a benefit from the improvements being made earlier to reduce the scale of the problem.</w:t>
      </w:r>
    </w:p>
    <w:p w14:paraId="3E517681" w14:textId="6900721E" w:rsidR="00844380" w:rsidRPr="0005228F" w:rsidRDefault="00844380" w:rsidP="00844380">
      <w:pPr>
        <w:rPr>
          <w:rStyle w:val="ECCParagraph"/>
        </w:rPr>
      </w:pPr>
      <w:r w:rsidRPr="0005228F">
        <w:rPr>
          <w:rStyle w:val="ECCParagraph"/>
        </w:rPr>
        <w:t>The studies on c</w:t>
      </w:r>
      <w:r w:rsidRPr="0005228F">
        <w:t>ompatibility between 1500 MHz LTE and MSS</w:t>
      </w:r>
      <w:r w:rsidRPr="0005228F">
        <w:rPr>
          <w:rStyle w:val="ECCParagraph"/>
        </w:rPr>
        <w:t xml:space="preserve"> (ECC Report 263) clearly identify the issues with MSS receiver blocking performance and identified that improvement of this mitigates/reduces interference issues. Action was also taken to advise ETSI of its findings for consideration in Harmonised Standards under the Radio Equipment Directive. This is still a work in progress but it clear that improvements to receiver performance were a benefit in this case. Making these improvements in a timely manner will be important to reduce the scale of the issues in the future.</w:t>
      </w:r>
    </w:p>
    <w:p w14:paraId="563C09A1" w14:textId="07285DF8" w:rsidR="00844380" w:rsidRPr="0005228F" w:rsidRDefault="00844380" w:rsidP="00844380">
      <w:pPr>
        <w:rPr>
          <w:rStyle w:val="ECCParagraph"/>
        </w:rPr>
      </w:pPr>
      <w:r w:rsidRPr="0005228F">
        <w:rPr>
          <w:rStyle w:val="ECCParagraph"/>
        </w:rPr>
        <w:t>The studies that looked at c</w:t>
      </w:r>
      <w:r w:rsidRPr="0005228F">
        <w:t>ompatibility between 800 MHz DTT receivers and LTE</w:t>
      </w:r>
      <w:r w:rsidR="00657E88">
        <w:t xml:space="preserve"> </w:t>
      </w:r>
      <w:r w:rsidRPr="0005228F">
        <w:rPr>
          <w:rStyle w:val="ECCParagraph"/>
        </w:rPr>
        <w:t>(CEPT Report 30) identified issues with ACS as being potentially limiting factors in compatibility. However, the reports did not identify improvements to receiver performance as a mitigation. At a later stage a Harmonised Standard was written under the Radio Equipment Directive  that did make improvements to the receiver performance of new equipment. Clearly there would have been a benefit and a different outcome in these studies if DTT receiver performance were improved.</w:t>
      </w:r>
    </w:p>
    <w:p w14:paraId="584A4C5D" w14:textId="77777777" w:rsidR="00844380" w:rsidRPr="0005228F" w:rsidRDefault="00844380" w:rsidP="00844380">
      <w:pPr>
        <w:rPr>
          <w:rStyle w:val="ECCParagraph"/>
        </w:rPr>
      </w:pPr>
      <w:r w:rsidRPr="0005228F">
        <w:rPr>
          <w:rStyle w:val="ECCParagraph"/>
        </w:rPr>
        <w:t>The reports studying c</w:t>
      </w:r>
      <w:r w:rsidRPr="0005228F">
        <w:t>ompatibility between 1800 MHz PMSE and GSM/LTE</w:t>
      </w:r>
      <w:r w:rsidRPr="0005228F">
        <w:rPr>
          <w:rStyle w:val="ECCParagraph"/>
        </w:rPr>
        <w:t xml:space="preserve"> (ECC Report 191) and </w:t>
      </w:r>
      <w:r w:rsidRPr="0005228F">
        <w:t>2500 MHz CGC and LTE</w:t>
      </w:r>
      <w:r w:rsidRPr="0005228F">
        <w:rPr>
          <w:rStyle w:val="ECCParagraph"/>
        </w:rPr>
        <w:t xml:space="preserve"> (ECC Report 165) did not consider the feasibility of improving receiver performance as a mitigation. While it is difficult to say if this would have improved the outcomes, it could have been beneficial to assess this in the reports.</w:t>
      </w:r>
    </w:p>
    <w:p w14:paraId="356074B0" w14:textId="32A99AA8" w:rsidR="00844380" w:rsidRPr="0005228F" w:rsidRDefault="00844380" w:rsidP="00844380">
      <w:pPr>
        <w:pStyle w:val="Caption"/>
        <w:keepNext/>
        <w:rPr>
          <w:rStyle w:val="ECCParagraph"/>
        </w:rPr>
      </w:pPr>
      <w:bookmarkStart w:id="604" w:name="_Ref5716096"/>
      <w:bookmarkStart w:id="605" w:name="_Ref5716082"/>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28</w:t>
      </w:r>
      <w:r w:rsidRPr="0005228F">
        <w:rPr>
          <w:lang w:val="en-GB"/>
        </w:rPr>
        <w:fldChar w:fldCharType="end"/>
      </w:r>
      <w:bookmarkEnd w:id="604"/>
      <w:r w:rsidRPr="0005228F">
        <w:rPr>
          <w:rStyle w:val="ECCParagraph"/>
        </w:rPr>
        <w:t>: Summary of the observations and findings in CEPT/ECC Reports</w:t>
      </w:r>
      <w:bookmarkEnd w:id="605"/>
      <w:r w:rsidRPr="0005228F">
        <w:rPr>
          <w:rStyle w:val="ECCParagraph"/>
        </w:rPr>
        <w:t xml:space="preserve"> </w:t>
      </w:r>
    </w:p>
    <w:tbl>
      <w:tblPr>
        <w:tblStyle w:val="ECCTable-redheader"/>
        <w:tblW w:w="5125" w:type="pct"/>
        <w:tblInd w:w="0" w:type="dxa"/>
        <w:tblLayout w:type="fixed"/>
        <w:tblLook w:val="04A0" w:firstRow="1" w:lastRow="0" w:firstColumn="1" w:lastColumn="0" w:noHBand="0" w:noVBand="1"/>
      </w:tblPr>
      <w:tblGrid>
        <w:gridCol w:w="2405"/>
        <w:gridCol w:w="1560"/>
        <w:gridCol w:w="1845"/>
        <w:gridCol w:w="2266"/>
        <w:gridCol w:w="1794"/>
      </w:tblGrid>
      <w:tr w:rsidR="00844380" w:rsidRPr="0005228F" w14:paraId="12803DCF" w14:textId="77777777" w:rsidTr="002C49D9">
        <w:trPr>
          <w:cnfStyle w:val="100000000000" w:firstRow="1" w:lastRow="0" w:firstColumn="0" w:lastColumn="0" w:oddVBand="0" w:evenVBand="0" w:oddHBand="0" w:evenHBand="0" w:firstRowFirstColumn="0" w:firstRowLastColumn="0" w:lastRowFirstColumn="0" w:lastRowLastColumn="0"/>
        </w:trPr>
        <w:tc>
          <w:tcPr>
            <w:tcW w:w="1218" w:type="pct"/>
          </w:tcPr>
          <w:p w14:paraId="506942CD" w14:textId="77777777" w:rsidR="00844380" w:rsidRPr="0005228F" w:rsidRDefault="00844380" w:rsidP="00844380">
            <w:pPr>
              <w:rPr>
                <w:rStyle w:val="ECCParagraph"/>
              </w:rPr>
            </w:pPr>
            <w:r w:rsidRPr="0005228F">
              <w:rPr>
                <w:rStyle w:val="ECCParagraph"/>
              </w:rPr>
              <w:t>Report</w:t>
            </w:r>
          </w:p>
        </w:tc>
        <w:tc>
          <w:tcPr>
            <w:tcW w:w="790" w:type="pct"/>
          </w:tcPr>
          <w:p w14:paraId="71349B85" w14:textId="77777777" w:rsidR="00844380" w:rsidRPr="0005228F" w:rsidRDefault="00844380" w:rsidP="00844380">
            <w:pPr>
              <w:rPr>
                <w:rStyle w:val="ECCParagraph"/>
              </w:rPr>
            </w:pPr>
            <w:r w:rsidRPr="0005228F">
              <w:rPr>
                <w:rStyle w:val="ECCParagraph"/>
              </w:rPr>
              <w:t>Receiver parameters that limited compatibility</w:t>
            </w:r>
          </w:p>
        </w:tc>
        <w:tc>
          <w:tcPr>
            <w:tcW w:w="934" w:type="pct"/>
          </w:tcPr>
          <w:p w14:paraId="0A3F307C" w14:textId="77777777" w:rsidR="00844380" w:rsidRPr="0005228F" w:rsidRDefault="00844380" w:rsidP="00844380">
            <w:pPr>
              <w:rPr>
                <w:rStyle w:val="ECCParagraph"/>
              </w:rPr>
            </w:pPr>
            <w:r w:rsidRPr="0005228F">
              <w:rPr>
                <w:rStyle w:val="ECCParagraph"/>
              </w:rPr>
              <w:t>Overestimated or underestimated interference?</w:t>
            </w:r>
          </w:p>
        </w:tc>
        <w:tc>
          <w:tcPr>
            <w:tcW w:w="1148" w:type="pct"/>
          </w:tcPr>
          <w:p w14:paraId="3533BF91" w14:textId="77777777" w:rsidR="00844380" w:rsidRPr="0005228F" w:rsidRDefault="00844380" w:rsidP="00844380">
            <w:pPr>
              <w:rPr>
                <w:rStyle w:val="ECCParagraph"/>
              </w:rPr>
            </w:pPr>
            <w:r w:rsidRPr="0005228F">
              <w:rPr>
                <w:rStyle w:val="ECCParagraph"/>
              </w:rPr>
              <w:t>Would improvements to receiver performance have changed the outcome?</w:t>
            </w:r>
          </w:p>
        </w:tc>
        <w:tc>
          <w:tcPr>
            <w:tcW w:w="909" w:type="pct"/>
          </w:tcPr>
          <w:p w14:paraId="1D48F233" w14:textId="77777777" w:rsidR="00844380" w:rsidRPr="0005228F" w:rsidRDefault="00844380" w:rsidP="00844380">
            <w:pPr>
              <w:rPr>
                <w:rStyle w:val="ECCParagraph"/>
              </w:rPr>
            </w:pPr>
            <w:r w:rsidRPr="0005228F">
              <w:rPr>
                <w:rStyle w:val="ECCParagraph"/>
              </w:rPr>
              <w:t>Work conducted before or after implementation of the RED?</w:t>
            </w:r>
          </w:p>
        </w:tc>
      </w:tr>
      <w:tr w:rsidR="00844380" w:rsidRPr="0005228F" w14:paraId="30E612DF" w14:textId="77777777" w:rsidTr="002C49D9">
        <w:tc>
          <w:tcPr>
            <w:tcW w:w="1218" w:type="pct"/>
          </w:tcPr>
          <w:p w14:paraId="531330D8" w14:textId="7AA2B621" w:rsidR="00657E88" w:rsidRDefault="00844380" w:rsidP="008D22B8">
            <w:pPr>
              <w:pStyle w:val="ECCTabletext"/>
            </w:pPr>
            <w:r w:rsidRPr="0005228F">
              <w:t xml:space="preserve">CEPT Report 41 </w:t>
            </w:r>
            <w:r w:rsidRPr="0005228F">
              <w:fldChar w:fldCharType="begin"/>
            </w:r>
            <w:r w:rsidRPr="0005228F">
              <w:instrText xml:space="preserve"> REF _Ref25228667 \r \h </w:instrText>
            </w:r>
            <w:r w:rsidR="00657E88">
              <w:instrText xml:space="preserve"> \* MERGEFORMAT </w:instrText>
            </w:r>
            <w:r w:rsidRPr="0005228F">
              <w:fldChar w:fldCharType="separate"/>
            </w:r>
            <w:r w:rsidRPr="0005228F">
              <w:t>[42]</w:t>
            </w:r>
            <w:r w:rsidRPr="0005228F">
              <w:fldChar w:fldCharType="end"/>
            </w:r>
          </w:p>
          <w:p w14:paraId="29A0DDF8" w14:textId="67D97B30" w:rsidR="00657E88" w:rsidRDefault="00844380" w:rsidP="008D22B8">
            <w:pPr>
              <w:pStyle w:val="ECCTabletext"/>
            </w:pPr>
            <w:r w:rsidRPr="0005228F">
              <w:t>ECC Report 162</w:t>
            </w:r>
            <w:r w:rsidR="00657E88">
              <w:t xml:space="preserve"> </w:t>
            </w:r>
            <w:r w:rsidR="00657E88">
              <w:fldChar w:fldCharType="begin"/>
            </w:r>
            <w:r w:rsidR="00657E88">
              <w:instrText xml:space="preserve"> REF _Ref515458732 \r \h </w:instrText>
            </w:r>
            <w:r w:rsidR="00657E88">
              <w:fldChar w:fldCharType="separate"/>
            </w:r>
            <w:r w:rsidR="00657E88">
              <w:t>[43]</w:t>
            </w:r>
            <w:r w:rsidR="00657E88">
              <w:fldChar w:fldCharType="end"/>
            </w:r>
          </w:p>
          <w:p w14:paraId="5CCFF947" w14:textId="1D57C97D" w:rsidR="00844380" w:rsidRPr="0005228F" w:rsidRDefault="00657E88" w:rsidP="008D22B8">
            <w:pPr>
              <w:pStyle w:val="ECCTabletext"/>
            </w:pPr>
            <w:r>
              <w:t xml:space="preserve">ECC Report </w:t>
            </w:r>
            <w:r w:rsidR="00844380" w:rsidRPr="0005228F">
              <w:t>229</w:t>
            </w:r>
            <w:r>
              <w:t xml:space="preserve"> </w:t>
            </w:r>
            <w:r>
              <w:fldChar w:fldCharType="begin"/>
            </w:r>
            <w:r>
              <w:instrText xml:space="preserve"> REF _Ref515453908 \r \h </w:instrText>
            </w:r>
            <w:r>
              <w:fldChar w:fldCharType="separate"/>
            </w:r>
            <w:r>
              <w:t>[13]</w:t>
            </w:r>
            <w:r>
              <w:fldChar w:fldCharType="end"/>
            </w:r>
          </w:p>
          <w:p w14:paraId="319AF2C8" w14:textId="77777777" w:rsidR="00844380" w:rsidRPr="0005228F" w:rsidRDefault="00844380" w:rsidP="008D22B8">
            <w:pPr>
              <w:pStyle w:val="ECCTabletext"/>
              <w:rPr>
                <w:rStyle w:val="ECCParagraph"/>
                <w:b/>
                <w:color w:val="FFFFFF" w:themeColor="background1"/>
              </w:rPr>
            </w:pPr>
            <w:r w:rsidRPr="0005228F">
              <w:t>(Compatibility of GSM-R and LTE/WiMAX)</w:t>
            </w:r>
          </w:p>
        </w:tc>
        <w:tc>
          <w:tcPr>
            <w:tcW w:w="790" w:type="pct"/>
          </w:tcPr>
          <w:p w14:paraId="2060C244" w14:textId="77777777" w:rsidR="00844380" w:rsidRPr="0005228F" w:rsidRDefault="00844380" w:rsidP="008D22B8">
            <w:pPr>
              <w:pStyle w:val="ECCTabletext"/>
              <w:rPr>
                <w:rStyle w:val="ECCParagraph"/>
                <w:b/>
                <w:color w:val="FFFFFF" w:themeColor="background1"/>
              </w:rPr>
            </w:pPr>
            <w:r w:rsidRPr="0005228F">
              <w:t>GSM-R receiver Blocking and intermodulation</w:t>
            </w:r>
          </w:p>
        </w:tc>
        <w:tc>
          <w:tcPr>
            <w:tcW w:w="934" w:type="pct"/>
          </w:tcPr>
          <w:p w14:paraId="3B097BDA" w14:textId="77777777" w:rsidR="00844380" w:rsidRPr="0005228F" w:rsidRDefault="00844380" w:rsidP="008D22B8">
            <w:pPr>
              <w:pStyle w:val="ECCTabletext"/>
              <w:rPr>
                <w:rStyle w:val="ECCParagraph"/>
                <w:b/>
                <w:color w:val="FFFFFF" w:themeColor="background1"/>
              </w:rPr>
            </w:pPr>
            <w:r w:rsidRPr="0005228F">
              <w:t>Early reports may have underestimated the scale of interference</w:t>
            </w:r>
          </w:p>
        </w:tc>
        <w:tc>
          <w:tcPr>
            <w:tcW w:w="1148" w:type="pct"/>
          </w:tcPr>
          <w:p w14:paraId="75E1292B" w14:textId="77777777" w:rsidR="00844380" w:rsidRPr="0005228F" w:rsidRDefault="00844380" w:rsidP="008D22B8">
            <w:pPr>
              <w:pStyle w:val="ECCTabletext"/>
              <w:rPr>
                <w:rStyle w:val="ECCParagraph"/>
              </w:rPr>
            </w:pPr>
            <w:r w:rsidRPr="0005228F">
              <w:rPr>
                <w:rStyle w:val="ECCParagraph"/>
              </w:rPr>
              <w:t>Yes, improvements to receiver performance minimise the issue. There would have been a benefit to improving new equipment early to minimise issues</w:t>
            </w:r>
          </w:p>
        </w:tc>
        <w:tc>
          <w:tcPr>
            <w:tcW w:w="909" w:type="pct"/>
          </w:tcPr>
          <w:p w14:paraId="59F541B1" w14:textId="77777777" w:rsidR="00844380" w:rsidRPr="0005228F" w:rsidRDefault="00844380" w:rsidP="008D22B8">
            <w:pPr>
              <w:pStyle w:val="ECCTabletext"/>
              <w:rPr>
                <w:rStyle w:val="ECCParagraph"/>
              </w:rPr>
            </w:pPr>
            <w:r w:rsidRPr="0005228F">
              <w:rPr>
                <w:rStyle w:val="ECCParagraph"/>
              </w:rPr>
              <w:t>Before</w:t>
            </w:r>
          </w:p>
        </w:tc>
      </w:tr>
      <w:tr w:rsidR="00844380" w:rsidRPr="0005228F" w14:paraId="33ADF10F" w14:textId="77777777" w:rsidTr="002C49D9">
        <w:tc>
          <w:tcPr>
            <w:tcW w:w="1218" w:type="pct"/>
          </w:tcPr>
          <w:p w14:paraId="750BA52D" w14:textId="77777777" w:rsidR="00657E88" w:rsidRDefault="00844380" w:rsidP="008D22B8">
            <w:pPr>
              <w:spacing w:before="0"/>
            </w:pPr>
            <w:r w:rsidRPr="0005228F">
              <w:t xml:space="preserve">CEPT Report 30 </w:t>
            </w:r>
            <w:r w:rsidRPr="0005228F">
              <w:fldChar w:fldCharType="begin"/>
            </w:r>
            <w:r w:rsidRPr="0005228F">
              <w:instrText xml:space="preserve"> REF _Ref7085878 \r \h  \* MERGEFORMAT </w:instrText>
            </w:r>
            <w:r w:rsidRPr="0005228F">
              <w:fldChar w:fldCharType="separate"/>
            </w:r>
            <w:r w:rsidRPr="0005228F">
              <w:t>[4]</w:t>
            </w:r>
            <w:r w:rsidRPr="0005228F">
              <w:fldChar w:fldCharType="end"/>
            </w:r>
          </w:p>
          <w:p w14:paraId="6A503064" w14:textId="740B316C" w:rsidR="00657E88" w:rsidRDefault="00844380" w:rsidP="008D22B8">
            <w:pPr>
              <w:spacing w:before="0"/>
            </w:pPr>
            <w:r w:rsidRPr="0005228F">
              <w:t xml:space="preserve">ECC Report 138 </w:t>
            </w:r>
            <w:r w:rsidRPr="0005228F">
              <w:fldChar w:fldCharType="begin"/>
            </w:r>
            <w:r w:rsidRPr="0005228F">
              <w:instrText xml:space="preserve"> REF _Ref7086012 \r \h  \* MERGEFORMAT </w:instrText>
            </w:r>
            <w:r w:rsidRPr="0005228F">
              <w:fldChar w:fldCharType="separate"/>
            </w:r>
            <w:r w:rsidRPr="0005228F">
              <w:t>[5]</w:t>
            </w:r>
            <w:r w:rsidRPr="0005228F">
              <w:fldChar w:fldCharType="end"/>
            </w:r>
          </w:p>
          <w:p w14:paraId="056EBA40" w14:textId="36D0BBA5" w:rsidR="00844380" w:rsidRPr="0005228F" w:rsidRDefault="00657E88" w:rsidP="008D22B8">
            <w:pPr>
              <w:spacing w:before="0"/>
            </w:pPr>
            <w:r w:rsidRPr="00657E88">
              <w:t>ECC Report</w:t>
            </w:r>
            <w:r w:rsidR="00844380" w:rsidRPr="0005228F">
              <w:t xml:space="preserve"> 148 </w:t>
            </w:r>
            <w:r w:rsidR="00844380" w:rsidRPr="0005228F">
              <w:fldChar w:fldCharType="begin"/>
            </w:r>
            <w:r w:rsidR="00844380" w:rsidRPr="0005228F">
              <w:instrText xml:space="preserve"> REF _Ref7086488 \r \h  \* MERGEFORMAT </w:instrText>
            </w:r>
            <w:r w:rsidR="00844380" w:rsidRPr="0005228F">
              <w:fldChar w:fldCharType="separate"/>
            </w:r>
            <w:r w:rsidR="00844380" w:rsidRPr="0005228F">
              <w:t>[6]</w:t>
            </w:r>
            <w:r w:rsidR="00844380" w:rsidRPr="0005228F">
              <w:fldChar w:fldCharType="end"/>
            </w:r>
            <w:r w:rsidR="00844380" w:rsidRPr="0005228F">
              <w:t xml:space="preserve"> </w:t>
            </w:r>
          </w:p>
          <w:p w14:paraId="03EBD670" w14:textId="77777777" w:rsidR="00844380" w:rsidRPr="0005228F" w:rsidRDefault="00844380" w:rsidP="008D22B8">
            <w:pPr>
              <w:spacing w:before="0"/>
            </w:pPr>
            <w:r w:rsidRPr="0005228F">
              <w:t>(Compatibility between DTT receivers and LTE)</w:t>
            </w:r>
          </w:p>
        </w:tc>
        <w:tc>
          <w:tcPr>
            <w:tcW w:w="790" w:type="pct"/>
          </w:tcPr>
          <w:p w14:paraId="098E281C" w14:textId="77777777" w:rsidR="00844380" w:rsidRPr="0005228F" w:rsidRDefault="00844380" w:rsidP="008D22B8">
            <w:pPr>
              <w:spacing w:before="0"/>
            </w:pPr>
            <w:r w:rsidRPr="0005228F">
              <w:t>DTT receiver Adjacent Channel Selectivity, Selectivity and Overload</w:t>
            </w:r>
          </w:p>
        </w:tc>
        <w:tc>
          <w:tcPr>
            <w:tcW w:w="934" w:type="pct"/>
          </w:tcPr>
          <w:p w14:paraId="2DA56E19" w14:textId="77777777" w:rsidR="00844380" w:rsidRPr="0005228F" w:rsidRDefault="00844380" w:rsidP="008D22B8">
            <w:pPr>
              <w:spacing w:before="0"/>
            </w:pPr>
            <w:r w:rsidRPr="0005228F">
              <w:t>CEPT Report 30 overestimated interference as there have been few compatibility issues</w:t>
            </w:r>
          </w:p>
        </w:tc>
        <w:tc>
          <w:tcPr>
            <w:tcW w:w="1148" w:type="pct"/>
          </w:tcPr>
          <w:p w14:paraId="3E7D8A33" w14:textId="77777777" w:rsidR="00844380" w:rsidRPr="0005228F" w:rsidRDefault="00844380" w:rsidP="008D22B8">
            <w:pPr>
              <w:spacing w:before="0"/>
            </w:pPr>
            <w:r w:rsidRPr="0005228F">
              <w:t xml:space="preserve">Yes, but improvements to receiver performance were not identified as mitigation technique. </w:t>
            </w:r>
          </w:p>
        </w:tc>
        <w:tc>
          <w:tcPr>
            <w:tcW w:w="909" w:type="pct"/>
          </w:tcPr>
          <w:p w14:paraId="712BAD8D" w14:textId="77777777" w:rsidR="00844380" w:rsidRPr="0005228F" w:rsidRDefault="00844380" w:rsidP="008D22B8">
            <w:pPr>
              <w:spacing w:before="0"/>
            </w:pPr>
            <w:r w:rsidRPr="0005228F">
              <w:t>Before</w:t>
            </w:r>
          </w:p>
        </w:tc>
      </w:tr>
      <w:tr w:rsidR="00844380" w:rsidRPr="0005228F" w14:paraId="6FDB2949" w14:textId="77777777" w:rsidTr="002C49D9">
        <w:tc>
          <w:tcPr>
            <w:tcW w:w="1218" w:type="pct"/>
          </w:tcPr>
          <w:p w14:paraId="3305A996" w14:textId="77777777" w:rsidR="00844380" w:rsidRPr="0005228F" w:rsidRDefault="00844380" w:rsidP="008D22B8">
            <w:pPr>
              <w:pStyle w:val="ECCTabletext"/>
              <w:rPr>
                <w:rStyle w:val="ECCParagraph"/>
              </w:rPr>
            </w:pPr>
            <w:r w:rsidRPr="0005228F">
              <w:t xml:space="preserve">ECC Report 191 </w:t>
            </w:r>
            <w:r w:rsidRPr="0005228F">
              <w:fldChar w:fldCharType="begin"/>
            </w:r>
            <w:r w:rsidRPr="0005228F">
              <w:instrText xml:space="preserve"> REF _Ref515453837 \r \h  \* MERGEFORMAT </w:instrText>
            </w:r>
            <w:r w:rsidRPr="0005228F">
              <w:fldChar w:fldCharType="separate"/>
            </w:r>
            <w:r w:rsidRPr="0005228F">
              <w:t>[7]</w:t>
            </w:r>
            <w:r w:rsidRPr="0005228F">
              <w:fldChar w:fldCharType="end"/>
            </w:r>
            <w:r w:rsidRPr="0005228F">
              <w:t xml:space="preserve"> (Compatibility between PMSE and GSM/LTE)</w:t>
            </w:r>
          </w:p>
        </w:tc>
        <w:tc>
          <w:tcPr>
            <w:tcW w:w="790" w:type="pct"/>
          </w:tcPr>
          <w:p w14:paraId="7B47B0DC" w14:textId="77777777" w:rsidR="00844380" w:rsidRPr="0005228F" w:rsidRDefault="00844380" w:rsidP="008D22B8">
            <w:pPr>
              <w:pStyle w:val="ECCTabletext"/>
              <w:rPr>
                <w:rStyle w:val="ECCParagraph"/>
              </w:rPr>
            </w:pPr>
            <w:r w:rsidRPr="0005228F">
              <w:t>GSM/LTE receiver blocking</w:t>
            </w:r>
          </w:p>
        </w:tc>
        <w:tc>
          <w:tcPr>
            <w:tcW w:w="934" w:type="pct"/>
          </w:tcPr>
          <w:p w14:paraId="0858F22B" w14:textId="77777777" w:rsidR="00844380" w:rsidRPr="0005228F" w:rsidRDefault="00844380" w:rsidP="008D22B8">
            <w:pPr>
              <w:pStyle w:val="ECCTabletext"/>
              <w:rPr>
                <w:rStyle w:val="ECCParagraph"/>
              </w:rPr>
            </w:pPr>
            <w:r w:rsidRPr="0005228F">
              <w:t>Not clear but likely to have overestimated</w:t>
            </w:r>
          </w:p>
        </w:tc>
        <w:tc>
          <w:tcPr>
            <w:tcW w:w="1148" w:type="pct"/>
          </w:tcPr>
          <w:p w14:paraId="574F140A" w14:textId="77777777" w:rsidR="00844380" w:rsidRPr="0005228F" w:rsidRDefault="00844380" w:rsidP="008D22B8">
            <w:pPr>
              <w:pStyle w:val="ECCTabletext"/>
              <w:rPr>
                <w:rStyle w:val="ECCParagraph"/>
              </w:rPr>
            </w:pPr>
            <w:r w:rsidRPr="0005228F">
              <w:rPr>
                <w:rStyle w:val="ECCParagraph"/>
              </w:rPr>
              <w:t xml:space="preserve">Not clear but considering improvements as a mitigation would have been beneficial </w:t>
            </w:r>
          </w:p>
        </w:tc>
        <w:tc>
          <w:tcPr>
            <w:tcW w:w="909" w:type="pct"/>
          </w:tcPr>
          <w:p w14:paraId="0FC0BB39" w14:textId="77777777" w:rsidR="00844380" w:rsidRPr="0005228F" w:rsidRDefault="00844380" w:rsidP="008D22B8">
            <w:pPr>
              <w:pStyle w:val="ECCTabletext"/>
              <w:rPr>
                <w:rStyle w:val="ECCParagraph"/>
              </w:rPr>
            </w:pPr>
            <w:r w:rsidRPr="0005228F">
              <w:rPr>
                <w:rStyle w:val="ECCParagraph"/>
              </w:rPr>
              <w:t>Before</w:t>
            </w:r>
          </w:p>
        </w:tc>
      </w:tr>
      <w:tr w:rsidR="00844380" w:rsidRPr="0005228F" w14:paraId="2766488B" w14:textId="77777777" w:rsidTr="002C49D9">
        <w:tc>
          <w:tcPr>
            <w:tcW w:w="1218" w:type="pct"/>
          </w:tcPr>
          <w:p w14:paraId="45CBBC79" w14:textId="77777777" w:rsidR="00844380" w:rsidRPr="0005228F" w:rsidRDefault="00844380" w:rsidP="008D22B8">
            <w:pPr>
              <w:pStyle w:val="ECCTabletext"/>
              <w:rPr>
                <w:rStyle w:val="ECCParagraph"/>
              </w:rPr>
            </w:pPr>
            <w:r w:rsidRPr="0005228F">
              <w:t xml:space="preserve">ECC Report 165 </w:t>
            </w:r>
            <w:r w:rsidRPr="0005228F">
              <w:fldChar w:fldCharType="begin"/>
            </w:r>
            <w:r w:rsidRPr="0005228F">
              <w:instrText xml:space="preserve"> REF _Ref515453874 \r \h  \* MERGEFORMAT </w:instrText>
            </w:r>
            <w:r w:rsidRPr="0005228F">
              <w:fldChar w:fldCharType="separate"/>
            </w:r>
            <w:r w:rsidRPr="0005228F">
              <w:t>[8]</w:t>
            </w:r>
            <w:r w:rsidRPr="0005228F">
              <w:fldChar w:fldCharType="end"/>
            </w:r>
            <w:r w:rsidRPr="0005228F">
              <w:t xml:space="preserve"> (Compatibility between CGC and LTE)</w:t>
            </w:r>
          </w:p>
        </w:tc>
        <w:tc>
          <w:tcPr>
            <w:tcW w:w="790" w:type="pct"/>
          </w:tcPr>
          <w:p w14:paraId="340A379D" w14:textId="77777777" w:rsidR="00844380" w:rsidRPr="0005228F" w:rsidRDefault="00844380" w:rsidP="008D22B8">
            <w:pPr>
              <w:pStyle w:val="ECCTabletext"/>
              <w:rPr>
                <w:rStyle w:val="ECCParagraph"/>
              </w:rPr>
            </w:pPr>
            <w:r w:rsidRPr="0005228F">
              <w:t>UMTS receiver blocking</w:t>
            </w:r>
          </w:p>
        </w:tc>
        <w:tc>
          <w:tcPr>
            <w:tcW w:w="934" w:type="pct"/>
          </w:tcPr>
          <w:p w14:paraId="07044AB8" w14:textId="77777777" w:rsidR="00844380" w:rsidRPr="0005228F" w:rsidRDefault="00844380" w:rsidP="008D22B8">
            <w:pPr>
              <w:pStyle w:val="ECCTabletext"/>
              <w:rPr>
                <w:rStyle w:val="ECCParagraph"/>
              </w:rPr>
            </w:pPr>
            <w:r w:rsidRPr="0005228F">
              <w:t>Not clear, but likely to have overestimated</w:t>
            </w:r>
          </w:p>
        </w:tc>
        <w:tc>
          <w:tcPr>
            <w:tcW w:w="1148" w:type="pct"/>
          </w:tcPr>
          <w:p w14:paraId="4AB32FAA" w14:textId="77777777" w:rsidR="00844380" w:rsidRPr="0005228F" w:rsidRDefault="00844380" w:rsidP="008D22B8">
            <w:pPr>
              <w:pStyle w:val="ECCTabletext"/>
              <w:rPr>
                <w:rStyle w:val="ECCParagraph"/>
              </w:rPr>
            </w:pPr>
            <w:r w:rsidRPr="0005228F">
              <w:rPr>
                <w:rStyle w:val="ECCParagraph"/>
              </w:rPr>
              <w:t>Not clear but considering improvements as a mitigation may have been beneficial</w:t>
            </w:r>
          </w:p>
        </w:tc>
        <w:tc>
          <w:tcPr>
            <w:tcW w:w="909" w:type="pct"/>
          </w:tcPr>
          <w:p w14:paraId="573856C9" w14:textId="77777777" w:rsidR="00844380" w:rsidRPr="0005228F" w:rsidRDefault="00844380" w:rsidP="008D22B8">
            <w:pPr>
              <w:pStyle w:val="ECCTabletext"/>
              <w:rPr>
                <w:rStyle w:val="ECCParagraph"/>
              </w:rPr>
            </w:pPr>
            <w:r w:rsidRPr="0005228F">
              <w:rPr>
                <w:rStyle w:val="ECCParagraph"/>
              </w:rPr>
              <w:t>Before</w:t>
            </w:r>
          </w:p>
        </w:tc>
      </w:tr>
      <w:tr w:rsidR="00844380" w:rsidRPr="0005228F" w14:paraId="7CB9BB0B" w14:textId="77777777" w:rsidTr="002C49D9">
        <w:tc>
          <w:tcPr>
            <w:tcW w:w="1218" w:type="pct"/>
          </w:tcPr>
          <w:p w14:paraId="19F9C913" w14:textId="00BB7AB1" w:rsidR="00844380" w:rsidRPr="0005228F" w:rsidRDefault="00844380" w:rsidP="008D22B8">
            <w:pPr>
              <w:pStyle w:val="ECCTabletext"/>
            </w:pPr>
            <w:r w:rsidRPr="0005228F">
              <w:t xml:space="preserve">ECC Report 263 </w:t>
            </w:r>
            <w:r w:rsidRPr="0005228F">
              <w:fldChar w:fldCharType="begin"/>
            </w:r>
            <w:r w:rsidRPr="0005228F">
              <w:instrText xml:space="preserve"> REF _Ref7087448 \r \h  \* MERGEFORMAT </w:instrText>
            </w:r>
            <w:r w:rsidRPr="0005228F">
              <w:fldChar w:fldCharType="separate"/>
            </w:r>
            <w:r w:rsidRPr="0005228F">
              <w:t>[10]</w:t>
            </w:r>
            <w:r w:rsidRPr="0005228F">
              <w:fldChar w:fldCharType="end"/>
            </w:r>
            <w:r w:rsidRPr="0005228F">
              <w:t xml:space="preserve"> (Compatibility between LTE and MSS)</w:t>
            </w:r>
          </w:p>
          <w:p w14:paraId="1EA3A9CF" w14:textId="77777777" w:rsidR="00844380" w:rsidRPr="0005228F" w:rsidRDefault="00844380" w:rsidP="008D22B8">
            <w:pPr>
              <w:pStyle w:val="ECCTabletext"/>
              <w:rPr>
                <w:rStyle w:val="ECCParagraph"/>
              </w:rPr>
            </w:pPr>
            <w:r w:rsidRPr="0005228F">
              <w:t xml:space="preserve">ECC Report 299 </w:t>
            </w:r>
            <w:r w:rsidRPr="0005228F">
              <w:fldChar w:fldCharType="begin"/>
            </w:r>
            <w:r w:rsidRPr="0005228F">
              <w:instrText xml:space="preserve"> REF _Ref14185697 \r \h  \* MERGEFORMAT </w:instrText>
            </w:r>
            <w:r w:rsidRPr="0005228F">
              <w:fldChar w:fldCharType="separate"/>
            </w:r>
            <w:r w:rsidRPr="0005228F">
              <w:t>[11]</w:t>
            </w:r>
            <w:r w:rsidRPr="0005228F">
              <w:fldChar w:fldCharType="end"/>
            </w:r>
          </w:p>
        </w:tc>
        <w:tc>
          <w:tcPr>
            <w:tcW w:w="790" w:type="pct"/>
          </w:tcPr>
          <w:p w14:paraId="07B61DC1" w14:textId="77777777" w:rsidR="00844380" w:rsidRPr="0005228F" w:rsidRDefault="00844380" w:rsidP="008D22B8">
            <w:pPr>
              <w:pStyle w:val="ECCTabletext"/>
              <w:rPr>
                <w:rStyle w:val="ECCParagraph"/>
              </w:rPr>
            </w:pPr>
            <w:r w:rsidRPr="0005228F">
              <w:t>MSS receiver blocking</w:t>
            </w:r>
          </w:p>
        </w:tc>
        <w:tc>
          <w:tcPr>
            <w:tcW w:w="934" w:type="pct"/>
          </w:tcPr>
          <w:p w14:paraId="70A02763" w14:textId="77777777" w:rsidR="00844380" w:rsidRPr="0005228F" w:rsidRDefault="00844380" w:rsidP="008D22B8">
            <w:pPr>
              <w:pStyle w:val="ECCTabletext"/>
              <w:rPr>
                <w:rStyle w:val="ECCParagraph"/>
              </w:rPr>
            </w:pPr>
            <w:r w:rsidRPr="0005228F">
              <w:t>Not clear, too early to say</w:t>
            </w:r>
          </w:p>
        </w:tc>
        <w:tc>
          <w:tcPr>
            <w:tcW w:w="1148" w:type="pct"/>
          </w:tcPr>
          <w:p w14:paraId="4B13FC99" w14:textId="77777777" w:rsidR="00844380" w:rsidRPr="0005228F" w:rsidRDefault="00844380" w:rsidP="008D22B8">
            <w:pPr>
              <w:pStyle w:val="ECCTabletext"/>
              <w:rPr>
                <w:rStyle w:val="ECCParagraph"/>
              </w:rPr>
            </w:pPr>
            <w:r w:rsidRPr="0005228F">
              <w:t xml:space="preserve">Yes, improvement can be made to blocking performance and ETSI currently have work underway to do this. </w:t>
            </w:r>
            <w:r w:rsidRPr="0005228F">
              <w:rPr>
                <w:szCs w:val="20"/>
              </w:rPr>
              <w:t>Proportionate solutions for currently operating MESs that do not meet the new blocking requirement.</w:t>
            </w:r>
          </w:p>
        </w:tc>
        <w:tc>
          <w:tcPr>
            <w:tcW w:w="909" w:type="pct"/>
          </w:tcPr>
          <w:p w14:paraId="58CE4855" w14:textId="77777777" w:rsidR="00844380" w:rsidRPr="0005228F" w:rsidRDefault="00844380" w:rsidP="008D22B8">
            <w:pPr>
              <w:pStyle w:val="ECCTabletext"/>
              <w:rPr>
                <w:rStyle w:val="ECCParagraph"/>
              </w:rPr>
            </w:pPr>
            <w:r w:rsidRPr="0005228F">
              <w:rPr>
                <w:rStyle w:val="ECCParagraph"/>
              </w:rPr>
              <w:t>During/After</w:t>
            </w:r>
          </w:p>
        </w:tc>
      </w:tr>
    </w:tbl>
    <w:p w14:paraId="7C4990D9" w14:textId="08ECF13E" w:rsidR="00844380" w:rsidRPr="0005228F" w:rsidRDefault="00844380" w:rsidP="00844380">
      <w:pPr>
        <w:pStyle w:val="ECCAnnexheading2"/>
        <w:ind w:left="578" w:hanging="578"/>
        <w:rPr>
          <w:lang w:val="en-GB"/>
        </w:rPr>
      </w:pPr>
      <w:bookmarkStart w:id="606" w:name="_Hlk527397384"/>
      <w:r w:rsidRPr="0005228F">
        <w:rPr>
          <w:lang w:val="en-GB"/>
        </w:rPr>
        <w:t>CEPT Report 41, ECC reports 162 and 229 (Compatibility between 900 MHz GSM-R and LTE/WiMax)</w:t>
      </w:r>
      <w:r w:rsidR="00657E88" w:rsidRPr="002C49D9">
        <w:rPr>
          <w:lang w:val="en-GB"/>
        </w:rPr>
        <w:t xml:space="preserve"> </w:t>
      </w:r>
      <w:r w:rsidR="00657E88">
        <w:rPr>
          <w:lang w:val="en-GB"/>
        </w:rPr>
        <w:fldChar w:fldCharType="begin"/>
      </w:r>
      <w:r w:rsidR="00657E88" w:rsidRPr="002C49D9">
        <w:rPr>
          <w:lang w:val="en-GB"/>
        </w:rPr>
        <w:instrText xml:space="preserve"> REF _Ref25228667 \r \h </w:instrText>
      </w:r>
      <w:r w:rsidR="00657E88">
        <w:rPr>
          <w:lang w:val="en-GB"/>
        </w:rPr>
      </w:r>
      <w:r w:rsidR="00657E88">
        <w:rPr>
          <w:lang w:val="en-GB"/>
        </w:rPr>
        <w:fldChar w:fldCharType="separate"/>
      </w:r>
      <w:r w:rsidR="00657E88" w:rsidRPr="002C49D9">
        <w:rPr>
          <w:lang w:val="en-GB"/>
        </w:rPr>
        <w:t>[42]</w:t>
      </w:r>
      <w:r w:rsidR="00657E88">
        <w:rPr>
          <w:lang w:val="en-GB"/>
        </w:rPr>
        <w:fldChar w:fldCharType="end"/>
      </w:r>
      <w:r w:rsidR="00657E88" w:rsidRPr="002C49D9">
        <w:rPr>
          <w:lang w:val="en-GB"/>
        </w:rPr>
        <w:t xml:space="preserve"> </w:t>
      </w:r>
      <w:r w:rsidR="00657E88">
        <w:rPr>
          <w:lang w:val="en-GB"/>
        </w:rPr>
        <w:fldChar w:fldCharType="begin"/>
      </w:r>
      <w:r w:rsidR="00657E88" w:rsidRPr="002C49D9">
        <w:rPr>
          <w:lang w:val="en-GB"/>
        </w:rPr>
        <w:instrText xml:space="preserve"> REF _Ref515458732 \r \h </w:instrText>
      </w:r>
      <w:r w:rsidR="00657E88">
        <w:rPr>
          <w:lang w:val="en-GB"/>
        </w:rPr>
      </w:r>
      <w:r w:rsidR="00657E88">
        <w:rPr>
          <w:lang w:val="en-GB"/>
        </w:rPr>
        <w:fldChar w:fldCharType="separate"/>
      </w:r>
      <w:r w:rsidR="00657E88" w:rsidRPr="002C49D9">
        <w:rPr>
          <w:lang w:val="en-GB"/>
        </w:rPr>
        <w:t>[43]</w:t>
      </w:r>
      <w:r w:rsidR="00657E88">
        <w:rPr>
          <w:lang w:val="en-GB"/>
        </w:rPr>
        <w:fldChar w:fldCharType="end"/>
      </w:r>
      <w:r w:rsidR="00657E88" w:rsidRPr="002C49D9">
        <w:rPr>
          <w:lang w:val="en-GB"/>
        </w:rPr>
        <w:t xml:space="preserve"> </w:t>
      </w:r>
      <w:r w:rsidR="00657E88">
        <w:fldChar w:fldCharType="begin"/>
      </w:r>
      <w:r w:rsidR="00657E88" w:rsidRPr="002C49D9">
        <w:rPr>
          <w:lang w:val="en-GB"/>
        </w:rPr>
        <w:instrText xml:space="preserve"> REF _Ref515453908 \r \h </w:instrText>
      </w:r>
      <w:r w:rsidR="00657E88">
        <w:fldChar w:fldCharType="separate"/>
      </w:r>
      <w:r w:rsidR="00657E88" w:rsidRPr="002C49D9">
        <w:rPr>
          <w:lang w:val="en-GB"/>
        </w:rPr>
        <w:t>[13]</w:t>
      </w:r>
      <w:r w:rsidR="00657E88">
        <w:fldChar w:fldCharType="end"/>
      </w:r>
    </w:p>
    <w:p w14:paraId="2D46DEC7" w14:textId="77777777" w:rsidR="00844380" w:rsidRPr="0005228F" w:rsidRDefault="00844380" w:rsidP="00844380">
      <w:pPr>
        <w:rPr>
          <w:rStyle w:val="ECCParagraph"/>
        </w:rPr>
      </w:pPr>
      <w:bookmarkStart w:id="607" w:name="_Hlk528174855"/>
      <w:r w:rsidRPr="0005228F">
        <w:rPr>
          <w:rStyle w:val="ECCParagraph"/>
        </w:rPr>
        <w:t xml:space="preserve">CEPT/ECC produced several reports which studied compatibility between Public Mobile Networks (now called Mobile/Fixed Communications Networks – MFCN) and GSM-R in the 900 MHz band. The analysis in this Report only looks at the latest reports published. Following the introduction and growth of MFCN, GSM-R operators noticed/reported operational limitation because of interference. It was found that interference was caused by the blocking and intermodulation performance of GSM-R receivers particularly where they were operated at minimum sensitivity. GSM-R receivers were subsequently improved in voluntary industry standards and then </w:t>
      </w:r>
      <w:bookmarkEnd w:id="607"/>
      <w:r w:rsidRPr="0005228F">
        <w:rPr>
          <w:rStyle w:val="ECCParagraph"/>
        </w:rPr>
        <w:t xml:space="preserve">later reflected in a Harmonised Standard under the RED covering new equipment. For existing equipment, co-ordination and remediation receivers may be needed where filters need to be installed or equipment needs to be replaced. </w:t>
      </w:r>
    </w:p>
    <w:p w14:paraId="12DD3B35" w14:textId="77777777" w:rsidR="00844380" w:rsidRPr="0005228F" w:rsidRDefault="00844380" w:rsidP="00844380">
      <w:pPr>
        <w:pStyle w:val="ECCAnnexheading3"/>
        <w:rPr>
          <w:lang w:val="en-GB"/>
        </w:rPr>
      </w:pPr>
      <w:bookmarkStart w:id="608" w:name="_Toc513736504"/>
      <w:bookmarkStart w:id="609" w:name="_Toc510022051"/>
      <w:r w:rsidRPr="0005228F">
        <w:rPr>
          <w:lang w:val="en-GB"/>
        </w:rPr>
        <w:t>CEPT Report 41</w:t>
      </w:r>
      <w:bookmarkEnd w:id="608"/>
      <w:bookmarkEnd w:id="609"/>
      <w:r w:rsidRPr="0005228F">
        <w:rPr>
          <w:lang w:val="en-GB"/>
        </w:rPr>
        <w:t>:</w:t>
      </w:r>
      <w:r w:rsidRPr="0005228F">
        <w:rPr>
          <w:rStyle w:val="ECCParagraph"/>
        </w:rPr>
        <w:t xml:space="preserve"> “Compatibility between LTE and WiMAX operating within the bands 880-915 MHz/925-960 MHz and 1710-1785 MHz/1805-1880 MHz (900/1800 MHz bands) and systems operating in adjacent bands” </w:t>
      </w:r>
      <w:r w:rsidRPr="0005228F">
        <w:rPr>
          <w:rStyle w:val="ECCParagraph"/>
        </w:rPr>
        <w:fldChar w:fldCharType="begin"/>
      </w:r>
      <w:r w:rsidRPr="0005228F">
        <w:rPr>
          <w:rStyle w:val="ECCParagraph"/>
        </w:rPr>
        <w:instrText xml:space="preserve"> REF _Ref515458672 \r \h  \* MERGEFORMAT </w:instrText>
      </w:r>
      <w:r w:rsidRPr="0005228F">
        <w:rPr>
          <w:rStyle w:val="ECCParagraph"/>
        </w:rPr>
      </w:r>
      <w:r w:rsidRPr="0005228F">
        <w:rPr>
          <w:rStyle w:val="ECCParagraph"/>
        </w:rPr>
        <w:fldChar w:fldCharType="separate"/>
      </w:r>
      <w:r w:rsidRPr="0005228F">
        <w:rPr>
          <w:rStyle w:val="ECCParagraph"/>
        </w:rPr>
        <w:t>[42]</w:t>
      </w:r>
      <w:r w:rsidRPr="0005228F">
        <w:rPr>
          <w:rStyle w:val="ECCParagraph"/>
        </w:rPr>
        <w:fldChar w:fldCharType="end"/>
      </w:r>
    </w:p>
    <w:p w14:paraId="2C709107" w14:textId="77777777" w:rsidR="00844380" w:rsidRPr="0005228F" w:rsidRDefault="00844380" w:rsidP="00844380">
      <w:pPr>
        <w:rPr>
          <w:rStyle w:val="ECCParagraph"/>
        </w:rPr>
      </w:pPr>
      <w:r w:rsidRPr="0005228F">
        <w:rPr>
          <w:szCs w:val="20"/>
        </w:rPr>
        <w:t>Extract from the executive summary</w:t>
      </w:r>
      <w:r w:rsidRPr="0005228F">
        <w:t>:</w:t>
      </w:r>
    </w:p>
    <w:p w14:paraId="2C0E9B8B" w14:textId="4E1F37B7" w:rsidR="00844380" w:rsidRPr="0005228F" w:rsidRDefault="00844380" w:rsidP="00844380">
      <w:pPr>
        <w:pStyle w:val="Caption"/>
        <w:keepNext/>
        <w:rPr>
          <w:lang w:val="en-GB"/>
        </w:rPr>
      </w:pPr>
      <w:r w:rsidRPr="0005228F">
        <w:rPr>
          <w:lang w:val="en-GB"/>
        </w:rPr>
        <w:t xml:space="preserve">Table </w:t>
      </w:r>
      <w:r w:rsidRPr="002C49D9">
        <w:rPr>
          <w:lang w:val="en-GB"/>
        </w:rPr>
        <w:fldChar w:fldCharType="begin"/>
      </w:r>
      <w:r w:rsidRPr="0005228F">
        <w:rPr>
          <w:lang w:val="en-GB"/>
        </w:rPr>
        <w:instrText xml:space="preserve"> SEQ Table \* ARABIC </w:instrText>
      </w:r>
      <w:r w:rsidRPr="002C49D9">
        <w:rPr>
          <w:lang w:val="en-GB"/>
        </w:rPr>
        <w:fldChar w:fldCharType="separate"/>
      </w:r>
      <w:r w:rsidR="00657E88">
        <w:rPr>
          <w:noProof/>
          <w:lang w:val="en-GB"/>
        </w:rPr>
        <w:t>29</w:t>
      </w:r>
      <w:r w:rsidRPr="002C49D9">
        <w:rPr>
          <w:lang w:val="en-GB"/>
        </w:rPr>
        <w:fldChar w:fldCharType="end"/>
      </w:r>
      <w:r w:rsidRPr="0005228F">
        <w:rPr>
          <w:lang w:val="en-GB"/>
        </w:rPr>
        <w:t>: Extract from CEPT Report 41 Executive Summary</w:t>
      </w:r>
    </w:p>
    <w:tbl>
      <w:tblPr>
        <w:tblStyle w:val="ECCTable-redheader1"/>
        <w:tblpPr w:leftFromText="180" w:rightFromText="180" w:vertAnchor="text" w:tblpXSpec="center" w:tblpY="1"/>
        <w:tblOverlap w:val="never"/>
        <w:tblW w:w="0" w:type="auto"/>
        <w:jc w:val="left"/>
        <w:tblInd w:w="0" w:type="dxa"/>
        <w:tblLook w:val="00A0" w:firstRow="1" w:lastRow="0" w:firstColumn="1" w:lastColumn="0" w:noHBand="0" w:noVBand="0"/>
      </w:tblPr>
      <w:tblGrid>
        <w:gridCol w:w="1271"/>
        <w:gridCol w:w="2268"/>
        <w:gridCol w:w="6090"/>
      </w:tblGrid>
      <w:tr w:rsidR="00844380" w:rsidRPr="0005228F" w14:paraId="189BBDF4" w14:textId="77777777" w:rsidTr="00844380">
        <w:trPr>
          <w:cnfStyle w:val="100000000000" w:firstRow="1" w:lastRow="0" w:firstColumn="0" w:lastColumn="0" w:oddVBand="0" w:evenVBand="0" w:oddHBand="0" w:evenHBand="0" w:firstRowFirstColumn="0" w:firstRowLastColumn="0" w:lastRowFirstColumn="0" w:lastRowLastColumn="0"/>
          <w:jc w:val="left"/>
        </w:trPr>
        <w:tc>
          <w:tcPr>
            <w:tcW w:w="1271" w:type="dxa"/>
          </w:tcPr>
          <w:p w14:paraId="4771FD2F" w14:textId="77777777" w:rsidR="00844380" w:rsidRPr="0005228F" w:rsidRDefault="00844380" w:rsidP="00844380">
            <w:pPr>
              <w:keepNext/>
              <w:rPr>
                <w:rFonts w:cs="Arial"/>
                <w:szCs w:val="20"/>
              </w:rPr>
            </w:pPr>
            <w:r w:rsidRPr="0005228F">
              <w:rPr>
                <w:rFonts w:cs="Arial"/>
                <w:szCs w:val="20"/>
              </w:rPr>
              <w:t xml:space="preserve">Section of Report for further details </w:t>
            </w:r>
          </w:p>
        </w:tc>
        <w:tc>
          <w:tcPr>
            <w:tcW w:w="2268" w:type="dxa"/>
          </w:tcPr>
          <w:p w14:paraId="7B0ADE2B" w14:textId="77777777" w:rsidR="00844380" w:rsidRPr="0005228F" w:rsidRDefault="00844380" w:rsidP="00844380">
            <w:pPr>
              <w:keepNext/>
              <w:rPr>
                <w:rFonts w:cs="Arial"/>
                <w:szCs w:val="20"/>
              </w:rPr>
            </w:pPr>
            <w:r w:rsidRPr="0005228F">
              <w:rPr>
                <w:rFonts w:cs="Arial"/>
                <w:szCs w:val="20"/>
              </w:rPr>
              <w:t>Band/Scenario (interferer &gt;victim)</w:t>
            </w:r>
          </w:p>
        </w:tc>
        <w:tc>
          <w:tcPr>
            <w:tcW w:w="6090" w:type="dxa"/>
          </w:tcPr>
          <w:p w14:paraId="6AFA1F9D" w14:textId="77777777" w:rsidR="00844380" w:rsidRPr="0005228F" w:rsidRDefault="00844380" w:rsidP="00844380">
            <w:pPr>
              <w:keepNext/>
              <w:rPr>
                <w:rFonts w:cs="Arial"/>
                <w:szCs w:val="20"/>
              </w:rPr>
            </w:pPr>
            <w:r w:rsidRPr="0005228F">
              <w:rPr>
                <w:rFonts w:cs="Arial"/>
                <w:szCs w:val="20"/>
              </w:rPr>
              <w:t xml:space="preserve">Summary Result </w:t>
            </w:r>
          </w:p>
        </w:tc>
      </w:tr>
      <w:tr w:rsidR="00844380" w:rsidRPr="0005228F" w14:paraId="25AEF631" w14:textId="77777777" w:rsidTr="00844380">
        <w:trPr>
          <w:jc w:val="left"/>
        </w:trPr>
        <w:tc>
          <w:tcPr>
            <w:tcW w:w="1271" w:type="dxa"/>
          </w:tcPr>
          <w:p w14:paraId="29D2ED1E" w14:textId="77777777" w:rsidR="00844380" w:rsidRPr="0005228F" w:rsidRDefault="00844380" w:rsidP="008D22B8">
            <w:pPr>
              <w:pStyle w:val="ECCTabletext"/>
              <w:rPr>
                <w:szCs w:val="20"/>
              </w:rPr>
            </w:pPr>
            <w:r w:rsidRPr="0005228F">
              <w:rPr>
                <w:szCs w:val="20"/>
              </w:rPr>
              <w:t>4</w:t>
            </w:r>
          </w:p>
        </w:tc>
        <w:tc>
          <w:tcPr>
            <w:tcW w:w="2268" w:type="dxa"/>
          </w:tcPr>
          <w:p w14:paraId="1BDF6993" w14:textId="77777777" w:rsidR="00844380" w:rsidRPr="0005228F" w:rsidRDefault="00844380" w:rsidP="008D22B8">
            <w:pPr>
              <w:pStyle w:val="ECCTabletext"/>
              <w:rPr>
                <w:szCs w:val="20"/>
              </w:rPr>
            </w:pPr>
            <w:r w:rsidRPr="0005228F">
              <w:rPr>
                <w:szCs w:val="20"/>
              </w:rPr>
              <w:t>880 MHz/925 MHz</w:t>
            </w:r>
          </w:p>
          <w:p w14:paraId="64E1DF6D" w14:textId="77777777" w:rsidR="00844380" w:rsidRPr="0005228F" w:rsidRDefault="00844380" w:rsidP="008D22B8">
            <w:pPr>
              <w:pStyle w:val="ECCTabletext"/>
              <w:rPr>
                <w:szCs w:val="20"/>
              </w:rPr>
            </w:pPr>
            <w:r w:rsidRPr="0005228F">
              <w:rPr>
                <w:szCs w:val="20"/>
              </w:rPr>
              <w:t>LTE/WiMAX to GSM-R</w:t>
            </w:r>
          </w:p>
        </w:tc>
        <w:tc>
          <w:tcPr>
            <w:tcW w:w="6090" w:type="dxa"/>
          </w:tcPr>
          <w:p w14:paraId="48454D30" w14:textId="09D1239D" w:rsidR="00844380" w:rsidRPr="0005228F" w:rsidRDefault="00844380" w:rsidP="008D22B8">
            <w:pPr>
              <w:pStyle w:val="ECCTabletext"/>
              <w:rPr>
                <w:color w:val="000000"/>
                <w:szCs w:val="20"/>
                <w:lang w:eastAsia="zh-CN"/>
              </w:rPr>
            </w:pPr>
            <w:r w:rsidRPr="0005228F">
              <w:rPr>
                <w:color w:val="000000"/>
                <w:szCs w:val="20"/>
                <w:lang w:eastAsia="zh-CN"/>
              </w:rPr>
              <w:t>In general, there is</w:t>
            </w:r>
            <w:r w:rsidRPr="0005228F">
              <w:rPr>
                <w:i/>
                <w:color w:val="000000"/>
                <w:szCs w:val="20"/>
                <w:lang w:eastAsia="zh-CN"/>
              </w:rPr>
              <w:t xml:space="preserve"> </w:t>
            </w:r>
            <w:r w:rsidRPr="0005228F">
              <w:rPr>
                <w:color w:val="000000"/>
                <w:szCs w:val="20"/>
                <w:lang w:eastAsia="zh-CN"/>
              </w:rPr>
              <w:t>no need of an additional guard band between LTE/WiMAX900 and GSM-R whatever the channel</w:t>
            </w:r>
            <w:r w:rsidRPr="0005228F">
              <w:t>l</w:t>
            </w:r>
            <w:r w:rsidRPr="0005228F">
              <w:rPr>
                <w:color w:val="000000"/>
                <w:szCs w:val="20"/>
                <w:lang w:eastAsia="zh-CN"/>
              </w:rPr>
              <w:t xml:space="preserve">isation or bandwidth considered for LTE/WiMAX900. </w:t>
            </w:r>
            <w:smartTag w:uri="urn:schemas-microsoft-com:office:smarttags" w:element="stockticker">
              <w:r w:rsidRPr="0005228F">
                <w:rPr>
                  <w:color w:val="000000"/>
                  <w:szCs w:val="20"/>
                  <w:lang w:eastAsia="zh-CN"/>
                </w:rPr>
                <w:t>ECC</w:t>
              </w:r>
            </w:smartTag>
            <w:r w:rsidRPr="0005228F">
              <w:rPr>
                <w:color w:val="000000"/>
                <w:szCs w:val="20"/>
                <w:lang w:eastAsia="zh-CN"/>
              </w:rPr>
              <w:t xml:space="preserve"> </w:t>
            </w:r>
            <w:r w:rsidRPr="0005228F">
              <w:rPr>
                <w:color w:val="000000"/>
                <w:szCs w:val="20"/>
              </w:rPr>
              <w:t>Report 096</w:t>
            </w:r>
            <w:r w:rsidR="00657E88">
              <w:t xml:space="preserve"> </w:t>
            </w:r>
            <w:r w:rsidR="00533C10">
              <w:fldChar w:fldCharType="begin"/>
            </w:r>
            <w:r w:rsidR="00533C10">
              <w:instrText xml:space="preserve"> REF _Ref31817338 \r \h </w:instrText>
            </w:r>
            <w:r w:rsidR="00533C10">
              <w:fldChar w:fldCharType="separate"/>
            </w:r>
            <w:r w:rsidR="00533C10">
              <w:t>[73]</w:t>
            </w:r>
            <w:r w:rsidR="00533C10">
              <w:fldChar w:fldCharType="end"/>
            </w:r>
            <w:r w:rsidRPr="0005228F">
              <w:rPr>
                <w:color w:val="000000"/>
                <w:szCs w:val="20"/>
              </w:rPr>
              <w:t xml:space="preserve"> concludes that </w:t>
            </w:r>
            <w:r w:rsidRPr="0005228F">
              <w:rPr>
                <w:color w:val="000000"/>
                <w:szCs w:val="20"/>
                <w:lang w:eastAsia="zh-CN"/>
              </w:rPr>
              <w:t xml:space="preserve">a carrier separation of 2.8 MHz or more between the UMTS carrier and the nearest GSM-R carrier is </w:t>
            </w:r>
            <w:proofErr w:type="gramStart"/>
            <w:r w:rsidRPr="0005228F">
              <w:rPr>
                <w:color w:val="000000"/>
                <w:szCs w:val="20"/>
                <w:lang w:eastAsia="zh-CN"/>
              </w:rPr>
              <w:t>sufficient</w:t>
            </w:r>
            <w:proofErr w:type="gramEnd"/>
            <w:r w:rsidRPr="0005228F">
              <w:rPr>
                <w:color w:val="000000"/>
                <w:szCs w:val="20"/>
                <w:lang w:eastAsia="zh-CN"/>
              </w:rPr>
              <w:t xml:space="preserve">. For </w:t>
            </w:r>
            <w:r w:rsidRPr="0005228F">
              <w:rPr>
                <w:color w:val="000000"/>
                <w:szCs w:val="20"/>
              </w:rPr>
              <w:t>LTE/WiMAX900, the frequency separation between the nearest GSM-R channel centre frequency and LTE/WiMAX channel edge should be at least 300 kHz (at least 200 kHz between channel edges)</w:t>
            </w:r>
          </w:p>
        </w:tc>
      </w:tr>
      <w:tr w:rsidR="00844380" w:rsidRPr="0005228F" w14:paraId="0BAFEC54" w14:textId="77777777" w:rsidTr="00844380">
        <w:trPr>
          <w:jc w:val="left"/>
        </w:trPr>
        <w:tc>
          <w:tcPr>
            <w:tcW w:w="1271" w:type="dxa"/>
          </w:tcPr>
          <w:p w14:paraId="442781C7" w14:textId="77777777" w:rsidR="00844380" w:rsidRPr="0005228F" w:rsidRDefault="00844380" w:rsidP="008D22B8">
            <w:pPr>
              <w:pStyle w:val="ECCTabletext"/>
              <w:rPr>
                <w:szCs w:val="20"/>
              </w:rPr>
            </w:pPr>
            <w:r w:rsidRPr="0005228F">
              <w:rPr>
                <w:szCs w:val="20"/>
              </w:rPr>
              <w:t>4.2</w:t>
            </w:r>
          </w:p>
        </w:tc>
        <w:tc>
          <w:tcPr>
            <w:tcW w:w="2268" w:type="dxa"/>
          </w:tcPr>
          <w:p w14:paraId="3AAA902D" w14:textId="77777777" w:rsidR="00844380" w:rsidRPr="0005228F" w:rsidRDefault="00844380" w:rsidP="008D22B8">
            <w:pPr>
              <w:pStyle w:val="ECCTabletext"/>
              <w:rPr>
                <w:szCs w:val="20"/>
              </w:rPr>
            </w:pPr>
            <w:r w:rsidRPr="0005228F">
              <w:rPr>
                <w:szCs w:val="20"/>
              </w:rPr>
              <w:t>925 MHz - LTE/WiMAX BS to GSM-R MS</w:t>
            </w:r>
          </w:p>
        </w:tc>
        <w:tc>
          <w:tcPr>
            <w:tcW w:w="6090" w:type="dxa"/>
          </w:tcPr>
          <w:p w14:paraId="3C69E2DE" w14:textId="1EA93F1D" w:rsidR="00844380" w:rsidRPr="0005228F" w:rsidRDefault="00844380" w:rsidP="008D22B8">
            <w:pPr>
              <w:spacing w:before="0"/>
            </w:pPr>
            <w:r w:rsidRPr="0005228F">
              <w:t xml:space="preserve">For some critical cases (e.g. with high located antenna, open and sparsely populated areas served by high power LTE/WiMAX BS close to the railway tracks, which would lead to assumption of possible direct line of sight coupling) the </w:t>
            </w:r>
            <w:smartTag w:uri="urn:schemas-microsoft-com:office:smarttags" w:element="stockticker">
              <w:r w:rsidRPr="0005228F">
                <w:t>MCL</w:t>
              </w:r>
            </w:smartTag>
            <w:r w:rsidRPr="0005228F">
              <w:t xml:space="preserve"> calculations demonstrate that coordination is needed for a certain range of distances (up to 4 km or more from railway track) when the GSM</w:t>
            </w:r>
            <w:r w:rsidR="00533C10">
              <w:t>­</w:t>
            </w:r>
            <w:r w:rsidRPr="0005228F">
              <w:t>R signal is close to the sensitivity level.</w:t>
            </w:r>
          </w:p>
          <w:p w14:paraId="4531344B" w14:textId="77777777" w:rsidR="00844380" w:rsidRPr="0005228F" w:rsidRDefault="00844380" w:rsidP="008D22B8">
            <w:pPr>
              <w:spacing w:before="0"/>
            </w:pPr>
            <w:r w:rsidRPr="0005228F">
              <w:t>In order to protect GSM-R operations, LTE/WiMAX operators should take care when deploying LTE/WiMAX in the 900 MHz band, where site engineering measures and/or better filtering capabilities (providing additional coupling loss in order to match the requirements defined for the critical/specific cases) may be needed in order to install LTE/WiMAX sites close to the railway track when the LTE/WiMAX network is using the channel adjacent to the GSM-R band. The deployment criteria of the GSM-R network such as the field strength level at the GSM-R cell edge could be also strengthened in order to improve the immunity of the GSM-R network towards the emissions from other systems.</w:t>
            </w:r>
          </w:p>
        </w:tc>
      </w:tr>
      <w:tr w:rsidR="00844380" w:rsidRPr="0005228F" w14:paraId="73EE13F3" w14:textId="77777777" w:rsidTr="00844380">
        <w:trPr>
          <w:jc w:val="left"/>
        </w:trPr>
        <w:tc>
          <w:tcPr>
            <w:tcW w:w="1271" w:type="dxa"/>
          </w:tcPr>
          <w:p w14:paraId="770A0623" w14:textId="77777777" w:rsidR="00844380" w:rsidRPr="0005228F" w:rsidRDefault="00844380" w:rsidP="008D22B8">
            <w:pPr>
              <w:pStyle w:val="ECCTabletext"/>
              <w:rPr>
                <w:szCs w:val="20"/>
              </w:rPr>
            </w:pPr>
            <w:r w:rsidRPr="0005228F">
              <w:rPr>
                <w:szCs w:val="20"/>
              </w:rPr>
              <w:t>4.2</w:t>
            </w:r>
          </w:p>
        </w:tc>
        <w:tc>
          <w:tcPr>
            <w:tcW w:w="2268" w:type="dxa"/>
          </w:tcPr>
          <w:p w14:paraId="569A72B0" w14:textId="77777777" w:rsidR="00844380" w:rsidRPr="0005228F" w:rsidRDefault="00844380" w:rsidP="008D22B8">
            <w:pPr>
              <w:pStyle w:val="ECCTabletext"/>
              <w:rPr>
                <w:szCs w:val="20"/>
              </w:rPr>
            </w:pPr>
            <w:r w:rsidRPr="0005228F">
              <w:rPr>
                <w:szCs w:val="20"/>
              </w:rPr>
              <w:t>880 MHz – GSM-R MS to LTE/WiMAX BS</w:t>
            </w:r>
          </w:p>
        </w:tc>
        <w:tc>
          <w:tcPr>
            <w:tcW w:w="6090" w:type="dxa"/>
          </w:tcPr>
          <w:p w14:paraId="7E2E9B15" w14:textId="77777777" w:rsidR="00844380" w:rsidRPr="0005228F" w:rsidRDefault="00844380" w:rsidP="008D22B8">
            <w:pPr>
              <w:pStyle w:val="ECCTabletext"/>
              <w:rPr>
                <w:rStyle w:val="Emphasis"/>
                <w:i w:val="0"/>
                <w:szCs w:val="20"/>
              </w:rPr>
            </w:pPr>
            <w:r w:rsidRPr="0005228F">
              <w:rPr>
                <w:szCs w:val="20"/>
              </w:rPr>
              <w:t xml:space="preserve">It is beneficial to activate GSM-R uplink power control, </w:t>
            </w:r>
            <w:r w:rsidRPr="0005228F">
              <w:rPr>
                <w:rStyle w:val="Emphasis"/>
                <w:i w:val="0"/>
                <w:szCs w:val="20"/>
              </w:rPr>
              <w:t xml:space="preserve">especially for the train mounted MS, otherwise the impact on LTE/WiMAX capacity could be important when the LTE/WiMAX network is using the 10 MHz of spectrum adjacent to the GSM-R band. However, it </w:t>
            </w:r>
            <w:proofErr w:type="gramStart"/>
            <w:r w:rsidRPr="0005228F">
              <w:rPr>
                <w:rStyle w:val="Emphasis"/>
                <w:i w:val="0"/>
                <w:szCs w:val="20"/>
              </w:rPr>
              <w:t>has to</w:t>
            </w:r>
            <w:proofErr w:type="gramEnd"/>
            <w:r w:rsidRPr="0005228F">
              <w:rPr>
                <w:rStyle w:val="Emphasis"/>
                <w:i w:val="0"/>
                <w:szCs w:val="20"/>
              </w:rPr>
              <w:t xml:space="preserve"> be recognised that this is only applicable in low speed areas as elsewhere the use of uplink control in GSM-R will cause significantly increased call </w:t>
            </w:r>
            <w:proofErr w:type="spellStart"/>
            <w:r w:rsidRPr="0005228F">
              <w:rPr>
                <w:rStyle w:val="Emphasis"/>
                <w:i w:val="0"/>
                <w:szCs w:val="20"/>
              </w:rPr>
              <w:t>drop out</w:t>
            </w:r>
            <w:proofErr w:type="spellEnd"/>
            <w:r w:rsidRPr="0005228F">
              <w:rPr>
                <w:rStyle w:val="Emphasis"/>
                <w:i w:val="0"/>
                <w:szCs w:val="20"/>
              </w:rPr>
              <w:t xml:space="preserve"> rates.</w:t>
            </w:r>
          </w:p>
          <w:p w14:paraId="5D0069F7" w14:textId="77777777" w:rsidR="00844380" w:rsidRPr="0005228F" w:rsidRDefault="00844380" w:rsidP="008D22B8">
            <w:pPr>
              <w:pStyle w:val="ECCTabletext"/>
              <w:rPr>
                <w:szCs w:val="20"/>
              </w:rPr>
            </w:pPr>
            <w:r w:rsidRPr="0005228F">
              <w:rPr>
                <w:rStyle w:val="Emphasis"/>
                <w:i w:val="0"/>
                <w:szCs w:val="20"/>
              </w:rPr>
              <w:t xml:space="preserve">Another solution would be to introduce a higher frequency separation between the GSM-R channel and the 900 MHz allocation by allowing transmission in the extended GSM-R band. However, this solution should be counter-balanced by the potential impact onto the upper part of the 900 MHz allocation. Due to the blocking response profile of LTE, the base station deployed above 890 MHz may also suffer from desensitization due to E-GSM-R BS emissions. </w:t>
            </w:r>
          </w:p>
        </w:tc>
      </w:tr>
      <w:tr w:rsidR="00844380" w:rsidRPr="0005228F" w14:paraId="6F18D0F1" w14:textId="77777777" w:rsidTr="00844380">
        <w:trPr>
          <w:jc w:val="left"/>
        </w:trPr>
        <w:tc>
          <w:tcPr>
            <w:tcW w:w="1271" w:type="dxa"/>
          </w:tcPr>
          <w:p w14:paraId="0F804EB6" w14:textId="77777777" w:rsidR="00844380" w:rsidRPr="0005228F" w:rsidRDefault="00844380" w:rsidP="008D22B8">
            <w:pPr>
              <w:pStyle w:val="ECCTabletext"/>
              <w:rPr>
                <w:szCs w:val="20"/>
              </w:rPr>
            </w:pPr>
            <w:r w:rsidRPr="0005228F">
              <w:rPr>
                <w:szCs w:val="20"/>
              </w:rPr>
              <w:t>4.3</w:t>
            </w:r>
          </w:p>
        </w:tc>
        <w:tc>
          <w:tcPr>
            <w:tcW w:w="2268" w:type="dxa"/>
          </w:tcPr>
          <w:p w14:paraId="4858524A" w14:textId="77777777" w:rsidR="00844380" w:rsidRPr="0005228F" w:rsidRDefault="00844380" w:rsidP="008D22B8">
            <w:pPr>
              <w:pStyle w:val="ECCTabletext"/>
              <w:rPr>
                <w:szCs w:val="20"/>
              </w:rPr>
            </w:pPr>
            <w:r w:rsidRPr="0005228F">
              <w:rPr>
                <w:szCs w:val="20"/>
              </w:rPr>
              <w:t>915 MHz - LTE/WiMAX MS to E-GSM-R MS</w:t>
            </w:r>
          </w:p>
          <w:p w14:paraId="7F59C73B" w14:textId="77777777" w:rsidR="00844380" w:rsidRPr="0005228F" w:rsidRDefault="00844380" w:rsidP="008D22B8">
            <w:pPr>
              <w:pStyle w:val="ECCTabletext"/>
              <w:rPr>
                <w:szCs w:val="20"/>
              </w:rPr>
            </w:pPr>
            <w:r w:rsidRPr="0005228F">
              <w:rPr>
                <w:szCs w:val="20"/>
              </w:rPr>
              <w:t xml:space="preserve">(CEPT has recently adopted amendments to </w:t>
            </w:r>
            <w:smartTag w:uri="urn:schemas-microsoft-com:office:smarttags" w:element="stockticker">
              <w:r w:rsidRPr="0005228F">
                <w:rPr>
                  <w:szCs w:val="20"/>
                </w:rPr>
                <w:t>ECC</w:t>
              </w:r>
            </w:smartTag>
            <w:r w:rsidRPr="0005228F">
              <w:rPr>
                <w:szCs w:val="20"/>
              </w:rPr>
              <w:t xml:space="preserve"> Decisions (02)05 on GSM-R and (04)06 on wideband PMR/PAMR. The amended Decisions provide a possibility for GSM-R extension (E-GSM-R) into the bands 873-876 MHz and 918-921 MHz on a national basis under the PMR/PAMR umbrella).</w:t>
            </w:r>
          </w:p>
        </w:tc>
        <w:tc>
          <w:tcPr>
            <w:tcW w:w="6090" w:type="dxa"/>
          </w:tcPr>
          <w:p w14:paraId="323D2748" w14:textId="5DE6EC3D" w:rsidR="00844380" w:rsidRPr="0005228F" w:rsidRDefault="00844380" w:rsidP="008D22B8">
            <w:pPr>
              <w:pStyle w:val="ECCTabletext"/>
              <w:rPr>
                <w:color w:val="000000"/>
                <w:szCs w:val="20"/>
                <w:lang w:eastAsia="zh-CN"/>
              </w:rPr>
            </w:pPr>
            <w:r w:rsidRPr="0005228F">
              <w:rPr>
                <w:szCs w:val="20"/>
                <w:lang w:eastAsia="zh-CN"/>
              </w:rPr>
              <w:t xml:space="preserve">The LTE/WiMAX UE transmitting power is relatively limited, at 23 dBm. </w:t>
            </w:r>
            <w:proofErr w:type="gramStart"/>
            <w:r w:rsidRPr="0005228F">
              <w:rPr>
                <w:szCs w:val="20"/>
                <w:lang w:eastAsia="zh-CN"/>
              </w:rPr>
              <w:t>In reality, mobile</w:t>
            </w:r>
            <w:proofErr w:type="gramEnd"/>
            <w:r w:rsidRPr="0005228F">
              <w:rPr>
                <w:szCs w:val="20"/>
                <w:lang w:eastAsia="zh-CN"/>
              </w:rPr>
              <w:t xml:space="preserve"> terminals rarely emit a maximum power of 23 dBm (in 90% of cases they would emit 14 dBm or less. By considering that the minimum coupling loss between UE and E-GSM-R BS is relatively large (80 dB is used in </w:t>
            </w:r>
            <w:smartTag w:uri="urn:schemas-microsoft-com:office:smarttags" w:element="stockticker">
              <w:r w:rsidRPr="0005228F">
                <w:rPr>
                  <w:szCs w:val="20"/>
                  <w:lang w:eastAsia="zh-CN"/>
                </w:rPr>
                <w:t>ECC</w:t>
              </w:r>
            </w:smartTag>
            <w:r w:rsidRPr="0005228F">
              <w:rPr>
                <w:szCs w:val="20"/>
                <w:lang w:eastAsia="zh-CN"/>
              </w:rPr>
              <w:t xml:space="preserve"> Report 082</w:t>
            </w:r>
            <w:r w:rsidR="00533C10">
              <w:t xml:space="preserve"> </w:t>
            </w:r>
            <w:r w:rsidR="00533C10">
              <w:rPr>
                <w:lang w:eastAsia="zh-CN"/>
              </w:rPr>
              <w:fldChar w:fldCharType="begin"/>
            </w:r>
            <w:r w:rsidR="00533C10">
              <w:instrText xml:space="preserve"> REF _Ref31817442 \r \h </w:instrText>
            </w:r>
            <w:r w:rsidR="00533C10">
              <w:rPr>
                <w:lang w:eastAsia="zh-CN"/>
              </w:rPr>
            </w:r>
            <w:r w:rsidR="00533C10">
              <w:rPr>
                <w:lang w:eastAsia="zh-CN"/>
              </w:rPr>
              <w:fldChar w:fldCharType="separate"/>
            </w:r>
            <w:r w:rsidR="00533C10">
              <w:t>[74]</w:t>
            </w:r>
            <w:r w:rsidR="00533C10">
              <w:rPr>
                <w:lang w:eastAsia="zh-CN"/>
              </w:rPr>
              <w:fldChar w:fldCharType="end"/>
            </w:r>
            <w:r w:rsidRPr="0005228F">
              <w:rPr>
                <w:szCs w:val="20"/>
                <w:lang w:eastAsia="zh-CN"/>
              </w:rPr>
              <w:t xml:space="preserve"> between UE and BS in rural area) compared to the </w:t>
            </w:r>
            <w:smartTag w:uri="urn:schemas-microsoft-com:office:smarttags" w:element="stockticker">
              <w:r w:rsidRPr="0005228F">
                <w:rPr>
                  <w:szCs w:val="20"/>
                  <w:lang w:eastAsia="zh-CN"/>
                </w:rPr>
                <w:t>MCL</w:t>
              </w:r>
            </w:smartTag>
            <w:r w:rsidRPr="0005228F">
              <w:rPr>
                <w:szCs w:val="20"/>
                <w:lang w:eastAsia="zh-CN"/>
              </w:rPr>
              <w:t xml:space="preserve"> between LTE/WiMAX BS and GSM-R Train Mounted MS, and since the UE is moving, the interference from LTE/WiMAX UE to E-GSM-R MS should not lead to interference. For detailed analysis of interference between LTE/WiMAX UE to E-GSM-R MS, Monte-Carlo simulations should be performed; this is not covered in this Report.</w:t>
            </w:r>
            <w:r w:rsidRPr="0005228F" w:rsidDel="00F6049B">
              <w:rPr>
                <w:color w:val="000000"/>
                <w:szCs w:val="20"/>
                <w:lang w:eastAsia="zh-CN"/>
              </w:rPr>
              <w:t xml:space="preserve"> </w:t>
            </w:r>
          </w:p>
        </w:tc>
      </w:tr>
      <w:tr w:rsidR="00844380" w:rsidRPr="0005228F" w14:paraId="1B8A09BC" w14:textId="77777777" w:rsidTr="00844380">
        <w:trPr>
          <w:jc w:val="left"/>
        </w:trPr>
        <w:tc>
          <w:tcPr>
            <w:tcW w:w="1271" w:type="dxa"/>
          </w:tcPr>
          <w:p w14:paraId="26149AF3" w14:textId="77777777" w:rsidR="00844380" w:rsidRPr="0005228F" w:rsidRDefault="00844380" w:rsidP="008D22B8">
            <w:pPr>
              <w:pStyle w:val="ECCTabletext"/>
              <w:rPr>
                <w:szCs w:val="20"/>
              </w:rPr>
            </w:pPr>
            <w:r w:rsidRPr="0005228F">
              <w:rPr>
                <w:szCs w:val="20"/>
              </w:rPr>
              <w:t>4.3</w:t>
            </w:r>
          </w:p>
        </w:tc>
        <w:tc>
          <w:tcPr>
            <w:tcW w:w="2268" w:type="dxa"/>
          </w:tcPr>
          <w:p w14:paraId="7F89173E" w14:textId="77777777" w:rsidR="00844380" w:rsidRPr="0005228F" w:rsidRDefault="00844380" w:rsidP="008D22B8">
            <w:pPr>
              <w:pStyle w:val="ECCTabletext"/>
              <w:rPr>
                <w:szCs w:val="20"/>
              </w:rPr>
            </w:pPr>
            <w:r w:rsidRPr="0005228F">
              <w:rPr>
                <w:szCs w:val="20"/>
              </w:rPr>
              <w:t>915 MHz - E-GSM-R BS to LTE/WiMAX BS</w:t>
            </w:r>
          </w:p>
          <w:p w14:paraId="494DA3DA" w14:textId="77777777" w:rsidR="00844380" w:rsidRPr="0005228F" w:rsidRDefault="00844380" w:rsidP="008D22B8">
            <w:pPr>
              <w:pStyle w:val="ECCTabletext"/>
              <w:rPr>
                <w:szCs w:val="20"/>
              </w:rPr>
            </w:pPr>
            <w:r w:rsidRPr="0005228F">
              <w:rPr>
                <w:szCs w:val="20"/>
              </w:rPr>
              <w:t xml:space="preserve">(CEPT has recently adopted amendments to </w:t>
            </w:r>
            <w:smartTag w:uri="urn:schemas-microsoft-com:office:smarttags" w:element="stockticker">
              <w:r w:rsidRPr="0005228F">
                <w:rPr>
                  <w:szCs w:val="20"/>
                </w:rPr>
                <w:t>ECC</w:t>
              </w:r>
            </w:smartTag>
            <w:r w:rsidRPr="0005228F">
              <w:rPr>
                <w:szCs w:val="20"/>
              </w:rPr>
              <w:t xml:space="preserve"> Decisions (02)05 on GSM-R and (04)06 on wideband PMR/PAMR. The amended Decisions provide a possibility for GSM-R extension (E-GSM-R) into the bands 873-876 MHz and 918-921 MHz on a national basis under the PMR/PAMR umbrella).</w:t>
            </w:r>
          </w:p>
        </w:tc>
        <w:tc>
          <w:tcPr>
            <w:tcW w:w="6090" w:type="dxa"/>
          </w:tcPr>
          <w:p w14:paraId="4293C5A0" w14:textId="77777777" w:rsidR="00844380" w:rsidRPr="0005228F" w:rsidRDefault="00844380" w:rsidP="008D22B8">
            <w:pPr>
              <w:pStyle w:val="ECCTabletext"/>
              <w:rPr>
                <w:color w:val="000000"/>
                <w:szCs w:val="20"/>
                <w:lang w:eastAsia="zh-CN"/>
              </w:rPr>
            </w:pPr>
            <w:r w:rsidRPr="0005228F">
              <w:rPr>
                <w:color w:val="000000"/>
                <w:szCs w:val="20"/>
                <w:lang w:eastAsia="zh-CN"/>
              </w:rPr>
              <w:t xml:space="preserve">The worst interference case is the interference from E-GSM-R BS to LTE/WiMAX BS.  </w:t>
            </w:r>
          </w:p>
          <w:p w14:paraId="3A116663" w14:textId="77777777" w:rsidR="00844380" w:rsidRPr="0005228F" w:rsidRDefault="00844380" w:rsidP="008D22B8">
            <w:pPr>
              <w:pStyle w:val="ECCTabletext"/>
              <w:rPr>
                <w:color w:val="000000"/>
                <w:szCs w:val="20"/>
                <w:lang w:eastAsia="zh-CN"/>
              </w:rPr>
            </w:pPr>
            <w:r w:rsidRPr="0005228F">
              <w:rPr>
                <w:color w:val="000000"/>
                <w:szCs w:val="20"/>
                <w:lang w:eastAsia="zh-CN"/>
              </w:rPr>
              <w:t xml:space="preserve">The interference from E-GSM-R BS operating at frequencies above 918 MHz may cause receiver desensitization and blocking of LTE/WiMAX900 BS operating below 915 MHz. The specifications of the GSM-R BTS characteristics in the expected extension band are assumed to be the same as those of GSM-R in the primary band. </w:t>
            </w:r>
          </w:p>
          <w:p w14:paraId="4891C6F2" w14:textId="77777777" w:rsidR="00844380" w:rsidRPr="0005228F" w:rsidRDefault="00844380" w:rsidP="008D22B8">
            <w:pPr>
              <w:pStyle w:val="ECCTabletext"/>
              <w:rPr>
                <w:szCs w:val="20"/>
              </w:rPr>
            </w:pPr>
            <w:r w:rsidRPr="0005228F">
              <w:rPr>
                <w:color w:val="000000"/>
                <w:szCs w:val="20"/>
                <w:lang w:eastAsia="zh-CN"/>
              </w:rPr>
              <w:t xml:space="preserve">It is assumed the GSM-R BTS for extension band will be designed to protect efficiently the upper part of the uplink 900 MHz band, in particular the spurious emissions will be aligned to the spurious emissions as currently defined to protect the 900 MHz receive band. The main challenge would be to achieve this level in a 3 MHz offset instead of a 6 MHz frequency offset. However, as it would not be </w:t>
            </w:r>
            <w:proofErr w:type="gramStart"/>
            <w:r w:rsidRPr="0005228F">
              <w:rPr>
                <w:color w:val="000000"/>
                <w:szCs w:val="20"/>
                <w:lang w:eastAsia="zh-CN"/>
              </w:rPr>
              <w:t>sufficient</w:t>
            </w:r>
            <w:proofErr w:type="gramEnd"/>
            <w:r w:rsidRPr="0005228F">
              <w:rPr>
                <w:color w:val="000000"/>
                <w:szCs w:val="20"/>
                <w:lang w:eastAsia="zh-CN"/>
              </w:rPr>
              <w:t xml:space="preserve"> to prevent blocking of LTE/WiMAX base stations, the utilization of interference mitigation techniques should be assessed in order to protect efficiently LTE/WiMAX900 BS.</w:t>
            </w:r>
          </w:p>
        </w:tc>
      </w:tr>
      <w:tr w:rsidR="00844380" w:rsidRPr="0005228F" w14:paraId="182F8436" w14:textId="77777777" w:rsidTr="00844380">
        <w:trPr>
          <w:jc w:val="left"/>
        </w:trPr>
        <w:tc>
          <w:tcPr>
            <w:tcW w:w="1271" w:type="dxa"/>
          </w:tcPr>
          <w:p w14:paraId="19A42048" w14:textId="77777777" w:rsidR="00844380" w:rsidRPr="0005228F" w:rsidRDefault="00844380" w:rsidP="008D22B8">
            <w:pPr>
              <w:pStyle w:val="ECCTabletext"/>
              <w:rPr>
                <w:szCs w:val="20"/>
              </w:rPr>
            </w:pPr>
            <w:r w:rsidRPr="0005228F">
              <w:rPr>
                <w:szCs w:val="20"/>
              </w:rPr>
              <w:t>5.2</w:t>
            </w:r>
          </w:p>
        </w:tc>
        <w:tc>
          <w:tcPr>
            <w:tcW w:w="2268" w:type="dxa"/>
          </w:tcPr>
          <w:p w14:paraId="4877195C" w14:textId="77777777" w:rsidR="00844380" w:rsidRPr="0005228F" w:rsidRDefault="00844380" w:rsidP="008D22B8">
            <w:pPr>
              <w:pStyle w:val="ECCTabletext"/>
              <w:rPr>
                <w:szCs w:val="20"/>
              </w:rPr>
            </w:pPr>
            <w:r w:rsidRPr="0005228F">
              <w:rPr>
                <w:szCs w:val="20"/>
              </w:rPr>
              <w:t>915 MHz - LTE/WiMAX MS to PMR/PAMR MS</w:t>
            </w:r>
          </w:p>
        </w:tc>
        <w:tc>
          <w:tcPr>
            <w:tcW w:w="6090" w:type="dxa"/>
          </w:tcPr>
          <w:p w14:paraId="1C14C8E6" w14:textId="7F01BC8B" w:rsidR="00844380" w:rsidRPr="0005228F" w:rsidRDefault="00844380" w:rsidP="008D22B8">
            <w:pPr>
              <w:pStyle w:val="ECCTabletext"/>
              <w:rPr>
                <w:szCs w:val="20"/>
                <w:lang w:eastAsia="zh-CN"/>
              </w:rPr>
            </w:pPr>
            <w:r w:rsidRPr="0005228F">
              <w:rPr>
                <w:szCs w:val="20"/>
                <w:lang w:eastAsia="zh-CN"/>
              </w:rPr>
              <w:t xml:space="preserve">The LTE/WiMAX UE transmitting power is relatively small, at 23 dBm. </w:t>
            </w:r>
            <w:proofErr w:type="gramStart"/>
            <w:r w:rsidRPr="0005228F">
              <w:rPr>
                <w:szCs w:val="20"/>
                <w:lang w:eastAsia="zh-CN"/>
              </w:rPr>
              <w:t>In reality, mobile</w:t>
            </w:r>
            <w:proofErr w:type="gramEnd"/>
            <w:r w:rsidRPr="0005228F">
              <w:rPr>
                <w:szCs w:val="20"/>
                <w:lang w:eastAsia="zh-CN"/>
              </w:rPr>
              <w:t xml:space="preserve"> terminals rarely emit a maximum power of 23dBm (in 90% of cases they would emit 14 dBm or less. By considering that the minimum coupling loss between UE and PMR/PAMR BS is relatively large (80 dB is used in </w:t>
            </w:r>
            <w:smartTag w:uri="urn:schemas-microsoft-com:office:smarttags" w:element="stockticker">
              <w:r w:rsidRPr="0005228F">
                <w:rPr>
                  <w:szCs w:val="20"/>
                  <w:lang w:eastAsia="zh-CN"/>
                </w:rPr>
                <w:t>ECC</w:t>
              </w:r>
            </w:smartTag>
            <w:r w:rsidRPr="0005228F">
              <w:rPr>
                <w:szCs w:val="20"/>
                <w:lang w:eastAsia="zh-CN"/>
              </w:rPr>
              <w:t xml:space="preserve"> Report 082 between UE and BS in rural area) compared to the </w:t>
            </w:r>
            <w:smartTag w:uri="urn:schemas-microsoft-com:office:smarttags" w:element="stockticker">
              <w:r w:rsidRPr="0005228F">
                <w:rPr>
                  <w:szCs w:val="20"/>
                  <w:lang w:eastAsia="zh-CN"/>
                </w:rPr>
                <w:t>MCL</w:t>
              </w:r>
            </w:smartTag>
            <w:r w:rsidRPr="0005228F">
              <w:rPr>
                <w:szCs w:val="20"/>
                <w:lang w:eastAsia="zh-CN"/>
              </w:rPr>
              <w:t xml:space="preserve"> between LTE/WiMAX BS and GSM-R Train Mounted MS, and since the UE is moving, the interference from LTE/WiMAX UE to PMR/PAMR MS should not lead to interference. For detailed analysis of interference between LTE/WiMAX UE and PMR/PAMR MS, Monte-Carlo simulations should be performed; this is not covered in this Report.</w:t>
            </w:r>
          </w:p>
          <w:p w14:paraId="646BD74D" w14:textId="77777777" w:rsidR="00844380" w:rsidRPr="0005228F" w:rsidRDefault="00844380" w:rsidP="008D22B8">
            <w:pPr>
              <w:pStyle w:val="ECCTabletext"/>
              <w:rPr>
                <w:szCs w:val="20"/>
              </w:rPr>
            </w:pPr>
            <w:r w:rsidRPr="0005228F">
              <w:rPr>
                <w:color w:val="000000"/>
                <w:szCs w:val="20"/>
                <w:lang w:eastAsia="zh-CN"/>
              </w:rPr>
              <w:t>The worst interference case is the interference from PMR/PAMR BS to LTE/WiMAX BS (see next section).</w:t>
            </w:r>
          </w:p>
        </w:tc>
      </w:tr>
      <w:tr w:rsidR="00844380" w:rsidRPr="0005228F" w14:paraId="7CFDD666" w14:textId="77777777" w:rsidTr="00844380">
        <w:trPr>
          <w:jc w:val="left"/>
        </w:trPr>
        <w:tc>
          <w:tcPr>
            <w:tcW w:w="1271" w:type="dxa"/>
          </w:tcPr>
          <w:p w14:paraId="71EFB9EC" w14:textId="77777777" w:rsidR="00844380" w:rsidRPr="0005228F" w:rsidRDefault="00844380" w:rsidP="008D22B8">
            <w:pPr>
              <w:keepNext/>
              <w:spacing w:before="0"/>
              <w:rPr>
                <w:rFonts w:cs="Arial"/>
                <w:szCs w:val="20"/>
              </w:rPr>
            </w:pPr>
            <w:r w:rsidRPr="0005228F">
              <w:rPr>
                <w:rFonts w:cs="Arial"/>
                <w:szCs w:val="20"/>
              </w:rPr>
              <w:t>5.5</w:t>
            </w:r>
          </w:p>
        </w:tc>
        <w:tc>
          <w:tcPr>
            <w:tcW w:w="2268" w:type="dxa"/>
          </w:tcPr>
          <w:p w14:paraId="14BC7651" w14:textId="77777777" w:rsidR="00844380" w:rsidRPr="0005228F" w:rsidRDefault="00844380" w:rsidP="008D22B8">
            <w:pPr>
              <w:keepNext/>
              <w:spacing w:before="0"/>
              <w:rPr>
                <w:rFonts w:cs="Arial"/>
                <w:szCs w:val="20"/>
              </w:rPr>
            </w:pPr>
            <w:r w:rsidRPr="0005228F">
              <w:rPr>
                <w:rFonts w:cs="Arial"/>
                <w:szCs w:val="20"/>
              </w:rPr>
              <w:t xml:space="preserve">915 MHz - PMR/PAMR BS to LTE/WiMAX BS </w:t>
            </w:r>
          </w:p>
        </w:tc>
        <w:tc>
          <w:tcPr>
            <w:tcW w:w="6090" w:type="dxa"/>
          </w:tcPr>
          <w:p w14:paraId="1D13C457" w14:textId="3FDBA728" w:rsidR="00844380" w:rsidRPr="0005228F" w:rsidRDefault="00844380" w:rsidP="008D22B8">
            <w:pPr>
              <w:pStyle w:val="ECCTabletext"/>
              <w:rPr>
                <w:szCs w:val="20"/>
                <w:lang w:eastAsia="zh-CN"/>
              </w:rPr>
            </w:pPr>
            <w:r w:rsidRPr="0005228F">
              <w:rPr>
                <w:szCs w:val="20"/>
                <w:lang w:eastAsia="zh-CN"/>
              </w:rPr>
              <w:t xml:space="preserve">The interference from PMR/PAMR (CDMA PAMR, TETRA, TAPS) BS operating at frequencies above 915 MHz will cause receiver </w:t>
            </w:r>
            <w:r w:rsidR="0005228F" w:rsidRPr="0005228F">
              <w:rPr>
                <w:szCs w:val="20"/>
                <w:lang w:eastAsia="zh-CN"/>
              </w:rPr>
              <w:t>desensiti</w:t>
            </w:r>
            <w:r w:rsidR="0005228F">
              <w:t>s</w:t>
            </w:r>
            <w:r w:rsidR="0005228F" w:rsidRPr="0005228F">
              <w:rPr>
                <w:szCs w:val="20"/>
                <w:lang w:eastAsia="zh-CN"/>
              </w:rPr>
              <w:t xml:space="preserve">ation </w:t>
            </w:r>
            <w:r w:rsidRPr="0005228F">
              <w:rPr>
                <w:szCs w:val="20"/>
                <w:lang w:eastAsia="zh-CN"/>
              </w:rPr>
              <w:t xml:space="preserve">of LTE/WiMAX900 BS operating below 915 MHz. In order to protect LTE/WiMAX900 BS, the </w:t>
            </w:r>
            <w:r w:rsidR="0005228F" w:rsidRPr="0005228F">
              <w:rPr>
                <w:szCs w:val="20"/>
                <w:lang w:eastAsia="zh-CN"/>
              </w:rPr>
              <w:t>utili</w:t>
            </w:r>
            <w:r w:rsidR="0005228F">
              <w:t>s</w:t>
            </w:r>
            <w:r w:rsidR="0005228F" w:rsidRPr="0005228F">
              <w:rPr>
                <w:szCs w:val="20"/>
                <w:lang w:eastAsia="zh-CN"/>
              </w:rPr>
              <w:t xml:space="preserve">ation </w:t>
            </w:r>
            <w:r w:rsidRPr="0005228F">
              <w:rPr>
                <w:szCs w:val="20"/>
                <w:lang w:eastAsia="zh-CN"/>
              </w:rPr>
              <w:t>of interference mitigation techniques is necessary:</w:t>
            </w:r>
          </w:p>
          <w:p w14:paraId="1A5FF8F4" w14:textId="77777777" w:rsidR="00844380" w:rsidRPr="0005228F" w:rsidRDefault="00844380" w:rsidP="002C49D9">
            <w:pPr>
              <w:pStyle w:val="ECCNumberedList"/>
              <w:numPr>
                <w:ilvl w:val="0"/>
                <w:numId w:val="30"/>
              </w:numPr>
              <w:spacing w:before="0" w:after="60"/>
              <w:rPr>
                <w:lang w:eastAsia="zh-CN"/>
              </w:rPr>
            </w:pPr>
            <w:r w:rsidRPr="0005228F">
              <w:rPr>
                <w:lang w:eastAsia="zh-CN"/>
              </w:rPr>
              <w:t>Reduced PMR/PAMR BS Tx power;</w:t>
            </w:r>
          </w:p>
          <w:p w14:paraId="6EDE56B8" w14:textId="77777777" w:rsidR="00844380" w:rsidRPr="0005228F" w:rsidRDefault="00844380" w:rsidP="008D22B8">
            <w:pPr>
              <w:pStyle w:val="ECCNumberedList"/>
              <w:spacing w:before="0" w:after="60"/>
              <w:rPr>
                <w:lang w:eastAsia="zh-CN"/>
              </w:rPr>
            </w:pPr>
            <w:r w:rsidRPr="0005228F">
              <w:rPr>
                <w:lang w:eastAsia="zh-CN"/>
              </w:rPr>
              <w:t>Spatial separation by coordination between operators;</w:t>
            </w:r>
          </w:p>
          <w:p w14:paraId="62B1C5E1" w14:textId="77777777" w:rsidR="00844380" w:rsidRPr="0005228F" w:rsidRDefault="00844380" w:rsidP="008D22B8">
            <w:pPr>
              <w:pStyle w:val="ECCNumberedList"/>
              <w:spacing w:before="0" w:after="60"/>
              <w:rPr>
                <w:lang w:eastAsia="zh-CN"/>
              </w:rPr>
            </w:pPr>
            <w:r w:rsidRPr="0005228F">
              <w:rPr>
                <w:lang w:eastAsia="zh-CN"/>
              </w:rPr>
              <w:t>External filters applied to the PMR/PAMR BS;</w:t>
            </w:r>
          </w:p>
          <w:p w14:paraId="59013E73" w14:textId="77777777" w:rsidR="00844380" w:rsidRPr="0005228F" w:rsidRDefault="00844380" w:rsidP="008D22B8">
            <w:pPr>
              <w:pStyle w:val="ECCNumberedList"/>
              <w:spacing w:before="0" w:after="60"/>
              <w:rPr>
                <w:lang w:eastAsia="zh-CN"/>
              </w:rPr>
            </w:pPr>
            <w:proofErr w:type="gramStart"/>
            <w:r w:rsidRPr="0005228F">
              <w:rPr>
                <w:lang w:eastAsia="zh-CN"/>
              </w:rPr>
              <w:t>Sufficient</w:t>
            </w:r>
            <w:proofErr w:type="gramEnd"/>
            <w:r w:rsidRPr="0005228F">
              <w:rPr>
                <w:lang w:eastAsia="zh-CN"/>
              </w:rPr>
              <w:t xml:space="preserve"> guard band between the 900 MHz mobile allocation and the first PMR/PAMR channel in use.</w:t>
            </w:r>
          </w:p>
          <w:p w14:paraId="1FC5A955" w14:textId="77777777" w:rsidR="00844380" w:rsidRPr="0005228F" w:rsidRDefault="00844380" w:rsidP="008D22B8">
            <w:pPr>
              <w:pStyle w:val="ECCTabletext"/>
              <w:rPr>
                <w:szCs w:val="20"/>
                <w:lang w:eastAsia="zh-CN"/>
              </w:rPr>
            </w:pPr>
            <w:r w:rsidRPr="0005228F">
              <w:rPr>
                <w:szCs w:val="20"/>
                <w:lang w:eastAsia="zh-CN"/>
              </w:rPr>
              <w:t>It is more likely that a combination of these interference mitigation techniques should be used in order to ensure the compatibility of LTE/WiMAX900 operating below 915 MHz and PMR/PAMR (CDMA PAMR, TETRA, TAPS) operating above 915 MHz.</w:t>
            </w:r>
          </w:p>
        </w:tc>
      </w:tr>
      <w:tr w:rsidR="00844380" w:rsidRPr="0005228F" w14:paraId="3B0CDB94" w14:textId="77777777" w:rsidTr="00844380">
        <w:trPr>
          <w:jc w:val="left"/>
        </w:trPr>
        <w:tc>
          <w:tcPr>
            <w:tcW w:w="1271" w:type="dxa"/>
          </w:tcPr>
          <w:p w14:paraId="311713EC" w14:textId="77777777" w:rsidR="00844380" w:rsidRPr="0005228F" w:rsidRDefault="00844380" w:rsidP="008D22B8">
            <w:pPr>
              <w:keepNext/>
              <w:spacing w:before="0"/>
              <w:rPr>
                <w:rFonts w:cs="Arial"/>
                <w:szCs w:val="20"/>
              </w:rPr>
            </w:pPr>
            <w:r w:rsidRPr="0005228F">
              <w:rPr>
                <w:rFonts w:cs="Arial"/>
                <w:szCs w:val="20"/>
              </w:rPr>
              <w:t>6</w:t>
            </w:r>
          </w:p>
        </w:tc>
        <w:tc>
          <w:tcPr>
            <w:tcW w:w="2268" w:type="dxa"/>
          </w:tcPr>
          <w:p w14:paraId="5D640ACA" w14:textId="77777777" w:rsidR="00844380" w:rsidRPr="0005228F" w:rsidRDefault="00844380" w:rsidP="008D22B8">
            <w:pPr>
              <w:keepNext/>
              <w:spacing w:before="0"/>
              <w:rPr>
                <w:rFonts w:cs="Arial"/>
                <w:szCs w:val="20"/>
              </w:rPr>
            </w:pPr>
            <w:r w:rsidRPr="0005228F">
              <w:rPr>
                <w:rFonts w:cs="Arial"/>
                <w:szCs w:val="20"/>
              </w:rPr>
              <w:t xml:space="preserve">960 MHz - LTE/WiMAX BS to </w:t>
            </w:r>
            <w:smartTag w:uri="urn:schemas-microsoft-com:office:smarttags" w:element="stockticker">
              <w:r w:rsidRPr="0005228F">
                <w:rPr>
                  <w:rFonts w:cs="Arial"/>
                  <w:szCs w:val="20"/>
                </w:rPr>
                <w:t>DME</w:t>
              </w:r>
            </w:smartTag>
            <w:r w:rsidRPr="0005228F">
              <w:rPr>
                <w:rFonts w:cs="Arial"/>
                <w:szCs w:val="20"/>
              </w:rPr>
              <w:t>/L-DACS</w:t>
            </w:r>
          </w:p>
        </w:tc>
        <w:tc>
          <w:tcPr>
            <w:tcW w:w="6090" w:type="dxa"/>
          </w:tcPr>
          <w:p w14:paraId="61FEE137" w14:textId="77777777" w:rsidR="00844380" w:rsidRPr="0005228F" w:rsidRDefault="00844380" w:rsidP="008D22B8">
            <w:pPr>
              <w:pStyle w:val="ECCTabletext"/>
              <w:rPr>
                <w:szCs w:val="20"/>
                <w:lang w:eastAsia="zh-CN"/>
              </w:rPr>
            </w:pPr>
            <w:r w:rsidRPr="0005228F">
              <w:rPr>
                <w:szCs w:val="20"/>
                <w:lang w:eastAsia="zh-CN"/>
              </w:rPr>
              <w:t xml:space="preserve">The LTE and WiMAX BS masks for the 900 MHz bands are aligned with the UMTS900 mask for all the LTE/WiMAX channelisation bandwidth available and are expected to have similar characteristics in terms of average power. Similarly, the protection criteria of LTE and WiMAX terminals is aligned with that of UMTS, and hence the conclusions regarding interference between UMTS and </w:t>
            </w:r>
            <w:smartTag w:uri="urn:schemas-microsoft-com:office:smarttags" w:element="stockticker">
              <w:r w:rsidRPr="0005228F">
                <w:rPr>
                  <w:szCs w:val="20"/>
                  <w:lang w:eastAsia="zh-CN"/>
                </w:rPr>
                <w:t>DME</w:t>
              </w:r>
            </w:smartTag>
            <w:r w:rsidRPr="0005228F">
              <w:rPr>
                <w:szCs w:val="20"/>
                <w:lang w:eastAsia="zh-CN"/>
              </w:rPr>
              <w:t xml:space="preserve">/L-DACS should be applicable to the scenarios involving LTE/WiMAX on one side and </w:t>
            </w:r>
            <w:smartTag w:uri="urn:schemas-microsoft-com:office:smarttags" w:element="stockticker">
              <w:r w:rsidRPr="0005228F">
                <w:rPr>
                  <w:szCs w:val="20"/>
                  <w:lang w:eastAsia="zh-CN"/>
                </w:rPr>
                <w:t>DME</w:t>
              </w:r>
            </w:smartTag>
            <w:r w:rsidRPr="0005228F">
              <w:rPr>
                <w:szCs w:val="20"/>
                <w:lang w:eastAsia="zh-CN"/>
              </w:rPr>
              <w:t>/L-DACS on the other side, for the same signal bandwidth.</w:t>
            </w:r>
          </w:p>
          <w:p w14:paraId="0A12E229" w14:textId="77777777" w:rsidR="00844380" w:rsidRPr="0005228F" w:rsidRDefault="00844380" w:rsidP="008D22B8">
            <w:pPr>
              <w:pStyle w:val="ECCTabletext"/>
              <w:rPr>
                <w:szCs w:val="20"/>
              </w:rPr>
            </w:pPr>
            <w:r w:rsidRPr="0005228F">
              <w:rPr>
                <w:szCs w:val="20"/>
              </w:rPr>
              <w:t xml:space="preserve">When considering LTE/WiMAX with higher carrier bandwidth (&gt; 5 MHz), the compatibility results should be improved. With </w:t>
            </w:r>
            <w:proofErr w:type="gramStart"/>
            <w:r w:rsidRPr="0005228F">
              <w:rPr>
                <w:szCs w:val="20"/>
              </w:rPr>
              <w:t>a large number of</w:t>
            </w:r>
            <w:proofErr w:type="gramEnd"/>
            <w:r w:rsidRPr="0005228F">
              <w:rPr>
                <w:szCs w:val="20"/>
              </w:rPr>
              <w:t xml:space="preserve"> interferers with lower bandwidths (&lt;5 MHz), the aggregate interference from LTE would increase. However, it is not expected that LTE will be deployed with lower bandwidth. Bandwidth different from 5 MHz for LTE/WiMAX has not been addressed in detail.</w:t>
            </w:r>
          </w:p>
          <w:p w14:paraId="117AF6F2" w14:textId="77777777" w:rsidR="00844380" w:rsidRPr="0005228F" w:rsidRDefault="00844380" w:rsidP="008D22B8">
            <w:pPr>
              <w:pStyle w:val="ECCTabletext"/>
              <w:rPr>
                <w:szCs w:val="20"/>
              </w:rPr>
            </w:pPr>
            <w:r w:rsidRPr="0005228F">
              <w:rPr>
                <w:szCs w:val="20"/>
              </w:rPr>
              <w:t xml:space="preserve">The results of the studies are as follows: </w:t>
            </w:r>
          </w:p>
          <w:p w14:paraId="3560504C" w14:textId="77777777" w:rsidR="00844380" w:rsidRPr="0005228F" w:rsidRDefault="00844380" w:rsidP="00533C10">
            <w:pPr>
              <w:numPr>
                <w:ilvl w:val="0"/>
                <w:numId w:val="22"/>
              </w:numPr>
              <w:tabs>
                <w:tab w:val="num" w:pos="360"/>
              </w:tabs>
              <w:spacing w:before="0"/>
              <w:rPr>
                <w:rFonts w:cs="Arial"/>
                <w:szCs w:val="20"/>
              </w:rPr>
            </w:pPr>
            <w:r w:rsidRPr="0005228F">
              <w:rPr>
                <w:rFonts w:cs="Arial"/>
                <w:szCs w:val="20"/>
              </w:rPr>
              <w:t>L-DACS2 airborne transmitters will not cause any interference to LTE/WIMAX terminals, when the distance between the aircraft and an outdoor LTE/WIMAX terminal is greater than 8.6 km, with a L-DACS2 transmitting frequency of 960.1 MHz. For a L-DACS2 transmitting frequency of 96.6 MHz, this distance becomes 6.5 km. The limiting factor is currently the selectivity of the LTE/WIMAX UE;</w:t>
            </w:r>
          </w:p>
          <w:p w14:paraId="4AF537CB" w14:textId="77777777" w:rsidR="00844380" w:rsidRPr="0005228F" w:rsidRDefault="00844380" w:rsidP="00533C10">
            <w:pPr>
              <w:numPr>
                <w:ilvl w:val="0"/>
                <w:numId w:val="22"/>
              </w:numPr>
              <w:tabs>
                <w:tab w:val="num" w:pos="360"/>
              </w:tabs>
              <w:spacing w:before="0"/>
              <w:rPr>
                <w:rFonts w:cs="Arial"/>
                <w:szCs w:val="20"/>
              </w:rPr>
            </w:pPr>
            <w:r w:rsidRPr="0005228F">
              <w:rPr>
                <w:rFonts w:cs="Arial"/>
                <w:szCs w:val="20"/>
              </w:rPr>
              <w:t>L-DACS2 ground stations could cause desensitization to LTE/WIMAX terminals at a distance up to 17.5 km, depending on the propagation characteristics in the area considered and L-DACS2 ground station antenna height, with a L-DACS 2 transmitting frequency of 960.1 MHz. For a L-DACS2 transmitting frequency of 962.6 MHz, this distance becomes 14.7 km. The limiting factor is currently the selectivity of the LTE/WIMAX UE;</w:t>
            </w:r>
          </w:p>
          <w:p w14:paraId="3C6A4BD3" w14:textId="77777777" w:rsidR="00844380" w:rsidRPr="0005228F" w:rsidRDefault="00844380" w:rsidP="00533C10">
            <w:pPr>
              <w:numPr>
                <w:ilvl w:val="0"/>
                <w:numId w:val="22"/>
              </w:numPr>
              <w:tabs>
                <w:tab w:val="num" w:pos="360"/>
              </w:tabs>
              <w:spacing w:before="0"/>
              <w:rPr>
                <w:rFonts w:cs="Arial"/>
                <w:szCs w:val="20"/>
              </w:rPr>
            </w:pPr>
            <w:r w:rsidRPr="0005228F">
              <w:rPr>
                <w:rFonts w:cs="Arial"/>
                <w:bCs/>
                <w:szCs w:val="20"/>
              </w:rPr>
              <w:t xml:space="preserve">No interference from LTE/WIMAX base stations to </w:t>
            </w:r>
            <w:smartTag w:uri="urn:schemas-microsoft-com:office:smarttags" w:element="stockticker">
              <w:r w:rsidRPr="0005228F">
                <w:rPr>
                  <w:rFonts w:cs="Arial"/>
                  <w:bCs/>
                  <w:szCs w:val="20"/>
                </w:rPr>
                <w:t>DME</w:t>
              </w:r>
            </w:smartTag>
            <w:r w:rsidRPr="0005228F">
              <w:rPr>
                <w:rFonts w:cs="Arial"/>
                <w:bCs/>
                <w:szCs w:val="20"/>
              </w:rPr>
              <w:t xml:space="preserve"> airborne receivers is expected above 972 MHz. Below 972 MHz some interference, in the order of 3 to 4 dB, may occur at low altitudes for the mixed-urban case;</w:t>
            </w:r>
            <w:r w:rsidRPr="0005228F">
              <w:rPr>
                <w:rFonts w:cs="Arial"/>
                <w:szCs w:val="20"/>
              </w:rPr>
              <w:t xml:space="preserve"> </w:t>
            </w:r>
          </w:p>
          <w:p w14:paraId="54EBB8C4" w14:textId="77777777" w:rsidR="00844380" w:rsidRPr="0005228F" w:rsidRDefault="00844380" w:rsidP="00533C10">
            <w:pPr>
              <w:numPr>
                <w:ilvl w:val="0"/>
                <w:numId w:val="22"/>
              </w:numPr>
              <w:tabs>
                <w:tab w:val="num" w:pos="360"/>
              </w:tabs>
              <w:spacing w:before="0"/>
              <w:rPr>
                <w:rFonts w:cs="Arial"/>
                <w:szCs w:val="20"/>
              </w:rPr>
            </w:pPr>
            <w:r w:rsidRPr="0005228F">
              <w:rPr>
                <w:rFonts w:cs="Arial"/>
                <w:szCs w:val="20"/>
              </w:rPr>
              <w:t xml:space="preserve">L-DACS airborne receivers are no more sensitive to interference than DME; </w:t>
            </w:r>
          </w:p>
          <w:p w14:paraId="721C0C3E" w14:textId="77777777" w:rsidR="00844380" w:rsidRPr="0005228F" w:rsidRDefault="00844380" w:rsidP="00533C10">
            <w:pPr>
              <w:numPr>
                <w:ilvl w:val="0"/>
                <w:numId w:val="22"/>
              </w:numPr>
              <w:tabs>
                <w:tab w:val="num" w:pos="360"/>
              </w:tabs>
              <w:spacing w:before="0"/>
              <w:rPr>
                <w:rFonts w:cs="Arial"/>
                <w:szCs w:val="20"/>
              </w:rPr>
            </w:pPr>
            <w:r w:rsidRPr="0005228F">
              <w:rPr>
                <w:rFonts w:cs="Arial"/>
                <w:szCs w:val="20"/>
              </w:rPr>
              <w:t>LTE/WIMAX base station transmissions may cause interference to L-DACS ground stations, if these stations are deployed in the lowest part of the band, and if the L-DACS TDD option is selected, in the order of 17 to 25 dB, depending on the distance from the ground station to the nearest base station. If the FDD (L-DACS-1) option is chosen and the associated ground stations receive at frequencies far above 960 MHz, then the interference from LTE/WIMAX base stations to these ground stations would be alleviated.</w:t>
            </w:r>
          </w:p>
          <w:p w14:paraId="390EACF2" w14:textId="1E388EE3" w:rsidR="00844380" w:rsidRPr="0005228F" w:rsidRDefault="00844380" w:rsidP="008D22B8">
            <w:pPr>
              <w:spacing w:before="0"/>
              <w:rPr>
                <w:rFonts w:cs="Arial"/>
                <w:szCs w:val="20"/>
              </w:rPr>
            </w:pPr>
            <w:r w:rsidRPr="0005228F">
              <w:rPr>
                <w:rFonts w:cs="Arial"/>
                <w:szCs w:val="20"/>
              </w:rPr>
              <w:t xml:space="preserve">CEPT Report 42 </w:t>
            </w:r>
            <w:r w:rsidR="00533C10">
              <w:rPr>
                <w:rFonts w:cs="Arial"/>
                <w:szCs w:val="20"/>
              </w:rPr>
              <w:fldChar w:fldCharType="begin"/>
            </w:r>
            <w:r w:rsidR="00533C10">
              <w:rPr>
                <w:rFonts w:cs="Arial"/>
                <w:szCs w:val="20"/>
              </w:rPr>
              <w:instrText xml:space="preserve"> REF _Ref31817507 \r \h </w:instrText>
            </w:r>
            <w:r w:rsidR="00533C10">
              <w:rPr>
                <w:rFonts w:cs="Arial"/>
                <w:szCs w:val="20"/>
              </w:rPr>
            </w:r>
            <w:r w:rsidR="00533C10">
              <w:rPr>
                <w:rFonts w:cs="Arial"/>
                <w:szCs w:val="20"/>
              </w:rPr>
              <w:fldChar w:fldCharType="separate"/>
            </w:r>
            <w:r w:rsidR="00533C10">
              <w:rPr>
                <w:rFonts w:cs="Arial"/>
                <w:szCs w:val="20"/>
              </w:rPr>
              <w:t>[75]</w:t>
            </w:r>
            <w:r w:rsidR="00533C10">
              <w:rPr>
                <w:rFonts w:cs="Arial"/>
                <w:szCs w:val="20"/>
              </w:rPr>
              <w:fldChar w:fldCharType="end"/>
            </w:r>
            <w:r w:rsidR="00533C10">
              <w:t xml:space="preserve"> </w:t>
            </w:r>
            <w:r w:rsidRPr="0005228F">
              <w:rPr>
                <w:rFonts w:cs="Arial"/>
                <w:szCs w:val="20"/>
              </w:rPr>
              <w:t xml:space="preserve">gives results on the compatibility between UMTS and </w:t>
            </w:r>
            <w:smartTag w:uri="urn:schemas-microsoft-com:office:smarttags" w:element="stockticker">
              <w:r w:rsidRPr="0005228F">
                <w:rPr>
                  <w:rFonts w:cs="Arial"/>
                  <w:szCs w:val="20"/>
                </w:rPr>
                <w:t>DME</w:t>
              </w:r>
            </w:smartTag>
            <w:r w:rsidRPr="0005228F">
              <w:rPr>
                <w:rFonts w:cs="Arial"/>
                <w:szCs w:val="20"/>
              </w:rPr>
              <w:t xml:space="preserve">/L-DACS2. Those results have been extended to the compatibility between LTE/WiMAX and </w:t>
            </w:r>
            <w:smartTag w:uri="urn:schemas-microsoft-com:office:smarttags" w:element="stockticker">
              <w:r w:rsidRPr="0005228F">
                <w:rPr>
                  <w:rFonts w:cs="Arial"/>
                  <w:szCs w:val="20"/>
                </w:rPr>
                <w:t>DME</w:t>
              </w:r>
            </w:smartTag>
            <w:r w:rsidRPr="0005228F">
              <w:rPr>
                <w:rFonts w:cs="Arial"/>
                <w:szCs w:val="20"/>
              </w:rPr>
              <w:t>/L-DACS, based on the similarities between UMTS on one side and LTE/WiMAX on the other side.</w:t>
            </w:r>
          </w:p>
          <w:p w14:paraId="030D94A9" w14:textId="77777777" w:rsidR="00844380" w:rsidRPr="0005228F" w:rsidRDefault="00844380" w:rsidP="008D22B8">
            <w:pPr>
              <w:spacing w:before="0"/>
              <w:rPr>
                <w:rFonts w:cs="Arial"/>
                <w:color w:val="000000"/>
                <w:szCs w:val="20"/>
                <w:lang w:eastAsia="zh-CN"/>
              </w:rPr>
            </w:pPr>
            <w:r w:rsidRPr="0005228F">
              <w:rPr>
                <w:rFonts w:cs="Arial"/>
                <w:szCs w:val="20"/>
              </w:rPr>
              <w:t>For additional information, see CEPT Report 42, especially with respect to mitigation techniques.</w:t>
            </w:r>
          </w:p>
        </w:tc>
      </w:tr>
      <w:tr w:rsidR="00844380" w:rsidRPr="0005228F" w14:paraId="3A22B6AF" w14:textId="77777777" w:rsidTr="00844380">
        <w:trPr>
          <w:jc w:val="left"/>
        </w:trPr>
        <w:tc>
          <w:tcPr>
            <w:tcW w:w="1271" w:type="dxa"/>
          </w:tcPr>
          <w:p w14:paraId="7750A1D8" w14:textId="77777777" w:rsidR="00844380" w:rsidRPr="0005228F" w:rsidRDefault="00844380" w:rsidP="008D22B8">
            <w:pPr>
              <w:keepNext/>
              <w:spacing w:before="0"/>
              <w:rPr>
                <w:rFonts w:cs="Arial"/>
                <w:szCs w:val="20"/>
              </w:rPr>
            </w:pPr>
            <w:r w:rsidRPr="0005228F">
              <w:rPr>
                <w:rFonts w:cs="Arial"/>
                <w:szCs w:val="20"/>
              </w:rPr>
              <w:t>7</w:t>
            </w:r>
          </w:p>
        </w:tc>
        <w:tc>
          <w:tcPr>
            <w:tcW w:w="2268" w:type="dxa"/>
          </w:tcPr>
          <w:p w14:paraId="6B5DCD95" w14:textId="77777777" w:rsidR="00844380" w:rsidRPr="0005228F" w:rsidRDefault="00844380" w:rsidP="008D22B8">
            <w:pPr>
              <w:keepNext/>
              <w:spacing w:before="0"/>
              <w:rPr>
                <w:rFonts w:cs="Arial"/>
                <w:szCs w:val="20"/>
              </w:rPr>
            </w:pPr>
            <w:r w:rsidRPr="0005228F">
              <w:rPr>
                <w:rFonts w:cs="Arial"/>
                <w:szCs w:val="20"/>
              </w:rPr>
              <w:t>960 MHz - LTE/WiMAX BS to MIDS MS</w:t>
            </w:r>
          </w:p>
        </w:tc>
        <w:tc>
          <w:tcPr>
            <w:tcW w:w="6090" w:type="dxa"/>
          </w:tcPr>
          <w:p w14:paraId="08A4BF8C" w14:textId="77777777" w:rsidR="00844380" w:rsidRPr="0005228F" w:rsidRDefault="00844380" w:rsidP="008D22B8">
            <w:pPr>
              <w:pStyle w:val="ECCTabletext"/>
            </w:pPr>
            <w:r w:rsidRPr="0005228F">
              <w:t xml:space="preserve">To avoid any interference on each MIDS frequency the protection distance between LTE/WiMAX900 base station and MIDS stations should be up to </w:t>
            </w:r>
            <w:smartTag w:uri="urn:schemas-microsoft-com:office:smarttags" w:element="metricconverter">
              <w:smartTagPr>
                <w:attr w:name="ProductID" w:val="2 km"/>
              </w:smartTagPr>
              <w:r w:rsidRPr="0005228F">
                <w:t>2 km</w:t>
              </w:r>
            </w:smartTag>
            <w:r w:rsidRPr="0005228F">
              <w:t xml:space="preserve"> accordingly when the MIDS receiver is placed in the direction of the LTE/WiMAX base station antenna that corresponds to the worst-case situation.</w:t>
            </w:r>
          </w:p>
          <w:p w14:paraId="33551F6C" w14:textId="77777777" w:rsidR="00844380" w:rsidRPr="0005228F" w:rsidRDefault="00844380" w:rsidP="008D22B8">
            <w:pPr>
              <w:pStyle w:val="ECCTabletext"/>
            </w:pPr>
            <w:r w:rsidRPr="0005228F">
              <w:t>However, the protection should be reduced if the real unwanted emission level of the equipment is better than specified. For the worst case situation (the MIDS receiver is placed in the direction where the LTE/WiMAX base station antenna gain is maximum), to fully protect MIDS without any protection distance, the unwanted emission level should be:</w:t>
            </w:r>
          </w:p>
          <w:p w14:paraId="63A34999" w14:textId="77777777" w:rsidR="00844380" w:rsidRPr="0005228F" w:rsidRDefault="00844380" w:rsidP="00295D2A">
            <w:pPr>
              <w:pStyle w:val="enum3"/>
              <w:numPr>
                <w:ilvl w:val="0"/>
                <w:numId w:val="19"/>
              </w:numPr>
              <w:spacing w:before="0" w:after="60" w:line="240" w:lineRule="auto"/>
              <w:jc w:val="left"/>
              <w:rPr>
                <w:rFonts w:ascii="Arial" w:eastAsia="SimSun" w:hAnsi="Arial" w:cs="Arial"/>
                <w:sz w:val="20"/>
                <w:szCs w:val="20"/>
                <w:lang w:val="en-GB"/>
              </w:rPr>
            </w:pPr>
            <w:r w:rsidRPr="0005228F">
              <w:rPr>
                <w:rFonts w:ascii="Arial" w:eastAsia="SimSun" w:hAnsi="Arial" w:cs="Arial"/>
                <w:sz w:val="20"/>
                <w:szCs w:val="20"/>
                <w:lang w:val="en-GB"/>
              </w:rPr>
              <w:t>21 dB better than specified in the 970-1000 MHz band;</w:t>
            </w:r>
          </w:p>
          <w:p w14:paraId="0A4B6AD8" w14:textId="77777777" w:rsidR="00844380" w:rsidRPr="0005228F" w:rsidRDefault="00844380" w:rsidP="00295D2A">
            <w:pPr>
              <w:pStyle w:val="enum3"/>
              <w:numPr>
                <w:ilvl w:val="0"/>
                <w:numId w:val="19"/>
              </w:numPr>
              <w:spacing w:before="0" w:after="60" w:line="240" w:lineRule="auto"/>
              <w:jc w:val="left"/>
              <w:rPr>
                <w:rFonts w:ascii="Arial" w:eastAsia="SimSun" w:hAnsi="Arial" w:cs="Arial"/>
                <w:sz w:val="20"/>
                <w:szCs w:val="20"/>
                <w:lang w:val="en-GB"/>
              </w:rPr>
            </w:pPr>
            <w:r w:rsidRPr="0005228F">
              <w:rPr>
                <w:rFonts w:ascii="Arial" w:eastAsia="SimSun" w:hAnsi="Arial" w:cs="Arial"/>
                <w:sz w:val="20"/>
                <w:szCs w:val="20"/>
                <w:lang w:val="en-GB"/>
              </w:rPr>
              <w:t xml:space="preserve">17 dB better than specified in the 1000-1206 MHz MIDS band (corresponding to the 1-12.75 GHz spurious band); </w:t>
            </w:r>
          </w:p>
          <w:p w14:paraId="0A4EA867" w14:textId="77777777" w:rsidR="00844380" w:rsidRPr="0005228F" w:rsidRDefault="00844380" w:rsidP="00295D2A">
            <w:pPr>
              <w:pStyle w:val="enum3"/>
              <w:numPr>
                <w:ilvl w:val="0"/>
                <w:numId w:val="19"/>
              </w:numPr>
              <w:spacing w:before="0" w:after="60" w:line="240" w:lineRule="auto"/>
              <w:jc w:val="left"/>
              <w:rPr>
                <w:rFonts w:ascii="Arial" w:eastAsia="SimSun" w:hAnsi="Arial" w:cs="Arial"/>
                <w:sz w:val="20"/>
                <w:szCs w:val="20"/>
                <w:lang w:val="en-GB"/>
              </w:rPr>
            </w:pPr>
            <w:r w:rsidRPr="0005228F">
              <w:rPr>
                <w:rFonts w:ascii="Arial" w:hAnsi="Arial" w:cs="Arial"/>
                <w:sz w:val="20"/>
                <w:szCs w:val="20"/>
                <w:lang w:val="en-GB" w:eastAsia="de-DE"/>
              </w:rPr>
              <w:t>For other azimuths of antenna, the separation distance and the additional filtering requirements decrease.</w:t>
            </w:r>
          </w:p>
          <w:p w14:paraId="069F3949" w14:textId="77777777" w:rsidR="00844380" w:rsidRPr="0005228F" w:rsidRDefault="00844380" w:rsidP="008D22B8">
            <w:pPr>
              <w:pStyle w:val="ECCTabletext"/>
              <w:spacing w:before="240"/>
              <w:rPr>
                <w:rFonts w:cs="Arial"/>
                <w:szCs w:val="20"/>
              </w:rPr>
            </w:pPr>
            <w:r w:rsidRPr="0005228F">
              <w:t xml:space="preserve">However, a performance degradation of the MIDS can be tolerated: this corresponds to interference on the first 11 MIDS channels (ranging from 969 to 999 MHz). Consequently, if there is an additional isolation of 17 dB above 1 GHz no additional separation distance is required to protect the MIDS receiver for the worst case situation (the MIDS receiver is placed in the direction where the LTE/WiMAX base station antenna gain is maximum). </w:t>
            </w:r>
          </w:p>
          <w:p w14:paraId="25654C09" w14:textId="72F0756C" w:rsidR="00844380" w:rsidRPr="0005228F" w:rsidRDefault="00844380" w:rsidP="008D22B8">
            <w:pPr>
              <w:pStyle w:val="ECCTabletext"/>
              <w:spacing w:before="240"/>
            </w:pPr>
            <w:r w:rsidRPr="0005228F">
              <w:t>Information put forward by some manufacturers about the performance of a typical LTE/WiMAX900 base station shows that the practical level of unwanted emission provides isolation considerably higher than that required (17dB). Indeed, the interference criteria would be met already at 980 MHz or even lower. It should be noted that the study did not take into account the regulatory status of JTIDS/MIDS, which operates in the band 960-1215 MHz under the conditions of provision 4.4 of the Radio Regulations</w:t>
            </w:r>
            <w:r w:rsidR="00533C10">
              <w:t xml:space="preserve"> </w:t>
            </w:r>
            <w:r w:rsidR="00533C10">
              <w:fldChar w:fldCharType="begin"/>
            </w:r>
            <w:r w:rsidR="00533C10">
              <w:instrText xml:space="preserve"> REF _Ref515454010 \r \h </w:instrText>
            </w:r>
            <w:r w:rsidR="00533C10">
              <w:fldChar w:fldCharType="separate"/>
            </w:r>
            <w:r w:rsidR="00533C10">
              <w:t>[3]</w:t>
            </w:r>
            <w:r w:rsidR="00533C10">
              <w:fldChar w:fldCharType="end"/>
            </w:r>
            <w:r w:rsidRPr="0005228F">
              <w:t>.</w:t>
            </w:r>
          </w:p>
        </w:tc>
      </w:tr>
      <w:tr w:rsidR="00844380" w:rsidRPr="0005228F" w14:paraId="3F0503A9" w14:textId="77777777" w:rsidTr="00844380">
        <w:trPr>
          <w:jc w:val="left"/>
        </w:trPr>
        <w:tc>
          <w:tcPr>
            <w:tcW w:w="1271" w:type="dxa"/>
          </w:tcPr>
          <w:p w14:paraId="60C72101" w14:textId="77777777" w:rsidR="00844380" w:rsidRPr="0005228F" w:rsidRDefault="00844380" w:rsidP="008D22B8">
            <w:pPr>
              <w:keepNext/>
              <w:spacing w:before="0"/>
              <w:rPr>
                <w:rFonts w:cs="Arial"/>
                <w:szCs w:val="20"/>
              </w:rPr>
            </w:pPr>
            <w:r w:rsidRPr="0005228F">
              <w:rPr>
                <w:rFonts w:cs="Arial"/>
                <w:szCs w:val="20"/>
              </w:rPr>
              <w:t>8</w:t>
            </w:r>
          </w:p>
        </w:tc>
        <w:tc>
          <w:tcPr>
            <w:tcW w:w="2268" w:type="dxa"/>
          </w:tcPr>
          <w:p w14:paraId="5249FD80" w14:textId="77777777" w:rsidR="00844380" w:rsidRPr="0005228F" w:rsidRDefault="00844380" w:rsidP="008D22B8">
            <w:pPr>
              <w:keepNext/>
              <w:spacing w:before="0"/>
              <w:rPr>
                <w:rFonts w:cs="Arial"/>
                <w:szCs w:val="20"/>
              </w:rPr>
            </w:pPr>
            <w:r w:rsidRPr="0005228F">
              <w:rPr>
                <w:rFonts w:cs="Arial"/>
                <w:szCs w:val="20"/>
              </w:rPr>
              <w:t xml:space="preserve">1880 MHz. LTE/WiMAX BS to </w:t>
            </w:r>
            <w:smartTag w:uri="urn:schemas-microsoft-com:office:smarttags" w:element="stockticker">
              <w:r w:rsidRPr="0005228F">
                <w:rPr>
                  <w:rFonts w:cs="Arial"/>
                  <w:szCs w:val="20"/>
                </w:rPr>
                <w:t>DECT</w:t>
              </w:r>
            </w:smartTag>
            <w:r w:rsidRPr="0005228F">
              <w:rPr>
                <w:rFonts w:cs="Arial"/>
                <w:szCs w:val="20"/>
              </w:rPr>
              <w:t xml:space="preserve"> BS/MS</w:t>
            </w:r>
          </w:p>
        </w:tc>
        <w:tc>
          <w:tcPr>
            <w:tcW w:w="6090" w:type="dxa"/>
          </w:tcPr>
          <w:p w14:paraId="7B8F050B" w14:textId="77777777" w:rsidR="00844380" w:rsidRPr="0005228F" w:rsidRDefault="00844380" w:rsidP="008D22B8">
            <w:pPr>
              <w:pStyle w:val="ECCTabletext"/>
              <w:rPr>
                <w:lang w:eastAsia="ja-JP"/>
              </w:rPr>
            </w:pPr>
            <w:r w:rsidRPr="0005228F">
              <w:rPr>
                <w:lang w:eastAsia="ja-JP"/>
              </w:rPr>
              <w:t xml:space="preserve">It can be concluded that the interference created by the LTE/WiMAX1800 system would be </w:t>
            </w:r>
            <w:proofErr w:type="gramStart"/>
            <w:r w:rsidRPr="0005228F">
              <w:rPr>
                <w:lang w:eastAsia="ja-JP"/>
              </w:rPr>
              <w:t>similar to</w:t>
            </w:r>
            <w:proofErr w:type="gramEnd"/>
            <w:r w:rsidRPr="0005228F">
              <w:rPr>
                <w:lang w:eastAsia="ja-JP"/>
              </w:rPr>
              <w:t xml:space="preserve"> the interference created by GSM1800.</w:t>
            </w:r>
          </w:p>
          <w:p w14:paraId="38C16644" w14:textId="77777777" w:rsidR="00844380" w:rsidRPr="0005228F" w:rsidRDefault="00844380" w:rsidP="008D22B8">
            <w:pPr>
              <w:pStyle w:val="ECCTabletext"/>
              <w:rPr>
                <w:lang w:eastAsia="ja-JP"/>
              </w:rPr>
            </w:pPr>
            <w:r w:rsidRPr="0005228F">
              <w:rPr>
                <w:lang w:eastAsia="ja-JP"/>
              </w:rPr>
              <w:t xml:space="preserve">No guard band is therefore required between LTE/WiMAX1800 and </w:t>
            </w:r>
            <w:smartTag w:uri="urn:schemas-microsoft-com:office:smarttags" w:element="stockticker">
              <w:r w:rsidRPr="0005228F">
                <w:rPr>
                  <w:lang w:eastAsia="ja-JP"/>
                </w:rPr>
                <w:t>DECT</w:t>
              </w:r>
            </w:smartTag>
            <w:r w:rsidRPr="0005228F">
              <w:rPr>
                <w:lang w:eastAsia="ja-JP"/>
              </w:rPr>
              <w:t xml:space="preserve"> allocations, provided that </w:t>
            </w:r>
            <w:smartTag w:uri="urn:schemas-microsoft-com:office:smarttags" w:element="stockticker">
              <w:r w:rsidRPr="0005228F">
                <w:rPr>
                  <w:lang w:eastAsia="ja-JP"/>
                </w:rPr>
                <w:t>DECT</w:t>
              </w:r>
            </w:smartTag>
            <w:r w:rsidRPr="0005228F">
              <w:rPr>
                <w:lang w:eastAsia="ja-JP"/>
              </w:rPr>
              <w:t xml:space="preserve"> </w:t>
            </w:r>
            <w:proofErr w:type="gramStart"/>
            <w:r w:rsidRPr="0005228F">
              <w:rPr>
                <w:lang w:eastAsia="ja-JP"/>
              </w:rPr>
              <w:t>is able to</w:t>
            </w:r>
            <w:proofErr w:type="gramEnd"/>
            <w:r w:rsidRPr="0005228F">
              <w:rPr>
                <w:lang w:eastAsia="ja-JP"/>
              </w:rPr>
              <w:t xml:space="preserve"> properly detect interference on closest </w:t>
            </w:r>
            <w:smartTag w:uri="urn:schemas-microsoft-com:office:smarttags" w:element="stockticker">
              <w:r w:rsidRPr="0005228F">
                <w:rPr>
                  <w:lang w:eastAsia="ja-JP"/>
                </w:rPr>
                <w:t>DECT</w:t>
              </w:r>
            </w:smartTag>
            <w:r w:rsidRPr="0005228F">
              <w:rPr>
                <w:lang w:eastAsia="ja-JP"/>
              </w:rPr>
              <w:t xml:space="preserve"> carriers F9-F7 and escape to more distant carriers F6-F0 within 1880-1900 MHz </w:t>
            </w:r>
          </w:p>
          <w:p w14:paraId="6E7D0E80" w14:textId="77777777" w:rsidR="00844380" w:rsidRPr="0005228F" w:rsidRDefault="00844380" w:rsidP="008D22B8">
            <w:pPr>
              <w:pStyle w:val="ECCTabletext"/>
              <w:rPr>
                <w:lang w:eastAsia="ja-JP"/>
              </w:rPr>
            </w:pPr>
            <w:r w:rsidRPr="0005228F">
              <w:rPr>
                <w:lang w:eastAsia="ja-JP"/>
              </w:rPr>
              <w:t xml:space="preserve">LTE/WiMAX1800 macro-cells can be deployed in the same geographical area in coexistence with </w:t>
            </w:r>
            <w:smartTag w:uri="urn:schemas-microsoft-com:office:smarttags" w:element="stockticker">
              <w:r w:rsidRPr="0005228F">
                <w:rPr>
                  <w:lang w:eastAsia="ja-JP"/>
                </w:rPr>
                <w:t>DECT</w:t>
              </w:r>
            </w:smartTag>
            <w:r w:rsidRPr="0005228F">
              <w:rPr>
                <w:lang w:eastAsia="ja-JP"/>
              </w:rPr>
              <w:t xml:space="preserve"> which is deployed inside of the buildings, as the interference between </w:t>
            </w:r>
            <w:smartTag w:uri="urn:schemas-microsoft-com:office:smarttags" w:element="stockticker">
              <w:r w:rsidRPr="0005228F">
                <w:rPr>
                  <w:lang w:eastAsia="ja-JP"/>
                </w:rPr>
                <w:t>DECT</w:t>
              </w:r>
            </w:smartTag>
            <w:r w:rsidRPr="0005228F">
              <w:rPr>
                <w:lang w:eastAsia="ja-JP"/>
              </w:rPr>
              <w:t xml:space="preserve"> RFP and PP and macro-cellular LTE/WiMAX1800 BS and UE is not a problem; </w:t>
            </w:r>
          </w:p>
          <w:p w14:paraId="4EA22F7F" w14:textId="77777777" w:rsidR="00844380" w:rsidRPr="0005228F" w:rsidRDefault="00844380" w:rsidP="008D22B8">
            <w:pPr>
              <w:pStyle w:val="ECCTabletext"/>
            </w:pPr>
            <w:r w:rsidRPr="0005228F">
              <w:rPr>
                <w:lang w:eastAsia="ja-JP"/>
              </w:rPr>
              <w:t xml:space="preserve">When pico-cellular LTE/WiMAX1800 BS is deployed inside of the building in coexistence with </w:t>
            </w:r>
            <w:smartTag w:uri="urn:schemas-microsoft-com:office:smarttags" w:element="stockticker">
              <w:r w:rsidRPr="0005228F">
                <w:rPr>
                  <w:lang w:eastAsia="ja-JP"/>
                </w:rPr>
                <w:t>DECT</w:t>
              </w:r>
            </w:smartTag>
            <w:r w:rsidRPr="0005228F">
              <w:rPr>
                <w:lang w:eastAsia="ja-JP"/>
              </w:rPr>
              <w:t xml:space="preserve"> RFP and PP deployed in the same building indoor area, some potential interference is likely to exist from indoor pico-cellular LTE/WiMAX1800 BS to </w:t>
            </w:r>
            <w:smartTag w:uri="urn:schemas-microsoft-com:office:smarttags" w:element="stockticker">
              <w:r w:rsidRPr="0005228F">
                <w:rPr>
                  <w:lang w:eastAsia="ja-JP"/>
                </w:rPr>
                <w:t>DECT</w:t>
              </w:r>
            </w:smartTag>
            <w:r w:rsidRPr="0005228F">
              <w:rPr>
                <w:lang w:eastAsia="ja-JP"/>
              </w:rPr>
              <w:t xml:space="preserve"> if they are placed too close and they are operating in the adjacent channel at 1880 MHz.</w:t>
            </w:r>
          </w:p>
        </w:tc>
      </w:tr>
      <w:tr w:rsidR="00844380" w:rsidRPr="0005228F" w14:paraId="3155C920" w14:textId="77777777" w:rsidTr="00844380">
        <w:trPr>
          <w:jc w:val="left"/>
        </w:trPr>
        <w:tc>
          <w:tcPr>
            <w:tcW w:w="1271" w:type="dxa"/>
          </w:tcPr>
          <w:p w14:paraId="3E6A5325" w14:textId="77777777" w:rsidR="00844380" w:rsidRPr="0005228F" w:rsidRDefault="00844380" w:rsidP="008D22B8">
            <w:pPr>
              <w:keepNext/>
              <w:spacing w:before="0"/>
              <w:rPr>
                <w:rFonts w:cs="Arial"/>
                <w:szCs w:val="20"/>
              </w:rPr>
            </w:pPr>
            <w:r w:rsidRPr="0005228F">
              <w:rPr>
                <w:rFonts w:cs="Arial"/>
                <w:szCs w:val="20"/>
              </w:rPr>
              <w:t>9</w:t>
            </w:r>
          </w:p>
        </w:tc>
        <w:tc>
          <w:tcPr>
            <w:tcW w:w="2268" w:type="dxa"/>
          </w:tcPr>
          <w:p w14:paraId="100489BC" w14:textId="77777777" w:rsidR="00844380" w:rsidRPr="0005228F" w:rsidRDefault="00844380" w:rsidP="008D22B8">
            <w:pPr>
              <w:pStyle w:val="ECCTabletext"/>
            </w:pPr>
            <w:r w:rsidRPr="0005228F">
              <w:t xml:space="preserve">1710 MHz. LTE/WiMAX MS to METSAT Earth station receivers </w:t>
            </w:r>
          </w:p>
        </w:tc>
        <w:tc>
          <w:tcPr>
            <w:tcW w:w="6090" w:type="dxa"/>
          </w:tcPr>
          <w:p w14:paraId="1924BC3A" w14:textId="77777777" w:rsidR="00844380" w:rsidRPr="0005228F" w:rsidRDefault="00844380" w:rsidP="008D22B8">
            <w:pPr>
              <w:pStyle w:val="ECCTabletext"/>
            </w:pPr>
            <w:r w:rsidRPr="0005228F">
              <w:rPr>
                <w:color w:val="000000"/>
              </w:rPr>
              <w:t>The METSAT Earth stations have been adjacent to GSM1800 for many years, and they have not experienced interference from GSM MS transmissions. It is believed that the interference from LTE/WiMAX UE to METSAT Earth Stations operating in adjacent frequency band is unlikely to be a problem.</w:t>
            </w:r>
          </w:p>
        </w:tc>
      </w:tr>
      <w:tr w:rsidR="00844380" w:rsidRPr="0005228F" w14:paraId="56E5B606" w14:textId="77777777" w:rsidTr="00844380">
        <w:trPr>
          <w:jc w:val="left"/>
        </w:trPr>
        <w:tc>
          <w:tcPr>
            <w:tcW w:w="1271" w:type="dxa"/>
          </w:tcPr>
          <w:p w14:paraId="4311921D" w14:textId="77777777" w:rsidR="00844380" w:rsidRPr="0005228F" w:rsidRDefault="00844380" w:rsidP="008D22B8">
            <w:pPr>
              <w:keepNext/>
              <w:spacing w:before="0"/>
              <w:rPr>
                <w:rFonts w:cs="Arial"/>
                <w:szCs w:val="20"/>
              </w:rPr>
            </w:pPr>
            <w:r w:rsidRPr="0005228F">
              <w:rPr>
                <w:rFonts w:cs="Arial"/>
                <w:szCs w:val="20"/>
              </w:rPr>
              <w:t>10</w:t>
            </w:r>
          </w:p>
        </w:tc>
        <w:tc>
          <w:tcPr>
            <w:tcW w:w="2268" w:type="dxa"/>
          </w:tcPr>
          <w:p w14:paraId="141F32F0" w14:textId="77777777" w:rsidR="00844380" w:rsidRPr="0005228F" w:rsidRDefault="00844380" w:rsidP="008D22B8">
            <w:pPr>
              <w:keepNext/>
              <w:spacing w:before="0"/>
            </w:pPr>
            <w:r w:rsidRPr="0005228F">
              <w:t>1785 MHz. Radio microphone to LTE/WiMAX BS</w:t>
            </w:r>
          </w:p>
        </w:tc>
        <w:tc>
          <w:tcPr>
            <w:tcW w:w="6090" w:type="dxa"/>
          </w:tcPr>
          <w:p w14:paraId="0BF1D0D8" w14:textId="77777777" w:rsidR="00844380" w:rsidRPr="0005228F" w:rsidRDefault="00844380" w:rsidP="008D22B8">
            <w:pPr>
              <w:keepNext/>
              <w:spacing w:before="0"/>
            </w:pPr>
            <w:r w:rsidRPr="0005228F">
              <w:rPr>
                <w:color w:val="000000"/>
              </w:rPr>
              <w:t xml:space="preserve">It can be considered that the proposed guard band of 700 kHz in ERC Report 063 </w:t>
            </w:r>
            <w:r w:rsidRPr="0005228F">
              <w:rPr>
                <w:color w:val="000000"/>
              </w:rPr>
              <w:fldChar w:fldCharType="begin"/>
            </w:r>
            <w:r w:rsidRPr="0005228F">
              <w:rPr>
                <w:color w:val="000000"/>
              </w:rPr>
              <w:instrText xml:space="preserve"> REF _Ref26343883 \r \h </w:instrText>
            </w:r>
            <w:r w:rsidRPr="0005228F">
              <w:rPr>
                <w:color w:val="000000"/>
              </w:rPr>
            </w:r>
            <w:r w:rsidRPr="0005228F">
              <w:rPr>
                <w:color w:val="000000"/>
              </w:rPr>
              <w:fldChar w:fldCharType="separate"/>
            </w:r>
            <w:r w:rsidRPr="0005228F">
              <w:rPr>
                <w:color w:val="000000"/>
              </w:rPr>
              <w:t>[57]</w:t>
            </w:r>
            <w:r w:rsidRPr="0005228F">
              <w:rPr>
                <w:color w:val="000000"/>
              </w:rPr>
              <w:fldChar w:fldCharType="end"/>
            </w:r>
            <w:r w:rsidRPr="0005228F">
              <w:rPr>
                <w:color w:val="000000"/>
              </w:rPr>
              <w:t xml:space="preserve"> and ERC Recommendation 70-03 </w:t>
            </w:r>
            <w:r w:rsidRPr="0005228F">
              <w:rPr>
                <w:color w:val="000000"/>
              </w:rPr>
              <w:fldChar w:fldCharType="begin"/>
            </w:r>
            <w:r w:rsidRPr="0005228F">
              <w:rPr>
                <w:color w:val="000000"/>
              </w:rPr>
              <w:instrText xml:space="preserve"> REF _Ref26343942 \r \h </w:instrText>
            </w:r>
            <w:r w:rsidRPr="0005228F">
              <w:rPr>
                <w:color w:val="000000"/>
              </w:rPr>
            </w:r>
            <w:r w:rsidRPr="0005228F">
              <w:rPr>
                <w:color w:val="000000"/>
              </w:rPr>
              <w:fldChar w:fldCharType="separate"/>
            </w:r>
            <w:r w:rsidRPr="0005228F">
              <w:rPr>
                <w:color w:val="000000"/>
              </w:rPr>
              <w:t>[58]</w:t>
            </w:r>
            <w:r w:rsidRPr="0005228F">
              <w:rPr>
                <w:color w:val="000000"/>
              </w:rPr>
              <w:fldChar w:fldCharType="end"/>
            </w:r>
            <w:r w:rsidRPr="0005228F">
              <w:rPr>
                <w:color w:val="000000"/>
              </w:rPr>
              <w:t xml:space="preserve"> for the protection of GSM1800 is sufficient for protecting LTE/WiMAX1800 BS receivers. This assumes that the radio microphone maximum transmitting power is limited to 13 dBm (20 mW) for hand held microphones and 17 dBm (50 mW) for body-worn microphones, as recommended in ERC Report 63 and ERC Recommendation 70-03.</w:t>
            </w:r>
          </w:p>
        </w:tc>
      </w:tr>
      <w:tr w:rsidR="00844380" w:rsidRPr="0005228F" w14:paraId="426AA4F8" w14:textId="77777777" w:rsidTr="00844380">
        <w:trPr>
          <w:jc w:val="left"/>
        </w:trPr>
        <w:tc>
          <w:tcPr>
            <w:tcW w:w="1271" w:type="dxa"/>
          </w:tcPr>
          <w:p w14:paraId="4584EFED" w14:textId="77777777" w:rsidR="00844380" w:rsidRPr="0005228F" w:rsidRDefault="00844380" w:rsidP="008D22B8">
            <w:pPr>
              <w:spacing w:before="0"/>
              <w:rPr>
                <w:rFonts w:cs="Arial"/>
                <w:szCs w:val="20"/>
              </w:rPr>
            </w:pPr>
            <w:r w:rsidRPr="0005228F">
              <w:rPr>
                <w:rFonts w:cs="Arial"/>
                <w:szCs w:val="20"/>
              </w:rPr>
              <w:t>11</w:t>
            </w:r>
          </w:p>
        </w:tc>
        <w:tc>
          <w:tcPr>
            <w:tcW w:w="2268" w:type="dxa"/>
          </w:tcPr>
          <w:p w14:paraId="17F53895" w14:textId="77777777" w:rsidR="00844380" w:rsidRPr="0005228F" w:rsidRDefault="00844380" w:rsidP="008D22B8">
            <w:pPr>
              <w:spacing w:before="0"/>
            </w:pPr>
            <w:r w:rsidRPr="0005228F">
              <w:t xml:space="preserve">1710 MHz/1785 MHz/1805 MHz. LTE/WiMAX BS to fixed service </w:t>
            </w:r>
          </w:p>
        </w:tc>
        <w:tc>
          <w:tcPr>
            <w:tcW w:w="6090" w:type="dxa"/>
          </w:tcPr>
          <w:p w14:paraId="35886BAB" w14:textId="77777777" w:rsidR="00844380" w:rsidRPr="0005228F" w:rsidRDefault="00844380" w:rsidP="008D22B8">
            <w:pPr>
              <w:spacing w:before="0"/>
              <w:rPr>
                <w:color w:val="000000"/>
                <w:lang w:eastAsia="zh-CN"/>
              </w:rPr>
            </w:pPr>
            <w:r w:rsidRPr="0005228F">
              <w:rPr>
                <w:color w:val="000000"/>
                <w:lang w:eastAsia="zh-CN"/>
              </w:rPr>
              <w:t xml:space="preserve">Compatibility between UMTS and Fixed Services operating in co-frequency and adjacent bands was studied and reported in ERC Report 065 </w:t>
            </w:r>
            <w:r w:rsidRPr="0005228F">
              <w:rPr>
                <w:color w:val="000000"/>
                <w:lang w:eastAsia="zh-CN"/>
              </w:rPr>
              <w:fldChar w:fldCharType="begin"/>
            </w:r>
            <w:r w:rsidRPr="0005228F">
              <w:rPr>
                <w:color w:val="000000"/>
                <w:lang w:eastAsia="zh-CN"/>
              </w:rPr>
              <w:instrText xml:space="preserve"> REF _Ref26343828 \r \h </w:instrText>
            </w:r>
            <w:r w:rsidRPr="0005228F">
              <w:rPr>
                <w:color w:val="000000"/>
                <w:lang w:eastAsia="zh-CN"/>
              </w:rPr>
            </w:r>
            <w:r w:rsidRPr="0005228F">
              <w:rPr>
                <w:color w:val="000000"/>
                <w:lang w:eastAsia="zh-CN"/>
              </w:rPr>
              <w:fldChar w:fldCharType="separate"/>
            </w:r>
            <w:r w:rsidRPr="0005228F">
              <w:rPr>
                <w:color w:val="000000"/>
                <w:lang w:eastAsia="zh-CN"/>
              </w:rPr>
              <w:t>[60]</w:t>
            </w:r>
            <w:r w:rsidRPr="0005228F">
              <w:rPr>
                <w:color w:val="000000"/>
                <w:lang w:eastAsia="zh-CN"/>
              </w:rPr>
              <w:fldChar w:fldCharType="end"/>
            </w:r>
            <w:r w:rsidRPr="0005228F">
              <w:rPr>
                <w:color w:val="000000"/>
                <w:lang w:eastAsia="zh-CN"/>
              </w:rPr>
              <w:t xml:space="preserve"> and ERC Report 064 </w:t>
            </w:r>
            <w:r w:rsidRPr="0005228F">
              <w:rPr>
                <w:color w:val="000000"/>
                <w:lang w:eastAsia="zh-CN"/>
              </w:rPr>
              <w:fldChar w:fldCharType="begin"/>
            </w:r>
            <w:r w:rsidRPr="0005228F">
              <w:rPr>
                <w:color w:val="000000"/>
                <w:lang w:eastAsia="zh-CN"/>
              </w:rPr>
              <w:instrText xml:space="preserve"> REF _Ref26343839 \r \h </w:instrText>
            </w:r>
            <w:r w:rsidRPr="0005228F">
              <w:rPr>
                <w:color w:val="000000"/>
                <w:lang w:eastAsia="zh-CN"/>
              </w:rPr>
            </w:r>
            <w:r w:rsidRPr="0005228F">
              <w:rPr>
                <w:color w:val="000000"/>
                <w:lang w:eastAsia="zh-CN"/>
              </w:rPr>
              <w:fldChar w:fldCharType="separate"/>
            </w:r>
            <w:r w:rsidRPr="0005228F">
              <w:rPr>
                <w:color w:val="000000"/>
                <w:lang w:eastAsia="zh-CN"/>
              </w:rPr>
              <w:t>[59]</w:t>
            </w:r>
            <w:r w:rsidRPr="0005228F">
              <w:rPr>
                <w:color w:val="000000"/>
                <w:lang w:eastAsia="zh-CN"/>
              </w:rPr>
              <w:fldChar w:fldCharType="end"/>
            </w:r>
            <w:r w:rsidRPr="0005228F" w:rsidDel="00410539">
              <w:rPr>
                <w:color w:val="000000"/>
                <w:lang w:eastAsia="zh-CN"/>
              </w:rPr>
              <w:t xml:space="preserve"> </w:t>
            </w:r>
            <w:r w:rsidRPr="0005228F">
              <w:rPr>
                <w:color w:val="000000"/>
                <w:lang w:eastAsia="zh-CN"/>
              </w:rPr>
              <w:t>. As described in these two ERC Reports, the critical interference scenarios are between UMTS BS and Fixed Service stations. It is thought that these Reports are also applicable to LTE/WiMAX.</w:t>
            </w:r>
          </w:p>
          <w:p w14:paraId="4D975A29" w14:textId="77777777" w:rsidR="00844380" w:rsidRPr="0005228F" w:rsidRDefault="00844380" w:rsidP="008D22B8">
            <w:pPr>
              <w:spacing w:before="0"/>
            </w:pPr>
            <w:r w:rsidRPr="0005228F">
              <w:rPr>
                <w:color w:val="000000"/>
                <w:lang w:eastAsia="zh-CN"/>
              </w:rPr>
              <w:t>The Fixed Service frequency range is adjacent to LTE/WiMAX1800 UL at 1710 MHz and 1785 MHz. The potential interference, if any, will be between Fixed Service and LTE/WiMAX1800 BS at 1805 MHz. The interference analysis method used in the two ERC Reports can be used to derive the coordination distance, that is the separation distance between LTE/WiMAX BS and Fixed Service stations as a function of frequency separations between LTE/WiMAX base station and Fixed service station, as an interference prevention solution, as described in ERC Reports 064 and 065.</w:t>
            </w:r>
          </w:p>
        </w:tc>
      </w:tr>
    </w:tbl>
    <w:p w14:paraId="1047A247" w14:textId="77777777" w:rsidR="00844380" w:rsidRPr="0005228F" w:rsidRDefault="00844380" w:rsidP="00844380">
      <w:pPr>
        <w:pStyle w:val="ECCAnnexheading3"/>
        <w:rPr>
          <w:lang w:val="en-GB"/>
        </w:rPr>
      </w:pPr>
      <w:r w:rsidRPr="0005228F">
        <w:rPr>
          <w:lang w:val="en-GB"/>
        </w:rPr>
        <w:t>ECC Report 162: “Practical mechanism to improve the compatibility between GSM-R and Public mobile networks and guidance on practical coordination” [40]</w:t>
      </w:r>
    </w:p>
    <w:p w14:paraId="27292BA7" w14:textId="77777777" w:rsidR="00844380" w:rsidRPr="0005228F" w:rsidRDefault="00844380" w:rsidP="00844380">
      <w:pPr>
        <w:pStyle w:val="Default"/>
        <w:spacing w:before="240" w:after="60"/>
        <w:jc w:val="both"/>
        <w:rPr>
          <w:sz w:val="20"/>
          <w:szCs w:val="20"/>
          <w:lang w:val="en-GB"/>
        </w:rPr>
      </w:pPr>
      <w:r w:rsidRPr="0005228F">
        <w:rPr>
          <w:sz w:val="20"/>
          <w:szCs w:val="20"/>
          <w:lang w:val="en-GB"/>
        </w:rPr>
        <w:t>Extract from the executive summary</w:t>
      </w:r>
      <w:r w:rsidRPr="002C49D9">
        <w:rPr>
          <w:lang w:val="en-GB"/>
        </w:rPr>
        <w:t>:</w:t>
      </w:r>
    </w:p>
    <w:p w14:paraId="717C5F6F" w14:textId="77777777" w:rsidR="00844380" w:rsidRPr="0005228F" w:rsidRDefault="00844380" w:rsidP="00844380">
      <w:pPr>
        <w:pStyle w:val="Default"/>
        <w:spacing w:before="240" w:after="60"/>
        <w:jc w:val="both"/>
        <w:rPr>
          <w:i/>
          <w:sz w:val="20"/>
          <w:lang w:val="en-GB"/>
        </w:rPr>
      </w:pPr>
      <w:r w:rsidRPr="0005228F">
        <w:rPr>
          <w:i/>
          <w:sz w:val="20"/>
          <w:lang w:val="en-GB"/>
        </w:rPr>
        <w:t xml:space="preserve">“Recently some GSM-R operators have noticed operational limitations caused by interferences to their networks from public mobile networks emissions. Coordination carried out between public mobile networks and GSM-R operators in some countries shows that there exist some remedies to alleviate these interferences. </w:t>
      </w:r>
    </w:p>
    <w:p w14:paraId="4B662740" w14:textId="77777777" w:rsidR="00844380" w:rsidRPr="0005228F" w:rsidRDefault="00844380" w:rsidP="00844380">
      <w:pPr>
        <w:pStyle w:val="Default"/>
        <w:spacing w:before="240" w:after="60"/>
        <w:jc w:val="both"/>
        <w:rPr>
          <w:i/>
          <w:sz w:val="20"/>
          <w:lang w:val="en-GB"/>
        </w:rPr>
      </w:pPr>
      <w:r w:rsidRPr="0005228F">
        <w:rPr>
          <w:i/>
          <w:sz w:val="20"/>
          <w:lang w:val="en-GB"/>
        </w:rPr>
        <w:t xml:space="preserve">In the future, the number of interference cases may increase, due to the expected growth of GSM-R network deployment and the potential growth of  public mobile networks. </w:t>
      </w:r>
    </w:p>
    <w:p w14:paraId="28FC9AE4" w14:textId="77777777" w:rsidR="00844380" w:rsidRPr="0005228F" w:rsidRDefault="00844380" w:rsidP="00844380">
      <w:pPr>
        <w:pStyle w:val="Default"/>
        <w:spacing w:before="240" w:after="60"/>
        <w:jc w:val="both"/>
        <w:rPr>
          <w:i/>
          <w:sz w:val="20"/>
          <w:lang w:val="en-GB"/>
        </w:rPr>
      </w:pPr>
      <w:r w:rsidRPr="0005228F">
        <w:rPr>
          <w:i/>
          <w:sz w:val="20"/>
          <w:lang w:val="en-GB"/>
        </w:rPr>
        <w:t>Moreover, public mobile networks may suffer from GSM-R mobile station emissions when deployed in adjacent frequencies and in geographical close vicinity.</w:t>
      </w:r>
    </w:p>
    <w:p w14:paraId="7DCEF218" w14:textId="77777777" w:rsidR="00844380" w:rsidRPr="0005228F" w:rsidRDefault="00844380" w:rsidP="00844380">
      <w:pPr>
        <w:rPr>
          <w:i/>
        </w:rPr>
      </w:pPr>
      <w:r w:rsidRPr="0005228F">
        <w:rPr>
          <w:i/>
        </w:rPr>
        <w:t xml:space="preserve">This Report focuses on the coexistence between public mobile networks operating in the 900 MHz band and GSM-R networks operating both in the GSM-R band (876-880 MHz/921-925 MHz) and the E-GSM-R band (873-876 MHz/918-921 MHz). </w:t>
      </w:r>
    </w:p>
    <w:p w14:paraId="072A77B0" w14:textId="77777777" w:rsidR="00844380" w:rsidRPr="0005228F" w:rsidRDefault="00844380" w:rsidP="00844380">
      <w:pPr>
        <w:rPr>
          <w:i/>
        </w:rPr>
      </w:pPr>
      <w:r w:rsidRPr="0005228F">
        <w:rPr>
          <w:i/>
        </w:rPr>
        <w:t xml:space="preserve">Several scenarios have been identified as relevant whereas most of them have already been studied in CEPT (ECC Reports 096 and 146 and CEPT Report 41). Consequently, the existing results have been </w:t>
      </w:r>
      <w:proofErr w:type="gramStart"/>
      <w:r w:rsidRPr="0005228F">
        <w:rPr>
          <w:i/>
        </w:rPr>
        <w:t>taken into account</w:t>
      </w:r>
      <w:proofErr w:type="gramEnd"/>
      <w:r w:rsidRPr="0005228F">
        <w:rPr>
          <w:i/>
        </w:rPr>
        <w:t xml:space="preserve"> with complements added for some of them. Several scenarios between public mobile networks and GSM-R have been studied in detail in this Report </w:t>
      </w:r>
      <w:proofErr w:type="gramStart"/>
      <w:r w:rsidRPr="0005228F">
        <w:rPr>
          <w:i/>
        </w:rPr>
        <w:t>in particular those</w:t>
      </w:r>
      <w:proofErr w:type="gramEnd"/>
      <w:r w:rsidRPr="0005228F">
        <w:rPr>
          <w:i/>
        </w:rPr>
        <w:t xml:space="preserve"> involving E-GSM-R. </w:t>
      </w:r>
    </w:p>
    <w:p w14:paraId="033E3CE2" w14:textId="77777777" w:rsidR="00844380" w:rsidRPr="0005228F" w:rsidRDefault="00844380" w:rsidP="00844380">
      <w:pPr>
        <w:rPr>
          <w:i/>
        </w:rPr>
      </w:pPr>
      <w:r w:rsidRPr="0005228F">
        <w:rPr>
          <w:i/>
        </w:rPr>
        <w:t>This Report provides guidance to improve the coexistence between GSM-R and public mobile networks</w:t>
      </w:r>
      <w:r w:rsidRPr="0005228F" w:rsidDel="008437B9">
        <w:rPr>
          <w:i/>
        </w:rPr>
        <w:t xml:space="preserve"> </w:t>
      </w:r>
      <w:r w:rsidRPr="0005228F">
        <w:rPr>
          <w:i/>
        </w:rPr>
        <w:t>and describes potential mitigation techniques which may be considered by national administrations and/or operators on both sides to address interference cases between GSM-R and public mobile networks on a local/regional/national basis.</w:t>
      </w:r>
    </w:p>
    <w:p w14:paraId="05B26872" w14:textId="77777777" w:rsidR="00844380" w:rsidRPr="0005228F" w:rsidRDefault="00844380" w:rsidP="00844380">
      <w:pPr>
        <w:rPr>
          <w:i/>
        </w:rPr>
      </w:pPr>
      <w:r w:rsidRPr="0005228F">
        <w:rPr>
          <w:i/>
          <w:color w:val="000000"/>
        </w:rPr>
        <w:t xml:space="preserve">It should be noted that the list of measures is not exhaustive and that additional spectrum engineering techniques may be considered on a case-by-case basis. Applying </w:t>
      </w:r>
      <w:proofErr w:type="gramStart"/>
      <w:r w:rsidRPr="0005228F">
        <w:rPr>
          <w:i/>
          <w:color w:val="000000"/>
        </w:rPr>
        <w:t>a single one</w:t>
      </w:r>
      <w:proofErr w:type="gramEnd"/>
      <w:r w:rsidRPr="0005228F">
        <w:rPr>
          <w:i/>
          <w:color w:val="000000"/>
        </w:rPr>
        <w:t xml:space="preserve"> of the measures may not be sufficient in all cases but rather a combination of methods. </w:t>
      </w:r>
    </w:p>
    <w:p w14:paraId="285D95B0" w14:textId="77777777" w:rsidR="00844380" w:rsidRPr="0005228F" w:rsidRDefault="00844380" w:rsidP="00844380">
      <w:pPr>
        <w:rPr>
          <w:i/>
          <w:color w:val="000000"/>
        </w:rPr>
      </w:pPr>
      <w:r w:rsidRPr="0005228F">
        <w:rPr>
          <w:i/>
          <w:color w:val="000000"/>
        </w:rPr>
        <w:t xml:space="preserve">In addition, preventive methods to avoid interference situations between GSM-R and public mobile networks can be applied on a national/regional basis. Interoperability and continuity of GSM-R service shall be ensured from one country to another one, as well as public operators' licence obligations </w:t>
      </w:r>
      <w:proofErr w:type="gramStart"/>
      <w:r w:rsidRPr="0005228F">
        <w:rPr>
          <w:i/>
          <w:color w:val="000000"/>
        </w:rPr>
        <w:t>have to</w:t>
      </w:r>
      <w:proofErr w:type="gramEnd"/>
      <w:r w:rsidRPr="0005228F">
        <w:rPr>
          <w:i/>
          <w:color w:val="000000"/>
        </w:rPr>
        <w:t xml:space="preserve"> be fulfilled.</w:t>
      </w:r>
    </w:p>
    <w:p w14:paraId="29445B38" w14:textId="77777777" w:rsidR="00844380" w:rsidRPr="0005228F" w:rsidRDefault="00844380" w:rsidP="00844380">
      <w:pPr>
        <w:rPr>
          <w:rStyle w:val="ECCParagraph"/>
          <w:i/>
        </w:rPr>
      </w:pPr>
      <w:r w:rsidRPr="0005228F">
        <w:rPr>
          <w:i/>
        </w:rPr>
        <w:t>In general, the use of mitigation techniques should be limited to the cases necessary in order to avoid undue constraints on both networks and facilitate an efficient use of spectrum.”</w:t>
      </w:r>
    </w:p>
    <w:p w14:paraId="3E6C3937" w14:textId="77777777" w:rsidR="00844380" w:rsidRPr="0005228F" w:rsidRDefault="00844380" w:rsidP="00844380">
      <w:pPr>
        <w:pStyle w:val="ECCAnnexheading3"/>
        <w:rPr>
          <w:lang w:val="en-GB"/>
        </w:rPr>
      </w:pPr>
      <w:r w:rsidRPr="0005228F">
        <w:rPr>
          <w:lang w:val="en-GB"/>
        </w:rPr>
        <w:t xml:space="preserve">ECC Report 229 : </w:t>
      </w:r>
      <w:r w:rsidRPr="0005228F">
        <w:rPr>
          <w:rStyle w:val="ECCParagraph"/>
        </w:rPr>
        <w:t xml:space="preserve">“Guidance for improving coexistence between GSM-R and MFCN” </w:t>
      </w:r>
      <w:r w:rsidRPr="0005228F">
        <w:rPr>
          <w:rStyle w:val="ECCParagraph"/>
        </w:rPr>
        <w:fldChar w:fldCharType="begin"/>
      </w:r>
      <w:r w:rsidRPr="0005228F">
        <w:rPr>
          <w:rStyle w:val="ECCParagraph"/>
        </w:rPr>
        <w:instrText xml:space="preserve"> REF _Ref515453908 \r \h  \* MERGEFORMAT </w:instrText>
      </w:r>
      <w:r w:rsidRPr="0005228F">
        <w:rPr>
          <w:rStyle w:val="ECCParagraph"/>
        </w:rPr>
      </w:r>
      <w:r w:rsidRPr="0005228F">
        <w:rPr>
          <w:rStyle w:val="ECCParagraph"/>
        </w:rPr>
        <w:fldChar w:fldCharType="separate"/>
      </w:r>
      <w:r w:rsidRPr="0005228F">
        <w:rPr>
          <w:rStyle w:val="ECCParagraph"/>
        </w:rPr>
        <w:t>[13]</w:t>
      </w:r>
      <w:r w:rsidRPr="0005228F">
        <w:rPr>
          <w:rStyle w:val="ECCParagraph"/>
        </w:rPr>
        <w:fldChar w:fldCharType="end"/>
      </w:r>
    </w:p>
    <w:p w14:paraId="58DBC836" w14:textId="77777777" w:rsidR="00844380" w:rsidRPr="0005228F" w:rsidRDefault="00844380" w:rsidP="00844380">
      <w:pPr>
        <w:rPr>
          <w:rStyle w:val="ECCParagraph"/>
        </w:rPr>
      </w:pPr>
      <w:r w:rsidRPr="0005228F">
        <w:rPr>
          <w:rStyle w:val="ECCParagraph"/>
        </w:rPr>
        <w:t>Extract from the executive summary:</w:t>
      </w:r>
    </w:p>
    <w:p w14:paraId="029C9DE2" w14:textId="77777777" w:rsidR="00844380" w:rsidRPr="0005228F" w:rsidRDefault="00844380" w:rsidP="00844380">
      <w:pPr>
        <w:rPr>
          <w:i/>
        </w:rPr>
      </w:pPr>
      <w:r w:rsidRPr="0005228F">
        <w:rPr>
          <w:rStyle w:val="ECCParagraph"/>
          <w:i/>
        </w:rPr>
        <w:t>“</w:t>
      </w:r>
      <w:r w:rsidRPr="0005228F">
        <w:rPr>
          <w:i/>
        </w:rPr>
        <w:t>Measurement campaigns performed during 2013-2014 concluded that current GSM-R receivers are affected by intermodulation products generated from a wideband signal such as UMTS/LTE, two narrowband signals such as GSM, or a combination of wideband and narrowband signals. Wideband signals can impact the whole GSM-R downlink frequency range. UMTS, LTE/</w:t>
      </w:r>
      <w:r w:rsidRPr="0005228F">
        <w:rPr>
          <w:i/>
          <w:iCs/>
        </w:rPr>
        <w:t>5 MHz</w:t>
      </w:r>
      <w:r w:rsidRPr="0005228F">
        <w:rPr>
          <w:i/>
        </w:rPr>
        <w:t xml:space="preserve"> and LTE/</w:t>
      </w:r>
      <w:r w:rsidRPr="0005228F">
        <w:rPr>
          <w:i/>
          <w:iCs/>
        </w:rPr>
        <w:t>10 MHz</w:t>
      </w:r>
      <w:r w:rsidRPr="0005228F">
        <w:rPr>
          <w:i/>
        </w:rPr>
        <w:t xml:space="preserve"> have similar interference potential. </w:t>
      </w:r>
    </w:p>
    <w:p w14:paraId="4D61878C" w14:textId="77777777" w:rsidR="00844380" w:rsidRPr="0005228F" w:rsidRDefault="00844380" w:rsidP="00844380">
      <w:pPr>
        <w:rPr>
          <w:i/>
        </w:rPr>
      </w:pPr>
      <w:r w:rsidRPr="0005228F">
        <w:rPr>
          <w:i/>
        </w:rPr>
        <w:t>In order to sustainably mitigate interferences due to blocking and intermodulation, the standard for GSM-R radios has been improved with respect to the receiver characteristics and published in June 2014 as ETSI TS 102 933-1 v1.3.1. GSM-R radios compliant with this new specification are robust against MFCN emissions in the E-GSM band.</w:t>
      </w:r>
    </w:p>
    <w:p w14:paraId="3199D24A" w14:textId="77777777" w:rsidR="00844380" w:rsidRPr="0005228F" w:rsidRDefault="00844380" w:rsidP="00844380">
      <w:pPr>
        <w:rPr>
          <w:i/>
        </w:rPr>
      </w:pPr>
      <w:r w:rsidRPr="0005228F">
        <w:rPr>
          <w:i/>
        </w:rPr>
        <w:t>Field tests carried out in the UK clearly showed the improvements achieved by the radio module vendors. They result from the use of a built-in filter function which prevents the creation of IM3 products inside the GSM-R RF-frontend and the improvement of the linearity of the receiver chain.</w:t>
      </w:r>
    </w:p>
    <w:p w14:paraId="752535D9" w14:textId="77777777" w:rsidR="00844380" w:rsidRPr="0005228F" w:rsidRDefault="00844380" w:rsidP="00844380">
      <w:pPr>
        <w:rPr>
          <w:i/>
        </w:rPr>
      </w:pPr>
      <w:r w:rsidRPr="0005228F">
        <w:rPr>
          <w:i/>
        </w:rPr>
        <w:t>As a certain period of time is needed to implement GSM-R radios with improved performance in all trains within Europe, a transition period should be defined in which additional mitigation measures are required to avoid GSM-R interferences, such as coordination/cooperation between MFCN and GSM-R operators.</w:t>
      </w:r>
    </w:p>
    <w:p w14:paraId="2F8FC549" w14:textId="77777777" w:rsidR="00844380" w:rsidRPr="0005228F" w:rsidRDefault="00844380" w:rsidP="00844380">
      <w:pPr>
        <w:rPr>
          <w:i/>
        </w:rPr>
      </w:pPr>
      <w:r w:rsidRPr="0005228F">
        <w:rPr>
          <w:i/>
        </w:rPr>
        <w:t>Before and during the transition period, the coordination/cooperation process is intended to avoid/mitigate issues related to intermodulation or blocking. Nevertheless, improved receivers may still be impacted by MFCN out-of-band (OOB) emissions falling into the receiving band of the GSM-R radio. Thus, the process is also intended to prevent interference from MFCN OOB emissions before, during and after the transition period. Visibility and exchange of information between the stakeholders shall remain after the transition period to prevent any further issues.</w:t>
      </w:r>
    </w:p>
    <w:p w14:paraId="39905A4F" w14:textId="77777777" w:rsidR="00844380" w:rsidRPr="0005228F" w:rsidRDefault="00844380" w:rsidP="00844380">
      <w:pPr>
        <w:rPr>
          <w:i/>
        </w:rPr>
      </w:pPr>
      <w:r w:rsidRPr="0005228F">
        <w:rPr>
          <w:i/>
        </w:rPr>
        <w:t>The process is described in section 7 and can be adapted to meet national needs; it remains a national decision, noting that there are existing processes in use in some CEPT countries. The process is to be used proactively for existing, new and modified sites as well as reactively for resolving actual interference cases.</w:t>
      </w:r>
    </w:p>
    <w:p w14:paraId="71E56BE7" w14:textId="77777777" w:rsidR="00844380" w:rsidRPr="0005228F" w:rsidDel="00C51DB5" w:rsidRDefault="00844380" w:rsidP="00844380">
      <w:pPr>
        <w:rPr>
          <w:i/>
        </w:rPr>
      </w:pPr>
      <w:r w:rsidRPr="0005228F" w:rsidDel="00C51DB5">
        <w:rPr>
          <w:i/>
        </w:rPr>
        <w:t xml:space="preserve">Changes at the GSM-R </w:t>
      </w:r>
      <w:r w:rsidRPr="0005228F">
        <w:rPr>
          <w:i/>
        </w:rPr>
        <w:t xml:space="preserve">radio equipment </w:t>
      </w:r>
      <w:r w:rsidRPr="0005228F" w:rsidDel="00C51DB5">
        <w:rPr>
          <w:i/>
        </w:rPr>
        <w:t>such as incorporation of a filter at trains (in front of cab radios or EDORs) or exchange of radio modules, as well as changes on the MFCN network side, are expensive and time consuming.</w:t>
      </w:r>
    </w:p>
    <w:p w14:paraId="096969A5" w14:textId="77777777" w:rsidR="00844380" w:rsidRPr="0005228F" w:rsidRDefault="00844380" w:rsidP="00844380">
      <w:pPr>
        <w:rPr>
          <w:i/>
        </w:rPr>
      </w:pPr>
      <w:r w:rsidRPr="0005228F">
        <w:rPr>
          <w:i/>
        </w:rPr>
        <w:t>The coordination volume and effort should be kept as low as possible for all involved parties; otherwise the ability to rollout both MFCN and GSM-R could be jeopardised. Furthermore, the risk of interference should be evaluated from the occurrence probability and the severity of its consequences on railway operation. Therefore, a pre-filtering of critical zones is suggested to be conducted before detailed coordination is triggered.</w:t>
      </w:r>
    </w:p>
    <w:p w14:paraId="2C0681A2" w14:textId="77777777" w:rsidR="00844380" w:rsidRPr="0005228F" w:rsidRDefault="00844380" w:rsidP="00844380">
      <w:pPr>
        <w:rPr>
          <w:i/>
        </w:rPr>
      </w:pPr>
      <w:r w:rsidRPr="0005228F">
        <w:rPr>
          <w:i/>
        </w:rPr>
        <w:t xml:space="preserve">This Report also includes in its section 5.1 a calculation method that gives the maximum MFCN OOB level below 924.9 MHz and anywhere at 4m above the rail tracks, which should trigger the proactive coordination process. It should </w:t>
      </w:r>
      <w:proofErr w:type="gramStart"/>
      <w:r w:rsidRPr="0005228F">
        <w:rPr>
          <w:i/>
        </w:rPr>
        <w:t>take into account</w:t>
      </w:r>
      <w:proofErr w:type="gramEnd"/>
      <w:r w:rsidRPr="0005228F">
        <w:rPr>
          <w:i/>
        </w:rPr>
        <w:t xml:space="preserve"> national GSM-R parameters. </w:t>
      </w:r>
    </w:p>
    <w:p w14:paraId="10A80184" w14:textId="77777777" w:rsidR="00844380" w:rsidRPr="0005228F" w:rsidRDefault="00844380" w:rsidP="00844380">
      <w:pPr>
        <w:rPr>
          <w:rStyle w:val="ECCParagraph"/>
          <w:i/>
        </w:rPr>
      </w:pPr>
      <w:r w:rsidRPr="0005228F">
        <w:rPr>
          <w:i/>
        </w:rPr>
        <w:t xml:space="preserve">To support the technical analysis, a single agreed technical tool could be developed. It would allow GSM-R and MFCN operators, as well as the spectrum regulator, to use the same tool, thus avoiding mutual misunderstandings. </w:t>
      </w:r>
      <w:r w:rsidRPr="0005228F">
        <w:rPr>
          <w:i/>
          <w:color w:val="000000" w:themeColor="text1"/>
        </w:rPr>
        <w:t>The report recommends the usage of a common tool, e.g. SEAMCAT, which is an interference assessment tool and not a network planning tool.”</w:t>
      </w:r>
    </w:p>
    <w:p w14:paraId="184EDA61" w14:textId="77777777" w:rsidR="00844380" w:rsidRPr="0005228F" w:rsidRDefault="00844380" w:rsidP="00844380">
      <w:pPr>
        <w:pStyle w:val="ECCAnnexheading2"/>
        <w:ind w:left="578" w:hanging="578"/>
        <w:rPr>
          <w:lang w:val="en-GB"/>
        </w:rPr>
      </w:pPr>
      <w:bookmarkStart w:id="610" w:name="_Toc513736505"/>
      <w:bookmarkStart w:id="611" w:name="_Toc510022052"/>
      <w:bookmarkStart w:id="612" w:name="_Hlk5094604"/>
      <w:bookmarkEnd w:id="606"/>
      <w:r w:rsidRPr="0005228F">
        <w:rPr>
          <w:lang w:val="en-GB"/>
        </w:rPr>
        <w:t>CEPT Report 30, ECC Report 138, andECC Report 148 (Compatibility between 800 MHz DTT receivers and UMTS/LTE)</w:t>
      </w:r>
      <w:bookmarkEnd w:id="610"/>
      <w:bookmarkEnd w:id="611"/>
    </w:p>
    <w:p w14:paraId="241C8246" w14:textId="77777777" w:rsidR="00844380" w:rsidRPr="0005228F" w:rsidRDefault="00844380" w:rsidP="00844380">
      <w:pPr>
        <w:rPr>
          <w:rStyle w:val="ECCParagraph"/>
        </w:rPr>
      </w:pPr>
      <w:r w:rsidRPr="0005228F">
        <w:rPr>
          <w:rStyle w:val="ECCParagraph"/>
        </w:rPr>
        <w:t xml:space="preserve">CEPT Report 30 - </w:t>
      </w:r>
      <w:r w:rsidRPr="0005228F">
        <w:rPr>
          <w:rStyle w:val="ECCParagraph"/>
          <w:i/>
        </w:rPr>
        <w:t xml:space="preserve">“The identification of common and minimal (least restrictive) technical conditions for 790 - 862 MHz for the digital dividend in the European Union” </w:t>
      </w:r>
      <w:r w:rsidRPr="0005228F">
        <w:rPr>
          <w:rStyle w:val="ECCParagraph"/>
        </w:rPr>
        <w:fldChar w:fldCharType="begin"/>
      </w:r>
      <w:r w:rsidRPr="0005228F">
        <w:rPr>
          <w:rStyle w:val="ECCParagraph"/>
        </w:rPr>
        <w:instrText xml:space="preserve"> REF _Ref7085878 \r \h  \* MERGEFORMAT </w:instrText>
      </w:r>
      <w:r w:rsidRPr="0005228F">
        <w:rPr>
          <w:rStyle w:val="ECCParagraph"/>
        </w:rPr>
      </w:r>
      <w:r w:rsidRPr="0005228F">
        <w:rPr>
          <w:rStyle w:val="ECCParagraph"/>
        </w:rPr>
        <w:fldChar w:fldCharType="separate"/>
      </w:r>
      <w:r w:rsidRPr="0005228F">
        <w:rPr>
          <w:rStyle w:val="ECCParagraph"/>
        </w:rPr>
        <w:t>[4]</w:t>
      </w:r>
      <w:r w:rsidRPr="0005228F">
        <w:rPr>
          <w:rStyle w:val="ECCParagraph"/>
        </w:rPr>
        <w:fldChar w:fldCharType="end"/>
      </w:r>
      <w:r w:rsidRPr="0005228F">
        <w:rPr>
          <w:rStyle w:val="ECCParagraph"/>
        </w:rPr>
        <w:t xml:space="preserve"> covered compatibility between mobile systems and television receivers. It concluded:</w:t>
      </w:r>
    </w:p>
    <w:p w14:paraId="74BE7265" w14:textId="77777777" w:rsidR="00844380" w:rsidRPr="0005228F" w:rsidRDefault="00844380" w:rsidP="00844380">
      <w:pPr>
        <w:pStyle w:val="ECCBulletsLv1"/>
        <w:numPr>
          <w:ilvl w:val="0"/>
          <w:numId w:val="0"/>
        </w:numPr>
        <w:spacing w:before="240" w:after="60"/>
        <w:rPr>
          <w:b/>
          <w:lang w:eastAsia="fr-CH"/>
        </w:rPr>
      </w:pPr>
      <w:r w:rsidRPr="0005228F">
        <w:t>“</w:t>
      </w:r>
      <w:r w:rsidRPr="0005228F">
        <w:rPr>
          <w:i/>
        </w:rPr>
        <w:t>Compatibility of ECN base stations with high power terrestrial broadcasting</w:t>
      </w:r>
    </w:p>
    <w:p w14:paraId="49378B05" w14:textId="77777777" w:rsidR="00844380" w:rsidRPr="0005228F" w:rsidRDefault="00844380" w:rsidP="00844380">
      <w:pPr>
        <w:rPr>
          <w:rStyle w:val="Emphasis"/>
        </w:rPr>
      </w:pPr>
      <w:r w:rsidRPr="0005228F">
        <w:rPr>
          <w:rStyle w:val="Emphasis"/>
        </w:rPr>
        <w:t>Simulations over a range of scenarios indicate that the fraction of locations in which a TV receiver may suffer unacceptable levels of interference (failure rate) does not improve significantly with a reduction in the ECN BS BEM baseline below 0 dBm/(8 MHz), based on typical measured values for ACS and on a range of high e.i.r.p. of the base station (</w:t>
      </w:r>
      <w:r w:rsidRPr="0005228F">
        <w:rPr>
          <w:rStyle w:val="Emphasis"/>
        </w:rPr>
        <w:sym w:font="Symbol" w:char="F0B3"/>
      </w:r>
      <w:r w:rsidRPr="0005228F">
        <w:rPr>
          <w:rStyle w:val="Emphasis"/>
        </w:rPr>
        <w:t>59 dBm/10 MHz). However, for lower e.i.r.p. levels, this fraction of locations in which a TV receiver may suffer unacceptable levels of interference (failure rate) shows significant improvement with a reduction in the ECN BS BEM baseline.</w:t>
      </w:r>
    </w:p>
    <w:p w14:paraId="72DD223E" w14:textId="77777777" w:rsidR="00844380" w:rsidRPr="0005228F" w:rsidRDefault="00844380" w:rsidP="00844380">
      <w:pPr>
        <w:rPr>
          <w:rStyle w:val="ECCParagraph"/>
        </w:rPr>
      </w:pPr>
      <w:r w:rsidRPr="0005228F">
        <w:rPr>
          <w:rStyle w:val="Emphasis"/>
        </w:rPr>
        <w:t>The different set of studies realised so far show that the impact of interference cannot be arbitrarily reduced through a reduction of the BS out-of-block (OoB) emission alone due to finite TV receiver selectivity. Therefore, other mitigation mechanisms (beyond the BEM baseline level) would ultimately be required if the protection delivered by the BEM only is considered insufficient by an administration, e.g. by means of additional measures at the national level</w:t>
      </w:r>
      <w:r w:rsidRPr="0005228F">
        <w:t>”</w:t>
      </w:r>
      <w:bookmarkEnd w:id="612"/>
    </w:p>
    <w:p w14:paraId="2877A627" w14:textId="77777777" w:rsidR="00844380" w:rsidRPr="0005228F" w:rsidRDefault="00844380" w:rsidP="00844380">
      <w:pPr>
        <w:rPr>
          <w:rStyle w:val="ECCParagraph"/>
        </w:rPr>
      </w:pPr>
      <w:r w:rsidRPr="0005228F">
        <w:rPr>
          <w:rStyle w:val="ECCParagraph"/>
        </w:rPr>
        <w:t xml:space="preserve">ECC Report 138 - “Measurements on the performance of DVB-T receivers in the presence of interference from the mobile service (especially from UMTS)” </w:t>
      </w:r>
      <w:r w:rsidRPr="0005228F">
        <w:rPr>
          <w:rStyle w:val="ECCParagraph"/>
        </w:rPr>
        <w:fldChar w:fldCharType="begin"/>
      </w:r>
      <w:r w:rsidRPr="0005228F">
        <w:rPr>
          <w:rStyle w:val="ECCParagraph"/>
        </w:rPr>
        <w:instrText xml:space="preserve"> REF _Ref7086012 \r \h  \* MERGEFORMAT </w:instrText>
      </w:r>
      <w:r w:rsidRPr="0005228F">
        <w:rPr>
          <w:rStyle w:val="ECCParagraph"/>
        </w:rPr>
      </w:r>
      <w:r w:rsidRPr="0005228F">
        <w:rPr>
          <w:rStyle w:val="ECCParagraph"/>
        </w:rPr>
        <w:fldChar w:fldCharType="separate"/>
      </w:r>
      <w:r w:rsidRPr="0005228F">
        <w:rPr>
          <w:rStyle w:val="ECCParagraph"/>
        </w:rPr>
        <w:t>[5]</w:t>
      </w:r>
      <w:r w:rsidRPr="0005228F">
        <w:rPr>
          <w:rStyle w:val="ECCParagraph"/>
        </w:rPr>
        <w:fldChar w:fldCharType="end"/>
      </w:r>
      <w:r w:rsidRPr="0005228F">
        <w:rPr>
          <w:rStyle w:val="ECCParagraph"/>
        </w:rPr>
        <w:t xml:space="preserve"> was aimed to assist administrations seeking to protect their broadcasting services in the band 470-790 MHz from interference generated by UMTS services in the band 790-862 MHz. It concluded:</w:t>
      </w:r>
    </w:p>
    <w:p w14:paraId="112DE2F0" w14:textId="77777777" w:rsidR="00844380" w:rsidRPr="0005228F" w:rsidRDefault="00844380" w:rsidP="00844380">
      <w:pPr>
        <w:rPr>
          <w:rStyle w:val="Emphasis"/>
        </w:rPr>
      </w:pPr>
      <w:r w:rsidRPr="0005228F">
        <w:rPr>
          <w:rStyle w:val="ECCParagraph"/>
        </w:rPr>
        <w:t>"</w:t>
      </w:r>
      <w:r w:rsidRPr="0005228F">
        <w:rPr>
          <w:rStyle w:val="Emphasis"/>
        </w:rPr>
        <w:t xml:space="preserve">In general, protection ratios showed a decrease in values (from -31 to -67 dB for the base station interference and from -5 to -55 dB for the user equipment interference) as the frequency offset increases. However, the protection ratio in the image channel is </w:t>
      </w:r>
      <w:proofErr w:type="gramStart"/>
      <w:r w:rsidRPr="0005228F">
        <w:rPr>
          <w:rStyle w:val="Emphasis"/>
        </w:rPr>
        <w:t>similar to</w:t>
      </w:r>
      <w:proofErr w:type="gramEnd"/>
      <w:r w:rsidRPr="0005228F">
        <w:rPr>
          <w:rStyle w:val="Emphasis"/>
        </w:rPr>
        <w:t xml:space="preserve"> the one in the third adjacent channel. The overloading threshold shows only small variations with frequency offset. </w:t>
      </w:r>
    </w:p>
    <w:p w14:paraId="2867D094" w14:textId="77777777" w:rsidR="00844380" w:rsidRPr="0005228F" w:rsidRDefault="00844380" w:rsidP="00844380">
      <w:pPr>
        <w:rPr>
          <w:rStyle w:val="Emphasis"/>
        </w:rPr>
      </w:pPr>
      <w:r w:rsidRPr="0005228F">
        <w:rPr>
          <w:rStyle w:val="Emphasis"/>
        </w:rPr>
        <w:t>At equal frequency offsets the impact of user equipment interference into DVB-T receiver is considerably higher than the one from the base station, the effect being linked to the use of transmit power control. In particular, the latter increases the required protection ratio by 12-26 dB and decreases the overloading threshold detected by 7-11 dB depending on the frequency offset.</w:t>
      </w:r>
    </w:p>
    <w:p w14:paraId="31B98ADE" w14:textId="77777777" w:rsidR="00844380" w:rsidRPr="0005228F" w:rsidRDefault="00844380" w:rsidP="00844380">
      <w:pPr>
        <w:rPr>
          <w:rStyle w:val="ECCParagraph"/>
        </w:rPr>
      </w:pPr>
      <w:r w:rsidRPr="0005228F">
        <w:rPr>
          <w:rStyle w:val="Emphasis"/>
        </w:rPr>
        <w:t>The results may be used by administrations seeking to protect their broadcasting services from interference generated by UMTS services in the band 790-862 MHz</w:t>
      </w:r>
      <w:r w:rsidRPr="0005228F">
        <w:t>”</w:t>
      </w:r>
    </w:p>
    <w:p w14:paraId="36113CF7" w14:textId="77777777" w:rsidR="00844380" w:rsidRPr="0005228F" w:rsidRDefault="00844380" w:rsidP="00844380">
      <w:pPr>
        <w:rPr>
          <w:rStyle w:val="ECCParagraph"/>
        </w:rPr>
      </w:pPr>
      <w:r w:rsidRPr="0005228F">
        <w:rPr>
          <w:rStyle w:val="ECCParagraph"/>
        </w:rPr>
        <w:t xml:space="preserve">ECC Report 148 </w:t>
      </w:r>
      <w:r w:rsidRPr="0005228F">
        <w:rPr>
          <w:rStyle w:val="ECCParagraph"/>
        </w:rPr>
        <w:fldChar w:fldCharType="begin"/>
      </w:r>
      <w:r w:rsidRPr="0005228F">
        <w:rPr>
          <w:rStyle w:val="ECCParagraph"/>
        </w:rPr>
        <w:instrText xml:space="preserve"> REF _Ref7086488 \r \h </w:instrText>
      </w:r>
      <w:r w:rsidRPr="0005228F">
        <w:rPr>
          <w:rStyle w:val="ECCParagraph"/>
        </w:rPr>
      </w:r>
      <w:r w:rsidRPr="0005228F">
        <w:rPr>
          <w:rStyle w:val="ECCParagraph"/>
        </w:rPr>
        <w:fldChar w:fldCharType="separate"/>
      </w:r>
      <w:r w:rsidRPr="0005228F">
        <w:rPr>
          <w:rStyle w:val="ECCParagraph"/>
        </w:rPr>
        <w:t>[6]</w:t>
      </w:r>
      <w:r w:rsidRPr="0005228F">
        <w:rPr>
          <w:rStyle w:val="ECCParagraph"/>
        </w:rPr>
        <w:fldChar w:fldCharType="end"/>
      </w:r>
      <w:r w:rsidRPr="0005228F">
        <w:rPr>
          <w:rStyle w:val="ECCParagraph"/>
        </w:rPr>
        <w:t xml:space="preserve">- “Measurements on the performance of DVB-T receivers in the presence of interference from the mobile service (especially from LTE)” </w:t>
      </w:r>
      <w:r w:rsidRPr="0005228F">
        <w:rPr>
          <w:rStyle w:val="ECCParagraph"/>
        </w:rPr>
        <w:fldChar w:fldCharType="begin"/>
      </w:r>
      <w:r w:rsidRPr="0005228F">
        <w:rPr>
          <w:rStyle w:val="ECCParagraph"/>
        </w:rPr>
        <w:instrText xml:space="preserve"> REF _Ref7086488 \r \h  \* MERGEFORMAT </w:instrText>
      </w:r>
      <w:r w:rsidRPr="0005228F">
        <w:rPr>
          <w:rStyle w:val="ECCParagraph"/>
        </w:rPr>
      </w:r>
      <w:r w:rsidRPr="0005228F">
        <w:rPr>
          <w:rStyle w:val="ECCParagraph"/>
        </w:rPr>
        <w:fldChar w:fldCharType="separate"/>
      </w:r>
      <w:r w:rsidRPr="0005228F">
        <w:rPr>
          <w:rStyle w:val="ECCParagraph"/>
        </w:rPr>
        <w:t>[6]</w:t>
      </w:r>
      <w:r w:rsidRPr="0005228F">
        <w:rPr>
          <w:rStyle w:val="ECCParagraph"/>
        </w:rPr>
        <w:fldChar w:fldCharType="end"/>
      </w:r>
      <w:r w:rsidRPr="0005228F">
        <w:rPr>
          <w:rStyle w:val="ECCParagraph"/>
        </w:rPr>
        <w:t xml:space="preserve"> aimed to assist administrations seeking to protect their broadcasting services in the band 470-790 MHz from interference generated by LTE in the band 790-862 MHz and was complementary to ECC Report 138. It concluded:</w:t>
      </w:r>
    </w:p>
    <w:p w14:paraId="4E5CB329" w14:textId="77777777" w:rsidR="00844380" w:rsidRPr="0005228F" w:rsidRDefault="00844380" w:rsidP="00844380">
      <w:pPr>
        <w:autoSpaceDE w:val="0"/>
        <w:autoSpaceDN w:val="0"/>
        <w:adjustRightInd w:val="0"/>
        <w:rPr>
          <w:rStyle w:val="Emphasis"/>
        </w:rPr>
      </w:pPr>
      <w:r w:rsidRPr="0005228F">
        <w:rPr>
          <w:szCs w:val="20"/>
          <w:lang w:eastAsia="ru-RU"/>
        </w:rPr>
        <w:t>“</w:t>
      </w:r>
      <w:r w:rsidRPr="0005228F">
        <w:rPr>
          <w:rStyle w:val="Emphasis"/>
        </w:rPr>
        <w:t>This report presents the results of measurements to assess the performance of DVB-T receiver in terms of measured carrier-to-interference protection ratios and overloading thresholds in the presence of a single interfering LTE signal. In total, 81 DVB-T receivers (set top boxes, television set integrated receivers, USB sticks, mobile receivers available on the market in 2009), which are considered to be typical DVB-T receivers, have been tested against LTE interference in a Gaussian channel environment (6 receivers were measured also in a time-variant Rayleigh transmission channel). These receivers are implementing either conventional can-type tuners or silicon-based tuners. Interference in co-channel, first adjacent channel and beyond has been considered. Values for the measured protection ratios and overloading thresholds have been statistically calculated at the 10th, 50th and 90th percentile for</w:t>
      </w:r>
      <w:r w:rsidRPr="0005228F" w:rsidDel="003173A3">
        <w:rPr>
          <w:rStyle w:val="Emphasis"/>
        </w:rPr>
        <w:t xml:space="preserve"> </w:t>
      </w:r>
      <w:r w:rsidRPr="0005228F">
        <w:rPr>
          <w:rStyle w:val="Emphasis"/>
        </w:rPr>
        <w:t>all the receivers tested.</w:t>
      </w:r>
    </w:p>
    <w:p w14:paraId="55520728" w14:textId="77777777" w:rsidR="00844380" w:rsidRPr="0005228F" w:rsidRDefault="00844380" w:rsidP="00844380">
      <w:pPr>
        <w:autoSpaceDE w:val="0"/>
        <w:autoSpaceDN w:val="0"/>
        <w:adjustRightInd w:val="0"/>
        <w:rPr>
          <w:rStyle w:val="Emphasis"/>
        </w:rPr>
      </w:pPr>
      <w:r w:rsidRPr="0005228F">
        <w:rPr>
          <w:rStyle w:val="Emphasis"/>
        </w:rPr>
        <w:t>Amongst the most noticeable results is the wide range of performance of individual receiver depending on the nature of the LTE uplink signal. Some preliminary indications show that, amongst other, it may be related to the way the Automatic Gain Control of the DVB-T receiver is designed in some specific receivers. Industry is investigating further this matter.</w:t>
      </w:r>
    </w:p>
    <w:p w14:paraId="46E96C83" w14:textId="77777777" w:rsidR="00844380" w:rsidRPr="0005228F" w:rsidRDefault="00844380" w:rsidP="00844380">
      <w:pPr>
        <w:rPr>
          <w:rStyle w:val="ECCParagraph"/>
        </w:rPr>
      </w:pPr>
      <w:r w:rsidRPr="0005228F">
        <w:rPr>
          <w:rStyle w:val="Emphasis"/>
        </w:rPr>
        <w:t>The results may be used by administrations seeking to protect their broadcasting services from interference generated by LTE downlink or uplink transmissions in the band 790-862 MHz.</w:t>
      </w:r>
      <w:r w:rsidRPr="0005228F">
        <w:rPr>
          <w:szCs w:val="20"/>
        </w:rPr>
        <w:t>”</w:t>
      </w:r>
    </w:p>
    <w:p w14:paraId="03F4B569" w14:textId="77777777" w:rsidR="00844380" w:rsidRPr="0005228F" w:rsidRDefault="00844380" w:rsidP="00844380">
      <w:pPr>
        <w:rPr>
          <w:rStyle w:val="ECCParagraph"/>
        </w:rPr>
      </w:pPr>
      <w:r w:rsidRPr="0005228F">
        <w:rPr>
          <w:rStyle w:val="ECCParagraph"/>
        </w:rPr>
        <w:t xml:space="preserve">Observations: </w:t>
      </w:r>
    </w:p>
    <w:p w14:paraId="5DE02C20" w14:textId="77777777" w:rsidR="00844380" w:rsidRPr="0005228F" w:rsidRDefault="00844380" w:rsidP="00E46686">
      <w:pPr>
        <w:pStyle w:val="ECCNumberedList"/>
        <w:numPr>
          <w:ilvl w:val="0"/>
          <w:numId w:val="29"/>
        </w:numPr>
        <w:spacing w:before="0"/>
        <w:jc w:val="left"/>
      </w:pPr>
      <w:r w:rsidRPr="0005228F">
        <w:t xml:space="preserve">CEPT Report 30 </w:t>
      </w:r>
      <w:r w:rsidRPr="0005228F">
        <w:fldChar w:fldCharType="begin"/>
      </w:r>
      <w:r w:rsidRPr="0005228F">
        <w:instrText xml:space="preserve"> REF _Ref7085878 \r \h </w:instrText>
      </w:r>
      <w:r w:rsidRPr="0005228F">
        <w:fldChar w:fldCharType="separate"/>
      </w:r>
      <w:r w:rsidRPr="0005228F">
        <w:t>[4]</w:t>
      </w:r>
      <w:r w:rsidRPr="0005228F">
        <w:fldChar w:fldCharType="end"/>
      </w:r>
      <w:r w:rsidRPr="0005228F">
        <w:t>underlines that “</w:t>
      </w:r>
      <w:r w:rsidRPr="0005228F">
        <w:rPr>
          <w:rStyle w:val="Emphasis"/>
        </w:rPr>
        <w:t>The different set of studies realised so far show that the impact of interference cannot be arbitrarily reduced through a reduction of the BS out-of-block (OoB) emission alone due to finite TV receiver selectivity. Therefore, other mitigation mechanisms (beyond the BEM baseline level) would ultimately be required if the protection delivered by the BEM only is considered insufficient…</w:t>
      </w:r>
      <w:r w:rsidRPr="0005228F">
        <w:t>”.</w:t>
      </w:r>
    </w:p>
    <w:p w14:paraId="7C099D31" w14:textId="77777777" w:rsidR="00844380" w:rsidRPr="0005228F" w:rsidRDefault="00844380" w:rsidP="00844380">
      <w:pPr>
        <w:pStyle w:val="ECCNumberedList"/>
        <w:numPr>
          <w:ilvl w:val="0"/>
          <w:numId w:val="0"/>
        </w:numPr>
        <w:ind w:left="360"/>
      </w:pPr>
    </w:p>
    <w:p w14:paraId="17E04B47" w14:textId="77777777" w:rsidR="00844380" w:rsidRPr="0005228F" w:rsidRDefault="00844380" w:rsidP="00844380">
      <w:pPr>
        <w:pStyle w:val="ECCNumberedList"/>
        <w:spacing w:before="0"/>
        <w:jc w:val="left"/>
      </w:pPr>
      <w:r w:rsidRPr="0005228F">
        <w:t xml:space="preserve">ECC Report 138 </w:t>
      </w:r>
      <w:r w:rsidRPr="0005228F">
        <w:fldChar w:fldCharType="begin"/>
      </w:r>
      <w:r w:rsidRPr="0005228F">
        <w:instrText xml:space="preserve"> REF _Ref7086488 \r \h </w:instrText>
      </w:r>
      <w:r w:rsidRPr="0005228F">
        <w:fldChar w:fldCharType="separate"/>
      </w:r>
      <w:r w:rsidRPr="0005228F">
        <w:t>[6]</w:t>
      </w:r>
      <w:r w:rsidRPr="0005228F">
        <w:fldChar w:fldCharType="end"/>
      </w:r>
      <w:r w:rsidRPr="0005228F">
        <w:t xml:space="preserve"> underlines that “</w:t>
      </w:r>
      <w:r w:rsidRPr="0005228F">
        <w:rPr>
          <w:rStyle w:val="Emphasis"/>
        </w:rPr>
        <w:t>The overloading threshold shows only small variations with frequency offset. At equal frequency offsets the impact of user equipment interference into DVB-T receiver is considerably higher than the one from the base station, the effect being linked to the use of transmit power control</w:t>
      </w:r>
      <w:r w:rsidRPr="0005228F">
        <w:rPr>
          <w:rStyle w:val="ECCParagraph"/>
        </w:rPr>
        <w:t>.</w:t>
      </w:r>
      <w:r w:rsidRPr="0005228F">
        <w:t>”</w:t>
      </w:r>
    </w:p>
    <w:p w14:paraId="12B49A9E" w14:textId="77777777" w:rsidR="00844380" w:rsidRPr="0005228F" w:rsidRDefault="00844380" w:rsidP="00844380">
      <w:r w:rsidRPr="0005228F">
        <w:t>Note that the findings of these reports emphasise the importance of the receiver selectivity in compatibility between services. However, improvements to receiver characteristics were not considered as a mitigation.</w:t>
      </w:r>
    </w:p>
    <w:p w14:paraId="359C5F3D" w14:textId="4E43A3A0" w:rsidR="00844380" w:rsidRPr="0005228F" w:rsidRDefault="00844380" w:rsidP="00844380">
      <w:pPr>
        <w:pStyle w:val="ECCAnnexheading2"/>
        <w:ind w:left="578" w:hanging="578"/>
        <w:rPr>
          <w:lang w:val="en-GB"/>
        </w:rPr>
      </w:pPr>
      <w:bookmarkStart w:id="613" w:name="_Toc513736506"/>
      <w:bookmarkStart w:id="614" w:name="_Toc510022053"/>
      <w:r w:rsidRPr="0005228F">
        <w:rPr>
          <w:lang w:val="en-GB"/>
        </w:rPr>
        <w:t xml:space="preserve">ECC Report 191 </w:t>
      </w:r>
      <w:bookmarkEnd w:id="596"/>
      <w:bookmarkEnd w:id="613"/>
      <w:bookmarkEnd w:id="614"/>
      <w:r w:rsidRPr="0005228F">
        <w:rPr>
          <w:lang w:val="en-GB"/>
        </w:rPr>
        <w:t>Adjacent band compatibility between MFCN and PMSE audio applications in the 1785-1805 MHz frequency range</w:t>
      </w:r>
      <w:r w:rsidR="00332038" w:rsidRPr="002C49D9">
        <w:rPr>
          <w:lang w:val="en-GB"/>
        </w:rPr>
        <w:t xml:space="preserve"> </w:t>
      </w:r>
      <w:r w:rsidRPr="0005228F">
        <w:rPr>
          <w:rStyle w:val="ECCParagraph"/>
        </w:rPr>
        <w:fldChar w:fldCharType="begin"/>
      </w:r>
      <w:r w:rsidRPr="0005228F">
        <w:rPr>
          <w:lang w:val="en-GB"/>
        </w:rPr>
        <w:instrText xml:space="preserve"> REF _Ref515453837 \r \h </w:instrText>
      </w:r>
      <w:r w:rsidRPr="0005228F">
        <w:rPr>
          <w:rStyle w:val="ECCParagraph"/>
        </w:rPr>
      </w:r>
      <w:r w:rsidRPr="0005228F">
        <w:rPr>
          <w:rStyle w:val="ECCParagraph"/>
        </w:rPr>
        <w:fldChar w:fldCharType="separate"/>
      </w:r>
      <w:r w:rsidRPr="0005228F">
        <w:rPr>
          <w:lang w:val="en-GB"/>
        </w:rPr>
        <w:t>[7]</w:t>
      </w:r>
      <w:r w:rsidRPr="0005228F">
        <w:rPr>
          <w:rStyle w:val="ECCParagraph"/>
        </w:rPr>
        <w:fldChar w:fldCharType="end"/>
      </w:r>
      <w:r w:rsidRPr="0005228F">
        <w:rPr>
          <w:rStyle w:val="ECCParagraph"/>
        </w:rPr>
        <w:t xml:space="preserve"> </w:t>
      </w:r>
    </w:p>
    <w:p w14:paraId="4AFE77B5" w14:textId="77777777" w:rsidR="00844380" w:rsidRPr="0005228F" w:rsidRDefault="00844380" w:rsidP="00844380">
      <w:r w:rsidRPr="0005228F">
        <w:t>Extract from the executive summary:</w:t>
      </w:r>
    </w:p>
    <w:p w14:paraId="1F433EB6" w14:textId="77777777" w:rsidR="00844380" w:rsidRPr="0005228F" w:rsidRDefault="00844380" w:rsidP="00844380">
      <w:pPr>
        <w:pStyle w:val="ECCAnnexheading3"/>
        <w:rPr>
          <w:lang w:val="en-GB"/>
        </w:rPr>
      </w:pPr>
      <w:bookmarkStart w:id="615" w:name="_Toc367798266"/>
      <w:r w:rsidRPr="0005228F">
        <w:rPr>
          <w:lang w:val="en-GB"/>
        </w:rPr>
        <w:t xml:space="preserve"> BEM</w:t>
      </w:r>
      <w:r w:rsidRPr="0005228F">
        <w:rPr>
          <w:rStyle w:val="FootnoteReference"/>
          <w:lang w:val="en-GB"/>
        </w:rPr>
        <w:footnoteReference w:id="18"/>
      </w:r>
      <w:r w:rsidRPr="0005228F">
        <w:rPr>
          <w:lang w:val="en-GB"/>
        </w:rPr>
        <w:t xml:space="preserve"> proposal for PMSE audio applications in the frequency band 1785-1805 MHz</w:t>
      </w:r>
      <w:bookmarkEnd w:id="615"/>
    </w:p>
    <w:p w14:paraId="71C98B6E" w14:textId="68A8847E" w:rsidR="00844380" w:rsidRPr="0005228F" w:rsidRDefault="00844380" w:rsidP="00844380">
      <w:pPr>
        <w:pStyle w:val="Caption"/>
        <w:rPr>
          <w:lang w:val="en-GB"/>
        </w:rPr>
      </w:pPr>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30</w:t>
      </w:r>
      <w:r w:rsidRPr="0005228F">
        <w:rPr>
          <w:lang w:val="en-GB"/>
        </w:rPr>
        <w:fldChar w:fldCharType="end"/>
      </w:r>
      <w:r w:rsidRPr="0005228F">
        <w:rPr>
          <w:lang w:val="en-GB"/>
        </w:rPr>
        <w:t>: BEM for hand-held microphone</w:t>
      </w:r>
    </w:p>
    <w:tbl>
      <w:tblPr>
        <w:tblW w:w="9954"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129"/>
        <w:gridCol w:w="2112"/>
        <w:gridCol w:w="2141"/>
        <w:gridCol w:w="4572"/>
      </w:tblGrid>
      <w:tr w:rsidR="00844380" w:rsidRPr="0005228F" w14:paraId="2F07FFF1" w14:textId="77777777" w:rsidTr="00844380">
        <w:trPr>
          <w:jc w:val="center"/>
        </w:trPr>
        <w:tc>
          <w:tcPr>
            <w:tcW w:w="1129" w:type="dxa"/>
            <w:tcBorders>
              <w:right w:val="single" w:sz="4" w:space="0" w:color="FFFFFF"/>
            </w:tcBorders>
            <w:shd w:val="clear" w:color="auto" w:fill="D2232A"/>
            <w:vAlign w:val="center"/>
          </w:tcPr>
          <w:p w14:paraId="5BF6E775" w14:textId="77777777" w:rsidR="00844380" w:rsidRPr="0005228F" w:rsidRDefault="00844380" w:rsidP="00844380">
            <w:pPr>
              <w:tabs>
                <w:tab w:val="left" w:pos="7088"/>
              </w:tabs>
              <w:spacing w:before="120" w:after="120"/>
              <w:rPr>
                <w:rFonts w:cs="Arial"/>
                <w:b/>
                <w:color w:val="FFFFFF"/>
              </w:rPr>
            </w:pPr>
          </w:p>
        </w:tc>
        <w:tc>
          <w:tcPr>
            <w:tcW w:w="2112" w:type="dxa"/>
            <w:tcBorders>
              <w:left w:val="single" w:sz="4" w:space="0" w:color="FFFFFF"/>
              <w:right w:val="single" w:sz="4" w:space="0" w:color="FFFFFF"/>
            </w:tcBorders>
            <w:shd w:val="clear" w:color="auto" w:fill="D2232A"/>
            <w:vAlign w:val="center"/>
          </w:tcPr>
          <w:p w14:paraId="2A1A4DF2" w14:textId="77777777" w:rsidR="00844380" w:rsidRPr="0005228F" w:rsidRDefault="00844380" w:rsidP="00844380">
            <w:pPr>
              <w:tabs>
                <w:tab w:val="left" w:pos="7088"/>
              </w:tabs>
              <w:spacing w:before="120" w:after="120"/>
              <w:jc w:val="center"/>
              <w:rPr>
                <w:rFonts w:cs="Arial"/>
                <w:b/>
                <w:color w:val="FFFFFF"/>
              </w:rPr>
            </w:pPr>
            <w:r w:rsidRPr="0005228F">
              <w:rPr>
                <w:rFonts w:cs="Arial"/>
                <w:b/>
                <w:color w:val="FFFFFF"/>
              </w:rPr>
              <w:t>Frequency range</w:t>
            </w:r>
          </w:p>
        </w:tc>
        <w:tc>
          <w:tcPr>
            <w:tcW w:w="2141" w:type="dxa"/>
            <w:tcBorders>
              <w:left w:val="single" w:sz="4" w:space="0" w:color="FFFFFF"/>
              <w:right w:val="single" w:sz="4" w:space="0" w:color="FFFFFF"/>
            </w:tcBorders>
            <w:shd w:val="clear" w:color="auto" w:fill="D2232A"/>
            <w:vAlign w:val="center"/>
          </w:tcPr>
          <w:p w14:paraId="4E2CF99B" w14:textId="77777777" w:rsidR="00844380" w:rsidRPr="0005228F" w:rsidRDefault="00844380" w:rsidP="00844380">
            <w:pPr>
              <w:tabs>
                <w:tab w:val="left" w:pos="7088"/>
              </w:tabs>
              <w:spacing w:before="120" w:after="120"/>
              <w:jc w:val="center"/>
              <w:rPr>
                <w:rFonts w:cs="Arial"/>
                <w:b/>
                <w:color w:val="FFFFFF"/>
              </w:rPr>
            </w:pPr>
            <w:r w:rsidRPr="0005228F">
              <w:rPr>
                <w:rFonts w:cs="Arial"/>
                <w:b/>
                <w:color w:val="FFFFFF"/>
              </w:rPr>
              <w:t>Hand-held e.i.r.p.</w:t>
            </w:r>
            <w:r w:rsidRPr="0005228F">
              <w:rPr>
                <w:rFonts w:cs="Arial"/>
                <w:szCs w:val="20"/>
              </w:rPr>
              <w:t xml:space="preserve"> </w:t>
            </w:r>
          </w:p>
        </w:tc>
        <w:tc>
          <w:tcPr>
            <w:tcW w:w="4572" w:type="dxa"/>
            <w:tcBorders>
              <w:left w:val="single" w:sz="4" w:space="0" w:color="FFFFFF"/>
            </w:tcBorders>
            <w:shd w:val="clear" w:color="auto" w:fill="D2232A"/>
            <w:vAlign w:val="center"/>
          </w:tcPr>
          <w:p w14:paraId="2E708E18" w14:textId="77777777" w:rsidR="00844380" w:rsidRPr="0005228F" w:rsidRDefault="00844380" w:rsidP="00844380">
            <w:pPr>
              <w:tabs>
                <w:tab w:val="left" w:pos="7088"/>
              </w:tabs>
              <w:spacing w:before="120" w:after="120"/>
              <w:jc w:val="center"/>
              <w:rPr>
                <w:rFonts w:cs="Arial"/>
                <w:b/>
                <w:color w:val="FFFFFF"/>
              </w:rPr>
            </w:pPr>
            <w:r w:rsidRPr="0005228F">
              <w:rPr>
                <w:rFonts w:cs="Arial"/>
                <w:b/>
                <w:color w:val="FFFFFF"/>
              </w:rPr>
              <w:t>Reasoning</w:t>
            </w:r>
          </w:p>
        </w:tc>
      </w:tr>
      <w:tr w:rsidR="00844380" w:rsidRPr="0005228F" w14:paraId="6856D726" w14:textId="77777777" w:rsidTr="00844380">
        <w:trPr>
          <w:trHeight w:val="526"/>
          <w:jc w:val="center"/>
        </w:trPr>
        <w:tc>
          <w:tcPr>
            <w:tcW w:w="1129" w:type="dxa"/>
            <w:shd w:val="clear" w:color="auto" w:fill="FFFFFF"/>
            <w:vAlign w:val="center"/>
          </w:tcPr>
          <w:p w14:paraId="60F2967E" w14:textId="77777777" w:rsidR="00844380" w:rsidRPr="0005228F" w:rsidRDefault="00844380" w:rsidP="008D22B8">
            <w:pPr>
              <w:pStyle w:val="ECCTabletext"/>
            </w:pPr>
            <w:r w:rsidRPr="0005228F">
              <w:t>OOB</w:t>
            </w:r>
          </w:p>
        </w:tc>
        <w:tc>
          <w:tcPr>
            <w:tcW w:w="2112" w:type="dxa"/>
            <w:shd w:val="clear" w:color="auto" w:fill="FFFFFF"/>
            <w:vAlign w:val="center"/>
          </w:tcPr>
          <w:p w14:paraId="558446B9" w14:textId="77777777" w:rsidR="00844380" w:rsidRPr="0005228F" w:rsidRDefault="00844380" w:rsidP="008D22B8">
            <w:pPr>
              <w:pStyle w:val="ECCTabletext"/>
            </w:pPr>
            <w:r w:rsidRPr="0005228F">
              <w:t>&lt; 1785 MHz</w:t>
            </w:r>
          </w:p>
        </w:tc>
        <w:tc>
          <w:tcPr>
            <w:tcW w:w="2141" w:type="dxa"/>
            <w:shd w:val="clear" w:color="auto" w:fill="FFFFFF"/>
            <w:vAlign w:val="center"/>
          </w:tcPr>
          <w:p w14:paraId="4E9A1713" w14:textId="77777777" w:rsidR="00844380" w:rsidRPr="0005228F" w:rsidRDefault="00844380" w:rsidP="008D22B8">
            <w:pPr>
              <w:pStyle w:val="ECCTabletext"/>
            </w:pPr>
            <w:r w:rsidRPr="0005228F">
              <w:t>-17 dBm/(200 kHz)</w:t>
            </w:r>
          </w:p>
        </w:tc>
        <w:tc>
          <w:tcPr>
            <w:tcW w:w="4572" w:type="dxa"/>
            <w:shd w:val="clear" w:color="auto" w:fill="FFFFFF"/>
            <w:vAlign w:val="center"/>
          </w:tcPr>
          <w:p w14:paraId="08741503" w14:textId="77777777" w:rsidR="00844380" w:rsidRPr="0005228F" w:rsidRDefault="00844380" w:rsidP="008D22B8">
            <w:pPr>
              <w:pStyle w:val="ECCTabletext"/>
            </w:pPr>
            <w:r w:rsidRPr="0005228F">
              <w:t>LTE UE spectrum emission mask</w:t>
            </w:r>
          </w:p>
        </w:tc>
      </w:tr>
      <w:tr w:rsidR="00844380" w:rsidRPr="0005228F" w14:paraId="78E58EC8" w14:textId="77777777" w:rsidTr="00844380">
        <w:trPr>
          <w:jc w:val="center"/>
        </w:trPr>
        <w:tc>
          <w:tcPr>
            <w:tcW w:w="1129" w:type="dxa"/>
            <w:shd w:val="clear" w:color="auto" w:fill="FFFFFF"/>
            <w:vAlign w:val="center"/>
          </w:tcPr>
          <w:p w14:paraId="6688BC72" w14:textId="77777777" w:rsidR="00844380" w:rsidRPr="0005228F" w:rsidRDefault="00844380" w:rsidP="008D22B8">
            <w:pPr>
              <w:pStyle w:val="ECCTabletext"/>
            </w:pPr>
            <w:r w:rsidRPr="0005228F">
              <w:t>Restricted</w:t>
            </w:r>
            <w:r w:rsidRPr="0005228F">
              <w:br/>
              <w:t>frequency range</w:t>
            </w:r>
          </w:p>
        </w:tc>
        <w:tc>
          <w:tcPr>
            <w:tcW w:w="2112" w:type="dxa"/>
            <w:shd w:val="clear" w:color="auto" w:fill="FFFFFF"/>
            <w:vAlign w:val="center"/>
          </w:tcPr>
          <w:p w14:paraId="26B253FB" w14:textId="77777777" w:rsidR="00844380" w:rsidRPr="0005228F" w:rsidRDefault="00844380" w:rsidP="008D22B8">
            <w:pPr>
              <w:pStyle w:val="ECCTabletext"/>
            </w:pPr>
            <w:r w:rsidRPr="0005228F">
              <w:t>1785-1785.2 MHz</w:t>
            </w:r>
          </w:p>
        </w:tc>
        <w:tc>
          <w:tcPr>
            <w:tcW w:w="2141" w:type="dxa"/>
            <w:shd w:val="clear" w:color="auto" w:fill="FFFFFF"/>
            <w:vAlign w:val="center"/>
          </w:tcPr>
          <w:p w14:paraId="224C939C" w14:textId="77777777" w:rsidR="00844380" w:rsidRPr="0005228F" w:rsidRDefault="00844380" w:rsidP="008D22B8">
            <w:pPr>
              <w:pStyle w:val="ECCTabletext"/>
            </w:pPr>
            <w:r w:rsidRPr="0005228F">
              <w:t>4 dBm/(200 kHz)</w:t>
            </w:r>
          </w:p>
        </w:tc>
        <w:tc>
          <w:tcPr>
            <w:tcW w:w="4572" w:type="dxa"/>
            <w:shd w:val="clear" w:color="auto" w:fill="FFFFFF"/>
            <w:vAlign w:val="center"/>
          </w:tcPr>
          <w:p w14:paraId="6EC78FD3" w14:textId="77777777" w:rsidR="00844380" w:rsidRPr="0005228F" w:rsidRDefault="00844380" w:rsidP="008D22B8">
            <w:pPr>
              <w:pStyle w:val="ECCTabletext"/>
            </w:pPr>
            <w:r w:rsidRPr="0005228F">
              <w:t>Blocking of GSM BS</w:t>
            </w:r>
          </w:p>
        </w:tc>
      </w:tr>
      <w:tr w:rsidR="00844380" w:rsidRPr="0005228F" w14:paraId="17081888" w14:textId="77777777" w:rsidTr="00844380">
        <w:trPr>
          <w:trHeight w:val="416"/>
          <w:jc w:val="center"/>
        </w:trPr>
        <w:tc>
          <w:tcPr>
            <w:tcW w:w="1129" w:type="dxa"/>
            <w:shd w:val="clear" w:color="auto" w:fill="FFFFFF"/>
            <w:vAlign w:val="center"/>
          </w:tcPr>
          <w:p w14:paraId="19A375AF" w14:textId="77777777" w:rsidR="00844380" w:rsidRPr="0005228F" w:rsidRDefault="00844380" w:rsidP="008D22B8">
            <w:pPr>
              <w:pStyle w:val="ECCTabletext"/>
            </w:pPr>
            <w:r w:rsidRPr="0005228F">
              <w:t> </w:t>
            </w:r>
          </w:p>
        </w:tc>
        <w:tc>
          <w:tcPr>
            <w:tcW w:w="2112" w:type="dxa"/>
            <w:shd w:val="clear" w:color="auto" w:fill="FFFFFF"/>
            <w:vAlign w:val="center"/>
          </w:tcPr>
          <w:p w14:paraId="2EE68B20" w14:textId="77777777" w:rsidR="00844380" w:rsidRPr="0005228F" w:rsidRDefault="00844380" w:rsidP="008D22B8">
            <w:pPr>
              <w:pStyle w:val="ECCTabletext"/>
            </w:pPr>
            <w:r w:rsidRPr="0005228F">
              <w:t>1785.2-1803.6 MHz</w:t>
            </w:r>
          </w:p>
        </w:tc>
        <w:tc>
          <w:tcPr>
            <w:tcW w:w="2141" w:type="dxa"/>
            <w:shd w:val="clear" w:color="auto" w:fill="FFFFFF"/>
            <w:vAlign w:val="center"/>
          </w:tcPr>
          <w:p w14:paraId="5D740837" w14:textId="77777777" w:rsidR="00844380" w:rsidRPr="0005228F" w:rsidRDefault="00844380" w:rsidP="008D22B8">
            <w:pPr>
              <w:pStyle w:val="ECCTabletext"/>
            </w:pPr>
            <w:r w:rsidRPr="0005228F">
              <w:t>13 dBm/channel</w:t>
            </w:r>
          </w:p>
        </w:tc>
        <w:tc>
          <w:tcPr>
            <w:tcW w:w="4572" w:type="dxa"/>
            <w:shd w:val="clear" w:color="auto" w:fill="FFFFFF"/>
            <w:vAlign w:val="center"/>
          </w:tcPr>
          <w:p w14:paraId="476C0BA8" w14:textId="77777777" w:rsidR="00844380" w:rsidRPr="0005228F" w:rsidRDefault="00844380" w:rsidP="008D22B8">
            <w:pPr>
              <w:pStyle w:val="ECCTabletext"/>
            </w:pPr>
          </w:p>
        </w:tc>
      </w:tr>
      <w:tr w:rsidR="00844380" w:rsidRPr="0005228F" w14:paraId="1C223C29" w14:textId="77777777" w:rsidTr="00844380">
        <w:trPr>
          <w:jc w:val="center"/>
        </w:trPr>
        <w:tc>
          <w:tcPr>
            <w:tcW w:w="1129" w:type="dxa"/>
            <w:shd w:val="clear" w:color="auto" w:fill="FFFFFF"/>
            <w:vAlign w:val="center"/>
          </w:tcPr>
          <w:p w14:paraId="2CA1CD7C" w14:textId="77777777" w:rsidR="00844380" w:rsidRPr="0005228F" w:rsidRDefault="00844380" w:rsidP="008D22B8">
            <w:pPr>
              <w:pStyle w:val="ECCTabletext"/>
            </w:pPr>
            <w:r w:rsidRPr="0005228F">
              <w:t> </w:t>
            </w:r>
          </w:p>
        </w:tc>
        <w:tc>
          <w:tcPr>
            <w:tcW w:w="2112" w:type="dxa"/>
            <w:shd w:val="clear" w:color="auto" w:fill="FFFFFF"/>
            <w:vAlign w:val="center"/>
          </w:tcPr>
          <w:p w14:paraId="5654CABD" w14:textId="77777777" w:rsidR="00844380" w:rsidRPr="0005228F" w:rsidRDefault="00844380" w:rsidP="008D22B8">
            <w:pPr>
              <w:pStyle w:val="ECCTabletext"/>
            </w:pPr>
            <w:r w:rsidRPr="0005228F">
              <w:t>1803.6-1804.8 MHz</w:t>
            </w:r>
          </w:p>
        </w:tc>
        <w:tc>
          <w:tcPr>
            <w:tcW w:w="2141" w:type="dxa"/>
            <w:shd w:val="clear" w:color="auto" w:fill="FFFFFF"/>
            <w:vAlign w:val="center"/>
          </w:tcPr>
          <w:p w14:paraId="0DF29373" w14:textId="77777777" w:rsidR="00844380" w:rsidRPr="0005228F" w:rsidRDefault="00844380" w:rsidP="008D22B8">
            <w:pPr>
              <w:pStyle w:val="ECCTabletext"/>
            </w:pPr>
            <w:r w:rsidRPr="0005228F">
              <w:t>10 dBm/(200 kHz) (note 1)</w:t>
            </w:r>
          </w:p>
        </w:tc>
        <w:tc>
          <w:tcPr>
            <w:tcW w:w="4572" w:type="dxa"/>
            <w:shd w:val="clear" w:color="auto" w:fill="FFFFFF"/>
            <w:vAlign w:val="center"/>
          </w:tcPr>
          <w:p w14:paraId="2E0F4DA3" w14:textId="77777777" w:rsidR="00844380" w:rsidRPr="0005228F" w:rsidRDefault="00844380" w:rsidP="008D22B8">
            <w:pPr>
              <w:pStyle w:val="ECCTabletext"/>
            </w:pPr>
            <w:r w:rsidRPr="0005228F">
              <w:t>Slow increase of LTE UE selectivity</w:t>
            </w:r>
          </w:p>
        </w:tc>
      </w:tr>
      <w:tr w:rsidR="00844380" w:rsidRPr="0005228F" w14:paraId="72D9F2E7" w14:textId="77777777" w:rsidTr="00844380">
        <w:trPr>
          <w:jc w:val="center"/>
        </w:trPr>
        <w:tc>
          <w:tcPr>
            <w:tcW w:w="1129" w:type="dxa"/>
            <w:shd w:val="clear" w:color="auto" w:fill="FFFFFF"/>
            <w:vAlign w:val="center"/>
          </w:tcPr>
          <w:p w14:paraId="686AB17B" w14:textId="77777777" w:rsidR="00844380" w:rsidRPr="0005228F" w:rsidRDefault="00844380" w:rsidP="008D22B8">
            <w:pPr>
              <w:pStyle w:val="ECCTabletext"/>
            </w:pPr>
            <w:r w:rsidRPr="0005228F">
              <w:t>Restricted</w:t>
            </w:r>
            <w:r w:rsidRPr="0005228F">
              <w:br/>
              <w:t>frequency range</w:t>
            </w:r>
          </w:p>
        </w:tc>
        <w:tc>
          <w:tcPr>
            <w:tcW w:w="2112" w:type="dxa"/>
            <w:shd w:val="clear" w:color="auto" w:fill="FFFFFF"/>
            <w:vAlign w:val="center"/>
          </w:tcPr>
          <w:p w14:paraId="6027AB8D" w14:textId="77777777" w:rsidR="00844380" w:rsidRPr="0005228F" w:rsidRDefault="00844380" w:rsidP="008D22B8">
            <w:pPr>
              <w:pStyle w:val="ECCTabletext"/>
            </w:pPr>
            <w:r w:rsidRPr="0005228F">
              <w:t>1804.8-1805 MHz</w:t>
            </w:r>
          </w:p>
        </w:tc>
        <w:tc>
          <w:tcPr>
            <w:tcW w:w="2141" w:type="dxa"/>
            <w:shd w:val="clear" w:color="auto" w:fill="FFFFFF"/>
            <w:vAlign w:val="center"/>
          </w:tcPr>
          <w:p w14:paraId="6CED2154" w14:textId="77777777" w:rsidR="00844380" w:rsidRPr="0005228F" w:rsidRDefault="00844380" w:rsidP="008D22B8">
            <w:pPr>
              <w:pStyle w:val="ECCTabletext"/>
            </w:pPr>
            <w:r w:rsidRPr="0005228F">
              <w:t>-14 dBm/(200 kHz)</w:t>
            </w:r>
          </w:p>
        </w:tc>
        <w:tc>
          <w:tcPr>
            <w:tcW w:w="4572" w:type="dxa"/>
            <w:shd w:val="clear" w:color="auto" w:fill="FFFFFF"/>
            <w:vAlign w:val="center"/>
          </w:tcPr>
          <w:p w14:paraId="60247CF0" w14:textId="77777777" w:rsidR="00844380" w:rsidRPr="0005228F" w:rsidRDefault="00844380" w:rsidP="008D22B8">
            <w:pPr>
              <w:pStyle w:val="ECCTabletext"/>
            </w:pPr>
            <w:r w:rsidRPr="0005228F">
              <w:t>Blocking of GSM UE</w:t>
            </w:r>
          </w:p>
        </w:tc>
      </w:tr>
      <w:tr w:rsidR="00844380" w:rsidRPr="0005228F" w14:paraId="4C5DA992" w14:textId="77777777" w:rsidTr="00844380">
        <w:trPr>
          <w:jc w:val="center"/>
        </w:trPr>
        <w:tc>
          <w:tcPr>
            <w:tcW w:w="1129" w:type="dxa"/>
            <w:shd w:val="clear" w:color="auto" w:fill="FFFFFF"/>
            <w:vAlign w:val="center"/>
          </w:tcPr>
          <w:p w14:paraId="2E488174" w14:textId="77777777" w:rsidR="00844380" w:rsidRPr="0005228F" w:rsidRDefault="00844380" w:rsidP="008D22B8">
            <w:pPr>
              <w:pStyle w:val="ECCTabletext"/>
            </w:pPr>
            <w:r w:rsidRPr="0005228F">
              <w:t>OOB</w:t>
            </w:r>
          </w:p>
        </w:tc>
        <w:tc>
          <w:tcPr>
            <w:tcW w:w="2112" w:type="dxa"/>
            <w:shd w:val="clear" w:color="auto" w:fill="FFFFFF"/>
            <w:vAlign w:val="center"/>
          </w:tcPr>
          <w:p w14:paraId="2E9B0A98" w14:textId="77777777" w:rsidR="00844380" w:rsidRPr="0005228F" w:rsidRDefault="00844380" w:rsidP="008D22B8">
            <w:pPr>
              <w:pStyle w:val="ECCTabletext"/>
            </w:pPr>
            <w:r w:rsidRPr="0005228F">
              <w:t>&gt; 1805 MHz</w:t>
            </w:r>
          </w:p>
        </w:tc>
        <w:tc>
          <w:tcPr>
            <w:tcW w:w="2141" w:type="dxa"/>
            <w:shd w:val="clear" w:color="auto" w:fill="FFFFFF"/>
            <w:vAlign w:val="center"/>
          </w:tcPr>
          <w:p w14:paraId="0CF23FB0" w14:textId="77777777" w:rsidR="00844380" w:rsidRPr="0005228F" w:rsidRDefault="00844380" w:rsidP="008D22B8">
            <w:pPr>
              <w:pStyle w:val="ECCTabletext"/>
            </w:pPr>
            <w:r w:rsidRPr="0005228F">
              <w:t>-37 dBm/(200 kHz)</w:t>
            </w:r>
          </w:p>
        </w:tc>
        <w:tc>
          <w:tcPr>
            <w:tcW w:w="4572" w:type="dxa"/>
            <w:shd w:val="clear" w:color="auto" w:fill="FFFFFF"/>
            <w:vAlign w:val="center"/>
          </w:tcPr>
          <w:p w14:paraId="44820DF1" w14:textId="77777777" w:rsidR="00844380" w:rsidRPr="0005228F" w:rsidRDefault="00844380" w:rsidP="008D22B8">
            <w:pPr>
              <w:pStyle w:val="ECCTabletext"/>
            </w:pPr>
            <w:r w:rsidRPr="0005228F">
              <w:t xml:space="preserve">OOB calculation, in line with ERC </w:t>
            </w:r>
            <w:r w:rsidRPr="0005228F">
              <w:rPr>
                <w:rStyle w:val="ECCParagraph"/>
              </w:rPr>
              <w:t xml:space="preserve">Recommendation </w:t>
            </w:r>
            <w:r w:rsidRPr="0005228F">
              <w:t>74-01</w:t>
            </w:r>
          </w:p>
        </w:tc>
      </w:tr>
      <w:tr w:rsidR="00844380" w:rsidRPr="0005228F" w14:paraId="52323B57" w14:textId="77777777" w:rsidTr="00844380">
        <w:trPr>
          <w:jc w:val="center"/>
        </w:trPr>
        <w:tc>
          <w:tcPr>
            <w:tcW w:w="9954" w:type="dxa"/>
            <w:gridSpan w:val="4"/>
            <w:shd w:val="clear" w:color="auto" w:fill="FFFFFF"/>
            <w:vAlign w:val="center"/>
          </w:tcPr>
          <w:p w14:paraId="403F29C5" w14:textId="77777777" w:rsidR="00844380" w:rsidRPr="0005228F" w:rsidRDefault="00844380" w:rsidP="00844380">
            <w:pPr>
              <w:pStyle w:val="ECCTablenote"/>
              <w:rPr>
                <w:rFonts w:cs="Arial"/>
                <w:szCs w:val="20"/>
              </w:rPr>
            </w:pPr>
            <w:r w:rsidRPr="0005228F">
              <w:rPr>
                <w:rFonts w:cs="Arial"/>
                <w:szCs w:val="20"/>
              </w:rPr>
              <w:t xml:space="preserve">Note 1: </w:t>
            </w:r>
            <w:r w:rsidRPr="0005228F">
              <w:t>with a limit of 13 dBm/channel</w:t>
            </w:r>
          </w:p>
        </w:tc>
      </w:tr>
    </w:tbl>
    <w:p w14:paraId="6C1B4B19" w14:textId="5CF500C4" w:rsidR="00844380" w:rsidRPr="0005228F" w:rsidRDefault="00844380" w:rsidP="00844380">
      <w:pPr>
        <w:pStyle w:val="Caption"/>
        <w:keepNext/>
        <w:rPr>
          <w:lang w:val="en-GB"/>
        </w:rPr>
      </w:pPr>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31</w:t>
      </w:r>
      <w:r w:rsidRPr="0005228F">
        <w:rPr>
          <w:lang w:val="en-GB"/>
        </w:rPr>
        <w:fldChar w:fldCharType="end"/>
      </w:r>
      <w:r w:rsidRPr="0005228F">
        <w:rPr>
          <w:lang w:val="en-GB"/>
        </w:rPr>
        <w:t>: BEM for body-worn microphone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0A0" w:firstRow="1" w:lastRow="0" w:firstColumn="1" w:lastColumn="0" w:noHBand="0" w:noVBand="0"/>
      </w:tblPr>
      <w:tblGrid>
        <w:gridCol w:w="1916"/>
        <w:gridCol w:w="2107"/>
        <w:gridCol w:w="2229"/>
        <w:gridCol w:w="3377"/>
      </w:tblGrid>
      <w:tr w:rsidR="00844380" w:rsidRPr="0005228F" w14:paraId="35CFCD9B" w14:textId="77777777" w:rsidTr="00844380">
        <w:trPr>
          <w:jc w:val="center"/>
        </w:trPr>
        <w:tc>
          <w:tcPr>
            <w:tcW w:w="0" w:type="auto"/>
            <w:tcBorders>
              <w:right w:val="single" w:sz="4" w:space="0" w:color="FFFFFF"/>
            </w:tcBorders>
            <w:shd w:val="clear" w:color="auto" w:fill="D2232A"/>
            <w:vAlign w:val="center"/>
          </w:tcPr>
          <w:p w14:paraId="6E1CFDC2" w14:textId="77777777" w:rsidR="00844380" w:rsidRPr="0005228F" w:rsidRDefault="00844380" w:rsidP="00844380">
            <w:pPr>
              <w:keepNext/>
              <w:tabs>
                <w:tab w:val="left" w:pos="7088"/>
              </w:tabs>
              <w:spacing w:before="120" w:after="120"/>
              <w:rPr>
                <w:rFonts w:cs="Arial"/>
                <w:b/>
                <w:color w:val="FFFFFF"/>
              </w:rPr>
            </w:pPr>
          </w:p>
        </w:tc>
        <w:tc>
          <w:tcPr>
            <w:tcW w:w="0" w:type="auto"/>
            <w:tcBorders>
              <w:left w:val="single" w:sz="4" w:space="0" w:color="FFFFFF"/>
              <w:right w:val="single" w:sz="4" w:space="0" w:color="FFFFFF"/>
            </w:tcBorders>
            <w:shd w:val="clear" w:color="auto" w:fill="D2232A"/>
            <w:vAlign w:val="center"/>
          </w:tcPr>
          <w:p w14:paraId="693FE918" w14:textId="77777777" w:rsidR="00844380" w:rsidRPr="0005228F" w:rsidRDefault="00844380" w:rsidP="00844380">
            <w:pPr>
              <w:keepNext/>
              <w:tabs>
                <w:tab w:val="left" w:pos="7088"/>
              </w:tabs>
              <w:spacing w:before="120" w:after="120"/>
              <w:jc w:val="center"/>
              <w:rPr>
                <w:rFonts w:cs="Arial"/>
                <w:b/>
                <w:color w:val="FFFFFF"/>
              </w:rPr>
            </w:pPr>
            <w:r w:rsidRPr="0005228F">
              <w:rPr>
                <w:rFonts w:cs="Arial"/>
                <w:b/>
                <w:color w:val="FFFFFF"/>
              </w:rPr>
              <w:t>Frequency range</w:t>
            </w:r>
          </w:p>
        </w:tc>
        <w:tc>
          <w:tcPr>
            <w:tcW w:w="0" w:type="auto"/>
            <w:tcBorders>
              <w:left w:val="single" w:sz="4" w:space="0" w:color="FFFFFF"/>
              <w:right w:val="single" w:sz="4" w:space="0" w:color="FFFFFF"/>
            </w:tcBorders>
            <w:shd w:val="clear" w:color="auto" w:fill="D2232A"/>
            <w:vAlign w:val="center"/>
          </w:tcPr>
          <w:p w14:paraId="53DE3408" w14:textId="77777777" w:rsidR="00844380" w:rsidRPr="0005228F" w:rsidRDefault="00844380" w:rsidP="00844380">
            <w:pPr>
              <w:keepNext/>
              <w:tabs>
                <w:tab w:val="left" w:pos="7088"/>
              </w:tabs>
              <w:spacing w:before="120" w:after="120"/>
              <w:jc w:val="center"/>
              <w:rPr>
                <w:rFonts w:cs="Arial"/>
                <w:b/>
                <w:color w:val="FFFFFF"/>
              </w:rPr>
            </w:pPr>
            <w:r w:rsidRPr="0005228F">
              <w:rPr>
                <w:rFonts w:cs="Arial"/>
                <w:b/>
                <w:color w:val="FFFFFF"/>
              </w:rPr>
              <w:t>Body-worn e.i.r.p.</w:t>
            </w:r>
            <w:r w:rsidRPr="0005228F">
              <w:rPr>
                <w:rFonts w:cs="Arial"/>
                <w:szCs w:val="20"/>
              </w:rPr>
              <w:t xml:space="preserve"> </w:t>
            </w:r>
          </w:p>
        </w:tc>
        <w:tc>
          <w:tcPr>
            <w:tcW w:w="0" w:type="auto"/>
            <w:tcBorders>
              <w:left w:val="single" w:sz="4" w:space="0" w:color="FFFFFF"/>
            </w:tcBorders>
            <w:shd w:val="clear" w:color="auto" w:fill="D2232A"/>
            <w:vAlign w:val="center"/>
          </w:tcPr>
          <w:p w14:paraId="0E7EE97B" w14:textId="77777777" w:rsidR="00844380" w:rsidRPr="0005228F" w:rsidRDefault="00844380" w:rsidP="00844380">
            <w:pPr>
              <w:keepNext/>
              <w:tabs>
                <w:tab w:val="left" w:pos="7088"/>
              </w:tabs>
              <w:spacing w:before="120" w:after="120"/>
              <w:jc w:val="center"/>
              <w:rPr>
                <w:rFonts w:cs="Arial"/>
                <w:b/>
                <w:color w:val="FFFFFF"/>
              </w:rPr>
            </w:pPr>
            <w:r w:rsidRPr="0005228F">
              <w:rPr>
                <w:rFonts w:cs="Arial"/>
                <w:b/>
                <w:color w:val="FFFFFF"/>
              </w:rPr>
              <w:t>Reasoning</w:t>
            </w:r>
          </w:p>
        </w:tc>
      </w:tr>
      <w:tr w:rsidR="00844380" w:rsidRPr="0005228F" w14:paraId="6042D41E" w14:textId="77777777" w:rsidTr="00844380">
        <w:trPr>
          <w:trHeight w:val="475"/>
          <w:jc w:val="center"/>
        </w:trPr>
        <w:tc>
          <w:tcPr>
            <w:tcW w:w="0" w:type="auto"/>
            <w:shd w:val="clear" w:color="auto" w:fill="FFFFFF"/>
            <w:vAlign w:val="center"/>
          </w:tcPr>
          <w:p w14:paraId="000F7673" w14:textId="77777777" w:rsidR="00844380" w:rsidRPr="0005228F" w:rsidRDefault="00844380" w:rsidP="008D22B8">
            <w:pPr>
              <w:pStyle w:val="ECCTabletext"/>
              <w:keepNext/>
              <w:rPr>
                <w:sz w:val="24"/>
              </w:rPr>
            </w:pPr>
            <w:r w:rsidRPr="0005228F">
              <w:t>OOB</w:t>
            </w:r>
          </w:p>
        </w:tc>
        <w:tc>
          <w:tcPr>
            <w:tcW w:w="0" w:type="auto"/>
            <w:shd w:val="clear" w:color="auto" w:fill="FFFFFF"/>
            <w:vAlign w:val="center"/>
          </w:tcPr>
          <w:p w14:paraId="6C3FC3A9" w14:textId="77777777" w:rsidR="00844380" w:rsidRPr="0005228F" w:rsidRDefault="00844380" w:rsidP="008D22B8">
            <w:pPr>
              <w:pStyle w:val="ECCTabletext"/>
              <w:keepNext/>
              <w:rPr>
                <w:sz w:val="24"/>
              </w:rPr>
            </w:pPr>
            <w:r w:rsidRPr="0005228F">
              <w:t>&lt; 1785 MHz</w:t>
            </w:r>
          </w:p>
        </w:tc>
        <w:tc>
          <w:tcPr>
            <w:tcW w:w="0" w:type="auto"/>
            <w:shd w:val="clear" w:color="auto" w:fill="FFFFFF"/>
            <w:vAlign w:val="center"/>
          </w:tcPr>
          <w:p w14:paraId="654218D7" w14:textId="77777777" w:rsidR="00844380" w:rsidRPr="0005228F" w:rsidRDefault="00844380" w:rsidP="008D22B8">
            <w:pPr>
              <w:pStyle w:val="ECCTabletext"/>
              <w:keepNext/>
              <w:rPr>
                <w:sz w:val="24"/>
              </w:rPr>
            </w:pPr>
            <w:r w:rsidRPr="0005228F">
              <w:t>-17 dBm/(200 kHz)</w:t>
            </w:r>
          </w:p>
        </w:tc>
        <w:tc>
          <w:tcPr>
            <w:tcW w:w="0" w:type="auto"/>
            <w:shd w:val="clear" w:color="auto" w:fill="FFFFFF"/>
            <w:vAlign w:val="center"/>
          </w:tcPr>
          <w:p w14:paraId="33BFCDB1" w14:textId="77777777" w:rsidR="00844380" w:rsidRPr="0005228F" w:rsidRDefault="00844380" w:rsidP="008D22B8">
            <w:pPr>
              <w:pStyle w:val="ECCTabletext"/>
              <w:keepNext/>
              <w:rPr>
                <w:sz w:val="24"/>
              </w:rPr>
            </w:pPr>
            <w:r w:rsidRPr="0005228F">
              <w:t>LTE UE spectrum emission mask</w:t>
            </w:r>
          </w:p>
        </w:tc>
      </w:tr>
      <w:tr w:rsidR="00844380" w:rsidRPr="0005228F" w14:paraId="36F6BC62" w14:textId="77777777" w:rsidTr="00844380">
        <w:trPr>
          <w:trHeight w:val="411"/>
          <w:jc w:val="center"/>
        </w:trPr>
        <w:tc>
          <w:tcPr>
            <w:tcW w:w="0" w:type="auto"/>
            <w:shd w:val="clear" w:color="auto" w:fill="FFFFFF"/>
            <w:vAlign w:val="center"/>
          </w:tcPr>
          <w:p w14:paraId="7ED07469" w14:textId="77777777" w:rsidR="00844380" w:rsidRPr="0005228F" w:rsidRDefault="00844380" w:rsidP="008D22B8">
            <w:pPr>
              <w:pStyle w:val="ECCTabletext"/>
              <w:keepNext/>
              <w:rPr>
                <w:sz w:val="24"/>
              </w:rPr>
            </w:pPr>
            <w:r w:rsidRPr="0005228F">
              <w:t> </w:t>
            </w:r>
          </w:p>
        </w:tc>
        <w:tc>
          <w:tcPr>
            <w:tcW w:w="0" w:type="auto"/>
            <w:shd w:val="clear" w:color="auto" w:fill="FFFFFF"/>
            <w:vAlign w:val="center"/>
          </w:tcPr>
          <w:p w14:paraId="1E0EE778" w14:textId="77777777" w:rsidR="00844380" w:rsidRPr="0005228F" w:rsidRDefault="00844380" w:rsidP="008D22B8">
            <w:pPr>
              <w:pStyle w:val="ECCTabletext"/>
              <w:keepNext/>
              <w:rPr>
                <w:sz w:val="24"/>
              </w:rPr>
            </w:pPr>
            <w:r w:rsidRPr="0005228F">
              <w:t>1785-1804.8 MHz</w:t>
            </w:r>
          </w:p>
        </w:tc>
        <w:tc>
          <w:tcPr>
            <w:tcW w:w="0" w:type="auto"/>
            <w:shd w:val="clear" w:color="auto" w:fill="FFFFFF"/>
            <w:vAlign w:val="center"/>
          </w:tcPr>
          <w:p w14:paraId="3CD29BDE" w14:textId="77777777" w:rsidR="00844380" w:rsidRPr="0005228F" w:rsidRDefault="00844380" w:rsidP="008D22B8">
            <w:pPr>
              <w:pStyle w:val="ECCTabletext"/>
              <w:keepNext/>
              <w:rPr>
                <w:sz w:val="24"/>
              </w:rPr>
            </w:pPr>
            <w:r w:rsidRPr="0005228F">
              <w:t>17 dBm/channel</w:t>
            </w:r>
          </w:p>
        </w:tc>
        <w:tc>
          <w:tcPr>
            <w:tcW w:w="0" w:type="auto"/>
            <w:shd w:val="clear" w:color="auto" w:fill="FFFFFF"/>
            <w:vAlign w:val="center"/>
          </w:tcPr>
          <w:p w14:paraId="76B2731B" w14:textId="77777777" w:rsidR="00844380" w:rsidRPr="0005228F" w:rsidRDefault="00844380" w:rsidP="008D22B8">
            <w:pPr>
              <w:pStyle w:val="ECCTabletext"/>
              <w:keepNext/>
              <w:rPr>
                <w:sz w:val="24"/>
              </w:rPr>
            </w:pPr>
          </w:p>
        </w:tc>
      </w:tr>
      <w:tr w:rsidR="00844380" w:rsidRPr="0005228F" w14:paraId="4FDB6C68" w14:textId="77777777" w:rsidTr="00844380">
        <w:trPr>
          <w:jc w:val="center"/>
        </w:trPr>
        <w:tc>
          <w:tcPr>
            <w:tcW w:w="0" w:type="auto"/>
            <w:shd w:val="clear" w:color="auto" w:fill="FFFFFF"/>
            <w:vAlign w:val="center"/>
          </w:tcPr>
          <w:p w14:paraId="32A5D2E5" w14:textId="77777777" w:rsidR="00844380" w:rsidRPr="0005228F" w:rsidRDefault="00844380" w:rsidP="008D22B8">
            <w:pPr>
              <w:pStyle w:val="ECCTabletext"/>
              <w:keepNext/>
              <w:rPr>
                <w:sz w:val="24"/>
              </w:rPr>
            </w:pPr>
            <w:r w:rsidRPr="0005228F">
              <w:t>Restricted</w:t>
            </w:r>
            <w:r w:rsidRPr="0005228F">
              <w:br/>
              <w:t>frequency range</w:t>
            </w:r>
          </w:p>
        </w:tc>
        <w:tc>
          <w:tcPr>
            <w:tcW w:w="0" w:type="auto"/>
            <w:shd w:val="clear" w:color="auto" w:fill="FFFFFF"/>
            <w:vAlign w:val="center"/>
          </w:tcPr>
          <w:p w14:paraId="1E98661F" w14:textId="77777777" w:rsidR="00844380" w:rsidRPr="0005228F" w:rsidRDefault="00844380" w:rsidP="008D22B8">
            <w:pPr>
              <w:pStyle w:val="ECCTabletext"/>
              <w:keepNext/>
              <w:rPr>
                <w:sz w:val="24"/>
              </w:rPr>
            </w:pPr>
            <w:r w:rsidRPr="0005228F">
              <w:t>1804.8-1805 MHz</w:t>
            </w:r>
          </w:p>
        </w:tc>
        <w:tc>
          <w:tcPr>
            <w:tcW w:w="0" w:type="auto"/>
            <w:shd w:val="clear" w:color="auto" w:fill="FFFFFF"/>
            <w:vAlign w:val="center"/>
          </w:tcPr>
          <w:p w14:paraId="57927F50" w14:textId="77777777" w:rsidR="00844380" w:rsidRPr="0005228F" w:rsidRDefault="00844380" w:rsidP="008D22B8">
            <w:pPr>
              <w:pStyle w:val="ECCTabletext"/>
              <w:keepNext/>
              <w:rPr>
                <w:sz w:val="24"/>
              </w:rPr>
            </w:pPr>
            <w:r w:rsidRPr="0005228F">
              <w:t>0 dBm/(200 kHz)</w:t>
            </w:r>
          </w:p>
        </w:tc>
        <w:tc>
          <w:tcPr>
            <w:tcW w:w="0" w:type="auto"/>
            <w:shd w:val="clear" w:color="auto" w:fill="FFFFFF"/>
            <w:vAlign w:val="center"/>
          </w:tcPr>
          <w:p w14:paraId="2A2B07EA" w14:textId="77777777" w:rsidR="00844380" w:rsidRPr="0005228F" w:rsidRDefault="00844380" w:rsidP="008D22B8">
            <w:pPr>
              <w:pStyle w:val="ECCTabletext"/>
              <w:keepNext/>
              <w:rPr>
                <w:sz w:val="24"/>
              </w:rPr>
            </w:pPr>
            <w:r w:rsidRPr="0005228F">
              <w:t>Blocking of GSM UE</w:t>
            </w:r>
          </w:p>
        </w:tc>
      </w:tr>
      <w:tr w:rsidR="00844380" w:rsidRPr="0005228F" w14:paraId="06423C6F" w14:textId="77777777" w:rsidTr="00844380">
        <w:trPr>
          <w:trHeight w:val="285"/>
          <w:jc w:val="center"/>
        </w:trPr>
        <w:tc>
          <w:tcPr>
            <w:tcW w:w="0" w:type="auto"/>
            <w:shd w:val="clear" w:color="auto" w:fill="FFFFFF"/>
            <w:vAlign w:val="center"/>
          </w:tcPr>
          <w:p w14:paraId="2FDAA7CD" w14:textId="77777777" w:rsidR="00844380" w:rsidRPr="0005228F" w:rsidRDefault="00844380" w:rsidP="008D22B8">
            <w:pPr>
              <w:pStyle w:val="ECCTabletext"/>
              <w:keepNext/>
              <w:rPr>
                <w:sz w:val="24"/>
              </w:rPr>
            </w:pPr>
            <w:r w:rsidRPr="0005228F">
              <w:t>OOB</w:t>
            </w:r>
          </w:p>
        </w:tc>
        <w:tc>
          <w:tcPr>
            <w:tcW w:w="0" w:type="auto"/>
            <w:shd w:val="clear" w:color="auto" w:fill="FFFFFF"/>
            <w:vAlign w:val="center"/>
          </w:tcPr>
          <w:p w14:paraId="72642B07" w14:textId="77777777" w:rsidR="00844380" w:rsidRPr="0005228F" w:rsidRDefault="00844380" w:rsidP="008D22B8">
            <w:pPr>
              <w:pStyle w:val="ECCTabletext"/>
              <w:keepNext/>
              <w:rPr>
                <w:sz w:val="24"/>
              </w:rPr>
            </w:pPr>
            <w:r w:rsidRPr="0005228F">
              <w:t>&gt; 1805 MHz</w:t>
            </w:r>
          </w:p>
        </w:tc>
        <w:tc>
          <w:tcPr>
            <w:tcW w:w="0" w:type="auto"/>
            <w:shd w:val="clear" w:color="auto" w:fill="FFFFFF"/>
            <w:vAlign w:val="center"/>
          </w:tcPr>
          <w:p w14:paraId="07D3974B" w14:textId="77777777" w:rsidR="00844380" w:rsidRPr="0005228F" w:rsidRDefault="00844380" w:rsidP="008D22B8">
            <w:pPr>
              <w:pStyle w:val="ECCTabletext"/>
              <w:keepNext/>
              <w:rPr>
                <w:sz w:val="24"/>
              </w:rPr>
            </w:pPr>
            <w:r w:rsidRPr="0005228F">
              <w:t>-23 dBm/(200 kHz)</w:t>
            </w:r>
          </w:p>
        </w:tc>
        <w:tc>
          <w:tcPr>
            <w:tcW w:w="0" w:type="auto"/>
            <w:shd w:val="clear" w:color="auto" w:fill="FFFFFF"/>
            <w:vAlign w:val="center"/>
          </w:tcPr>
          <w:p w14:paraId="5B5FD383" w14:textId="77777777" w:rsidR="00844380" w:rsidRPr="0005228F" w:rsidRDefault="00844380" w:rsidP="008D22B8">
            <w:pPr>
              <w:pStyle w:val="ECCTabletext"/>
              <w:keepNext/>
              <w:rPr>
                <w:sz w:val="24"/>
              </w:rPr>
            </w:pPr>
            <w:r w:rsidRPr="0005228F">
              <w:t>OOB calculation (note 1)*</w:t>
            </w:r>
          </w:p>
        </w:tc>
      </w:tr>
      <w:tr w:rsidR="00844380" w:rsidRPr="0005228F" w14:paraId="62B0534D" w14:textId="77777777" w:rsidTr="00844380">
        <w:trPr>
          <w:trHeight w:val="285"/>
          <w:jc w:val="center"/>
        </w:trPr>
        <w:tc>
          <w:tcPr>
            <w:tcW w:w="0" w:type="auto"/>
            <w:gridSpan w:val="4"/>
            <w:shd w:val="clear" w:color="auto" w:fill="FFFFFF"/>
            <w:vAlign w:val="center"/>
          </w:tcPr>
          <w:p w14:paraId="36151AC2" w14:textId="77777777" w:rsidR="00844380" w:rsidRPr="0005228F" w:rsidRDefault="00844380" w:rsidP="00844380">
            <w:pPr>
              <w:pStyle w:val="ECCTablenote"/>
              <w:keepNext/>
            </w:pPr>
            <w:r w:rsidRPr="0005228F">
              <w:rPr>
                <w:rFonts w:cs="Arial"/>
                <w:szCs w:val="20"/>
              </w:rPr>
              <w:t xml:space="preserve">Note 1: </w:t>
            </w:r>
            <w:r w:rsidRPr="0005228F">
              <w:t>For the body-worn case the body loss is 14 higher than for the hand-held case, therefore the -23 dBm for body-worn is equivalent to -37 dBm for hand-held.</w:t>
            </w:r>
          </w:p>
        </w:tc>
      </w:tr>
    </w:tbl>
    <w:p w14:paraId="21788E1C" w14:textId="77777777" w:rsidR="00844380" w:rsidRPr="0005228F" w:rsidRDefault="00844380" w:rsidP="00844380">
      <w:pPr>
        <w:pStyle w:val="ECCAnnexheading2"/>
        <w:ind w:left="578" w:hanging="578"/>
        <w:jc w:val="left"/>
        <w:rPr>
          <w:lang w:val="en-GB"/>
        </w:rPr>
      </w:pPr>
      <w:bookmarkStart w:id="616" w:name="_Toc513736507"/>
      <w:bookmarkStart w:id="617" w:name="_Toc510022054"/>
      <w:r w:rsidRPr="0005228F">
        <w:rPr>
          <w:lang w:val="en-GB"/>
        </w:rPr>
        <w:t>ECC Report 165: “</w:t>
      </w:r>
      <w:r w:rsidRPr="0005228F">
        <w:rPr>
          <w:bCs/>
          <w:lang w:val="en-GB"/>
        </w:rPr>
        <w:t xml:space="preserve">OMPATIBILITY STUDY BETWEEN MSS complementary ground component operating in THE BANDS 1 610.0-1 626.5 MHz AND 2 483.5-2 500.0 MHz and OTHER SYSTEMS in the same bands or in adjacent bands” </w:t>
      </w:r>
      <w:r w:rsidRPr="0005228F">
        <w:rPr>
          <w:bCs/>
          <w:lang w:val="en-GB"/>
        </w:rPr>
        <w:fldChar w:fldCharType="begin"/>
      </w:r>
      <w:r w:rsidRPr="0005228F">
        <w:rPr>
          <w:bCs/>
          <w:lang w:val="en-GB"/>
        </w:rPr>
        <w:instrText xml:space="preserve"> REF _Ref515453874 \r \h </w:instrText>
      </w:r>
      <w:r w:rsidRPr="0005228F">
        <w:rPr>
          <w:bCs/>
          <w:lang w:val="en-GB"/>
        </w:rPr>
      </w:r>
      <w:r w:rsidRPr="0005228F">
        <w:rPr>
          <w:bCs/>
          <w:lang w:val="en-GB"/>
        </w:rPr>
        <w:fldChar w:fldCharType="separate"/>
      </w:r>
      <w:r w:rsidRPr="0005228F">
        <w:rPr>
          <w:bCs/>
          <w:lang w:val="en-GB"/>
        </w:rPr>
        <w:t>[8]</w:t>
      </w:r>
      <w:r w:rsidRPr="0005228F">
        <w:rPr>
          <w:bCs/>
          <w:lang w:val="en-GB"/>
        </w:rPr>
        <w:fldChar w:fldCharType="end"/>
      </w:r>
      <w:r w:rsidRPr="0005228F" w:rsidDel="00F05511">
        <w:rPr>
          <w:lang w:val="en-GB"/>
        </w:rPr>
        <w:t xml:space="preserve"> </w:t>
      </w:r>
      <w:bookmarkEnd w:id="616"/>
      <w:bookmarkEnd w:id="617"/>
    </w:p>
    <w:p w14:paraId="313F4D60" w14:textId="77777777" w:rsidR="00844380" w:rsidRPr="0005228F" w:rsidRDefault="00844380" w:rsidP="00844380">
      <w:r w:rsidRPr="0005228F">
        <w:t>Extract from the executive summary:</w:t>
      </w:r>
    </w:p>
    <w:p w14:paraId="593C56BF" w14:textId="77777777" w:rsidR="00844380" w:rsidRPr="0005228F" w:rsidRDefault="00844380" w:rsidP="00844380">
      <w:pPr>
        <w:ind w:left="284" w:hanging="284"/>
        <w:rPr>
          <w:i/>
          <w:u w:val="single"/>
        </w:rPr>
      </w:pPr>
      <w:r w:rsidRPr="0005228F">
        <w:rPr>
          <w:rStyle w:val="ECCParagraph"/>
          <w:i/>
        </w:rPr>
        <w:t>“</w:t>
      </w:r>
      <w:r w:rsidRPr="0005228F">
        <w:rPr>
          <w:i/>
          <w:u w:val="single"/>
        </w:rPr>
        <w:t>For the frequency band 2483.5-2500 MHz:</w:t>
      </w:r>
    </w:p>
    <w:p w14:paraId="7AD8B772" w14:textId="77777777" w:rsidR="00844380" w:rsidRPr="0005228F" w:rsidRDefault="00844380" w:rsidP="00844380">
      <w:pPr>
        <w:ind w:left="284"/>
        <w:rPr>
          <w:i/>
        </w:rPr>
      </w:pPr>
    </w:p>
    <w:p w14:paraId="67029D5A" w14:textId="77777777" w:rsidR="00844380" w:rsidRPr="0005228F" w:rsidRDefault="00844380" w:rsidP="00E46686">
      <w:pPr>
        <w:numPr>
          <w:ilvl w:val="0"/>
          <w:numId w:val="16"/>
        </w:numPr>
        <w:tabs>
          <w:tab w:val="clear" w:pos="720"/>
          <w:tab w:val="num" w:pos="644"/>
        </w:tabs>
        <w:autoSpaceDE w:val="0"/>
        <w:autoSpaceDN w:val="0"/>
        <w:spacing w:before="0" w:after="0"/>
        <w:ind w:left="644"/>
        <w:rPr>
          <w:i/>
        </w:rPr>
      </w:pPr>
      <w:r w:rsidRPr="0005228F">
        <w:rPr>
          <w:i/>
        </w:rPr>
        <w:t xml:space="preserve">Compatibility between CGC BS operating in  the band 2483.5-2500 MHz and IMT above 2500 MHz is difficult, deploying CGC BS as cellular network layout is not possible based on the </w:t>
      </w:r>
      <w:r w:rsidRPr="0005228F">
        <w:rPr>
          <w:i/>
          <w:iCs/>
        </w:rPr>
        <w:t>coexistence</w:t>
      </w:r>
      <w:r w:rsidRPr="0005228F">
        <w:rPr>
          <w:i/>
        </w:rPr>
        <w:t xml:space="preserve"> conditions from CEPT Report 19:</w:t>
      </w:r>
    </w:p>
    <w:p w14:paraId="6A5B7928" w14:textId="77777777" w:rsidR="00844380" w:rsidRPr="0005228F" w:rsidRDefault="00844380" w:rsidP="00844380">
      <w:pPr>
        <w:pStyle w:val="ECCBulletsLv3"/>
        <w:ind w:hanging="357"/>
        <w:jc w:val="left"/>
        <w:rPr>
          <w:i/>
        </w:rPr>
      </w:pPr>
      <w:r w:rsidRPr="0005228F">
        <w:rPr>
          <w:i/>
        </w:rPr>
        <w:t xml:space="preserve">The main interference mechanism is the IMT BS adjacent band selectivity and blocking, in order to protect IMT uplink reception above 2500 MHz, CGC BS transmit power at the BS output should be limited to -10.5 dBm in the frequency range 2495-2500 MHz with a 100 m separation distance, in a macro cellular environment. Since this is not feasible, a restriction of CGC operations to the band 2483.5-2495 MHz is therefore required.” </w:t>
      </w:r>
    </w:p>
    <w:p w14:paraId="5243F036" w14:textId="77777777" w:rsidR="00844380" w:rsidRPr="0005228F" w:rsidRDefault="00844380" w:rsidP="00844380">
      <w:pPr>
        <w:pStyle w:val="ECCAnnexheading2"/>
        <w:ind w:left="578" w:hanging="578"/>
        <w:rPr>
          <w:lang w:val="en-GB"/>
        </w:rPr>
      </w:pPr>
      <w:r w:rsidRPr="0005228F">
        <w:rPr>
          <w:lang w:val="en-GB"/>
        </w:rPr>
        <w:t xml:space="preserve">ECC Report 174: ”Compatibility between 2600 MHz MFCN and Radars in the band 2700-2900 MHz” </w:t>
      </w:r>
      <w:r w:rsidRPr="0005228F">
        <w:rPr>
          <w:lang w:val="en-GB"/>
        </w:rPr>
        <w:fldChar w:fldCharType="begin"/>
      </w:r>
      <w:r w:rsidRPr="0005228F">
        <w:rPr>
          <w:lang w:val="en-GB"/>
        </w:rPr>
        <w:instrText xml:space="preserve"> REF _Ref14424800 \r \h  \* MERGEFORMAT </w:instrText>
      </w:r>
      <w:r w:rsidRPr="0005228F">
        <w:rPr>
          <w:lang w:val="en-GB"/>
        </w:rPr>
      </w:r>
      <w:r w:rsidRPr="0005228F">
        <w:rPr>
          <w:lang w:val="en-GB"/>
        </w:rPr>
        <w:fldChar w:fldCharType="separate"/>
      </w:r>
      <w:r w:rsidRPr="0005228F">
        <w:rPr>
          <w:lang w:val="en-GB"/>
        </w:rPr>
        <w:t>[9]</w:t>
      </w:r>
      <w:r w:rsidRPr="0005228F">
        <w:rPr>
          <w:lang w:val="en-GB"/>
        </w:rPr>
        <w:fldChar w:fldCharType="end"/>
      </w:r>
    </w:p>
    <w:p w14:paraId="13632B0D" w14:textId="77777777" w:rsidR="00844380" w:rsidRPr="0005228F" w:rsidRDefault="00844380" w:rsidP="00844380">
      <w:r w:rsidRPr="0005228F">
        <w:t>Extract from the executive summary:</w:t>
      </w:r>
    </w:p>
    <w:p w14:paraId="20DD24BF" w14:textId="77777777" w:rsidR="00844380" w:rsidRPr="0005228F" w:rsidRDefault="00844380" w:rsidP="00844380">
      <w:pPr>
        <w:rPr>
          <w:rStyle w:val="ECCParagraph"/>
          <w:i/>
        </w:rPr>
      </w:pPr>
      <w:r w:rsidRPr="0005228F">
        <w:rPr>
          <w:i/>
          <w:iCs/>
        </w:rPr>
        <w:t>“</w:t>
      </w:r>
      <w:r w:rsidRPr="0005228F">
        <w:rPr>
          <w:rStyle w:val="ECCParagraph"/>
          <w:i/>
        </w:rPr>
        <w:t>Two interference effects of potential mutual interference have been studied:</w:t>
      </w:r>
    </w:p>
    <w:p w14:paraId="5ED764D6" w14:textId="77777777" w:rsidR="00844380" w:rsidRPr="0005228F" w:rsidRDefault="00844380" w:rsidP="00844380">
      <w:pPr>
        <w:pStyle w:val="ECCBulletsLv1"/>
        <w:ind w:left="357" w:hanging="357"/>
        <w:jc w:val="left"/>
        <w:rPr>
          <w:i/>
        </w:rPr>
      </w:pPr>
      <w:r w:rsidRPr="0005228F">
        <w:rPr>
          <w:b/>
          <w:i/>
        </w:rPr>
        <w:t>Blocking</w:t>
      </w:r>
      <w:r w:rsidRPr="0005228F">
        <w:rPr>
          <w:i/>
        </w:rPr>
        <w:t xml:space="preserve">: where a signal outside of the nominal receiver bandwidth causes the victim receiver to experience an increased noise level or go into compression, thus producing non-linear responses; </w:t>
      </w:r>
    </w:p>
    <w:p w14:paraId="08446174" w14:textId="77777777" w:rsidR="00844380" w:rsidRPr="0005228F" w:rsidRDefault="00844380" w:rsidP="00844380">
      <w:pPr>
        <w:pStyle w:val="ECCBulletsLv1"/>
        <w:ind w:left="357" w:hanging="357"/>
        <w:jc w:val="left"/>
        <w:rPr>
          <w:i/>
        </w:rPr>
      </w:pPr>
      <w:r w:rsidRPr="0005228F">
        <w:rPr>
          <w:b/>
          <w:i/>
        </w:rPr>
        <w:t>Unwanted emissions</w:t>
      </w:r>
      <w:r w:rsidRPr="0005228F">
        <w:rPr>
          <w:i/>
        </w:rPr>
        <w:t>: where the unwanted emissions (OOB and spurious) of the interfering transmitter fall into the receiving bandwidth of the victim receiver.</w:t>
      </w:r>
    </w:p>
    <w:p w14:paraId="43D97071" w14:textId="77777777" w:rsidR="00844380" w:rsidRPr="0005228F" w:rsidRDefault="00844380" w:rsidP="00844380">
      <w:pPr>
        <w:rPr>
          <w:b/>
          <w:i/>
        </w:rPr>
      </w:pPr>
      <w:r w:rsidRPr="0005228F">
        <w:rPr>
          <w:b/>
          <w:i/>
        </w:rPr>
        <w:t>Impact from mobile systems into radars:</w:t>
      </w:r>
    </w:p>
    <w:p w14:paraId="07BB7D2A" w14:textId="77777777" w:rsidR="00844380" w:rsidRPr="0005228F" w:rsidRDefault="00844380" w:rsidP="00844380">
      <w:pPr>
        <w:tabs>
          <w:tab w:val="num" w:pos="360"/>
        </w:tabs>
        <w:ind w:left="360" w:hanging="360"/>
        <w:rPr>
          <w:i/>
          <w:u w:val="single"/>
        </w:rPr>
      </w:pPr>
      <w:r w:rsidRPr="0005228F">
        <w:rPr>
          <w:i/>
          <w:u w:val="single"/>
        </w:rPr>
        <w:t xml:space="preserve">Blocking: </w:t>
      </w:r>
    </w:p>
    <w:p w14:paraId="3EBD6D21" w14:textId="77777777" w:rsidR="00844380" w:rsidRPr="0005228F" w:rsidRDefault="00844380" w:rsidP="00844380">
      <w:pPr>
        <w:pStyle w:val="ECCBulletsLv1"/>
        <w:ind w:left="357" w:hanging="357"/>
        <w:jc w:val="left"/>
        <w:rPr>
          <w:i/>
        </w:rPr>
      </w:pPr>
      <w:r w:rsidRPr="0005228F">
        <w:rPr>
          <w:i/>
        </w:rPr>
        <w:t xml:space="preserve">Studies have shown that additional isolation depending on the separation distance would be required between the mobile service base station and the radar. As an example, for a separation distance of </w:t>
      </w:r>
      <w:smartTag w:uri="urn:schemas-microsoft-com:office:smarttags" w:element="metricconverter">
        <w:smartTagPr>
          <w:attr w:name="ProductID" w:val="1 km"/>
        </w:smartTagPr>
        <w:r w:rsidRPr="0005228F">
          <w:rPr>
            <w:i/>
          </w:rPr>
          <w:t>1 km</w:t>
        </w:r>
      </w:smartTag>
      <w:r w:rsidRPr="0005228F">
        <w:rPr>
          <w:i/>
        </w:rPr>
        <w:t xml:space="preserve"> this additional required isolation is in the order of 20-60 dB depending on the radar characteristics such as antenna height, gain, radiation patterns, radar frequency and bandwidth, number and size of mobile blocks, etc. The actual impact should be determined on a case-by-case basis. Currently, it is planned in </w:t>
      </w:r>
      <w:proofErr w:type="gramStart"/>
      <w:r w:rsidRPr="0005228F">
        <w:rPr>
          <w:i/>
        </w:rPr>
        <w:t>a number of</w:t>
      </w:r>
      <w:proofErr w:type="gramEnd"/>
      <w:r w:rsidRPr="0005228F">
        <w:rPr>
          <w:i/>
        </w:rPr>
        <w:t xml:space="preserve"> administrations to address this issue by improving the radar adjacent band rejection capability through enhancing receiving chains where needed; </w:t>
      </w:r>
    </w:p>
    <w:p w14:paraId="04105FA9" w14:textId="77777777" w:rsidR="00844380" w:rsidRPr="0005228F" w:rsidRDefault="00844380" w:rsidP="00844380">
      <w:pPr>
        <w:pStyle w:val="ECCBulletsLv1"/>
        <w:ind w:left="357" w:hanging="357"/>
        <w:jc w:val="left"/>
        <w:rPr>
          <w:i/>
        </w:rPr>
      </w:pPr>
      <w:r w:rsidRPr="0005228F">
        <w:rPr>
          <w:i/>
        </w:rPr>
        <w:t xml:space="preserve">It should be noted that the non-linear responses could be dominant for some radar frequencies compared with other effects; </w:t>
      </w:r>
    </w:p>
    <w:p w14:paraId="0332939D" w14:textId="77777777" w:rsidR="00844380" w:rsidRPr="0005228F" w:rsidRDefault="00844380" w:rsidP="00844380">
      <w:pPr>
        <w:pStyle w:val="ECCBulletsLv1"/>
        <w:ind w:left="357" w:hanging="357"/>
        <w:jc w:val="left"/>
        <w:rPr>
          <w:i/>
        </w:rPr>
      </w:pPr>
      <w:r w:rsidRPr="0005228F">
        <w:rPr>
          <w:i/>
        </w:rPr>
        <w:t>In addition, studies have shown that the blocking effect from mobile service terminals operating in accordance with the FDD band-plan (in the 2500-2570 MHz band) is not considered to be a problem and no additional isolation is required for this case.</w:t>
      </w:r>
    </w:p>
    <w:p w14:paraId="4655B0DF" w14:textId="77777777" w:rsidR="00844380" w:rsidRPr="0005228F" w:rsidRDefault="00844380" w:rsidP="00844380">
      <w:pPr>
        <w:tabs>
          <w:tab w:val="num" w:pos="360"/>
        </w:tabs>
        <w:ind w:left="357" w:hanging="360"/>
        <w:rPr>
          <w:i/>
          <w:u w:val="single"/>
        </w:rPr>
      </w:pPr>
      <w:r w:rsidRPr="0005228F">
        <w:rPr>
          <w:i/>
          <w:u w:val="single"/>
        </w:rPr>
        <w:t>Unwanted Emissions:</w:t>
      </w:r>
    </w:p>
    <w:p w14:paraId="606F35C0" w14:textId="77777777" w:rsidR="00844380" w:rsidRPr="0005228F" w:rsidRDefault="00844380" w:rsidP="00844380">
      <w:pPr>
        <w:numPr>
          <w:ilvl w:val="0"/>
          <w:numId w:val="2"/>
        </w:numPr>
        <w:tabs>
          <w:tab w:val="num" w:pos="360"/>
        </w:tabs>
        <w:spacing w:before="0" w:after="0"/>
        <w:ind w:left="357" w:firstLine="0"/>
        <w:rPr>
          <w:i/>
        </w:rPr>
      </w:pPr>
      <w:r w:rsidRPr="0005228F">
        <w:rPr>
          <w:i/>
        </w:rPr>
        <w:t>Based on the assumption that unwanted emissions of mobile equipment are -30 dBm/MHz</w:t>
      </w:r>
      <w:r w:rsidRPr="0005228F">
        <w:rPr>
          <w:i/>
          <w:vertAlign w:val="superscript"/>
        </w:rPr>
        <w:footnoteReference w:id="19"/>
      </w:r>
      <w:r w:rsidRPr="0005228F">
        <w:rPr>
          <w:i/>
        </w:rPr>
        <w:t xml:space="preserve"> in the band 2700-2900 MHz, studies have indicated that there would be a need for an additional isolation depending on the separation distance between the two services. As an example, for a separation distance of 1 km, this additional isolation would be in the order of 30-45 dB for the base station and 15-20 dB for the mobile service terminal depending on the radar characteristics such as antenna height, gain, radiation patterns, etc.</w:t>
      </w:r>
    </w:p>
    <w:p w14:paraId="256DF652" w14:textId="26963CF9" w:rsidR="00844380" w:rsidRPr="0005228F" w:rsidRDefault="00844380" w:rsidP="00844380">
      <w:pPr>
        <w:spacing w:after="240"/>
        <w:rPr>
          <w:b/>
          <w:i/>
        </w:rPr>
      </w:pPr>
    </w:p>
    <w:p w14:paraId="068F6D07" w14:textId="77777777" w:rsidR="00844380" w:rsidRPr="0005228F" w:rsidRDefault="00844380" w:rsidP="00844380">
      <w:pPr>
        <w:rPr>
          <w:b/>
          <w:i/>
        </w:rPr>
      </w:pPr>
      <w:r w:rsidRPr="0005228F">
        <w:rPr>
          <w:b/>
          <w:i/>
        </w:rPr>
        <w:t>Impact from radar into mobile systems:</w:t>
      </w:r>
    </w:p>
    <w:p w14:paraId="475652BA" w14:textId="77777777" w:rsidR="00844380" w:rsidRPr="0005228F" w:rsidRDefault="00844380" w:rsidP="00844380">
      <w:pPr>
        <w:tabs>
          <w:tab w:val="num" w:pos="360"/>
        </w:tabs>
        <w:ind w:left="360" w:hanging="360"/>
        <w:rPr>
          <w:i/>
          <w:u w:val="single"/>
        </w:rPr>
      </w:pPr>
      <w:r w:rsidRPr="0005228F">
        <w:rPr>
          <w:i/>
          <w:u w:val="single"/>
        </w:rPr>
        <w:t>Blocking</w:t>
      </w:r>
      <w:r w:rsidRPr="0005228F">
        <w:rPr>
          <w:i/>
          <w:iCs/>
        </w:rPr>
        <w:t>:</w:t>
      </w:r>
      <w:r w:rsidRPr="0005228F">
        <w:rPr>
          <w:i/>
          <w:u w:val="single"/>
        </w:rPr>
        <w:t xml:space="preserve"> </w:t>
      </w:r>
    </w:p>
    <w:p w14:paraId="55B0715A" w14:textId="77777777" w:rsidR="00844380" w:rsidRPr="0005228F" w:rsidRDefault="00844380" w:rsidP="00844380">
      <w:pPr>
        <w:pStyle w:val="ECCBulletsLv1"/>
        <w:ind w:left="357" w:hanging="357"/>
        <w:jc w:val="left"/>
        <w:rPr>
          <w:i/>
        </w:rPr>
      </w:pPr>
      <w:r w:rsidRPr="0005228F">
        <w:rPr>
          <w:i/>
        </w:rPr>
        <w:t xml:space="preserve">The additional isolation due to blocking of mobile receivers by radar in-band emissions was not assessed in such details, but by comparison with the impact of radar unwanted emissions. Two different cases were addressed: </w:t>
      </w:r>
    </w:p>
    <w:p w14:paraId="6CF963FB" w14:textId="77777777" w:rsidR="00844380" w:rsidRPr="0005228F" w:rsidRDefault="00844380" w:rsidP="00844380">
      <w:pPr>
        <w:pStyle w:val="ECCBulletsLv3"/>
        <w:ind w:hanging="357"/>
        <w:jc w:val="left"/>
        <w:rPr>
          <w:i/>
        </w:rPr>
      </w:pPr>
      <w:r w:rsidRPr="0005228F">
        <w:rPr>
          <w:i/>
        </w:rPr>
        <w:t xml:space="preserve">In-band blocking which refers to a situation of interference that is not attenuated by the duplex filter, i.e. reaches the LNA without being filtered within LTE band. </w:t>
      </w:r>
    </w:p>
    <w:p w14:paraId="367D8FAB" w14:textId="77777777" w:rsidR="00844380" w:rsidRPr="0005228F" w:rsidRDefault="00844380" w:rsidP="00844380">
      <w:pPr>
        <w:pStyle w:val="ECCBulletsLv3"/>
        <w:ind w:hanging="357"/>
        <w:jc w:val="left"/>
        <w:rPr>
          <w:i/>
        </w:rPr>
      </w:pPr>
      <w:r w:rsidRPr="0005228F">
        <w:rPr>
          <w:i/>
        </w:rPr>
        <w:t>Out-of-band blocking refers to the case when the interference falls outside of LTE band, but it could be within the pass band of the duplex filter.</w:t>
      </w:r>
    </w:p>
    <w:p w14:paraId="09FD53CA" w14:textId="77777777" w:rsidR="00844380" w:rsidRPr="0005228F" w:rsidRDefault="00844380" w:rsidP="00844380">
      <w:pPr>
        <w:pStyle w:val="ECCBulletsLv1"/>
        <w:ind w:left="357" w:hanging="357"/>
        <w:jc w:val="left"/>
        <w:rPr>
          <w:i/>
        </w:rPr>
      </w:pPr>
      <w:r w:rsidRPr="0005228F">
        <w:rPr>
          <w:i/>
        </w:rPr>
        <w:t xml:space="preserve">In cases where the radar unwanted emissions (OoB and/or spurious) attenuation is lower than 78 dBc, in-band blocking to the LTE BS becomes the dominant factor and this blocking level can only be improved accordingly through additional receiver rejection; </w:t>
      </w:r>
    </w:p>
    <w:p w14:paraId="5684167E" w14:textId="77777777" w:rsidR="00844380" w:rsidRPr="0005228F" w:rsidRDefault="00844380" w:rsidP="00844380">
      <w:pPr>
        <w:pStyle w:val="ECCBulletsLv1"/>
        <w:ind w:left="357" w:hanging="357"/>
        <w:jc w:val="left"/>
        <w:rPr>
          <w:i/>
        </w:rPr>
      </w:pPr>
      <w:r w:rsidRPr="0005228F">
        <w:rPr>
          <w:i/>
        </w:rPr>
        <w:t xml:space="preserve">In cases where the radar unwanted emissions (OoB and/or spurious) attenuation are above 78 dBc, the LTE BS out of band blocking effect becomes dominant and should be improved accordingly. The out-of-band blocking of user terminal equipment may also be problematic for radar frequencies close to the mobile band, due to the lack of duplexer suppression of the radar interference; </w:t>
      </w:r>
    </w:p>
    <w:p w14:paraId="245FBCC3" w14:textId="77777777" w:rsidR="00844380" w:rsidRPr="0005228F" w:rsidRDefault="00844380" w:rsidP="00844380">
      <w:pPr>
        <w:pStyle w:val="ECCBulletsLv1"/>
        <w:ind w:left="357" w:hanging="357"/>
        <w:jc w:val="left"/>
        <w:rPr>
          <w:i/>
        </w:rPr>
      </w:pPr>
      <w:r w:rsidRPr="0005228F">
        <w:rPr>
          <w:i/>
        </w:rPr>
        <w:t>However, the real FDD BS receiver blocking performance is much better than the minimum requirements of in-band &amp; out of band blocking levels defined in the standard due to the duplexer which protects the BS receiver reception (2500</w:t>
      </w:r>
      <w:r w:rsidRPr="0005228F">
        <w:rPr>
          <w:i/>
          <w:iCs/>
        </w:rPr>
        <w:t>-</w:t>
      </w:r>
      <w:r w:rsidRPr="0005228F">
        <w:rPr>
          <w:i/>
        </w:rPr>
        <w:t>2570 MHz) against its own emission (2620-2690 MHz).</w:t>
      </w:r>
    </w:p>
    <w:p w14:paraId="07D94847" w14:textId="77777777" w:rsidR="00844380" w:rsidRPr="0005228F" w:rsidRDefault="00844380" w:rsidP="00844380">
      <w:pPr>
        <w:tabs>
          <w:tab w:val="num" w:pos="360"/>
        </w:tabs>
        <w:ind w:left="360" w:hanging="360"/>
        <w:rPr>
          <w:i/>
          <w:u w:val="single"/>
        </w:rPr>
      </w:pPr>
      <w:r w:rsidRPr="0005228F">
        <w:rPr>
          <w:i/>
          <w:u w:val="single"/>
        </w:rPr>
        <w:t>Unwanted Emissions</w:t>
      </w:r>
      <w:r w:rsidRPr="0005228F">
        <w:rPr>
          <w:i/>
          <w:iCs/>
        </w:rPr>
        <w:t>:</w:t>
      </w:r>
    </w:p>
    <w:p w14:paraId="35B6918D" w14:textId="77777777" w:rsidR="00844380" w:rsidRPr="0005228F" w:rsidRDefault="00844380" w:rsidP="00844380">
      <w:pPr>
        <w:pStyle w:val="ECCBulletsLv1"/>
        <w:ind w:left="357" w:hanging="357"/>
        <w:jc w:val="left"/>
        <w:rPr>
          <w:i/>
        </w:rPr>
      </w:pPr>
      <w:r w:rsidRPr="0005228F">
        <w:rPr>
          <w:i/>
        </w:rPr>
        <w:t xml:space="preserve">The results for radar unwanted emissions apply only to LTE systems. Results for other mobile systems may be substantially different, as the analysis relies on very detailed aspects of system characteristics. </w:t>
      </w:r>
    </w:p>
    <w:p w14:paraId="37FAAC2F" w14:textId="77777777" w:rsidR="00844380" w:rsidRPr="0005228F" w:rsidRDefault="00844380" w:rsidP="00844380">
      <w:pPr>
        <w:pStyle w:val="ECCBulletsLv1"/>
        <w:ind w:left="357" w:hanging="357"/>
        <w:jc w:val="left"/>
        <w:rPr>
          <w:i/>
        </w:rPr>
      </w:pPr>
      <w:r w:rsidRPr="0005228F">
        <w:rPr>
          <w:i/>
        </w:rPr>
        <w:t xml:space="preserve">Based on the assumption that unwanted emissions of radars are at the regulatory limit contained in ERC Recommendation 74-01 which depends on the radar type and characteristics, studies have shown that there would be a need for additional isolation depending on the separation distance. As an example, based on a separation distance of </w:t>
      </w:r>
      <w:smartTag w:uri="urn:schemas-microsoft-com:office:smarttags" w:element="metricconverter">
        <w:smartTagPr>
          <w:attr w:name="ProductID" w:val="1 km"/>
        </w:smartTagPr>
        <w:r w:rsidRPr="0005228F">
          <w:rPr>
            <w:i/>
          </w:rPr>
          <w:t>1 km</w:t>
        </w:r>
      </w:smartTag>
      <w:r w:rsidRPr="0005228F">
        <w:rPr>
          <w:i/>
        </w:rPr>
        <w:t>, a limit in the spurious domain of -60 dBc and limited to the impact of the radar antenna main beam, the additional isolation needed would be in the order of 75-95 dB to protect the base station and 40-65 dB to protect the terminal equipment. It is recognised that such isolation cannot be fulfilled by additional filtering of radars only.</w:t>
      </w:r>
    </w:p>
    <w:p w14:paraId="26AC5860" w14:textId="77777777" w:rsidR="00844380" w:rsidRPr="0005228F" w:rsidRDefault="00844380" w:rsidP="00844380">
      <w:pPr>
        <w:pStyle w:val="ECCBulletsLv1"/>
        <w:ind w:left="357" w:hanging="357"/>
        <w:jc w:val="left"/>
        <w:rPr>
          <w:i/>
        </w:rPr>
      </w:pPr>
      <w:r w:rsidRPr="0005228F">
        <w:rPr>
          <w:i/>
        </w:rPr>
        <w:t xml:space="preserve">When the mobile service equipment is within the side lobe of the radar, the required additional isolation would instead be 40-60 dB for BS and 10-30 dB for terminal. It should be noted that 60 dBc attenuation is only valid if there is </w:t>
      </w:r>
      <w:proofErr w:type="gramStart"/>
      <w:r w:rsidRPr="0005228F">
        <w:rPr>
          <w:i/>
        </w:rPr>
        <w:t>sufficient</w:t>
      </w:r>
      <w:proofErr w:type="gramEnd"/>
      <w:r w:rsidRPr="0005228F">
        <w:rPr>
          <w:i/>
        </w:rPr>
        <w:t xml:space="preserve"> separation in frequency between interferer and victim. Otherwise, the attenuation may be as low as 40 dBc instead.</w:t>
      </w:r>
    </w:p>
    <w:p w14:paraId="3CC7116C" w14:textId="77777777" w:rsidR="00844380" w:rsidRPr="0005228F" w:rsidRDefault="00844380" w:rsidP="00844380">
      <w:pPr>
        <w:pStyle w:val="ECCBulletsLv1"/>
        <w:ind w:left="357" w:hanging="357"/>
        <w:jc w:val="left"/>
        <w:rPr>
          <w:i/>
        </w:rPr>
      </w:pPr>
      <w:r w:rsidRPr="0005228F">
        <w:rPr>
          <w:i/>
        </w:rPr>
        <w:t>Measurements of some radars indicate that the level of unwanted emission falling into the band 2500-2690 MHz may be much lower than the above mentioned limit and hence the impact may be less severe than the results based on the regulatory levels. Additionally, the intermittent aspect of the interference due to the radar antenna sweeping pattern may limit its impact on the mobile equipment, although a degradation of the quality of service would still be expected in vicinity of radars. The studies related to the latter effect have not been completed.</w:t>
      </w:r>
    </w:p>
    <w:p w14:paraId="3BF43F11" w14:textId="77777777" w:rsidR="00844380" w:rsidRPr="0005228F" w:rsidRDefault="00844380" w:rsidP="00844380">
      <w:pPr>
        <w:spacing w:after="240"/>
        <w:rPr>
          <w:b/>
          <w:i/>
        </w:rPr>
      </w:pPr>
    </w:p>
    <w:p w14:paraId="2424390F" w14:textId="77777777" w:rsidR="00844380" w:rsidRPr="0005228F" w:rsidRDefault="00844380" w:rsidP="00844380">
      <w:pPr>
        <w:rPr>
          <w:rStyle w:val="ECCHLbold"/>
          <w:i/>
        </w:rPr>
      </w:pPr>
      <w:r w:rsidRPr="0005228F">
        <w:rPr>
          <w:rStyle w:val="ECCHLbold"/>
          <w:i/>
        </w:rPr>
        <w:t xml:space="preserve">Possible Mitigation Techniques </w:t>
      </w:r>
    </w:p>
    <w:p w14:paraId="1CADABAD" w14:textId="77777777" w:rsidR="00844380" w:rsidRPr="0005228F" w:rsidRDefault="00844380" w:rsidP="00844380">
      <w:pPr>
        <w:spacing w:after="240"/>
        <w:rPr>
          <w:rStyle w:val="ECCParagraph"/>
          <w:i/>
        </w:rPr>
      </w:pPr>
      <w:r w:rsidRPr="0005228F">
        <w:rPr>
          <w:rStyle w:val="ECCParagraph"/>
          <w:i/>
        </w:rPr>
        <w:t>The following is a non-exhaustive list of possible mitigation techniques:</w:t>
      </w:r>
    </w:p>
    <w:p w14:paraId="4D9FBA4D" w14:textId="77777777" w:rsidR="00844380" w:rsidRPr="0005228F" w:rsidRDefault="00844380" w:rsidP="00844380">
      <w:pPr>
        <w:pStyle w:val="ECCBulletsLv1"/>
        <w:ind w:left="357" w:hanging="357"/>
        <w:jc w:val="left"/>
        <w:rPr>
          <w:i/>
        </w:rPr>
      </w:pPr>
      <w:r w:rsidRPr="0005228F">
        <w:rPr>
          <w:i/>
        </w:rPr>
        <w:t xml:space="preserve">Improvement of the receiver selectivity, </w:t>
      </w:r>
      <w:proofErr w:type="gramStart"/>
      <w:r w:rsidRPr="0005228F">
        <w:rPr>
          <w:i/>
        </w:rPr>
        <w:t>in particular for</w:t>
      </w:r>
      <w:proofErr w:type="gramEnd"/>
      <w:r w:rsidRPr="0005228F">
        <w:rPr>
          <w:i/>
        </w:rPr>
        <w:t xml:space="preserve"> radars, which would help solve the blocking of radars by the mobile service;</w:t>
      </w:r>
    </w:p>
    <w:p w14:paraId="03BB0D7E" w14:textId="77777777" w:rsidR="00844380" w:rsidRPr="0005228F" w:rsidRDefault="00844380" w:rsidP="00844380">
      <w:pPr>
        <w:pStyle w:val="ECCBulletsLv1"/>
        <w:ind w:left="357" w:hanging="357"/>
        <w:jc w:val="left"/>
        <w:rPr>
          <w:i/>
        </w:rPr>
      </w:pPr>
      <w:r w:rsidRPr="0005228F">
        <w:rPr>
          <w:i/>
        </w:rPr>
        <w:t>Reduce unwanted emissions of radar transmitters;</w:t>
      </w:r>
    </w:p>
    <w:p w14:paraId="3A01555E" w14:textId="77777777" w:rsidR="00844380" w:rsidRPr="0005228F" w:rsidRDefault="00844380" w:rsidP="00844380">
      <w:pPr>
        <w:pStyle w:val="ECCBulletsLv3"/>
        <w:ind w:hanging="357"/>
        <w:jc w:val="left"/>
        <w:rPr>
          <w:i/>
        </w:rPr>
      </w:pPr>
      <w:r w:rsidRPr="0005228F">
        <w:rPr>
          <w:i/>
        </w:rPr>
        <w:t>Measured examples of the spectral masks would indicate that the radars are, in practice achieving better than the regulatory limit and hence the impact may be less severe than the results based on the regulatory levels would indicate.</w:t>
      </w:r>
    </w:p>
    <w:p w14:paraId="6034D2A2" w14:textId="77777777" w:rsidR="00844380" w:rsidRPr="0005228F" w:rsidRDefault="00844380" w:rsidP="00844380">
      <w:pPr>
        <w:pStyle w:val="ECCBulletsLv1"/>
        <w:ind w:left="357" w:hanging="357"/>
        <w:jc w:val="left"/>
        <w:rPr>
          <w:i/>
        </w:rPr>
      </w:pPr>
      <w:r w:rsidRPr="0005228F">
        <w:rPr>
          <w:i/>
        </w:rPr>
        <w:t>Reduce unwanted emissions of mobile service transmitters;</w:t>
      </w:r>
    </w:p>
    <w:p w14:paraId="658188BC" w14:textId="77777777" w:rsidR="00844380" w:rsidRPr="0005228F" w:rsidRDefault="00844380" w:rsidP="00844380">
      <w:pPr>
        <w:pStyle w:val="ECCBulletsLv3"/>
        <w:ind w:hanging="357"/>
        <w:jc w:val="left"/>
        <w:rPr>
          <w:i/>
        </w:rPr>
      </w:pPr>
      <w:r w:rsidRPr="0005228F">
        <w:rPr>
          <w:i/>
          <w:u w:val="single"/>
        </w:rPr>
        <w:t>Measured examples,</w:t>
      </w:r>
      <w:r w:rsidRPr="0005228F">
        <w:rPr>
          <w:i/>
        </w:rPr>
        <w:t xml:space="preserve"> in isolation, (see annex 4)  would indicate that mobile service equipment (i.e. base station and user terminal) are in practice better that </w:t>
      </w:r>
      <w:r w:rsidRPr="0005228F">
        <w:rPr>
          <w:i/>
          <w:u w:val="single"/>
        </w:rPr>
        <w:t>the regulatory limit</w:t>
      </w:r>
      <w:r w:rsidRPr="0005228F" w:rsidDel="004B3C42">
        <w:rPr>
          <w:i/>
          <w:u w:val="single"/>
        </w:rPr>
        <w:t xml:space="preserve"> </w:t>
      </w:r>
      <w:r w:rsidRPr="0005228F">
        <w:rPr>
          <w:i/>
        </w:rPr>
        <w:t xml:space="preserve"> (-30 dBm/MHz limit specified in the appropriate EN for mobile equipment operating in these bands). Based on these measurement results it looks like no additional isolation may be needed with at least some existing production equipment;</w:t>
      </w:r>
    </w:p>
    <w:p w14:paraId="3567861D" w14:textId="77777777" w:rsidR="00844380" w:rsidRPr="0005228F" w:rsidRDefault="00844380" w:rsidP="00844380">
      <w:pPr>
        <w:pStyle w:val="ECCBulletsLv3"/>
        <w:ind w:hanging="357"/>
        <w:jc w:val="left"/>
        <w:rPr>
          <w:i/>
        </w:rPr>
      </w:pPr>
      <w:proofErr w:type="gramStart"/>
      <w:r w:rsidRPr="0005228F">
        <w:rPr>
          <w:i/>
        </w:rPr>
        <w:t>With regard to</w:t>
      </w:r>
      <w:proofErr w:type="gramEnd"/>
      <w:r w:rsidRPr="0005228F">
        <w:rPr>
          <w:i/>
        </w:rPr>
        <w:t xml:space="preserve"> the base station, if necessary, more stringent unwanted emissions limits above 2.7 GHz may be achieved by introducing additional filtering on a case-by case basis, when appropriate at a national level. This approach has been chosen by some administrations;</w:t>
      </w:r>
    </w:p>
    <w:p w14:paraId="5F90DD00" w14:textId="77777777" w:rsidR="00844380" w:rsidRPr="0005228F" w:rsidRDefault="00844380" w:rsidP="00844380">
      <w:pPr>
        <w:pStyle w:val="ECCBulletsLv3"/>
        <w:ind w:hanging="357"/>
        <w:jc w:val="left"/>
        <w:rPr>
          <w:i/>
        </w:rPr>
      </w:pPr>
      <w:proofErr w:type="gramStart"/>
      <w:r w:rsidRPr="0005228F">
        <w:rPr>
          <w:i/>
        </w:rPr>
        <w:t>With regard to</w:t>
      </w:r>
      <w:proofErr w:type="gramEnd"/>
      <w:r w:rsidRPr="0005228F">
        <w:rPr>
          <w:i/>
        </w:rPr>
        <w:t xml:space="preserve"> the user terminal, the additional isolation cannot be achieved by introducing additional filtering on a case</w:t>
      </w:r>
      <w:r w:rsidRPr="0005228F">
        <w:rPr>
          <w:i/>
          <w:iCs/>
        </w:rPr>
        <w:t>-</w:t>
      </w:r>
      <w:r w:rsidRPr="0005228F">
        <w:rPr>
          <w:i/>
        </w:rPr>
        <w:t>by</w:t>
      </w:r>
      <w:r w:rsidRPr="0005228F">
        <w:rPr>
          <w:i/>
          <w:iCs/>
        </w:rPr>
        <w:t>-</w:t>
      </w:r>
      <w:r w:rsidRPr="0005228F">
        <w:rPr>
          <w:i/>
        </w:rPr>
        <w:t xml:space="preserve">case basis and can only be achieved through </w:t>
      </w:r>
      <w:r w:rsidRPr="0005228F">
        <w:rPr>
          <w:i/>
          <w:iCs/>
        </w:rPr>
        <w:t>harmonised</w:t>
      </w:r>
      <w:r w:rsidRPr="0005228F">
        <w:rPr>
          <w:i/>
        </w:rPr>
        <w:t xml:space="preserve"> approach.</w:t>
      </w:r>
    </w:p>
    <w:p w14:paraId="537B3A5E" w14:textId="77777777" w:rsidR="00844380" w:rsidRPr="0005228F" w:rsidRDefault="00844380" w:rsidP="00844380">
      <w:pPr>
        <w:pStyle w:val="ECCBulletsLv1"/>
        <w:ind w:left="357" w:hanging="357"/>
        <w:jc w:val="left"/>
        <w:rPr>
          <w:i/>
        </w:rPr>
      </w:pPr>
      <w:r w:rsidRPr="0005228F">
        <w:rPr>
          <w:i/>
        </w:rPr>
        <w:t>Reduced power from the mobile service base station;</w:t>
      </w:r>
    </w:p>
    <w:p w14:paraId="397AFB2B" w14:textId="77777777" w:rsidR="00844380" w:rsidRPr="0005228F" w:rsidRDefault="00844380" w:rsidP="00844380">
      <w:pPr>
        <w:pStyle w:val="ECCBulletsLv3"/>
        <w:ind w:hanging="357"/>
        <w:jc w:val="left"/>
        <w:rPr>
          <w:i/>
        </w:rPr>
      </w:pPr>
      <w:r w:rsidRPr="0005228F">
        <w:rPr>
          <w:i/>
        </w:rPr>
        <w:t>This solution may only be used in some specific instances with base stations near a radar station;</w:t>
      </w:r>
    </w:p>
    <w:p w14:paraId="3E02845A" w14:textId="77777777" w:rsidR="00844380" w:rsidRPr="0005228F" w:rsidRDefault="00844380" w:rsidP="00844380">
      <w:pPr>
        <w:pStyle w:val="ECCBulletsLv1"/>
        <w:ind w:left="357" w:hanging="357"/>
        <w:jc w:val="left"/>
        <w:rPr>
          <w:i/>
        </w:rPr>
      </w:pPr>
      <w:r w:rsidRPr="0005228F">
        <w:rPr>
          <w:i/>
        </w:rPr>
        <w:t>Site specific deployment, e.g.;</w:t>
      </w:r>
    </w:p>
    <w:p w14:paraId="019C4179" w14:textId="77777777" w:rsidR="00844380" w:rsidRPr="0005228F" w:rsidRDefault="00844380" w:rsidP="00844380">
      <w:pPr>
        <w:pStyle w:val="ECCBulletsLv3"/>
        <w:ind w:hanging="357"/>
        <w:jc w:val="left"/>
        <w:rPr>
          <w:i/>
        </w:rPr>
      </w:pPr>
      <w:r w:rsidRPr="0005228F">
        <w:rPr>
          <w:i/>
        </w:rPr>
        <w:t>avoid mobile service base station antennas pointing towards radars (both in azimuth and elevation);</w:t>
      </w:r>
    </w:p>
    <w:p w14:paraId="62886B17" w14:textId="77777777" w:rsidR="00844380" w:rsidRPr="0005228F" w:rsidRDefault="00844380" w:rsidP="00844380">
      <w:pPr>
        <w:pStyle w:val="ECCBulletsLv3"/>
        <w:ind w:hanging="357"/>
        <w:jc w:val="left"/>
        <w:rPr>
          <w:i/>
        </w:rPr>
      </w:pPr>
      <w:r w:rsidRPr="0005228F">
        <w:rPr>
          <w:i/>
        </w:rPr>
        <w:t>take advantage of natural shielding that terrain and buildings provide.</w:t>
      </w:r>
    </w:p>
    <w:p w14:paraId="26812AAC" w14:textId="77777777" w:rsidR="00844380" w:rsidRPr="0005228F" w:rsidRDefault="00844380" w:rsidP="00844380">
      <w:pPr>
        <w:pStyle w:val="ECCBulletsLv1"/>
        <w:ind w:left="357" w:hanging="357"/>
        <w:jc w:val="left"/>
        <w:rPr>
          <w:i/>
        </w:rPr>
      </w:pPr>
      <w:r w:rsidRPr="0005228F">
        <w:rPr>
          <w:i/>
        </w:rPr>
        <w:t>Increase of the distance separation between radar and stations of the mobile service;</w:t>
      </w:r>
    </w:p>
    <w:p w14:paraId="444EDB35" w14:textId="77777777" w:rsidR="00844380" w:rsidRPr="0005228F" w:rsidRDefault="00844380" w:rsidP="00844380">
      <w:pPr>
        <w:pStyle w:val="ECCBulletsLv3"/>
        <w:ind w:hanging="357"/>
        <w:jc w:val="left"/>
        <w:rPr>
          <w:i/>
        </w:rPr>
      </w:pPr>
      <w:r w:rsidRPr="0005228F">
        <w:rPr>
          <w:i/>
        </w:rPr>
        <w:t>Increase of the frequency separation;</w:t>
      </w:r>
    </w:p>
    <w:p w14:paraId="203C481D" w14:textId="77777777" w:rsidR="00844380" w:rsidRPr="0005228F" w:rsidRDefault="00844380" w:rsidP="00844380">
      <w:pPr>
        <w:pStyle w:val="ECCBulletsLv3"/>
        <w:spacing w:before="240" w:after="60"/>
        <w:ind w:hanging="357"/>
        <w:jc w:val="left"/>
        <w:rPr>
          <w:i/>
        </w:rPr>
      </w:pPr>
      <w:r w:rsidRPr="0005228F">
        <w:rPr>
          <w:i/>
        </w:rPr>
        <w:t>This will enable a further reduction of spurious emissions from mobile service transmitters, which may be considerably lower at e.g. 2730 MHz than at 2700 MHz</w:t>
      </w:r>
      <w:r w:rsidRPr="0005228F">
        <w:rPr>
          <w:i/>
          <w:iCs/>
        </w:rPr>
        <w:t>;</w:t>
      </w:r>
    </w:p>
    <w:p w14:paraId="43A73B6E" w14:textId="77777777" w:rsidR="00844380" w:rsidRPr="0005228F" w:rsidRDefault="00844380" w:rsidP="00844380">
      <w:pPr>
        <w:pStyle w:val="ECCBulletsLv3"/>
        <w:spacing w:before="240" w:after="60"/>
        <w:ind w:hanging="357"/>
        <w:jc w:val="left"/>
        <w:rPr>
          <w:i/>
        </w:rPr>
      </w:pPr>
      <w:r w:rsidRPr="0005228F">
        <w:rPr>
          <w:i/>
        </w:rPr>
        <w:t>The risk of out-of-band emissions from a radar falling into the mobile service spectrum is reduced, and additional suppression of spurious emissions is simplified</w:t>
      </w:r>
      <w:r w:rsidRPr="0005228F">
        <w:rPr>
          <w:i/>
          <w:iCs/>
        </w:rPr>
        <w:t>”.</w:t>
      </w:r>
    </w:p>
    <w:p w14:paraId="019FBBF6" w14:textId="77777777" w:rsidR="00844380" w:rsidRPr="0005228F" w:rsidRDefault="00844380" w:rsidP="00E46686">
      <w:pPr>
        <w:pStyle w:val="ECCAnnexheading2"/>
        <w:keepNext/>
        <w:ind w:left="578" w:hanging="578"/>
        <w:rPr>
          <w:lang w:val="en-GB"/>
        </w:rPr>
      </w:pPr>
      <w:bookmarkStart w:id="618" w:name="_Hlk527033704"/>
      <w:r w:rsidRPr="0005228F">
        <w:rPr>
          <w:lang w:val="en-GB"/>
        </w:rPr>
        <w:t>ECC Report 263 and ECC Report 299 (Compatibility between 1500 MHz LTE and MSS)</w:t>
      </w:r>
    </w:p>
    <w:p w14:paraId="67FA8D67" w14:textId="77777777" w:rsidR="00844380" w:rsidRPr="0005228F" w:rsidRDefault="00844380" w:rsidP="00E46686">
      <w:pPr>
        <w:pStyle w:val="ECCAnnexheading3"/>
        <w:keepNext/>
        <w:rPr>
          <w:lang w:val="en-GB"/>
        </w:rPr>
      </w:pPr>
      <w:r w:rsidRPr="0005228F">
        <w:rPr>
          <w:lang w:val="en-GB"/>
        </w:rPr>
        <w:t xml:space="preserve">ECC Report 263: “Adjacent band compatibility studies between IMT operating in the frequency band 1492-1518 MHz and the MSS operating in the frequency band 1518-1525 MHz” </w:t>
      </w:r>
      <w:r w:rsidRPr="0005228F">
        <w:rPr>
          <w:lang w:val="en-GB"/>
        </w:rPr>
        <w:fldChar w:fldCharType="begin"/>
      </w:r>
      <w:r w:rsidRPr="0005228F">
        <w:rPr>
          <w:lang w:val="en-GB"/>
        </w:rPr>
        <w:instrText xml:space="preserve"> REF _Ref7087448 \r \h </w:instrText>
      </w:r>
      <w:r w:rsidRPr="0005228F">
        <w:rPr>
          <w:lang w:val="en-GB"/>
        </w:rPr>
      </w:r>
      <w:r w:rsidRPr="0005228F">
        <w:rPr>
          <w:lang w:val="en-GB"/>
        </w:rPr>
        <w:fldChar w:fldCharType="separate"/>
      </w:r>
      <w:r w:rsidRPr="0005228F">
        <w:rPr>
          <w:lang w:val="en-GB"/>
        </w:rPr>
        <w:t>[10]</w:t>
      </w:r>
      <w:r w:rsidRPr="0005228F">
        <w:rPr>
          <w:lang w:val="en-GB"/>
        </w:rPr>
        <w:fldChar w:fldCharType="end"/>
      </w:r>
    </w:p>
    <w:p w14:paraId="7BD64F23" w14:textId="77777777" w:rsidR="00844380" w:rsidRPr="0005228F" w:rsidRDefault="00844380" w:rsidP="00E46686">
      <w:pPr>
        <w:keepNext/>
      </w:pPr>
      <w:r w:rsidRPr="0005228F">
        <w:t>Extract from the executive summary:</w:t>
      </w:r>
    </w:p>
    <w:p w14:paraId="0C142541" w14:textId="77777777" w:rsidR="00844380" w:rsidRPr="0005228F" w:rsidRDefault="00844380" w:rsidP="00844380">
      <w:pPr>
        <w:rPr>
          <w:rStyle w:val="ECCParagraph"/>
          <w:i/>
        </w:rPr>
      </w:pPr>
      <w:r w:rsidRPr="0005228F">
        <w:rPr>
          <w:i/>
        </w:rPr>
        <w:t>“</w:t>
      </w:r>
      <w:r w:rsidRPr="0005228F">
        <w:rPr>
          <w:rStyle w:val="ECCParagraph"/>
          <w:i/>
        </w:rPr>
        <w:t>The results of the simulations show that there will be some interference irrespective of the selected frequency separation.</w:t>
      </w:r>
    </w:p>
    <w:p w14:paraId="7BE5ECCD" w14:textId="77777777" w:rsidR="00844380" w:rsidRPr="0005228F" w:rsidRDefault="00844380" w:rsidP="00844380">
      <w:pPr>
        <w:rPr>
          <w:rStyle w:val="ECCParagraph"/>
          <w:i/>
        </w:rPr>
      </w:pPr>
      <w:r w:rsidRPr="0005228F">
        <w:rPr>
          <w:rStyle w:val="ECCParagraph"/>
          <w:i/>
        </w:rPr>
        <w:t xml:space="preserve">With the assumed values for IMT e.i.r.p. and OOBE and current values of MES receiver blocking, the interference at 1 MHz frequency separation is high from both IMT OOBE and MES receiver blocking. However, at frequency separations of 3 MHz and 6 MHz the interference from IMT OOBE is reduced but the interference due to receiver blocking remains high for current MESs. </w:t>
      </w:r>
    </w:p>
    <w:p w14:paraId="3EBA6B89" w14:textId="77777777" w:rsidR="00844380" w:rsidRPr="0005228F" w:rsidRDefault="00844380" w:rsidP="00844380">
      <w:pPr>
        <w:rPr>
          <w:rStyle w:val="ECCParagraph"/>
          <w:i/>
        </w:rPr>
      </w:pPr>
      <w:r w:rsidRPr="0005228F">
        <w:rPr>
          <w:rStyle w:val="ECCParagraph"/>
          <w:i/>
        </w:rPr>
        <w:t xml:space="preserve">The report also examines the impact of </w:t>
      </w:r>
      <w:proofErr w:type="gramStart"/>
      <w:r w:rsidRPr="0005228F">
        <w:rPr>
          <w:rStyle w:val="ECCParagraph"/>
          <w:i/>
        </w:rPr>
        <w:t>a number of</w:t>
      </w:r>
      <w:proofErr w:type="gramEnd"/>
      <w:r w:rsidRPr="0005228F">
        <w:rPr>
          <w:rStyle w:val="ECCParagraph"/>
          <w:i/>
        </w:rPr>
        <w:t xml:space="preserve"> methods for mitigation of interference including a reduction in the IMT OOBE (these values have been used in the report for the analysis) and a future expectation for the MES receiver blocking characteristics. When the future expectations for MES receiver blocking is also taking into consideration, the interference is reduced to similar levels as for IMT OOBE interference (for frequency separations of 3 MHz and 6 MHz).</w:t>
      </w:r>
    </w:p>
    <w:p w14:paraId="10BC3260" w14:textId="77777777" w:rsidR="00844380" w:rsidRPr="0005228F" w:rsidRDefault="00844380" w:rsidP="00844380">
      <w:pPr>
        <w:rPr>
          <w:rStyle w:val="ECCParagraph"/>
          <w:i/>
        </w:rPr>
      </w:pPr>
      <w:r w:rsidRPr="0005228F">
        <w:rPr>
          <w:rStyle w:val="ECCParagraph"/>
          <w:i/>
        </w:rPr>
        <w:t>There may be a need to provide protection for MES at seaports and airports, and hence there may be a need to apply other mitigation techniques to IMT BSs in the vicinity of seaports and airports for the frequencies at the top end of the 1492-1518 MHz frequency band to avoid harmful interference to MESs.</w:t>
      </w:r>
    </w:p>
    <w:p w14:paraId="1EE54AEB" w14:textId="77777777" w:rsidR="00844380" w:rsidRPr="0005228F" w:rsidRDefault="00844380" w:rsidP="00844380">
      <w:pPr>
        <w:rPr>
          <w:i/>
        </w:rPr>
      </w:pPr>
      <w:r w:rsidRPr="0005228F">
        <w:rPr>
          <w:i/>
        </w:rPr>
        <w:t xml:space="preserve">Based on the </w:t>
      </w:r>
      <w:proofErr w:type="gramStart"/>
      <w:r w:rsidRPr="0005228F">
        <w:rPr>
          <w:i/>
        </w:rPr>
        <w:t>final results</w:t>
      </w:r>
      <w:proofErr w:type="gramEnd"/>
      <w:r w:rsidRPr="0005228F">
        <w:rPr>
          <w:i/>
        </w:rPr>
        <w:t xml:space="preserve"> of compatibility studies, it is concluded that: </w:t>
      </w:r>
    </w:p>
    <w:p w14:paraId="5D77DC21" w14:textId="77777777" w:rsidR="00844380" w:rsidRPr="0005228F" w:rsidRDefault="00844380" w:rsidP="00844380">
      <w:pPr>
        <w:pStyle w:val="ECCBulletsLv1"/>
        <w:ind w:left="357" w:hanging="357"/>
        <w:jc w:val="left"/>
        <w:rPr>
          <w:i/>
        </w:rPr>
      </w:pPr>
      <w:r w:rsidRPr="0005228F">
        <w:rPr>
          <w:i/>
        </w:rPr>
        <w:t>The minimum in-band blocking characteristic for land mobile earth stations receivers from a 5 MHz broadband signal interferer (LTE) operating below 1518 MHz shall be −</w:t>
      </w:r>
      <w:r w:rsidRPr="0005228F">
        <w:rPr>
          <w:i/>
          <w:iCs/>
        </w:rPr>
        <w:t>30 dBm</w:t>
      </w:r>
      <w:r w:rsidRPr="0005228F">
        <w:rPr>
          <w:i/>
        </w:rPr>
        <w:t xml:space="preserve"> above 1520 MHz</w:t>
      </w:r>
      <w:r w:rsidRPr="0005228F">
        <w:rPr>
          <w:rStyle w:val="FootnoteReference"/>
          <w:i/>
        </w:rPr>
        <w:footnoteReference w:id="20"/>
      </w:r>
      <w:r w:rsidRPr="0005228F">
        <w:rPr>
          <w:i/>
        </w:rPr>
        <w:t>;</w:t>
      </w:r>
    </w:p>
    <w:p w14:paraId="5A44D81F" w14:textId="77777777" w:rsidR="00844380" w:rsidRPr="0005228F" w:rsidRDefault="00844380" w:rsidP="00844380">
      <w:pPr>
        <w:pStyle w:val="ECCBulletsLv1"/>
        <w:ind w:left="357" w:hanging="357"/>
        <w:jc w:val="left"/>
        <w:rPr>
          <w:i/>
        </w:rPr>
      </w:pPr>
      <w:r w:rsidRPr="0005228F">
        <w:rPr>
          <w:i/>
        </w:rPr>
        <w:t>The base station unwanted emission limits e.i.r.p. for a broadband signal interferer (LTE) operating below 1518 MHz shall be −</w:t>
      </w:r>
      <w:r w:rsidRPr="0005228F">
        <w:rPr>
          <w:i/>
          <w:iCs/>
        </w:rPr>
        <w:t>30 dBm</w:t>
      </w:r>
      <w:r w:rsidRPr="0005228F">
        <w:rPr>
          <w:i/>
        </w:rPr>
        <w:t>/MHz above 1520 MHz. This figure is 10 dB more stringent than ECC Decision (13)03 due to a different service in the adjacent band.</w:t>
      </w:r>
    </w:p>
    <w:p w14:paraId="1E23F9F3" w14:textId="77777777" w:rsidR="00844380" w:rsidRPr="0005228F" w:rsidRDefault="00844380" w:rsidP="00844380">
      <w:pPr>
        <w:rPr>
          <w:i/>
        </w:rPr>
      </w:pPr>
      <w:r w:rsidRPr="0005228F">
        <w:rPr>
          <w:i/>
        </w:rPr>
        <w:t>It is noted that the IMT block ends at 1517 MHz</w:t>
      </w:r>
      <w:r w:rsidRPr="0005228F">
        <w:rPr>
          <w:i/>
          <w:iCs/>
        </w:rPr>
        <w:t>".</w:t>
      </w:r>
    </w:p>
    <w:bookmarkEnd w:id="618"/>
    <w:p w14:paraId="6538AD33" w14:textId="77777777" w:rsidR="00844380" w:rsidRPr="0005228F" w:rsidRDefault="00844380" w:rsidP="00844380">
      <w:pPr>
        <w:pStyle w:val="ECCAnnexheading3"/>
        <w:rPr>
          <w:lang w:val="en-GB"/>
        </w:rPr>
      </w:pPr>
      <w:r w:rsidRPr="0005228F">
        <w:rPr>
          <w:lang w:val="en-GB"/>
        </w:rPr>
        <w:t xml:space="preserve">ECC Report 299: “Measures to address potential blocking of MES operating in bands adjacent to 1518 MHz (including 1525-1559 MHz) at sea ports and airports” </w:t>
      </w:r>
      <w:r w:rsidRPr="0005228F">
        <w:rPr>
          <w:lang w:val="en-GB"/>
        </w:rPr>
        <w:fldChar w:fldCharType="begin"/>
      </w:r>
      <w:r w:rsidRPr="0005228F">
        <w:rPr>
          <w:lang w:val="en-GB"/>
        </w:rPr>
        <w:instrText xml:space="preserve"> REF _Ref14185697 \r \h </w:instrText>
      </w:r>
      <w:r w:rsidRPr="0005228F">
        <w:rPr>
          <w:lang w:val="en-GB"/>
        </w:rPr>
      </w:r>
      <w:r w:rsidRPr="0005228F">
        <w:rPr>
          <w:lang w:val="en-GB"/>
        </w:rPr>
        <w:fldChar w:fldCharType="separate"/>
      </w:r>
      <w:r w:rsidRPr="0005228F">
        <w:rPr>
          <w:lang w:val="en-GB"/>
        </w:rPr>
        <w:t>[11]</w:t>
      </w:r>
      <w:r w:rsidRPr="0005228F">
        <w:rPr>
          <w:lang w:val="en-GB"/>
        </w:rPr>
        <w:fldChar w:fldCharType="end"/>
      </w:r>
    </w:p>
    <w:p w14:paraId="4A597A22" w14:textId="77777777" w:rsidR="00844380" w:rsidRPr="0005228F" w:rsidRDefault="00844380" w:rsidP="00844380">
      <w:r w:rsidRPr="0005228F">
        <w:t>Extract from the executive summary:</w:t>
      </w:r>
    </w:p>
    <w:p w14:paraId="65AF46D0" w14:textId="77777777" w:rsidR="00844380" w:rsidRPr="0005228F" w:rsidRDefault="00844380" w:rsidP="00844380">
      <w:pPr>
        <w:rPr>
          <w:i/>
        </w:rPr>
      </w:pPr>
      <w:r w:rsidRPr="0005228F">
        <w:rPr>
          <w:i/>
        </w:rPr>
        <w:t xml:space="preserve">“To minimise any potential blocking of next generation MES receivers, CEPT concluded in ECC Report 263 that the minimum in-band blocking characteristic for </w:t>
      </w:r>
      <w:r w:rsidRPr="0005228F">
        <w:rPr>
          <w:rStyle w:val="ECCParagraph"/>
          <w:i/>
        </w:rPr>
        <w:t>land</w:t>
      </w:r>
      <w:r w:rsidRPr="0005228F">
        <w:rPr>
          <w:i/>
        </w:rPr>
        <w:t xml:space="preserve"> mobile earth station receivers from a 5 MHz broadband signal interferer (LTE) operating below 1518 MHz shall be −30 dBm above 1520 MHz, noting that the IMT block ends at 1517 MHz.  The same blocking requirement as used for land mobile is assumed for next generation maritime and aeronautical MESs. This Report also addresses proportionate solutions for currently operating maritime and aeronautical MESs, that do not meet this blocking requirement.   </w:t>
      </w:r>
    </w:p>
    <w:p w14:paraId="103C78F3" w14:textId="77777777" w:rsidR="00844380" w:rsidRPr="0005228F" w:rsidRDefault="00844380" w:rsidP="00844380">
      <w:pPr>
        <w:rPr>
          <w:rStyle w:val="ECCParagraph"/>
          <w:i/>
        </w:rPr>
      </w:pPr>
      <w:r w:rsidRPr="0005228F">
        <w:rPr>
          <w:rStyle w:val="ECCParagraph"/>
          <w:i/>
        </w:rPr>
        <w:t xml:space="preserve">This Report has considered proportionate solutions that CEPT members could implement to address potential blocking of L-band maritime and aeronautical MES receivers in specific areas or locations. This </w:t>
      </w:r>
      <w:r w:rsidRPr="0005228F">
        <w:rPr>
          <w:rStyle w:val="ECCParagraph"/>
          <w:i/>
          <w:iCs/>
        </w:rPr>
        <w:t>Report</w:t>
      </w:r>
      <w:r w:rsidRPr="0005228F">
        <w:rPr>
          <w:rStyle w:val="ECCParagraph"/>
          <w:i/>
        </w:rPr>
        <w:t xml:space="preserve"> has identified certain maritime and aeronautical applications that administrations may wish to </w:t>
      </w:r>
      <w:proofErr w:type="gramStart"/>
      <w:r w:rsidRPr="0005228F">
        <w:rPr>
          <w:rStyle w:val="ECCParagraph"/>
          <w:i/>
        </w:rPr>
        <w:t>take into account</w:t>
      </w:r>
      <w:proofErr w:type="gramEnd"/>
      <w:r w:rsidRPr="0005228F">
        <w:rPr>
          <w:rStyle w:val="ECCParagraph"/>
          <w:i/>
        </w:rPr>
        <w:t xml:space="preserve"> in determining airports and seaports for application of the proportionate measures. Regarding maritime operations, administrations may choose to provide protection based on GMDSS services, which operate in the band 1530-1544 MHz, noting that this may also protect other maritime MSS operations outside this band if used at the same seaports.  Regarding aeronautical operations, administrations may choose to provide protection based on AMS(R)S services, which operate in the band 1525-1559 MHz, noting that this may also protect other aeronautical MSS operations outside this band if used at the same airports.  If administrations also provide protection of MSS applications which are operating outside the GMDSS/ AMS(R)S bands, this may require protection measures at additional seaports/airports, but the pfd values recommended in this Report remain unchanged. </w:t>
      </w:r>
    </w:p>
    <w:p w14:paraId="7AF8BE84" w14:textId="77777777" w:rsidR="00844380" w:rsidRPr="0005228F" w:rsidRDefault="00844380" w:rsidP="00844380">
      <w:pPr>
        <w:rPr>
          <w:rStyle w:val="ECCParagraph"/>
          <w:i/>
        </w:rPr>
      </w:pPr>
      <w:r w:rsidRPr="0005228F">
        <w:rPr>
          <w:rStyle w:val="ECCParagraph"/>
          <w:i/>
        </w:rPr>
        <w:t xml:space="preserve">Each national administration will decide which areas or locations require protection and how to do so, e.g. by using options outlined in Section </w:t>
      </w:r>
      <w:r w:rsidRPr="0005228F">
        <w:rPr>
          <w:rStyle w:val="ECCParagraph"/>
          <w:i/>
          <w:iCs/>
        </w:rPr>
        <w:t xml:space="preserve">5 </w:t>
      </w:r>
      <w:r w:rsidRPr="0005228F">
        <w:rPr>
          <w:rStyle w:val="ECCParagraph"/>
          <w:i/>
        </w:rPr>
        <w:t xml:space="preserve">of this </w:t>
      </w:r>
      <w:r w:rsidRPr="0005228F">
        <w:rPr>
          <w:rStyle w:val="ECCParagraph"/>
          <w:i/>
          <w:iCs/>
        </w:rPr>
        <w:t>Report</w:t>
      </w:r>
      <w:r w:rsidRPr="0005228F">
        <w:rPr>
          <w:rStyle w:val="ECCParagraph"/>
          <w:i/>
        </w:rPr>
        <w:t xml:space="preserve"> if suitable to their national circumstances.”</w:t>
      </w:r>
    </w:p>
    <w:p w14:paraId="33B1CFA8" w14:textId="77777777" w:rsidR="00844380" w:rsidRPr="0005228F" w:rsidRDefault="00844380" w:rsidP="00844380">
      <w:pPr>
        <w:pStyle w:val="ECCAnnexheading2"/>
        <w:ind w:left="578" w:hanging="578"/>
        <w:rPr>
          <w:lang w:val="en-GB"/>
        </w:rPr>
      </w:pPr>
      <w:r w:rsidRPr="0005228F">
        <w:rPr>
          <w:lang w:val="en-GB"/>
        </w:rPr>
        <w:t>ECC report 127</w:t>
      </w:r>
      <w:r w:rsidRPr="0005228F">
        <w:rPr>
          <w:rStyle w:val="ECCParagraph"/>
        </w:rPr>
        <w:t xml:space="preserve"> "The impact of receiver standards on spectrum management" </w:t>
      </w:r>
      <w:r w:rsidRPr="0005228F">
        <w:rPr>
          <w:rStyle w:val="ECCParagraph"/>
        </w:rPr>
        <w:fldChar w:fldCharType="begin"/>
      </w:r>
      <w:r w:rsidRPr="0005228F">
        <w:rPr>
          <w:rStyle w:val="ECCParagraph"/>
        </w:rPr>
        <w:instrText xml:space="preserve"> REF _Ref515458949 \r \h  \* MERGEFORMAT </w:instrText>
      </w:r>
      <w:r w:rsidRPr="0005228F">
        <w:rPr>
          <w:rStyle w:val="ECCParagraph"/>
        </w:rPr>
      </w:r>
      <w:r w:rsidRPr="0005228F">
        <w:rPr>
          <w:rStyle w:val="ECCParagraph"/>
        </w:rPr>
        <w:fldChar w:fldCharType="separate"/>
      </w:r>
      <w:r w:rsidRPr="0005228F">
        <w:rPr>
          <w:rStyle w:val="ECCParagraph"/>
        </w:rPr>
        <w:t>[12]</w:t>
      </w:r>
      <w:r w:rsidRPr="0005228F">
        <w:rPr>
          <w:rStyle w:val="ECCParagraph"/>
        </w:rPr>
        <w:fldChar w:fldCharType="end"/>
      </w:r>
    </w:p>
    <w:p w14:paraId="477823B1" w14:textId="77777777" w:rsidR="00844380" w:rsidRPr="0005228F" w:rsidRDefault="00844380" w:rsidP="00844380">
      <w:r w:rsidRPr="0005228F">
        <w:t>Extract from the executive summary:</w:t>
      </w:r>
    </w:p>
    <w:p w14:paraId="66FE17F6" w14:textId="77777777" w:rsidR="00844380" w:rsidRPr="0005228F" w:rsidRDefault="00844380" w:rsidP="00844380">
      <w:pPr>
        <w:rPr>
          <w:i/>
        </w:rPr>
      </w:pPr>
      <w:r w:rsidRPr="0005228F">
        <w:rPr>
          <w:rStyle w:val="ECCParagraph"/>
          <w:i/>
        </w:rPr>
        <w:t>“</w:t>
      </w:r>
      <w:r w:rsidRPr="0005228F">
        <w:rPr>
          <w:i/>
        </w:rPr>
        <w:t xml:space="preserve">The study has revealed several cases where it would have been possible to make a significant difference to an outcome in spectrum management if the treatment of receiver performance, and particularly the application of receiver parameters, had been different. Historically the extent of technical benefit or disadvantage has not been quantified, and so the evidence available to this study is very limited in how it can be used. </w:t>
      </w:r>
      <w:proofErr w:type="gramStart"/>
      <w:r w:rsidRPr="0005228F">
        <w:rPr>
          <w:i/>
        </w:rPr>
        <w:t>In particular, there</w:t>
      </w:r>
      <w:proofErr w:type="gramEnd"/>
      <w:r w:rsidRPr="0005228F">
        <w:rPr>
          <w:i/>
        </w:rPr>
        <w:t xml:space="preserve"> is a lack of available impact analysis to determine whether and to what extent an alternative approach or alternative receiver parameters would have given a net economic benefit. </w:t>
      </w:r>
    </w:p>
    <w:p w14:paraId="3CEA3054" w14:textId="77777777" w:rsidR="00844380" w:rsidRPr="0005228F" w:rsidRDefault="00844380" w:rsidP="00844380">
      <w:pPr>
        <w:pStyle w:val="BodyText"/>
        <w:spacing w:before="240" w:after="60"/>
        <w:jc w:val="both"/>
        <w:rPr>
          <w:i/>
        </w:rPr>
      </w:pPr>
      <w:r w:rsidRPr="0005228F">
        <w:rPr>
          <w:i/>
        </w:rPr>
        <w:t xml:space="preserve">Improvements in technology allow for opportunities to improve spectrum management. This will be helped at a later stage if standards can play a role in licensing and/or consumer expectation when a service is first launched, in order to manage legacy protection issues at a later stage.  </w:t>
      </w:r>
    </w:p>
    <w:p w14:paraId="7F4CD8EF" w14:textId="77777777" w:rsidR="00844380" w:rsidRPr="0005228F" w:rsidRDefault="00844380" w:rsidP="00844380">
      <w:pPr>
        <w:rPr>
          <w:i/>
        </w:rPr>
      </w:pPr>
      <w:r w:rsidRPr="0005228F">
        <w:rPr>
          <w:i/>
        </w:rPr>
        <w:t xml:space="preserve">Nevertheless, the study has revealed </w:t>
      </w:r>
      <w:proofErr w:type="gramStart"/>
      <w:r w:rsidRPr="0005228F">
        <w:rPr>
          <w:i/>
        </w:rPr>
        <w:t>sufficient</w:t>
      </w:r>
      <w:proofErr w:type="gramEnd"/>
      <w:r w:rsidRPr="0005228F">
        <w:rPr>
          <w:i/>
        </w:rPr>
        <w:t xml:space="preserve"> cases to suggest that the role of receiver parameters in standards and their related consideration in spectrum engineering should receive greater prominence in order to promote more efficient use of the spectrum, including maximising economic and social welfare. Without further study it is difficult to prescribe in detail what regime and approach would be most effective. The depth of study required to evaluate every possible option and all their variations could be out of proportion to the accrued benefits, not least because of the delays to decision making which may be implied by a more complex process. There is also the consideration that such estimates of benefit can be decidedly speculative.  </w:t>
      </w:r>
    </w:p>
    <w:p w14:paraId="422B4189" w14:textId="77777777" w:rsidR="00844380" w:rsidRPr="0005228F" w:rsidRDefault="00844380" w:rsidP="00844380">
      <w:pPr>
        <w:pStyle w:val="BodyText"/>
        <w:spacing w:before="240" w:after="60"/>
        <w:jc w:val="both"/>
        <w:rPr>
          <w:i/>
        </w:rPr>
      </w:pPr>
      <w:r w:rsidRPr="0005228F">
        <w:rPr>
          <w:i/>
        </w:rPr>
        <w:t>The study makes recommendations of principles which could be introduced, or applied with increased vigour, to how receiver performance is specified and regulated, or information made available to consumers. The recommendations are of necessity very general and further study - itself a recommendation of the report - would be needed to turn these into more precise proposals</w:t>
      </w:r>
      <w:r w:rsidRPr="0005228F">
        <w:rPr>
          <w:i/>
          <w:iCs/>
        </w:rPr>
        <w:t>”.</w:t>
      </w:r>
    </w:p>
    <w:p w14:paraId="107DF03A" w14:textId="77777777" w:rsidR="00844380" w:rsidRPr="0005228F" w:rsidRDefault="00844380" w:rsidP="00844380">
      <w:pPr>
        <w:pStyle w:val="ECCAnnexheading2"/>
        <w:numPr>
          <w:ilvl w:val="0"/>
          <w:numId w:val="0"/>
        </w:numPr>
        <w:ind w:left="718"/>
        <w:rPr>
          <w:rStyle w:val="ECCParagraph"/>
        </w:rPr>
      </w:pPr>
    </w:p>
    <w:p w14:paraId="4A75912D" w14:textId="77777777" w:rsidR="00844380" w:rsidRPr="0005228F" w:rsidRDefault="00844380" w:rsidP="00844380">
      <w:pPr>
        <w:pStyle w:val="ECCAnnexheading1"/>
        <w:rPr>
          <w:lang w:val="en-GB"/>
        </w:rPr>
      </w:pPr>
      <w:bookmarkStart w:id="619" w:name="_Ref25220986"/>
      <w:bookmarkStart w:id="620" w:name="_Toc26977324"/>
      <w:bookmarkStart w:id="621" w:name="_Toc21332825"/>
      <w:bookmarkStart w:id="622" w:name="_Toc31812147"/>
      <w:bookmarkEnd w:id="595"/>
      <w:bookmarkEnd w:id="597"/>
      <w:r w:rsidRPr="0005228F">
        <w:rPr>
          <w:lang w:val="en-GB"/>
        </w:rPr>
        <w:t>Receiver parameters Measurement Concept applied in this report</w:t>
      </w:r>
      <w:bookmarkEnd w:id="619"/>
      <w:bookmarkEnd w:id="620"/>
      <w:bookmarkEnd w:id="621"/>
      <w:bookmarkEnd w:id="622"/>
    </w:p>
    <w:p w14:paraId="1B4F365A" w14:textId="77777777" w:rsidR="00844380" w:rsidRPr="0005228F" w:rsidRDefault="00844380" w:rsidP="00844380">
      <w:pPr>
        <w:pStyle w:val="ECCAnnexheading2"/>
        <w:ind w:left="567" w:hanging="578"/>
        <w:rPr>
          <w:lang w:val="en-GB"/>
        </w:rPr>
      </w:pPr>
      <w:r w:rsidRPr="0005228F">
        <w:rPr>
          <w:lang w:val="en-GB"/>
        </w:rPr>
        <w:t>General measurement considerations</w:t>
      </w:r>
    </w:p>
    <w:p w14:paraId="48E4EDB7" w14:textId="77777777" w:rsidR="00844380" w:rsidRPr="0005228F" w:rsidRDefault="00844380" w:rsidP="00844380">
      <w:pPr>
        <w:rPr>
          <w:rStyle w:val="ECCParagraph"/>
        </w:rPr>
      </w:pPr>
      <w:r w:rsidRPr="0005228F">
        <w:rPr>
          <w:rStyle w:val="ECCParagraph"/>
        </w:rPr>
        <w:t>The objective of receiver measurements is to determine the failure point of the receiver in the presence of an interference. A failure criterion, which is also called performance criterion, is used to define the difference between “interfered” and “not interfered” states of the receiver.</w:t>
      </w:r>
    </w:p>
    <w:p w14:paraId="11806937" w14:textId="77777777" w:rsidR="00844380" w:rsidRPr="0005228F" w:rsidRDefault="00844380" w:rsidP="00844380">
      <w:pPr>
        <w:rPr>
          <w:rStyle w:val="ECCParagraph"/>
        </w:rPr>
      </w:pPr>
      <w:r w:rsidRPr="0005228F">
        <w:rPr>
          <w:rStyle w:val="ECCParagraph"/>
        </w:rPr>
        <w:t xml:space="preserve">In some cases, the parameter measured as the performance criteria in the relevant ETSI Standard was used. In other cases, a failure criterion that could be readily observed was used. </w:t>
      </w:r>
    </w:p>
    <w:p w14:paraId="06510D65" w14:textId="77777777" w:rsidR="00844380" w:rsidRPr="0005228F" w:rsidRDefault="00844380" w:rsidP="00844380">
      <w:pPr>
        <w:rPr>
          <w:rStyle w:val="ECCParagraph"/>
        </w:rPr>
      </w:pPr>
      <w:r w:rsidRPr="0005228F">
        <w:rPr>
          <w:rStyle w:val="ECCParagraph"/>
        </w:rPr>
        <w:t>Examples are:</w:t>
      </w:r>
    </w:p>
    <w:p w14:paraId="6E7B87D2" w14:textId="77777777" w:rsidR="00844380" w:rsidRPr="0005228F" w:rsidRDefault="00844380" w:rsidP="00844380">
      <w:pPr>
        <w:pStyle w:val="ECCBulletsLv1"/>
        <w:ind w:left="357" w:hanging="357"/>
        <w:jc w:val="left"/>
      </w:pPr>
      <w:r w:rsidRPr="0005228F">
        <w:t>Ability to synchronize to the data stream;</w:t>
      </w:r>
    </w:p>
    <w:p w14:paraId="141682F8" w14:textId="77777777" w:rsidR="00844380" w:rsidRPr="0005228F" w:rsidRDefault="00844380" w:rsidP="00844380">
      <w:pPr>
        <w:pStyle w:val="ECCBulletsLv1"/>
        <w:ind w:left="357" w:hanging="357"/>
        <w:jc w:val="left"/>
      </w:pPr>
      <w:r w:rsidRPr="0005228F">
        <w:t>Ability to log on to a radio network;</w:t>
      </w:r>
    </w:p>
    <w:p w14:paraId="3EAB2B5A" w14:textId="77777777" w:rsidR="00844380" w:rsidRPr="0005228F" w:rsidRDefault="00844380" w:rsidP="00844380">
      <w:pPr>
        <w:pStyle w:val="ECCBulletsLv1"/>
        <w:ind w:left="357" w:hanging="357"/>
        <w:jc w:val="left"/>
      </w:pPr>
      <w:r w:rsidRPr="0005228F">
        <w:t>Ability to establish a connection;</w:t>
      </w:r>
    </w:p>
    <w:p w14:paraId="47AAEB92" w14:textId="77777777" w:rsidR="00844380" w:rsidRPr="0005228F" w:rsidRDefault="00844380" w:rsidP="00844380">
      <w:pPr>
        <w:pStyle w:val="ECCBulletsLv1"/>
        <w:ind w:left="357" w:hanging="357"/>
        <w:jc w:val="left"/>
      </w:pPr>
      <w:r w:rsidRPr="0005228F">
        <w:t>Ability to keep an existing connection alive;</w:t>
      </w:r>
    </w:p>
    <w:p w14:paraId="031C0BA5" w14:textId="77777777" w:rsidR="00844380" w:rsidRPr="0005228F" w:rsidRDefault="00844380" w:rsidP="00844380">
      <w:pPr>
        <w:pStyle w:val="ECCBulletsLv1"/>
        <w:ind w:left="357" w:hanging="357"/>
        <w:jc w:val="left"/>
      </w:pPr>
      <w:r w:rsidRPr="0005228F">
        <w:t>Degradation of audio or video quality;</w:t>
      </w:r>
    </w:p>
    <w:p w14:paraId="65F776FB" w14:textId="77777777" w:rsidR="00844380" w:rsidRPr="0005228F" w:rsidRDefault="00844380" w:rsidP="00844380">
      <w:pPr>
        <w:pStyle w:val="ECCBulletsLv1"/>
        <w:ind w:left="357" w:hanging="357"/>
        <w:jc w:val="left"/>
      </w:pPr>
      <w:r w:rsidRPr="0005228F">
        <w:t>Increasing number of requests to repeat transmitted information (ARQ systems).</w:t>
      </w:r>
    </w:p>
    <w:p w14:paraId="619C644F" w14:textId="77777777" w:rsidR="00844380" w:rsidRPr="0005228F" w:rsidRDefault="00844380" w:rsidP="00844380">
      <w:pPr>
        <w:rPr>
          <w:rStyle w:val="ECCParagraph"/>
        </w:rPr>
      </w:pPr>
      <w:r w:rsidRPr="0005228F">
        <w:rPr>
          <w:rStyle w:val="ECCParagraph"/>
        </w:rPr>
        <w:t>Usually, in digital systems the first occurrence of degradation in any quality parameter is very close to the point of total system failure or synchronisation loss. This is mainly due to the error correction deployed in almost all digital systems. The difference in interference levels for first performance degradation and synchronisation loss is only a few dB. This is especially true in measurements of effects such as intermodulation and overloading. Due to this behaviour, the exact definition of the failure criterion (as well as the ability to measure it) is often not so important. In many cases, a simple go/no-go test was used as the failure criterion.</w:t>
      </w:r>
    </w:p>
    <w:p w14:paraId="47C11579" w14:textId="77777777" w:rsidR="00844380" w:rsidRPr="0005228F" w:rsidRDefault="00844380" w:rsidP="00844380">
      <w:pPr>
        <w:rPr>
          <w:rStyle w:val="ECCParagraph"/>
        </w:rPr>
      </w:pPr>
      <w:r w:rsidRPr="0005228F">
        <w:rPr>
          <w:rStyle w:val="ECCParagraph"/>
        </w:rPr>
        <w:t>If the receiver has an external antenna input, the wanted and interfering signals are fed into the receiver via an RF cable. This allows reproducible results and accurate measurements of signal levels. Furthermore, it ensures that no other (external) signals influence the measurement results.</w:t>
      </w:r>
    </w:p>
    <w:p w14:paraId="55619693" w14:textId="77777777" w:rsidR="00844380" w:rsidRPr="0005228F" w:rsidRDefault="00844380" w:rsidP="00844380">
      <w:pPr>
        <w:rPr>
          <w:rStyle w:val="ECCParagraph"/>
        </w:rPr>
      </w:pPr>
      <w:r w:rsidRPr="0005228F">
        <w:rPr>
          <w:rStyle w:val="ECCParagraph"/>
        </w:rPr>
        <w:t xml:space="preserve">If the receiver has a built-in antenna only, it is placed inside a G-TEM cell where the RF field is homogeneous. If possible, field tests are avoided, but they may be necessary for receivers not fitting into the G-TEM cell or stationary systems that </w:t>
      </w:r>
      <w:proofErr w:type="gramStart"/>
      <w:r w:rsidRPr="0005228F">
        <w:rPr>
          <w:rStyle w:val="ECCParagraph"/>
        </w:rPr>
        <w:t>have to</w:t>
      </w:r>
      <w:proofErr w:type="gramEnd"/>
      <w:r w:rsidRPr="0005228F">
        <w:rPr>
          <w:rStyle w:val="ECCParagraph"/>
        </w:rPr>
        <w:t xml:space="preserve"> be measured on-site.</w:t>
      </w:r>
    </w:p>
    <w:p w14:paraId="1BDA7A85" w14:textId="77777777" w:rsidR="00844380" w:rsidRPr="0005228F" w:rsidRDefault="00844380" w:rsidP="00844380">
      <w:pPr>
        <w:rPr>
          <w:rStyle w:val="ECCParagraph"/>
        </w:rPr>
      </w:pPr>
      <w:r w:rsidRPr="0005228F">
        <w:rPr>
          <w:rStyle w:val="ECCParagraph"/>
        </w:rPr>
        <w:t xml:space="preserve">Wanted and interfering signals are fed into the receiver via a combining network. In most cases this is a directional coupler. </w:t>
      </w:r>
    </w:p>
    <w:p w14:paraId="279AF01F" w14:textId="77777777" w:rsidR="00844380" w:rsidRPr="0005228F" w:rsidRDefault="00844380" w:rsidP="00844380">
      <w:pPr>
        <w:rPr>
          <w:rStyle w:val="ECCParagraph"/>
        </w:rPr>
      </w:pPr>
      <w:r w:rsidRPr="0005228F">
        <w:rPr>
          <w:rStyle w:val="ECCParagraph"/>
        </w:rPr>
        <w:t>For systems requiring bidirectional communication in order to function (e. g. mobile phone systems) it may be necessary to split both RF directions by means of circulators in order to adjust levels for up and downlink separately.</w:t>
      </w:r>
    </w:p>
    <w:p w14:paraId="7DFAAAC0" w14:textId="77777777" w:rsidR="00844380" w:rsidRPr="0005228F" w:rsidRDefault="00844380" w:rsidP="00844380">
      <w:pPr>
        <w:rPr>
          <w:rStyle w:val="ECCParagraph"/>
        </w:rPr>
      </w:pPr>
      <w:r w:rsidRPr="0005228F">
        <w:rPr>
          <w:rStyle w:val="ECCParagraph"/>
        </w:rPr>
        <w:t>Unwanted emissions of the interfering signals falling into the wanted channel were suppressed by means of band pass or notch filters. Spectral shape and unwanted emissions of these signals are recorded with high dynamics.</w:t>
      </w:r>
    </w:p>
    <w:p w14:paraId="1475919F" w14:textId="77777777" w:rsidR="00844380" w:rsidRPr="0005228F" w:rsidRDefault="00844380" w:rsidP="00844380">
      <w:pPr>
        <w:rPr>
          <w:rStyle w:val="ECCParagraph"/>
        </w:rPr>
      </w:pPr>
      <w:r w:rsidRPr="0005228F">
        <w:rPr>
          <w:rStyle w:val="ECCParagraph"/>
        </w:rPr>
        <w:t>The measurement setup depends on:</w:t>
      </w:r>
    </w:p>
    <w:p w14:paraId="7D603CA0" w14:textId="77777777" w:rsidR="00844380" w:rsidRPr="0005228F" w:rsidRDefault="00844380" w:rsidP="00844380">
      <w:pPr>
        <w:pStyle w:val="ECCBulletsLv1"/>
        <w:ind w:left="357" w:hanging="357"/>
        <w:jc w:val="left"/>
      </w:pPr>
      <w:r w:rsidRPr="0005228F">
        <w:t>The RF system (analogue or digital);</w:t>
      </w:r>
    </w:p>
    <w:p w14:paraId="7002CB58" w14:textId="77777777" w:rsidR="00844380" w:rsidRPr="0005228F" w:rsidRDefault="00844380" w:rsidP="00844380">
      <w:pPr>
        <w:pStyle w:val="ECCBulletsLv1"/>
        <w:ind w:left="357" w:hanging="357"/>
        <w:jc w:val="left"/>
      </w:pPr>
      <w:r w:rsidRPr="0005228F">
        <w:t>The link requirement (unidirectional or bi-directional);</w:t>
      </w:r>
    </w:p>
    <w:p w14:paraId="363FEDAC" w14:textId="77777777" w:rsidR="00844380" w:rsidRPr="0005228F" w:rsidRDefault="00844380" w:rsidP="00844380">
      <w:pPr>
        <w:pStyle w:val="ECCBulletsLv1"/>
        <w:ind w:left="357" w:hanging="357"/>
        <w:jc w:val="left"/>
      </w:pPr>
      <w:r w:rsidRPr="0005228F">
        <w:t>The type of receiver (built-in antenna or external antenna connector);</w:t>
      </w:r>
    </w:p>
    <w:p w14:paraId="4D8DBF51" w14:textId="77777777" w:rsidR="00844380" w:rsidRPr="0005228F" w:rsidRDefault="00844380" w:rsidP="00844380">
      <w:pPr>
        <w:pStyle w:val="ECCBulletsLv1"/>
        <w:ind w:left="357" w:hanging="357"/>
        <w:jc w:val="left"/>
      </w:pPr>
      <w:r w:rsidRPr="0005228F">
        <w:t>The receiver parameter to be measured (see section 4).</w:t>
      </w:r>
    </w:p>
    <w:p w14:paraId="51F16C7A" w14:textId="77777777" w:rsidR="00844380" w:rsidRPr="0005228F" w:rsidRDefault="00844380" w:rsidP="00844380">
      <w:pPr>
        <w:rPr>
          <w:rStyle w:val="ECCParagraph"/>
        </w:rPr>
      </w:pPr>
      <w:r w:rsidRPr="0005228F">
        <w:rPr>
          <w:rStyle w:val="ECCParagraph"/>
        </w:rPr>
        <w:t>The following sections show typical measurement setups. They are only examples based on the different aspects listed above.</w:t>
      </w:r>
    </w:p>
    <w:p w14:paraId="35DB6D4C" w14:textId="77777777" w:rsidR="00844380" w:rsidRPr="0005228F" w:rsidRDefault="00844380" w:rsidP="00844380">
      <w:pPr>
        <w:pStyle w:val="ECCAnnexheading2"/>
        <w:keepNext/>
        <w:ind w:left="567" w:hanging="578"/>
        <w:rPr>
          <w:lang w:val="en-GB"/>
        </w:rPr>
      </w:pPr>
      <w:r w:rsidRPr="0005228F">
        <w:rPr>
          <w:lang w:val="en-GB"/>
        </w:rPr>
        <w:t>Sensitivity measurements</w:t>
      </w:r>
    </w:p>
    <w:p w14:paraId="3DFCC271" w14:textId="77777777" w:rsidR="00844380" w:rsidRPr="0005228F" w:rsidRDefault="00844380" w:rsidP="00844380">
      <w:pPr>
        <w:keepNext/>
        <w:rPr>
          <w:rStyle w:val="ECCParagraph"/>
          <w:b/>
          <w:caps/>
        </w:rPr>
      </w:pPr>
      <w:r w:rsidRPr="002C49D9">
        <w:rPr>
          <w:noProof/>
          <w:lang w:eastAsia="da-DK"/>
        </w:rPr>
        <mc:AlternateContent>
          <mc:Choice Requires="wps">
            <w:drawing>
              <wp:anchor distT="0" distB="0" distL="114300" distR="114300" simplePos="0" relativeHeight="251664896" behindDoc="0" locked="0" layoutInCell="1" allowOverlap="1" wp14:anchorId="0E704FED" wp14:editId="05B6DE4A">
                <wp:simplePos x="0" y="0"/>
                <wp:positionH relativeFrom="column">
                  <wp:posOffset>1531620</wp:posOffset>
                </wp:positionH>
                <wp:positionV relativeFrom="paragraph">
                  <wp:posOffset>578485</wp:posOffset>
                </wp:positionV>
                <wp:extent cx="567055" cy="180340"/>
                <wp:effectExtent l="0" t="0" r="4445" b="0"/>
                <wp:wrapNone/>
                <wp:docPr id="2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EF19" w14:textId="77777777" w:rsidR="002C49D9" w:rsidRPr="001F23F0" w:rsidRDefault="002C49D9" w:rsidP="00844380">
                            <w:pPr>
                              <w:jc w:val="center"/>
                              <w:rPr>
                                <w:color w:val="008080"/>
                                <w:sz w:val="18"/>
                                <w:szCs w:val="18"/>
                              </w:rPr>
                            </w:pPr>
                            <w:r>
                              <w:rPr>
                                <w:color w:val="008080"/>
                                <w:sz w:val="18"/>
                                <w:szCs w:val="18"/>
                              </w:rPr>
                              <w:t>up</w:t>
                            </w:r>
                            <w:r w:rsidRPr="001F23F0">
                              <w:rPr>
                                <w:color w:val="008080"/>
                                <w:sz w:val="18"/>
                                <w:szCs w:val="18"/>
                              </w:rPr>
                              <w:t>link</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4FED" id="Text Box 21" o:spid="_x0000_s1048" type="#_x0000_t202" style="position:absolute;left:0;text-align:left;margin-left:120.6pt;margin-top:45.55pt;width:44.65pt;height:1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" filled="f" stroked="f">
                <v:textbox inset=".5mm,.3mm,.5mm,.3mm">
                  <w:txbxContent>
                    <w:p w14:paraId="753EEF19" w14:textId="77777777" w:rsidR="002C49D9" w:rsidRPr="001F23F0" w:rsidRDefault="002C49D9" w:rsidP="00844380">
                      <w:pPr>
                        <w:jc w:val="center"/>
                        <w:rPr>
                          <w:color w:val="008080"/>
                          <w:sz w:val="18"/>
                          <w:szCs w:val="18"/>
                        </w:rPr>
                      </w:pPr>
                      <w:r>
                        <w:rPr>
                          <w:color w:val="008080"/>
                          <w:sz w:val="18"/>
                          <w:szCs w:val="18"/>
                        </w:rPr>
                        <w:t>up</w:t>
                      </w:r>
                      <w:r w:rsidRPr="001F23F0">
                        <w:rPr>
                          <w:color w:val="008080"/>
                          <w:sz w:val="18"/>
                          <w:szCs w:val="18"/>
                        </w:rPr>
                        <w:t>link</w:t>
                      </w:r>
                    </w:p>
                  </w:txbxContent>
                </v:textbox>
              </v:shape>
            </w:pict>
          </mc:Fallback>
        </mc:AlternateContent>
      </w:r>
      <w:r w:rsidRPr="0005228F">
        <w:rPr>
          <w:rStyle w:val="ECCParagraph"/>
        </w:rPr>
        <w:fldChar w:fldCharType="begin"/>
      </w:r>
      <w:r w:rsidRPr="0005228F">
        <w:rPr>
          <w:rStyle w:val="ECCParagraph"/>
        </w:rPr>
        <w:instrText xml:space="preserve"> REF _Ref21081565 \h </w:instrText>
      </w:r>
      <w:r w:rsidRPr="0005228F">
        <w:rPr>
          <w:rStyle w:val="ECCParagraph"/>
        </w:rPr>
      </w:r>
      <w:r w:rsidRPr="0005228F">
        <w:rPr>
          <w:rStyle w:val="ECCParagraph"/>
        </w:rPr>
        <w:fldChar w:fldCharType="separate"/>
      </w:r>
      <w:r w:rsidRPr="0005228F">
        <w:t xml:space="preserve">Figure </w:t>
      </w:r>
      <w:r w:rsidRPr="0005228F">
        <w:rPr>
          <w:noProof/>
        </w:rPr>
        <w:t>55</w:t>
      </w:r>
      <w:r w:rsidRPr="0005228F">
        <w:rPr>
          <w:rStyle w:val="ECCParagraph"/>
        </w:rPr>
        <w:fldChar w:fldCharType="end"/>
      </w:r>
      <w:r w:rsidRPr="0005228F">
        <w:rPr>
          <w:rStyle w:val="ECCParagraph"/>
        </w:rPr>
        <w:t xml:space="preserve"> shows a typical receiver sensitivity measurement setup for digital cellular phones equipped with a built-in antenna. Uplink and downlink signals are generated by means of a</w:t>
      </w:r>
      <w:r w:rsidRPr="0005228F" w:rsidDel="00846F95">
        <w:rPr>
          <w:rStyle w:val="ECCParagraph"/>
        </w:rPr>
        <w:t xml:space="preserve"> </w:t>
      </w:r>
      <w:r w:rsidRPr="0005228F">
        <w:rPr>
          <w:rStyle w:val="ECCParagraph"/>
        </w:rPr>
        <w:t>base station simulator with separate transmitter and receiver RF connectors.</w:t>
      </w:r>
    </w:p>
    <w:p w14:paraId="24BC4DFB" w14:textId="77777777" w:rsidR="00844380" w:rsidRPr="0005228F" w:rsidRDefault="00844380" w:rsidP="00844380">
      <w:pPr>
        <w:pStyle w:val="ECCFiguregraphcentered"/>
        <w:rPr>
          <w:noProof w:val="0"/>
          <w:lang w:val="en-GB"/>
        </w:rPr>
      </w:pPr>
      <w:r w:rsidRPr="002C49D9">
        <w:rPr>
          <w:lang w:val="en-GB" w:eastAsia="da-DK"/>
        </w:rPr>
        <w:drawing>
          <wp:inline distT="0" distB="0" distL="0" distR="0" wp14:anchorId="537A7048" wp14:editId="1B326B3A">
            <wp:extent cx="6316997" cy="2066307"/>
            <wp:effectExtent l="0" t="0" r="7620" b="0"/>
            <wp:docPr id="158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319372" cy="2067084"/>
                    </a:xfrm>
                    <a:prstGeom prst="rect">
                      <a:avLst/>
                    </a:prstGeom>
                    <a:noFill/>
                    <a:ln>
                      <a:noFill/>
                    </a:ln>
                  </pic:spPr>
                </pic:pic>
              </a:graphicData>
            </a:graphic>
          </wp:inline>
        </w:drawing>
      </w:r>
    </w:p>
    <w:p w14:paraId="6708635C" w14:textId="77777777" w:rsidR="00844380" w:rsidRPr="0005228F" w:rsidRDefault="00844380" w:rsidP="00844380">
      <w:pPr>
        <w:pStyle w:val="Caption"/>
        <w:rPr>
          <w:lang w:val="en-GB"/>
        </w:rPr>
      </w:pPr>
      <w:bookmarkStart w:id="623" w:name="_Ref21081565"/>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55</w:t>
      </w:r>
      <w:r w:rsidRPr="0005228F">
        <w:rPr>
          <w:lang w:val="en-GB"/>
        </w:rPr>
        <w:fldChar w:fldCharType="end"/>
      </w:r>
      <w:bookmarkEnd w:id="623"/>
      <w:r w:rsidRPr="0005228F">
        <w:rPr>
          <w:lang w:val="en-GB"/>
        </w:rPr>
        <w:t>: Example setup to measure receiver sensitivity</w:t>
      </w:r>
    </w:p>
    <w:p w14:paraId="47D89DB5" w14:textId="77777777" w:rsidR="00844380" w:rsidRPr="0005228F" w:rsidRDefault="00844380" w:rsidP="00844380">
      <w:pPr>
        <w:rPr>
          <w:rStyle w:val="ECCParagraph"/>
        </w:rPr>
      </w:pPr>
      <w:r w:rsidRPr="0005228F">
        <w:rPr>
          <w:rStyle w:val="ECCParagraph"/>
        </w:rPr>
        <w:t>The signal received by the cellular phone is measured at point “M”. The antenna factor of the G-TEM cell (difference between RF level at measurement point M and field strength inside cell) is measured a-priori.</w:t>
      </w:r>
    </w:p>
    <w:p w14:paraId="5C270810" w14:textId="77777777" w:rsidR="00844380" w:rsidRPr="0005228F" w:rsidRDefault="00844380" w:rsidP="00844380">
      <w:pPr>
        <w:pStyle w:val="ECCAnnexheading2"/>
        <w:ind w:left="567" w:hanging="578"/>
        <w:rPr>
          <w:lang w:val="en-GB"/>
        </w:rPr>
      </w:pPr>
      <w:r w:rsidRPr="0005228F">
        <w:rPr>
          <w:lang w:val="en-GB"/>
        </w:rPr>
        <w:t>Selectivity / Adjacent channel selectivity measurements</w:t>
      </w:r>
    </w:p>
    <w:p w14:paraId="606D2973" w14:textId="77777777" w:rsidR="00844380" w:rsidRPr="0005228F" w:rsidRDefault="00844380" w:rsidP="00844380">
      <w:pPr>
        <w:rPr>
          <w:rStyle w:val="ECCParagraph"/>
        </w:rPr>
      </w:pPr>
      <w:r w:rsidRPr="0005228F">
        <w:rPr>
          <w:rStyle w:val="ECCParagraph"/>
        </w:rPr>
        <w:fldChar w:fldCharType="begin"/>
      </w:r>
      <w:r w:rsidRPr="0005228F">
        <w:rPr>
          <w:rStyle w:val="ECCParagraph"/>
        </w:rPr>
        <w:instrText xml:space="preserve"> REF _Ref511892814 \h </w:instrText>
      </w:r>
      <w:r w:rsidRPr="0005228F">
        <w:rPr>
          <w:rStyle w:val="ECCParagraph"/>
        </w:rPr>
      </w:r>
      <w:r w:rsidRPr="0005228F">
        <w:rPr>
          <w:rStyle w:val="ECCParagraph"/>
        </w:rPr>
        <w:fldChar w:fldCharType="separate"/>
      </w:r>
      <w:r w:rsidRPr="0005228F">
        <w:t xml:space="preserve">Figure </w:t>
      </w:r>
      <w:r w:rsidRPr="0005228F">
        <w:rPr>
          <w:noProof/>
        </w:rPr>
        <w:t>56</w:t>
      </w:r>
      <w:r w:rsidRPr="0005228F">
        <w:rPr>
          <w:rStyle w:val="ECCParagraph"/>
        </w:rPr>
        <w:fldChar w:fldCharType="end"/>
      </w:r>
      <w:r w:rsidRPr="0005228F">
        <w:rPr>
          <w:rStyle w:val="ECCParagraph"/>
        </w:rPr>
        <w:t xml:space="preserve"> shows a typical receiver selectivity measurement setup for a bi-directional data link. The receiver under test has an external antenna connector. A commercial transmitter is used as the counterpart for the connection. BER measurements are not possible, so the failure criterion is the ability to establish a connection.</w:t>
      </w:r>
    </w:p>
    <w:p w14:paraId="56DC003C" w14:textId="77777777" w:rsidR="00844380" w:rsidRPr="0005228F" w:rsidRDefault="00844380" w:rsidP="00844380">
      <w:pPr>
        <w:jc w:val="center"/>
      </w:pPr>
      <w:r w:rsidRPr="002C49D9">
        <w:rPr>
          <w:noProof/>
          <w:lang w:eastAsia="da-DK"/>
        </w:rPr>
        <mc:AlternateContent>
          <mc:Choice Requires="wpc">
            <w:drawing>
              <wp:inline distT="0" distB="0" distL="0" distR="0" wp14:anchorId="78484737" wp14:editId="07E0FD33">
                <wp:extent cx="5802802" cy="2386940"/>
                <wp:effectExtent l="0" t="0" r="0" b="0"/>
                <wp:docPr id="1544" name="Zeichenbereich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Textfeld 51"/>
                        <wps:cNvSpPr txBox="1">
                          <a:spLocks noChangeArrowheads="1"/>
                        </wps:cNvSpPr>
                        <wps:spPr bwMode="auto">
                          <a:xfrm>
                            <a:off x="180000" y="1373503"/>
                            <a:ext cx="1042035" cy="431800"/>
                          </a:xfrm>
                          <a:prstGeom prst="rect">
                            <a:avLst/>
                          </a:prstGeom>
                          <a:gradFill rotWithShape="0">
                            <a:gsLst>
                              <a:gs pos="0">
                                <a:srgbClr val="FFFFFF">
                                  <a:gamma/>
                                  <a:shade val="87843"/>
                                  <a:invGamma/>
                                </a:srgbClr>
                              </a:gs>
                              <a:gs pos="50000">
                                <a:srgbClr val="FFFFFF"/>
                              </a:gs>
                              <a:gs pos="100000">
                                <a:srgbClr val="FFFFFF">
                                  <a:gamma/>
                                  <a:shade val="87843"/>
                                  <a:invGamma/>
                                </a:srgbClr>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3B9DCF4"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(2)</w:t>
                              </w:r>
                            </w:p>
                          </w:txbxContent>
                        </wps:txbx>
                        <wps:bodyPr rot="0" vert="horz" wrap="square" lIns="18000" tIns="45720" rIns="18000" bIns="45720" anchor="t" anchorCtr="0" upright="1">
                          <a:noAutofit/>
                        </wps:bodyPr>
                      </wps:wsp>
                      <pic:pic xmlns:pic="http://schemas.openxmlformats.org/drawingml/2006/picture">
                        <pic:nvPicPr>
                          <pic:cNvPr id="54" name="Grafik 54"/>
                          <pic:cNvPicPr>
                            <a:picLocks noChangeAspect="1"/>
                          </pic:cNvPicPr>
                        </pic:nvPicPr>
                        <pic:blipFill>
                          <a:blip r:embed="rId249">
                            <a:extLst>
                              <a:ext uri="{28A0092B-C50C-407E-A947-70E740481C1C}">
                                <a14:useLocalDpi xmlns:a14="http://schemas.microsoft.com/office/drawing/2010/main" val="0"/>
                              </a:ext>
                            </a:extLst>
                          </a:blip>
                          <a:stretch>
                            <a:fillRect/>
                          </a:stretch>
                        </pic:blipFill>
                        <pic:spPr>
                          <a:xfrm>
                            <a:off x="249710" y="52149"/>
                            <a:ext cx="815030" cy="681231"/>
                          </a:xfrm>
                          <a:prstGeom prst="rect">
                            <a:avLst/>
                          </a:prstGeom>
                        </pic:spPr>
                      </pic:pic>
                      <wps:wsp>
                        <wps:cNvPr id="55" name="Rechteck 55"/>
                        <wps:cNvSpPr/>
                        <wps:spPr>
                          <a:xfrm>
                            <a:off x="323850" y="2240"/>
                            <a:ext cx="6477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hteck 61"/>
                        <wps:cNvSpPr/>
                        <wps:spPr>
                          <a:xfrm>
                            <a:off x="1985010" y="1440769"/>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57" name="Gruppieren 68"/>
                        <wpg:cNvGrpSpPr/>
                        <wpg:grpSpPr>
                          <a:xfrm>
                            <a:off x="3433740" y="1137666"/>
                            <a:ext cx="948690" cy="581026"/>
                            <a:chOff x="1985010" y="1114423"/>
                            <a:chExt cx="948690" cy="581026"/>
                          </a:xfrm>
                        </wpg:grpSpPr>
                        <wps:wsp>
                          <wps:cNvPr id="58" name="Bogen 62"/>
                          <wps:cNvSpPr/>
                          <wps:spPr>
                            <a:xfrm flipH="1" flipV="1">
                              <a:off x="2503124" y="1114423"/>
                              <a:ext cx="230551" cy="259457"/>
                            </a:xfrm>
                            <a:prstGeom prst="arc">
                              <a:avLst/>
                            </a:prstGeom>
                            <a:ln w="12700">
                              <a:solidFill>
                                <a:srgbClr val="00B050"/>
                              </a:solidFill>
                              <a:headEnd type="triangle" w="sm" len="sm"/>
                              <a:tailEnd type="triangle" w="sm" len="sm"/>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Bogen 63"/>
                          <wps:cNvSpPr/>
                          <wps:spPr>
                            <a:xfrm flipV="1">
                              <a:off x="2116455" y="1114423"/>
                              <a:ext cx="226695" cy="259080"/>
                            </a:xfrm>
                            <a:prstGeom prst="arc">
                              <a:avLst/>
                            </a:prstGeom>
                            <a:ln w="12700">
                              <a:solidFill>
                                <a:srgbClr val="00B050"/>
                              </a:solidFill>
                              <a:headEnd type="triangle" w="sm" len="sm"/>
                              <a:tailEnd type="triangle" w="sm" len="sm"/>
                            </a:ln>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hteck 56"/>
                          <wps:cNvSpPr/>
                          <wps:spPr>
                            <a:xfrm>
                              <a:off x="2228850" y="1421509"/>
                              <a:ext cx="704850" cy="273940"/>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Gerade Verbindung 57"/>
                          <wps:cNvCnPr/>
                          <wps:spPr>
                            <a:xfrm>
                              <a:off x="2400300" y="1421509"/>
                              <a:ext cx="0" cy="131066"/>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2" name="Gerade Verbindung 58"/>
                          <wps:cNvCnPr/>
                          <wps:spPr>
                            <a:xfrm>
                              <a:off x="2400300" y="1552575"/>
                              <a:ext cx="24862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63" name="Gerade Verbindung 59"/>
                          <wps:cNvCnPr/>
                          <wps:spPr>
                            <a:xfrm>
                              <a:off x="2228850" y="1596579"/>
                              <a:ext cx="704850" cy="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28" name="Text Box 20"/>
                          <wps:cNvSpPr txBox="1">
                            <a:spLocks noChangeArrowheads="1"/>
                          </wps:cNvSpPr>
                          <wps:spPr bwMode="auto">
                            <a:xfrm>
                              <a:off x="2556171" y="1200148"/>
                              <a:ext cx="3394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D3AEF" w14:textId="77777777" w:rsidR="002C49D9" w:rsidRDefault="002C49D9" w:rsidP="00844380">
                                <w:r>
                                  <w:rPr>
                                    <w:color w:val="008080"/>
                                    <w:sz w:val="18"/>
                                    <w:szCs w:val="18"/>
                                  </w:rPr>
                                  <w:t>20dB</w:t>
                                </w:r>
                              </w:p>
                            </w:txbxContent>
                          </wps:txbx>
                          <wps:bodyPr rot="0" vert="horz" wrap="square" lIns="18000" tIns="10800" rIns="18000" bIns="10800" anchor="t" anchorCtr="0" upright="1">
                            <a:noAutofit/>
                          </wps:bodyPr>
                        </wps:wsp>
                        <wps:wsp>
                          <wps:cNvPr id="129" name="Text Box 20"/>
                          <wps:cNvSpPr txBox="1">
                            <a:spLocks noChangeArrowheads="1"/>
                          </wps:cNvSpPr>
                          <wps:spPr bwMode="auto">
                            <a:xfrm>
                              <a:off x="1985010" y="1193544"/>
                              <a:ext cx="3390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4C731" w14:textId="77777777" w:rsidR="002C49D9" w:rsidRDefault="002C49D9" w:rsidP="00844380">
                                <w:r>
                                  <w:rPr>
                                    <w:color w:val="008080"/>
                                    <w:sz w:val="18"/>
                                    <w:szCs w:val="18"/>
                                  </w:rPr>
                                  <w:t>50dB</w:t>
                                </w:r>
                              </w:p>
                            </w:txbxContent>
                          </wps:txbx>
                          <wps:bodyPr rot="0" vert="horz" wrap="square" lIns="18000" tIns="10800" rIns="18000" bIns="10800" anchor="t" anchorCtr="0" upright="1">
                            <a:noAutofit/>
                          </wps:bodyPr>
                        </wps:wsp>
                      </wpg:wgp>
                      <wps:wsp>
                        <wps:cNvPr id="130" name="Gerade Verbindung 67"/>
                        <wps:cNvCnPr/>
                        <wps:spPr>
                          <a:xfrm flipH="1">
                            <a:off x="1222035" y="1589403"/>
                            <a:ext cx="24481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31" name="Bogen 69"/>
                        <wps:cNvSpPr/>
                        <wps:spPr>
                          <a:xfrm>
                            <a:off x="1933575" y="1504950"/>
                            <a:ext cx="266700" cy="300353"/>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Bogen 70"/>
                        <wps:cNvSpPr/>
                        <wps:spPr>
                          <a:xfrm flipH="1">
                            <a:off x="2200275" y="1504950"/>
                            <a:ext cx="315300" cy="29972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Text Box 28"/>
                        <wps:cNvSpPr txBox="1">
                          <a:spLocks noChangeArrowheads="1"/>
                        </wps:cNvSpPr>
                        <wps:spPr bwMode="auto">
                          <a:xfrm>
                            <a:off x="1941535" y="1216445"/>
                            <a:ext cx="574040" cy="204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6968D" w14:textId="77777777" w:rsidR="002C49D9" w:rsidRPr="002C0BB2" w:rsidRDefault="002C49D9" w:rsidP="00844380">
                              <w:pPr>
                                <w:jc w:val="center"/>
                              </w:pPr>
                              <w:r>
                                <w:rPr>
                                  <w:bCs/>
                                  <w:sz w:val="18"/>
                                  <w:szCs w:val="18"/>
                                </w:rPr>
                                <w:t>F</w:t>
                              </w:r>
                              <w:r w:rsidRPr="002C0BB2">
                                <w:rPr>
                                  <w:bCs/>
                                  <w:sz w:val="18"/>
                                  <w:szCs w:val="18"/>
                                </w:rPr>
                                <w:t>ilter</w:t>
                              </w:r>
                            </w:p>
                          </w:txbxContent>
                        </wps:txbx>
                        <wps:bodyPr rot="0" vert="horz" wrap="square" lIns="18000" tIns="10800" rIns="18000" bIns="10800" anchor="t" anchorCtr="0" upright="1">
                          <a:noAutofit/>
                        </wps:bodyPr>
                      </wps:wsp>
                      <wps:wsp>
                        <wps:cNvPr id="134" name="Text Box 20"/>
                        <wps:cNvSpPr txBox="1">
                          <a:spLocks noChangeArrowheads="1"/>
                        </wps:cNvSpPr>
                        <wps:spPr bwMode="auto">
                          <a:xfrm>
                            <a:off x="1985010" y="1751625"/>
                            <a:ext cx="437493"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F27D" w14:textId="77777777" w:rsidR="002C49D9" w:rsidRDefault="002C49D9" w:rsidP="00844380">
                              <w:pPr>
                                <w:jc w:val="center"/>
                              </w:pPr>
                              <w:r>
                                <w:rPr>
                                  <w:color w:val="008080"/>
                                  <w:sz w:val="18"/>
                                  <w:szCs w:val="18"/>
                                </w:rPr>
                                <w:t>F</w:t>
                              </w:r>
                              <w:r w:rsidRPr="002C0BB2">
                                <w:rPr>
                                  <w:color w:val="008080"/>
                                  <w:sz w:val="18"/>
                                  <w:szCs w:val="18"/>
                                  <w:vertAlign w:val="subscript"/>
                                </w:rPr>
                                <w:t>wanted</w:t>
                              </w:r>
                            </w:p>
                          </w:txbxContent>
                        </wps:txbx>
                        <wps:bodyPr rot="0" vert="horz" wrap="square" lIns="18000" tIns="10800" rIns="18000" bIns="10800" anchor="t" anchorCtr="0" upright="1">
                          <a:noAutofit/>
                        </wps:bodyPr>
                      </wps:wsp>
                      <pic:pic xmlns:pic="http://schemas.openxmlformats.org/drawingml/2006/picture">
                        <pic:nvPicPr>
                          <pic:cNvPr id="135" name="Grafik 73"/>
                          <pic:cNvPicPr/>
                        </pic:nvPicPr>
                        <pic:blipFill>
                          <a:blip r:embed="rId249">
                            <a:extLst>
                              <a:ext uri="{28A0092B-C50C-407E-A947-70E740481C1C}">
                                <a14:useLocalDpi xmlns:a14="http://schemas.microsoft.com/office/drawing/2010/main" val="0"/>
                              </a:ext>
                            </a:extLst>
                          </a:blip>
                          <a:stretch>
                            <a:fillRect/>
                          </a:stretch>
                        </pic:blipFill>
                        <pic:spPr>
                          <a:xfrm>
                            <a:off x="4671695" y="1014729"/>
                            <a:ext cx="814705" cy="680720"/>
                          </a:xfrm>
                          <a:prstGeom prst="rect">
                            <a:avLst/>
                          </a:prstGeom>
                        </pic:spPr>
                      </pic:pic>
                      <wps:wsp>
                        <wps:cNvPr id="136" name="Rechteck 74"/>
                        <wps:cNvSpPr/>
                        <wps:spPr>
                          <a:xfrm>
                            <a:off x="4745990" y="964564"/>
                            <a:ext cx="647700" cy="457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Rechteck 75"/>
                        <wps:cNvSpPr/>
                        <wps:spPr>
                          <a:xfrm>
                            <a:off x="2837475" y="1440769"/>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Gerade Verbindung mit Pfeil 76"/>
                        <wps:cNvCnPr/>
                        <wps:spPr>
                          <a:xfrm flipV="1">
                            <a:off x="2837475" y="1314450"/>
                            <a:ext cx="491490" cy="4908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39" name="Gerade Verbindung 77"/>
                        <wps:cNvCnPr/>
                        <wps:spPr>
                          <a:xfrm flipH="1">
                            <a:off x="2476500" y="1577612"/>
                            <a:ext cx="36097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40" name="Gerade Verbindung 78"/>
                        <wps:cNvCnPr/>
                        <wps:spPr>
                          <a:xfrm flipH="1">
                            <a:off x="3328965" y="1619822"/>
                            <a:ext cx="34861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41" name="Gerade Verbindung 79"/>
                        <wps:cNvCnPr/>
                        <wps:spPr>
                          <a:xfrm flipH="1">
                            <a:off x="4385310" y="1619822"/>
                            <a:ext cx="286385" cy="0"/>
                          </a:xfrm>
                          <a:prstGeom prst="line">
                            <a:avLst/>
                          </a:prstGeom>
                          <a:ln w="12700">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42" name="Rechteck 80"/>
                        <wps:cNvSpPr/>
                        <wps:spPr>
                          <a:xfrm>
                            <a:off x="2842215" y="486705"/>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Gerade Verbindung mit Pfeil 81"/>
                        <wps:cNvCnPr/>
                        <wps:spPr>
                          <a:xfrm flipV="1">
                            <a:off x="2842215" y="360975"/>
                            <a:ext cx="491490" cy="4902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5" name="Gerade Verbindung 82"/>
                        <wps:cNvCnPr/>
                        <wps:spPr>
                          <a:xfrm flipH="1">
                            <a:off x="1064740" y="627675"/>
                            <a:ext cx="1772736" cy="0"/>
                          </a:xfrm>
                          <a:prstGeom prst="line">
                            <a:avLst/>
                          </a:prstGeom>
                          <a:ln w="12700">
                            <a:solidFill>
                              <a:schemeClr val="tx1"/>
                            </a:solidFill>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146" name="Gerade Verbindung 83"/>
                        <wps:cNvCnPr/>
                        <wps:spPr>
                          <a:xfrm flipH="1">
                            <a:off x="3333705" y="623548"/>
                            <a:ext cx="515326" cy="0"/>
                          </a:xfrm>
                          <a:prstGeom prst="line">
                            <a:avLst/>
                          </a:prstGeom>
                          <a:ln w="12700">
                            <a:solidFill>
                              <a:schemeClr val="tx1"/>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s:wsp>
                        <wps:cNvPr id="147" name="Gerade Verbindung 84"/>
                        <wps:cNvCnPr/>
                        <wps:spPr>
                          <a:xfrm flipV="1">
                            <a:off x="3849030" y="627675"/>
                            <a:ext cx="1" cy="813095"/>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48" name="Gerade Verbindung 85"/>
                        <wps:cNvCnPr/>
                        <wps:spPr>
                          <a:xfrm flipH="1">
                            <a:off x="1725930" y="1589403"/>
                            <a:ext cx="259080"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49" name="Gerade Verbindung 86"/>
                        <wps:cNvCnPr/>
                        <wps:spPr>
                          <a:xfrm flipH="1" flipV="1">
                            <a:off x="1466850" y="1589403"/>
                            <a:ext cx="233363" cy="106046"/>
                          </a:xfrm>
                          <a:prstGeom prst="line">
                            <a:avLst/>
                          </a:prstGeom>
                          <a:ln w="22225">
                            <a:solidFill>
                              <a:schemeClr val="tx1"/>
                            </a:solidFill>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150" name="Gerade Verbindung 87"/>
                        <wps:cNvCnPr/>
                        <wps:spPr>
                          <a:xfrm flipV="1">
                            <a:off x="1674495" y="1811948"/>
                            <a:ext cx="0" cy="388327"/>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151" name="Gerade Verbindung 88"/>
                        <wps:cNvCnPr/>
                        <wps:spPr>
                          <a:xfrm flipH="1">
                            <a:off x="1674495" y="2200275"/>
                            <a:ext cx="916305" cy="0"/>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152" name="Gerade Verbindung 89"/>
                        <wps:cNvCnPr/>
                        <wps:spPr>
                          <a:xfrm flipV="1">
                            <a:off x="2590800" y="1577612"/>
                            <a:ext cx="0" cy="622664"/>
                          </a:xfrm>
                          <a:prstGeom prst="line">
                            <a:avLst/>
                          </a:prstGeom>
                          <a:ln w="12700">
                            <a:solidFill>
                              <a:schemeClr val="tx1"/>
                            </a:solidFill>
                            <a:headEnd type="none"/>
                            <a:tailEnd type="oval"/>
                          </a:ln>
                        </wps:spPr>
                        <wps:style>
                          <a:lnRef idx="2">
                            <a:schemeClr val="accent1"/>
                          </a:lnRef>
                          <a:fillRef idx="0">
                            <a:schemeClr val="accent1"/>
                          </a:fillRef>
                          <a:effectRef idx="1">
                            <a:schemeClr val="accent1"/>
                          </a:effectRef>
                          <a:fontRef idx="minor">
                            <a:schemeClr val="tx1"/>
                          </a:fontRef>
                        </wps:style>
                        <wps:bodyPr/>
                      </wps:wsp>
                      <wps:wsp>
                        <wps:cNvPr id="153" name="Oval 10"/>
                        <wps:cNvSpPr>
                          <a:spLocks noChangeArrowheads="1"/>
                        </wps:cNvSpPr>
                        <wps:spPr bwMode="auto">
                          <a:xfrm>
                            <a:off x="1426845" y="1811948"/>
                            <a:ext cx="192405" cy="18573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Text Box 11"/>
                        <wps:cNvSpPr txBox="1">
                          <a:spLocks noChangeArrowheads="1"/>
                        </wps:cNvSpPr>
                        <wps:spPr bwMode="auto">
                          <a:xfrm>
                            <a:off x="1431607" y="1814146"/>
                            <a:ext cx="187643" cy="183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3F189" w14:textId="77777777" w:rsidR="002C49D9" w:rsidRDefault="002C49D9" w:rsidP="00844380">
                              <w:pPr>
                                <w:jc w:val="center"/>
                              </w:pPr>
                              <w:r>
                                <w:rPr>
                                  <w:b/>
                                  <w:bCs/>
                                  <w:color w:val="0000FF"/>
                                  <w:sz w:val="18"/>
                                  <w:szCs w:val="18"/>
                                </w:rPr>
                                <w:t>1</w:t>
                              </w:r>
                            </w:p>
                          </w:txbxContent>
                        </wps:txbx>
                        <wps:bodyPr rot="0" vert="horz" wrap="square" lIns="18000" tIns="10800" rIns="18000" bIns="10800" anchor="t" anchorCtr="0" upright="1">
                          <a:noAutofit/>
                        </wps:bodyPr>
                      </wps:wsp>
                      <wps:wsp>
                        <wps:cNvPr id="155" name="Oval 10"/>
                        <wps:cNvSpPr>
                          <a:spLocks noChangeArrowheads="1"/>
                        </wps:cNvSpPr>
                        <wps:spPr bwMode="auto">
                          <a:xfrm>
                            <a:off x="1610655" y="1371598"/>
                            <a:ext cx="192405" cy="185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Text Box 11"/>
                        <wps:cNvSpPr txBox="1">
                          <a:spLocks noChangeArrowheads="1"/>
                        </wps:cNvSpPr>
                        <wps:spPr bwMode="auto">
                          <a:xfrm>
                            <a:off x="1615100" y="1373503"/>
                            <a:ext cx="18732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26108" w14:textId="77777777" w:rsidR="002C49D9" w:rsidRDefault="002C49D9" w:rsidP="00844380">
                              <w:pPr>
                                <w:jc w:val="center"/>
                              </w:pPr>
                              <w:r>
                                <w:rPr>
                                  <w:b/>
                                  <w:bCs/>
                                  <w:color w:val="0000FF"/>
                                  <w:sz w:val="18"/>
                                  <w:szCs w:val="18"/>
                                </w:rPr>
                                <w:t>2</w:t>
                              </w:r>
                            </w:p>
                          </w:txbxContent>
                        </wps:txbx>
                        <wps:bodyPr rot="0" vert="horz" wrap="square" lIns="18000" tIns="10800" rIns="18000" bIns="10800" anchor="t" anchorCtr="0" upright="1">
                          <a:noAutofit/>
                        </wps:bodyPr>
                      </wps:wsp>
                      <wps:wsp>
                        <wps:cNvPr id="157" name="Text Box 20"/>
                        <wps:cNvSpPr txBox="1">
                          <a:spLocks noChangeArrowheads="1"/>
                        </wps:cNvSpPr>
                        <wps:spPr bwMode="auto">
                          <a:xfrm>
                            <a:off x="1466850" y="447335"/>
                            <a:ext cx="9283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1E76" w14:textId="77777777" w:rsidR="002C49D9" w:rsidRDefault="002C49D9" w:rsidP="00844380">
                              <w:pPr>
                                <w:jc w:val="center"/>
                              </w:pPr>
                              <w:r>
                                <w:rPr>
                                  <w:color w:val="008080"/>
                                  <w:sz w:val="18"/>
                                  <w:szCs w:val="18"/>
                                </w:rPr>
                                <w:t>Wanted signal</w:t>
                              </w:r>
                            </w:p>
                          </w:txbxContent>
                        </wps:txbx>
                        <wps:bodyPr rot="0" vert="horz" wrap="square" lIns="18000" tIns="10800" rIns="18000" bIns="10800" anchor="t" anchorCtr="0" upright="1">
                          <a:noAutofit/>
                        </wps:bodyPr>
                      </wps:wsp>
                      <wps:wsp>
                        <wps:cNvPr id="158" name="Text Box 20"/>
                        <wps:cNvSpPr txBox="1">
                          <a:spLocks noChangeArrowheads="1"/>
                        </wps:cNvSpPr>
                        <wps:spPr bwMode="auto">
                          <a:xfrm>
                            <a:off x="1222035" y="1202894"/>
                            <a:ext cx="508340" cy="16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8727" w14:textId="77777777" w:rsidR="002C49D9" w:rsidRDefault="002C49D9" w:rsidP="00844380">
                              <w:pPr>
                                <w:jc w:val="center"/>
                              </w:pPr>
                              <w:r>
                                <w:rPr>
                                  <w:color w:val="008080"/>
                                  <w:sz w:val="18"/>
                                  <w:szCs w:val="18"/>
                                </w:rPr>
                                <w:t>Interferer</w:t>
                              </w:r>
                            </w:p>
                          </w:txbxContent>
                        </wps:txbx>
                        <wps:bodyPr rot="0" vert="horz" wrap="square" lIns="18000" tIns="10800" rIns="18000" bIns="10800" anchor="t" anchorCtr="0" upright="1">
                          <a:noAutofit/>
                        </wps:bodyPr>
                      </wps:wsp>
                      <wps:wsp>
                        <wps:cNvPr id="159" name="Text Box 28"/>
                        <wps:cNvSpPr txBox="1">
                          <a:spLocks noChangeArrowheads="1"/>
                        </wps:cNvSpPr>
                        <wps:spPr bwMode="auto">
                          <a:xfrm>
                            <a:off x="4775835" y="1082013"/>
                            <a:ext cx="5740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81E8" w14:textId="77777777" w:rsidR="002C49D9" w:rsidRDefault="002C49D9" w:rsidP="00844380">
                              <w:pPr>
                                <w:jc w:val="center"/>
                              </w:pPr>
                              <w:r>
                                <w:rPr>
                                  <w:sz w:val="18"/>
                                  <w:szCs w:val="18"/>
                                </w:rPr>
                                <w:t>Device under test</w:t>
                              </w:r>
                            </w:p>
                          </w:txbxContent>
                        </wps:txbx>
                        <wps:bodyPr rot="0" vert="horz" wrap="square" lIns="18000" tIns="10800" rIns="18000" bIns="10800" anchor="t" anchorCtr="0" upright="1">
                          <a:noAutofit/>
                        </wps:bodyPr>
                      </wps:wsp>
                      <wps:wsp>
                        <wps:cNvPr id="1542" name="Text Box 28"/>
                        <wps:cNvSpPr txBox="1">
                          <a:spLocks noChangeArrowheads="1"/>
                        </wps:cNvSpPr>
                        <wps:spPr bwMode="auto">
                          <a:xfrm>
                            <a:off x="3677580" y="1751625"/>
                            <a:ext cx="7048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4312" w14:textId="77777777" w:rsidR="002C49D9" w:rsidRDefault="002C49D9" w:rsidP="00844380">
                              <w:pPr>
                                <w:jc w:val="center"/>
                              </w:pPr>
                              <w:r>
                                <w:rPr>
                                  <w:sz w:val="18"/>
                                  <w:szCs w:val="18"/>
                                </w:rPr>
                                <w:t>Directional coupler</w:t>
                              </w:r>
                            </w:p>
                          </w:txbxContent>
                        </wps:txbx>
                        <wps:bodyPr rot="0" vert="horz" wrap="square" lIns="18000" tIns="10800" rIns="18000" bIns="10800" anchor="t" anchorCtr="0" upright="1">
                          <a:noAutofit/>
                        </wps:bodyPr>
                      </wps:wsp>
                      <wps:wsp>
                        <wps:cNvPr id="1543" name="Text Box 28"/>
                        <wps:cNvSpPr txBox="1">
                          <a:spLocks noChangeArrowheads="1"/>
                        </wps:cNvSpPr>
                        <wps:spPr bwMode="auto">
                          <a:xfrm>
                            <a:off x="323850" y="314324"/>
                            <a:ext cx="647700" cy="14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B3FC" w14:textId="77777777" w:rsidR="002C49D9" w:rsidRDefault="002C49D9" w:rsidP="00844380">
                              <w:pPr>
                                <w:jc w:val="center"/>
                              </w:pPr>
                              <w:r>
                                <w:rPr>
                                  <w:sz w:val="18"/>
                                  <w:szCs w:val="18"/>
                                </w:rPr>
                                <w:t>Counterpart</w:t>
                              </w:r>
                            </w:p>
                          </w:txbxContent>
                        </wps:txbx>
                        <wps:bodyPr rot="0" vert="horz" wrap="square" lIns="18000" tIns="10800" rIns="18000" bIns="10800" anchor="t" anchorCtr="0" upright="1">
                          <a:noAutofit/>
                        </wps:bodyPr>
                      </wps:wsp>
                    </wpc:wpc>
                  </a:graphicData>
                </a:graphic>
              </wp:inline>
            </w:drawing>
          </mc:Choice>
          <mc:Fallback>
            <w:pict>
              <v:group w14:anchorId="78484737" id="Zeichenbereich 52" o:spid="_x0000_s1049" editas="canvas" style="width:456.9pt;height:187.95pt;mso-position-horizontal-relative:char;mso-position-vertical-relative:line" coordsize="58026,2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">
                <v:shape id="_x0000_s1050" type="#_x0000_t75" style="position:absolute;width:58026;height:23863;visibility:visible;mso-wrap-style:square">
                  <v:fill o:detectmouseclick="t"/>
                  <v:path o:connecttype="none"/>
                </v:shape>
                <v:shape id="Textfeld 51" o:spid="_x0000_s1051" type="#_x0000_t202" style="position:absolute;left:1800;top:13735;width:104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" fillcolor="#e0e0e0">
                  <v:fill focus="50%" type="gradient"/>
                  <v:shadow on="t"/>
                  <v:textbox inset=".5mm,,.5mm">
                    <w:txbxContent>
                      <w:p w14:paraId="43B9DCF4"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(2)</w:t>
                        </w:r>
                      </w:p>
                    </w:txbxContent>
                  </v:textbox>
                </v:shape>
                <v:shape id="Grafik 54" o:spid="_x0000_s1052" type="#_x0000_t75" style="position:absolute;left:2497;top:521;width:8150;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">
                  <v:imagedata r:id="rId250" o:title=""/>
                </v:shape>
                <v:rect id="Rechteck 55" o:spid="_x0000_s1053" style="position:absolute;left:3238;top:22;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" fillcolor="white [3212]" stroked="f"/>
                <v:rect id="Rechteck 61" o:spid="_x0000_s1054" style="position:absolute;left:19850;top:14407;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" fillcolor="#d8d8d8 [2732]" strokecolor="black [3213]">
                  <v:fill color2="white [3132]" rotate="t" angle="180" focus="50%" type="gradient"/>
                  <v:shadow on="t" color="#7f7f7f [1612]" origin=",.5" offset="0,.63889mm"/>
                </v:rect>
                <v:group id="Gruppieren 68" o:spid="_x0000_s1055" style="position:absolute;left:34337;top:11376;width:9487;height:5810" coordorigin="19850,11144" coordsize="948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Bogen 62" o:spid="_x0000_s1056" style="position:absolute;left:25031;top:11144;width:2305;height:2594;flip:x y;visibility:visible;mso-wrap-style:square;v-text-anchor:middle" coordsize="230551,2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" path="m115275,nsc178940,,230551,58082,230551,129729r-115275,c115276,86486,115275,43243,115275,xem115275,nfc178940,,230551,58082,230551,129729e" filled="f" strokecolor="#00b050" strokeweight="1pt">
                    <v:stroke startarrow="block" startarrowwidth="narrow" startarrowlength="short" endarrow="block" endarrowwidth="narrow" endarrowlength="short"/>
                    <v:shadow on="t" color="black" opacity="24903f" origin=",.5" offset="0,.55556mm"/>
                    <v:path arrowok="t" o:connecttype="custom" o:connectlocs="115275,0;230551,129729" o:connectangles="0,0"/>
                  </v:shape>
                  <v:shape id="Bogen 63" o:spid="_x0000_s1057" style="position:absolute;left:21164;top:11144;width:2267;height:2591;flip:y;visibility:visible;mso-wrap-style:square;v-text-anchor:middle" coordsize="22669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" path="m113347,nsc175947,,226695,57997,226695,129540r-113347,c113348,86360,113347,43180,113347,xem113347,nfc175947,,226695,57997,226695,129540e" filled="f" strokecolor="#00b050" strokeweight="1pt">
                    <v:stroke startarrow="block" startarrowwidth="narrow" startarrowlength="short" endarrow="block" endarrowwidth="narrow" endarrowlength="short"/>
                    <v:shadow on="t" color="black" opacity="24903f" origin=",.5" offset="0,.55556mm"/>
                    <v:path arrowok="t" o:connecttype="custom" o:connectlocs="113347,0;226695,129540" o:connectangles="0,0"/>
                  </v:shape>
                  <v:rect id="Rechteck 56" o:spid="_x0000_s1058" style="position:absolute;left:22288;top:14215;width:7049;height:2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" fillcolor="#d8d8d8 [2732]" strokecolor="black [3213]">
                    <v:fill color2="white [3132]" rotate="t" angle="180" focus="50%" type="gradient"/>
                    <v:shadow on="t" color="#7f7f7f [1612]" origin=",.5" offset="0,.63889mm"/>
                  </v:rect>
                  <v:line id="Gerade Verbindung 57" o:spid="_x0000_s1059" style="position:absolute;visibility:visible;mso-wrap-style:square" from="24003,14215" to="24003,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" strokecolor="black [3213]" strokeweight="1pt">
                    <v:shadow on="t" color="black" opacity="24903f" origin=",.5" offset="0,.55556mm"/>
                  </v:line>
                  <v:line id="Gerade Verbindung 58" o:spid="_x0000_s1060" style="position:absolute;visibility:visible;mso-wrap-style:square" from="24003,15525" to="26489,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" strokecolor="black [3213]" strokeweight="1pt">
                    <v:shadow on="t" color="black" opacity="24903f" origin=",.5" offset="0,.55556mm"/>
                  </v:line>
                  <v:line id="Gerade Verbindung 59" o:spid="_x0000_s1061" style="position:absolute;visibility:visible;mso-wrap-style:square" from="22288,15965" to="29337,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" strokecolor="black [3213]" strokeweight="1.5pt">
                    <v:shadow on="t" color="black" opacity="24903f" origin=",.5" offset="0,.55556mm"/>
                  </v:line>
                  <v:shape id="Text Box 20" o:spid="_x0000_s1062" type="#_x0000_t202" style="position:absolute;left:25561;top:12001;width:339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" filled="f" stroked="f">
                    <v:textbox inset=".5mm,.3mm,.5mm,.3mm">
                      <w:txbxContent>
                        <w:p w14:paraId="57AD3AEF" w14:textId="77777777" w:rsidR="002C49D9" w:rsidRDefault="002C49D9" w:rsidP="00844380">
                          <w:r>
                            <w:rPr>
                              <w:color w:val="008080"/>
                              <w:sz w:val="18"/>
                              <w:szCs w:val="18"/>
                            </w:rPr>
                            <w:t>20dB</w:t>
                          </w:r>
                        </w:p>
                      </w:txbxContent>
                    </v:textbox>
                  </v:shape>
                  <v:shape id="Text Box 20" o:spid="_x0000_s1063" type="#_x0000_t202" style="position:absolute;left:19850;top:11935;width:339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" filled="f" stroked="f">
                    <v:textbox inset=".5mm,.3mm,.5mm,.3mm">
                      <w:txbxContent>
                        <w:p w14:paraId="3A14C731" w14:textId="77777777" w:rsidR="002C49D9" w:rsidRDefault="002C49D9" w:rsidP="00844380">
                          <w:r>
                            <w:rPr>
                              <w:color w:val="008080"/>
                              <w:sz w:val="18"/>
                              <w:szCs w:val="18"/>
                            </w:rPr>
                            <w:t>50dB</w:t>
                          </w:r>
                        </w:p>
                      </w:txbxContent>
                    </v:textbox>
                  </v:shape>
                </v:group>
                <v:line id="Gerade Verbindung 67" o:spid="_x0000_s1064" style="position:absolute;flip:x;visibility:visible;mso-wrap-style:square" from="12220,15894" to="14668,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" strokecolor="black [3213]" strokeweight="1pt">
                  <v:stroke startarrow="block"/>
                  <v:shadow on="t" color="black" opacity="24903f" origin=",.5" offset="0,.55556mm"/>
                </v:line>
                <v:shape id="Bogen 69" o:spid="_x0000_s1065" style="position:absolute;left:19335;top:15049;width:2667;height:3004;visibility:visible;mso-wrap-style:square;v-text-anchor:middle" coordsize="266700,30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" path="m133350,nsc206997,,266700,67237,266700,150177r-133350,l133350,xem133350,nfc206997,,266700,67237,266700,150177e" filled="f" strokecolor="#4f81bd [3204]" strokeweight="2pt">
                  <v:shadow on="t" color="black" opacity="24903f" origin=",.5" offset="0,.55556mm"/>
                  <v:path arrowok="t" o:connecttype="custom" o:connectlocs="133350,0;266700,150177" o:connectangles="0,0"/>
                </v:shape>
                <v:shape id="Bogen 70" o:spid="_x0000_s1066" style="position:absolute;left:22002;top:15049;width:3153;height:2997;flip:x;visibility:visible;mso-wrap-style:square;v-text-anchor:middle" coordsize="31530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" path="m157650,nsc244718,,315300,67095,315300,149860r-157650,l157650,xem157650,nfc244718,,315300,67095,315300,149860e" filled="f" strokecolor="#4f81bd [3204]" strokeweight="2pt">
                  <v:shadow on="t" color="black" opacity="24903f" origin=",.5" offset="0,.55556mm"/>
                  <v:path arrowok="t" o:connecttype="custom" o:connectlocs="157650,0;315300,149860" o:connectangles="0,0"/>
                </v:shape>
                <v:shape id="Text Box 28" o:spid="_x0000_s1067" type="#_x0000_t202" style="position:absolute;left:19415;top:12164;width:5740;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" filled="f" stroked="f">
                  <v:textbox inset=".5mm,.3mm,.5mm,.3mm">
                    <w:txbxContent>
                      <w:p w14:paraId="5A86968D" w14:textId="77777777" w:rsidR="002C49D9" w:rsidRPr="002C0BB2" w:rsidRDefault="002C49D9" w:rsidP="00844380">
                        <w:pPr>
                          <w:jc w:val="center"/>
                        </w:pPr>
                        <w:r>
                          <w:rPr>
                            <w:bCs/>
                            <w:sz w:val="18"/>
                            <w:szCs w:val="18"/>
                          </w:rPr>
                          <w:t>F</w:t>
                        </w:r>
                        <w:r w:rsidRPr="002C0BB2">
                          <w:rPr>
                            <w:bCs/>
                            <w:sz w:val="18"/>
                            <w:szCs w:val="18"/>
                          </w:rPr>
                          <w:t>ilter</w:t>
                        </w:r>
                      </w:p>
                    </w:txbxContent>
                  </v:textbox>
                </v:shape>
                <v:shape id="Text Box 20" o:spid="_x0000_s1068" type="#_x0000_t202" style="position:absolute;left:19850;top:17516;width:437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" filled="f" stroked="f">
                  <v:textbox inset=".5mm,.3mm,.5mm,.3mm">
                    <w:txbxContent>
                      <w:p w14:paraId="5E54F27D" w14:textId="77777777" w:rsidR="002C49D9" w:rsidRDefault="002C49D9" w:rsidP="00844380">
                        <w:pPr>
                          <w:jc w:val="center"/>
                        </w:pPr>
                        <w:r>
                          <w:rPr>
                            <w:color w:val="008080"/>
                            <w:sz w:val="18"/>
                            <w:szCs w:val="18"/>
                          </w:rPr>
                          <w:t>F</w:t>
                        </w:r>
                        <w:r w:rsidRPr="002C0BB2">
                          <w:rPr>
                            <w:color w:val="008080"/>
                            <w:sz w:val="18"/>
                            <w:szCs w:val="18"/>
                            <w:vertAlign w:val="subscript"/>
                          </w:rPr>
                          <w:t>wanted</w:t>
                        </w:r>
                      </w:p>
                    </w:txbxContent>
                  </v:textbox>
                </v:shape>
                <v:shape id="Grafik 73" o:spid="_x0000_s1069" type="#_x0000_t75" style="position:absolute;left:46716;top:10147;width:814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">
                  <v:imagedata r:id="rId250" o:title=""/>
                </v:shape>
                <v:rect id="Rechteck 74" o:spid="_x0000_s1070" style="position:absolute;left:47459;top:964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" fillcolor="white [3212]" stroked="f"/>
                <v:rect id="Rechteck 75" o:spid="_x0000_s1071" style="position:absolute;left:28374;top:14407;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" fillcolor="#d8d8d8 [2732]" strokecolor="black [3213]">
                  <v:fill color2="white [3132]" rotate="t" angle="180" focus="50%" type="gradient"/>
                  <v:shadow on="t" color="#7f7f7f [1612]" origin=",.5" offset="0,.63889mm"/>
                </v:rect>
                <v:shapetype id="_x0000_t32" coordsize="21600,21600" o:spt="32" o:oned="t" path="m,l21600,21600e" filled="f">
                  <v:path arrowok="t" fillok="f" o:connecttype="none"/>
                  <o:lock v:ext="edit" shapetype="t"/>
                </v:shapetype>
                <v:shape id="Gerade Verbindung mit Pfeil 76" o:spid="_x0000_s1072" type="#_x0000_t32" style="position:absolute;left:28374;top:13144;width:4915;height:4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" strokecolor="#4f81bd [3204]" strokeweight="2pt">
                  <v:stroke endarrow="open"/>
                  <v:shadow on="t" color="black" opacity="24903f" origin=",.5" offset="0,.55556mm"/>
                </v:shape>
                <v:line id="Gerade Verbindung 77" o:spid="_x0000_s1073" style="position:absolute;flip:x;visibility:visible;mso-wrap-style:square" from="24765,15776" to="28374,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" strokecolor="black [3213]" strokeweight="1pt">
                  <v:stroke startarrow="block"/>
                  <v:shadow on="t" color="black" opacity="24903f" origin=",.5" offset="0,.55556mm"/>
                </v:line>
                <v:line id="Gerade Verbindung 78" o:spid="_x0000_s1074" style="position:absolute;flip:x;visibility:visible;mso-wrap-style:square" from="33289,16198" to="36775,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" strokecolor="black [3213]" strokeweight="1pt">
                  <v:stroke startarrow="block"/>
                  <v:shadow on="t" color="black" opacity="24903f" origin=",.5" offset="0,.55556mm"/>
                </v:line>
                <v:line id="Gerade Verbindung 79" o:spid="_x0000_s1075" style="position:absolute;flip:x;visibility:visible;mso-wrap-style:square" from="43853,16198" to="46716,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" strokecolor="black [3213]" strokeweight="1pt">
                  <v:stroke startarrow="block" endarrow="block"/>
                  <v:shadow on="t" color="black" opacity="24903f" origin=",.5" offset="0,.55556mm"/>
                </v:line>
                <v:rect id="Rechteck 80" o:spid="_x0000_s1076" style="position:absolute;left:28422;top:4867;width:4915;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" fillcolor="#d8d8d8 [2732]" strokecolor="black [3213]">
                  <v:fill color2="white [3132]" rotate="t" angle="180" focus="50%" type="gradient"/>
                  <v:shadow on="t" color="#7f7f7f [1612]" origin=",.5" offset="0,.63889mm"/>
                </v:rect>
                <v:shape id="Gerade Verbindung mit Pfeil 81" o:spid="_x0000_s1077" type="#_x0000_t32" style="position:absolute;left:28422;top:3609;width:4915;height:4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" strokecolor="#4f81bd [3204]" strokeweight="2pt">
                  <v:stroke endarrow="open"/>
                  <v:shadow on="t" color="black" opacity="24903f" origin=",.5" offset="0,.55556mm"/>
                </v:shape>
                <v:line id="Gerade Verbindung 82" o:spid="_x0000_s1078" style="position:absolute;flip:x;visibility:visible;mso-wrap-style:square" from="10647,6276" to="28374,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" strokecolor="black [3213]" strokeweight="1pt">
                  <v:stroke startarrow="block" endarrow="block"/>
                  <v:shadow on="t" color="black" opacity="24903f" origin=",.5" offset="0,.55556mm"/>
                </v:line>
                <v:line id="Gerade Verbindung 83" o:spid="_x0000_s1079" style="position:absolute;flip:x;visibility:visible;mso-wrap-style:square" from="33337,6235" to="38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" strokecolor="black [3213]" strokeweight="1pt">
                  <v:stroke endarrow="block"/>
                  <v:shadow on="t" color="black" opacity="24903f" origin=",.5" offset="0,.55556mm"/>
                </v:line>
                <v:line id="Gerade Verbindung 84" o:spid="_x0000_s1080" style="position:absolute;flip:y;visibility:visible;mso-wrap-style:square" from="38490,6276" to="38490,1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" strokecolor="black [3213]" strokeweight="1pt">
                  <v:stroke startarrow="block"/>
                  <v:shadow on="t" color="black" opacity="24903f" origin=",.5" offset="0,.55556mm"/>
                </v:line>
                <v:line id="Gerade Verbindung 85" o:spid="_x0000_s1081" style="position:absolute;flip:x;visibility:visible;mso-wrap-style:square" from="17259,15894" to="19850,1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" strokecolor="black [3213]" strokeweight="1pt">
                  <v:stroke startarrow="block"/>
                  <v:shadow on="t" color="black" opacity="24903f" origin=",.5" offset="0,.55556mm"/>
                </v:line>
                <v:line id="Gerade Verbindung 86" o:spid="_x0000_s1082" style="position:absolute;flip:x y;visibility:visible;mso-wrap-style:square" from="14668,15894" to="17002,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" strokecolor="black [3213]" strokeweight="1.75pt">
                  <v:stroke endarrow="oval"/>
                  <v:shadow on="t" color="black" opacity="24903f" origin=",.5" offset="0,.55556mm"/>
                </v:line>
                <v:line id="Gerade Verbindung 87" o:spid="_x0000_s1083" style="position:absolute;flip:y;visibility:visible;mso-wrap-style:square" from="16744,18119" to="16744,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" strokecolor="black [3213]" strokeweight="1pt">
                  <v:shadow on="t" color="black" opacity="24903f" origin=",.5" offset="0,.55556mm"/>
                </v:line>
                <v:line id="Gerade Verbindung 88" o:spid="_x0000_s1084" style="position:absolute;flip:x;visibility:visible;mso-wrap-style:square" from="16744,22002" to="25908,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" strokecolor="black [3213]" strokeweight="1pt">
                  <v:shadow on="t" color="black" opacity="24903f" origin=",.5" offset="0,.55556mm"/>
                </v:line>
                <v:line id="Gerade Verbindung 89" o:spid="_x0000_s1085" style="position:absolute;flip:y;visibility:visible;mso-wrap-style:square" from="25908,15776" to="25908,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" strokecolor="black [3213]" strokeweight="1pt">
                  <v:stroke endarrow="oval"/>
                  <v:shadow on="t" color="black" opacity="24903f" origin=",.5" offset="0,.55556mm"/>
                </v:line>
                <v:oval id="Oval 10" o:spid="_x0000_s1086" style="position:absolute;left:14268;top:18119;width:1924;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"/>
                <v:shape id="Text Box 11" o:spid="_x0000_s1087" type="#_x0000_t202" style="position:absolute;left:14316;top:18141;width:187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" filled="f" stroked="f">
                  <v:textbox inset=".5mm,.3mm,.5mm,.3mm">
                    <w:txbxContent>
                      <w:p w14:paraId="7D53F189" w14:textId="77777777" w:rsidR="002C49D9" w:rsidRDefault="002C49D9" w:rsidP="00844380">
                        <w:pPr>
                          <w:jc w:val="center"/>
                        </w:pPr>
                        <w:r>
                          <w:rPr>
                            <w:b/>
                            <w:bCs/>
                            <w:color w:val="0000FF"/>
                            <w:sz w:val="18"/>
                            <w:szCs w:val="18"/>
                          </w:rPr>
                          <w:t>1</w:t>
                        </w:r>
                      </w:p>
                    </w:txbxContent>
                  </v:textbox>
                </v:shape>
                <v:oval id="Oval 10" o:spid="_x0000_s1088" style="position:absolute;left:16106;top:13715;width:1924;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"/>
                <v:shape id="Text Box 11" o:spid="_x0000_s1089" type="#_x0000_t202" style="position:absolute;left:16151;top:13735;width:187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" filled="f" stroked="f">
                  <v:textbox inset=".5mm,.3mm,.5mm,.3mm">
                    <w:txbxContent>
                      <w:p w14:paraId="1FB26108" w14:textId="77777777" w:rsidR="002C49D9" w:rsidRDefault="002C49D9" w:rsidP="00844380">
                        <w:pPr>
                          <w:jc w:val="center"/>
                        </w:pPr>
                        <w:r>
                          <w:rPr>
                            <w:b/>
                            <w:bCs/>
                            <w:color w:val="0000FF"/>
                            <w:sz w:val="18"/>
                            <w:szCs w:val="18"/>
                          </w:rPr>
                          <w:t>2</w:t>
                        </w:r>
                      </w:p>
                    </w:txbxContent>
                  </v:textbox>
                </v:shape>
                <v:shape id="Text Box 20" o:spid="_x0000_s1090" type="#_x0000_t202" style="position:absolute;left:14668;top:4473;width:9284;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" filled="f" stroked="f">
                  <v:textbox inset=".5mm,.3mm,.5mm,.3mm">
                    <w:txbxContent>
                      <w:p w14:paraId="77FC1E76" w14:textId="77777777" w:rsidR="002C49D9" w:rsidRDefault="002C49D9" w:rsidP="00844380">
                        <w:pPr>
                          <w:jc w:val="center"/>
                        </w:pPr>
                        <w:r>
                          <w:rPr>
                            <w:color w:val="008080"/>
                            <w:sz w:val="18"/>
                            <w:szCs w:val="18"/>
                          </w:rPr>
                          <w:t>Wanted signal</w:t>
                        </w:r>
                      </w:p>
                    </w:txbxContent>
                  </v:textbox>
                </v:shape>
                <v:shape id="Text Box 20" o:spid="_x0000_s1091" type="#_x0000_t202" style="position:absolute;left:12220;top:12028;width:508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" filled="f" stroked="f">
                  <v:textbox inset=".5mm,.3mm,.5mm,.3mm">
                    <w:txbxContent>
                      <w:p w14:paraId="3C1D8727" w14:textId="77777777" w:rsidR="002C49D9" w:rsidRDefault="002C49D9" w:rsidP="00844380">
                        <w:pPr>
                          <w:jc w:val="center"/>
                        </w:pPr>
                        <w:r>
                          <w:rPr>
                            <w:color w:val="008080"/>
                            <w:sz w:val="18"/>
                            <w:szCs w:val="18"/>
                          </w:rPr>
                          <w:t>Interferer</w:t>
                        </w:r>
                      </w:p>
                    </w:txbxContent>
                  </v:textbox>
                </v:shape>
                <v:shape id="Text Box 28" o:spid="_x0000_s1092" type="#_x0000_t202" style="position:absolute;left:47758;top:10820;width:574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" filled="f" stroked="f">
                  <v:textbox inset=".5mm,.3mm,.5mm,.3mm">
                    <w:txbxContent>
                      <w:p w14:paraId="6DD081E8" w14:textId="77777777" w:rsidR="002C49D9" w:rsidRDefault="002C49D9" w:rsidP="00844380">
                        <w:pPr>
                          <w:jc w:val="center"/>
                        </w:pPr>
                        <w:r>
                          <w:rPr>
                            <w:sz w:val="18"/>
                            <w:szCs w:val="18"/>
                          </w:rPr>
                          <w:t>Device under test</w:t>
                        </w:r>
                      </w:p>
                    </w:txbxContent>
                  </v:textbox>
                </v:shape>
                <v:shape id="Text Box 28" o:spid="_x0000_s1093" type="#_x0000_t202" style="position:absolute;left:36775;top:17516;width:704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" filled="f" stroked="f">
                  <v:textbox inset=".5mm,.3mm,.5mm,.3mm">
                    <w:txbxContent>
                      <w:p w14:paraId="79924312" w14:textId="77777777" w:rsidR="002C49D9" w:rsidRDefault="002C49D9" w:rsidP="00844380">
                        <w:pPr>
                          <w:jc w:val="center"/>
                        </w:pPr>
                        <w:r>
                          <w:rPr>
                            <w:sz w:val="18"/>
                            <w:szCs w:val="18"/>
                          </w:rPr>
                          <w:t>Directional coupler</w:t>
                        </w:r>
                      </w:p>
                    </w:txbxContent>
                  </v:textbox>
                </v:shape>
                <v:shape id="Text Box 28" o:spid="_x0000_s1094" type="#_x0000_t202" style="position:absolute;left:3238;top:3143;width:6477;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" filled="f" stroked="f">
                  <v:textbox inset=".5mm,.3mm,.5mm,.3mm">
                    <w:txbxContent>
                      <w:p w14:paraId="2D71B3FC" w14:textId="77777777" w:rsidR="002C49D9" w:rsidRDefault="002C49D9" w:rsidP="00844380">
                        <w:pPr>
                          <w:jc w:val="center"/>
                        </w:pPr>
                        <w:r>
                          <w:rPr>
                            <w:sz w:val="18"/>
                            <w:szCs w:val="18"/>
                          </w:rPr>
                          <w:t>Counterpart</w:t>
                        </w:r>
                      </w:p>
                    </w:txbxContent>
                  </v:textbox>
                </v:shape>
                <w10:anchorlock/>
              </v:group>
            </w:pict>
          </mc:Fallback>
        </mc:AlternateContent>
      </w:r>
    </w:p>
    <w:p w14:paraId="5101E75F" w14:textId="77777777" w:rsidR="00844380" w:rsidRPr="0005228F" w:rsidRDefault="00844380" w:rsidP="00844380">
      <w:pPr>
        <w:pStyle w:val="Caption"/>
        <w:rPr>
          <w:lang w:val="en-GB"/>
        </w:rPr>
      </w:pPr>
      <w:bookmarkStart w:id="624" w:name="_Ref511892814"/>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56</w:t>
      </w:r>
      <w:r w:rsidRPr="0005228F">
        <w:rPr>
          <w:lang w:val="en-GB"/>
        </w:rPr>
        <w:fldChar w:fldCharType="end"/>
      </w:r>
      <w:bookmarkEnd w:id="624"/>
      <w:r w:rsidRPr="0005228F">
        <w:rPr>
          <w:lang w:val="en-GB"/>
        </w:rPr>
        <w:t>: Example setup to measure receiver selectivity</w:t>
      </w:r>
    </w:p>
    <w:p w14:paraId="5115FEBA" w14:textId="77777777" w:rsidR="00844380" w:rsidRPr="0005228F" w:rsidRDefault="00844380" w:rsidP="00844380">
      <w:pPr>
        <w:rPr>
          <w:rStyle w:val="ECCParagraph"/>
        </w:rPr>
      </w:pPr>
      <w:r w:rsidRPr="0005228F">
        <w:rPr>
          <w:rStyle w:val="ECCParagraph"/>
        </w:rPr>
        <w:t>For interfering frequencies inside or near the wanted channel, the filter is bypassed (switch position 2). For higher frequency offsets, the filter supresses undesirable sideband emissions and broadband noise from the signal generator to influence the result. The filter could be a notch tuned to the wanted frequency, or a bandpass/</w:t>
      </w:r>
      <w:proofErr w:type="spellStart"/>
      <w:r w:rsidRPr="0005228F">
        <w:rPr>
          <w:rStyle w:val="ECCParagraph"/>
        </w:rPr>
        <w:t>highpass</w:t>
      </w:r>
      <w:proofErr w:type="spellEnd"/>
      <w:r w:rsidRPr="0005228F">
        <w:rPr>
          <w:rStyle w:val="ECCParagraph"/>
        </w:rPr>
        <w:t>/lowpass filter that passes the interfering frequency and blocks the wanted frequency.</w:t>
      </w:r>
    </w:p>
    <w:p w14:paraId="53DA0FE5" w14:textId="77777777" w:rsidR="00844380" w:rsidRPr="0005228F" w:rsidRDefault="00844380" w:rsidP="00844380">
      <w:pPr>
        <w:pStyle w:val="ECCAnnexheading2"/>
        <w:keepNext/>
        <w:ind w:left="567" w:hanging="567"/>
        <w:rPr>
          <w:lang w:val="en-GB"/>
        </w:rPr>
      </w:pPr>
      <w:r w:rsidRPr="0005228F">
        <w:rPr>
          <w:lang w:val="en-GB"/>
        </w:rPr>
        <w:t>blocking and Overloading measurements</w:t>
      </w:r>
    </w:p>
    <w:p w14:paraId="6FA0945D" w14:textId="77777777" w:rsidR="00844380" w:rsidRPr="0005228F" w:rsidRDefault="00844380" w:rsidP="00844380">
      <w:pPr>
        <w:keepNext/>
        <w:rPr>
          <w:rStyle w:val="ECCParagraph"/>
          <w:b/>
          <w:caps/>
        </w:rPr>
      </w:pPr>
      <w:r w:rsidRPr="0005228F">
        <w:rPr>
          <w:rStyle w:val="ECCParagraph"/>
        </w:rPr>
        <w:fldChar w:fldCharType="begin"/>
      </w:r>
      <w:r w:rsidRPr="0005228F">
        <w:rPr>
          <w:rStyle w:val="ECCParagraph"/>
        </w:rPr>
        <w:instrText xml:space="preserve"> REF _Ref29912634 \h </w:instrText>
      </w:r>
      <w:r w:rsidRPr="0005228F">
        <w:rPr>
          <w:rStyle w:val="ECCParagraph"/>
        </w:rPr>
      </w:r>
      <w:r w:rsidRPr="0005228F">
        <w:rPr>
          <w:rStyle w:val="ECCParagraph"/>
        </w:rPr>
        <w:fldChar w:fldCharType="separate"/>
      </w:r>
      <w:r w:rsidRPr="0005228F">
        <w:t xml:space="preserve">Figure </w:t>
      </w:r>
      <w:r w:rsidRPr="0005228F">
        <w:rPr>
          <w:noProof/>
        </w:rPr>
        <w:t>57</w:t>
      </w:r>
      <w:r w:rsidRPr="0005228F">
        <w:rPr>
          <w:rStyle w:val="ECCParagraph"/>
        </w:rPr>
        <w:fldChar w:fldCharType="end"/>
      </w:r>
      <w:r w:rsidRPr="0005228F">
        <w:rPr>
          <w:rStyle w:val="ECCParagraph"/>
        </w:rPr>
        <w:t xml:space="preserve"> shows a typical receiver overloading measurement setup for a unidirectional data link (e. g. broadcast receiver). The receiver under test has an external antenna connector. A test transmitter is used to provide the wanted signal. The BER or picture failure can be used respectively as objective and subjective failure criterion.</w:t>
      </w:r>
    </w:p>
    <w:p w14:paraId="7E689B42" w14:textId="77777777" w:rsidR="00844380" w:rsidRPr="0005228F" w:rsidRDefault="00844380" w:rsidP="00844380">
      <w:pPr>
        <w:jc w:val="center"/>
      </w:pPr>
      <w:bookmarkStart w:id="625" w:name="_Ref511892805"/>
      <w:r w:rsidRPr="002C49D9">
        <w:rPr>
          <w:noProof/>
          <w:lang w:eastAsia="da-DK"/>
        </w:rPr>
        <mc:AlternateContent>
          <mc:Choice Requires="wpc">
            <w:drawing>
              <wp:inline distT="0" distB="0" distL="0" distR="0" wp14:anchorId="5D5E3683" wp14:editId="355A8C8D">
                <wp:extent cx="6171672" cy="2541320"/>
                <wp:effectExtent l="0" t="0" r="0" b="0"/>
                <wp:docPr id="1585" name="Zeichenbereich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45" name="Textfeld 51"/>
                        <wps:cNvSpPr txBox="1">
                          <a:spLocks noChangeArrowheads="1"/>
                        </wps:cNvSpPr>
                        <wps:spPr bwMode="auto">
                          <a:xfrm>
                            <a:off x="18" y="1101959"/>
                            <a:ext cx="1042035" cy="431800"/>
                          </a:xfrm>
                          <a:prstGeom prst="rect">
                            <a:avLst/>
                          </a:prstGeom>
                          <a:gradFill rotWithShape="0">
                            <a:gsLst>
                              <a:gs pos="0">
                                <a:srgbClr val="FFFFFF">
                                  <a:gamma/>
                                  <a:shade val="87843"/>
                                  <a:invGamma/>
                                </a:srgbClr>
                              </a:gs>
                              <a:gs pos="50000">
                                <a:srgbClr val="FFFFFF"/>
                              </a:gs>
                              <a:gs pos="100000">
                                <a:srgbClr val="FFFFFF">
                                  <a:gamma/>
                                  <a:shade val="87843"/>
                                  <a:invGamma/>
                                </a:srgbClr>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7E96D4D"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(2)</w:t>
                              </w:r>
                            </w:p>
                          </w:txbxContent>
                        </wps:txbx>
                        <wps:bodyPr rot="0" vert="horz" wrap="square" lIns="18000" tIns="45720" rIns="18000" bIns="45720" anchor="t" anchorCtr="0" upright="1">
                          <a:noAutofit/>
                        </wps:bodyPr>
                      </wps:wsp>
                      <wps:wsp>
                        <wps:cNvPr id="1546" name="Rechteck 103"/>
                        <wps:cNvSpPr/>
                        <wps:spPr>
                          <a:xfrm>
                            <a:off x="1805028" y="1169225"/>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1547" name="Gruppieren 104"/>
                        <wpg:cNvGrpSpPr/>
                        <wpg:grpSpPr>
                          <a:xfrm>
                            <a:off x="3253758" y="866122"/>
                            <a:ext cx="948690" cy="581026"/>
                            <a:chOff x="1985010" y="1114423"/>
                            <a:chExt cx="948690" cy="581026"/>
                          </a:xfrm>
                        </wpg:grpSpPr>
                        <wps:wsp>
                          <wps:cNvPr id="1548" name="Bogen 105"/>
                          <wps:cNvSpPr/>
                          <wps:spPr>
                            <a:xfrm flipH="1" flipV="1">
                              <a:off x="2503124" y="1114423"/>
                              <a:ext cx="230551" cy="259457"/>
                            </a:xfrm>
                            <a:prstGeom prst="arc">
                              <a:avLst/>
                            </a:prstGeom>
                            <a:ln w="12700">
                              <a:solidFill>
                                <a:srgbClr val="00B050"/>
                              </a:solidFill>
                              <a:headEnd type="triangle" w="sm" len="sm"/>
                              <a:tailEnd type="triangle" w="sm" len="sm"/>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Bogen 106"/>
                          <wps:cNvSpPr/>
                          <wps:spPr>
                            <a:xfrm flipV="1">
                              <a:off x="2116455" y="1114423"/>
                              <a:ext cx="226695" cy="259080"/>
                            </a:xfrm>
                            <a:prstGeom prst="arc">
                              <a:avLst/>
                            </a:prstGeom>
                            <a:ln w="12700">
                              <a:solidFill>
                                <a:srgbClr val="00B050"/>
                              </a:solidFill>
                              <a:headEnd type="triangle" w="sm" len="sm"/>
                              <a:tailEnd type="triangle" w="sm" len="sm"/>
                            </a:ln>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0" name="Rechteck 107"/>
                          <wps:cNvSpPr/>
                          <wps:spPr>
                            <a:xfrm>
                              <a:off x="2228850" y="1421509"/>
                              <a:ext cx="704850" cy="273940"/>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Gerade Verbindung 108"/>
                          <wps:cNvCnPr/>
                          <wps:spPr>
                            <a:xfrm>
                              <a:off x="2400300" y="1421509"/>
                              <a:ext cx="0" cy="131066"/>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52" name="Gerade Verbindung 109"/>
                          <wps:cNvCnPr/>
                          <wps:spPr>
                            <a:xfrm>
                              <a:off x="2400300" y="1552575"/>
                              <a:ext cx="24862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53" name="Gerade Verbindung 110"/>
                          <wps:cNvCnPr/>
                          <wps:spPr>
                            <a:xfrm>
                              <a:off x="2228850" y="1596579"/>
                              <a:ext cx="704850" cy="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54" name="Text Box 20"/>
                          <wps:cNvSpPr txBox="1">
                            <a:spLocks noChangeArrowheads="1"/>
                          </wps:cNvSpPr>
                          <wps:spPr bwMode="auto">
                            <a:xfrm>
                              <a:off x="2556171" y="1200148"/>
                              <a:ext cx="3394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E3B6B" w14:textId="77777777" w:rsidR="002C49D9" w:rsidRDefault="002C49D9" w:rsidP="00844380">
                                <w:r>
                                  <w:rPr>
                                    <w:color w:val="008080"/>
                                    <w:sz w:val="18"/>
                                    <w:szCs w:val="18"/>
                                  </w:rPr>
                                  <w:t>20dB</w:t>
                                </w:r>
                              </w:p>
                            </w:txbxContent>
                          </wps:txbx>
                          <wps:bodyPr rot="0" vert="horz" wrap="square" lIns="18000" tIns="10800" rIns="18000" bIns="10800" anchor="t" anchorCtr="0" upright="1">
                            <a:noAutofit/>
                          </wps:bodyPr>
                        </wps:wsp>
                        <wps:wsp>
                          <wps:cNvPr id="1555" name="Text Box 20"/>
                          <wps:cNvSpPr txBox="1">
                            <a:spLocks noChangeArrowheads="1"/>
                          </wps:cNvSpPr>
                          <wps:spPr bwMode="auto">
                            <a:xfrm>
                              <a:off x="1985010" y="1193544"/>
                              <a:ext cx="3390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51CFE" w14:textId="77777777" w:rsidR="002C49D9" w:rsidRDefault="002C49D9" w:rsidP="00844380">
                                <w:r>
                                  <w:rPr>
                                    <w:color w:val="008080"/>
                                    <w:sz w:val="18"/>
                                    <w:szCs w:val="18"/>
                                  </w:rPr>
                                  <w:t>50dB</w:t>
                                </w:r>
                              </w:p>
                            </w:txbxContent>
                          </wps:txbx>
                          <wps:bodyPr rot="0" vert="horz" wrap="square" lIns="18000" tIns="10800" rIns="18000" bIns="10800" anchor="t" anchorCtr="0" upright="1">
                            <a:noAutofit/>
                          </wps:bodyPr>
                        </wps:wsp>
                      </wpg:wgp>
                      <wps:wsp>
                        <wps:cNvPr id="1566" name="Gerade Verbindung 113"/>
                        <wps:cNvCnPr/>
                        <wps:spPr>
                          <a:xfrm flipH="1">
                            <a:off x="1077318" y="1316967"/>
                            <a:ext cx="719500" cy="446"/>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567" name="Bogen 114"/>
                        <wps:cNvSpPr/>
                        <wps:spPr>
                          <a:xfrm>
                            <a:off x="1753593" y="1233406"/>
                            <a:ext cx="266700" cy="300353"/>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Bogen 115"/>
                        <wps:cNvSpPr/>
                        <wps:spPr>
                          <a:xfrm flipH="1">
                            <a:off x="2020293" y="1233406"/>
                            <a:ext cx="315300" cy="29972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8" name="Text Box 28"/>
                        <wps:cNvSpPr txBox="1">
                          <a:spLocks noChangeArrowheads="1"/>
                        </wps:cNvSpPr>
                        <wps:spPr bwMode="auto">
                          <a:xfrm>
                            <a:off x="1761553" y="944877"/>
                            <a:ext cx="574040" cy="204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B59DD" w14:textId="77777777" w:rsidR="002C49D9" w:rsidRPr="002C0BB2" w:rsidRDefault="002C49D9" w:rsidP="00844380">
                              <w:pPr>
                                <w:jc w:val="center"/>
                              </w:pPr>
                              <w:r>
                                <w:rPr>
                                  <w:bCs/>
                                  <w:sz w:val="18"/>
                                  <w:szCs w:val="18"/>
                                </w:rPr>
                                <w:t>F</w:t>
                              </w:r>
                              <w:r w:rsidRPr="002C0BB2">
                                <w:rPr>
                                  <w:bCs/>
                                  <w:sz w:val="18"/>
                                  <w:szCs w:val="18"/>
                                </w:rPr>
                                <w:t>ilter</w:t>
                              </w:r>
                            </w:p>
                          </w:txbxContent>
                        </wps:txbx>
                        <wps:bodyPr rot="0" vert="horz" wrap="square" lIns="18000" tIns="10800" rIns="18000" bIns="10800" anchor="t" anchorCtr="0" upright="1">
                          <a:noAutofit/>
                        </wps:bodyPr>
                      </wps:wsp>
                      <wps:wsp>
                        <wps:cNvPr id="1569" name="Text Box 20"/>
                        <wps:cNvSpPr txBox="1">
                          <a:spLocks noChangeArrowheads="1"/>
                        </wps:cNvSpPr>
                        <wps:spPr bwMode="auto">
                          <a:xfrm>
                            <a:off x="1805028" y="1480081"/>
                            <a:ext cx="437493"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10462" w14:textId="77777777" w:rsidR="002C49D9" w:rsidRDefault="002C49D9" w:rsidP="00844380">
                              <w:pPr>
                                <w:jc w:val="center"/>
                              </w:pPr>
                              <w:r>
                                <w:rPr>
                                  <w:color w:val="008080"/>
                                  <w:sz w:val="18"/>
                                  <w:szCs w:val="18"/>
                                </w:rPr>
                                <w:t>F</w:t>
                              </w:r>
                              <w:r w:rsidRPr="002C0BB2">
                                <w:rPr>
                                  <w:color w:val="008080"/>
                                  <w:sz w:val="18"/>
                                  <w:szCs w:val="18"/>
                                  <w:vertAlign w:val="subscript"/>
                                </w:rPr>
                                <w:t>wanted</w:t>
                              </w:r>
                            </w:p>
                          </w:txbxContent>
                        </wps:txbx>
                        <wps:bodyPr rot="0" vert="horz" wrap="square" lIns="18000" tIns="10800" rIns="18000" bIns="10800" anchor="t" anchorCtr="0" upright="1">
                          <a:noAutofit/>
                        </wps:bodyPr>
                      </wps:wsp>
                      <wps:wsp>
                        <wps:cNvPr id="1570" name="Rechteck 120"/>
                        <wps:cNvSpPr/>
                        <wps:spPr>
                          <a:xfrm>
                            <a:off x="2657493" y="1169225"/>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1" name="Gerade Verbindung mit Pfeil 121"/>
                        <wps:cNvCnPr/>
                        <wps:spPr>
                          <a:xfrm flipV="1">
                            <a:off x="2657493" y="1042906"/>
                            <a:ext cx="491490" cy="4908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72" name="Gerade Verbindung 122"/>
                        <wps:cNvCnPr/>
                        <wps:spPr>
                          <a:xfrm flipH="1">
                            <a:off x="2296518" y="1306068"/>
                            <a:ext cx="36097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573" name="Gerade Verbindung 123"/>
                        <wps:cNvCnPr/>
                        <wps:spPr>
                          <a:xfrm flipH="1">
                            <a:off x="3148983" y="1348278"/>
                            <a:ext cx="34861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574" name="Gerade Verbindung 124"/>
                        <wps:cNvCnPr/>
                        <wps:spPr>
                          <a:xfrm flipH="1">
                            <a:off x="4205328" y="1348278"/>
                            <a:ext cx="28638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575" name="Gerade Verbindung 127"/>
                        <wps:cNvCnPr/>
                        <wps:spPr>
                          <a:xfrm flipH="1" flipV="1">
                            <a:off x="1077318" y="355076"/>
                            <a:ext cx="2591730" cy="879"/>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1576" name="Gerade Verbindung 129"/>
                        <wps:cNvCnPr/>
                        <wps:spPr>
                          <a:xfrm flipV="1">
                            <a:off x="3669048" y="356131"/>
                            <a:ext cx="1" cy="813095"/>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577" name="Text Box 20"/>
                        <wps:cNvSpPr txBox="1">
                          <a:spLocks noChangeArrowheads="1"/>
                        </wps:cNvSpPr>
                        <wps:spPr bwMode="auto">
                          <a:xfrm>
                            <a:off x="1286868" y="175791"/>
                            <a:ext cx="9283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D32C" w14:textId="77777777" w:rsidR="002C49D9" w:rsidRDefault="002C49D9" w:rsidP="00844380">
                              <w:pPr>
                                <w:jc w:val="center"/>
                              </w:pPr>
                              <w:r>
                                <w:rPr>
                                  <w:color w:val="008080"/>
                                  <w:sz w:val="18"/>
                                  <w:szCs w:val="18"/>
                                </w:rPr>
                                <w:t>Wanted signal</w:t>
                              </w:r>
                            </w:p>
                          </w:txbxContent>
                        </wps:txbx>
                        <wps:bodyPr rot="0" vert="horz" wrap="square" lIns="18000" tIns="10800" rIns="18000" bIns="10800" anchor="t" anchorCtr="0" upright="1">
                          <a:noAutofit/>
                        </wps:bodyPr>
                      </wps:wsp>
                      <wps:wsp>
                        <wps:cNvPr id="1578" name="Text Box 20"/>
                        <wps:cNvSpPr txBox="1">
                          <a:spLocks noChangeArrowheads="1"/>
                        </wps:cNvSpPr>
                        <wps:spPr bwMode="auto">
                          <a:xfrm>
                            <a:off x="1077318" y="1355847"/>
                            <a:ext cx="640103" cy="277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C794" w14:textId="77777777" w:rsidR="002C49D9" w:rsidRDefault="002C49D9" w:rsidP="00844380">
                              <w:pPr>
                                <w:jc w:val="center"/>
                              </w:pPr>
                              <w:r>
                                <w:rPr>
                                  <w:color w:val="008080"/>
                                  <w:sz w:val="18"/>
                                  <w:szCs w:val="18"/>
                                </w:rPr>
                                <w:t>Interfering signal</w:t>
                              </w:r>
                            </w:p>
                          </w:txbxContent>
                        </wps:txbx>
                        <wps:bodyPr rot="0" vert="horz" wrap="square" lIns="18000" tIns="10800" rIns="18000" bIns="10800" anchor="t" anchorCtr="0" upright="1">
                          <a:noAutofit/>
                        </wps:bodyPr>
                      </wps:wsp>
                      <wps:wsp>
                        <wps:cNvPr id="1579" name="Text Box 28"/>
                        <wps:cNvSpPr txBox="1">
                          <a:spLocks noChangeArrowheads="1"/>
                        </wps:cNvSpPr>
                        <wps:spPr bwMode="auto">
                          <a:xfrm>
                            <a:off x="4604108" y="662009"/>
                            <a:ext cx="5740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9F3FD" w14:textId="77777777" w:rsidR="002C49D9" w:rsidRDefault="002C49D9" w:rsidP="00844380">
                              <w:pPr>
                                <w:jc w:val="center"/>
                              </w:pPr>
                              <w:r>
                                <w:rPr>
                                  <w:sz w:val="18"/>
                                  <w:szCs w:val="18"/>
                                </w:rPr>
                                <w:t>Device under test</w:t>
                              </w:r>
                            </w:p>
                          </w:txbxContent>
                        </wps:txbx>
                        <wps:bodyPr rot="0" vert="horz" wrap="square" lIns="18000" tIns="10800" rIns="18000" bIns="10800" anchor="t" anchorCtr="0" upright="1">
                          <a:noAutofit/>
                        </wps:bodyPr>
                      </wps:wsp>
                      <wps:wsp>
                        <wps:cNvPr id="1581" name="Text Box 28"/>
                        <wps:cNvSpPr txBox="1">
                          <a:spLocks noChangeArrowheads="1"/>
                        </wps:cNvSpPr>
                        <wps:spPr bwMode="auto">
                          <a:xfrm>
                            <a:off x="3497598" y="1480081"/>
                            <a:ext cx="7048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4195" w14:textId="77777777" w:rsidR="002C49D9" w:rsidRDefault="002C49D9" w:rsidP="00844380">
                              <w:pPr>
                                <w:jc w:val="center"/>
                              </w:pPr>
                              <w:r>
                                <w:rPr>
                                  <w:sz w:val="18"/>
                                  <w:szCs w:val="18"/>
                                </w:rPr>
                                <w:t>Directional coupler</w:t>
                              </w:r>
                            </w:p>
                          </w:txbxContent>
                        </wps:txbx>
                        <wps:bodyPr rot="0" vert="horz" wrap="square" lIns="18000" tIns="10800" rIns="18000" bIns="10800" anchor="t" anchorCtr="0" upright="1">
                          <a:noAutofit/>
                        </wps:bodyPr>
                      </wps:wsp>
                      <wps:wsp>
                        <wps:cNvPr id="1582" name="Textfeld 51"/>
                        <wps:cNvSpPr txBox="1">
                          <a:spLocks noChangeArrowheads="1"/>
                        </wps:cNvSpPr>
                        <wps:spPr bwMode="auto">
                          <a:xfrm>
                            <a:off x="18" y="146373"/>
                            <a:ext cx="1042035" cy="431165"/>
                          </a:xfrm>
                          <a:prstGeom prst="rect">
                            <a:avLst/>
                          </a:prstGeom>
                          <a:gradFill rotWithShape="0">
                            <a:gsLst>
                              <a:gs pos="0">
                                <a:srgbClr val="FFFFFF">
                                  <a:gamma/>
                                  <a:shade val="87843"/>
                                  <a:invGamma/>
                                </a:srgbClr>
                              </a:gs>
                              <a:gs pos="50000">
                                <a:srgbClr val="FFFFFF"/>
                              </a:gs>
                              <a:gs pos="100000">
                                <a:srgbClr val="FFFFFF">
                                  <a:gamma/>
                                  <a:shade val="87843"/>
                                  <a:invGamma/>
                                </a:srgbClr>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1C6A048"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(1)</w:t>
                              </w:r>
                            </w:p>
                          </w:txbxContent>
                        </wps:txbx>
                        <wps:bodyPr rot="0" vert="horz" wrap="square" lIns="18000" tIns="45720" rIns="18000" bIns="45720" anchor="t" anchorCtr="0" upright="1">
                          <a:noAutofit/>
                        </wps:bodyPr>
                      </wps:wsp>
                      <pic:pic xmlns:pic="http://schemas.openxmlformats.org/drawingml/2006/picture">
                        <pic:nvPicPr>
                          <pic:cNvPr id="1583" name="Grafik 146"/>
                          <pic:cNvPicPr>
                            <a:picLocks noChangeAspect="1"/>
                          </pic:cNvPicPr>
                        </pic:nvPicPr>
                        <pic:blipFill>
                          <a:blip r:embed="rId251">
                            <a:extLst>
                              <a:ext uri="{28A0092B-C50C-407E-A947-70E740481C1C}">
                                <a14:useLocalDpi xmlns:a14="http://schemas.microsoft.com/office/drawing/2010/main" val="0"/>
                              </a:ext>
                            </a:extLst>
                          </a:blip>
                          <a:stretch>
                            <a:fillRect/>
                          </a:stretch>
                        </pic:blipFill>
                        <pic:spPr>
                          <a:xfrm>
                            <a:off x="4506000" y="951503"/>
                            <a:ext cx="788298" cy="637805"/>
                          </a:xfrm>
                          <a:prstGeom prst="rect">
                            <a:avLst/>
                          </a:prstGeom>
                        </pic:spPr>
                      </pic:pic>
                    </wpc:wpc>
                  </a:graphicData>
                </a:graphic>
              </wp:inline>
            </w:drawing>
          </mc:Choice>
          <mc:Fallback>
            <w:pict>
              <v:group w14:anchorId="5D5E3683" id="Zeichenbereich 144" o:spid="_x0000_s1095" editas="canvas" style="width:485.95pt;height:200.1pt;mso-position-horizontal-relative:char;mso-position-vertical-relative:line" coordsize="61715,25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">
                <v:shape id="_x0000_s1096" type="#_x0000_t75" style="position:absolute;width:61715;height:25412;visibility:visible;mso-wrap-style:square">
                  <v:fill o:detectmouseclick="t"/>
                  <v:path o:connecttype="none"/>
                </v:shape>
                <v:shape id="Textfeld 51" o:spid="_x0000_s1097" type="#_x0000_t202" style="position:absolute;top:11019;width:104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" fillcolor="#e0e0e0">
                  <v:fill focus="50%" type="gradient"/>
                  <v:shadow on="t"/>
                  <v:textbox inset=".5mm,,.5mm">
                    <w:txbxContent>
                      <w:p w14:paraId="27E96D4D"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(2)</w:t>
                        </w:r>
                      </w:p>
                    </w:txbxContent>
                  </v:textbox>
                </v:shape>
                <v:rect id="Rechteck 103" o:spid="_x0000_s1098" style="position:absolute;left:18050;top:11692;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" fillcolor="#d8d8d8 [2732]" strokecolor="black [3213]">
                  <v:fill color2="white [3132]" rotate="t" angle="180" focus="50%" type="gradient"/>
                  <v:shadow on="t" color="#7f7f7f [1612]" origin=",.5" offset="0,.63889mm"/>
                </v:rect>
                <v:group id="Gruppieren 104" o:spid="_x0000_s1099" style="position:absolute;left:32537;top:8661;width:9487;height:5810" coordorigin="19850,11144" coordsize="948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Bogen 105" o:spid="_x0000_s1100" style="position:absolute;left:25031;top:11144;width:2305;height:2594;flip:x y;visibility:visible;mso-wrap-style:square;v-text-anchor:middle" coordsize="230551,2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" path="m115275,nsc178940,,230551,58082,230551,129729r-115275,c115276,86486,115275,43243,115275,xem115275,nfc178940,,230551,58082,230551,129729e" filled="f" strokecolor="#00b050" strokeweight="1pt">
                    <v:stroke startarrow="block" startarrowwidth="narrow" startarrowlength="short" endarrow="block" endarrowwidth="narrow" endarrowlength="short"/>
                    <v:shadow on="t" color="black" opacity="24903f" origin=",.5" offset="0,.55556mm"/>
                    <v:path arrowok="t" o:connecttype="custom" o:connectlocs="115275,0;230551,129729" o:connectangles="0,0"/>
                  </v:shape>
                  <v:shape id="Bogen 106" o:spid="_x0000_s1101" style="position:absolute;left:21164;top:11144;width:2267;height:2591;flip:y;visibility:visible;mso-wrap-style:square;v-text-anchor:middle" coordsize="22669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" path="m113347,nsc175947,,226695,57997,226695,129540r-113347,c113348,86360,113347,43180,113347,xem113347,nfc175947,,226695,57997,226695,129540e" filled="f" strokecolor="#00b050" strokeweight="1pt">
                    <v:stroke startarrow="block" startarrowwidth="narrow" startarrowlength="short" endarrow="block" endarrowwidth="narrow" endarrowlength="short"/>
                    <v:shadow on="t" color="black" opacity="24903f" origin=",.5" offset="0,.55556mm"/>
                    <v:path arrowok="t" o:connecttype="custom" o:connectlocs="113347,0;226695,129540" o:connectangles="0,0"/>
                  </v:shape>
                  <v:rect id="Rechteck 107" o:spid="_x0000_s1102" style="position:absolute;left:22288;top:14215;width:7049;height:2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" fillcolor="#d8d8d8 [2732]" strokecolor="black [3213]">
                    <v:fill color2="white [3132]" rotate="t" angle="180" focus="50%" type="gradient"/>
                    <v:shadow on="t" color="#7f7f7f [1612]" origin=",.5" offset="0,.63889mm"/>
                  </v:rect>
                  <v:line id="Gerade Verbindung 108" o:spid="_x0000_s1103" style="position:absolute;visibility:visible;mso-wrap-style:square" from="24003,14215" to="24003,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" strokecolor="black [3213]" strokeweight="1pt">
                    <v:shadow on="t" color="black" opacity="24903f" origin=",.5" offset="0,.55556mm"/>
                  </v:line>
                  <v:line id="Gerade Verbindung 109" o:spid="_x0000_s1104" style="position:absolute;visibility:visible;mso-wrap-style:square" from="24003,15525" to="26489,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" strokecolor="black [3213]" strokeweight="1pt">
                    <v:shadow on="t" color="black" opacity="24903f" origin=",.5" offset="0,.55556mm"/>
                  </v:line>
                  <v:line id="Gerade Verbindung 110" o:spid="_x0000_s1105" style="position:absolute;visibility:visible;mso-wrap-style:square" from="22288,15965" to="29337,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" strokecolor="black [3213]" strokeweight="1.5pt">
                    <v:shadow on="t" color="black" opacity="24903f" origin=",.5" offset="0,.55556mm"/>
                  </v:line>
                  <v:shape id="Text Box 20" o:spid="_x0000_s1106" type="#_x0000_t202" style="position:absolute;left:25561;top:12001;width:339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" filled="f" stroked="f">
                    <v:textbox inset=".5mm,.3mm,.5mm,.3mm">
                      <w:txbxContent>
                        <w:p w14:paraId="0C1E3B6B" w14:textId="77777777" w:rsidR="002C49D9" w:rsidRDefault="002C49D9" w:rsidP="00844380">
                          <w:r>
                            <w:rPr>
                              <w:color w:val="008080"/>
                              <w:sz w:val="18"/>
                              <w:szCs w:val="18"/>
                            </w:rPr>
                            <w:t>20dB</w:t>
                          </w:r>
                        </w:p>
                      </w:txbxContent>
                    </v:textbox>
                  </v:shape>
                  <v:shape id="Text Box 20" o:spid="_x0000_s1107" type="#_x0000_t202" style="position:absolute;left:19850;top:11935;width:339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" filled="f" stroked="f">
                    <v:textbox inset=".5mm,.3mm,.5mm,.3mm">
                      <w:txbxContent>
                        <w:p w14:paraId="10D51CFE" w14:textId="77777777" w:rsidR="002C49D9" w:rsidRDefault="002C49D9" w:rsidP="00844380">
                          <w:r>
                            <w:rPr>
                              <w:color w:val="008080"/>
                              <w:sz w:val="18"/>
                              <w:szCs w:val="18"/>
                            </w:rPr>
                            <w:t>50dB</w:t>
                          </w:r>
                        </w:p>
                      </w:txbxContent>
                    </v:textbox>
                  </v:shape>
                </v:group>
                <v:line id="Gerade Verbindung 113" o:spid="_x0000_s1108" style="position:absolute;flip:x;visibility:visible;mso-wrap-style:square" from="10773,13169" to="17968,1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" strokecolor="black [3213]" strokeweight="1pt">
                  <v:stroke startarrow="block"/>
                  <v:shadow on="t" color="black" opacity="24903f" origin=",.5" offset="0,.55556mm"/>
                </v:line>
                <v:shape id="Bogen 114" o:spid="_x0000_s1109" style="position:absolute;left:17535;top:12334;width:2667;height:3003;visibility:visible;mso-wrap-style:square;v-text-anchor:middle" coordsize="266700,30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" path="m133350,nsc206997,,266700,67237,266700,150177r-133350,l133350,xem133350,nfc206997,,266700,67237,266700,150177e" filled="f" strokecolor="#4f81bd [3204]" strokeweight="2pt">
                  <v:shadow on="t" color="black" opacity="24903f" origin=",.5" offset="0,.55556mm"/>
                  <v:path arrowok="t" o:connecttype="custom" o:connectlocs="133350,0;266700,150177" o:connectangles="0,0"/>
                </v:shape>
                <v:shape id="Bogen 115" o:spid="_x0000_s1110" style="position:absolute;left:20202;top:12334;width:3153;height:2997;flip:x;visibility:visible;mso-wrap-style:square;v-text-anchor:middle" coordsize="31530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" path="m157650,nsc244718,,315300,67095,315300,149860r-157650,l157650,xem157650,nfc244718,,315300,67095,315300,149860e" filled="f" strokecolor="#4f81bd [3204]" strokeweight="2pt">
                  <v:shadow on="t" color="black" opacity="24903f" origin=",.5" offset="0,.55556mm"/>
                  <v:path arrowok="t" o:connecttype="custom" o:connectlocs="157650,0;315300,149860" o:connectangles="0,0"/>
                </v:shape>
                <v:shape id="Text Box 28" o:spid="_x0000_s1111" type="#_x0000_t202" style="position:absolute;left:17615;top:9448;width:5740;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" filled="f" stroked="f">
                  <v:textbox inset=".5mm,.3mm,.5mm,.3mm">
                    <w:txbxContent>
                      <w:p w14:paraId="77FB59DD" w14:textId="77777777" w:rsidR="002C49D9" w:rsidRPr="002C0BB2" w:rsidRDefault="002C49D9" w:rsidP="00844380">
                        <w:pPr>
                          <w:jc w:val="center"/>
                        </w:pPr>
                        <w:r>
                          <w:rPr>
                            <w:bCs/>
                            <w:sz w:val="18"/>
                            <w:szCs w:val="18"/>
                          </w:rPr>
                          <w:t>F</w:t>
                        </w:r>
                        <w:r w:rsidRPr="002C0BB2">
                          <w:rPr>
                            <w:bCs/>
                            <w:sz w:val="18"/>
                            <w:szCs w:val="18"/>
                          </w:rPr>
                          <w:t>ilter</w:t>
                        </w:r>
                      </w:p>
                    </w:txbxContent>
                  </v:textbox>
                </v:shape>
                <v:shape id="Text Box 20" o:spid="_x0000_s1112" type="#_x0000_t202" style="position:absolute;left:18050;top:14800;width:4375;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" filled="f" stroked="f">
                  <v:textbox inset=".5mm,.3mm,.5mm,.3mm">
                    <w:txbxContent>
                      <w:p w14:paraId="00C10462" w14:textId="77777777" w:rsidR="002C49D9" w:rsidRDefault="002C49D9" w:rsidP="00844380">
                        <w:pPr>
                          <w:jc w:val="center"/>
                        </w:pPr>
                        <w:r>
                          <w:rPr>
                            <w:color w:val="008080"/>
                            <w:sz w:val="18"/>
                            <w:szCs w:val="18"/>
                          </w:rPr>
                          <w:t>F</w:t>
                        </w:r>
                        <w:r w:rsidRPr="002C0BB2">
                          <w:rPr>
                            <w:color w:val="008080"/>
                            <w:sz w:val="18"/>
                            <w:szCs w:val="18"/>
                            <w:vertAlign w:val="subscript"/>
                          </w:rPr>
                          <w:t>wanted</w:t>
                        </w:r>
                      </w:p>
                    </w:txbxContent>
                  </v:textbox>
                </v:shape>
                <v:rect id="Rechteck 120" o:spid="_x0000_s1113" style="position:absolute;left:26574;top:11692;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" fillcolor="#d8d8d8 [2732]" strokecolor="black [3213]">
                  <v:fill color2="white [3132]" rotate="t" angle="180" focus="50%" type="gradient"/>
                  <v:shadow on="t" color="#7f7f7f [1612]" origin=",.5" offset="0,.63889mm"/>
                </v:rect>
                <v:shape id="Gerade Verbindung mit Pfeil 121" o:spid="_x0000_s1114" type="#_x0000_t32" style="position:absolute;left:26574;top:10429;width:4915;height:49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" strokecolor="#4f81bd [3204]" strokeweight="2pt">
                  <v:stroke endarrow="open"/>
                  <v:shadow on="t" color="black" opacity="24903f" origin=",.5" offset="0,.55556mm"/>
                </v:shape>
                <v:line id="Gerade Verbindung 122" o:spid="_x0000_s1115" style="position:absolute;flip:x;visibility:visible;mso-wrap-style:square" from="22965,13060" to="26574,1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" strokecolor="black [3213]" strokeweight="1pt">
                  <v:stroke startarrow="block"/>
                  <v:shadow on="t" color="black" opacity="24903f" origin=",.5" offset="0,.55556mm"/>
                </v:line>
                <v:line id="Gerade Verbindung 123" o:spid="_x0000_s1116" style="position:absolute;flip:x;visibility:visible;mso-wrap-style:square" from="31489,13482" to="34975,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" strokecolor="black [3213]" strokeweight="1pt">
                  <v:stroke startarrow="block"/>
                  <v:shadow on="t" color="black" opacity="24903f" origin=",.5" offset="0,.55556mm"/>
                </v:line>
                <v:line id="Gerade Verbindung 124" o:spid="_x0000_s1117" style="position:absolute;flip:x;visibility:visible;mso-wrap-style:square" from="42053,13482" to="44917,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" strokecolor="black [3213]" strokeweight="1pt">
                  <v:stroke startarrow="block"/>
                  <v:shadow on="t" color="black" opacity="24903f" origin=",.5" offset="0,.55556mm"/>
                </v:line>
                <v:line id="Gerade Verbindung 127" o:spid="_x0000_s1118" style="position:absolute;flip:x y;visibility:visible;mso-wrap-style:square" from="10773,3550" to="36690,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" strokecolor="black [3213]" strokeweight="1pt">
                  <v:shadow on="t" color="black" opacity="24903f" origin=",.5" offset="0,.55556mm"/>
                </v:line>
                <v:line id="Gerade Verbindung 129" o:spid="_x0000_s1119" style="position:absolute;flip:y;visibility:visible;mso-wrap-style:square" from="36690,3561" to="36690,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" strokecolor="black [3213]" strokeweight="1pt">
                  <v:stroke startarrow="block"/>
                  <v:shadow on="t" color="black" opacity="24903f" origin=",.5" offset="0,.55556mm"/>
                </v:line>
                <v:shape id="Text Box 20" o:spid="_x0000_s1120" type="#_x0000_t202" style="position:absolute;left:12868;top:1757;width:9284;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" filled="f" stroked="f">
                  <v:textbox inset=".5mm,.3mm,.5mm,.3mm">
                    <w:txbxContent>
                      <w:p w14:paraId="1893D32C" w14:textId="77777777" w:rsidR="002C49D9" w:rsidRDefault="002C49D9" w:rsidP="00844380">
                        <w:pPr>
                          <w:jc w:val="center"/>
                        </w:pPr>
                        <w:r>
                          <w:rPr>
                            <w:color w:val="008080"/>
                            <w:sz w:val="18"/>
                            <w:szCs w:val="18"/>
                          </w:rPr>
                          <w:t>Wanted signal</w:t>
                        </w:r>
                      </w:p>
                    </w:txbxContent>
                  </v:textbox>
                </v:shape>
                <v:shape id="Text Box 20" o:spid="_x0000_s1121" type="#_x0000_t202" style="position:absolute;left:10773;top:13558;width:6401;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" filled="f" stroked="f">
                  <v:textbox inset=".5mm,.3mm,.5mm,.3mm">
                    <w:txbxContent>
                      <w:p w14:paraId="2B66C794" w14:textId="77777777" w:rsidR="002C49D9" w:rsidRDefault="002C49D9" w:rsidP="00844380">
                        <w:pPr>
                          <w:jc w:val="center"/>
                        </w:pPr>
                        <w:r>
                          <w:rPr>
                            <w:color w:val="008080"/>
                            <w:sz w:val="18"/>
                            <w:szCs w:val="18"/>
                          </w:rPr>
                          <w:t>Interfering signal</w:t>
                        </w:r>
                      </w:p>
                    </w:txbxContent>
                  </v:textbox>
                </v:shape>
                <v:shape id="Text Box 28" o:spid="_x0000_s1122" type="#_x0000_t202" style="position:absolute;left:46041;top:6620;width:574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" filled="f" stroked="f">
                  <v:textbox inset=".5mm,.3mm,.5mm,.3mm">
                    <w:txbxContent>
                      <w:p w14:paraId="14E9F3FD" w14:textId="77777777" w:rsidR="002C49D9" w:rsidRDefault="002C49D9" w:rsidP="00844380">
                        <w:pPr>
                          <w:jc w:val="center"/>
                        </w:pPr>
                        <w:r>
                          <w:rPr>
                            <w:sz w:val="18"/>
                            <w:szCs w:val="18"/>
                          </w:rPr>
                          <w:t>Device under test</w:t>
                        </w:r>
                      </w:p>
                    </w:txbxContent>
                  </v:textbox>
                </v:shape>
                <v:shape id="Text Box 28" o:spid="_x0000_s1123" type="#_x0000_t202" style="position:absolute;left:34975;top:14800;width:704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" filled="f" stroked="f">
                  <v:textbox inset=".5mm,.3mm,.5mm,.3mm">
                    <w:txbxContent>
                      <w:p w14:paraId="705F4195" w14:textId="77777777" w:rsidR="002C49D9" w:rsidRDefault="002C49D9" w:rsidP="00844380">
                        <w:pPr>
                          <w:jc w:val="center"/>
                        </w:pPr>
                        <w:r>
                          <w:rPr>
                            <w:sz w:val="18"/>
                            <w:szCs w:val="18"/>
                          </w:rPr>
                          <w:t>Directional coupler</w:t>
                        </w:r>
                      </w:p>
                    </w:txbxContent>
                  </v:textbox>
                </v:shape>
                <v:shape id="Textfeld 51" o:spid="_x0000_s1124" type="#_x0000_t202" style="position:absolute;top:1463;width:10420;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" fillcolor="#e0e0e0">
                  <v:fill focus="50%" type="gradient"/>
                  <v:shadow on="t"/>
                  <v:textbox inset=".5mm,,.5mm">
                    <w:txbxContent>
                      <w:p w14:paraId="41C6A048"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(1)</w:t>
                        </w:r>
                      </w:p>
                    </w:txbxContent>
                  </v:textbox>
                </v:shape>
                <v:shape id="Grafik 146" o:spid="_x0000_s1125" type="#_x0000_t75" style="position:absolute;left:45060;top:9515;width:7882;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">
                  <v:imagedata r:id="rId252" o:title=""/>
                </v:shape>
                <w10:anchorlock/>
              </v:group>
            </w:pict>
          </mc:Fallback>
        </mc:AlternateContent>
      </w:r>
    </w:p>
    <w:p w14:paraId="0E192D56" w14:textId="77777777" w:rsidR="00844380" w:rsidRPr="0005228F" w:rsidRDefault="00844380" w:rsidP="00844380">
      <w:pPr>
        <w:pStyle w:val="Caption"/>
        <w:rPr>
          <w:lang w:val="en-GB"/>
        </w:rPr>
      </w:pPr>
      <w:bookmarkStart w:id="626" w:name="_Ref29912634"/>
      <w:r w:rsidRPr="0005228F">
        <w:rPr>
          <w:lang w:val="en-GB"/>
        </w:rPr>
        <w:t xml:space="preserve">Figure </w:t>
      </w:r>
      <w:r w:rsidRPr="002C49D9">
        <w:rPr>
          <w:lang w:val="en-GB"/>
        </w:rPr>
        <w:fldChar w:fldCharType="begin"/>
      </w:r>
      <w:r w:rsidRPr="0005228F">
        <w:rPr>
          <w:lang w:val="en-GB"/>
        </w:rPr>
        <w:instrText xml:space="preserve"> SEQ Figure \* ARABIC </w:instrText>
      </w:r>
      <w:r w:rsidRPr="002C49D9">
        <w:rPr>
          <w:lang w:val="en-GB"/>
        </w:rPr>
        <w:fldChar w:fldCharType="separate"/>
      </w:r>
      <w:r w:rsidRPr="0005228F">
        <w:rPr>
          <w:noProof/>
          <w:lang w:val="en-GB"/>
        </w:rPr>
        <w:t>57</w:t>
      </w:r>
      <w:r w:rsidRPr="002C49D9">
        <w:rPr>
          <w:lang w:val="en-GB"/>
        </w:rPr>
        <w:fldChar w:fldCharType="end"/>
      </w:r>
      <w:bookmarkEnd w:id="625"/>
      <w:bookmarkEnd w:id="626"/>
      <w:r w:rsidRPr="0005228F">
        <w:rPr>
          <w:lang w:val="en-GB"/>
        </w:rPr>
        <w:t>: Example setup to measure overloading and desensitization</w:t>
      </w:r>
    </w:p>
    <w:p w14:paraId="76ED078B" w14:textId="77777777" w:rsidR="00844380" w:rsidRPr="0005228F" w:rsidRDefault="00844380" w:rsidP="00844380">
      <w:pPr>
        <w:rPr>
          <w:rStyle w:val="ECCParagraph"/>
        </w:rPr>
      </w:pPr>
      <w:r w:rsidRPr="0005228F">
        <w:rPr>
          <w:rStyle w:val="ECCParagraph"/>
        </w:rPr>
        <w:t>The filter suppresses undesirable sideband emissions and broadband noise from the interfering signal generator. It could be a notch tuned to the wanted frequency, or a bandpass/</w:t>
      </w:r>
      <w:proofErr w:type="spellStart"/>
      <w:r w:rsidRPr="0005228F">
        <w:rPr>
          <w:rStyle w:val="ECCParagraph"/>
        </w:rPr>
        <w:t>highpass</w:t>
      </w:r>
      <w:proofErr w:type="spellEnd"/>
      <w:r w:rsidRPr="0005228F">
        <w:rPr>
          <w:rStyle w:val="ECCParagraph"/>
        </w:rPr>
        <w:t>/lowpass filter that passes the interfering frequency and blocks the wanted frequency.</w:t>
      </w:r>
    </w:p>
    <w:p w14:paraId="7E474E63" w14:textId="77777777" w:rsidR="00844380" w:rsidRPr="0005228F" w:rsidRDefault="00844380" w:rsidP="00844380">
      <w:pPr>
        <w:pStyle w:val="ECCAnnexheading2"/>
        <w:ind w:left="567" w:hanging="578"/>
        <w:rPr>
          <w:lang w:val="en-GB"/>
        </w:rPr>
      </w:pPr>
      <w:r w:rsidRPr="0005228F">
        <w:rPr>
          <w:lang w:val="en-GB"/>
        </w:rPr>
        <w:t>Intermodulation measurements</w:t>
      </w:r>
    </w:p>
    <w:p w14:paraId="03F7BC31" w14:textId="77777777" w:rsidR="00A41FA7" w:rsidRPr="0005228F" w:rsidRDefault="00844380" w:rsidP="00A41FA7">
      <w:pPr>
        <w:rPr>
          <w:rStyle w:val="ECCParagraph"/>
        </w:rPr>
      </w:pPr>
      <w:r w:rsidRPr="0005228F">
        <w:rPr>
          <w:rStyle w:val="ECCParagraph"/>
        </w:rPr>
        <w:fldChar w:fldCharType="begin"/>
      </w:r>
      <w:r w:rsidRPr="0005228F">
        <w:rPr>
          <w:rStyle w:val="ECCParagraph"/>
        </w:rPr>
        <w:instrText xml:space="preserve"> REF _Ref29912569 \h </w:instrText>
      </w:r>
      <w:r w:rsidRPr="0005228F">
        <w:rPr>
          <w:rStyle w:val="ECCParagraph"/>
        </w:rPr>
      </w:r>
      <w:r w:rsidRPr="0005228F">
        <w:rPr>
          <w:rStyle w:val="ECCParagraph"/>
        </w:rPr>
        <w:fldChar w:fldCharType="separate"/>
      </w:r>
      <w:r w:rsidRPr="0005228F">
        <w:t xml:space="preserve">Figure </w:t>
      </w:r>
      <w:r w:rsidRPr="0005228F">
        <w:rPr>
          <w:noProof/>
        </w:rPr>
        <w:t>58</w:t>
      </w:r>
      <w:r w:rsidRPr="0005228F">
        <w:rPr>
          <w:rStyle w:val="ECCParagraph"/>
        </w:rPr>
        <w:fldChar w:fldCharType="end"/>
      </w:r>
      <w:r w:rsidRPr="0005228F">
        <w:rPr>
          <w:rStyle w:val="ECCParagraph"/>
        </w:rPr>
        <w:t xml:space="preserve"> shows a typical receiver intermodulation measurement setup for a unidirectional data link (e.g. PMR, TETRA). The receiver under test has an external antenna connector. A commercial transmitter is used to provide the wanted signal. BER measurements are not possible, so the failure criterion is the beginning of degradation of the audio signal. This is monitored aurally. It is most easy to detect audio degradation when a sine wave (e. g. 1 kHz tone) is transmitted. This signal can be generated by an audio signal generator.</w:t>
      </w:r>
      <w:bookmarkStart w:id="627" w:name="_Ref21081589"/>
    </w:p>
    <w:p w14:paraId="11894AC0" w14:textId="61A4A26B" w:rsidR="00844380" w:rsidRPr="0005228F" w:rsidRDefault="00844380" w:rsidP="00A41FA7">
      <w:r w:rsidRPr="002C49D9">
        <w:rPr>
          <w:noProof/>
          <w:lang w:eastAsia="da-DK"/>
        </w:rPr>
        <mc:AlternateContent>
          <mc:Choice Requires="wpc">
            <w:drawing>
              <wp:inline distT="0" distB="0" distL="0" distR="0" wp14:anchorId="71106AF7" wp14:editId="79F7E34E">
                <wp:extent cx="6187857" cy="3684350"/>
                <wp:effectExtent l="0" t="0" r="0" b="0"/>
                <wp:docPr id="3276" name="Zeichenbereich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88" name="Rechteck 148"/>
                        <wps:cNvSpPr/>
                        <wps:spPr>
                          <a:xfrm>
                            <a:off x="2420153" y="1440769"/>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cNvPr id="1589" name="Gruppieren 149"/>
                        <wpg:cNvGrpSpPr/>
                        <wpg:grpSpPr>
                          <a:xfrm>
                            <a:off x="3868883" y="1137666"/>
                            <a:ext cx="948690" cy="581026"/>
                            <a:chOff x="1985010" y="1114423"/>
                            <a:chExt cx="948690" cy="581026"/>
                          </a:xfrm>
                        </wpg:grpSpPr>
                        <wps:wsp>
                          <wps:cNvPr id="1590" name="Bogen 150"/>
                          <wps:cNvSpPr/>
                          <wps:spPr>
                            <a:xfrm flipH="1" flipV="1">
                              <a:off x="2503124" y="1114423"/>
                              <a:ext cx="230551" cy="259457"/>
                            </a:xfrm>
                            <a:prstGeom prst="arc">
                              <a:avLst/>
                            </a:prstGeom>
                            <a:ln w="12700">
                              <a:solidFill>
                                <a:srgbClr val="00B050"/>
                              </a:solidFill>
                              <a:headEnd type="triangle" w="sm" len="sm"/>
                              <a:tailEnd type="triangle" w="sm" len="sm"/>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Bogen 151"/>
                          <wps:cNvSpPr/>
                          <wps:spPr>
                            <a:xfrm flipV="1">
                              <a:off x="2116455" y="1114423"/>
                              <a:ext cx="226695" cy="259080"/>
                            </a:xfrm>
                            <a:prstGeom prst="arc">
                              <a:avLst/>
                            </a:prstGeom>
                            <a:ln w="12700">
                              <a:solidFill>
                                <a:srgbClr val="00B050"/>
                              </a:solidFill>
                              <a:headEnd type="triangle" w="sm" len="sm"/>
                              <a:tailEnd type="triangle" w="sm" len="sm"/>
                            </a:ln>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2" name="Rechteck 152"/>
                          <wps:cNvSpPr/>
                          <wps:spPr>
                            <a:xfrm>
                              <a:off x="2228850" y="1421509"/>
                              <a:ext cx="704850" cy="273940"/>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Gerade Verbindung 153"/>
                          <wps:cNvCnPr/>
                          <wps:spPr>
                            <a:xfrm>
                              <a:off x="2400300" y="1421509"/>
                              <a:ext cx="0" cy="131066"/>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94" name="Gerade Verbindung 154"/>
                          <wps:cNvCnPr/>
                          <wps:spPr>
                            <a:xfrm>
                              <a:off x="2400300" y="1552575"/>
                              <a:ext cx="248625"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95" name="Gerade Verbindung 155"/>
                          <wps:cNvCnPr/>
                          <wps:spPr>
                            <a:xfrm>
                              <a:off x="2228850" y="1596579"/>
                              <a:ext cx="704850" cy="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599" name="Text Box 20"/>
                          <wps:cNvSpPr txBox="1">
                            <a:spLocks noChangeArrowheads="1"/>
                          </wps:cNvSpPr>
                          <wps:spPr bwMode="auto">
                            <a:xfrm>
                              <a:off x="2556171" y="1200148"/>
                              <a:ext cx="3394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57CDB" w14:textId="77777777" w:rsidR="002C49D9" w:rsidRDefault="002C49D9" w:rsidP="00844380">
                                <w:r>
                                  <w:rPr>
                                    <w:color w:val="008080"/>
                                    <w:sz w:val="18"/>
                                    <w:szCs w:val="18"/>
                                  </w:rPr>
                                  <w:t>20dB</w:t>
                                </w:r>
                              </w:p>
                            </w:txbxContent>
                          </wps:txbx>
                          <wps:bodyPr rot="0" vert="horz" wrap="square" lIns="18000" tIns="10800" rIns="18000" bIns="10800" anchor="t" anchorCtr="0" upright="1">
                            <a:noAutofit/>
                          </wps:bodyPr>
                        </wps:wsp>
                        <wps:wsp>
                          <wps:cNvPr id="237" name="Text Box 20"/>
                          <wps:cNvSpPr txBox="1">
                            <a:spLocks noChangeArrowheads="1"/>
                          </wps:cNvSpPr>
                          <wps:spPr bwMode="auto">
                            <a:xfrm>
                              <a:off x="1985010" y="1193544"/>
                              <a:ext cx="3390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1B4E" w14:textId="77777777" w:rsidR="002C49D9" w:rsidRDefault="002C49D9" w:rsidP="00844380">
                                <w:r>
                                  <w:rPr>
                                    <w:color w:val="008080"/>
                                    <w:sz w:val="18"/>
                                    <w:szCs w:val="18"/>
                                  </w:rPr>
                                  <w:t>50dB</w:t>
                                </w:r>
                              </w:p>
                            </w:txbxContent>
                          </wps:txbx>
                          <wps:bodyPr rot="0" vert="horz" wrap="square" lIns="18000" tIns="10800" rIns="18000" bIns="10800" anchor="t" anchorCtr="0" upright="1">
                            <a:noAutofit/>
                          </wps:bodyPr>
                        </wps:wsp>
                      </wpg:wgp>
                      <wps:wsp>
                        <wps:cNvPr id="242" name="Gerade Verbindung 158"/>
                        <wps:cNvCnPr/>
                        <wps:spPr>
                          <a:xfrm flipH="1">
                            <a:off x="927243" y="1588511"/>
                            <a:ext cx="1484700" cy="446"/>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246" name="Bogen 159"/>
                        <wps:cNvSpPr/>
                        <wps:spPr>
                          <a:xfrm>
                            <a:off x="2368718" y="1504950"/>
                            <a:ext cx="266700" cy="300353"/>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Bogen 160"/>
                        <wps:cNvSpPr/>
                        <wps:spPr>
                          <a:xfrm flipH="1">
                            <a:off x="2635418" y="1504950"/>
                            <a:ext cx="315300" cy="29972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2" name="Text Box 28"/>
                        <wps:cNvSpPr txBox="1">
                          <a:spLocks noChangeArrowheads="1"/>
                        </wps:cNvSpPr>
                        <wps:spPr bwMode="auto">
                          <a:xfrm>
                            <a:off x="2376678" y="1223391"/>
                            <a:ext cx="574040" cy="198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F381" w14:textId="77777777" w:rsidR="002C49D9" w:rsidRPr="002C0BB2" w:rsidRDefault="002C49D9" w:rsidP="00844380">
                              <w:pPr>
                                <w:jc w:val="center"/>
                              </w:pPr>
                              <w:r>
                                <w:rPr>
                                  <w:bCs/>
                                  <w:sz w:val="18"/>
                                  <w:szCs w:val="18"/>
                                </w:rPr>
                                <w:t>F</w:t>
                              </w:r>
                              <w:r w:rsidRPr="002C0BB2">
                                <w:rPr>
                                  <w:bCs/>
                                  <w:sz w:val="18"/>
                                  <w:szCs w:val="18"/>
                                </w:rPr>
                                <w:t>ilter</w:t>
                              </w:r>
                            </w:p>
                          </w:txbxContent>
                        </wps:txbx>
                        <wps:bodyPr rot="0" vert="horz" wrap="square" lIns="18000" tIns="10800" rIns="18000" bIns="10800" anchor="t" anchorCtr="0" upright="1">
                          <a:noAutofit/>
                        </wps:bodyPr>
                      </wps:wsp>
                      <wps:wsp>
                        <wps:cNvPr id="1716" name="Text Box 20"/>
                        <wps:cNvSpPr txBox="1">
                          <a:spLocks noChangeArrowheads="1"/>
                        </wps:cNvSpPr>
                        <wps:spPr bwMode="auto">
                          <a:xfrm>
                            <a:off x="2420153" y="1751625"/>
                            <a:ext cx="437493"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70AC5" w14:textId="77777777" w:rsidR="002C49D9" w:rsidRDefault="002C49D9" w:rsidP="00844380">
                              <w:pPr>
                                <w:jc w:val="center"/>
                              </w:pPr>
                              <w:r>
                                <w:rPr>
                                  <w:color w:val="008080"/>
                                  <w:sz w:val="18"/>
                                  <w:szCs w:val="18"/>
                                </w:rPr>
                                <w:t>F</w:t>
                              </w:r>
                              <w:r w:rsidRPr="002C0BB2">
                                <w:rPr>
                                  <w:color w:val="008080"/>
                                  <w:sz w:val="18"/>
                                  <w:szCs w:val="18"/>
                                  <w:vertAlign w:val="subscript"/>
                                </w:rPr>
                                <w:t>wanted</w:t>
                              </w:r>
                            </w:p>
                          </w:txbxContent>
                        </wps:txbx>
                        <wps:bodyPr rot="0" vert="horz" wrap="square" lIns="18000" tIns="10800" rIns="18000" bIns="10800" anchor="t" anchorCtr="0" upright="1">
                          <a:noAutofit/>
                        </wps:bodyPr>
                      </wps:wsp>
                      <wps:wsp>
                        <wps:cNvPr id="1717" name="Rechteck 163"/>
                        <wps:cNvSpPr/>
                        <wps:spPr>
                          <a:xfrm>
                            <a:off x="3272618" y="1440769"/>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8" name="Gerade Verbindung mit Pfeil 164"/>
                        <wps:cNvCnPr/>
                        <wps:spPr>
                          <a:xfrm flipV="1">
                            <a:off x="3272618" y="1314450"/>
                            <a:ext cx="491490" cy="4908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19" name="Gerade Verbindung 165"/>
                        <wps:cNvCnPr/>
                        <wps:spPr>
                          <a:xfrm flipH="1">
                            <a:off x="2911643" y="1577612"/>
                            <a:ext cx="36097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720" name="Gerade Verbindung 166"/>
                        <wps:cNvCnPr/>
                        <wps:spPr>
                          <a:xfrm flipH="1">
                            <a:off x="3764108" y="1619822"/>
                            <a:ext cx="34861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721" name="Gerade Verbindung 167"/>
                        <wps:cNvCnPr/>
                        <wps:spPr>
                          <a:xfrm flipH="1">
                            <a:off x="4820453" y="1619822"/>
                            <a:ext cx="28638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722" name="Gerade Verbindung 168"/>
                        <wps:cNvCnPr/>
                        <wps:spPr>
                          <a:xfrm flipH="1">
                            <a:off x="3764108" y="627500"/>
                            <a:ext cx="520065" cy="175"/>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1723" name="Gerade Verbindung 169"/>
                        <wps:cNvCnPr/>
                        <wps:spPr>
                          <a:xfrm flipV="1">
                            <a:off x="4284173" y="627675"/>
                            <a:ext cx="1" cy="813095"/>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1724" name="Text Box 20"/>
                        <wps:cNvSpPr txBox="1">
                          <a:spLocks noChangeArrowheads="1"/>
                        </wps:cNvSpPr>
                        <wps:spPr bwMode="auto">
                          <a:xfrm>
                            <a:off x="3821280" y="447160"/>
                            <a:ext cx="92837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4A25" w14:textId="77777777" w:rsidR="002C49D9" w:rsidRDefault="002C49D9" w:rsidP="00844380">
                              <w:pPr>
                                <w:jc w:val="center"/>
                              </w:pPr>
                              <w:r>
                                <w:rPr>
                                  <w:color w:val="008080"/>
                                  <w:sz w:val="18"/>
                                  <w:szCs w:val="18"/>
                                </w:rPr>
                                <w:t>Wanted signal</w:t>
                              </w:r>
                            </w:p>
                          </w:txbxContent>
                        </wps:txbx>
                        <wps:bodyPr rot="0" vert="horz" wrap="square" lIns="18000" tIns="10800" rIns="18000" bIns="10800" anchor="t" anchorCtr="0" upright="1">
                          <a:noAutofit/>
                        </wps:bodyPr>
                      </wps:wsp>
                      <wps:wsp>
                        <wps:cNvPr id="1725" name="Text Box 20"/>
                        <wps:cNvSpPr txBox="1">
                          <a:spLocks noChangeArrowheads="1"/>
                        </wps:cNvSpPr>
                        <wps:spPr bwMode="auto">
                          <a:xfrm>
                            <a:off x="1605441" y="1300056"/>
                            <a:ext cx="640103" cy="277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B9B5" w14:textId="77777777" w:rsidR="002C49D9" w:rsidRDefault="002C49D9" w:rsidP="00844380">
                              <w:pPr>
                                <w:jc w:val="center"/>
                              </w:pPr>
                              <w:r>
                                <w:rPr>
                                  <w:color w:val="008080"/>
                                  <w:sz w:val="18"/>
                                  <w:szCs w:val="18"/>
                                </w:rPr>
                                <w:t>Interfering signals</w:t>
                              </w:r>
                            </w:p>
                          </w:txbxContent>
                        </wps:txbx>
                        <wps:bodyPr rot="0" vert="horz" wrap="square" lIns="18000" tIns="10800" rIns="18000" bIns="10800" anchor="t" anchorCtr="0" upright="1">
                          <a:noAutofit/>
                        </wps:bodyPr>
                      </wps:wsp>
                      <wps:wsp>
                        <wps:cNvPr id="1726" name="Text Box 28"/>
                        <wps:cNvSpPr txBox="1">
                          <a:spLocks noChangeArrowheads="1"/>
                        </wps:cNvSpPr>
                        <wps:spPr bwMode="auto">
                          <a:xfrm>
                            <a:off x="4939809" y="700572"/>
                            <a:ext cx="5740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32266" w14:textId="77777777" w:rsidR="002C49D9" w:rsidRDefault="002C49D9" w:rsidP="00844380">
                              <w:pPr>
                                <w:jc w:val="center"/>
                              </w:pPr>
                              <w:r>
                                <w:rPr>
                                  <w:sz w:val="18"/>
                                  <w:szCs w:val="18"/>
                                </w:rPr>
                                <w:t>Device under test</w:t>
                              </w:r>
                            </w:p>
                          </w:txbxContent>
                        </wps:txbx>
                        <wps:bodyPr rot="0" vert="horz" wrap="square" lIns="18000" tIns="10800" rIns="18000" bIns="10800" anchor="t" anchorCtr="0" upright="1">
                          <a:noAutofit/>
                        </wps:bodyPr>
                      </wps:wsp>
                      <wps:wsp>
                        <wps:cNvPr id="1727" name="Text Box 28"/>
                        <wps:cNvSpPr txBox="1">
                          <a:spLocks noChangeArrowheads="1"/>
                        </wps:cNvSpPr>
                        <wps:spPr bwMode="auto">
                          <a:xfrm>
                            <a:off x="4112723" y="1751625"/>
                            <a:ext cx="7048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AA51" w14:textId="77777777" w:rsidR="002C49D9" w:rsidRDefault="002C49D9" w:rsidP="00844380">
                              <w:pPr>
                                <w:jc w:val="center"/>
                              </w:pPr>
                              <w:r>
                                <w:rPr>
                                  <w:sz w:val="18"/>
                                  <w:szCs w:val="18"/>
                                </w:rPr>
                                <w:t>Directional coupler</w:t>
                              </w:r>
                            </w:p>
                          </w:txbxContent>
                        </wps:txbx>
                        <wps:bodyPr rot="0" vert="horz" wrap="square" lIns="18000" tIns="10800" rIns="18000" bIns="10800" anchor="t" anchorCtr="0" upright="1">
                          <a:noAutofit/>
                        </wps:bodyPr>
                      </wps:wsp>
                      <wps:wsp>
                        <wps:cNvPr id="3232" name="Textfeld 51"/>
                        <wps:cNvSpPr txBox="1">
                          <a:spLocks noChangeArrowheads="1"/>
                        </wps:cNvSpPr>
                        <wps:spPr bwMode="auto">
                          <a:xfrm>
                            <a:off x="813262" y="2711110"/>
                            <a:ext cx="605812" cy="513102"/>
                          </a:xfrm>
                          <a:prstGeom prst="rect">
                            <a:avLst/>
                          </a:prstGeom>
                          <a:gradFill rotWithShape="0">
                            <a:gsLst>
                              <a:gs pos="0">
                                <a:srgbClr val="FFFFFF">
                                  <a:gamma/>
                                  <a:shade val="87843"/>
                                  <a:invGamma/>
                                </a:srgbClr>
                              </a:gs>
                              <a:gs pos="50000">
                                <a:srgbClr val="FFFFFF"/>
                              </a:gs>
                              <a:gs pos="100000">
                                <a:srgbClr val="FFFFFF">
                                  <a:gamma/>
                                  <a:shade val="87843"/>
                                  <a:invGamma/>
                                </a:srgbClr>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3769F9E"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(2)</w:t>
                              </w:r>
                            </w:p>
                          </w:txbxContent>
                        </wps:txbx>
                        <wps:bodyPr rot="0" vert="horz" wrap="square" lIns="18000" tIns="45720" rIns="18000" bIns="45720" anchor="t" anchorCtr="0" upright="1">
                          <a:noAutofit/>
                        </wps:bodyPr>
                      </wps:wsp>
                      <wps:wsp>
                        <wps:cNvPr id="3233" name="Rechteck 177"/>
                        <wps:cNvSpPr/>
                        <wps:spPr>
                          <a:xfrm>
                            <a:off x="3272618" y="496231"/>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4" name="Gerade Verbindung mit Pfeil 178"/>
                        <wps:cNvCnPr/>
                        <wps:spPr>
                          <a:xfrm flipV="1">
                            <a:off x="3272618" y="370501"/>
                            <a:ext cx="491490" cy="4902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35" name="Gerade Verbindung 179"/>
                        <wps:cNvCnPr/>
                        <wps:spPr>
                          <a:xfrm flipH="1">
                            <a:off x="2553163" y="627675"/>
                            <a:ext cx="719455"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3236" name="Grafik 181"/>
                          <pic:cNvPicPr>
                            <a:picLocks noChangeAspect="1"/>
                          </pic:cNvPicPr>
                        </pic:nvPicPr>
                        <pic:blipFill>
                          <a:blip r:embed="rId253">
                            <a:extLst>
                              <a:ext uri="{28A0092B-C50C-407E-A947-70E740481C1C}">
                                <a14:useLocalDpi xmlns:a14="http://schemas.microsoft.com/office/drawing/2010/main" val="0"/>
                              </a:ext>
                            </a:extLst>
                          </a:blip>
                          <a:stretch>
                            <a:fillRect/>
                          </a:stretch>
                        </pic:blipFill>
                        <pic:spPr>
                          <a:xfrm>
                            <a:off x="5129815" y="993775"/>
                            <a:ext cx="384034" cy="1089025"/>
                          </a:xfrm>
                          <a:prstGeom prst="rect">
                            <a:avLst/>
                          </a:prstGeom>
                        </pic:spPr>
                      </pic:pic>
                      <pic:pic xmlns:pic="http://schemas.openxmlformats.org/drawingml/2006/picture">
                        <pic:nvPicPr>
                          <pic:cNvPr id="3237" name="Grafik 182"/>
                          <pic:cNvPicPr/>
                        </pic:nvPicPr>
                        <pic:blipFill>
                          <a:blip r:embed="rId253">
                            <a:extLst>
                              <a:ext uri="{28A0092B-C50C-407E-A947-70E740481C1C}">
                                <a14:useLocalDpi xmlns:a14="http://schemas.microsoft.com/office/drawing/2010/main" val="0"/>
                              </a:ext>
                            </a:extLst>
                          </a:blip>
                          <a:stretch>
                            <a:fillRect/>
                          </a:stretch>
                        </pic:blipFill>
                        <pic:spPr>
                          <a:xfrm>
                            <a:off x="2169623" y="18075"/>
                            <a:ext cx="383540" cy="1089025"/>
                          </a:xfrm>
                          <a:prstGeom prst="rect">
                            <a:avLst/>
                          </a:prstGeom>
                        </pic:spPr>
                      </pic:pic>
                      <wps:wsp>
                        <wps:cNvPr id="3238" name="Textfeld 51"/>
                        <wps:cNvSpPr txBox="1">
                          <a:spLocks noChangeArrowheads="1"/>
                        </wps:cNvSpPr>
                        <wps:spPr bwMode="auto">
                          <a:xfrm>
                            <a:off x="35999" y="2711110"/>
                            <a:ext cx="605790" cy="513080"/>
                          </a:xfrm>
                          <a:prstGeom prst="rect">
                            <a:avLst/>
                          </a:prstGeom>
                          <a:gradFill rotWithShape="0">
                            <a:gsLst>
                              <a:gs pos="0">
                                <a:srgbClr val="FFFFFF">
                                  <a:gamma/>
                                  <a:shade val="87843"/>
                                  <a:invGamma/>
                                </a:srgbClr>
                              </a:gs>
                              <a:gs pos="50000">
                                <a:srgbClr val="FFFFFF"/>
                              </a:gs>
                              <a:gs pos="100000">
                                <a:srgbClr val="FFFFFF">
                                  <a:gamma/>
                                  <a:shade val="87843"/>
                                  <a:invGamma/>
                                </a:srgbClr>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B19AF4F"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(1)</w:t>
                              </w:r>
                            </w:p>
                          </w:txbxContent>
                        </wps:txbx>
                        <wps:bodyPr rot="0" vert="horz" wrap="square" lIns="18000" tIns="45720" rIns="18000" bIns="45720" anchor="t" anchorCtr="0" upright="1">
                          <a:noAutofit/>
                        </wps:bodyPr>
                      </wps:wsp>
                      <wpg:wgp>
                        <wpg:cNvPr id="3239" name="Gruppieren 191"/>
                        <wpg:cNvGrpSpPr/>
                        <wpg:grpSpPr>
                          <a:xfrm>
                            <a:off x="403687" y="2164715"/>
                            <a:ext cx="272438" cy="273685"/>
                            <a:chOff x="376238" y="2164715"/>
                            <a:chExt cx="272438" cy="273685"/>
                          </a:xfrm>
                        </wpg:grpSpPr>
                        <wps:wsp>
                          <wps:cNvPr id="3240" name="Rechteck 185"/>
                          <wps:cNvSpPr/>
                          <wps:spPr>
                            <a:xfrm>
                              <a:off x="376238" y="2164715"/>
                              <a:ext cx="272438"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41" name="Gruppieren 189"/>
                          <wpg:cNvGrpSpPr/>
                          <wpg:grpSpPr>
                            <a:xfrm>
                              <a:off x="453414" y="2221272"/>
                              <a:ext cx="119062" cy="134261"/>
                              <a:chOff x="1042988" y="1123039"/>
                              <a:chExt cx="200025" cy="238907"/>
                            </a:xfrm>
                          </wpg:grpSpPr>
                          <wps:wsp>
                            <wps:cNvPr id="3242" name="Bogen 186"/>
                            <wps:cNvSpPr/>
                            <wps:spPr>
                              <a:xfrm>
                                <a:off x="1042988" y="1137666"/>
                                <a:ext cx="200025" cy="224280"/>
                              </a:xfrm>
                              <a:prstGeom prst="arc">
                                <a:avLst/>
                              </a:prstGeom>
                              <a:ln w="19050"/>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3" name="Bogen 187"/>
                            <wps:cNvSpPr/>
                            <wps:spPr>
                              <a:xfrm flipH="1">
                                <a:off x="1042988" y="1137666"/>
                                <a:ext cx="200025" cy="224155"/>
                              </a:xfrm>
                              <a:prstGeom prst="arc">
                                <a:avLst/>
                              </a:prstGeom>
                              <a:ln w="19050"/>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4" name="Bogen 188"/>
                            <wps:cNvSpPr/>
                            <wps:spPr>
                              <a:xfrm flipH="1" flipV="1">
                                <a:off x="1042988" y="1123039"/>
                                <a:ext cx="200025" cy="233046"/>
                              </a:xfrm>
                              <a:prstGeom prst="arc">
                                <a:avLst/>
                              </a:prstGeom>
                              <a:ln w="19050">
                                <a:headEnd type="triangle"/>
                                <a:tailEnd type="none"/>
                              </a:ln>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3245" name="Gerade Verbindung 190"/>
                        <wps:cNvCnPr/>
                        <wps:spPr>
                          <a:xfrm>
                            <a:off x="539906" y="2438400"/>
                            <a:ext cx="0" cy="27271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3246" name="Gerade Verbindung 192"/>
                        <wps:cNvCnPr/>
                        <wps:spPr>
                          <a:xfrm flipH="1">
                            <a:off x="927243" y="1588957"/>
                            <a:ext cx="1" cy="125497"/>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47" name="Gerade Verbindung 193"/>
                        <wps:cNvCnPr/>
                        <wps:spPr>
                          <a:xfrm flipH="1">
                            <a:off x="187743" y="2301558"/>
                            <a:ext cx="215944" cy="0"/>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48" name="Gerade Verbindung 194"/>
                        <wps:cNvCnPr/>
                        <wps:spPr>
                          <a:xfrm flipV="1">
                            <a:off x="187743" y="2296281"/>
                            <a:ext cx="1" cy="236877"/>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49" name="Gerade Verbindung 195"/>
                        <wps:cNvCnPr/>
                        <wps:spPr>
                          <a:xfrm flipH="1">
                            <a:off x="114991" y="2533158"/>
                            <a:ext cx="147386" cy="0"/>
                          </a:xfrm>
                          <a:prstGeom prst="line">
                            <a:avLst/>
                          </a:prstGeom>
                          <a:ln w="254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50" name="Gerade Verbindung 196"/>
                        <wps:cNvCnPr/>
                        <wps:spPr>
                          <a:xfrm flipH="1">
                            <a:off x="539906" y="1848969"/>
                            <a:ext cx="5772" cy="315746"/>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g:wgp>
                        <wpg:cNvPr id="3251" name="Gruppieren 202"/>
                        <wpg:cNvGrpSpPr/>
                        <wpg:grpSpPr>
                          <a:xfrm>
                            <a:off x="647504" y="1714454"/>
                            <a:ext cx="574040" cy="561133"/>
                            <a:chOff x="1076644" y="1440769"/>
                            <a:chExt cx="574040" cy="561133"/>
                          </a:xfrm>
                        </wpg:grpSpPr>
                        <wps:wsp>
                          <wps:cNvPr id="3252" name="Rechteck 197"/>
                          <wps:cNvSpPr/>
                          <wps:spPr>
                            <a:xfrm>
                              <a:off x="1110638" y="1440769"/>
                              <a:ext cx="491490"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3" name="Gerade Verbindung 199"/>
                          <wps:cNvCnPr/>
                          <wps:spPr>
                            <a:xfrm flipV="1">
                              <a:off x="1356383" y="1440769"/>
                              <a:ext cx="0" cy="135049"/>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254" name="Gerade Verbindung 200"/>
                          <wps:cNvCnPr/>
                          <wps:spPr>
                            <a:xfrm>
                              <a:off x="1110638" y="1577612"/>
                              <a:ext cx="49149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255" name="Text Box 28"/>
                          <wps:cNvSpPr txBox="1">
                            <a:spLocks noChangeArrowheads="1"/>
                          </wps:cNvSpPr>
                          <wps:spPr bwMode="auto">
                            <a:xfrm>
                              <a:off x="1076644" y="1718692"/>
                              <a:ext cx="5740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EFCE" w14:textId="77777777" w:rsidR="002C49D9" w:rsidRDefault="002C49D9" w:rsidP="00844380">
                                <w:pPr>
                                  <w:jc w:val="center"/>
                                </w:pPr>
                                <w:r>
                                  <w:rPr>
                                    <w:sz w:val="18"/>
                                    <w:szCs w:val="18"/>
                                  </w:rPr>
                                  <w:t>Combiner</w:t>
                                </w:r>
                              </w:p>
                            </w:txbxContent>
                          </wps:txbx>
                          <wps:bodyPr rot="0" vert="horz" wrap="square" lIns="18000" tIns="10800" rIns="18000" bIns="10800" anchor="t" anchorCtr="0" upright="1">
                            <a:noAutofit/>
                          </wps:bodyPr>
                        </wps:wsp>
                      </wpg:wgp>
                      <wps:wsp>
                        <wps:cNvPr id="3256" name="Gerade Verbindung 203"/>
                        <wps:cNvCnPr/>
                        <wps:spPr>
                          <a:xfrm flipH="1">
                            <a:off x="545621" y="1849503"/>
                            <a:ext cx="136220" cy="0"/>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wpg:cNvPr id="3257" name="Gruppieren 204"/>
                        <wpg:cNvGrpSpPr/>
                        <wpg:grpSpPr>
                          <a:xfrm>
                            <a:off x="1167273" y="2164715"/>
                            <a:ext cx="272415" cy="273685"/>
                            <a:chOff x="0" y="587375"/>
                            <a:chExt cx="272438" cy="273685"/>
                          </a:xfrm>
                        </wpg:grpSpPr>
                        <wps:wsp>
                          <wps:cNvPr id="3258" name="Rechteck 211"/>
                          <wps:cNvSpPr/>
                          <wps:spPr>
                            <a:xfrm>
                              <a:off x="0" y="587375"/>
                              <a:ext cx="272438" cy="273685"/>
                            </a:xfrm>
                            <a:prstGeom prst="rect">
                              <a:avLst/>
                            </a:prstGeom>
                            <a:gradFill flip="none" rotWithShape="1">
                              <a:gsLst>
                                <a:gs pos="0">
                                  <a:schemeClr val="bg1">
                                    <a:lumMod val="85000"/>
                                  </a:schemeClr>
                                </a:gs>
                                <a:gs pos="50000">
                                  <a:schemeClr val="bg1">
                                    <a:lumMod val="97000"/>
                                    <a:lumOff val="3000"/>
                                  </a:schemeClr>
                                </a:gs>
                                <a:gs pos="100000">
                                  <a:schemeClr val="bg1">
                                    <a:lumMod val="85000"/>
                                  </a:schemeClr>
                                </a:gs>
                              </a:gsLst>
                              <a:lin ang="16200000" scaled="1"/>
                              <a:tileRect/>
                            </a:gradFill>
                            <a:ln>
                              <a:solidFill>
                                <a:schemeClr val="tx1"/>
                              </a:solidFill>
                            </a:ln>
                            <a:effectLst>
                              <a:outerShdw blurRad="40000" dist="23000" dir="5400000" rotWithShape="0">
                                <a:schemeClr val="bg1">
                                  <a:lumMod val="50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59" name="Gruppieren 212"/>
                          <wpg:cNvGrpSpPr/>
                          <wpg:grpSpPr>
                            <a:xfrm>
                              <a:off x="77176" y="643932"/>
                              <a:ext cx="119062" cy="134261"/>
                              <a:chOff x="77176" y="643932"/>
                              <a:chExt cx="200025" cy="238907"/>
                            </a:xfrm>
                          </wpg:grpSpPr>
                          <wps:wsp>
                            <wps:cNvPr id="3260" name="Bogen 213"/>
                            <wps:cNvSpPr/>
                            <wps:spPr>
                              <a:xfrm>
                                <a:off x="77176" y="658559"/>
                                <a:ext cx="200025" cy="224280"/>
                              </a:xfrm>
                              <a:prstGeom prst="arc">
                                <a:avLst/>
                              </a:prstGeom>
                              <a:ln w="19050"/>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1" name="Bogen 214"/>
                            <wps:cNvSpPr/>
                            <wps:spPr>
                              <a:xfrm flipH="1">
                                <a:off x="77176" y="658559"/>
                                <a:ext cx="200025" cy="224156"/>
                              </a:xfrm>
                              <a:prstGeom prst="arc">
                                <a:avLst/>
                              </a:prstGeom>
                              <a:ln w="19050"/>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2" name="Bogen 215"/>
                            <wps:cNvSpPr/>
                            <wps:spPr>
                              <a:xfrm flipH="1" flipV="1">
                                <a:off x="77176" y="643932"/>
                                <a:ext cx="200025" cy="233046"/>
                              </a:xfrm>
                              <a:prstGeom prst="arc">
                                <a:avLst/>
                              </a:prstGeom>
                              <a:ln w="19050">
                                <a:headEnd type="triangle"/>
                                <a:tailEnd type="none"/>
                              </a:ln>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3264" name="Gerade Verbindung 205"/>
                        <wps:cNvCnPr/>
                        <wps:spPr>
                          <a:xfrm>
                            <a:off x="1303798" y="2438400"/>
                            <a:ext cx="0" cy="272415"/>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3266" name="Gerade Verbindung 206"/>
                        <wps:cNvCnPr/>
                        <wps:spPr>
                          <a:xfrm flipH="1">
                            <a:off x="951373" y="2301240"/>
                            <a:ext cx="215900" cy="0"/>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67" name="Gerade Verbindung 207"/>
                        <wps:cNvCnPr/>
                        <wps:spPr>
                          <a:xfrm flipV="1">
                            <a:off x="951373" y="2296160"/>
                            <a:ext cx="0" cy="236855"/>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68" name="Gerade Verbindung 208"/>
                        <wps:cNvCnPr/>
                        <wps:spPr>
                          <a:xfrm flipH="1">
                            <a:off x="878348" y="2533015"/>
                            <a:ext cx="147320" cy="0"/>
                          </a:xfrm>
                          <a:prstGeom prst="line">
                            <a:avLst/>
                          </a:prstGeom>
                          <a:ln w="254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69" name="Gerade Verbindung 209"/>
                        <wps:cNvCnPr/>
                        <wps:spPr>
                          <a:xfrm flipH="1">
                            <a:off x="1303799" y="1853797"/>
                            <a:ext cx="5714" cy="310283"/>
                          </a:xfrm>
                          <a:prstGeom prst="line">
                            <a:avLst/>
                          </a:prstGeom>
                          <a:ln w="12700">
                            <a:solidFill>
                              <a:schemeClr val="tx1"/>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3270" name="Gerade Verbindung 210"/>
                        <wps:cNvCnPr/>
                        <wps:spPr>
                          <a:xfrm flipV="1">
                            <a:off x="1172988" y="1848969"/>
                            <a:ext cx="136525" cy="4828"/>
                          </a:xfrm>
                          <a:prstGeom prst="line">
                            <a:avLst/>
                          </a:prstGeom>
                          <a:ln w="12700">
                            <a:solidFill>
                              <a:schemeClr val="tx1"/>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3271" name="Text Box 28"/>
                        <wps:cNvSpPr txBox="1">
                          <a:spLocks noChangeArrowheads="1"/>
                        </wps:cNvSpPr>
                        <wps:spPr bwMode="auto">
                          <a:xfrm>
                            <a:off x="1464749" y="2165963"/>
                            <a:ext cx="5740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B5C9D" w14:textId="77777777" w:rsidR="002C49D9" w:rsidRDefault="002C49D9" w:rsidP="00844380">
                              <w:pPr>
                                <w:jc w:val="center"/>
                              </w:pPr>
                              <w:r>
                                <w:rPr>
                                  <w:sz w:val="18"/>
                                  <w:szCs w:val="18"/>
                                </w:rPr>
                                <w:t>Circulator</w:t>
                              </w:r>
                            </w:p>
                          </w:txbxContent>
                        </wps:txbx>
                        <wps:bodyPr rot="0" vert="horz" wrap="square" lIns="18000" tIns="10800" rIns="18000" bIns="10800" anchor="t" anchorCtr="0" upright="1">
                          <a:noAutofit/>
                        </wps:bodyPr>
                      </wps:wsp>
                      <wps:wsp>
                        <wps:cNvPr id="3272" name="Text Box 20"/>
                        <wps:cNvSpPr txBox="1">
                          <a:spLocks noChangeArrowheads="1"/>
                        </wps:cNvSpPr>
                        <wps:spPr bwMode="auto">
                          <a:xfrm>
                            <a:off x="262377" y="1872341"/>
                            <a:ext cx="273414" cy="129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4F67" w14:textId="77777777" w:rsidR="002C49D9" w:rsidRDefault="002C49D9" w:rsidP="00844380">
                              <w:pPr>
                                <w:jc w:val="center"/>
                              </w:pPr>
                              <w:r>
                                <w:rPr>
                                  <w:color w:val="008080"/>
                                  <w:sz w:val="18"/>
                                  <w:szCs w:val="18"/>
                                </w:rPr>
                                <w:t>CW</w:t>
                              </w:r>
                            </w:p>
                          </w:txbxContent>
                        </wps:txbx>
                        <wps:bodyPr rot="0" vert="horz" wrap="square" lIns="18000" tIns="10800" rIns="18000" bIns="10800" anchor="t" anchorCtr="0" upright="1">
                          <a:noAutofit/>
                        </wps:bodyPr>
                      </wps:wsp>
                      <wps:wsp>
                        <wps:cNvPr id="3273" name="Text Box 20"/>
                        <wps:cNvSpPr txBox="1">
                          <a:spLocks noChangeArrowheads="1"/>
                        </wps:cNvSpPr>
                        <wps:spPr bwMode="auto">
                          <a:xfrm>
                            <a:off x="1309513" y="1760174"/>
                            <a:ext cx="392476" cy="291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2482" w14:textId="77777777" w:rsidR="002C49D9" w:rsidRDefault="002C49D9" w:rsidP="00844380">
                              <w:pPr>
                                <w:jc w:val="center"/>
                              </w:pPr>
                              <w:r>
                                <w:rPr>
                                  <w:color w:val="008080"/>
                                  <w:sz w:val="18"/>
                                  <w:szCs w:val="18"/>
                                </w:rPr>
                                <w:t>mod. signal</w:t>
                              </w:r>
                            </w:p>
                          </w:txbxContent>
                        </wps:txbx>
                        <wps:bodyPr rot="0" vert="horz" wrap="square" lIns="18000" tIns="10800" rIns="18000" bIns="10800" anchor="t" anchorCtr="0" upright="1">
                          <a:noAutofit/>
                        </wps:bodyPr>
                      </wps:wsp>
                      <pic:pic xmlns:pic="http://schemas.openxmlformats.org/drawingml/2006/picture">
                        <pic:nvPicPr>
                          <pic:cNvPr id="3274" name="Grafik 219"/>
                          <pic:cNvPicPr>
                            <a:picLocks noChangeAspect="1"/>
                          </pic:cNvPicPr>
                        </pic:nvPicPr>
                        <pic:blipFill>
                          <a:blip r:embed="rId254">
                            <a:extLst>
                              <a:ext uri="{28A0092B-C50C-407E-A947-70E740481C1C}">
                                <a14:useLocalDpi xmlns:a14="http://schemas.microsoft.com/office/drawing/2010/main" val="0"/>
                              </a:ext>
                            </a:extLst>
                          </a:blip>
                          <a:stretch>
                            <a:fillRect/>
                          </a:stretch>
                        </pic:blipFill>
                        <pic:spPr>
                          <a:xfrm>
                            <a:off x="815856" y="423542"/>
                            <a:ext cx="428586" cy="428586"/>
                          </a:xfrm>
                          <a:prstGeom prst="rect">
                            <a:avLst/>
                          </a:prstGeom>
                        </pic:spPr>
                      </pic:pic>
                      <wps:wsp>
                        <wps:cNvPr id="3275" name="Text Box 20"/>
                        <wps:cNvSpPr txBox="1">
                          <a:spLocks noChangeArrowheads="1"/>
                        </wps:cNvSpPr>
                        <wps:spPr bwMode="auto">
                          <a:xfrm>
                            <a:off x="1320013" y="492421"/>
                            <a:ext cx="7187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C00F" w14:textId="77777777" w:rsidR="002C49D9" w:rsidRDefault="002C49D9" w:rsidP="00844380">
                              <w:pPr>
                                <w:jc w:val="center"/>
                              </w:pPr>
                              <w:r>
                                <w:rPr>
                                  <w:color w:val="008080"/>
                                  <w:sz w:val="18"/>
                                  <w:szCs w:val="18"/>
                                </w:rPr>
                                <w:t>Sine wave audio signal</w:t>
                              </w:r>
                            </w:p>
                          </w:txbxContent>
                        </wps:txbx>
                        <wps:bodyPr rot="0" vert="horz" wrap="square" lIns="18000" tIns="10800" rIns="18000" bIns="10800" anchor="t" anchorCtr="0" upright="1">
                          <a:noAutofit/>
                        </wps:bodyPr>
                      </wps:wsp>
                    </wpc:wpc>
                  </a:graphicData>
                </a:graphic>
              </wp:inline>
            </w:drawing>
          </mc:Choice>
          <mc:Fallback>
            <w:pict>
              <v:group w14:anchorId="71106AF7" id="Zeichenbereich 176" o:spid="_x0000_s1126" editas="canvas" style="width:487.25pt;height:290.1pt;mso-position-horizontal-relative:char;mso-position-vertical-relative:line" coordsize="61874,368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">
                <v:shape id="_x0000_s1127" type="#_x0000_t75" style="position:absolute;width:61874;height:36842;visibility:visible;mso-wrap-style:square">
                  <v:fill o:detectmouseclick="t"/>
                  <v:path o:connecttype="none"/>
                </v:shape>
                <v:rect id="Rechteck 148" o:spid="_x0000_s1128" style="position:absolute;left:24201;top:14407;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" fillcolor="#d8d8d8 [2732]" strokecolor="black [3213]">
                  <v:fill color2="white [3132]" rotate="t" angle="180" focus="50%" type="gradient"/>
                  <v:shadow on="t" color="#7f7f7f [1612]" origin=",.5" offset="0,.63889mm"/>
                </v:rect>
                <v:group id="Gruppieren 149" o:spid="_x0000_s1129" style="position:absolute;left:38688;top:11376;width:9487;height:5810" coordorigin="19850,11144" coordsize="948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Bogen 150" o:spid="_x0000_s1130" style="position:absolute;left:25031;top:11144;width:2305;height:2594;flip:x y;visibility:visible;mso-wrap-style:square;v-text-anchor:middle" coordsize="230551,25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" path="m115275,nsc178940,,230551,58082,230551,129729r-115275,c115276,86486,115275,43243,115275,xem115275,nfc178940,,230551,58082,230551,129729e" filled="f" strokecolor="#00b050" strokeweight="1pt">
                    <v:stroke startarrow="block" startarrowwidth="narrow" startarrowlength="short" endarrow="block" endarrowwidth="narrow" endarrowlength="short"/>
                    <v:shadow on="t" color="black" opacity="24903f" origin=",.5" offset="0,.55556mm"/>
                    <v:path arrowok="t" o:connecttype="custom" o:connectlocs="115275,0;230551,129729" o:connectangles="0,0"/>
                  </v:shape>
                  <v:shape id="Bogen 151" o:spid="_x0000_s1131" style="position:absolute;left:21164;top:11144;width:2267;height:2591;flip:y;visibility:visible;mso-wrap-style:square;v-text-anchor:middle" coordsize="226695,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" path="m113347,nsc175947,,226695,57997,226695,129540r-113347,c113348,86360,113347,43180,113347,xem113347,nfc175947,,226695,57997,226695,129540e" filled="f" strokecolor="#00b050" strokeweight="1pt">
                    <v:stroke startarrow="block" startarrowwidth="narrow" startarrowlength="short" endarrow="block" endarrowwidth="narrow" endarrowlength="short"/>
                    <v:shadow on="t" color="black" opacity="24903f" origin=",.5" offset="0,.55556mm"/>
                    <v:path arrowok="t" o:connecttype="custom" o:connectlocs="113347,0;226695,129540" o:connectangles="0,0"/>
                  </v:shape>
                  <v:rect id="Rechteck 152" o:spid="_x0000_s1132" style="position:absolute;left:22288;top:14215;width:7049;height:2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" fillcolor="#d8d8d8 [2732]" strokecolor="black [3213]">
                    <v:fill color2="white [3132]" rotate="t" angle="180" focus="50%" type="gradient"/>
                    <v:shadow on="t" color="#7f7f7f [1612]" origin=",.5" offset="0,.63889mm"/>
                  </v:rect>
                  <v:line id="Gerade Verbindung 153" o:spid="_x0000_s1133" style="position:absolute;visibility:visible;mso-wrap-style:square" from="24003,14215" to="24003,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" strokecolor="black [3213]" strokeweight="1pt">
                    <v:shadow on="t" color="black" opacity="24903f" origin=",.5" offset="0,.55556mm"/>
                  </v:line>
                  <v:line id="Gerade Verbindung 154" o:spid="_x0000_s1134" style="position:absolute;visibility:visible;mso-wrap-style:square" from="24003,15525" to="26489,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" strokecolor="black [3213]" strokeweight="1pt">
                    <v:shadow on="t" color="black" opacity="24903f" origin=",.5" offset="0,.55556mm"/>
                  </v:line>
                  <v:line id="Gerade Verbindung 155" o:spid="_x0000_s1135" style="position:absolute;visibility:visible;mso-wrap-style:square" from="22288,15965" to="29337,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" strokecolor="black [3213]" strokeweight="1.5pt">
                    <v:shadow on="t" color="black" opacity="24903f" origin=",.5" offset="0,.55556mm"/>
                  </v:line>
                  <v:shape id="Text Box 20" o:spid="_x0000_s1136" type="#_x0000_t202" style="position:absolute;left:25561;top:12001;width:339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" filled="f" stroked="f">
                    <v:textbox inset=".5mm,.3mm,.5mm,.3mm">
                      <w:txbxContent>
                        <w:p w14:paraId="1E457CDB" w14:textId="77777777" w:rsidR="002C49D9" w:rsidRDefault="002C49D9" w:rsidP="00844380">
                          <w:r>
                            <w:rPr>
                              <w:color w:val="008080"/>
                              <w:sz w:val="18"/>
                              <w:szCs w:val="18"/>
                            </w:rPr>
                            <w:t>20dB</w:t>
                          </w:r>
                        </w:p>
                      </w:txbxContent>
                    </v:textbox>
                  </v:shape>
                  <v:shape id="Text Box 20" o:spid="_x0000_s1137" type="#_x0000_t202" style="position:absolute;left:19850;top:11935;width:339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14:paraId="51251B4E" w14:textId="77777777" w:rsidR="002C49D9" w:rsidRDefault="002C49D9" w:rsidP="00844380">
                          <w:r>
                            <w:rPr>
                              <w:color w:val="008080"/>
                              <w:sz w:val="18"/>
                              <w:szCs w:val="18"/>
                            </w:rPr>
                            <w:t>50dB</w:t>
                          </w:r>
                        </w:p>
                      </w:txbxContent>
                    </v:textbox>
                  </v:shape>
                </v:group>
                <v:line id="Gerade Verbindung 158" o:spid="_x0000_s1138" style="position:absolute;flip:x;visibility:visible;mso-wrap-style:square" from="9272,15885" to="24119,1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" strokecolor="black [3213]" strokeweight="1pt">
                  <v:stroke startarrow="block"/>
                  <v:shadow on="t" color="black" opacity="24903f" origin=",.5" offset="0,.55556mm"/>
                </v:line>
                <v:shape id="Bogen 159" o:spid="_x0000_s1139" style="position:absolute;left:23687;top:15049;width:2667;height:3004;visibility:visible;mso-wrap-style:square;v-text-anchor:middle" coordsize="266700,30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" path="m133350,nsc206997,,266700,67237,266700,150177r-133350,l133350,xem133350,nfc206997,,266700,67237,266700,150177e" filled="f" strokecolor="#4f81bd [3204]" strokeweight="2pt">
                  <v:shadow on="t" color="black" opacity="24903f" origin=",.5" offset="0,.55556mm"/>
                  <v:path arrowok="t" o:connecttype="custom" o:connectlocs="133350,0;266700,150177" o:connectangles="0,0"/>
                </v:shape>
                <v:shape id="Bogen 160" o:spid="_x0000_s1140" style="position:absolute;left:26354;top:15049;width:3153;height:2997;flip:x;visibility:visible;mso-wrap-style:square;v-text-anchor:middle" coordsize="31530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" path="m157650,nsc244718,,315300,67095,315300,149860r-157650,l157650,xem157650,nfc244718,,315300,67095,315300,149860e" filled="f" strokecolor="#4f81bd [3204]" strokeweight="2pt">
                  <v:shadow on="t" color="black" opacity="24903f" origin=",.5" offset="0,.55556mm"/>
                  <v:path arrowok="t" o:connecttype="custom" o:connectlocs="157650,0;315300,149860" o:connectangles="0,0"/>
                </v:shape>
                <v:shape id="Text Box 28" o:spid="_x0000_s1141" type="#_x0000_t202" style="position:absolute;left:23766;top:12233;width:5741;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" filled="f" stroked="f">
                  <v:textbox inset=".5mm,.3mm,.5mm,.3mm">
                    <w:txbxContent>
                      <w:p w14:paraId="5648F381" w14:textId="77777777" w:rsidR="002C49D9" w:rsidRPr="002C0BB2" w:rsidRDefault="002C49D9" w:rsidP="00844380">
                        <w:pPr>
                          <w:jc w:val="center"/>
                        </w:pPr>
                        <w:r>
                          <w:rPr>
                            <w:bCs/>
                            <w:sz w:val="18"/>
                            <w:szCs w:val="18"/>
                          </w:rPr>
                          <w:t>F</w:t>
                        </w:r>
                        <w:r w:rsidRPr="002C0BB2">
                          <w:rPr>
                            <w:bCs/>
                            <w:sz w:val="18"/>
                            <w:szCs w:val="18"/>
                          </w:rPr>
                          <w:t>ilter</w:t>
                        </w:r>
                      </w:p>
                    </w:txbxContent>
                  </v:textbox>
                </v:shape>
                <v:shape id="Text Box 20" o:spid="_x0000_s1142" type="#_x0000_t202" style="position:absolute;left:24201;top:17516;width:4375;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" filled="f" stroked="f">
                  <v:textbox inset=".5mm,.3mm,.5mm,.3mm">
                    <w:txbxContent>
                      <w:p w14:paraId="24770AC5" w14:textId="77777777" w:rsidR="002C49D9" w:rsidRDefault="002C49D9" w:rsidP="00844380">
                        <w:pPr>
                          <w:jc w:val="center"/>
                        </w:pPr>
                        <w:r>
                          <w:rPr>
                            <w:color w:val="008080"/>
                            <w:sz w:val="18"/>
                            <w:szCs w:val="18"/>
                          </w:rPr>
                          <w:t>F</w:t>
                        </w:r>
                        <w:r w:rsidRPr="002C0BB2">
                          <w:rPr>
                            <w:color w:val="008080"/>
                            <w:sz w:val="18"/>
                            <w:szCs w:val="18"/>
                            <w:vertAlign w:val="subscript"/>
                          </w:rPr>
                          <w:t>wanted</w:t>
                        </w:r>
                      </w:p>
                    </w:txbxContent>
                  </v:textbox>
                </v:shape>
                <v:rect id="Rechteck 163" o:spid="_x0000_s1143" style="position:absolute;left:32726;top:14407;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" fillcolor="#d8d8d8 [2732]" strokecolor="black [3213]">
                  <v:fill color2="white [3132]" rotate="t" angle="180" focus="50%" type="gradient"/>
                  <v:shadow on="t" color="#7f7f7f [1612]" origin=",.5" offset="0,.63889mm"/>
                </v:rect>
                <v:shape id="Gerade Verbindung mit Pfeil 164" o:spid="_x0000_s1144" type="#_x0000_t32" style="position:absolute;left:32726;top:13144;width:4915;height:4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" strokecolor="#4f81bd [3204]" strokeweight="2pt">
                  <v:stroke endarrow="open"/>
                  <v:shadow on="t" color="black" opacity="24903f" origin=",.5" offset="0,.55556mm"/>
                </v:shape>
                <v:line id="Gerade Verbindung 165" o:spid="_x0000_s1145" style="position:absolute;flip:x;visibility:visible;mso-wrap-style:square" from="29116,15776" to="32726,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" strokecolor="black [3213]" strokeweight="1pt">
                  <v:stroke startarrow="block"/>
                  <v:shadow on="t" color="black" opacity="24903f" origin=",.5" offset="0,.55556mm"/>
                </v:line>
                <v:line id="Gerade Verbindung 166" o:spid="_x0000_s1146" style="position:absolute;flip:x;visibility:visible;mso-wrap-style:square" from="37641,16198" to="41127,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" strokecolor="black [3213]" strokeweight="1pt">
                  <v:stroke startarrow="block"/>
                  <v:shadow on="t" color="black" opacity="24903f" origin=",.5" offset="0,.55556mm"/>
                </v:line>
                <v:line id="Gerade Verbindung 167" o:spid="_x0000_s1147" style="position:absolute;flip:x;visibility:visible;mso-wrap-style:square" from="48204,16198" to="51068,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" strokecolor="black [3213]" strokeweight="1pt">
                  <v:stroke startarrow="block"/>
                  <v:shadow on="t" color="black" opacity="24903f" origin=",.5" offset="0,.55556mm"/>
                </v:line>
                <v:line id="Gerade Verbindung 168" o:spid="_x0000_s1148" style="position:absolute;flip:x;visibility:visible;mso-wrap-style:square" from="37641,6275" to="4284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" strokecolor="black [3213]" strokeweight="1pt">
                  <v:shadow on="t" color="black" opacity="24903f" origin=",.5" offset="0,.55556mm"/>
                </v:line>
                <v:line id="Gerade Verbindung 169" o:spid="_x0000_s1149" style="position:absolute;flip:y;visibility:visible;mso-wrap-style:square" from="42841,6276" to="42841,1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" strokecolor="black [3213]" strokeweight="1pt">
                  <v:stroke startarrow="block"/>
                  <v:shadow on="t" color="black" opacity="24903f" origin=",.5" offset="0,.55556mm"/>
                </v:line>
                <v:shape id="Text Box 20" o:spid="_x0000_s1150" type="#_x0000_t202" style="position:absolute;left:38212;top:4471;width:9284;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" filled="f" stroked="f">
                  <v:textbox inset=".5mm,.3mm,.5mm,.3mm">
                    <w:txbxContent>
                      <w:p w14:paraId="3CF54A25" w14:textId="77777777" w:rsidR="002C49D9" w:rsidRDefault="002C49D9" w:rsidP="00844380">
                        <w:pPr>
                          <w:jc w:val="center"/>
                        </w:pPr>
                        <w:r>
                          <w:rPr>
                            <w:color w:val="008080"/>
                            <w:sz w:val="18"/>
                            <w:szCs w:val="18"/>
                          </w:rPr>
                          <w:t>Wanted signal</w:t>
                        </w:r>
                      </w:p>
                    </w:txbxContent>
                  </v:textbox>
                </v:shape>
                <v:shape id="Text Box 20" o:spid="_x0000_s1151" type="#_x0000_t202" style="position:absolute;left:16054;top:13000;width:6401;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" filled="f" stroked="f">
                  <v:textbox inset=".5mm,.3mm,.5mm,.3mm">
                    <w:txbxContent>
                      <w:p w14:paraId="5459B9B5" w14:textId="77777777" w:rsidR="002C49D9" w:rsidRDefault="002C49D9" w:rsidP="00844380">
                        <w:pPr>
                          <w:jc w:val="center"/>
                        </w:pPr>
                        <w:r>
                          <w:rPr>
                            <w:color w:val="008080"/>
                            <w:sz w:val="18"/>
                            <w:szCs w:val="18"/>
                          </w:rPr>
                          <w:t>Interfering signals</w:t>
                        </w:r>
                      </w:p>
                    </w:txbxContent>
                  </v:textbox>
                </v:shape>
                <v:shape id="Text Box 28" o:spid="_x0000_s1152" type="#_x0000_t202" style="position:absolute;left:49398;top:7005;width:574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" filled="f" stroked="f">
                  <v:textbox inset=".5mm,.3mm,.5mm,.3mm">
                    <w:txbxContent>
                      <w:p w14:paraId="6A832266" w14:textId="77777777" w:rsidR="002C49D9" w:rsidRDefault="002C49D9" w:rsidP="00844380">
                        <w:pPr>
                          <w:jc w:val="center"/>
                        </w:pPr>
                        <w:r>
                          <w:rPr>
                            <w:sz w:val="18"/>
                            <w:szCs w:val="18"/>
                          </w:rPr>
                          <w:t>Device under test</w:t>
                        </w:r>
                      </w:p>
                    </w:txbxContent>
                  </v:textbox>
                </v:shape>
                <v:shape id="Text Box 28" o:spid="_x0000_s1153" type="#_x0000_t202" style="position:absolute;left:41127;top:17516;width:7048;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" filled="f" stroked="f">
                  <v:textbox inset=".5mm,.3mm,.5mm,.3mm">
                    <w:txbxContent>
                      <w:p w14:paraId="7676AA51" w14:textId="77777777" w:rsidR="002C49D9" w:rsidRDefault="002C49D9" w:rsidP="00844380">
                        <w:pPr>
                          <w:jc w:val="center"/>
                        </w:pPr>
                        <w:r>
                          <w:rPr>
                            <w:sz w:val="18"/>
                            <w:szCs w:val="18"/>
                          </w:rPr>
                          <w:t>Directional coupler</w:t>
                        </w:r>
                      </w:p>
                    </w:txbxContent>
                  </v:textbox>
                </v:shape>
                <v:shape id="Textfeld 51" o:spid="_x0000_s1154" type="#_x0000_t202" style="position:absolute;left:8132;top:27111;width:6058;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" fillcolor="#e0e0e0">
                  <v:fill focus="50%" type="gradient"/>
                  <v:shadow on="t"/>
                  <v:textbox inset=".5mm,,.5mm">
                    <w:txbxContent>
                      <w:p w14:paraId="23769F9E"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(2)</w:t>
                        </w:r>
                      </w:p>
                    </w:txbxContent>
                  </v:textbox>
                </v:shape>
                <v:rect id="Rechteck 177" o:spid="_x0000_s1155" style="position:absolute;left:32726;top:4962;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" fillcolor="#d8d8d8 [2732]" strokecolor="black [3213]">
                  <v:fill color2="white [3132]" rotate="t" angle="180" focus="50%" type="gradient"/>
                  <v:shadow on="t" color="#7f7f7f [1612]" origin=",.5" offset="0,.63889mm"/>
                </v:rect>
                <v:shape id="Gerade Verbindung mit Pfeil 178" o:spid="_x0000_s1156" type="#_x0000_t32" style="position:absolute;left:32726;top:3705;width:4915;height:49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" strokecolor="#4f81bd [3204]" strokeweight="2pt">
                  <v:stroke endarrow="open"/>
                  <v:shadow on="t" color="black" opacity="24903f" origin=",.5" offset="0,.55556mm"/>
                </v:shape>
                <v:line id="Gerade Verbindung 179" o:spid="_x0000_s1157" style="position:absolute;flip:x;visibility:visible;mso-wrap-style:square" from="25531,6276" to="32726,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" strokecolor="black [3213]" strokeweight="1pt">
                  <v:stroke startarrow="block"/>
                  <v:shadow on="t" color="black" opacity="24903f" origin=",.5" offset="0,.55556mm"/>
                </v:line>
                <v:shape id="Grafik 181" o:spid="_x0000_s1158" type="#_x0000_t75" style="position:absolute;left:51298;top:9937;width:3840;height:1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">
                  <v:imagedata r:id="rId255" o:title=""/>
                </v:shape>
                <v:shape id="Grafik 182" o:spid="_x0000_s1159" type="#_x0000_t75" style="position:absolute;left:21696;top:180;width:3835;height:1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">
                  <v:imagedata r:id="rId255" o:title=""/>
                </v:shape>
                <v:shape id="Textfeld 51" o:spid="_x0000_s1160" type="#_x0000_t202" style="position:absolute;left:359;top:27111;width:6058;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" fillcolor="#e0e0e0">
                  <v:fill focus="50%" type="gradient"/>
                  <v:shadow on="t"/>
                  <v:textbox inset=".5mm,,.5mm">
                    <w:txbxContent>
                      <w:p w14:paraId="6B19AF4F" w14:textId="77777777" w:rsidR="002C49D9" w:rsidRDefault="002C49D9" w:rsidP="00844380">
                        <w:pPr>
                          <w:jc w:val="center"/>
                        </w:pPr>
                        <w:r>
                          <w:rPr>
                            <w:sz w:val="18"/>
                            <w:szCs w:val="18"/>
                          </w:rPr>
                          <w:t xml:space="preserve">Signal </w:t>
                        </w:r>
                        <w:r>
                          <w:rPr>
                            <w:sz w:val="18"/>
                            <w:szCs w:val="18"/>
                          </w:rPr>
                          <w:br/>
                          <w:t xml:space="preserve">Generator </w:t>
                        </w:r>
                        <w:r>
                          <w:rPr>
                            <w:color w:val="FF0000"/>
                            <w:sz w:val="18"/>
                            <w:szCs w:val="18"/>
                          </w:rPr>
                          <w:t>(1)</w:t>
                        </w:r>
                      </w:p>
                    </w:txbxContent>
                  </v:textbox>
                </v:shape>
                <v:group id="Gruppieren 191" o:spid="_x0000_s1161" style="position:absolute;left:4036;top:21647;width:2725;height:2737" coordorigin="3762,21647" coordsize="272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">
                  <v:rect id="Rechteck 185" o:spid="_x0000_s1162" style="position:absolute;left:3762;top:21647;width:2724;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" fillcolor="#d8d8d8 [2732]" strokecolor="black [3213]">
                    <v:fill color2="white [3132]" rotate="t" angle="180" focus="50%" type="gradient"/>
                    <v:shadow on="t" color="#7f7f7f [1612]" origin=",.5" offset="0,.63889mm"/>
                  </v:rect>
                  <v:group id="Gruppieren 189" o:spid="_x0000_s1163" style="position:absolute;left:4534;top:22212;width:1190;height:1343" coordorigin="10429,11230" coordsize="200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">
                    <v:shape id="Bogen 186" o:spid="_x0000_s1164" style="position:absolute;left:10429;top:11376;width:2001;height:2243;visibility:visible;mso-wrap-style:square;v-text-anchor:middle" coordsize="200025,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" path="m100012,nsc155248,,200025,50207,200025,112140r-100012,c100013,74760,100012,37380,100012,xem100012,nfc155248,,200025,50207,200025,112140e" filled="f" strokecolor="#4f81bd [3204]" strokeweight="1.5pt">
                      <v:shadow on="t" color="black" opacity="24903f" origin=",.5" offset="0,.55556mm"/>
                      <v:path arrowok="t" o:connecttype="custom" o:connectlocs="100012,0;200025,112140" o:connectangles="0,0"/>
                    </v:shape>
                    <v:shape id="Bogen 187" o:spid="_x0000_s1165" style="position:absolute;left:10429;top:11376;width:2001;height:2242;flip:x;visibility:visible;mso-wrap-style:square;v-text-anchor:middle" coordsize="200025,22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" path="m100012,nsc155248,,200025,50179,200025,112078r-100012,c100013,74719,100012,37359,100012,xem100012,nfc155248,,200025,50179,200025,112078e" filled="f" strokecolor="#4f81bd [3204]" strokeweight="1.5pt">
                      <v:shadow on="t" color="black" opacity="24903f" origin=",.5" offset="0,.55556mm"/>
                      <v:path arrowok="t" o:connecttype="custom" o:connectlocs="100012,0;200025,112078" o:connectangles="0,0"/>
                    </v:shape>
                    <v:shape id="Bogen 188" o:spid="_x0000_s1166" style="position:absolute;left:10429;top:11230;width:2001;height:2330;flip:x y;visibility:visible;mso-wrap-style:square;v-text-anchor:middle" coordsize="200025,23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" path="m100012,nsc155248,,200025,52169,200025,116523r-100012,c100013,77682,100012,38841,100012,xem100012,nfc155248,,200025,52169,200025,116523e" filled="f" strokecolor="#4f81bd [3204]" strokeweight="1.5pt">
                      <v:stroke startarrow="block"/>
                      <v:shadow on="t" color="black" opacity="24903f" origin=",.5" offset="0,.55556mm"/>
                      <v:path arrowok="t" o:connecttype="custom" o:connectlocs="100012,0;200025,116523" o:connectangles="0,0"/>
                    </v:shape>
                  </v:group>
                </v:group>
                <v:line id="Gerade Verbindung 190" o:spid="_x0000_s1167" style="position:absolute;visibility:visible;mso-wrap-style:square" from="5399,24384" to="5399,2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" strokecolor="black [3213]" strokeweight="1pt">
                  <v:stroke startarrow="block"/>
                  <v:shadow on="t" color="black" opacity="24903f" origin=",.5" offset="0,.55556mm"/>
                </v:line>
                <v:line id="Gerade Verbindung 192" o:spid="_x0000_s1168" style="position:absolute;flip:x;visibility:visible;mso-wrap-style:square" from="9272,15889" to="9272,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" strokecolor="black [3213]" strokeweight="1pt">
                  <v:shadow on="t" color="black" opacity="24903f" origin=",.5" offset="0,.55556mm"/>
                </v:line>
                <v:line id="Gerade Verbindung 193" o:spid="_x0000_s1169" style="position:absolute;flip:x;visibility:visible;mso-wrap-style:square" from="1877,23015" to="4036,2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" strokecolor="black [3213]" strokeweight="1pt">
                  <v:shadow on="t" color="black" opacity="24903f" origin=",.5" offset="0,.55556mm"/>
                </v:line>
                <v:line id="Gerade Verbindung 194" o:spid="_x0000_s1170" style="position:absolute;flip:y;visibility:visible;mso-wrap-style:square" from="1877,22962" to="1877,2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" strokecolor="black [3213]" strokeweight="1pt">
                  <v:shadow on="t" color="black" opacity="24903f" origin=",.5" offset="0,.55556mm"/>
                </v:line>
                <v:line id="Gerade Verbindung 195" o:spid="_x0000_s1171" style="position:absolute;flip:x;visibility:visible;mso-wrap-style:square" from="1149,25331" to="2623,2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" strokecolor="black [3213]" strokeweight="2pt">
                  <v:shadow on="t" color="black" opacity="24903f" origin=",.5" offset="0,.55556mm"/>
                </v:line>
                <v:line id="Gerade Verbindung 196" o:spid="_x0000_s1172" style="position:absolute;flip:x;visibility:visible;mso-wrap-style:square" from="5399,18489" to="5456,2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" strokecolor="black [3213]" strokeweight="1pt">
                  <v:shadow on="t" color="black" opacity="24903f" origin=",.5" offset="0,.55556mm"/>
                </v:line>
                <v:group id="Gruppieren 202" o:spid="_x0000_s1173" style="position:absolute;left:6475;top:17144;width:5740;height:5611" coordorigin="10766,14407" coordsize="5740,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us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NIb/N+EJyM0fAAAA//8DAFBLAQItABQABgAIAAAAIQDb4fbL7gAAAIUBAAATAAAAAAAA&#10;AAAAAAAAAAAAAABbQ29udGVudF9UeXBlc10ueG1sUEsBAi0AFAAGAAgAAAAhAFr0LFu/AAAAFQEA&#10;AAsAAAAAAAAAAAAAAAAAHwEAAF9yZWxzLy5yZWxzUEsBAi0AFAAGAAgAAAAhAC8QC6zHAAAA3QAA&#10;AA8AAAAAAAAAAAAAAAAABwIAAGRycy9kb3ducmV2LnhtbFBLBQYAAAAAAwADALcAAAD7AgAAAAA=&#10;">
                  <v:rect id="Rechteck 197" o:spid="_x0000_s1174" style="position:absolute;left:11106;top:14407;width:4915;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" fillcolor="#d8d8d8 [2732]" strokecolor="black [3213]">
                    <v:fill color2="white [3132]" rotate="t" angle="180" focus="50%" type="gradient"/>
                    <v:shadow on="t" color="#7f7f7f [1612]" origin=",.5" offset="0,.63889mm"/>
                  </v:rect>
                  <v:line id="Gerade Verbindung 199" o:spid="_x0000_s1175" style="position:absolute;flip:y;visibility:visible;mso-wrap-style:square" from="13563,14407" to="13563,1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" strokecolor="#4f81bd [3204]" strokeweight="2pt">
                    <v:shadow on="t" color="black" opacity="24903f" origin=",.5" offset="0,.55556mm"/>
                  </v:line>
                  <v:line id="Gerade Verbindung 200" o:spid="_x0000_s1176" style="position:absolute;visibility:visible;mso-wrap-style:square" from="11106,15776" to="16021,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" strokecolor="#4f81bd [3204]" strokeweight="2pt">
                    <v:shadow on="t" color="black" opacity="24903f" origin=",.5" offset="0,.55556mm"/>
                  </v:line>
                  <v:shape id="Text Box 28" o:spid="_x0000_s1177" type="#_x0000_t202" style="position:absolute;left:10766;top:17186;width:574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" filled="f" stroked="f">
                    <v:textbox inset=".5mm,.3mm,.5mm,.3mm">
                      <w:txbxContent>
                        <w:p w14:paraId="41C0EFCE" w14:textId="77777777" w:rsidR="002C49D9" w:rsidRDefault="002C49D9" w:rsidP="00844380">
                          <w:pPr>
                            <w:jc w:val="center"/>
                          </w:pPr>
                          <w:r>
                            <w:rPr>
                              <w:sz w:val="18"/>
                              <w:szCs w:val="18"/>
                            </w:rPr>
                            <w:t>Combiner</w:t>
                          </w:r>
                        </w:p>
                      </w:txbxContent>
                    </v:textbox>
                  </v:shape>
                </v:group>
                <v:line id="Gerade Verbindung 203" o:spid="_x0000_s1178" style="position:absolute;flip:x;visibility:visible;mso-wrap-style:square" from="5456,18495" to="6818,1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" strokecolor="black [3213]" strokeweight="1pt">
                  <v:stroke startarrow="block"/>
                  <v:shadow on="t" color="black" opacity="24903f" origin=",.5" offset="0,.55556mm"/>
                </v:line>
                <v:group id="Gruppieren 204" o:spid="_x0000_s1179" style="position:absolute;left:11672;top:21647;width:2724;height:2737" coordorigin=",5873" coordsize="2724,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Z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qOp/B8E56AXDwAAAD//wMAUEsBAi0AFAAGAAgAAAAhANvh9svuAAAAhQEAABMAAAAAAAAA&#10;AAAAAAAAAAAAAFtDb250ZW50X1R5cGVzXS54bWxQSwECLQAUAAYACAAAACEAWvQsW78AAAAVAQAA&#10;CwAAAAAAAAAAAAAAAAAfAQAAX3JlbHMvLnJlbHNQSwECLQAUAAYACAAAACEAz7U2Q8YAAADdAAAA&#10;DwAAAAAAAAAAAAAAAAAHAgAAZHJzL2Rvd25yZXYueG1sUEsFBgAAAAADAAMAtwAAAPoCAAAAAA==&#10;">
                  <v:rect id="Rechteck 211" o:spid="_x0000_s1180" style="position:absolute;top:5873;width:2724;height:2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" fillcolor="#d8d8d8 [2732]" strokecolor="black [3213]">
                    <v:fill color2="white [3132]" rotate="t" angle="180" focus="50%" type="gradient"/>
                    <v:shadow on="t" color="#7f7f7f [1612]" origin=",.5" offset="0,.63889mm"/>
                  </v:rect>
                  <v:group id="Gruppieren 212" o:spid="_x0000_s1181" style="position:absolute;left:771;top:6439;width:1191;height:1342" coordorigin="771,6439" coordsize="2000,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shape id="Bogen 213" o:spid="_x0000_s1182" style="position:absolute;left:771;top:6585;width:2001;height:2243;visibility:visible;mso-wrap-style:square;v-text-anchor:middle" coordsize="200025,2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" path="m100012,nsc155248,,200025,50207,200025,112140r-100012,c100013,74760,100012,37380,100012,xem100012,nfc155248,,200025,50207,200025,112140e" filled="f" strokecolor="#4f81bd [3204]" strokeweight="1.5pt">
                      <v:shadow on="t" color="black" opacity="24903f" origin=",.5" offset="0,.55556mm"/>
                      <v:path arrowok="t" o:connecttype="custom" o:connectlocs="100012,0;200025,112140" o:connectangles="0,0"/>
                    </v:shape>
                    <v:shape id="Bogen 214" o:spid="_x0000_s1183" style="position:absolute;left:771;top:6585;width:2001;height:2242;flip:x;visibility:visible;mso-wrap-style:square;v-text-anchor:middle" coordsize="200025,2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" path="m100012,nsc155248,,200025,50179,200025,112078r-100012,c100013,74719,100012,37359,100012,xem100012,nfc155248,,200025,50179,200025,112078e" filled="f" strokecolor="#4f81bd [3204]" strokeweight="1.5pt">
                      <v:shadow on="t" color="black" opacity="24903f" origin=",.5" offset="0,.55556mm"/>
                      <v:path arrowok="t" o:connecttype="custom" o:connectlocs="100012,0;200025,112078" o:connectangles="0,0"/>
                    </v:shape>
                    <v:shape id="Bogen 215" o:spid="_x0000_s1184" style="position:absolute;left:771;top:6439;width:2001;height:2330;flip:x y;visibility:visible;mso-wrap-style:square;v-text-anchor:middle" coordsize="200025,23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" path="m100012,nsc155248,,200025,52169,200025,116523r-100012,c100013,77682,100012,38841,100012,xem100012,nfc155248,,200025,52169,200025,116523e" filled="f" strokecolor="#4f81bd [3204]" strokeweight="1.5pt">
                      <v:stroke startarrow="block"/>
                      <v:shadow on="t" color="black" opacity="24903f" origin=",.5" offset="0,.55556mm"/>
                      <v:path arrowok="t" o:connecttype="custom" o:connectlocs="100012,0;200025,116523" o:connectangles="0,0"/>
                    </v:shape>
                  </v:group>
                </v:group>
                <v:line id="Gerade Verbindung 205" o:spid="_x0000_s1185" style="position:absolute;visibility:visible;mso-wrap-style:square" from="13037,24384" to="13037,27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" strokecolor="black [3213]" strokeweight="1pt">
                  <v:stroke startarrow="block"/>
                  <v:shadow on="t" color="black" opacity="24903f" origin=",.5" offset="0,.55556mm"/>
                </v:line>
                <v:line id="Gerade Verbindung 206" o:spid="_x0000_s1186" style="position:absolute;flip:x;visibility:visible;mso-wrap-style:square" from="9513,23012" to="11672,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" strokecolor="black [3213]" strokeweight="1pt">
                  <v:shadow on="t" color="black" opacity="24903f" origin=",.5" offset="0,.55556mm"/>
                </v:line>
                <v:line id="Gerade Verbindung 207" o:spid="_x0000_s1187" style="position:absolute;flip:y;visibility:visible;mso-wrap-style:square" from="9513,22961" to="9513,2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" strokecolor="black [3213]" strokeweight="1pt">
                  <v:shadow on="t" color="black" opacity="24903f" origin=",.5" offset="0,.55556mm"/>
                </v:line>
                <v:line id="Gerade Verbindung 208" o:spid="_x0000_s1188" style="position:absolute;flip:x;visibility:visible;mso-wrap-style:square" from="8783,25330" to="10256,2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" strokecolor="black [3213]" strokeweight="2pt">
                  <v:shadow on="t" color="black" opacity="24903f" origin=",.5" offset="0,.55556mm"/>
                </v:line>
                <v:line id="Gerade Verbindung 209" o:spid="_x0000_s1189" style="position:absolute;flip:x;visibility:visible;mso-wrap-style:square" from="13037,18537" to="13095,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" strokecolor="black [3213]" strokeweight="1pt">
                  <v:shadow on="t" color="black" opacity="24903f" origin=",.5" offset="0,.55556mm"/>
                </v:line>
                <v:line id="Gerade Verbindung 210" o:spid="_x0000_s1190" style="position:absolute;flip:y;visibility:visible;mso-wrap-style:square" from="11729,18489" to="13095,18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" strokecolor="black [3213]" strokeweight="1pt">
                  <v:stroke startarrow="block"/>
                  <v:shadow on="t" color="black" opacity="24903f" origin=",.5" offset="0,.55556mm"/>
                </v:line>
                <v:shape id="Text Box 28" o:spid="_x0000_s1191" type="#_x0000_t202" style="position:absolute;left:14647;top:21659;width:574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" filled="f" stroked="f">
                  <v:textbox inset=".5mm,.3mm,.5mm,.3mm">
                    <w:txbxContent>
                      <w:p w14:paraId="595B5C9D" w14:textId="77777777" w:rsidR="002C49D9" w:rsidRDefault="002C49D9" w:rsidP="00844380">
                        <w:pPr>
                          <w:jc w:val="center"/>
                        </w:pPr>
                        <w:r>
                          <w:rPr>
                            <w:sz w:val="18"/>
                            <w:szCs w:val="18"/>
                          </w:rPr>
                          <w:t>Circulator</w:t>
                        </w:r>
                      </w:p>
                    </w:txbxContent>
                  </v:textbox>
                </v:shape>
                <v:shape id="Text Box 20" o:spid="_x0000_s1192" type="#_x0000_t202" style="position:absolute;left:2623;top:18723;width:273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" filled="f" stroked="f">
                  <v:textbox inset=".5mm,.3mm,.5mm,.3mm">
                    <w:txbxContent>
                      <w:p w14:paraId="1EA84F67" w14:textId="77777777" w:rsidR="002C49D9" w:rsidRDefault="002C49D9" w:rsidP="00844380">
                        <w:pPr>
                          <w:jc w:val="center"/>
                        </w:pPr>
                        <w:r>
                          <w:rPr>
                            <w:color w:val="008080"/>
                            <w:sz w:val="18"/>
                            <w:szCs w:val="18"/>
                          </w:rPr>
                          <w:t>CW</w:t>
                        </w:r>
                      </w:p>
                    </w:txbxContent>
                  </v:textbox>
                </v:shape>
                <v:shape id="Text Box 20" o:spid="_x0000_s1193" type="#_x0000_t202" style="position:absolute;left:13095;top:17601;width:392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" filled="f" stroked="f">
                  <v:textbox inset=".5mm,.3mm,.5mm,.3mm">
                    <w:txbxContent>
                      <w:p w14:paraId="66DE2482" w14:textId="77777777" w:rsidR="002C49D9" w:rsidRDefault="002C49D9" w:rsidP="00844380">
                        <w:pPr>
                          <w:jc w:val="center"/>
                        </w:pPr>
                        <w:r>
                          <w:rPr>
                            <w:color w:val="008080"/>
                            <w:sz w:val="18"/>
                            <w:szCs w:val="18"/>
                          </w:rPr>
                          <w:t>mod. signal</w:t>
                        </w:r>
                      </w:p>
                    </w:txbxContent>
                  </v:textbox>
                </v:shape>
                <v:shape id="Grafik 219" o:spid="_x0000_s1194" type="#_x0000_t75" style="position:absolute;left:8158;top:4235;width:428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">
                  <v:imagedata r:id="rId256" o:title=""/>
                </v:shape>
                <v:shape id="Text Box 20" o:spid="_x0000_s1195" type="#_x0000_t202" style="position:absolute;left:13200;top:4924;width:718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" filled="f" stroked="f">
                  <v:textbox inset=".5mm,.3mm,.5mm,.3mm">
                    <w:txbxContent>
                      <w:p w14:paraId="666FC00F" w14:textId="77777777" w:rsidR="002C49D9" w:rsidRDefault="002C49D9" w:rsidP="00844380">
                        <w:pPr>
                          <w:jc w:val="center"/>
                        </w:pPr>
                        <w:r>
                          <w:rPr>
                            <w:color w:val="008080"/>
                            <w:sz w:val="18"/>
                            <w:szCs w:val="18"/>
                          </w:rPr>
                          <w:t>Sine wave audio signal</w:t>
                        </w:r>
                      </w:p>
                    </w:txbxContent>
                  </v:textbox>
                </v:shape>
                <w10:anchorlock/>
              </v:group>
            </w:pict>
          </mc:Fallback>
        </mc:AlternateContent>
      </w:r>
    </w:p>
    <w:p w14:paraId="5B057320" w14:textId="77777777" w:rsidR="00844380" w:rsidRPr="0005228F" w:rsidRDefault="00844380" w:rsidP="00844380">
      <w:pPr>
        <w:pStyle w:val="Caption"/>
        <w:rPr>
          <w:lang w:val="en-GB"/>
        </w:rPr>
      </w:pPr>
      <w:bookmarkStart w:id="628" w:name="_Ref29912569"/>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58</w:t>
      </w:r>
      <w:r w:rsidRPr="0005228F">
        <w:rPr>
          <w:lang w:val="en-GB"/>
        </w:rPr>
        <w:fldChar w:fldCharType="end"/>
      </w:r>
      <w:bookmarkEnd w:id="627"/>
      <w:bookmarkEnd w:id="628"/>
      <w:r w:rsidRPr="0005228F">
        <w:rPr>
          <w:lang w:val="en-GB"/>
        </w:rPr>
        <w:t>: Example setup to measure receiver intermodulation</w:t>
      </w:r>
    </w:p>
    <w:p w14:paraId="7B1E887C" w14:textId="77777777" w:rsidR="00844380" w:rsidRPr="0005228F" w:rsidRDefault="00844380" w:rsidP="00844380">
      <w:r w:rsidRPr="0005228F">
        <w:rPr>
          <w:rStyle w:val="ECCParagraph"/>
        </w:rPr>
        <w:t>The circulators isolate the two interfering signal generators from each other and thus prevent the interfering signals generators producing undesirable intermodulation</w:t>
      </w:r>
      <w:r w:rsidRPr="0005228F">
        <w:t xml:space="preserve"> products</w:t>
      </w:r>
      <w:r w:rsidRPr="0005228F">
        <w:rPr>
          <w:rStyle w:val="ECCParagraph"/>
        </w:rPr>
        <w:t>. The filter suppresses undesirable sideband emissions, broadband noise and remaining intermodulation products from the interfering signal generators. It could be a notch tuned to the wanted frequency, or a bandpass/</w:t>
      </w:r>
      <w:proofErr w:type="spellStart"/>
      <w:r w:rsidRPr="0005228F">
        <w:rPr>
          <w:rStyle w:val="ECCParagraph"/>
        </w:rPr>
        <w:t>highpass</w:t>
      </w:r>
      <w:proofErr w:type="spellEnd"/>
      <w:r w:rsidRPr="0005228F">
        <w:rPr>
          <w:rStyle w:val="ECCParagraph"/>
        </w:rPr>
        <w:t>/lowpass filter that passes the interfering frequency and blocks the wanted frequency.</w:t>
      </w:r>
    </w:p>
    <w:p w14:paraId="5D66F288" w14:textId="77777777" w:rsidR="00844380" w:rsidRPr="0005228F" w:rsidRDefault="00844380" w:rsidP="00844380">
      <w:pPr>
        <w:pStyle w:val="ECCAnnexheading1"/>
        <w:rPr>
          <w:lang w:val="en-GB"/>
        </w:rPr>
      </w:pPr>
      <w:bookmarkStart w:id="629" w:name="_Toc508737512"/>
      <w:bookmarkStart w:id="630" w:name="_Toc508738627"/>
      <w:bookmarkStart w:id="631" w:name="_Toc508737513"/>
      <w:bookmarkStart w:id="632" w:name="_Toc508737514"/>
      <w:bookmarkStart w:id="633" w:name="_Toc508737515"/>
      <w:bookmarkStart w:id="634" w:name="_Toc508737516"/>
      <w:bookmarkStart w:id="635" w:name="_Toc508737517"/>
      <w:bookmarkStart w:id="636" w:name="_Toc508737637"/>
      <w:bookmarkStart w:id="637" w:name="_Toc508737638"/>
      <w:bookmarkStart w:id="638" w:name="_Toc508737639"/>
      <w:bookmarkStart w:id="639" w:name="_Toc508737640"/>
      <w:bookmarkStart w:id="640" w:name="_Toc508737641"/>
      <w:bookmarkStart w:id="641" w:name="_Toc508737642"/>
      <w:bookmarkStart w:id="642" w:name="_Toc508737643"/>
      <w:bookmarkStart w:id="643" w:name="_Toc508737644"/>
      <w:bookmarkStart w:id="644" w:name="_Toc508737645"/>
      <w:bookmarkStart w:id="645" w:name="_Toc508737646"/>
      <w:bookmarkStart w:id="646" w:name="_Toc508737647"/>
      <w:bookmarkStart w:id="647" w:name="_Toc508737648"/>
      <w:bookmarkStart w:id="648" w:name="_Toc508737649"/>
      <w:bookmarkStart w:id="649" w:name="_Toc508737650"/>
      <w:bookmarkStart w:id="650" w:name="_Toc508737651"/>
      <w:bookmarkStart w:id="651" w:name="_Toc508737652"/>
      <w:bookmarkStart w:id="652" w:name="_Toc508737653"/>
      <w:bookmarkStart w:id="653" w:name="_Toc508737722"/>
      <w:bookmarkStart w:id="654" w:name="_Toc508737723"/>
      <w:bookmarkStart w:id="655" w:name="_Toc508737724"/>
      <w:bookmarkStart w:id="656" w:name="_Toc508737725"/>
      <w:bookmarkStart w:id="657" w:name="_Toc508737726"/>
      <w:bookmarkStart w:id="658" w:name="_Toc508737727"/>
      <w:bookmarkStart w:id="659" w:name="_Toc508737728"/>
      <w:bookmarkStart w:id="660" w:name="_Toc508737729"/>
      <w:bookmarkStart w:id="661" w:name="_Toc508737730"/>
      <w:bookmarkStart w:id="662" w:name="_Toc508737759"/>
      <w:bookmarkStart w:id="663" w:name="_Toc508737760"/>
      <w:bookmarkStart w:id="664" w:name="_Toc508737761"/>
      <w:bookmarkStart w:id="665" w:name="_Toc508737762"/>
      <w:bookmarkStart w:id="666" w:name="_Toc508737763"/>
      <w:bookmarkStart w:id="667" w:name="_Toc508737764"/>
      <w:bookmarkStart w:id="668" w:name="_Toc508737814"/>
      <w:bookmarkStart w:id="669" w:name="_Toc508737815"/>
      <w:bookmarkStart w:id="670" w:name="_Toc508737816"/>
      <w:bookmarkStart w:id="671" w:name="_Toc508737817"/>
      <w:bookmarkStart w:id="672" w:name="_Toc508737818"/>
      <w:bookmarkStart w:id="673" w:name="_Toc508737820"/>
      <w:bookmarkStart w:id="674" w:name="_Toc508737821"/>
      <w:bookmarkStart w:id="675" w:name="_Toc508737822"/>
      <w:bookmarkStart w:id="676" w:name="_Toc508737823"/>
      <w:bookmarkStart w:id="677" w:name="_Toc508737824"/>
      <w:bookmarkStart w:id="678" w:name="_Toc508737825"/>
      <w:bookmarkStart w:id="679" w:name="_Toc508737826"/>
      <w:bookmarkStart w:id="680" w:name="_Toc508737827"/>
      <w:bookmarkStart w:id="681" w:name="_Toc508737828"/>
      <w:bookmarkStart w:id="682" w:name="_Toc508737829"/>
      <w:bookmarkStart w:id="683" w:name="_Toc508737830"/>
      <w:bookmarkStart w:id="684" w:name="_Toc508737840"/>
      <w:bookmarkStart w:id="685" w:name="_Toc508737841"/>
      <w:bookmarkStart w:id="686" w:name="_Toc508737842"/>
      <w:bookmarkStart w:id="687" w:name="_Toc508737843"/>
      <w:bookmarkStart w:id="688" w:name="_Toc508737844"/>
      <w:bookmarkStart w:id="689" w:name="_Toc508737913"/>
      <w:bookmarkStart w:id="690" w:name="_Toc508737914"/>
      <w:bookmarkStart w:id="691" w:name="_Toc508737915"/>
      <w:bookmarkStart w:id="692" w:name="_Toc508737916"/>
      <w:bookmarkStart w:id="693" w:name="_Toc508737917"/>
      <w:bookmarkStart w:id="694" w:name="_Toc508737918"/>
      <w:bookmarkStart w:id="695" w:name="_Toc508737919"/>
      <w:bookmarkStart w:id="696" w:name="_Toc508737920"/>
      <w:bookmarkStart w:id="697" w:name="_Toc508737921"/>
      <w:bookmarkStart w:id="698" w:name="_Toc508737922"/>
      <w:bookmarkStart w:id="699" w:name="_Toc508737923"/>
      <w:bookmarkStart w:id="700" w:name="_Toc508737924"/>
      <w:bookmarkStart w:id="701" w:name="_Toc508737925"/>
      <w:bookmarkStart w:id="702" w:name="_Toc508737926"/>
      <w:bookmarkStart w:id="703" w:name="_Toc508737927"/>
      <w:bookmarkStart w:id="704" w:name="_Toc508737928"/>
      <w:bookmarkStart w:id="705" w:name="_Toc508737930"/>
      <w:bookmarkStart w:id="706" w:name="_Toc508737931"/>
      <w:bookmarkStart w:id="707" w:name="_Toc508737932"/>
      <w:bookmarkStart w:id="708" w:name="_Toc508737933"/>
      <w:bookmarkStart w:id="709" w:name="_Toc508737934"/>
      <w:bookmarkStart w:id="710" w:name="_Toc508737935"/>
      <w:bookmarkStart w:id="711" w:name="_Toc508737936"/>
      <w:bookmarkStart w:id="712" w:name="_Toc508737938"/>
      <w:bookmarkStart w:id="713" w:name="_Toc508737939"/>
      <w:bookmarkStart w:id="714" w:name="_Toc508737940"/>
      <w:bookmarkStart w:id="715" w:name="_Toc508737941"/>
      <w:bookmarkStart w:id="716" w:name="_Toc508737942"/>
      <w:bookmarkStart w:id="717" w:name="_Toc508737943"/>
      <w:bookmarkStart w:id="718" w:name="_Toc508737944"/>
      <w:bookmarkStart w:id="719" w:name="_Toc508737945"/>
      <w:bookmarkStart w:id="720" w:name="_Toc508737946"/>
      <w:bookmarkStart w:id="721" w:name="_Toc508737947"/>
      <w:bookmarkStart w:id="722" w:name="_Toc508737948"/>
      <w:bookmarkStart w:id="723" w:name="_Toc508737949"/>
      <w:bookmarkStart w:id="724" w:name="_Toc508737950"/>
      <w:bookmarkStart w:id="725" w:name="_Toc508737951"/>
      <w:bookmarkStart w:id="726" w:name="_Toc508737952"/>
      <w:bookmarkStart w:id="727" w:name="_Toc508737953"/>
      <w:bookmarkStart w:id="728" w:name="_Toc508737954"/>
      <w:bookmarkStart w:id="729" w:name="_Toc508737955"/>
      <w:bookmarkStart w:id="730" w:name="_Toc508737956"/>
      <w:bookmarkStart w:id="731" w:name="_Toc508738062"/>
      <w:bookmarkStart w:id="732" w:name="_Toc508738064"/>
      <w:bookmarkStart w:id="733" w:name="_Toc508738065"/>
      <w:bookmarkStart w:id="734" w:name="_Toc508738066"/>
      <w:bookmarkStart w:id="735" w:name="_Toc508738067"/>
      <w:bookmarkStart w:id="736" w:name="_Toc508738068"/>
      <w:bookmarkStart w:id="737" w:name="_Toc508738069"/>
      <w:bookmarkStart w:id="738" w:name="_Toc508738070"/>
      <w:bookmarkStart w:id="739" w:name="_Toc508738071"/>
      <w:bookmarkStart w:id="740" w:name="_Toc508738072"/>
      <w:bookmarkStart w:id="741" w:name="_Toc508738073"/>
      <w:bookmarkStart w:id="742" w:name="_Toc508738074"/>
      <w:bookmarkStart w:id="743" w:name="_Toc508738075"/>
      <w:bookmarkStart w:id="744" w:name="_Toc508738076"/>
      <w:bookmarkStart w:id="745" w:name="_Toc508738077"/>
      <w:bookmarkStart w:id="746" w:name="_Toc508738078"/>
      <w:bookmarkStart w:id="747" w:name="_Toc508738079"/>
      <w:bookmarkStart w:id="748" w:name="_Toc508738080"/>
      <w:bookmarkStart w:id="749" w:name="_Toc508738081"/>
      <w:bookmarkStart w:id="750" w:name="_Toc508738083"/>
      <w:bookmarkStart w:id="751" w:name="_Toc508738084"/>
      <w:bookmarkStart w:id="752" w:name="_Toc508738085"/>
      <w:bookmarkStart w:id="753" w:name="_Toc508738086"/>
      <w:bookmarkStart w:id="754" w:name="_Toc508738087"/>
      <w:bookmarkStart w:id="755" w:name="_Toc508738088"/>
      <w:bookmarkStart w:id="756" w:name="_Toc508738089"/>
      <w:bookmarkStart w:id="757" w:name="_Toc508738195"/>
      <w:bookmarkStart w:id="758" w:name="_Toc508738197"/>
      <w:bookmarkStart w:id="759" w:name="_Toc508738198"/>
      <w:bookmarkStart w:id="760" w:name="_Toc508738199"/>
      <w:bookmarkStart w:id="761" w:name="_Toc508738200"/>
      <w:bookmarkStart w:id="762" w:name="_Toc508738201"/>
      <w:bookmarkStart w:id="763" w:name="_Toc508738202"/>
      <w:bookmarkStart w:id="764" w:name="_Toc508738203"/>
      <w:bookmarkStart w:id="765" w:name="_Toc508738204"/>
      <w:bookmarkStart w:id="766" w:name="_Toc508738274"/>
      <w:bookmarkStart w:id="767" w:name="_Toc508738344"/>
      <w:bookmarkStart w:id="768" w:name="_Toc508738345"/>
      <w:bookmarkStart w:id="769" w:name="_Toc508738346"/>
      <w:bookmarkStart w:id="770" w:name="_Toc508738347"/>
      <w:bookmarkStart w:id="771" w:name="_Toc508738348"/>
      <w:bookmarkStart w:id="772" w:name="_Toc508738349"/>
      <w:bookmarkStart w:id="773" w:name="_Toc508738350"/>
      <w:bookmarkStart w:id="774" w:name="_Toc508738351"/>
      <w:bookmarkStart w:id="775" w:name="_Toc508738352"/>
      <w:bookmarkStart w:id="776" w:name="_Toc508738353"/>
      <w:bookmarkStart w:id="777" w:name="_Toc508738354"/>
      <w:bookmarkStart w:id="778" w:name="_Toc508738355"/>
      <w:bookmarkStart w:id="779" w:name="_Toc508738356"/>
      <w:bookmarkStart w:id="780" w:name="_Toc508738360"/>
      <w:bookmarkStart w:id="781" w:name="_Toc508738446"/>
      <w:bookmarkStart w:id="782" w:name="_Toc508738447"/>
      <w:bookmarkStart w:id="783" w:name="_Toc508738448"/>
      <w:bookmarkStart w:id="784" w:name="_Toc508738449"/>
      <w:bookmarkStart w:id="785" w:name="_Toc508738450"/>
      <w:bookmarkStart w:id="786" w:name="_Toc508738451"/>
      <w:bookmarkStart w:id="787" w:name="_Toc508738452"/>
      <w:bookmarkStart w:id="788" w:name="_Toc508738453"/>
      <w:bookmarkStart w:id="789" w:name="_Toc508738454"/>
      <w:bookmarkStart w:id="790" w:name="_Toc508738455"/>
      <w:bookmarkStart w:id="791" w:name="_Toc508738456"/>
      <w:bookmarkStart w:id="792" w:name="_Toc508738457"/>
      <w:bookmarkStart w:id="793" w:name="_Toc508738458"/>
      <w:bookmarkStart w:id="794" w:name="_Toc508738459"/>
      <w:bookmarkStart w:id="795" w:name="_Toc508738460"/>
      <w:bookmarkStart w:id="796" w:name="_Toc508738461"/>
      <w:bookmarkStart w:id="797" w:name="_Toc508738462"/>
      <w:bookmarkStart w:id="798" w:name="_Toc508738463"/>
      <w:bookmarkStart w:id="799" w:name="_Toc508738464"/>
      <w:bookmarkStart w:id="800" w:name="_Toc508738465"/>
      <w:bookmarkStart w:id="801" w:name="_Toc508738466"/>
      <w:bookmarkStart w:id="802" w:name="_Toc508738467"/>
      <w:bookmarkStart w:id="803" w:name="_Toc508738468"/>
      <w:bookmarkStart w:id="804" w:name="_Toc508738469"/>
      <w:bookmarkStart w:id="805" w:name="_Toc508738470"/>
      <w:bookmarkStart w:id="806" w:name="_Toc508738471"/>
      <w:bookmarkStart w:id="807" w:name="_Toc508738472"/>
      <w:bookmarkStart w:id="808" w:name="_Toc508738473"/>
      <w:bookmarkStart w:id="809" w:name="_Toc508738474"/>
      <w:bookmarkStart w:id="810" w:name="_Toc508738475"/>
      <w:bookmarkStart w:id="811" w:name="_Toc508738476"/>
      <w:bookmarkStart w:id="812" w:name="_Toc508738477"/>
      <w:bookmarkStart w:id="813" w:name="_Toc508738478"/>
      <w:bookmarkStart w:id="814" w:name="_Toc508738479"/>
      <w:bookmarkStart w:id="815" w:name="_Toc508738480"/>
      <w:bookmarkStart w:id="816" w:name="_Toc508738481"/>
      <w:bookmarkStart w:id="817" w:name="_Toc508738482"/>
      <w:bookmarkStart w:id="818" w:name="_Toc508738483"/>
      <w:bookmarkStart w:id="819" w:name="_Toc508738484"/>
      <w:bookmarkStart w:id="820" w:name="_Toc508738553"/>
      <w:bookmarkStart w:id="821" w:name="_Toc508738554"/>
      <w:bookmarkStart w:id="822" w:name="_Toc508738555"/>
      <w:bookmarkStart w:id="823" w:name="_Toc508738556"/>
      <w:bookmarkStart w:id="824" w:name="_Toc508738557"/>
      <w:bookmarkStart w:id="825" w:name="_Toc508738558"/>
      <w:bookmarkStart w:id="826" w:name="_Toc508738559"/>
      <w:bookmarkStart w:id="827" w:name="_Toc508738560"/>
      <w:bookmarkStart w:id="828" w:name="_Toc508738613"/>
      <w:bookmarkStart w:id="829" w:name="_Toc508738614"/>
      <w:bookmarkStart w:id="830" w:name="_Toc508738615"/>
      <w:bookmarkStart w:id="831" w:name="_Toc508738616"/>
      <w:bookmarkStart w:id="832" w:name="_Toc508738617"/>
      <w:bookmarkStart w:id="833" w:name="_Toc508738618"/>
      <w:bookmarkStart w:id="834" w:name="_Toc508738619"/>
      <w:bookmarkStart w:id="835" w:name="_Toc508738620"/>
      <w:bookmarkStart w:id="836" w:name="_Toc508738621"/>
      <w:bookmarkStart w:id="837" w:name="_Toc508738622"/>
      <w:bookmarkStart w:id="838" w:name="_Toc508738623"/>
      <w:bookmarkStart w:id="839" w:name="_Toc508738624"/>
      <w:bookmarkStart w:id="840" w:name="_Toc508738625"/>
      <w:bookmarkStart w:id="841" w:name="_Toc508738626"/>
      <w:bookmarkStart w:id="842" w:name="_Toc513736533"/>
      <w:bookmarkStart w:id="843" w:name="_Toc26977325"/>
      <w:bookmarkStart w:id="844" w:name="_Toc21332826"/>
      <w:bookmarkStart w:id="845" w:name="_Toc3181214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05228F">
        <w:rPr>
          <w:rFonts w:eastAsia="Calibri"/>
          <w:lang w:val="en-GB"/>
        </w:rPr>
        <w:t>list of receiver parameters found in ETSI Harmonised standards</w:t>
      </w:r>
      <w:bookmarkEnd w:id="842"/>
      <w:bookmarkEnd w:id="843"/>
      <w:bookmarkEnd w:id="844"/>
      <w:bookmarkEnd w:id="845"/>
    </w:p>
    <w:p w14:paraId="5173446A" w14:textId="77777777" w:rsidR="00844380" w:rsidRPr="0005228F" w:rsidRDefault="00844380" w:rsidP="00844380">
      <w:r w:rsidRPr="0005228F">
        <w:t>The following contains a list of ETSI Harmonised Standards listed in the Official Journal on of the European Union for Article 3(2) of 2014/53/EU on 14/09/2018 and indicates the receiver parameters they contain.</w:t>
      </w:r>
    </w:p>
    <w:bookmarkStart w:id="846" w:name="_1617706984"/>
    <w:bookmarkEnd w:id="846"/>
    <w:p w14:paraId="4E147DC2" w14:textId="77777777" w:rsidR="00844380" w:rsidRPr="0005228F" w:rsidRDefault="00844380" w:rsidP="00844380">
      <w:r w:rsidRPr="0005228F">
        <w:object w:dxaOrig="1503" w:dyaOrig="982" w14:anchorId="0772C6A7">
          <v:shape id="_x0000_i1116" type="#_x0000_t75" style="width:76.7pt;height:49.55pt" o:ole="">
            <v:imagedata r:id="rId257" o:title=""/>
          </v:shape>
          <o:OLEObject Type="Embed" ProgID="Excel.Sheet.12" ShapeID="_x0000_i1116" DrawAspect="Icon" ObjectID="_1642509054" r:id="rId258"/>
        </w:object>
      </w:r>
    </w:p>
    <w:p w14:paraId="032960DC" w14:textId="77777777" w:rsidR="00844380" w:rsidRPr="0005228F" w:rsidRDefault="00844380" w:rsidP="00844380">
      <w:r w:rsidRPr="0005228F">
        <w:fldChar w:fldCharType="begin"/>
      </w:r>
      <w:r w:rsidRPr="0005228F">
        <w:fldChar w:fldCharType="end"/>
      </w:r>
    </w:p>
    <w:p w14:paraId="6575822E" w14:textId="77777777" w:rsidR="00844380" w:rsidRPr="0005228F" w:rsidRDefault="00844380" w:rsidP="00844380"/>
    <w:p w14:paraId="681009A2" w14:textId="77777777" w:rsidR="00844380" w:rsidRPr="0005228F" w:rsidRDefault="00844380" w:rsidP="00844380">
      <w:pPr>
        <w:pStyle w:val="ECCAnnexheading1"/>
        <w:rPr>
          <w:lang w:val="en-GB"/>
        </w:rPr>
      </w:pPr>
      <w:bookmarkStart w:id="847" w:name="_Toc26977326"/>
      <w:bookmarkStart w:id="848" w:name="_Toc21332827"/>
      <w:bookmarkStart w:id="849" w:name="_Toc31812149"/>
      <w:r w:rsidRPr="0005228F">
        <w:rPr>
          <w:lang w:val="en-GB"/>
        </w:rPr>
        <w:t>information on the blocking requirements for receivers</w:t>
      </w:r>
      <w:bookmarkEnd w:id="847"/>
      <w:bookmarkEnd w:id="848"/>
      <w:bookmarkEnd w:id="849"/>
    </w:p>
    <w:p w14:paraId="4A4E8469" w14:textId="77777777" w:rsidR="00844380" w:rsidRPr="0005228F" w:rsidRDefault="00844380" w:rsidP="00844380">
      <w:pPr>
        <w:rPr>
          <w:rStyle w:val="ECCParagraph"/>
        </w:rPr>
      </w:pPr>
      <w:r w:rsidRPr="0005228F">
        <w:rPr>
          <w:rStyle w:val="ECCParagraph"/>
        </w:rPr>
        <w:t xml:space="preserve">In </w:t>
      </w:r>
      <w:r w:rsidRPr="0005228F">
        <w:rPr>
          <w:rStyle w:val="ECCParagraph"/>
        </w:rPr>
        <w:fldChar w:fldCharType="begin"/>
      </w:r>
      <w:r w:rsidRPr="0005228F">
        <w:rPr>
          <w:rStyle w:val="ECCParagraph"/>
        </w:rPr>
        <w:instrText xml:space="preserve"> REF _Ref14268344 \h </w:instrText>
      </w:r>
      <w:r w:rsidRPr="0005228F">
        <w:rPr>
          <w:rStyle w:val="ECCParagraph"/>
        </w:rPr>
      </w:r>
      <w:r w:rsidRPr="0005228F">
        <w:rPr>
          <w:rStyle w:val="ECCParagraph"/>
        </w:rPr>
        <w:fldChar w:fldCharType="separate"/>
      </w:r>
      <w:r w:rsidRPr="0005228F">
        <w:t xml:space="preserve">Table </w:t>
      </w:r>
      <w:r w:rsidRPr="0005228F">
        <w:rPr>
          <w:noProof/>
        </w:rPr>
        <w:t>31</w:t>
      </w:r>
      <w:r w:rsidRPr="0005228F">
        <w:rPr>
          <w:rStyle w:val="ECCParagraph"/>
        </w:rPr>
        <w:fldChar w:fldCharType="end"/>
      </w:r>
      <w:r w:rsidRPr="0005228F">
        <w:rPr>
          <w:rStyle w:val="ECCParagraph"/>
        </w:rPr>
        <w:t>, the term "in-band" means inside the whole band allocated to a specific radio service or application; consequently, "out-of-band" means a range outside that allocated band (e.g. adjacent bands).</w:t>
      </w:r>
    </w:p>
    <w:p w14:paraId="413A93F3" w14:textId="623BC5A1" w:rsidR="00844380" w:rsidRPr="0005228F" w:rsidRDefault="00844380" w:rsidP="00844380">
      <w:pPr>
        <w:pStyle w:val="Caption"/>
        <w:rPr>
          <w:lang w:val="en-GB"/>
        </w:rPr>
      </w:pPr>
      <w:bookmarkStart w:id="850" w:name="_Ref14268344"/>
      <w:r w:rsidRPr="0005228F">
        <w:rPr>
          <w:lang w:val="en-GB"/>
        </w:rPr>
        <w:t xml:space="preserve">Table </w:t>
      </w:r>
      <w:r w:rsidRPr="0005228F">
        <w:rPr>
          <w:b w:val="0"/>
          <w:bCs w:val="0"/>
          <w:lang w:val="en-GB"/>
        </w:rPr>
        <w:fldChar w:fldCharType="begin"/>
      </w:r>
      <w:r w:rsidRPr="0005228F">
        <w:rPr>
          <w:lang w:val="en-GB"/>
        </w:rPr>
        <w:instrText xml:space="preserve"> SEQ Table \* ARABIC </w:instrText>
      </w:r>
      <w:r w:rsidRPr="0005228F">
        <w:rPr>
          <w:b w:val="0"/>
          <w:bCs w:val="0"/>
          <w:lang w:val="en-GB"/>
        </w:rPr>
        <w:fldChar w:fldCharType="separate"/>
      </w:r>
      <w:r w:rsidR="00657E88">
        <w:rPr>
          <w:noProof/>
          <w:lang w:val="en-GB"/>
        </w:rPr>
        <w:t>32</w:t>
      </w:r>
      <w:r w:rsidRPr="0005228F">
        <w:rPr>
          <w:b w:val="0"/>
          <w:bCs w:val="0"/>
          <w:lang w:val="en-GB"/>
        </w:rPr>
        <w:fldChar w:fldCharType="end"/>
      </w:r>
      <w:bookmarkEnd w:id="850"/>
      <w:r w:rsidRPr="0005228F">
        <w:rPr>
          <w:lang w:val="en-GB"/>
        </w:rPr>
        <w:t xml:space="preserve">: Blocking requirements for receivers observed in ETSI RED Harmonised Standards </w:t>
      </w:r>
    </w:p>
    <w:p w14:paraId="7F4AA904" w14:textId="77777777" w:rsidR="00844380" w:rsidRPr="0005228F" w:rsidRDefault="00844380" w:rsidP="00844380">
      <w:pPr>
        <w:pStyle w:val="Caption"/>
        <w:rPr>
          <w:lang w:val="en-GB"/>
        </w:rPr>
      </w:pPr>
      <w:r w:rsidRPr="0005228F">
        <w:rPr>
          <w:lang w:val="en-GB"/>
        </w:rPr>
        <w:t>(14 September 2018)</w:t>
      </w:r>
    </w:p>
    <w:tbl>
      <w:tblPr>
        <w:tblStyle w:val="ECCTable-redheader"/>
        <w:tblW w:w="5000" w:type="pct"/>
        <w:tblInd w:w="0" w:type="dxa"/>
        <w:tblLayout w:type="fixed"/>
        <w:tblLook w:val="04A0" w:firstRow="1" w:lastRow="0" w:firstColumn="1" w:lastColumn="0" w:noHBand="0" w:noVBand="1"/>
      </w:tblPr>
      <w:tblGrid>
        <w:gridCol w:w="1554"/>
        <w:gridCol w:w="1843"/>
        <w:gridCol w:w="2124"/>
        <w:gridCol w:w="1516"/>
        <w:gridCol w:w="1604"/>
        <w:gridCol w:w="988"/>
      </w:tblGrid>
      <w:tr w:rsidR="00844380" w:rsidRPr="0005228F" w14:paraId="1497CC14" w14:textId="77777777" w:rsidTr="00844380">
        <w:trPr>
          <w:cnfStyle w:val="100000000000" w:firstRow="1" w:lastRow="0" w:firstColumn="0" w:lastColumn="0" w:oddVBand="0" w:evenVBand="0" w:oddHBand="0" w:evenHBand="0" w:firstRowFirstColumn="0" w:firstRowLastColumn="0" w:lastRowFirstColumn="0" w:lastRowLastColumn="0"/>
        </w:trPr>
        <w:tc>
          <w:tcPr>
            <w:tcW w:w="807" w:type="pct"/>
            <w:hideMark/>
          </w:tcPr>
          <w:p w14:paraId="6E42F330" w14:textId="77777777" w:rsidR="00844380" w:rsidRPr="0005228F" w:rsidRDefault="00844380" w:rsidP="00844380">
            <w:pPr>
              <w:pStyle w:val="ECCTableHeaderwhitefont"/>
            </w:pPr>
            <w:r w:rsidRPr="0005228F">
              <w:t xml:space="preserve">Technology </w:t>
            </w:r>
          </w:p>
        </w:tc>
        <w:tc>
          <w:tcPr>
            <w:tcW w:w="957" w:type="pct"/>
            <w:hideMark/>
          </w:tcPr>
          <w:p w14:paraId="197878A4" w14:textId="77777777" w:rsidR="00844380" w:rsidRPr="0005228F" w:rsidRDefault="00844380" w:rsidP="00844380">
            <w:pPr>
              <w:pStyle w:val="ECCTableHeaderwhitefont"/>
            </w:pPr>
            <w:r w:rsidRPr="0005228F">
              <w:t>In-band/out-of-band ∆ Frequency</w:t>
            </w:r>
          </w:p>
        </w:tc>
        <w:tc>
          <w:tcPr>
            <w:tcW w:w="1103" w:type="pct"/>
            <w:hideMark/>
          </w:tcPr>
          <w:p w14:paraId="3DB8FD53" w14:textId="77777777" w:rsidR="00844380" w:rsidRPr="0005228F" w:rsidRDefault="00844380" w:rsidP="00844380">
            <w:pPr>
              <w:pStyle w:val="ECCTableHeaderwhitefont"/>
            </w:pPr>
            <w:r w:rsidRPr="0005228F">
              <w:t>Blocking Limit (dBm)</w:t>
            </w:r>
          </w:p>
        </w:tc>
        <w:tc>
          <w:tcPr>
            <w:tcW w:w="787" w:type="pct"/>
            <w:hideMark/>
          </w:tcPr>
          <w:p w14:paraId="7CDB3982" w14:textId="77777777" w:rsidR="00844380" w:rsidRPr="0005228F" w:rsidRDefault="00844380" w:rsidP="00844380">
            <w:pPr>
              <w:pStyle w:val="ECCTableHeaderwhitefont"/>
            </w:pPr>
            <w:r w:rsidRPr="0005228F">
              <w:t>Interfering signal type</w:t>
            </w:r>
          </w:p>
        </w:tc>
        <w:tc>
          <w:tcPr>
            <w:tcW w:w="833" w:type="pct"/>
            <w:hideMark/>
          </w:tcPr>
          <w:p w14:paraId="013A20B3" w14:textId="77777777" w:rsidR="00844380" w:rsidRPr="0005228F" w:rsidRDefault="00844380" w:rsidP="00844380">
            <w:pPr>
              <w:pStyle w:val="ECCTableHeaderwhitefont"/>
            </w:pPr>
            <w:r w:rsidRPr="0005228F">
              <w:t>Wanted Signal level (dBm)</w:t>
            </w:r>
          </w:p>
        </w:tc>
        <w:tc>
          <w:tcPr>
            <w:tcW w:w="513" w:type="pct"/>
          </w:tcPr>
          <w:p w14:paraId="2E0518DE" w14:textId="77777777" w:rsidR="00844380" w:rsidRPr="0005228F" w:rsidRDefault="00844380" w:rsidP="00844380">
            <w:pPr>
              <w:pStyle w:val="ECCTableHeaderwhitefont"/>
            </w:pPr>
            <w:r w:rsidRPr="0005228F">
              <w:t>Protection ratio</w:t>
            </w:r>
          </w:p>
        </w:tc>
      </w:tr>
      <w:tr w:rsidR="00844380" w:rsidRPr="0005228F" w14:paraId="3426FB5E"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1E7CC890" w14:textId="55652CC5" w:rsidR="00844380" w:rsidRPr="0005228F" w:rsidRDefault="00844380" w:rsidP="00A41FA7">
            <w:pPr>
              <w:pStyle w:val="ECCTabletext"/>
              <w:spacing w:before="120" w:after="120"/>
              <w:jc w:val="center"/>
            </w:pPr>
            <w:r w:rsidRPr="002C49D9">
              <w:rPr>
                <w:rStyle w:val="ECCHLbold"/>
              </w:rPr>
              <w:t xml:space="preserve">Digital Terrestrial Television Receivers (ETSI EN </w:t>
            </w:r>
            <w:r w:rsidR="00657E88" w:rsidRPr="002C49D9">
              <w:rPr>
                <w:rStyle w:val="ECCHLbold"/>
              </w:rPr>
              <w:t xml:space="preserve">303 </w:t>
            </w:r>
            <w:r w:rsidRPr="002C49D9">
              <w:rPr>
                <w:rStyle w:val="ECCHLbold"/>
              </w:rPr>
              <w:t>340 V1.1.2)</w:t>
            </w:r>
            <w:r w:rsidRPr="0005228F">
              <w:t xml:space="preserve"> </w:t>
            </w:r>
            <w:r w:rsidRPr="0005228F">
              <w:fldChar w:fldCharType="begin"/>
            </w:r>
            <w:r w:rsidRPr="0005228F">
              <w:rPr>
                <w:b/>
              </w:rPr>
              <w:instrText xml:space="preserve"> REF _Ref515457619 \r \h  \* MERGEFORMAT </w:instrText>
            </w:r>
            <w:r w:rsidRPr="0005228F">
              <w:fldChar w:fldCharType="separate"/>
            </w:r>
            <w:r w:rsidRPr="0005228F">
              <w:rPr>
                <w:b/>
              </w:rPr>
              <w:t>[22]</w:t>
            </w:r>
            <w:r w:rsidRPr="0005228F">
              <w:fldChar w:fldCharType="end"/>
            </w:r>
          </w:p>
        </w:tc>
      </w:tr>
      <w:tr w:rsidR="00844380" w:rsidRPr="0005228F" w14:paraId="6DC69FFC"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56860613" w14:textId="77777777" w:rsidR="00844380" w:rsidRPr="0005228F" w:rsidRDefault="00844380" w:rsidP="00A41FA7">
            <w:pPr>
              <w:pStyle w:val="ECCTabletext"/>
            </w:pPr>
            <w:r w:rsidRPr="0005228F">
              <w:t>DVB-T</w:t>
            </w:r>
          </w:p>
        </w:tc>
        <w:tc>
          <w:tcPr>
            <w:tcW w:w="957" w:type="pct"/>
            <w:tcBorders>
              <w:top w:val="single" w:sz="4" w:space="0" w:color="D22A23"/>
              <w:left w:val="single" w:sz="4" w:space="0" w:color="D22A23"/>
              <w:bottom w:val="single" w:sz="4" w:space="0" w:color="D22A23"/>
              <w:right w:val="single" w:sz="4" w:space="0" w:color="D22A23"/>
            </w:tcBorders>
            <w:hideMark/>
          </w:tcPr>
          <w:p w14:paraId="6EA3DC95" w14:textId="77777777" w:rsidR="00844380" w:rsidRPr="0005228F" w:rsidRDefault="00844380" w:rsidP="00A41FA7">
            <w:pPr>
              <w:pStyle w:val="ECCTabletext"/>
            </w:pPr>
            <w:r w:rsidRPr="0005228F">
              <w:t>In-band</w:t>
            </w:r>
          </w:p>
        </w:tc>
        <w:tc>
          <w:tcPr>
            <w:tcW w:w="1103" w:type="pct"/>
            <w:tcBorders>
              <w:top w:val="single" w:sz="4" w:space="0" w:color="D22A23"/>
              <w:left w:val="single" w:sz="4" w:space="0" w:color="D22A23"/>
              <w:bottom w:val="single" w:sz="4" w:space="0" w:color="D22A23"/>
              <w:right w:val="single" w:sz="4" w:space="0" w:color="D22A23"/>
            </w:tcBorders>
            <w:hideMark/>
          </w:tcPr>
          <w:p w14:paraId="1F5221D6" w14:textId="77777777" w:rsidR="00844380" w:rsidRPr="0005228F" w:rsidRDefault="00844380" w:rsidP="00A41FA7">
            <w:pPr>
              <w:pStyle w:val="ECCTabletext"/>
            </w:pPr>
            <w:r w:rsidRPr="0005228F">
              <w:t>-25 dBm</w:t>
            </w:r>
          </w:p>
        </w:tc>
        <w:tc>
          <w:tcPr>
            <w:tcW w:w="787" w:type="pct"/>
            <w:tcBorders>
              <w:top w:val="single" w:sz="4" w:space="0" w:color="D22A23"/>
              <w:left w:val="single" w:sz="4" w:space="0" w:color="D22A23"/>
              <w:bottom w:val="single" w:sz="4" w:space="0" w:color="D22A23"/>
              <w:right w:val="single" w:sz="4" w:space="0" w:color="D22A23"/>
            </w:tcBorders>
            <w:hideMark/>
          </w:tcPr>
          <w:p w14:paraId="2CE8E330" w14:textId="77777777" w:rsidR="00844380" w:rsidRPr="0005228F" w:rsidRDefault="00844380" w:rsidP="00A41FA7">
            <w:pPr>
              <w:pStyle w:val="ECCTabletext"/>
            </w:pPr>
            <w:r w:rsidRPr="0005228F">
              <w:t>10 MHz LTE (fully loaded)</w:t>
            </w:r>
          </w:p>
        </w:tc>
        <w:tc>
          <w:tcPr>
            <w:tcW w:w="833" w:type="pct"/>
            <w:tcBorders>
              <w:top w:val="single" w:sz="4" w:space="0" w:color="D22A23"/>
              <w:left w:val="single" w:sz="4" w:space="0" w:color="D22A23"/>
              <w:bottom w:val="single" w:sz="4" w:space="0" w:color="D22A23"/>
              <w:right w:val="single" w:sz="4" w:space="0" w:color="D22A23"/>
            </w:tcBorders>
            <w:hideMark/>
          </w:tcPr>
          <w:p w14:paraId="7D60771C" w14:textId="77777777" w:rsidR="00844380" w:rsidRPr="0005228F" w:rsidRDefault="00844380" w:rsidP="00A41FA7">
            <w:pPr>
              <w:pStyle w:val="ECCTabletext"/>
            </w:pPr>
            <w:r w:rsidRPr="0005228F">
              <w:t>-71 dBm</w:t>
            </w:r>
          </w:p>
        </w:tc>
        <w:tc>
          <w:tcPr>
            <w:tcW w:w="513" w:type="pct"/>
            <w:tcBorders>
              <w:top w:val="single" w:sz="4" w:space="0" w:color="D22A23"/>
              <w:left w:val="single" w:sz="4" w:space="0" w:color="D22A23"/>
              <w:bottom w:val="single" w:sz="4" w:space="0" w:color="D22A23"/>
              <w:right w:val="single" w:sz="4" w:space="0" w:color="D22A23"/>
            </w:tcBorders>
          </w:tcPr>
          <w:p w14:paraId="78C662BB" w14:textId="77777777" w:rsidR="00844380" w:rsidRPr="0005228F" w:rsidRDefault="00844380" w:rsidP="00A41FA7">
            <w:pPr>
              <w:pStyle w:val="ECCTabletext"/>
            </w:pPr>
            <w:r w:rsidRPr="0005228F">
              <w:t>- 46 dB</w:t>
            </w:r>
          </w:p>
        </w:tc>
      </w:tr>
      <w:tr w:rsidR="00844380" w:rsidRPr="0005228F" w14:paraId="0A6EEE24"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77F470B8" w14:textId="77777777" w:rsidR="00844380" w:rsidRPr="0005228F" w:rsidRDefault="00844380" w:rsidP="00A41FA7">
            <w:pPr>
              <w:pStyle w:val="ECCTabletext"/>
            </w:pPr>
            <w:r w:rsidRPr="0005228F">
              <w:t>DVB-T2</w:t>
            </w:r>
          </w:p>
        </w:tc>
        <w:tc>
          <w:tcPr>
            <w:tcW w:w="957" w:type="pct"/>
            <w:tcBorders>
              <w:top w:val="single" w:sz="4" w:space="0" w:color="D22A23"/>
              <w:left w:val="single" w:sz="4" w:space="0" w:color="D22A23"/>
              <w:bottom w:val="single" w:sz="4" w:space="0" w:color="D22A23"/>
              <w:right w:val="single" w:sz="4" w:space="0" w:color="D22A23"/>
            </w:tcBorders>
            <w:hideMark/>
          </w:tcPr>
          <w:p w14:paraId="77952B84" w14:textId="77777777" w:rsidR="00844380" w:rsidRPr="0005228F" w:rsidRDefault="00844380" w:rsidP="00A41FA7">
            <w:pPr>
              <w:pStyle w:val="ECCTabletext"/>
            </w:pPr>
            <w:r w:rsidRPr="0005228F">
              <w:t>In-band</w:t>
            </w:r>
          </w:p>
        </w:tc>
        <w:tc>
          <w:tcPr>
            <w:tcW w:w="1103" w:type="pct"/>
            <w:tcBorders>
              <w:top w:val="single" w:sz="4" w:space="0" w:color="D22A23"/>
              <w:left w:val="single" w:sz="4" w:space="0" w:color="D22A23"/>
              <w:bottom w:val="single" w:sz="4" w:space="0" w:color="D22A23"/>
              <w:right w:val="single" w:sz="4" w:space="0" w:color="D22A23"/>
            </w:tcBorders>
            <w:hideMark/>
          </w:tcPr>
          <w:p w14:paraId="30B35DB7" w14:textId="77777777" w:rsidR="00844380" w:rsidRPr="0005228F" w:rsidRDefault="00844380" w:rsidP="00A41FA7">
            <w:pPr>
              <w:pStyle w:val="ECCTabletext"/>
            </w:pPr>
            <w:r w:rsidRPr="0005228F">
              <w:t>-25 dBm</w:t>
            </w:r>
          </w:p>
        </w:tc>
        <w:tc>
          <w:tcPr>
            <w:tcW w:w="787" w:type="pct"/>
            <w:tcBorders>
              <w:top w:val="single" w:sz="4" w:space="0" w:color="D22A23"/>
              <w:left w:val="single" w:sz="4" w:space="0" w:color="D22A23"/>
              <w:bottom w:val="single" w:sz="4" w:space="0" w:color="D22A23"/>
              <w:right w:val="single" w:sz="4" w:space="0" w:color="D22A23"/>
            </w:tcBorders>
            <w:hideMark/>
          </w:tcPr>
          <w:p w14:paraId="6C1F0B92" w14:textId="77777777" w:rsidR="00844380" w:rsidRPr="0005228F" w:rsidRDefault="00844380" w:rsidP="00A41FA7">
            <w:pPr>
              <w:pStyle w:val="ECCTabletext"/>
            </w:pPr>
            <w:r w:rsidRPr="0005228F">
              <w:t>10 MHz LTE (fully loaded)</w:t>
            </w:r>
          </w:p>
        </w:tc>
        <w:tc>
          <w:tcPr>
            <w:tcW w:w="833" w:type="pct"/>
            <w:tcBorders>
              <w:top w:val="single" w:sz="4" w:space="0" w:color="D22A23"/>
              <w:left w:val="single" w:sz="4" w:space="0" w:color="D22A23"/>
              <w:bottom w:val="single" w:sz="4" w:space="0" w:color="D22A23"/>
              <w:right w:val="single" w:sz="4" w:space="0" w:color="D22A23"/>
            </w:tcBorders>
            <w:hideMark/>
          </w:tcPr>
          <w:p w14:paraId="7E0BD4EC" w14:textId="77777777" w:rsidR="00844380" w:rsidRPr="0005228F" w:rsidRDefault="00844380" w:rsidP="00A41FA7">
            <w:pPr>
              <w:pStyle w:val="ECCTabletext"/>
            </w:pPr>
            <w:r w:rsidRPr="0005228F">
              <w:t>-69 dBm</w:t>
            </w:r>
          </w:p>
        </w:tc>
        <w:tc>
          <w:tcPr>
            <w:tcW w:w="513" w:type="pct"/>
            <w:tcBorders>
              <w:top w:val="single" w:sz="4" w:space="0" w:color="D22A23"/>
              <w:left w:val="single" w:sz="4" w:space="0" w:color="D22A23"/>
              <w:bottom w:val="single" w:sz="4" w:space="0" w:color="D22A23"/>
              <w:right w:val="single" w:sz="4" w:space="0" w:color="D22A23"/>
            </w:tcBorders>
          </w:tcPr>
          <w:p w14:paraId="26F46FBA" w14:textId="77777777" w:rsidR="00844380" w:rsidRPr="0005228F" w:rsidRDefault="00844380" w:rsidP="00A41FA7">
            <w:pPr>
              <w:pStyle w:val="ECCTabletext"/>
            </w:pPr>
            <w:r w:rsidRPr="0005228F">
              <w:t>- 44 dB</w:t>
            </w:r>
          </w:p>
        </w:tc>
      </w:tr>
      <w:tr w:rsidR="00844380" w:rsidRPr="0005228F" w14:paraId="4B66B47D"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5CB29E10" w14:textId="77777777" w:rsidR="00844380" w:rsidRPr="0005228F" w:rsidRDefault="00844380" w:rsidP="00A41FA7">
            <w:pPr>
              <w:pStyle w:val="ECCTabletext"/>
              <w:spacing w:before="120" w:after="120"/>
              <w:jc w:val="center"/>
            </w:pPr>
            <w:r w:rsidRPr="002C49D9">
              <w:rPr>
                <w:rStyle w:val="ECCHLbold"/>
              </w:rPr>
              <w:t>2.4 GHz Wide Band Data Transmission systems (ETSI EN 300 328 V2.1.1)</w:t>
            </w:r>
            <w:r w:rsidRPr="0005228F">
              <w:t xml:space="preserve"> </w:t>
            </w:r>
            <w:r w:rsidRPr="0005228F">
              <w:fldChar w:fldCharType="begin"/>
            </w:r>
            <w:r w:rsidRPr="0005228F">
              <w:rPr>
                <w:b/>
              </w:rPr>
              <w:instrText xml:space="preserve"> REF _Ref515457636 \r \h </w:instrText>
            </w:r>
            <w:r w:rsidRPr="0005228F">
              <w:fldChar w:fldCharType="separate"/>
            </w:r>
            <w:r w:rsidRPr="0005228F">
              <w:rPr>
                <w:b/>
              </w:rPr>
              <w:t>[23]</w:t>
            </w:r>
            <w:r w:rsidRPr="0005228F">
              <w:fldChar w:fldCharType="end"/>
            </w:r>
          </w:p>
        </w:tc>
      </w:tr>
      <w:tr w:rsidR="00844380" w:rsidRPr="0005228F" w14:paraId="3D0318DC"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3E26EFBC" w14:textId="77777777" w:rsidR="00844380" w:rsidRPr="0005228F" w:rsidRDefault="00844380" w:rsidP="00A41FA7">
            <w:pPr>
              <w:pStyle w:val="ECCTabletext"/>
            </w:pPr>
            <w:r w:rsidRPr="0005228F">
              <w:t xml:space="preserve">2.4 GHz RX </w:t>
            </w:r>
          </w:p>
          <w:p w14:paraId="76C7CE58" w14:textId="77777777" w:rsidR="00844380" w:rsidRPr="0005228F" w:rsidRDefault="00844380" w:rsidP="00A41FA7">
            <w:pPr>
              <w:pStyle w:val="ECCTabletext"/>
            </w:pPr>
            <w:r w:rsidRPr="0005228F">
              <w:t>Category 1</w:t>
            </w:r>
          </w:p>
        </w:tc>
        <w:tc>
          <w:tcPr>
            <w:tcW w:w="957" w:type="pct"/>
            <w:tcBorders>
              <w:top w:val="single" w:sz="4" w:space="0" w:color="D22A23"/>
              <w:left w:val="single" w:sz="4" w:space="0" w:color="D22A23"/>
              <w:bottom w:val="single" w:sz="4" w:space="0" w:color="D22A23"/>
              <w:right w:val="single" w:sz="4" w:space="0" w:color="D22A23"/>
            </w:tcBorders>
            <w:hideMark/>
          </w:tcPr>
          <w:p w14:paraId="6A43F802" w14:textId="77777777" w:rsidR="00844380" w:rsidRPr="0005228F" w:rsidRDefault="00844380" w:rsidP="00A41FA7">
            <w:pPr>
              <w:pStyle w:val="ECCTabletext"/>
            </w:pPr>
            <w:r w:rsidRPr="0005228F">
              <w:t>In-band to &lt;±20 MHz</w:t>
            </w:r>
          </w:p>
        </w:tc>
        <w:tc>
          <w:tcPr>
            <w:tcW w:w="1103" w:type="pct"/>
            <w:tcBorders>
              <w:top w:val="single" w:sz="4" w:space="0" w:color="D22A23"/>
              <w:left w:val="single" w:sz="4" w:space="0" w:color="D22A23"/>
              <w:bottom w:val="single" w:sz="4" w:space="0" w:color="D22A23"/>
              <w:right w:val="single" w:sz="4" w:space="0" w:color="D22A23"/>
            </w:tcBorders>
            <w:hideMark/>
          </w:tcPr>
          <w:p w14:paraId="4C8E5040" w14:textId="77777777" w:rsidR="00844380" w:rsidRPr="0005228F" w:rsidRDefault="00844380" w:rsidP="00A41FA7">
            <w:pPr>
              <w:pStyle w:val="ECCTabletext"/>
            </w:pPr>
            <w:r w:rsidRPr="0005228F">
              <w:t>-53 dBm</w:t>
            </w:r>
          </w:p>
        </w:tc>
        <w:tc>
          <w:tcPr>
            <w:tcW w:w="787" w:type="pct"/>
            <w:tcBorders>
              <w:top w:val="single" w:sz="4" w:space="0" w:color="D22A23"/>
              <w:left w:val="single" w:sz="4" w:space="0" w:color="D22A23"/>
              <w:bottom w:val="single" w:sz="4" w:space="0" w:color="D22A23"/>
              <w:right w:val="single" w:sz="4" w:space="0" w:color="D22A23"/>
            </w:tcBorders>
            <w:hideMark/>
          </w:tcPr>
          <w:p w14:paraId="0AA973D5"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21CD57EC" w14:textId="77777777" w:rsidR="00844380" w:rsidRPr="0005228F" w:rsidRDefault="00844380" w:rsidP="00A41FA7">
            <w:pPr>
              <w:spacing w:before="0"/>
            </w:pPr>
            <w:proofErr w:type="spellStart"/>
            <w:r w:rsidRPr="0005228F">
              <w:t>P</w:t>
            </w:r>
            <w:r w:rsidRPr="0005228F">
              <w:rPr>
                <w:vertAlign w:val="subscript"/>
              </w:rPr>
              <w:t>min</w:t>
            </w:r>
            <w:proofErr w:type="spellEnd"/>
            <w:r w:rsidRPr="0005228F">
              <w:t xml:space="preserve"> + 6 dB</w:t>
            </w:r>
          </w:p>
          <w:p w14:paraId="5DB2AC49" w14:textId="77777777" w:rsidR="00844380" w:rsidRPr="0005228F" w:rsidRDefault="00844380" w:rsidP="00A41FA7">
            <w:pPr>
              <w:spacing w:before="0"/>
            </w:pPr>
            <w:r w:rsidRPr="0005228F">
              <w:t xml:space="preserve">(-76 dBm to </w:t>
            </w:r>
          </w:p>
          <w:p w14:paraId="2A884529" w14:textId="77777777" w:rsidR="00844380" w:rsidRPr="0005228F" w:rsidRDefault="00844380" w:rsidP="00A41FA7">
            <w:pPr>
              <w:spacing w:before="0"/>
            </w:pPr>
            <w:r w:rsidRPr="0005228F">
              <w:t>-59 dBm see note 1)</w:t>
            </w:r>
          </w:p>
        </w:tc>
        <w:tc>
          <w:tcPr>
            <w:tcW w:w="513" w:type="pct"/>
            <w:tcBorders>
              <w:top w:val="single" w:sz="4" w:space="0" w:color="D22A23"/>
              <w:left w:val="single" w:sz="4" w:space="0" w:color="D22A23"/>
              <w:bottom w:val="single" w:sz="4" w:space="0" w:color="D22A23"/>
              <w:right w:val="single" w:sz="4" w:space="0" w:color="D22A23"/>
            </w:tcBorders>
          </w:tcPr>
          <w:p w14:paraId="48D20B2A" w14:textId="77777777" w:rsidR="00844380" w:rsidRPr="0005228F" w:rsidRDefault="00844380" w:rsidP="00A41FA7">
            <w:pPr>
              <w:spacing w:before="0"/>
            </w:pPr>
            <w:r w:rsidRPr="0005228F">
              <w:t>- 23 dB to 6 dB</w:t>
            </w:r>
          </w:p>
        </w:tc>
      </w:tr>
      <w:tr w:rsidR="00844380" w:rsidRPr="0005228F" w14:paraId="7C58F013"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3ADD7827"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hideMark/>
          </w:tcPr>
          <w:p w14:paraId="5D574DE7" w14:textId="77777777" w:rsidR="00844380" w:rsidRPr="0005228F" w:rsidRDefault="00844380" w:rsidP="00A41FA7">
            <w:pPr>
              <w:pStyle w:val="ECCTabletext"/>
            </w:pPr>
            <w:r w:rsidRPr="0005228F">
              <w:t>&gt;±20 MHz</w:t>
            </w:r>
          </w:p>
        </w:tc>
        <w:tc>
          <w:tcPr>
            <w:tcW w:w="1103" w:type="pct"/>
            <w:tcBorders>
              <w:top w:val="single" w:sz="4" w:space="0" w:color="D22A23"/>
              <w:left w:val="single" w:sz="4" w:space="0" w:color="D22A23"/>
              <w:bottom w:val="single" w:sz="4" w:space="0" w:color="D22A23"/>
              <w:right w:val="single" w:sz="4" w:space="0" w:color="D22A23"/>
            </w:tcBorders>
            <w:hideMark/>
          </w:tcPr>
          <w:p w14:paraId="795479AC" w14:textId="77777777" w:rsidR="00844380" w:rsidRPr="0005228F" w:rsidRDefault="00844380" w:rsidP="00A41FA7">
            <w:pPr>
              <w:pStyle w:val="ECCTabletext"/>
            </w:pPr>
            <w:r w:rsidRPr="0005228F">
              <w:t>-47 dBm</w:t>
            </w:r>
          </w:p>
        </w:tc>
        <w:tc>
          <w:tcPr>
            <w:tcW w:w="787" w:type="pct"/>
            <w:tcBorders>
              <w:top w:val="single" w:sz="4" w:space="0" w:color="D22A23"/>
              <w:left w:val="single" w:sz="4" w:space="0" w:color="D22A23"/>
              <w:bottom w:val="single" w:sz="4" w:space="0" w:color="D22A23"/>
              <w:right w:val="single" w:sz="4" w:space="0" w:color="D22A23"/>
            </w:tcBorders>
            <w:hideMark/>
          </w:tcPr>
          <w:p w14:paraId="38CCA4C2"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1DD98843" w14:textId="77777777" w:rsidR="00844380" w:rsidRPr="0005228F" w:rsidRDefault="00844380" w:rsidP="00A41FA7">
            <w:pPr>
              <w:spacing w:before="0"/>
            </w:pPr>
            <w:proofErr w:type="spellStart"/>
            <w:r w:rsidRPr="0005228F">
              <w:t>P</w:t>
            </w:r>
            <w:r w:rsidRPr="0005228F">
              <w:rPr>
                <w:vertAlign w:val="subscript"/>
              </w:rPr>
              <w:t>min</w:t>
            </w:r>
            <w:proofErr w:type="spellEnd"/>
            <w:r w:rsidRPr="0005228F">
              <w:t xml:space="preserve"> + 6 dB</w:t>
            </w:r>
          </w:p>
          <w:p w14:paraId="3D4D2764" w14:textId="77777777" w:rsidR="00844380" w:rsidRPr="0005228F" w:rsidRDefault="00844380" w:rsidP="00A41FA7">
            <w:pPr>
              <w:spacing w:before="0"/>
            </w:pPr>
            <w:r w:rsidRPr="0005228F">
              <w:t xml:space="preserve">(-76 dBm - </w:t>
            </w:r>
          </w:p>
          <w:p w14:paraId="53ECF1E2" w14:textId="77777777" w:rsidR="00844380" w:rsidRPr="0005228F" w:rsidRDefault="00844380" w:rsidP="00A41FA7">
            <w:pPr>
              <w:spacing w:before="0"/>
            </w:pPr>
            <w:r w:rsidRPr="0005228F">
              <w:t>-59 dBm see</w:t>
            </w:r>
          </w:p>
          <w:p w14:paraId="44083AAD" w14:textId="77777777" w:rsidR="00844380" w:rsidRPr="0005228F" w:rsidRDefault="00844380" w:rsidP="00A41FA7">
            <w:pPr>
              <w:spacing w:before="0"/>
            </w:pPr>
            <w:r w:rsidRPr="0005228F">
              <w:t>note 1)</w:t>
            </w:r>
          </w:p>
        </w:tc>
        <w:tc>
          <w:tcPr>
            <w:tcW w:w="513" w:type="pct"/>
            <w:tcBorders>
              <w:top w:val="single" w:sz="4" w:space="0" w:color="D22A23"/>
              <w:left w:val="single" w:sz="4" w:space="0" w:color="D22A23"/>
              <w:bottom w:val="single" w:sz="4" w:space="0" w:color="D22A23"/>
              <w:right w:val="single" w:sz="4" w:space="0" w:color="D22A23"/>
            </w:tcBorders>
          </w:tcPr>
          <w:p w14:paraId="0ABFD4F2" w14:textId="77777777" w:rsidR="00844380" w:rsidRPr="0005228F" w:rsidRDefault="00844380" w:rsidP="00A41FA7">
            <w:pPr>
              <w:spacing w:before="0"/>
            </w:pPr>
            <w:r w:rsidRPr="0005228F">
              <w:t>-29 dB to -12 dB</w:t>
            </w:r>
          </w:p>
        </w:tc>
      </w:tr>
      <w:tr w:rsidR="00844380" w:rsidRPr="0005228F" w14:paraId="5DE63D03"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7AFEF086" w14:textId="77777777" w:rsidR="00844380" w:rsidRPr="0005228F" w:rsidRDefault="00844380" w:rsidP="00A41FA7">
            <w:pPr>
              <w:pStyle w:val="ECCTabletext"/>
            </w:pPr>
            <w:r w:rsidRPr="0005228F">
              <w:t>2.4 GHz RX</w:t>
            </w:r>
          </w:p>
          <w:p w14:paraId="215E4CFA" w14:textId="77777777" w:rsidR="00844380" w:rsidRPr="0005228F" w:rsidRDefault="00844380" w:rsidP="00A41FA7">
            <w:pPr>
              <w:pStyle w:val="ECCTabletext"/>
            </w:pPr>
            <w:r w:rsidRPr="0005228F">
              <w:t>Category 2</w:t>
            </w:r>
          </w:p>
        </w:tc>
        <w:tc>
          <w:tcPr>
            <w:tcW w:w="957" w:type="pct"/>
            <w:tcBorders>
              <w:top w:val="single" w:sz="4" w:space="0" w:color="D22A23"/>
              <w:left w:val="single" w:sz="4" w:space="0" w:color="D22A23"/>
              <w:bottom w:val="single" w:sz="4" w:space="0" w:color="D22A23"/>
              <w:right w:val="single" w:sz="4" w:space="0" w:color="D22A23"/>
            </w:tcBorders>
            <w:hideMark/>
          </w:tcPr>
          <w:p w14:paraId="39BBD5E2" w14:textId="77777777" w:rsidR="00844380" w:rsidRPr="0005228F" w:rsidRDefault="00844380" w:rsidP="00A41FA7">
            <w:pPr>
              <w:pStyle w:val="ECCTabletext"/>
            </w:pPr>
            <w:r w:rsidRPr="0005228F">
              <w:t>In-band to &lt;±20 MHz</w:t>
            </w:r>
          </w:p>
        </w:tc>
        <w:tc>
          <w:tcPr>
            <w:tcW w:w="1103" w:type="pct"/>
            <w:tcBorders>
              <w:top w:val="single" w:sz="4" w:space="0" w:color="D22A23"/>
              <w:left w:val="single" w:sz="4" w:space="0" w:color="D22A23"/>
              <w:bottom w:val="single" w:sz="4" w:space="0" w:color="D22A23"/>
              <w:right w:val="single" w:sz="4" w:space="0" w:color="D22A23"/>
            </w:tcBorders>
            <w:hideMark/>
          </w:tcPr>
          <w:p w14:paraId="76090861" w14:textId="77777777" w:rsidR="00844380" w:rsidRPr="0005228F" w:rsidRDefault="00844380" w:rsidP="00A41FA7">
            <w:pPr>
              <w:pStyle w:val="ECCTabletext"/>
            </w:pPr>
            <w:r w:rsidRPr="0005228F">
              <w:t>-57 dBm</w:t>
            </w:r>
          </w:p>
        </w:tc>
        <w:tc>
          <w:tcPr>
            <w:tcW w:w="787" w:type="pct"/>
            <w:tcBorders>
              <w:top w:val="single" w:sz="4" w:space="0" w:color="D22A23"/>
              <w:left w:val="single" w:sz="4" w:space="0" w:color="D22A23"/>
              <w:bottom w:val="single" w:sz="4" w:space="0" w:color="D22A23"/>
              <w:right w:val="single" w:sz="4" w:space="0" w:color="D22A23"/>
            </w:tcBorders>
            <w:hideMark/>
          </w:tcPr>
          <w:p w14:paraId="539363CE"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5868A555" w14:textId="77777777" w:rsidR="00844380" w:rsidRPr="0005228F" w:rsidRDefault="00844380" w:rsidP="00A41FA7">
            <w:pPr>
              <w:spacing w:before="0"/>
            </w:pPr>
            <w:proofErr w:type="spellStart"/>
            <w:r w:rsidRPr="0005228F">
              <w:t>P</w:t>
            </w:r>
            <w:r w:rsidRPr="0005228F">
              <w:rPr>
                <w:vertAlign w:val="subscript"/>
              </w:rPr>
              <w:t>min</w:t>
            </w:r>
            <w:proofErr w:type="spellEnd"/>
            <w:r w:rsidRPr="0005228F">
              <w:t xml:space="preserve"> + 6 dB</w:t>
            </w:r>
          </w:p>
          <w:p w14:paraId="419BA35E" w14:textId="77777777" w:rsidR="00844380" w:rsidRPr="0005228F" w:rsidRDefault="00844380" w:rsidP="00A41FA7">
            <w:pPr>
              <w:spacing w:before="0"/>
            </w:pPr>
            <w:r w:rsidRPr="0005228F">
              <w:t xml:space="preserve">(-76 dBm - </w:t>
            </w:r>
          </w:p>
          <w:p w14:paraId="0AD71FCC" w14:textId="77777777" w:rsidR="00844380" w:rsidRPr="0005228F" w:rsidRDefault="00844380" w:rsidP="00A41FA7">
            <w:pPr>
              <w:spacing w:before="0"/>
            </w:pPr>
            <w:r w:rsidRPr="0005228F">
              <w:t>-59 dBm see note 1)</w:t>
            </w:r>
          </w:p>
        </w:tc>
        <w:tc>
          <w:tcPr>
            <w:tcW w:w="513" w:type="pct"/>
            <w:tcBorders>
              <w:top w:val="single" w:sz="4" w:space="0" w:color="D22A23"/>
              <w:left w:val="single" w:sz="4" w:space="0" w:color="D22A23"/>
              <w:bottom w:val="single" w:sz="4" w:space="0" w:color="D22A23"/>
              <w:right w:val="single" w:sz="4" w:space="0" w:color="D22A23"/>
            </w:tcBorders>
          </w:tcPr>
          <w:p w14:paraId="79EB95FE" w14:textId="77777777" w:rsidR="00844380" w:rsidRPr="0005228F" w:rsidRDefault="00844380" w:rsidP="00A41FA7">
            <w:pPr>
              <w:spacing w:before="0"/>
            </w:pPr>
            <w:r w:rsidRPr="0005228F">
              <w:t>-23 dB to -6 dB</w:t>
            </w:r>
          </w:p>
        </w:tc>
      </w:tr>
      <w:tr w:rsidR="00844380" w:rsidRPr="0005228F" w14:paraId="527A82FF"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64BF9326"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hideMark/>
          </w:tcPr>
          <w:p w14:paraId="247D0AB3" w14:textId="77777777" w:rsidR="00844380" w:rsidRPr="0005228F" w:rsidRDefault="00844380" w:rsidP="00A41FA7">
            <w:pPr>
              <w:pStyle w:val="ECCTabletext"/>
            </w:pPr>
            <w:r w:rsidRPr="0005228F">
              <w:t>&gt;±20 MHz</w:t>
            </w:r>
          </w:p>
        </w:tc>
        <w:tc>
          <w:tcPr>
            <w:tcW w:w="1103" w:type="pct"/>
            <w:tcBorders>
              <w:top w:val="single" w:sz="4" w:space="0" w:color="D22A23"/>
              <w:left w:val="single" w:sz="4" w:space="0" w:color="D22A23"/>
              <w:bottom w:val="single" w:sz="4" w:space="0" w:color="D22A23"/>
              <w:right w:val="single" w:sz="4" w:space="0" w:color="D22A23"/>
            </w:tcBorders>
            <w:hideMark/>
          </w:tcPr>
          <w:p w14:paraId="6C102C19" w14:textId="77777777" w:rsidR="00844380" w:rsidRPr="0005228F" w:rsidRDefault="00844380" w:rsidP="00A41FA7">
            <w:pPr>
              <w:pStyle w:val="ECCTabletext"/>
            </w:pPr>
            <w:r w:rsidRPr="0005228F">
              <w:t>-47 dBm</w:t>
            </w:r>
          </w:p>
        </w:tc>
        <w:tc>
          <w:tcPr>
            <w:tcW w:w="787" w:type="pct"/>
            <w:tcBorders>
              <w:top w:val="single" w:sz="4" w:space="0" w:color="D22A23"/>
              <w:left w:val="single" w:sz="4" w:space="0" w:color="D22A23"/>
              <w:bottom w:val="single" w:sz="4" w:space="0" w:color="D22A23"/>
              <w:right w:val="single" w:sz="4" w:space="0" w:color="D22A23"/>
            </w:tcBorders>
            <w:hideMark/>
          </w:tcPr>
          <w:p w14:paraId="4378A854"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06DE7211" w14:textId="77777777" w:rsidR="00844380" w:rsidRPr="0005228F" w:rsidRDefault="00844380" w:rsidP="00A41FA7">
            <w:pPr>
              <w:spacing w:before="0"/>
            </w:pPr>
            <w:proofErr w:type="spellStart"/>
            <w:r w:rsidRPr="0005228F">
              <w:t>P</w:t>
            </w:r>
            <w:r w:rsidRPr="0005228F">
              <w:rPr>
                <w:vertAlign w:val="subscript"/>
              </w:rPr>
              <w:t>min</w:t>
            </w:r>
            <w:proofErr w:type="spellEnd"/>
            <w:r w:rsidRPr="0005228F">
              <w:t xml:space="preserve"> + 6 dB</w:t>
            </w:r>
          </w:p>
          <w:p w14:paraId="1ECA9799" w14:textId="77777777" w:rsidR="00844380" w:rsidRPr="0005228F" w:rsidRDefault="00844380" w:rsidP="00A41FA7">
            <w:pPr>
              <w:spacing w:before="0"/>
            </w:pPr>
            <w:r w:rsidRPr="0005228F">
              <w:t xml:space="preserve">-76 dBm to </w:t>
            </w:r>
          </w:p>
          <w:p w14:paraId="5D267C82" w14:textId="77777777" w:rsidR="00844380" w:rsidRPr="0005228F" w:rsidRDefault="00844380" w:rsidP="00A41FA7">
            <w:pPr>
              <w:spacing w:before="0"/>
            </w:pPr>
            <w:r w:rsidRPr="0005228F">
              <w:t>-59 dBm see note 1)</w:t>
            </w:r>
          </w:p>
        </w:tc>
        <w:tc>
          <w:tcPr>
            <w:tcW w:w="513" w:type="pct"/>
            <w:tcBorders>
              <w:top w:val="single" w:sz="4" w:space="0" w:color="D22A23"/>
              <w:left w:val="single" w:sz="4" w:space="0" w:color="D22A23"/>
              <w:bottom w:val="single" w:sz="4" w:space="0" w:color="D22A23"/>
              <w:right w:val="single" w:sz="4" w:space="0" w:color="D22A23"/>
            </w:tcBorders>
          </w:tcPr>
          <w:p w14:paraId="28835C59" w14:textId="77777777" w:rsidR="00844380" w:rsidRPr="0005228F" w:rsidRDefault="00844380" w:rsidP="00A41FA7">
            <w:pPr>
              <w:spacing w:before="0"/>
            </w:pPr>
            <w:r w:rsidRPr="0005228F">
              <w:t>-29 dB to -12 dB</w:t>
            </w:r>
          </w:p>
        </w:tc>
      </w:tr>
      <w:tr w:rsidR="00844380" w:rsidRPr="0005228F" w14:paraId="500D7A0A"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4100411C" w14:textId="77777777" w:rsidR="00844380" w:rsidRPr="0005228F" w:rsidRDefault="00844380" w:rsidP="00A41FA7">
            <w:pPr>
              <w:pStyle w:val="ECCTabletext"/>
            </w:pPr>
            <w:r w:rsidRPr="0005228F">
              <w:t xml:space="preserve">2.4 GHz RX </w:t>
            </w:r>
          </w:p>
          <w:p w14:paraId="41CEAC28" w14:textId="77777777" w:rsidR="00844380" w:rsidRPr="0005228F" w:rsidRDefault="00844380" w:rsidP="00A41FA7">
            <w:pPr>
              <w:pStyle w:val="ECCTabletext"/>
            </w:pPr>
            <w:r w:rsidRPr="0005228F">
              <w:t>Category 3</w:t>
            </w:r>
          </w:p>
        </w:tc>
        <w:tc>
          <w:tcPr>
            <w:tcW w:w="957" w:type="pct"/>
            <w:tcBorders>
              <w:top w:val="single" w:sz="4" w:space="0" w:color="D22A23"/>
              <w:left w:val="single" w:sz="4" w:space="0" w:color="D22A23"/>
              <w:bottom w:val="single" w:sz="4" w:space="0" w:color="D22A23"/>
              <w:right w:val="single" w:sz="4" w:space="0" w:color="D22A23"/>
            </w:tcBorders>
            <w:hideMark/>
          </w:tcPr>
          <w:p w14:paraId="30AF6455" w14:textId="77777777" w:rsidR="00844380" w:rsidRPr="0005228F" w:rsidRDefault="00844380" w:rsidP="00A41FA7">
            <w:pPr>
              <w:pStyle w:val="ECCTabletext"/>
            </w:pPr>
            <w:r w:rsidRPr="0005228F">
              <w:t>In-band to &lt;±20 MHz</w:t>
            </w:r>
          </w:p>
        </w:tc>
        <w:tc>
          <w:tcPr>
            <w:tcW w:w="1103" w:type="pct"/>
            <w:tcBorders>
              <w:top w:val="single" w:sz="4" w:space="0" w:color="D22A23"/>
              <w:left w:val="single" w:sz="4" w:space="0" w:color="D22A23"/>
              <w:bottom w:val="single" w:sz="4" w:space="0" w:color="D22A23"/>
              <w:right w:val="single" w:sz="4" w:space="0" w:color="D22A23"/>
            </w:tcBorders>
            <w:hideMark/>
          </w:tcPr>
          <w:p w14:paraId="53A8D6A3" w14:textId="77777777" w:rsidR="00844380" w:rsidRPr="0005228F" w:rsidRDefault="00844380" w:rsidP="00A41FA7">
            <w:pPr>
              <w:pStyle w:val="ECCTabletext"/>
            </w:pPr>
            <w:r w:rsidRPr="0005228F">
              <w:t>-57 dBm</w:t>
            </w:r>
          </w:p>
        </w:tc>
        <w:tc>
          <w:tcPr>
            <w:tcW w:w="787" w:type="pct"/>
            <w:tcBorders>
              <w:top w:val="single" w:sz="4" w:space="0" w:color="D22A23"/>
              <w:left w:val="single" w:sz="4" w:space="0" w:color="D22A23"/>
              <w:bottom w:val="single" w:sz="4" w:space="0" w:color="D22A23"/>
              <w:right w:val="single" w:sz="4" w:space="0" w:color="D22A23"/>
            </w:tcBorders>
            <w:hideMark/>
          </w:tcPr>
          <w:p w14:paraId="0F3F092E"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004FD4A6" w14:textId="77777777" w:rsidR="00844380" w:rsidRPr="0005228F" w:rsidRDefault="00844380" w:rsidP="00A41FA7">
            <w:pPr>
              <w:spacing w:before="0"/>
            </w:pPr>
            <w:proofErr w:type="spellStart"/>
            <w:r w:rsidRPr="0005228F">
              <w:t>P</w:t>
            </w:r>
            <w:r w:rsidRPr="0005228F">
              <w:rPr>
                <w:vertAlign w:val="subscript"/>
              </w:rPr>
              <w:t>min</w:t>
            </w:r>
            <w:proofErr w:type="spellEnd"/>
            <w:r w:rsidRPr="0005228F">
              <w:t xml:space="preserve"> + 12 dB</w:t>
            </w:r>
          </w:p>
          <w:p w14:paraId="119D9ADB" w14:textId="77777777" w:rsidR="00844380" w:rsidRPr="0005228F" w:rsidRDefault="00844380" w:rsidP="00A41FA7">
            <w:pPr>
              <w:spacing w:before="0"/>
            </w:pPr>
            <w:r w:rsidRPr="0005228F">
              <w:t xml:space="preserve">(-70 dBm to </w:t>
            </w:r>
          </w:p>
          <w:p w14:paraId="664A8006" w14:textId="77777777" w:rsidR="00844380" w:rsidRPr="0005228F" w:rsidRDefault="00844380" w:rsidP="00A41FA7">
            <w:pPr>
              <w:spacing w:before="0"/>
            </w:pPr>
            <w:r w:rsidRPr="0005228F">
              <w:t>-53 dBm see note 1)</w:t>
            </w:r>
          </w:p>
        </w:tc>
        <w:tc>
          <w:tcPr>
            <w:tcW w:w="513" w:type="pct"/>
            <w:tcBorders>
              <w:top w:val="single" w:sz="4" w:space="0" w:color="D22A23"/>
              <w:left w:val="single" w:sz="4" w:space="0" w:color="D22A23"/>
              <w:bottom w:val="single" w:sz="4" w:space="0" w:color="D22A23"/>
              <w:right w:val="single" w:sz="4" w:space="0" w:color="D22A23"/>
            </w:tcBorders>
          </w:tcPr>
          <w:p w14:paraId="531E64CA" w14:textId="77777777" w:rsidR="00844380" w:rsidRPr="0005228F" w:rsidRDefault="00844380" w:rsidP="00A41FA7">
            <w:pPr>
              <w:spacing w:before="0"/>
            </w:pPr>
            <w:r w:rsidRPr="0005228F">
              <w:t>-13 dB to 4 dB</w:t>
            </w:r>
          </w:p>
        </w:tc>
      </w:tr>
      <w:tr w:rsidR="00844380" w:rsidRPr="0005228F" w14:paraId="0F70FEB8"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300FB79D"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hideMark/>
          </w:tcPr>
          <w:p w14:paraId="6603BDAD" w14:textId="77777777" w:rsidR="00844380" w:rsidRPr="0005228F" w:rsidRDefault="00844380" w:rsidP="00A41FA7">
            <w:pPr>
              <w:pStyle w:val="ECCTabletext"/>
            </w:pPr>
            <w:r w:rsidRPr="0005228F">
              <w:t>&gt;±20 MHz</w:t>
            </w:r>
          </w:p>
        </w:tc>
        <w:tc>
          <w:tcPr>
            <w:tcW w:w="1103" w:type="pct"/>
            <w:tcBorders>
              <w:top w:val="single" w:sz="4" w:space="0" w:color="D22A23"/>
              <w:left w:val="single" w:sz="4" w:space="0" w:color="D22A23"/>
              <w:bottom w:val="single" w:sz="4" w:space="0" w:color="D22A23"/>
              <w:right w:val="single" w:sz="4" w:space="0" w:color="D22A23"/>
            </w:tcBorders>
            <w:hideMark/>
          </w:tcPr>
          <w:p w14:paraId="3890862A" w14:textId="77777777" w:rsidR="00844380" w:rsidRPr="0005228F" w:rsidRDefault="00844380" w:rsidP="00A41FA7">
            <w:pPr>
              <w:pStyle w:val="ECCTabletext"/>
            </w:pPr>
            <w:r w:rsidRPr="0005228F">
              <w:t>-47 dBm</w:t>
            </w:r>
          </w:p>
        </w:tc>
        <w:tc>
          <w:tcPr>
            <w:tcW w:w="787" w:type="pct"/>
            <w:tcBorders>
              <w:top w:val="single" w:sz="4" w:space="0" w:color="D22A23"/>
              <w:left w:val="single" w:sz="4" w:space="0" w:color="D22A23"/>
              <w:bottom w:val="single" w:sz="4" w:space="0" w:color="D22A23"/>
              <w:right w:val="single" w:sz="4" w:space="0" w:color="D22A23"/>
            </w:tcBorders>
            <w:hideMark/>
          </w:tcPr>
          <w:p w14:paraId="1B77DDD0"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60854542" w14:textId="77777777" w:rsidR="00844380" w:rsidRPr="0005228F" w:rsidRDefault="00844380" w:rsidP="00A41FA7">
            <w:pPr>
              <w:spacing w:before="0"/>
            </w:pPr>
            <w:proofErr w:type="spellStart"/>
            <w:r w:rsidRPr="0005228F">
              <w:t>P</w:t>
            </w:r>
            <w:r w:rsidRPr="0005228F">
              <w:rPr>
                <w:vertAlign w:val="subscript"/>
              </w:rPr>
              <w:t>min</w:t>
            </w:r>
            <w:proofErr w:type="spellEnd"/>
            <w:r w:rsidRPr="0005228F">
              <w:t xml:space="preserve"> + 12 dB</w:t>
            </w:r>
          </w:p>
          <w:p w14:paraId="73BEE6DD" w14:textId="77777777" w:rsidR="00844380" w:rsidRPr="0005228F" w:rsidRDefault="00844380" w:rsidP="00A41FA7">
            <w:pPr>
              <w:spacing w:before="0"/>
            </w:pPr>
            <w:r w:rsidRPr="0005228F">
              <w:t xml:space="preserve">(-70 dBm to </w:t>
            </w:r>
          </w:p>
          <w:p w14:paraId="7DABB015" w14:textId="77777777" w:rsidR="00844380" w:rsidRPr="0005228F" w:rsidRDefault="00844380" w:rsidP="00A41FA7">
            <w:pPr>
              <w:spacing w:before="0"/>
            </w:pPr>
            <w:r w:rsidRPr="0005228F">
              <w:t>-53 dBm see note 1)</w:t>
            </w:r>
          </w:p>
        </w:tc>
        <w:tc>
          <w:tcPr>
            <w:tcW w:w="513" w:type="pct"/>
            <w:tcBorders>
              <w:top w:val="single" w:sz="4" w:space="0" w:color="D22A23"/>
              <w:left w:val="single" w:sz="4" w:space="0" w:color="D22A23"/>
              <w:bottom w:val="single" w:sz="4" w:space="0" w:color="D22A23"/>
              <w:right w:val="single" w:sz="4" w:space="0" w:color="D22A23"/>
            </w:tcBorders>
          </w:tcPr>
          <w:p w14:paraId="3E8F02F3" w14:textId="77777777" w:rsidR="00844380" w:rsidRPr="0005228F" w:rsidRDefault="00844380" w:rsidP="00A41FA7">
            <w:pPr>
              <w:spacing w:before="0"/>
            </w:pPr>
            <w:r w:rsidRPr="0005228F">
              <w:t>-23 dB to -6 dB</w:t>
            </w:r>
          </w:p>
        </w:tc>
      </w:tr>
      <w:tr w:rsidR="00844380" w:rsidRPr="00E06A0A" w14:paraId="01BD878F"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7CE89588" w14:textId="77777777" w:rsidR="00844380" w:rsidRPr="003C2CC3" w:rsidRDefault="00844380" w:rsidP="00A41FA7">
            <w:pPr>
              <w:pStyle w:val="ECCTabletext"/>
              <w:spacing w:before="120" w:after="120"/>
              <w:jc w:val="center"/>
              <w:rPr>
                <w:b/>
                <w:lang w:val="da-DK"/>
              </w:rPr>
            </w:pPr>
            <w:r w:rsidRPr="003C2CC3">
              <w:rPr>
                <w:b/>
                <w:lang w:val="da-DK"/>
              </w:rPr>
              <w:t xml:space="preserve">5 GHz RLAN (ETSI EN 301 893 V2.1.1) </w:t>
            </w:r>
            <w:r w:rsidRPr="0005228F">
              <w:fldChar w:fldCharType="begin"/>
            </w:r>
            <w:r w:rsidRPr="002C49D9">
              <w:rPr>
                <w:b/>
                <w:lang w:val="da-DK"/>
              </w:rPr>
              <w:instrText xml:space="preserve"> REF _Ref515457657 \r \h  \* MERGEFORMAT </w:instrText>
            </w:r>
            <w:r w:rsidRPr="0005228F">
              <w:fldChar w:fldCharType="separate"/>
            </w:r>
            <w:r w:rsidRPr="003C2CC3">
              <w:rPr>
                <w:b/>
                <w:lang w:val="da-DK"/>
              </w:rPr>
              <w:t>[24]</w:t>
            </w:r>
            <w:r w:rsidRPr="0005228F">
              <w:fldChar w:fldCharType="end"/>
            </w:r>
          </w:p>
        </w:tc>
      </w:tr>
      <w:tr w:rsidR="00844380" w:rsidRPr="0005228F" w14:paraId="0BCBA3A4"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5F0623E2" w14:textId="77777777" w:rsidR="00844380" w:rsidRPr="0005228F" w:rsidRDefault="00844380" w:rsidP="00A41FA7">
            <w:pPr>
              <w:pStyle w:val="ECCTabletext"/>
            </w:pPr>
            <w:r w:rsidRPr="0005228F">
              <w:t>With radar detection</w:t>
            </w:r>
          </w:p>
        </w:tc>
        <w:tc>
          <w:tcPr>
            <w:tcW w:w="957" w:type="pct"/>
            <w:tcBorders>
              <w:top w:val="single" w:sz="4" w:space="0" w:color="D22A23"/>
              <w:left w:val="single" w:sz="4" w:space="0" w:color="D22A23"/>
              <w:bottom w:val="single" w:sz="4" w:space="0" w:color="D22A23"/>
              <w:right w:val="single" w:sz="4" w:space="0" w:color="D22A23"/>
            </w:tcBorders>
            <w:hideMark/>
          </w:tcPr>
          <w:p w14:paraId="099B7205" w14:textId="77777777" w:rsidR="00844380" w:rsidRPr="0005228F" w:rsidRDefault="00844380" w:rsidP="00A41FA7">
            <w:pPr>
              <w:pStyle w:val="ECCTabletext"/>
            </w:pPr>
            <w:r w:rsidRPr="0005228F">
              <w:t>In-band to &lt;±50 MHz</w:t>
            </w:r>
          </w:p>
        </w:tc>
        <w:tc>
          <w:tcPr>
            <w:tcW w:w="1103" w:type="pct"/>
            <w:tcBorders>
              <w:top w:val="single" w:sz="4" w:space="0" w:color="D22A23"/>
              <w:left w:val="single" w:sz="4" w:space="0" w:color="D22A23"/>
              <w:bottom w:val="single" w:sz="4" w:space="0" w:color="D22A23"/>
              <w:right w:val="single" w:sz="4" w:space="0" w:color="D22A23"/>
            </w:tcBorders>
            <w:hideMark/>
          </w:tcPr>
          <w:p w14:paraId="2B71D6ED" w14:textId="77777777" w:rsidR="00844380" w:rsidRPr="0005228F" w:rsidRDefault="00844380" w:rsidP="00A41FA7">
            <w:pPr>
              <w:pStyle w:val="ECCTabletext"/>
            </w:pPr>
            <w:r w:rsidRPr="0005228F">
              <w:t>-53 dBm</w:t>
            </w:r>
          </w:p>
        </w:tc>
        <w:tc>
          <w:tcPr>
            <w:tcW w:w="787" w:type="pct"/>
            <w:tcBorders>
              <w:top w:val="single" w:sz="4" w:space="0" w:color="D22A23"/>
              <w:left w:val="single" w:sz="4" w:space="0" w:color="D22A23"/>
              <w:bottom w:val="single" w:sz="4" w:space="0" w:color="D22A23"/>
              <w:right w:val="single" w:sz="4" w:space="0" w:color="D22A23"/>
            </w:tcBorders>
            <w:hideMark/>
          </w:tcPr>
          <w:p w14:paraId="494F02E9"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772F830D" w14:textId="77777777" w:rsidR="00844380" w:rsidRPr="0005228F" w:rsidRDefault="00844380" w:rsidP="00A41FA7">
            <w:pPr>
              <w:pStyle w:val="ECCTabletext"/>
            </w:pPr>
            <w:proofErr w:type="spellStart"/>
            <w:r w:rsidRPr="0005228F">
              <w:t>P</w:t>
            </w:r>
            <w:r w:rsidRPr="0005228F">
              <w:rPr>
                <w:vertAlign w:val="subscript"/>
              </w:rPr>
              <w:t>min</w:t>
            </w:r>
            <w:proofErr w:type="spellEnd"/>
            <w:r w:rsidRPr="0005228F">
              <w:t xml:space="preserve"> +6 dB (-76 dBm to -59 dBm see note 1)</w:t>
            </w:r>
          </w:p>
        </w:tc>
        <w:tc>
          <w:tcPr>
            <w:tcW w:w="513" w:type="pct"/>
            <w:tcBorders>
              <w:top w:val="single" w:sz="4" w:space="0" w:color="D22A23"/>
              <w:left w:val="single" w:sz="4" w:space="0" w:color="D22A23"/>
              <w:bottom w:val="single" w:sz="4" w:space="0" w:color="D22A23"/>
              <w:right w:val="single" w:sz="4" w:space="0" w:color="D22A23"/>
            </w:tcBorders>
          </w:tcPr>
          <w:p w14:paraId="74C384D4" w14:textId="77777777" w:rsidR="00844380" w:rsidRPr="0005228F" w:rsidRDefault="00844380" w:rsidP="00A41FA7">
            <w:pPr>
              <w:spacing w:before="0"/>
            </w:pPr>
            <w:r w:rsidRPr="0005228F">
              <w:t>-26 dB to -6 dB</w:t>
            </w:r>
          </w:p>
        </w:tc>
      </w:tr>
      <w:tr w:rsidR="00844380" w:rsidRPr="0005228F" w14:paraId="4D40DD4D"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1E519057"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hideMark/>
          </w:tcPr>
          <w:p w14:paraId="3A1B1134" w14:textId="77777777" w:rsidR="00844380" w:rsidRPr="0005228F" w:rsidRDefault="00844380" w:rsidP="00A41FA7">
            <w:pPr>
              <w:pStyle w:val="ECCTabletext"/>
            </w:pPr>
            <w:r w:rsidRPr="0005228F">
              <w:t>&gt;±150 MHz</w:t>
            </w:r>
          </w:p>
        </w:tc>
        <w:tc>
          <w:tcPr>
            <w:tcW w:w="1103" w:type="pct"/>
            <w:tcBorders>
              <w:top w:val="single" w:sz="4" w:space="0" w:color="D22A23"/>
              <w:left w:val="single" w:sz="4" w:space="0" w:color="D22A23"/>
              <w:bottom w:val="single" w:sz="4" w:space="0" w:color="D22A23"/>
              <w:right w:val="single" w:sz="4" w:space="0" w:color="D22A23"/>
            </w:tcBorders>
            <w:hideMark/>
          </w:tcPr>
          <w:p w14:paraId="3B6FC930" w14:textId="77777777" w:rsidR="00844380" w:rsidRPr="0005228F" w:rsidRDefault="00844380" w:rsidP="00A41FA7">
            <w:pPr>
              <w:pStyle w:val="ECCTabletext"/>
            </w:pPr>
            <w:r w:rsidRPr="0005228F">
              <w:t>-47 dBm</w:t>
            </w:r>
          </w:p>
        </w:tc>
        <w:tc>
          <w:tcPr>
            <w:tcW w:w="787" w:type="pct"/>
            <w:tcBorders>
              <w:top w:val="single" w:sz="4" w:space="0" w:color="D22A23"/>
              <w:left w:val="single" w:sz="4" w:space="0" w:color="D22A23"/>
              <w:bottom w:val="single" w:sz="4" w:space="0" w:color="D22A23"/>
              <w:right w:val="single" w:sz="4" w:space="0" w:color="D22A23"/>
            </w:tcBorders>
            <w:hideMark/>
          </w:tcPr>
          <w:p w14:paraId="4A861359"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14A1202A" w14:textId="77777777" w:rsidR="00844380" w:rsidRPr="0005228F" w:rsidRDefault="00844380" w:rsidP="00A41FA7">
            <w:pPr>
              <w:pStyle w:val="ECCTabletext"/>
            </w:pPr>
            <w:proofErr w:type="spellStart"/>
            <w:r w:rsidRPr="0005228F">
              <w:t>P</w:t>
            </w:r>
            <w:r w:rsidRPr="0005228F">
              <w:rPr>
                <w:vertAlign w:val="subscript"/>
              </w:rPr>
              <w:t>min</w:t>
            </w:r>
            <w:proofErr w:type="spellEnd"/>
            <w:r w:rsidRPr="0005228F">
              <w:t xml:space="preserve"> (-76 dBm to -59 dBm see note 1)</w:t>
            </w:r>
          </w:p>
        </w:tc>
        <w:tc>
          <w:tcPr>
            <w:tcW w:w="513" w:type="pct"/>
            <w:tcBorders>
              <w:top w:val="single" w:sz="4" w:space="0" w:color="D22A23"/>
              <w:left w:val="single" w:sz="4" w:space="0" w:color="D22A23"/>
              <w:bottom w:val="single" w:sz="4" w:space="0" w:color="D22A23"/>
              <w:right w:val="single" w:sz="4" w:space="0" w:color="D22A23"/>
            </w:tcBorders>
          </w:tcPr>
          <w:p w14:paraId="045BB524" w14:textId="77777777" w:rsidR="00844380" w:rsidRPr="0005228F" w:rsidRDefault="00844380" w:rsidP="00A41FA7">
            <w:pPr>
              <w:spacing w:before="0"/>
            </w:pPr>
            <w:r w:rsidRPr="0005228F">
              <w:t>-29 dB to -12 dB</w:t>
            </w:r>
          </w:p>
        </w:tc>
      </w:tr>
      <w:tr w:rsidR="00844380" w:rsidRPr="0005228F" w14:paraId="680D3E9D"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4C76A7CB" w14:textId="77777777" w:rsidR="00844380" w:rsidRPr="0005228F" w:rsidRDefault="00844380" w:rsidP="00A41FA7">
            <w:pPr>
              <w:pStyle w:val="ECCTabletext"/>
            </w:pPr>
            <w:r w:rsidRPr="0005228F">
              <w:t>Without radar detection (slave only)</w:t>
            </w:r>
          </w:p>
        </w:tc>
        <w:tc>
          <w:tcPr>
            <w:tcW w:w="957" w:type="pct"/>
            <w:tcBorders>
              <w:top w:val="single" w:sz="4" w:space="0" w:color="D22A23"/>
              <w:left w:val="single" w:sz="4" w:space="0" w:color="D22A23"/>
              <w:bottom w:val="single" w:sz="4" w:space="0" w:color="D22A23"/>
              <w:right w:val="single" w:sz="4" w:space="0" w:color="D22A23"/>
            </w:tcBorders>
            <w:hideMark/>
          </w:tcPr>
          <w:p w14:paraId="7F0FE1E5" w14:textId="77777777" w:rsidR="00844380" w:rsidRPr="0005228F" w:rsidRDefault="00844380" w:rsidP="00A41FA7">
            <w:pPr>
              <w:pStyle w:val="ECCTabletext"/>
            </w:pPr>
            <w:r w:rsidRPr="0005228F">
              <w:t>In-band to &lt;±50 MHz</w:t>
            </w:r>
          </w:p>
        </w:tc>
        <w:tc>
          <w:tcPr>
            <w:tcW w:w="1103" w:type="pct"/>
            <w:tcBorders>
              <w:top w:val="single" w:sz="4" w:space="0" w:color="D22A23"/>
              <w:left w:val="single" w:sz="4" w:space="0" w:color="D22A23"/>
              <w:bottom w:val="single" w:sz="4" w:space="0" w:color="D22A23"/>
              <w:right w:val="single" w:sz="4" w:space="0" w:color="D22A23"/>
            </w:tcBorders>
            <w:hideMark/>
          </w:tcPr>
          <w:p w14:paraId="1F5A1584" w14:textId="77777777" w:rsidR="00844380" w:rsidRPr="0005228F" w:rsidRDefault="00844380" w:rsidP="00A41FA7">
            <w:pPr>
              <w:pStyle w:val="ECCTabletext"/>
            </w:pPr>
            <w:r w:rsidRPr="0005228F">
              <w:t>-59 dBm</w:t>
            </w:r>
          </w:p>
        </w:tc>
        <w:tc>
          <w:tcPr>
            <w:tcW w:w="787" w:type="pct"/>
            <w:tcBorders>
              <w:top w:val="single" w:sz="4" w:space="0" w:color="D22A23"/>
              <w:left w:val="single" w:sz="4" w:space="0" w:color="D22A23"/>
              <w:bottom w:val="single" w:sz="4" w:space="0" w:color="D22A23"/>
              <w:right w:val="single" w:sz="4" w:space="0" w:color="D22A23"/>
            </w:tcBorders>
            <w:hideMark/>
          </w:tcPr>
          <w:p w14:paraId="5DF81E3A"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12AC7688" w14:textId="77777777" w:rsidR="00844380" w:rsidRPr="0005228F" w:rsidRDefault="00844380" w:rsidP="00A41FA7">
            <w:pPr>
              <w:pStyle w:val="ECCTabletext"/>
            </w:pPr>
            <w:proofErr w:type="spellStart"/>
            <w:r w:rsidRPr="0005228F">
              <w:t>P</w:t>
            </w:r>
            <w:r w:rsidRPr="0005228F">
              <w:rPr>
                <w:vertAlign w:val="subscript"/>
              </w:rPr>
              <w:t>min</w:t>
            </w:r>
            <w:proofErr w:type="spellEnd"/>
            <w:r w:rsidRPr="0005228F">
              <w:t xml:space="preserve"> + 6 dB (-76 dBm to -59 dBm see note 1)</w:t>
            </w:r>
          </w:p>
        </w:tc>
        <w:tc>
          <w:tcPr>
            <w:tcW w:w="513" w:type="pct"/>
            <w:tcBorders>
              <w:top w:val="single" w:sz="4" w:space="0" w:color="D22A23"/>
              <w:left w:val="single" w:sz="4" w:space="0" w:color="D22A23"/>
              <w:bottom w:val="single" w:sz="4" w:space="0" w:color="D22A23"/>
              <w:right w:val="single" w:sz="4" w:space="0" w:color="D22A23"/>
            </w:tcBorders>
          </w:tcPr>
          <w:p w14:paraId="7D4C029D" w14:textId="77777777" w:rsidR="00844380" w:rsidRPr="0005228F" w:rsidRDefault="00844380" w:rsidP="00A41FA7">
            <w:pPr>
              <w:spacing w:before="0"/>
            </w:pPr>
            <w:r w:rsidRPr="0005228F">
              <w:t>-17 dB to 0 dB</w:t>
            </w:r>
          </w:p>
        </w:tc>
      </w:tr>
      <w:tr w:rsidR="00844380" w:rsidRPr="0005228F" w14:paraId="1A8695F9"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5F27F75B"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hideMark/>
          </w:tcPr>
          <w:p w14:paraId="1B495499" w14:textId="77777777" w:rsidR="00844380" w:rsidRPr="0005228F" w:rsidRDefault="00844380" w:rsidP="00A41FA7">
            <w:pPr>
              <w:pStyle w:val="ECCTabletext"/>
            </w:pPr>
            <w:r w:rsidRPr="0005228F">
              <w:t>&gt;±150 MHz</w:t>
            </w:r>
          </w:p>
        </w:tc>
        <w:tc>
          <w:tcPr>
            <w:tcW w:w="1103" w:type="pct"/>
            <w:tcBorders>
              <w:top w:val="single" w:sz="4" w:space="0" w:color="D22A23"/>
              <w:left w:val="single" w:sz="4" w:space="0" w:color="D22A23"/>
              <w:bottom w:val="single" w:sz="4" w:space="0" w:color="D22A23"/>
              <w:right w:val="single" w:sz="4" w:space="0" w:color="D22A23"/>
            </w:tcBorders>
            <w:hideMark/>
          </w:tcPr>
          <w:p w14:paraId="673F32B1" w14:textId="77777777" w:rsidR="00844380" w:rsidRPr="0005228F" w:rsidRDefault="00844380" w:rsidP="00A41FA7">
            <w:pPr>
              <w:pStyle w:val="ECCTabletext"/>
            </w:pPr>
            <w:r w:rsidRPr="0005228F">
              <w:t>-53 dBm</w:t>
            </w:r>
          </w:p>
        </w:tc>
        <w:tc>
          <w:tcPr>
            <w:tcW w:w="787" w:type="pct"/>
            <w:tcBorders>
              <w:top w:val="single" w:sz="4" w:space="0" w:color="D22A23"/>
              <w:left w:val="single" w:sz="4" w:space="0" w:color="D22A23"/>
              <w:bottom w:val="single" w:sz="4" w:space="0" w:color="D22A23"/>
              <w:right w:val="single" w:sz="4" w:space="0" w:color="D22A23"/>
            </w:tcBorders>
            <w:hideMark/>
          </w:tcPr>
          <w:p w14:paraId="7E88AA95"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5C0500C0" w14:textId="77777777" w:rsidR="00844380" w:rsidRPr="0005228F" w:rsidRDefault="00844380" w:rsidP="00A41FA7">
            <w:pPr>
              <w:pStyle w:val="ECCTabletext"/>
            </w:pPr>
            <w:proofErr w:type="spellStart"/>
            <w:r w:rsidRPr="0005228F">
              <w:t>P</w:t>
            </w:r>
            <w:r w:rsidRPr="0005228F">
              <w:rPr>
                <w:vertAlign w:val="subscript"/>
              </w:rPr>
              <w:t>min</w:t>
            </w:r>
            <w:proofErr w:type="spellEnd"/>
            <w:r w:rsidRPr="0005228F">
              <w:t xml:space="preserve"> + 6 dB (-76 dBm to -59 dBm see (note 1)</w:t>
            </w:r>
          </w:p>
        </w:tc>
        <w:tc>
          <w:tcPr>
            <w:tcW w:w="513" w:type="pct"/>
            <w:tcBorders>
              <w:top w:val="single" w:sz="4" w:space="0" w:color="D22A23"/>
              <w:left w:val="single" w:sz="4" w:space="0" w:color="D22A23"/>
              <w:bottom w:val="single" w:sz="4" w:space="0" w:color="D22A23"/>
              <w:right w:val="single" w:sz="4" w:space="0" w:color="D22A23"/>
            </w:tcBorders>
          </w:tcPr>
          <w:p w14:paraId="46FAB1DF" w14:textId="77777777" w:rsidR="00844380" w:rsidRPr="0005228F" w:rsidRDefault="00844380" w:rsidP="00A41FA7">
            <w:pPr>
              <w:spacing w:before="0"/>
            </w:pPr>
            <w:r w:rsidRPr="0005228F">
              <w:t>-23 dB to -6 dB</w:t>
            </w:r>
          </w:p>
        </w:tc>
      </w:tr>
      <w:tr w:rsidR="00844380" w:rsidRPr="00E06A0A" w14:paraId="47F1C306"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383442C1" w14:textId="25736F7D" w:rsidR="00844380" w:rsidRPr="003C2CC3" w:rsidRDefault="00844380" w:rsidP="00A41FA7">
            <w:pPr>
              <w:pStyle w:val="ECCTabletext"/>
              <w:spacing w:before="120" w:after="120"/>
              <w:jc w:val="center"/>
              <w:rPr>
                <w:lang w:val="da-DK"/>
              </w:rPr>
            </w:pPr>
            <w:r w:rsidRPr="002C49D9">
              <w:rPr>
                <w:rStyle w:val="ECCHLbold"/>
                <w:lang w:val="da-DK"/>
              </w:rPr>
              <w:t>L-</w:t>
            </w:r>
            <w:r w:rsidR="009B7229" w:rsidRPr="002C49D9">
              <w:rPr>
                <w:rStyle w:val="ECCHLbold"/>
                <w:lang w:val="da-DK"/>
              </w:rPr>
              <w:t xml:space="preserve">Band </w:t>
            </w:r>
            <w:r w:rsidRPr="002C49D9">
              <w:rPr>
                <w:rStyle w:val="ECCHLbold"/>
                <w:lang w:val="da-DK"/>
              </w:rPr>
              <w:t>MES (ETSI EN 301 444 V2.1.2)</w:t>
            </w:r>
            <w:r w:rsidRPr="003C2CC3">
              <w:rPr>
                <w:lang w:val="da-DK"/>
              </w:rPr>
              <w:t xml:space="preserve"> </w:t>
            </w:r>
            <w:r w:rsidRPr="0005228F">
              <w:fldChar w:fldCharType="begin"/>
            </w:r>
            <w:r w:rsidRPr="002C49D9">
              <w:rPr>
                <w:b/>
                <w:lang w:val="da-DK"/>
              </w:rPr>
              <w:instrText xml:space="preserve"> REF _Ref515457675 \r \h  \* MERGEFORMAT </w:instrText>
            </w:r>
            <w:r w:rsidRPr="0005228F">
              <w:fldChar w:fldCharType="separate"/>
            </w:r>
            <w:r w:rsidRPr="002C49D9">
              <w:rPr>
                <w:b/>
                <w:lang w:val="da-DK"/>
              </w:rPr>
              <w:t>[25]</w:t>
            </w:r>
            <w:r w:rsidRPr="0005228F">
              <w:fldChar w:fldCharType="end"/>
            </w:r>
          </w:p>
        </w:tc>
      </w:tr>
      <w:tr w:rsidR="00844380" w:rsidRPr="0005228F" w14:paraId="71D03A78"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20D3A003" w14:textId="77777777" w:rsidR="00844380" w:rsidRPr="0005228F" w:rsidRDefault="00844380" w:rsidP="00A41FA7">
            <w:pPr>
              <w:pStyle w:val="ECCTabletext"/>
            </w:pPr>
            <w:r w:rsidRPr="0005228F">
              <w:t>L-band MES</w:t>
            </w:r>
          </w:p>
        </w:tc>
        <w:tc>
          <w:tcPr>
            <w:tcW w:w="957" w:type="pct"/>
            <w:tcBorders>
              <w:top w:val="single" w:sz="4" w:space="0" w:color="D22A23"/>
              <w:left w:val="single" w:sz="4" w:space="0" w:color="D22A23"/>
              <w:bottom w:val="single" w:sz="4" w:space="0" w:color="D22A23"/>
              <w:right w:val="single" w:sz="4" w:space="0" w:color="D22A23"/>
            </w:tcBorders>
            <w:hideMark/>
          </w:tcPr>
          <w:p w14:paraId="71AE5CF7" w14:textId="77777777" w:rsidR="00844380" w:rsidRPr="0005228F" w:rsidRDefault="00844380" w:rsidP="00A41FA7">
            <w:pPr>
              <w:pStyle w:val="ECCTabletext"/>
            </w:pPr>
            <w:r w:rsidRPr="0005228F">
              <w:t>&gt;±10 MHz</w:t>
            </w:r>
          </w:p>
        </w:tc>
        <w:tc>
          <w:tcPr>
            <w:tcW w:w="1103" w:type="pct"/>
            <w:tcBorders>
              <w:top w:val="single" w:sz="4" w:space="0" w:color="D22A23"/>
              <w:left w:val="single" w:sz="4" w:space="0" w:color="D22A23"/>
              <w:bottom w:val="single" w:sz="4" w:space="0" w:color="D22A23"/>
              <w:right w:val="single" w:sz="4" w:space="0" w:color="D22A23"/>
            </w:tcBorders>
            <w:hideMark/>
          </w:tcPr>
          <w:p w14:paraId="493173AE" w14:textId="77777777" w:rsidR="00844380" w:rsidRPr="0005228F" w:rsidRDefault="00844380" w:rsidP="00A41FA7">
            <w:pPr>
              <w:pStyle w:val="ECCTabletext"/>
            </w:pPr>
            <w:r w:rsidRPr="0005228F">
              <w:t>-40 dBm</w:t>
            </w:r>
          </w:p>
        </w:tc>
        <w:tc>
          <w:tcPr>
            <w:tcW w:w="787" w:type="pct"/>
            <w:tcBorders>
              <w:top w:val="single" w:sz="4" w:space="0" w:color="D22A23"/>
              <w:left w:val="single" w:sz="4" w:space="0" w:color="D22A23"/>
              <w:bottom w:val="single" w:sz="4" w:space="0" w:color="D22A23"/>
              <w:right w:val="single" w:sz="4" w:space="0" w:color="D22A23"/>
            </w:tcBorders>
            <w:hideMark/>
          </w:tcPr>
          <w:p w14:paraId="092FAF1C"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055D70EF" w14:textId="77777777" w:rsidR="00844380" w:rsidRPr="0005228F" w:rsidRDefault="00844380" w:rsidP="00A41FA7">
            <w:pPr>
              <w:pStyle w:val="ECCTabletext"/>
            </w:pPr>
            <w:r w:rsidRPr="0005228F">
              <w:t>Not clear</w:t>
            </w:r>
          </w:p>
        </w:tc>
        <w:tc>
          <w:tcPr>
            <w:tcW w:w="513" w:type="pct"/>
            <w:tcBorders>
              <w:top w:val="single" w:sz="4" w:space="0" w:color="D22A23"/>
              <w:left w:val="single" w:sz="4" w:space="0" w:color="D22A23"/>
              <w:bottom w:val="single" w:sz="4" w:space="0" w:color="D22A23"/>
              <w:right w:val="single" w:sz="4" w:space="0" w:color="D22A23"/>
            </w:tcBorders>
          </w:tcPr>
          <w:p w14:paraId="6CC2374B" w14:textId="77777777" w:rsidR="00844380" w:rsidRPr="0005228F" w:rsidRDefault="00844380" w:rsidP="00A41FA7">
            <w:pPr>
              <w:pStyle w:val="ECCTabletext"/>
            </w:pPr>
          </w:p>
        </w:tc>
      </w:tr>
      <w:tr w:rsidR="00844380" w:rsidRPr="0005228F" w14:paraId="6A3DB107"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5C60021B" w14:textId="77777777" w:rsidR="00844380" w:rsidRPr="0005228F" w:rsidRDefault="00844380" w:rsidP="00A41FA7">
            <w:pPr>
              <w:pStyle w:val="ECCTabletext"/>
              <w:spacing w:before="120" w:after="120"/>
              <w:jc w:val="center"/>
              <w:rPr>
                <w:rStyle w:val="ECCParagraph"/>
              </w:rPr>
            </w:pPr>
            <w:r w:rsidRPr="002C49D9">
              <w:rPr>
                <w:rStyle w:val="ECCHLbold"/>
              </w:rPr>
              <w:t>Non Specific Short Range devices 25-1000 MHz ETSI EN 300 220</w:t>
            </w:r>
            <w:r w:rsidRPr="0005228F">
              <w:rPr>
                <w:rStyle w:val="ECCParagraph"/>
              </w:rPr>
              <w:t xml:space="preserve"> </w:t>
            </w:r>
            <w:r w:rsidRPr="0005228F">
              <w:rPr>
                <w:rStyle w:val="ECCParagraph"/>
              </w:rPr>
              <w:fldChar w:fldCharType="begin"/>
            </w:r>
            <w:r w:rsidRPr="0005228F">
              <w:rPr>
                <w:rStyle w:val="ECCParagraph"/>
                <w:b/>
              </w:rPr>
              <w:instrText xml:space="preserve"> REF _Ref515457701 \r \h  \* MERGEFORMAT </w:instrText>
            </w:r>
            <w:r w:rsidRPr="0005228F">
              <w:rPr>
                <w:rStyle w:val="ECCParagraph"/>
              </w:rPr>
            </w:r>
            <w:r w:rsidRPr="0005228F">
              <w:rPr>
                <w:rStyle w:val="ECCParagraph"/>
              </w:rPr>
              <w:fldChar w:fldCharType="separate"/>
            </w:r>
            <w:r w:rsidRPr="0005228F">
              <w:rPr>
                <w:rStyle w:val="ECCParagraph"/>
                <w:b/>
              </w:rPr>
              <w:t>[26]</w:t>
            </w:r>
            <w:r w:rsidRPr="0005228F">
              <w:rPr>
                <w:rStyle w:val="ECCParagraph"/>
              </w:rPr>
              <w:fldChar w:fldCharType="end"/>
            </w:r>
          </w:p>
        </w:tc>
      </w:tr>
      <w:tr w:rsidR="00844380" w:rsidRPr="0005228F" w14:paraId="1AE8704D" w14:textId="77777777" w:rsidTr="00844380">
        <w:trPr>
          <w:trHeight w:val="265"/>
        </w:trPr>
        <w:tc>
          <w:tcPr>
            <w:tcW w:w="807" w:type="pct"/>
            <w:vMerge w:val="restart"/>
            <w:tcBorders>
              <w:top w:val="single" w:sz="4" w:space="0" w:color="D22A23"/>
              <w:left w:val="single" w:sz="4" w:space="0" w:color="D22A23"/>
              <w:right w:val="single" w:sz="4" w:space="0" w:color="D22A23"/>
            </w:tcBorders>
            <w:hideMark/>
          </w:tcPr>
          <w:p w14:paraId="5BBD56F9" w14:textId="77777777" w:rsidR="00844380" w:rsidRPr="0005228F" w:rsidRDefault="00844380" w:rsidP="00A41FA7">
            <w:pPr>
              <w:pStyle w:val="ECCTabletext"/>
              <w:rPr>
                <w:sz w:val="18"/>
                <w:szCs w:val="20"/>
              </w:rPr>
            </w:pPr>
            <w:r w:rsidRPr="0005228F">
              <w:t xml:space="preserve">Non Specific SRD </w:t>
            </w:r>
          </w:p>
          <w:p w14:paraId="09BE6AD9" w14:textId="77777777" w:rsidR="00844380" w:rsidRPr="0005228F" w:rsidRDefault="00844380" w:rsidP="00A41FA7">
            <w:pPr>
              <w:pStyle w:val="ECCTabletext"/>
            </w:pPr>
            <w:r w:rsidRPr="0005228F">
              <w:rPr>
                <w:sz w:val="18"/>
                <w:szCs w:val="20"/>
              </w:rPr>
              <w:t>Cat</w:t>
            </w:r>
            <w:r w:rsidRPr="0005228F">
              <w:t>egory 3:</w:t>
            </w:r>
          </w:p>
          <w:p w14:paraId="6915B8E2" w14:textId="77777777" w:rsidR="00844380" w:rsidRPr="0005228F" w:rsidRDefault="00844380" w:rsidP="00A41FA7">
            <w:pPr>
              <w:pStyle w:val="ECCTabletext"/>
              <w:rPr>
                <w:rStyle w:val="ECCParagraph"/>
              </w:rPr>
            </w:pPr>
            <w:r w:rsidRPr="0005228F">
              <w:t>Minimum Rx requirement in EN 300 220-2 v3.1.1</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01629CD5" w14:textId="77777777" w:rsidR="00844380" w:rsidRPr="0005228F" w:rsidRDefault="00844380" w:rsidP="00A41FA7">
            <w:pPr>
              <w:pStyle w:val="ECCTabletext"/>
              <w:rPr>
                <w:rStyle w:val="ECCParagraph"/>
              </w:rPr>
            </w:pPr>
            <w:r w:rsidRPr="0005228F">
              <w:rPr>
                <w:rStyle w:val="ECCParagraph"/>
              </w:rPr>
              <w:t xml:space="preserve">±2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w:t>
            </w:r>
            <w:r w:rsidRPr="0005228F">
              <w:rPr>
                <w:rStyle w:val="ECCHLsubscript"/>
              </w:rPr>
              <w:t>low</w:t>
            </w:r>
            <w:r w:rsidRPr="0005228F">
              <w:rPr>
                <w:rStyle w:val="ECCParagraph"/>
              </w:rPr>
              <w:t>±2 MHz</w:t>
            </w:r>
          </w:p>
        </w:tc>
        <w:tc>
          <w:tcPr>
            <w:tcW w:w="1103" w:type="pct"/>
            <w:tcBorders>
              <w:top w:val="single" w:sz="4" w:space="0" w:color="D22A23"/>
              <w:left w:val="single" w:sz="4" w:space="0" w:color="D22A23"/>
              <w:bottom w:val="single" w:sz="4" w:space="0" w:color="D22A23"/>
              <w:right w:val="single" w:sz="4" w:space="0" w:color="D22A23"/>
            </w:tcBorders>
            <w:hideMark/>
          </w:tcPr>
          <w:p w14:paraId="3F274BFB" w14:textId="77777777" w:rsidR="00844380" w:rsidRPr="0005228F" w:rsidRDefault="00844380" w:rsidP="00A41FA7">
            <w:pPr>
              <w:spacing w:before="0"/>
              <w:rPr>
                <w:rStyle w:val="ECCParagraph"/>
              </w:rPr>
            </w:pPr>
            <w:r w:rsidRPr="0005228F">
              <w:rPr>
                <w:rStyle w:val="ECCParagraph"/>
              </w:rPr>
              <w:t>-80 dBm</w:t>
            </w:r>
          </w:p>
        </w:tc>
        <w:tc>
          <w:tcPr>
            <w:tcW w:w="787" w:type="pct"/>
            <w:tcBorders>
              <w:top w:val="single" w:sz="4" w:space="0" w:color="D22A23"/>
              <w:left w:val="single" w:sz="4" w:space="0" w:color="D22A23"/>
              <w:bottom w:val="single" w:sz="4" w:space="0" w:color="D22A23"/>
              <w:right w:val="single" w:sz="4" w:space="0" w:color="D22A23"/>
            </w:tcBorders>
            <w:hideMark/>
          </w:tcPr>
          <w:p w14:paraId="619AA34A"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047741A7"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6E1E4921" w14:textId="77777777" w:rsidR="00844380" w:rsidRPr="0005228F" w:rsidRDefault="00844380" w:rsidP="00A41FA7">
            <w:pPr>
              <w:spacing w:before="0"/>
              <w:rPr>
                <w:rStyle w:val="ECCParagraph"/>
              </w:rPr>
            </w:pPr>
          </w:p>
        </w:tc>
      </w:tr>
      <w:tr w:rsidR="00844380" w:rsidRPr="0005228F" w14:paraId="3EBCAECE" w14:textId="77777777" w:rsidTr="00844380">
        <w:trPr>
          <w:trHeight w:val="265"/>
        </w:trPr>
        <w:tc>
          <w:tcPr>
            <w:tcW w:w="807" w:type="pct"/>
            <w:vMerge/>
            <w:tcBorders>
              <w:left w:val="single" w:sz="4" w:space="0" w:color="D22A23"/>
              <w:right w:val="single" w:sz="4" w:space="0" w:color="D22A23"/>
            </w:tcBorders>
          </w:tcPr>
          <w:p w14:paraId="6228F072"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79D2146" w14:textId="77777777" w:rsidR="00844380" w:rsidRPr="0005228F" w:rsidRDefault="00844380" w:rsidP="00A41FA7">
            <w:pPr>
              <w:pStyle w:val="ECCTabletext"/>
              <w:rPr>
                <w:rStyle w:val="ECCParagraph"/>
              </w:rPr>
            </w:pPr>
            <w:r w:rsidRPr="0005228F">
              <w:rPr>
                <w:rStyle w:val="ECCParagraph"/>
              </w:rPr>
              <w:t xml:space="preserve">±10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Flow±10 MHz</w:t>
            </w:r>
          </w:p>
        </w:tc>
        <w:tc>
          <w:tcPr>
            <w:tcW w:w="1103" w:type="pct"/>
            <w:tcBorders>
              <w:top w:val="single" w:sz="4" w:space="0" w:color="D22A23"/>
              <w:left w:val="single" w:sz="4" w:space="0" w:color="D22A23"/>
              <w:bottom w:val="single" w:sz="4" w:space="0" w:color="D22A23"/>
              <w:right w:val="single" w:sz="4" w:space="0" w:color="D22A23"/>
            </w:tcBorders>
            <w:hideMark/>
          </w:tcPr>
          <w:p w14:paraId="42126ECB" w14:textId="77777777" w:rsidR="00844380" w:rsidRPr="0005228F" w:rsidRDefault="00844380" w:rsidP="00A41FA7">
            <w:pPr>
              <w:spacing w:before="0"/>
              <w:rPr>
                <w:rStyle w:val="ECCParagraph"/>
              </w:rPr>
            </w:pPr>
            <w:r w:rsidRPr="0005228F">
              <w:rPr>
                <w:rStyle w:val="ECCParagraph"/>
              </w:rPr>
              <w:t>-60 dBm</w:t>
            </w:r>
          </w:p>
        </w:tc>
        <w:tc>
          <w:tcPr>
            <w:tcW w:w="787" w:type="pct"/>
            <w:tcBorders>
              <w:top w:val="single" w:sz="4" w:space="0" w:color="D22A23"/>
              <w:left w:val="single" w:sz="4" w:space="0" w:color="D22A23"/>
              <w:bottom w:val="single" w:sz="4" w:space="0" w:color="D22A23"/>
              <w:right w:val="single" w:sz="4" w:space="0" w:color="D22A23"/>
            </w:tcBorders>
            <w:hideMark/>
          </w:tcPr>
          <w:p w14:paraId="58313EF5"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74491557"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32C4B0BA" w14:textId="77777777" w:rsidR="00844380" w:rsidRPr="0005228F" w:rsidRDefault="00844380" w:rsidP="00A41FA7">
            <w:pPr>
              <w:spacing w:before="0"/>
              <w:rPr>
                <w:rStyle w:val="ECCParagraph"/>
              </w:rPr>
            </w:pPr>
          </w:p>
        </w:tc>
      </w:tr>
      <w:tr w:rsidR="00844380" w:rsidRPr="0005228F" w14:paraId="47E08660" w14:textId="77777777" w:rsidTr="00844380">
        <w:trPr>
          <w:trHeight w:val="265"/>
        </w:trPr>
        <w:tc>
          <w:tcPr>
            <w:tcW w:w="807" w:type="pct"/>
            <w:vMerge/>
            <w:tcBorders>
              <w:left w:val="single" w:sz="4" w:space="0" w:color="D22A23"/>
              <w:bottom w:val="single" w:sz="4" w:space="0" w:color="D22A23"/>
              <w:right w:val="single" w:sz="4" w:space="0" w:color="D22A23"/>
            </w:tcBorders>
          </w:tcPr>
          <w:p w14:paraId="678AE981"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572CDD71" w14:textId="77777777" w:rsidR="00844380" w:rsidRPr="0005228F" w:rsidRDefault="00844380" w:rsidP="00A41FA7">
            <w:pPr>
              <w:pStyle w:val="ECCTabletext"/>
              <w:rPr>
                <w:rStyle w:val="ECCParagraph"/>
              </w:rPr>
            </w:pPr>
            <w:r w:rsidRPr="0005228F">
              <w:rPr>
                <w:rStyle w:val="ECCParagraph"/>
              </w:rPr>
              <w:t>±5% of Centre Frequency or ±15 MHz whichever is the greater</w:t>
            </w:r>
          </w:p>
        </w:tc>
        <w:tc>
          <w:tcPr>
            <w:tcW w:w="1103" w:type="pct"/>
            <w:tcBorders>
              <w:top w:val="single" w:sz="4" w:space="0" w:color="D22A23"/>
              <w:left w:val="single" w:sz="4" w:space="0" w:color="D22A23"/>
              <w:bottom w:val="single" w:sz="4" w:space="0" w:color="D22A23"/>
              <w:right w:val="single" w:sz="4" w:space="0" w:color="D22A23"/>
            </w:tcBorders>
          </w:tcPr>
          <w:p w14:paraId="6F38213F" w14:textId="77777777" w:rsidR="00844380" w:rsidRPr="0005228F" w:rsidRDefault="00844380" w:rsidP="00A41FA7">
            <w:pPr>
              <w:spacing w:before="0"/>
              <w:rPr>
                <w:rStyle w:val="ECCParagraph"/>
              </w:rPr>
            </w:pPr>
            <w:r w:rsidRPr="0005228F">
              <w:rPr>
                <w:rStyle w:val="ECCParagraph"/>
              </w:rPr>
              <w:t>-60 dBm</w:t>
            </w:r>
          </w:p>
        </w:tc>
        <w:tc>
          <w:tcPr>
            <w:tcW w:w="787" w:type="pct"/>
            <w:tcBorders>
              <w:top w:val="single" w:sz="4" w:space="0" w:color="D22A23"/>
              <w:left w:val="single" w:sz="4" w:space="0" w:color="D22A23"/>
              <w:bottom w:val="single" w:sz="4" w:space="0" w:color="D22A23"/>
              <w:right w:val="single" w:sz="4" w:space="0" w:color="D22A23"/>
            </w:tcBorders>
          </w:tcPr>
          <w:p w14:paraId="57606EFD"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298EB88D"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634ACE7D" w14:textId="77777777" w:rsidR="00844380" w:rsidRPr="0005228F" w:rsidRDefault="00844380" w:rsidP="00A41FA7">
            <w:pPr>
              <w:spacing w:before="0"/>
              <w:rPr>
                <w:rStyle w:val="ECCParagraph"/>
              </w:rPr>
            </w:pPr>
          </w:p>
        </w:tc>
      </w:tr>
      <w:tr w:rsidR="00844380" w:rsidRPr="0005228F" w14:paraId="5E1F27DA" w14:textId="77777777" w:rsidTr="00844380">
        <w:trPr>
          <w:trHeight w:val="265"/>
        </w:trPr>
        <w:tc>
          <w:tcPr>
            <w:tcW w:w="807" w:type="pct"/>
            <w:vMerge w:val="restart"/>
            <w:tcBorders>
              <w:top w:val="single" w:sz="4" w:space="0" w:color="D22A23"/>
              <w:left w:val="single" w:sz="4" w:space="0" w:color="D22A23"/>
              <w:right w:val="single" w:sz="4" w:space="0" w:color="D22A23"/>
            </w:tcBorders>
            <w:hideMark/>
          </w:tcPr>
          <w:p w14:paraId="0B8FD91C" w14:textId="77777777" w:rsidR="00844380" w:rsidRPr="0005228F" w:rsidRDefault="00844380" w:rsidP="00A41FA7">
            <w:pPr>
              <w:pStyle w:val="ECCTabletext"/>
              <w:rPr>
                <w:rStyle w:val="ECCParagraph"/>
              </w:rPr>
            </w:pPr>
            <w:r w:rsidRPr="0005228F">
              <w:rPr>
                <w:rStyle w:val="ECCParagraph"/>
              </w:rPr>
              <w:t>Non Specific SRD Cat</w:t>
            </w:r>
            <w:r w:rsidRPr="0005228F">
              <w:t>egory</w:t>
            </w:r>
            <w:r w:rsidRPr="0005228F">
              <w:rPr>
                <w:rStyle w:val="ECCParagraph"/>
              </w:rPr>
              <w:t xml:space="preserve"> 2</w:t>
            </w:r>
          </w:p>
          <w:p w14:paraId="2888BE8C" w14:textId="77777777" w:rsidR="00844380" w:rsidRPr="0005228F" w:rsidRDefault="00844380" w:rsidP="00A41FA7">
            <w:pPr>
              <w:pStyle w:val="ECCTabletext"/>
              <w:rPr>
                <w:rStyle w:val="ECCParagraph"/>
              </w:rPr>
            </w:pPr>
            <w:r w:rsidRPr="0005228F">
              <w:rPr>
                <w:rStyle w:val="ECCParagraph"/>
              </w:rPr>
              <w:t xml:space="preserve">Minimum Rx requirement in </w:t>
            </w:r>
          </w:p>
          <w:p w14:paraId="2102BD41" w14:textId="77777777" w:rsidR="00844380" w:rsidRPr="0005228F" w:rsidRDefault="00844380" w:rsidP="00A41FA7">
            <w:pPr>
              <w:pStyle w:val="ECCBulletsLv1"/>
              <w:spacing w:before="0" w:after="60"/>
              <w:ind w:left="357" w:hanging="357"/>
              <w:jc w:val="left"/>
              <w:rPr>
                <w:rStyle w:val="ECCParagraph"/>
              </w:rPr>
            </w:pPr>
            <w:r w:rsidRPr="0005228F">
              <w:rPr>
                <w:rStyle w:val="ECCParagraph"/>
              </w:rPr>
              <w:t xml:space="preserve">ETSI EN 300 220-2 v3.2.1 </w:t>
            </w:r>
            <w:r w:rsidRPr="0005228F">
              <w:rPr>
                <w:rStyle w:val="ECCParagraph"/>
              </w:rPr>
              <w:fldChar w:fldCharType="begin"/>
            </w:r>
            <w:r w:rsidRPr="0005228F">
              <w:rPr>
                <w:rStyle w:val="ECCParagraph"/>
              </w:rPr>
              <w:instrText xml:space="preserve"> REF _Ref515457753 \r \h  \* MERGEFORMAT </w:instrText>
            </w:r>
            <w:r w:rsidRPr="0005228F">
              <w:rPr>
                <w:rStyle w:val="ECCParagraph"/>
              </w:rPr>
            </w:r>
            <w:r w:rsidRPr="0005228F">
              <w:rPr>
                <w:rStyle w:val="ECCParagraph"/>
              </w:rPr>
              <w:fldChar w:fldCharType="separate"/>
            </w:r>
            <w:r w:rsidRPr="0005228F">
              <w:rPr>
                <w:rStyle w:val="ECCParagraph"/>
              </w:rPr>
              <w:t>[27]</w:t>
            </w:r>
            <w:r w:rsidRPr="0005228F">
              <w:rPr>
                <w:rStyle w:val="ECCParagraph"/>
              </w:rPr>
              <w:fldChar w:fldCharType="end"/>
            </w:r>
          </w:p>
          <w:p w14:paraId="01232987" w14:textId="77777777" w:rsidR="00844380" w:rsidRPr="0005228F" w:rsidRDefault="00844380" w:rsidP="00A41FA7">
            <w:pPr>
              <w:pStyle w:val="ECCBulletsLv1"/>
              <w:spacing w:before="0" w:after="60"/>
              <w:ind w:left="357" w:hanging="357"/>
              <w:jc w:val="left"/>
              <w:rPr>
                <w:rStyle w:val="ECCParagraph"/>
              </w:rPr>
            </w:pPr>
            <w:r w:rsidRPr="0005228F">
              <w:rPr>
                <w:rStyle w:val="ECCParagraph"/>
              </w:rPr>
              <w:t xml:space="preserve">ETSI EN 300 220-4 V1.1.1 </w:t>
            </w:r>
            <w:r w:rsidRPr="0005228F">
              <w:rPr>
                <w:rStyle w:val="ECCParagraph"/>
              </w:rPr>
              <w:fldChar w:fldCharType="begin"/>
            </w:r>
            <w:r w:rsidRPr="0005228F">
              <w:rPr>
                <w:rStyle w:val="ECCParagraph"/>
              </w:rPr>
              <w:instrText xml:space="preserve"> REF _Ref515457769 \r \h  \* MERGEFORMAT </w:instrText>
            </w:r>
            <w:r w:rsidRPr="0005228F">
              <w:rPr>
                <w:rStyle w:val="ECCParagraph"/>
              </w:rPr>
            </w:r>
            <w:r w:rsidRPr="0005228F">
              <w:rPr>
                <w:rStyle w:val="ECCParagraph"/>
              </w:rPr>
              <w:fldChar w:fldCharType="separate"/>
            </w:r>
            <w:r w:rsidRPr="0005228F">
              <w:rPr>
                <w:rStyle w:val="ECCParagraph"/>
              </w:rPr>
              <w:t>[28]</w:t>
            </w:r>
            <w:r w:rsidRPr="0005228F">
              <w:rPr>
                <w:rStyle w:val="ECCParagraph"/>
              </w:rPr>
              <w:fldChar w:fldCharType="end"/>
            </w:r>
          </w:p>
          <w:p w14:paraId="3CFCDB63" w14:textId="77777777" w:rsidR="00844380" w:rsidRPr="0005228F" w:rsidRDefault="00844380" w:rsidP="00A41FA7">
            <w:pPr>
              <w:pStyle w:val="ECCTabletext"/>
              <w:rPr>
                <w:rStyle w:val="ECCParagraph"/>
              </w:rPr>
            </w:pPr>
            <w:r w:rsidRPr="0005228F">
              <w:rPr>
                <w:rStyle w:val="ECCParagraph"/>
              </w:rPr>
              <w:t xml:space="preserve">ETSI EN 300 220-3-2 v1.1.1 </w:t>
            </w:r>
            <w:r w:rsidRPr="0005228F">
              <w:rPr>
                <w:rStyle w:val="ECCParagraph"/>
              </w:rPr>
              <w:fldChar w:fldCharType="begin"/>
            </w:r>
            <w:r w:rsidRPr="0005228F">
              <w:rPr>
                <w:rStyle w:val="ECCParagraph"/>
              </w:rPr>
              <w:instrText xml:space="preserve"> REF _Ref515457783 \r \h  \* MERGEFORMAT </w:instrText>
            </w:r>
            <w:r w:rsidRPr="0005228F">
              <w:rPr>
                <w:rStyle w:val="ECCParagraph"/>
              </w:rPr>
            </w:r>
            <w:r w:rsidRPr="0005228F">
              <w:rPr>
                <w:rStyle w:val="ECCParagraph"/>
              </w:rPr>
              <w:fldChar w:fldCharType="separate"/>
            </w:r>
            <w:r w:rsidRPr="0005228F">
              <w:rPr>
                <w:rStyle w:val="ECCParagraph"/>
              </w:rPr>
              <w:t>[29]</w:t>
            </w:r>
            <w:r w:rsidRPr="0005228F">
              <w:rPr>
                <w:rStyle w:val="ECCParagraph"/>
              </w:rPr>
              <w:fldChar w:fldCharType="end"/>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4B793969" w14:textId="77777777" w:rsidR="00844380" w:rsidRPr="0005228F" w:rsidRDefault="00844380" w:rsidP="00A41FA7">
            <w:pPr>
              <w:pStyle w:val="ECCTabletext"/>
              <w:rPr>
                <w:rStyle w:val="ECCParagraph"/>
              </w:rPr>
            </w:pPr>
            <w:r w:rsidRPr="0005228F">
              <w:rPr>
                <w:rStyle w:val="ECCParagraph"/>
              </w:rPr>
              <w:t xml:space="preserve">±2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Flow±2 MHz</w:t>
            </w:r>
          </w:p>
        </w:tc>
        <w:tc>
          <w:tcPr>
            <w:tcW w:w="1103" w:type="pct"/>
            <w:tcBorders>
              <w:top w:val="single" w:sz="4" w:space="0" w:color="D22A23"/>
              <w:left w:val="single" w:sz="4" w:space="0" w:color="D22A23"/>
              <w:bottom w:val="single" w:sz="4" w:space="0" w:color="D22A23"/>
              <w:right w:val="single" w:sz="4" w:space="0" w:color="D22A23"/>
            </w:tcBorders>
            <w:hideMark/>
          </w:tcPr>
          <w:p w14:paraId="049C4B4A" w14:textId="77777777" w:rsidR="00844380" w:rsidRPr="0005228F" w:rsidRDefault="00844380" w:rsidP="00A41FA7">
            <w:pPr>
              <w:spacing w:before="0"/>
              <w:rPr>
                <w:rStyle w:val="ECCParagraph"/>
              </w:rPr>
            </w:pPr>
            <w:r w:rsidRPr="0005228F">
              <w:rPr>
                <w:rStyle w:val="ECCParagraph"/>
              </w:rPr>
              <w:t>-69 dBm</w:t>
            </w:r>
          </w:p>
        </w:tc>
        <w:tc>
          <w:tcPr>
            <w:tcW w:w="787" w:type="pct"/>
            <w:tcBorders>
              <w:top w:val="single" w:sz="4" w:space="0" w:color="D22A23"/>
              <w:left w:val="single" w:sz="4" w:space="0" w:color="D22A23"/>
              <w:bottom w:val="single" w:sz="4" w:space="0" w:color="D22A23"/>
              <w:right w:val="single" w:sz="4" w:space="0" w:color="D22A23"/>
            </w:tcBorders>
            <w:hideMark/>
          </w:tcPr>
          <w:p w14:paraId="7B00F6B3"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6F05204B"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32B4D369" w14:textId="77777777" w:rsidR="00844380" w:rsidRPr="0005228F" w:rsidRDefault="00844380" w:rsidP="00A41FA7">
            <w:pPr>
              <w:spacing w:before="0"/>
              <w:rPr>
                <w:rStyle w:val="ECCParagraph"/>
              </w:rPr>
            </w:pPr>
          </w:p>
        </w:tc>
      </w:tr>
      <w:tr w:rsidR="00844380" w:rsidRPr="0005228F" w14:paraId="67B12D00" w14:textId="77777777" w:rsidTr="00844380">
        <w:trPr>
          <w:trHeight w:val="265"/>
        </w:trPr>
        <w:tc>
          <w:tcPr>
            <w:tcW w:w="807" w:type="pct"/>
            <w:vMerge/>
            <w:tcBorders>
              <w:left w:val="single" w:sz="4" w:space="0" w:color="D22A23"/>
              <w:right w:val="single" w:sz="4" w:space="0" w:color="D22A23"/>
            </w:tcBorders>
          </w:tcPr>
          <w:p w14:paraId="6C48C5B0"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3ED4D591" w14:textId="77777777" w:rsidR="00844380" w:rsidRPr="0005228F" w:rsidRDefault="00844380" w:rsidP="00A41FA7">
            <w:pPr>
              <w:pStyle w:val="ECCTabletext"/>
              <w:rPr>
                <w:rStyle w:val="ECCParagraph"/>
              </w:rPr>
            </w:pPr>
            <w:r w:rsidRPr="0005228F">
              <w:rPr>
                <w:rStyle w:val="ECCParagraph"/>
              </w:rPr>
              <w:t xml:space="preserve">±10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Flow±10 MHz</w:t>
            </w:r>
          </w:p>
        </w:tc>
        <w:tc>
          <w:tcPr>
            <w:tcW w:w="1103" w:type="pct"/>
            <w:tcBorders>
              <w:top w:val="single" w:sz="4" w:space="0" w:color="D22A23"/>
              <w:left w:val="single" w:sz="4" w:space="0" w:color="D22A23"/>
              <w:bottom w:val="single" w:sz="4" w:space="0" w:color="D22A23"/>
              <w:right w:val="single" w:sz="4" w:space="0" w:color="D22A23"/>
            </w:tcBorders>
            <w:hideMark/>
          </w:tcPr>
          <w:p w14:paraId="0611F36C" w14:textId="77777777" w:rsidR="00844380" w:rsidRPr="0005228F" w:rsidRDefault="00844380" w:rsidP="00A41FA7">
            <w:pPr>
              <w:spacing w:before="0"/>
              <w:rPr>
                <w:rStyle w:val="ECCParagraph"/>
              </w:rPr>
            </w:pPr>
            <w:r w:rsidRPr="0005228F">
              <w:rPr>
                <w:rStyle w:val="ECCParagraph"/>
              </w:rPr>
              <w:t>-44 dBm</w:t>
            </w:r>
          </w:p>
        </w:tc>
        <w:tc>
          <w:tcPr>
            <w:tcW w:w="787" w:type="pct"/>
            <w:tcBorders>
              <w:top w:val="single" w:sz="4" w:space="0" w:color="D22A23"/>
              <w:left w:val="single" w:sz="4" w:space="0" w:color="D22A23"/>
              <w:bottom w:val="single" w:sz="4" w:space="0" w:color="D22A23"/>
              <w:right w:val="single" w:sz="4" w:space="0" w:color="D22A23"/>
            </w:tcBorders>
            <w:hideMark/>
          </w:tcPr>
          <w:p w14:paraId="79B41E3E"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0DF93094"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2BC96194" w14:textId="77777777" w:rsidR="00844380" w:rsidRPr="0005228F" w:rsidRDefault="00844380" w:rsidP="00A41FA7">
            <w:pPr>
              <w:spacing w:before="0"/>
              <w:rPr>
                <w:rStyle w:val="ECCParagraph"/>
              </w:rPr>
            </w:pPr>
          </w:p>
        </w:tc>
      </w:tr>
      <w:tr w:rsidR="00844380" w:rsidRPr="0005228F" w14:paraId="53DCDC7E" w14:textId="77777777" w:rsidTr="00844380">
        <w:trPr>
          <w:trHeight w:val="265"/>
        </w:trPr>
        <w:tc>
          <w:tcPr>
            <w:tcW w:w="807" w:type="pct"/>
            <w:vMerge/>
            <w:tcBorders>
              <w:left w:val="single" w:sz="4" w:space="0" w:color="D22A23"/>
              <w:bottom w:val="single" w:sz="4" w:space="0" w:color="D22A23"/>
              <w:right w:val="single" w:sz="4" w:space="0" w:color="D22A23"/>
            </w:tcBorders>
          </w:tcPr>
          <w:p w14:paraId="131848B9"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25AA8E04" w14:textId="77777777" w:rsidR="00844380" w:rsidRPr="0005228F" w:rsidRDefault="00844380" w:rsidP="00A41FA7">
            <w:pPr>
              <w:pStyle w:val="ECCTabletext"/>
              <w:rPr>
                <w:rStyle w:val="ECCParagraph"/>
              </w:rPr>
            </w:pPr>
            <w:r w:rsidRPr="0005228F">
              <w:rPr>
                <w:rStyle w:val="ECCParagraph"/>
              </w:rPr>
              <w:t>±5% of Centre Frequency or ±15 MHz whichever is the greater</w:t>
            </w:r>
          </w:p>
        </w:tc>
        <w:tc>
          <w:tcPr>
            <w:tcW w:w="1103" w:type="pct"/>
            <w:tcBorders>
              <w:top w:val="single" w:sz="4" w:space="0" w:color="D22A23"/>
              <w:left w:val="single" w:sz="4" w:space="0" w:color="D22A23"/>
              <w:bottom w:val="single" w:sz="4" w:space="0" w:color="D22A23"/>
              <w:right w:val="single" w:sz="4" w:space="0" w:color="D22A23"/>
            </w:tcBorders>
          </w:tcPr>
          <w:p w14:paraId="1B16FAC2" w14:textId="77777777" w:rsidR="00844380" w:rsidRPr="0005228F" w:rsidRDefault="00844380" w:rsidP="00A41FA7">
            <w:pPr>
              <w:spacing w:before="0"/>
              <w:rPr>
                <w:rStyle w:val="ECCParagraph"/>
              </w:rPr>
            </w:pPr>
            <w:r w:rsidRPr="0005228F">
              <w:rPr>
                <w:rStyle w:val="ECCParagraph"/>
              </w:rPr>
              <w:t>-44 dBm</w:t>
            </w:r>
          </w:p>
        </w:tc>
        <w:tc>
          <w:tcPr>
            <w:tcW w:w="787" w:type="pct"/>
            <w:tcBorders>
              <w:top w:val="single" w:sz="4" w:space="0" w:color="D22A23"/>
              <w:left w:val="single" w:sz="4" w:space="0" w:color="D22A23"/>
              <w:bottom w:val="single" w:sz="4" w:space="0" w:color="D22A23"/>
              <w:right w:val="single" w:sz="4" w:space="0" w:color="D22A23"/>
            </w:tcBorders>
          </w:tcPr>
          <w:p w14:paraId="5B9EAD01"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715FF8F8"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09DF3ABB" w14:textId="77777777" w:rsidR="00844380" w:rsidRPr="0005228F" w:rsidRDefault="00844380" w:rsidP="00A41FA7">
            <w:pPr>
              <w:spacing w:before="0"/>
              <w:rPr>
                <w:rStyle w:val="ECCParagraph"/>
              </w:rPr>
            </w:pPr>
          </w:p>
        </w:tc>
      </w:tr>
      <w:tr w:rsidR="00844380" w:rsidRPr="0005228F" w14:paraId="5D59F2B5" w14:textId="77777777" w:rsidTr="00844380">
        <w:trPr>
          <w:trHeight w:val="265"/>
        </w:trPr>
        <w:tc>
          <w:tcPr>
            <w:tcW w:w="807" w:type="pct"/>
            <w:vMerge w:val="restart"/>
            <w:tcBorders>
              <w:top w:val="single" w:sz="4" w:space="0" w:color="D22A23"/>
              <w:left w:val="single" w:sz="4" w:space="0" w:color="D22A23"/>
              <w:right w:val="single" w:sz="4" w:space="0" w:color="D22A23"/>
            </w:tcBorders>
            <w:hideMark/>
          </w:tcPr>
          <w:p w14:paraId="5B03AF54" w14:textId="77777777" w:rsidR="00844380" w:rsidRPr="0005228F" w:rsidRDefault="00844380" w:rsidP="00A41FA7">
            <w:pPr>
              <w:pStyle w:val="ECCTabletext"/>
              <w:rPr>
                <w:rStyle w:val="ECCParagraph"/>
              </w:rPr>
            </w:pPr>
            <w:r w:rsidRPr="0005228F">
              <w:rPr>
                <w:rStyle w:val="ECCParagraph"/>
              </w:rPr>
              <w:t>Non Specific SRD Cat</w:t>
            </w:r>
            <w:r w:rsidRPr="0005228F">
              <w:t>egory</w:t>
            </w:r>
            <w:r w:rsidRPr="0005228F">
              <w:rPr>
                <w:rStyle w:val="ECCParagraph"/>
              </w:rPr>
              <w:t xml:space="preserve"> 1.5</w:t>
            </w:r>
          </w:p>
          <w:p w14:paraId="376A1663" w14:textId="77777777" w:rsidR="00844380" w:rsidRPr="0005228F" w:rsidRDefault="00844380" w:rsidP="00A41FA7">
            <w:pPr>
              <w:pStyle w:val="ECCTabletext"/>
              <w:rPr>
                <w:rStyle w:val="ECCParagraph"/>
              </w:rPr>
            </w:pPr>
            <w:r w:rsidRPr="0005228F">
              <w:rPr>
                <w:rStyle w:val="ECCParagraph"/>
              </w:rPr>
              <w:t xml:space="preserve">Minimum Rx requirement in </w:t>
            </w:r>
          </w:p>
          <w:p w14:paraId="7BE9AAE1" w14:textId="77777777" w:rsidR="00844380" w:rsidRPr="0005228F" w:rsidRDefault="00844380" w:rsidP="00A41FA7">
            <w:pPr>
              <w:pStyle w:val="ECCTabletext"/>
              <w:rPr>
                <w:rStyle w:val="ECCParagraph"/>
              </w:rPr>
            </w:pPr>
            <w:r w:rsidRPr="0005228F">
              <w:rPr>
                <w:rStyle w:val="ECCParagraph"/>
              </w:rPr>
              <w:t xml:space="preserve">ETSI EN 300 220-3-1 v2.1.1 </w:t>
            </w:r>
            <w:r w:rsidRPr="0005228F">
              <w:rPr>
                <w:rStyle w:val="ECCParagraph"/>
              </w:rPr>
              <w:fldChar w:fldCharType="begin"/>
            </w:r>
            <w:r w:rsidRPr="0005228F">
              <w:rPr>
                <w:rStyle w:val="ECCParagraph"/>
              </w:rPr>
              <w:instrText xml:space="preserve"> REF _Ref515457822 \r \h  \* MERGEFORMAT </w:instrText>
            </w:r>
            <w:r w:rsidRPr="0005228F">
              <w:rPr>
                <w:rStyle w:val="ECCParagraph"/>
              </w:rPr>
            </w:r>
            <w:r w:rsidRPr="0005228F">
              <w:rPr>
                <w:rStyle w:val="ECCParagraph"/>
              </w:rPr>
              <w:fldChar w:fldCharType="separate"/>
            </w:r>
            <w:r w:rsidRPr="0005228F">
              <w:rPr>
                <w:rStyle w:val="ECCParagraph"/>
              </w:rPr>
              <w:t>[30]</w:t>
            </w:r>
            <w:r w:rsidRPr="0005228F">
              <w:rPr>
                <w:rStyle w:val="ECCParagraph"/>
              </w:rPr>
              <w:fldChar w:fldCharType="end"/>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4E4D6E8D" w14:textId="77777777" w:rsidR="00844380" w:rsidRPr="0005228F" w:rsidRDefault="00844380" w:rsidP="00A41FA7">
            <w:pPr>
              <w:pStyle w:val="ECCTabletext"/>
              <w:rPr>
                <w:rStyle w:val="ECCParagraph"/>
              </w:rPr>
            </w:pPr>
            <w:r w:rsidRPr="0005228F">
              <w:rPr>
                <w:rStyle w:val="ECCParagraph"/>
              </w:rPr>
              <w:t xml:space="preserve">±2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Flow±2 MHz</w:t>
            </w:r>
          </w:p>
        </w:tc>
        <w:tc>
          <w:tcPr>
            <w:tcW w:w="1103" w:type="pct"/>
            <w:tcBorders>
              <w:top w:val="single" w:sz="4" w:space="0" w:color="D22A23"/>
              <w:left w:val="single" w:sz="4" w:space="0" w:color="D22A23"/>
              <w:bottom w:val="single" w:sz="4" w:space="0" w:color="D22A23"/>
              <w:right w:val="single" w:sz="4" w:space="0" w:color="D22A23"/>
            </w:tcBorders>
            <w:hideMark/>
          </w:tcPr>
          <w:p w14:paraId="0B96F7F5" w14:textId="77777777" w:rsidR="00844380" w:rsidRPr="0005228F" w:rsidRDefault="00844380" w:rsidP="00A41FA7">
            <w:pPr>
              <w:spacing w:before="0"/>
              <w:rPr>
                <w:rStyle w:val="ECCParagraph"/>
              </w:rPr>
            </w:pPr>
            <w:r w:rsidRPr="0005228F">
              <w:rPr>
                <w:rStyle w:val="ECCParagraph"/>
              </w:rPr>
              <w:t>-43 dBm</w:t>
            </w:r>
          </w:p>
        </w:tc>
        <w:tc>
          <w:tcPr>
            <w:tcW w:w="787" w:type="pct"/>
            <w:tcBorders>
              <w:top w:val="single" w:sz="4" w:space="0" w:color="D22A23"/>
              <w:left w:val="single" w:sz="4" w:space="0" w:color="D22A23"/>
              <w:bottom w:val="single" w:sz="4" w:space="0" w:color="D22A23"/>
              <w:right w:val="single" w:sz="4" w:space="0" w:color="D22A23"/>
            </w:tcBorders>
            <w:hideMark/>
          </w:tcPr>
          <w:p w14:paraId="39B33896"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2B8EB061"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1C114392" w14:textId="77777777" w:rsidR="00844380" w:rsidRPr="0005228F" w:rsidRDefault="00844380" w:rsidP="00A41FA7">
            <w:pPr>
              <w:spacing w:before="0"/>
              <w:rPr>
                <w:rStyle w:val="ECCParagraph"/>
              </w:rPr>
            </w:pPr>
          </w:p>
        </w:tc>
      </w:tr>
      <w:tr w:rsidR="00844380" w:rsidRPr="0005228F" w14:paraId="3C257DBE" w14:textId="77777777" w:rsidTr="00844380">
        <w:trPr>
          <w:trHeight w:val="265"/>
        </w:trPr>
        <w:tc>
          <w:tcPr>
            <w:tcW w:w="807" w:type="pct"/>
            <w:vMerge/>
            <w:tcBorders>
              <w:left w:val="single" w:sz="4" w:space="0" w:color="D22A23"/>
              <w:right w:val="single" w:sz="4" w:space="0" w:color="D22A23"/>
            </w:tcBorders>
          </w:tcPr>
          <w:p w14:paraId="5EC0EC35"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2A32A105" w14:textId="77777777" w:rsidR="00844380" w:rsidRPr="0005228F" w:rsidRDefault="00844380" w:rsidP="00A41FA7">
            <w:pPr>
              <w:pStyle w:val="ECCTabletext"/>
              <w:rPr>
                <w:rStyle w:val="ECCParagraph"/>
              </w:rPr>
            </w:pPr>
            <w:r w:rsidRPr="0005228F">
              <w:rPr>
                <w:rStyle w:val="ECCParagraph"/>
              </w:rPr>
              <w:t xml:space="preserve">±10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Flow</w:t>
            </w:r>
          </w:p>
        </w:tc>
        <w:tc>
          <w:tcPr>
            <w:tcW w:w="1103" w:type="pct"/>
            <w:tcBorders>
              <w:top w:val="single" w:sz="4" w:space="0" w:color="D22A23"/>
              <w:left w:val="single" w:sz="4" w:space="0" w:color="D22A23"/>
              <w:bottom w:val="single" w:sz="4" w:space="0" w:color="D22A23"/>
              <w:right w:val="single" w:sz="4" w:space="0" w:color="D22A23"/>
            </w:tcBorders>
            <w:hideMark/>
          </w:tcPr>
          <w:p w14:paraId="735808A4" w14:textId="77777777" w:rsidR="00844380" w:rsidRPr="0005228F" w:rsidRDefault="00844380" w:rsidP="00A41FA7">
            <w:pPr>
              <w:spacing w:before="0"/>
              <w:rPr>
                <w:rStyle w:val="ECCParagraph"/>
              </w:rPr>
            </w:pPr>
            <w:r w:rsidRPr="0005228F">
              <w:rPr>
                <w:rStyle w:val="ECCParagraph"/>
              </w:rPr>
              <w:t>-33 dBm</w:t>
            </w:r>
          </w:p>
        </w:tc>
        <w:tc>
          <w:tcPr>
            <w:tcW w:w="787" w:type="pct"/>
            <w:tcBorders>
              <w:top w:val="single" w:sz="4" w:space="0" w:color="D22A23"/>
              <w:left w:val="single" w:sz="4" w:space="0" w:color="D22A23"/>
              <w:bottom w:val="single" w:sz="4" w:space="0" w:color="D22A23"/>
              <w:right w:val="single" w:sz="4" w:space="0" w:color="D22A23"/>
            </w:tcBorders>
            <w:hideMark/>
          </w:tcPr>
          <w:p w14:paraId="135074E4"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10A1054E"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0C5536D7" w14:textId="77777777" w:rsidR="00844380" w:rsidRPr="0005228F" w:rsidRDefault="00844380" w:rsidP="00A41FA7">
            <w:pPr>
              <w:spacing w:before="0"/>
              <w:rPr>
                <w:rStyle w:val="ECCParagraph"/>
              </w:rPr>
            </w:pPr>
          </w:p>
        </w:tc>
      </w:tr>
      <w:tr w:rsidR="00844380" w:rsidRPr="0005228F" w14:paraId="324CB7C8" w14:textId="77777777" w:rsidTr="00844380">
        <w:trPr>
          <w:trHeight w:val="265"/>
        </w:trPr>
        <w:tc>
          <w:tcPr>
            <w:tcW w:w="807" w:type="pct"/>
            <w:vMerge/>
            <w:tcBorders>
              <w:left w:val="single" w:sz="4" w:space="0" w:color="D22A23"/>
              <w:bottom w:val="single" w:sz="4" w:space="0" w:color="D22A23"/>
              <w:right w:val="single" w:sz="4" w:space="0" w:color="D22A23"/>
            </w:tcBorders>
          </w:tcPr>
          <w:p w14:paraId="0555BF3D"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45963923" w14:textId="77777777" w:rsidR="00844380" w:rsidRPr="0005228F" w:rsidRDefault="00844380" w:rsidP="00A41FA7">
            <w:pPr>
              <w:pStyle w:val="ECCTabletext"/>
              <w:rPr>
                <w:rStyle w:val="ECCParagraph"/>
              </w:rPr>
            </w:pPr>
            <w:r w:rsidRPr="0005228F">
              <w:rPr>
                <w:rStyle w:val="ECCParagraph"/>
              </w:rPr>
              <w:t>±5% of Centre Frequency or ±15 MHz whichever is the greater±10 MHz</w:t>
            </w:r>
          </w:p>
        </w:tc>
        <w:tc>
          <w:tcPr>
            <w:tcW w:w="1103" w:type="pct"/>
            <w:tcBorders>
              <w:top w:val="single" w:sz="4" w:space="0" w:color="D22A23"/>
              <w:left w:val="single" w:sz="4" w:space="0" w:color="D22A23"/>
              <w:bottom w:val="single" w:sz="4" w:space="0" w:color="D22A23"/>
              <w:right w:val="single" w:sz="4" w:space="0" w:color="D22A23"/>
            </w:tcBorders>
          </w:tcPr>
          <w:p w14:paraId="2F1AD379" w14:textId="77777777" w:rsidR="00844380" w:rsidRPr="0005228F" w:rsidRDefault="00844380" w:rsidP="00A41FA7">
            <w:pPr>
              <w:spacing w:before="0"/>
              <w:rPr>
                <w:rStyle w:val="ECCParagraph"/>
              </w:rPr>
            </w:pPr>
            <w:r w:rsidRPr="0005228F">
              <w:rPr>
                <w:rStyle w:val="ECCParagraph"/>
              </w:rPr>
              <w:t>-33 dBm</w:t>
            </w:r>
          </w:p>
        </w:tc>
        <w:tc>
          <w:tcPr>
            <w:tcW w:w="787" w:type="pct"/>
            <w:tcBorders>
              <w:top w:val="single" w:sz="4" w:space="0" w:color="D22A23"/>
              <w:left w:val="single" w:sz="4" w:space="0" w:color="D22A23"/>
              <w:bottom w:val="single" w:sz="4" w:space="0" w:color="D22A23"/>
              <w:right w:val="single" w:sz="4" w:space="0" w:color="D22A23"/>
            </w:tcBorders>
          </w:tcPr>
          <w:p w14:paraId="332FA80B"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464E74BA"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4AE0EF64" w14:textId="77777777" w:rsidR="00844380" w:rsidRPr="0005228F" w:rsidRDefault="00844380" w:rsidP="00A41FA7">
            <w:pPr>
              <w:spacing w:before="0"/>
              <w:rPr>
                <w:rStyle w:val="ECCParagraph"/>
              </w:rPr>
            </w:pPr>
          </w:p>
        </w:tc>
      </w:tr>
      <w:tr w:rsidR="00844380" w:rsidRPr="0005228F" w14:paraId="12EA7A49" w14:textId="77777777" w:rsidTr="00844380">
        <w:trPr>
          <w:trHeight w:val="265"/>
        </w:trPr>
        <w:tc>
          <w:tcPr>
            <w:tcW w:w="807" w:type="pct"/>
            <w:vMerge w:val="restart"/>
            <w:tcBorders>
              <w:top w:val="single" w:sz="4" w:space="0" w:color="D22A23"/>
              <w:left w:val="single" w:sz="4" w:space="0" w:color="D22A23"/>
              <w:right w:val="single" w:sz="4" w:space="0" w:color="D22A23"/>
            </w:tcBorders>
            <w:hideMark/>
          </w:tcPr>
          <w:p w14:paraId="44332F13" w14:textId="77777777" w:rsidR="00844380" w:rsidRPr="0005228F" w:rsidRDefault="00844380" w:rsidP="00A41FA7">
            <w:pPr>
              <w:pStyle w:val="ECCTabletext"/>
              <w:rPr>
                <w:rStyle w:val="ECCParagraph"/>
              </w:rPr>
            </w:pPr>
            <w:r w:rsidRPr="0005228F">
              <w:rPr>
                <w:rStyle w:val="ECCParagraph"/>
              </w:rPr>
              <w:t>Non Specific SRD Cat</w:t>
            </w:r>
            <w:r w:rsidRPr="0005228F">
              <w:t>egory</w:t>
            </w:r>
            <w:r w:rsidRPr="0005228F">
              <w:rPr>
                <w:rStyle w:val="ECCParagraph"/>
              </w:rPr>
              <w:t xml:space="preserve"> 1</w:t>
            </w:r>
          </w:p>
          <w:p w14:paraId="7AA1C750" w14:textId="77777777" w:rsidR="00844380" w:rsidRPr="0005228F" w:rsidRDefault="00844380" w:rsidP="00A41FA7">
            <w:pPr>
              <w:pStyle w:val="ECCTabletext"/>
              <w:rPr>
                <w:rStyle w:val="ECCParagraph"/>
              </w:rPr>
            </w:pPr>
            <w:r w:rsidRPr="0005228F">
              <w:rPr>
                <w:rStyle w:val="ECCParagraph"/>
              </w:rPr>
              <w:t xml:space="preserve">Rx requirement in </w:t>
            </w:r>
          </w:p>
          <w:p w14:paraId="2B6838FB" w14:textId="77777777" w:rsidR="00844380" w:rsidRPr="0005228F" w:rsidRDefault="00844380" w:rsidP="00A41FA7">
            <w:pPr>
              <w:pStyle w:val="ECCTabletext"/>
              <w:rPr>
                <w:rStyle w:val="ECCParagraph"/>
              </w:rPr>
            </w:pPr>
            <w:r w:rsidRPr="0005228F">
              <w:rPr>
                <w:rStyle w:val="ECCParagraph"/>
              </w:rPr>
              <w:t>ETSI EN 300 220-3-1 v2.1.1</w:t>
            </w:r>
            <w:r w:rsidRPr="0005228F">
              <w:rPr>
                <w:rStyle w:val="ECCParagraph"/>
              </w:rPr>
              <w:fldChar w:fldCharType="begin"/>
            </w:r>
            <w:r w:rsidRPr="0005228F">
              <w:rPr>
                <w:rStyle w:val="ECCParagraph"/>
              </w:rPr>
              <w:instrText xml:space="preserve"> REF _Ref515457822 \r \h  \* MERGEFORMAT </w:instrText>
            </w:r>
            <w:r w:rsidRPr="0005228F">
              <w:rPr>
                <w:rStyle w:val="ECCParagraph"/>
              </w:rPr>
            </w:r>
            <w:r w:rsidRPr="0005228F">
              <w:rPr>
                <w:rStyle w:val="ECCParagraph"/>
              </w:rPr>
              <w:fldChar w:fldCharType="separate"/>
            </w:r>
            <w:r w:rsidRPr="0005228F">
              <w:rPr>
                <w:rStyle w:val="ECCParagraph"/>
              </w:rPr>
              <w:t>[30]</w:t>
            </w:r>
            <w:r w:rsidRPr="0005228F">
              <w:rPr>
                <w:rStyle w:val="ECCParagraph"/>
              </w:rPr>
              <w:fldChar w:fldCharType="end"/>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85EC4D5" w14:textId="77777777" w:rsidR="00844380" w:rsidRPr="0005228F" w:rsidRDefault="00844380" w:rsidP="00A41FA7">
            <w:pPr>
              <w:pStyle w:val="ECCTabletext"/>
              <w:rPr>
                <w:rStyle w:val="ECCParagraph"/>
              </w:rPr>
            </w:pPr>
            <w:r w:rsidRPr="0005228F">
              <w:rPr>
                <w:rStyle w:val="ECCParagraph"/>
              </w:rPr>
              <w:t xml:space="preserve">±2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w:t>
            </w:r>
            <w:r w:rsidRPr="0005228F">
              <w:rPr>
                <w:rStyle w:val="ECCHLsubscript"/>
              </w:rPr>
              <w:t>low</w:t>
            </w:r>
            <w:r w:rsidRPr="0005228F">
              <w:rPr>
                <w:rStyle w:val="ECCParagraph"/>
              </w:rPr>
              <w:t>±2 MHz</w:t>
            </w:r>
          </w:p>
        </w:tc>
        <w:tc>
          <w:tcPr>
            <w:tcW w:w="1103" w:type="pct"/>
            <w:tcBorders>
              <w:top w:val="single" w:sz="4" w:space="0" w:color="D22A23"/>
              <w:left w:val="single" w:sz="4" w:space="0" w:color="D22A23"/>
              <w:bottom w:val="single" w:sz="4" w:space="0" w:color="D22A23"/>
              <w:right w:val="single" w:sz="4" w:space="0" w:color="D22A23"/>
            </w:tcBorders>
            <w:hideMark/>
          </w:tcPr>
          <w:p w14:paraId="46B1FC71" w14:textId="77777777" w:rsidR="00844380" w:rsidRPr="0005228F" w:rsidRDefault="00844380" w:rsidP="00A41FA7">
            <w:pPr>
              <w:spacing w:before="0"/>
              <w:rPr>
                <w:rStyle w:val="ECCParagraph"/>
              </w:rPr>
            </w:pPr>
            <w:r w:rsidRPr="0005228F">
              <w:rPr>
                <w:rStyle w:val="ECCParagraph"/>
              </w:rPr>
              <w:t>-20 dBm</w:t>
            </w:r>
          </w:p>
        </w:tc>
        <w:tc>
          <w:tcPr>
            <w:tcW w:w="787" w:type="pct"/>
            <w:tcBorders>
              <w:top w:val="single" w:sz="4" w:space="0" w:color="D22A23"/>
              <w:left w:val="single" w:sz="4" w:space="0" w:color="D22A23"/>
              <w:bottom w:val="single" w:sz="4" w:space="0" w:color="D22A23"/>
              <w:right w:val="single" w:sz="4" w:space="0" w:color="D22A23"/>
            </w:tcBorders>
            <w:hideMark/>
          </w:tcPr>
          <w:p w14:paraId="352E4575"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4B2B5B24"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59545269" w14:textId="77777777" w:rsidR="00844380" w:rsidRPr="0005228F" w:rsidRDefault="00844380" w:rsidP="00A41FA7">
            <w:pPr>
              <w:spacing w:before="0"/>
              <w:rPr>
                <w:rStyle w:val="ECCParagraph"/>
              </w:rPr>
            </w:pPr>
          </w:p>
        </w:tc>
      </w:tr>
      <w:tr w:rsidR="00844380" w:rsidRPr="0005228F" w14:paraId="0293395E" w14:textId="77777777" w:rsidTr="00844380">
        <w:trPr>
          <w:trHeight w:val="265"/>
        </w:trPr>
        <w:tc>
          <w:tcPr>
            <w:tcW w:w="807" w:type="pct"/>
            <w:vMerge/>
            <w:tcBorders>
              <w:left w:val="single" w:sz="4" w:space="0" w:color="D22A23"/>
              <w:right w:val="single" w:sz="4" w:space="0" w:color="D22A23"/>
            </w:tcBorders>
          </w:tcPr>
          <w:p w14:paraId="48620AD3"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7446255A" w14:textId="77777777" w:rsidR="00844380" w:rsidRPr="0005228F" w:rsidRDefault="00844380" w:rsidP="00A41FA7">
            <w:pPr>
              <w:pStyle w:val="ECCTabletext"/>
              <w:rPr>
                <w:rStyle w:val="ECCParagraph"/>
              </w:rPr>
            </w:pPr>
            <w:r w:rsidRPr="0005228F">
              <w:rPr>
                <w:rStyle w:val="ECCParagraph"/>
              </w:rPr>
              <w:t xml:space="preserve">±10 MHz from Operating Channel edges </w:t>
            </w:r>
            <w:proofErr w:type="spellStart"/>
            <w:r w:rsidRPr="0005228F">
              <w:rPr>
                <w:rStyle w:val="ECCParagraph"/>
              </w:rPr>
              <w:t>F</w:t>
            </w:r>
            <w:r w:rsidRPr="0005228F">
              <w:rPr>
                <w:rStyle w:val="ECCParagraph"/>
                <w:vertAlign w:val="subscript"/>
              </w:rPr>
              <w:t>high</w:t>
            </w:r>
            <w:proofErr w:type="spellEnd"/>
            <w:r w:rsidRPr="0005228F">
              <w:rPr>
                <w:rStyle w:val="ECCParagraph"/>
              </w:rPr>
              <w:t xml:space="preserve"> and F</w:t>
            </w:r>
            <w:r w:rsidRPr="0005228F">
              <w:rPr>
                <w:rStyle w:val="ECCHLsubscript"/>
              </w:rPr>
              <w:t>low</w:t>
            </w:r>
          </w:p>
        </w:tc>
        <w:tc>
          <w:tcPr>
            <w:tcW w:w="1103" w:type="pct"/>
            <w:tcBorders>
              <w:top w:val="single" w:sz="4" w:space="0" w:color="D22A23"/>
              <w:left w:val="single" w:sz="4" w:space="0" w:color="D22A23"/>
              <w:bottom w:val="single" w:sz="4" w:space="0" w:color="D22A23"/>
              <w:right w:val="single" w:sz="4" w:space="0" w:color="D22A23"/>
            </w:tcBorders>
            <w:hideMark/>
          </w:tcPr>
          <w:p w14:paraId="4213F2B1" w14:textId="77777777" w:rsidR="00844380" w:rsidRPr="0005228F" w:rsidRDefault="00844380" w:rsidP="00A41FA7">
            <w:pPr>
              <w:spacing w:before="0"/>
              <w:rPr>
                <w:rStyle w:val="ECCParagraph"/>
              </w:rPr>
            </w:pPr>
            <w:r w:rsidRPr="0005228F">
              <w:rPr>
                <w:rStyle w:val="ECCParagraph"/>
              </w:rPr>
              <w:t>-20 dBm</w:t>
            </w:r>
          </w:p>
        </w:tc>
        <w:tc>
          <w:tcPr>
            <w:tcW w:w="787" w:type="pct"/>
            <w:tcBorders>
              <w:top w:val="single" w:sz="4" w:space="0" w:color="D22A23"/>
              <w:left w:val="single" w:sz="4" w:space="0" w:color="D22A23"/>
              <w:bottom w:val="single" w:sz="4" w:space="0" w:color="D22A23"/>
              <w:right w:val="single" w:sz="4" w:space="0" w:color="D22A23"/>
            </w:tcBorders>
            <w:hideMark/>
          </w:tcPr>
          <w:p w14:paraId="12525A07"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hideMark/>
          </w:tcPr>
          <w:p w14:paraId="7C547D54"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505907F6" w14:textId="77777777" w:rsidR="00844380" w:rsidRPr="0005228F" w:rsidRDefault="00844380" w:rsidP="00A41FA7">
            <w:pPr>
              <w:spacing w:before="0"/>
              <w:rPr>
                <w:rStyle w:val="ECCParagraph"/>
              </w:rPr>
            </w:pPr>
          </w:p>
        </w:tc>
      </w:tr>
      <w:tr w:rsidR="00844380" w:rsidRPr="0005228F" w14:paraId="729B881B" w14:textId="77777777" w:rsidTr="00844380">
        <w:trPr>
          <w:trHeight w:val="265"/>
        </w:trPr>
        <w:tc>
          <w:tcPr>
            <w:tcW w:w="807" w:type="pct"/>
            <w:vMerge/>
            <w:tcBorders>
              <w:left w:val="single" w:sz="4" w:space="0" w:color="D22A23"/>
              <w:bottom w:val="single" w:sz="4" w:space="0" w:color="D22A23"/>
              <w:right w:val="single" w:sz="4" w:space="0" w:color="D22A23"/>
            </w:tcBorders>
          </w:tcPr>
          <w:p w14:paraId="650C8C2F"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2D6ADA65" w14:textId="77777777" w:rsidR="00844380" w:rsidRPr="0005228F" w:rsidRDefault="00844380" w:rsidP="00A41FA7">
            <w:pPr>
              <w:pStyle w:val="ECCTabletext"/>
              <w:rPr>
                <w:rStyle w:val="ECCParagraph"/>
              </w:rPr>
            </w:pPr>
            <w:r w:rsidRPr="0005228F">
              <w:rPr>
                <w:rStyle w:val="ECCParagraph"/>
              </w:rPr>
              <w:t>±5% of Centre Frequency or ±15 MHz whichever is the greater±10 MHz</w:t>
            </w:r>
          </w:p>
        </w:tc>
        <w:tc>
          <w:tcPr>
            <w:tcW w:w="1103" w:type="pct"/>
            <w:tcBorders>
              <w:top w:val="single" w:sz="4" w:space="0" w:color="D22A23"/>
              <w:left w:val="single" w:sz="4" w:space="0" w:color="D22A23"/>
              <w:bottom w:val="single" w:sz="4" w:space="0" w:color="D22A23"/>
              <w:right w:val="single" w:sz="4" w:space="0" w:color="D22A23"/>
            </w:tcBorders>
          </w:tcPr>
          <w:p w14:paraId="77490DB5" w14:textId="77777777" w:rsidR="00844380" w:rsidRPr="0005228F" w:rsidRDefault="00844380" w:rsidP="00A41FA7">
            <w:pPr>
              <w:spacing w:before="0"/>
              <w:rPr>
                <w:rStyle w:val="ECCParagraph"/>
              </w:rPr>
            </w:pPr>
            <w:r w:rsidRPr="0005228F">
              <w:rPr>
                <w:rStyle w:val="ECCParagraph"/>
              </w:rPr>
              <w:t>-20 dBm</w:t>
            </w:r>
          </w:p>
        </w:tc>
        <w:tc>
          <w:tcPr>
            <w:tcW w:w="787" w:type="pct"/>
            <w:tcBorders>
              <w:top w:val="single" w:sz="4" w:space="0" w:color="D22A23"/>
              <w:left w:val="single" w:sz="4" w:space="0" w:color="D22A23"/>
              <w:bottom w:val="single" w:sz="4" w:space="0" w:color="D22A23"/>
              <w:right w:val="single" w:sz="4" w:space="0" w:color="D22A23"/>
            </w:tcBorders>
          </w:tcPr>
          <w:p w14:paraId="489FE1B9"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38A3518C" w14:textId="77777777" w:rsidR="00844380" w:rsidRPr="0005228F" w:rsidRDefault="00844380" w:rsidP="00A41FA7">
            <w:pPr>
              <w:spacing w:before="0"/>
              <w:rPr>
                <w:rStyle w:val="ECCParagraph"/>
              </w:rPr>
            </w:pPr>
            <w:r w:rsidRPr="0005228F">
              <w:rPr>
                <w:rStyle w:val="ECCParagraph"/>
              </w:rPr>
              <w:t>Sensitivity + 3 dB</w:t>
            </w:r>
          </w:p>
        </w:tc>
        <w:tc>
          <w:tcPr>
            <w:tcW w:w="513" w:type="pct"/>
            <w:tcBorders>
              <w:top w:val="single" w:sz="4" w:space="0" w:color="D22A23"/>
              <w:left w:val="single" w:sz="4" w:space="0" w:color="D22A23"/>
              <w:bottom w:val="single" w:sz="4" w:space="0" w:color="D22A23"/>
              <w:right w:val="single" w:sz="4" w:space="0" w:color="D22A23"/>
            </w:tcBorders>
          </w:tcPr>
          <w:p w14:paraId="6C7C2B71" w14:textId="77777777" w:rsidR="00844380" w:rsidRPr="0005228F" w:rsidRDefault="00844380" w:rsidP="00A41FA7">
            <w:pPr>
              <w:spacing w:before="0"/>
              <w:rPr>
                <w:rStyle w:val="ECCParagraph"/>
              </w:rPr>
            </w:pPr>
          </w:p>
        </w:tc>
      </w:tr>
      <w:tr w:rsidR="00A41FA7" w:rsidRPr="0005228F" w14:paraId="45C46401"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3EF12FD2" w14:textId="64EB17C3" w:rsidR="00A41FA7" w:rsidRPr="0005228F" w:rsidRDefault="00A41FA7" w:rsidP="00A41FA7">
            <w:pPr>
              <w:pStyle w:val="ECCTabletext"/>
              <w:spacing w:before="120" w:after="120"/>
              <w:jc w:val="center"/>
              <w:rPr>
                <w:rStyle w:val="ECCParagraph"/>
              </w:rPr>
            </w:pPr>
            <w:r w:rsidRPr="002C49D9">
              <w:rPr>
                <w:rStyle w:val="ECCHLbold"/>
              </w:rPr>
              <w:t>Network Based Short Range Devices 870-876 MHz (ETSI EN 303 204 V2.1.2)</w:t>
            </w:r>
            <w:r w:rsidRPr="0005228F">
              <w:rPr>
                <w:rStyle w:val="ECCParagraph"/>
              </w:rPr>
              <w:t xml:space="preserve"> </w:t>
            </w:r>
            <w:r w:rsidRPr="0005228F">
              <w:rPr>
                <w:rStyle w:val="ECCParagraph"/>
              </w:rPr>
              <w:fldChar w:fldCharType="begin"/>
            </w:r>
            <w:r w:rsidRPr="0005228F">
              <w:rPr>
                <w:rStyle w:val="ECCParagraph"/>
                <w:b/>
              </w:rPr>
              <w:instrText xml:space="preserve"> REF _Ref515457858 \r \h  \* MERGEFORMAT </w:instrText>
            </w:r>
            <w:r w:rsidRPr="0005228F">
              <w:rPr>
                <w:rStyle w:val="ECCParagraph"/>
              </w:rPr>
            </w:r>
            <w:r w:rsidRPr="0005228F">
              <w:rPr>
                <w:rStyle w:val="ECCParagraph"/>
              </w:rPr>
              <w:fldChar w:fldCharType="separate"/>
            </w:r>
            <w:r w:rsidRPr="0005228F">
              <w:rPr>
                <w:rStyle w:val="ECCParagraph"/>
                <w:b/>
              </w:rPr>
              <w:t>[31]</w:t>
            </w:r>
            <w:r w:rsidRPr="0005228F">
              <w:rPr>
                <w:rStyle w:val="ECCParagraph"/>
              </w:rPr>
              <w:fldChar w:fldCharType="end"/>
            </w:r>
          </w:p>
        </w:tc>
      </w:tr>
      <w:tr w:rsidR="00844380" w:rsidRPr="0005228F" w14:paraId="21D68645"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1A3D569A"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3E301C6D" w14:textId="77777777" w:rsidR="00844380" w:rsidRPr="0005228F" w:rsidRDefault="00844380" w:rsidP="00A41FA7">
            <w:pPr>
              <w:pStyle w:val="ECCTabletext"/>
              <w:rPr>
                <w:rStyle w:val="ECCParagraph"/>
              </w:rPr>
            </w:pPr>
            <w:r w:rsidRPr="0005228F">
              <w:rPr>
                <w:rStyle w:val="ECCParagraph"/>
              </w:rPr>
              <w:t>±1 MHz</w:t>
            </w:r>
          </w:p>
        </w:tc>
        <w:tc>
          <w:tcPr>
            <w:tcW w:w="1103" w:type="pct"/>
            <w:tcBorders>
              <w:top w:val="single" w:sz="4" w:space="0" w:color="D22A23"/>
              <w:left w:val="single" w:sz="4" w:space="0" w:color="D22A23"/>
              <w:bottom w:val="single" w:sz="4" w:space="0" w:color="D22A23"/>
              <w:right w:val="single" w:sz="4" w:space="0" w:color="D22A23"/>
            </w:tcBorders>
          </w:tcPr>
          <w:p w14:paraId="56BF4A34" w14:textId="77777777" w:rsidR="00844380" w:rsidRPr="0005228F" w:rsidRDefault="00844380" w:rsidP="00A41FA7">
            <w:pPr>
              <w:spacing w:before="0"/>
              <w:rPr>
                <w:rStyle w:val="ECCParagraph"/>
              </w:rPr>
            </w:pPr>
            <w:r w:rsidRPr="0005228F">
              <w:rPr>
                <w:rStyle w:val="ECCParagraph"/>
              </w:rPr>
              <w:t>40 dB-A</w:t>
            </w:r>
          </w:p>
        </w:tc>
        <w:tc>
          <w:tcPr>
            <w:tcW w:w="787" w:type="pct"/>
            <w:tcBorders>
              <w:top w:val="single" w:sz="4" w:space="0" w:color="D22A23"/>
              <w:left w:val="single" w:sz="4" w:space="0" w:color="D22A23"/>
              <w:bottom w:val="single" w:sz="4" w:space="0" w:color="D22A23"/>
              <w:right w:val="single" w:sz="4" w:space="0" w:color="D22A23"/>
            </w:tcBorders>
          </w:tcPr>
          <w:p w14:paraId="038E871C"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0DE1E4F6" w14:textId="77777777" w:rsidR="00844380" w:rsidRPr="0005228F" w:rsidRDefault="00844380" w:rsidP="00A41FA7">
            <w:pPr>
              <w:spacing w:before="0"/>
              <w:rPr>
                <w:rStyle w:val="ECCParagraph"/>
              </w:rPr>
            </w:pPr>
            <w:r w:rsidRPr="0005228F">
              <w:rPr>
                <w:rStyle w:val="ECCParagraph"/>
              </w:rPr>
              <w:t>Sensitivity+3dB</w:t>
            </w:r>
          </w:p>
        </w:tc>
        <w:tc>
          <w:tcPr>
            <w:tcW w:w="513" w:type="pct"/>
            <w:tcBorders>
              <w:top w:val="single" w:sz="4" w:space="0" w:color="D22A23"/>
              <w:left w:val="single" w:sz="4" w:space="0" w:color="D22A23"/>
              <w:bottom w:val="single" w:sz="4" w:space="0" w:color="D22A23"/>
              <w:right w:val="single" w:sz="4" w:space="0" w:color="D22A23"/>
            </w:tcBorders>
          </w:tcPr>
          <w:p w14:paraId="2E197627" w14:textId="77777777" w:rsidR="00844380" w:rsidRPr="0005228F" w:rsidRDefault="00844380" w:rsidP="00A41FA7">
            <w:pPr>
              <w:spacing w:before="0"/>
              <w:rPr>
                <w:rStyle w:val="ECCParagraph"/>
              </w:rPr>
            </w:pPr>
          </w:p>
        </w:tc>
      </w:tr>
      <w:tr w:rsidR="00844380" w:rsidRPr="0005228F" w14:paraId="0C04CB92"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3DE9BF36"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4B5952A8" w14:textId="77777777" w:rsidR="00844380" w:rsidRPr="0005228F" w:rsidRDefault="00844380" w:rsidP="00A41FA7">
            <w:pPr>
              <w:pStyle w:val="ECCTabletext"/>
              <w:rPr>
                <w:rStyle w:val="ECCParagraph"/>
              </w:rPr>
            </w:pPr>
            <w:r w:rsidRPr="0005228F">
              <w:rPr>
                <w:rStyle w:val="ECCParagraph"/>
              </w:rPr>
              <w:t>±2 MHz</w:t>
            </w:r>
          </w:p>
        </w:tc>
        <w:tc>
          <w:tcPr>
            <w:tcW w:w="1103" w:type="pct"/>
            <w:tcBorders>
              <w:top w:val="single" w:sz="4" w:space="0" w:color="D22A23"/>
              <w:left w:val="single" w:sz="4" w:space="0" w:color="D22A23"/>
              <w:bottom w:val="single" w:sz="4" w:space="0" w:color="D22A23"/>
              <w:right w:val="single" w:sz="4" w:space="0" w:color="D22A23"/>
            </w:tcBorders>
          </w:tcPr>
          <w:p w14:paraId="3CC4E148" w14:textId="77777777" w:rsidR="00844380" w:rsidRPr="0005228F" w:rsidRDefault="00844380" w:rsidP="00A41FA7">
            <w:pPr>
              <w:spacing w:before="0"/>
              <w:rPr>
                <w:rStyle w:val="ECCParagraph"/>
              </w:rPr>
            </w:pPr>
            <w:r w:rsidRPr="0005228F">
              <w:rPr>
                <w:rStyle w:val="ECCParagraph"/>
              </w:rPr>
              <w:t>45 dB-A</w:t>
            </w:r>
          </w:p>
        </w:tc>
        <w:tc>
          <w:tcPr>
            <w:tcW w:w="787" w:type="pct"/>
            <w:tcBorders>
              <w:top w:val="single" w:sz="4" w:space="0" w:color="D22A23"/>
              <w:left w:val="single" w:sz="4" w:space="0" w:color="D22A23"/>
              <w:bottom w:val="single" w:sz="4" w:space="0" w:color="D22A23"/>
              <w:right w:val="single" w:sz="4" w:space="0" w:color="D22A23"/>
            </w:tcBorders>
          </w:tcPr>
          <w:p w14:paraId="6803505C"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622EC504" w14:textId="77777777" w:rsidR="00844380" w:rsidRPr="0005228F" w:rsidRDefault="00844380" w:rsidP="00A41FA7">
            <w:pPr>
              <w:spacing w:before="0"/>
              <w:rPr>
                <w:rStyle w:val="ECCParagraph"/>
              </w:rPr>
            </w:pPr>
            <w:r w:rsidRPr="0005228F">
              <w:rPr>
                <w:rStyle w:val="ECCParagraph"/>
              </w:rPr>
              <w:t>Sensitivity+3dB</w:t>
            </w:r>
          </w:p>
        </w:tc>
        <w:tc>
          <w:tcPr>
            <w:tcW w:w="513" w:type="pct"/>
            <w:tcBorders>
              <w:top w:val="single" w:sz="4" w:space="0" w:color="D22A23"/>
              <w:left w:val="single" w:sz="4" w:space="0" w:color="D22A23"/>
              <w:bottom w:val="single" w:sz="4" w:space="0" w:color="D22A23"/>
              <w:right w:val="single" w:sz="4" w:space="0" w:color="D22A23"/>
            </w:tcBorders>
          </w:tcPr>
          <w:p w14:paraId="3749245D" w14:textId="77777777" w:rsidR="00844380" w:rsidRPr="0005228F" w:rsidRDefault="00844380" w:rsidP="00A41FA7">
            <w:pPr>
              <w:spacing w:before="0"/>
              <w:rPr>
                <w:rStyle w:val="ECCParagraph"/>
              </w:rPr>
            </w:pPr>
          </w:p>
        </w:tc>
      </w:tr>
      <w:tr w:rsidR="00844380" w:rsidRPr="0005228F" w14:paraId="7985C4D7"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2F0253F7"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075BFFDA" w14:textId="77777777" w:rsidR="00844380" w:rsidRPr="0005228F" w:rsidRDefault="00844380" w:rsidP="00A41FA7">
            <w:pPr>
              <w:pStyle w:val="ECCTabletext"/>
              <w:rPr>
                <w:rStyle w:val="ECCParagraph"/>
              </w:rPr>
            </w:pPr>
            <w:r w:rsidRPr="0005228F">
              <w:rPr>
                <w:rStyle w:val="ECCParagraph"/>
              </w:rPr>
              <w:t>±5 MHz</w:t>
            </w:r>
          </w:p>
        </w:tc>
        <w:tc>
          <w:tcPr>
            <w:tcW w:w="1103" w:type="pct"/>
            <w:tcBorders>
              <w:top w:val="single" w:sz="4" w:space="0" w:color="D22A23"/>
              <w:left w:val="single" w:sz="4" w:space="0" w:color="D22A23"/>
              <w:bottom w:val="single" w:sz="4" w:space="0" w:color="D22A23"/>
              <w:right w:val="single" w:sz="4" w:space="0" w:color="D22A23"/>
            </w:tcBorders>
          </w:tcPr>
          <w:p w14:paraId="6F730EDB" w14:textId="77777777" w:rsidR="00844380" w:rsidRPr="0005228F" w:rsidRDefault="00844380" w:rsidP="00A41FA7">
            <w:pPr>
              <w:spacing w:before="0"/>
              <w:rPr>
                <w:rStyle w:val="ECCParagraph"/>
              </w:rPr>
            </w:pPr>
            <w:r w:rsidRPr="0005228F">
              <w:rPr>
                <w:rStyle w:val="ECCParagraph"/>
              </w:rPr>
              <w:t>55 dB-A</w:t>
            </w:r>
          </w:p>
        </w:tc>
        <w:tc>
          <w:tcPr>
            <w:tcW w:w="787" w:type="pct"/>
            <w:tcBorders>
              <w:top w:val="single" w:sz="4" w:space="0" w:color="D22A23"/>
              <w:left w:val="single" w:sz="4" w:space="0" w:color="D22A23"/>
              <w:bottom w:val="single" w:sz="4" w:space="0" w:color="D22A23"/>
              <w:right w:val="single" w:sz="4" w:space="0" w:color="D22A23"/>
            </w:tcBorders>
          </w:tcPr>
          <w:p w14:paraId="2C0DDE65"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2B19A5D4" w14:textId="77777777" w:rsidR="00844380" w:rsidRPr="0005228F" w:rsidRDefault="00844380" w:rsidP="00A41FA7">
            <w:pPr>
              <w:spacing w:before="0"/>
              <w:rPr>
                <w:rStyle w:val="ECCParagraph"/>
              </w:rPr>
            </w:pPr>
            <w:r w:rsidRPr="0005228F">
              <w:rPr>
                <w:rStyle w:val="ECCParagraph"/>
              </w:rPr>
              <w:t>Sensitivity+3dB</w:t>
            </w:r>
          </w:p>
        </w:tc>
        <w:tc>
          <w:tcPr>
            <w:tcW w:w="513" w:type="pct"/>
            <w:tcBorders>
              <w:top w:val="single" w:sz="4" w:space="0" w:color="D22A23"/>
              <w:left w:val="single" w:sz="4" w:space="0" w:color="D22A23"/>
              <w:bottom w:val="single" w:sz="4" w:space="0" w:color="D22A23"/>
              <w:right w:val="single" w:sz="4" w:space="0" w:color="D22A23"/>
            </w:tcBorders>
          </w:tcPr>
          <w:p w14:paraId="11FB8764" w14:textId="77777777" w:rsidR="00844380" w:rsidRPr="0005228F" w:rsidRDefault="00844380" w:rsidP="00A41FA7">
            <w:pPr>
              <w:spacing w:before="0"/>
              <w:rPr>
                <w:rStyle w:val="ECCParagraph"/>
              </w:rPr>
            </w:pPr>
          </w:p>
        </w:tc>
      </w:tr>
      <w:tr w:rsidR="00844380" w:rsidRPr="0005228F" w14:paraId="45C29600"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1BDD712E" w14:textId="77777777" w:rsidR="00844380" w:rsidRPr="0005228F" w:rsidRDefault="00844380" w:rsidP="00A41FA7">
            <w:pPr>
              <w:pStyle w:val="ECCTabletext"/>
              <w:rPr>
                <w:rStyle w:val="ECCParagraph"/>
              </w:rPr>
            </w:pPr>
          </w:p>
        </w:tc>
        <w:tc>
          <w:tcPr>
            <w:tcW w:w="957" w:type="pct"/>
            <w:tcBorders>
              <w:top w:val="single" w:sz="4" w:space="0" w:color="D22A23"/>
              <w:left w:val="single" w:sz="4" w:space="0" w:color="D22A23"/>
              <w:bottom w:val="single" w:sz="4" w:space="0" w:color="D22A23"/>
              <w:right w:val="single" w:sz="4" w:space="0" w:color="D22A23"/>
            </w:tcBorders>
            <w:vAlign w:val="top"/>
          </w:tcPr>
          <w:p w14:paraId="194BBBF8" w14:textId="77777777" w:rsidR="00844380" w:rsidRPr="0005228F" w:rsidRDefault="00844380" w:rsidP="00A41FA7">
            <w:pPr>
              <w:pStyle w:val="ECCTabletext"/>
              <w:rPr>
                <w:rStyle w:val="ECCParagraph"/>
              </w:rPr>
            </w:pPr>
            <w:r w:rsidRPr="0005228F">
              <w:rPr>
                <w:rStyle w:val="ECCParagraph"/>
              </w:rPr>
              <w:t>±10 MHz</w:t>
            </w:r>
          </w:p>
        </w:tc>
        <w:tc>
          <w:tcPr>
            <w:tcW w:w="1103" w:type="pct"/>
            <w:tcBorders>
              <w:top w:val="single" w:sz="4" w:space="0" w:color="D22A23"/>
              <w:left w:val="single" w:sz="4" w:space="0" w:color="D22A23"/>
              <w:bottom w:val="single" w:sz="4" w:space="0" w:color="D22A23"/>
              <w:right w:val="single" w:sz="4" w:space="0" w:color="D22A23"/>
            </w:tcBorders>
          </w:tcPr>
          <w:p w14:paraId="0976CCCC" w14:textId="77777777" w:rsidR="00844380" w:rsidRPr="0005228F" w:rsidRDefault="00844380" w:rsidP="00A41FA7">
            <w:pPr>
              <w:spacing w:before="0"/>
              <w:rPr>
                <w:rStyle w:val="ECCParagraph"/>
              </w:rPr>
            </w:pPr>
            <w:r w:rsidRPr="0005228F">
              <w:rPr>
                <w:rStyle w:val="ECCParagraph"/>
              </w:rPr>
              <w:t>60 dB-A</w:t>
            </w:r>
          </w:p>
        </w:tc>
        <w:tc>
          <w:tcPr>
            <w:tcW w:w="787" w:type="pct"/>
            <w:tcBorders>
              <w:top w:val="single" w:sz="4" w:space="0" w:color="D22A23"/>
              <w:left w:val="single" w:sz="4" w:space="0" w:color="D22A23"/>
              <w:bottom w:val="single" w:sz="4" w:space="0" w:color="D22A23"/>
              <w:right w:val="single" w:sz="4" w:space="0" w:color="D22A23"/>
            </w:tcBorders>
          </w:tcPr>
          <w:p w14:paraId="2D9B6E53" w14:textId="77777777" w:rsidR="00844380" w:rsidRPr="0005228F" w:rsidRDefault="00844380" w:rsidP="00A41FA7">
            <w:pPr>
              <w:spacing w:before="0"/>
              <w:rPr>
                <w:rStyle w:val="ECCParagraph"/>
              </w:rPr>
            </w:pPr>
            <w:r w:rsidRPr="0005228F">
              <w:rPr>
                <w:rStyle w:val="ECCParagraph"/>
              </w:rPr>
              <w:t>CW</w:t>
            </w:r>
          </w:p>
        </w:tc>
        <w:tc>
          <w:tcPr>
            <w:tcW w:w="833" w:type="pct"/>
            <w:tcBorders>
              <w:top w:val="single" w:sz="4" w:space="0" w:color="D22A23"/>
              <w:left w:val="single" w:sz="4" w:space="0" w:color="D22A23"/>
              <w:bottom w:val="single" w:sz="4" w:space="0" w:color="D22A23"/>
              <w:right w:val="single" w:sz="4" w:space="0" w:color="D22A23"/>
            </w:tcBorders>
          </w:tcPr>
          <w:p w14:paraId="3EE4332E" w14:textId="77777777" w:rsidR="00844380" w:rsidRPr="0005228F" w:rsidRDefault="00844380" w:rsidP="00A41FA7">
            <w:pPr>
              <w:spacing w:before="0"/>
              <w:rPr>
                <w:rStyle w:val="ECCParagraph"/>
              </w:rPr>
            </w:pPr>
            <w:r w:rsidRPr="0005228F">
              <w:rPr>
                <w:rStyle w:val="ECCParagraph"/>
              </w:rPr>
              <w:t>Sensitivity+3dB</w:t>
            </w:r>
          </w:p>
        </w:tc>
        <w:tc>
          <w:tcPr>
            <w:tcW w:w="513" w:type="pct"/>
            <w:tcBorders>
              <w:top w:val="single" w:sz="4" w:space="0" w:color="D22A23"/>
              <w:left w:val="single" w:sz="4" w:space="0" w:color="D22A23"/>
              <w:bottom w:val="single" w:sz="4" w:space="0" w:color="D22A23"/>
              <w:right w:val="single" w:sz="4" w:space="0" w:color="D22A23"/>
            </w:tcBorders>
          </w:tcPr>
          <w:p w14:paraId="538C3B0F" w14:textId="77777777" w:rsidR="00844380" w:rsidRPr="0005228F" w:rsidRDefault="00844380" w:rsidP="00A41FA7">
            <w:pPr>
              <w:spacing w:before="0"/>
              <w:rPr>
                <w:rStyle w:val="ECCParagraph"/>
              </w:rPr>
            </w:pPr>
          </w:p>
        </w:tc>
      </w:tr>
      <w:tr w:rsidR="00844380" w:rsidRPr="0005228F" w14:paraId="55FF0A27" w14:textId="77777777" w:rsidTr="00844380">
        <w:trPr>
          <w:trHeight w:val="265"/>
        </w:trPr>
        <w:tc>
          <w:tcPr>
            <w:tcW w:w="4487" w:type="pct"/>
            <w:gridSpan w:val="5"/>
            <w:tcBorders>
              <w:top w:val="single" w:sz="4" w:space="0" w:color="D22A23"/>
              <w:left w:val="single" w:sz="4" w:space="0" w:color="D22A23"/>
              <w:bottom w:val="single" w:sz="4" w:space="0" w:color="D22A23"/>
              <w:right w:val="single" w:sz="4" w:space="0" w:color="D22A23"/>
            </w:tcBorders>
          </w:tcPr>
          <w:p w14:paraId="550158E3" w14:textId="77777777" w:rsidR="00844380" w:rsidRPr="0005228F" w:rsidRDefault="00844380" w:rsidP="00844380">
            <w:pPr>
              <w:pStyle w:val="ECCTabletext"/>
              <w:spacing w:before="240"/>
              <w:rPr>
                <w:rStyle w:val="ECCParagraph"/>
              </w:rPr>
            </w:pPr>
            <w:r w:rsidRPr="0005228F">
              <w:rPr>
                <w:rStyle w:val="ECCParagraph"/>
              </w:rPr>
              <w:t>A = 10log(R/16 kHz) where R is the receiver bandwidth in kHz (≤200 kHz) and is declared by the provider.</w:t>
            </w:r>
          </w:p>
        </w:tc>
        <w:tc>
          <w:tcPr>
            <w:tcW w:w="513" w:type="pct"/>
            <w:tcBorders>
              <w:top w:val="single" w:sz="4" w:space="0" w:color="D22A23"/>
              <w:left w:val="single" w:sz="4" w:space="0" w:color="D22A23"/>
              <w:bottom w:val="single" w:sz="4" w:space="0" w:color="D22A23"/>
              <w:right w:val="single" w:sz="4" w:space="0" w:color="D22A23"/>
            </w:tcBorders>
          </w:tcPr>
          <w:p w14:paraId="2FBBE2F8" w14:textId="77777777" w:rsidR="00844380" w:rsidRPr="0005228F" w:rsidRDefault="00844380" w:rsidP="00844380">
            <w:pPr>
              <w:pStyle w:val="ECCTabletext"/>
              <w:spacing w:before="240"/>
              <w:rPr>
                <w:rStyle w:val="ECCParagraph"/>
              </w:rPr>
            </w:pPr>
          </w:p>
        </w:tc>
      </w:tr>
      <w:tr w:rsidR="00A41FA7" w:rsidRPr="0005228F" w14:paraId="4CD5D3BD"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7BF04D63" w14:textId="2A556729" w:rsidR="00A41FA7" w:rsidRPr="0005228F" w:rsidRDefault="00A41FA7" w:rsidP="00A41FA7">
            <w:pPr>
              <w:pStyle w:val="ECCTabletext"/>
              <w:spacing w:before="120" w:after="120"/>
              <w:jc w:val="center"/>
            </w:pPr>
            <w:r w:rsidRPr="002C49D9">
              <w:rPr>
                <w:rStyle w:val="ECCHLbold"/>
              </w:rPr>
              <w:t>1.4-2.6 GHz band fixed links (ETSI EN 302 217-2 V3.1.1)</w:t>
            </w:r>
            <w:r w:rsidRPr="0005228F">
              <w:t xml:space="preserve"> </w:t>
            </w:r>
            <w:r w:rsidRPr="0005228F">
              <w:fldChar w:fldCharType="begin"/>
            </w:r>
            <w:r w:rsidRPr="0005228F">
              <w:rPr>
                <w:b/>
              </w:rPr>
              <w:instrText xml:space="preserve"> REF _Ref515457890 \r \h  \* MERGEFORMAT </w:instrText>
            </w:r>
            <w:r w:rsidRPr="0005228F">
              <w:fldChar w:fldCharType="separate"/>
            </w:r>
            <w:r w:rsidRPr="0005228F">
              <w:rPr>
                <w:b/>
              </w:rPr>
              <w:t>[33]</w:t>
            </w:r>
            <w:r w:rsidRPr="0005228F">
              <w:fldChar w:fldCharType="end"/>
            </w:r>
          </w:p>
        </w:tc>
      </w:tr>
      <w:tr w:rsidR="00844380" w:rsidRPr="0005228F" w14:paraId="7DA7852F"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4228CE67" w14:textId="77777777" w:rsidR="00844380" w:rsidRPr="0005228F" w:rsidRDefault="00844380" w:rsidP="00A41FA7">
            <w:pPr>
              <w:pStyle w:val="ECCTabletext"/>
            </w:pPr>
            <w:r w:rsidRPr="0005228F">
              <w:t>0.5 MHz channel 4 state modulation</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32832FF8" w14:textId="77777777" w:rsidR="00844380" w:rsidRPr="0005228F" w:rsidRDefault="00844380" w:rsidP="00A41FA7">
            <w:pPr>
              <w:pStyle w:val="ECCTabletext"/>
            </w:pPr>
            <w:r w:rsidRPr="0005228F">
              <w:t xml:space="preserve">±1.25 – ±2.5 MHz (250-500%) </w:t>
            </w:r>
          </w:p>
        </w:tc>
        <w:tc>
          <w:tcPr>
            <w:tcW w:w="1103" w:type="pct"/>
            <w:tcBorders>
              <w:top w:val="single" w:sz="4" w:space="0" w:color="D22A23"/>
              <w:left w:val="single" w:sz="4" w:space="0" w:color="D22A23"/>
              <w:bottom w:val="single" w:sz="4" w:space="0" w:color="D22A23"/>
              <w:right w:val="single" w:sz="4" w:space="0" w:color="D22A23"/>
            </w:tcBorders>
            <w:hideMark/>
          </w:tcPr>
          <w:p w14:paraId="6DD3FBCE" w14:textId="77777777" w:rsidR="00844380" w:rsidRPr="0005228F" w:rsidRDefault="00844380" w:rsidP="00A41FA7">
            <w:pPr>
              <w:pStyle w:val="ECCTabletext"/>
            </w:pPr>
            <w:r w:rsidRPr="0005228F">
              <w:t>-68 dBm</w:t>
            </w:r>
          </w:p>
        </w:tc>
        <w:tc>
          <w:tcPr>
            <w:tcW w:w="787" w:type="pct"/>
            <w:tcBorders>
              <w:top w:val="single" w:sz="4" w:space="0" w:color="D22A23"/>
              <w:left w:val="single" w:sz="4" w:space="0" w:color="D22A23"/>
              <w:bottom w:val="single" w:sz="4" w:space="0" w:color="D22A23"/>
              <w:right w:val="single" w:sz="4" w:space="0" w:color="D22A23"/>
            </w:tcBorders>
            <w:hideMark/>
          </w:tcPr>
          <w:p w14:paraId="78700F4F"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7E08451A" w14:textId="77777777" w:rsidR="00844380" w:rsidRPr="0005228F" w:rsidRDefault="00844380" w:rsidP="00A41FA7">
            <w:pPr>
              <w:pStyle w:val="ECCTabletext"/>
            </w:pPr>
            <w:r w:rsidRPr="0005228F">
              <w:t>-88 dBm</w:t>
            </w:r>
          </w:p>
        </w:tc>
        <w:tc>
          <w:tcPr>
            <w:tcW w:w="513" w:type="pct"/>
            <w:tcBorders>
              <w:top w:val="single" w:sz="4" w:space="0" w:color="D22A23"/>
              <w:left w:val="single" w:sz="4" w:space="0" w:color="D22A23"/>
              <w:bottom w:val="single" w:sz="4" w:space="0" w:color="D22A23"/>
              <w:right w:val="single" w:sz="4" w:space="0" w:color="D22A23"/>
            </w:tcBorders>
          </w:tcPr>
          <w:p w14:paraId="1E4FFCF2" w14:textId="77777777" w:rsidR="00844380" w:rsidRPr="0005228F" w:rsidRDefault="00844380" w:rsidP="00A41FA7">
            <w:pPr>
              <w:pStyle w:val="ECCTabletext"/>
            </w:pPr>
            <w:r w:rsidRPr="0005228F">
              <w:t>-20 dB</w:t>
            </w:r>
          </w:p>
        </w:tc>
      </w:tr>
      <w:tr w:rsidR="00844380" w:rsidRPr="0005228F" w14:paraId="1F5D96E0"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1EAD61E6"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7C9177E9" w14:textId="77777777" w:rsidR="00844380" w:rsidRPr="0005228F" w:rsidRDefault="00844380" w:rsidP="00A41FA7">
            <w:pPr>
              <w:pStyle w:val="ECCTabletext"/>
            </w:pPr>
            <w:r w:rsidRPr="0005228F">
              <w:t>&gt;±2.5 MHz (&gt;500%) to ± band edges (if not already exceeded).</w:t>
            </w:r>
          </w:p>
        </w:tc>
        <w:tc>
          <w:tcPr>
            <w:tcW w:w="1103" w:type="pct"/>
            <w:tcBorders>
              <w:top w:val="single" w:sz="4" w:space="0" w:color="D22A23"/>
              <w:left w:val="single" w:sz="4" w:space="0" w:color="D22A23"/>
              <w:bottom w:val="single" w:sz="4" w:space="0" w:color="D22A23"/>
              <w:right w:val="single" w:sz="4" w:space="0" w:color="D22A23"/>
            </w:tcBorders>
            <w:hideMark/>
          </w:tcPr>
          <w:p w14:paraId="73B23128" w14:textId="77777777" w:rsidR="00844380" w:rsidRPr="0005228F" w:rsidRDefault="00844380" w:rsidP="00A41FA7">
            <w:pPr>
              <w:pStyle w:val="ECCTabletext"/>
            </w:pPr>
            <w:r w:rsidRPr="0005228F">
              <w:t>-58 dBm</w:t>
            </w:r>
          </w:p>
        </w:tc>
        <w:tc>
          <w:tcPr>
            <w:tcW w:w="787" w:type="pct"/>
            <w:tcBorders>
              <w:top w:val="single" w:sz="4" w:space="0" w:color="D22A23"/>
              <w:left w:val="single" w:sz="4" w:space="0" w:color="D22A23"/>
              <w:bottom w:val="single" w:sz="4" w:space="0" w:color="D22A23"/>
              <w:right w:val="single" w:sz="4" w:space="0" w:color="D22A23"/>
            </w:tcBorders>
            <w:hideMark/>
          </w:tcPr>
          <w:p w14:paraId="1614D421"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381AAE8F" w14:textId="77777777" w:rsidR="00844380" w:rsidRPr="0005228F" w:rsidRDefault="00844380" w:rsidP="00A41FA7">
            <w:pPr>
              <w:pStyle w:val="ECCTabletext"/>
            </w:pPr>
            <w:r w:rsidRPr="0005228F">
              <w:t>-88 dBm</w:t>
            </w:r>
          </w:p>
        </w:tc>
        <w:tc>
          <w:tcPr>
            <w:tcW w:w="513" w:type="pct"/>
            <w:tcBorders>
              <w:top w:val="single" w:sz="4" w:space="0" w:color="D22A23"/>
              <w:left w:val="single" w:sz="4" w:space="0" w:color="D22A23"/>
              <w:bottom w:val="single" w:sz="4" w:space="0" w:color="D22A23"/>
              <w:right w:val="single" w:sz="4" w:space="0" w:color="D22A23"/>
            </w:tcBorders>
          </w:tcPr>
          <w:p w14:paraId="72A7831B" w14:textId="77777777" w:rsidR="00844380" w:rsidRPr="0005228F" w:rsidRDefault="00844380" w:rsidP="00A41FA7">
            <w:pPr>
              <w:pStyle w:val="ECCTabletext"/>
            </w:pPr>
            <w:r w:rsidRPr="0005228F">
              <w:t>-30 dB</w:t>
            </w:r>
          </w:p>
        </w:tc>
      </w:tr>
      <w:tr w:rsidR="00844380" w:rsidRPr="0005228F" w14:paraId="3B288682"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6471D0C9"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tcPr>
          <w:p w14:paraId="7D639ECF" w14:textId="77777777" w:rsidR="00844380" w:rsidRPr="0005228F" w:rsidRDefault="00844380" w:rsidP="00A41FA7">
            <w:pPr>
              <w:pStyle w:val="ECCTabletext"/>
            </w:pPr>
            <w:r w:rsidRPr="0005228F">
              <w:t>Out-of-band: 30 kHz to 10th harmonic excluding in-band and above ranges, as appropriate</w:t>
            </w:r>
          </w:p>
        </w:tc>
        <w:tc>
          <w:tcPr>
            <w:tcW w:w="1103" w:type="pct"/>
            <w:tcBorders>
              <w:top w:val="single" w:sz="4" w:space="0" w:color="D22A23"/>
              <w:left w:val="single" w:sz="4" w:space="0" w:color="D22A23"/>
              <w:bottom w:val="single" w:sz="4" w:space="0" w:color="D22A23"/>
              <w:right w:val="single" w:sz="4" w:space="0" w:color="D22A23"/>
            </w:tcBorders>
          </w:tcPr>
          <w:p w14:paraId="71D06BB3" w14:textId="77777777" w:rsidR="00844380" w:rsidRPr="0005228F" w:rsidRDefault="00844380" w:rsidP="00A41FA7">
            <w:pPr>
              <w:pStyle w:val="ECCTabletext"/>
            </w:pPr>
            <w:r w:rsidRPr="0005228F">
              <w:t>-58 dBm</w:t>
            </w:r>
          </w:p>
        </w:tc>
        <w:tc>
          <w:tcPr>
            <w:tcW w:w="787" w:type="pct"/>
            <w:tcBorders>
              <w:top w:val="single" w:sz="4" w:space="0" w:color="D22A23"/>
              <w:left w:val="single" w:sz="4" w:space="0" w:color="D22A23"/>
              <w:bottom w:val="single" w:sz="4" w:space="0" w:color="D22A23"/>
              <w:right w:val="single" w:sz="4" w:space="0" w:color="D22A23"/>
            </w:tcBorders>
          </w:tcPr>
          <w:p w14:paraId="63C09FA5"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tcPr>
          <w:p w14:paraId="6FB97340" w14:textId="77777777" w:rsidR="00844380" w:rsidRPr="0005228F" w:rsidRDefault="00844380" w:rsidP="00A41FA7">
            <w:pPr>
              <w:pStyle w:val="ECCTabletext"/>
            </w:pPr>
            <w:r w:rsidRPr="0005228F">
              <w:t>-88 dBm</w:t>
            </w:r>
          </w:p>
        </w:tc>
        <w:tc>
          <w:tcPr>
            <w:tcW w:w="513" w:type="pct"/>
            <w:tcBorders>
              <w:top w:val="single" w:sz="4" w:space="0" w:color="D22A23"/>
              <w:left w:val="single" w:sz="4" w:space="0" w:color="D22A23"/>
              <w:bottom w:val="single" w:sz="4" w:space="0" w:color="D22A23"/>
              <w:right w:val="single" w:sz="4" w:space="0" w:color="D22A23"/>
            </w:tcBorders>
          </w:tcPr>
          <w:p w14:paraId="3887572F" w14:textId="77777777" w:rsidR="00844380" w:rsidRPr="0005228F" w:rsidRDefault="00844380" w:rsidP="00A41FA7">
            <w:pPr>
              <w:pStyle w:val="ECCTabletext"/>
            </w:pPr>
            <w:r w:rsidRPr="0005228F">
              <w:t>-30 dB</w:t>
            </w:r>
          </w:p>
        </w:tc>
      </w:tr>
      <w:tr w:rsidR="00844380" w:rsidRPr="0005228F" w14:paraId="701F52D5"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1CBCFA4D" w14:textId="77777777" w:rsidR="00844380" w:rsidRPr="0005228F" w:rsidRDefault="00844380" w:rsidP="00A41FA7">
            <w:pPr>
              <w:pStyle w:val="ECCTabletext"/>
            </w:pPr>
            <w:r w:rsidRPr="0005228F">
              <w:t>1 MHz channel 4 state modulation</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18DB23FB" w14:textId="77777777" w:rsidR="00844380" w:rsidRPr="0005228F" w:rsidRDefault="00844380" w:rsidP="00A41FA7">
            <w:pPr>
              <w:pStyle w:val="ECCTabletext"/>
            </w:pPr>
            <w:r w:rsidRPr="0005228F">
              <w:t xml:space="preserve">±2.5 - ±4.5 MHz (250-500%) </w:t>
            </w:r>
          </w:p>
        </w:tc>
        <w:tc>
          <w:tcPr>
            <w:tcW w:w="1103" w:type="pct"/>
            <w:tcBorders>
              <w:top w:val="single" w:sz="4" w:space="0" w:color="D22A23"/>
              <w:left w:val="single" w:sz="4" w:space="0" w:color="D22A23"/>
              <w:bottom w:val="single" w:sz="4" w:space="0" w:color="D22A23"/>
              <w:right w:val="single" w:sz="4" w:space="0" w:color="D22A23"/>
            </w:tcBorders>
            <w:hideMark/>
          </w:tcPr>
          <w:p w14:paraId="2A001D04" w14:textId="77777777" w:rsidR="00844380" w:rsidRPr="0005228F" w:rsidRDefault="00844380" w:rsidP="00A41FA7">
            <w:pPr>
              <w:pStyle w:val="ECCTabletext"/>
            </w:pPr>
            <w:r w:rsidRPr="0005228F">
              <w:t>-65 dBm</w:t>
            </w:r>
          </w:p>
        </w:tc>
        <w:tc>
          <w:tcPr>
            <w:tcW w:w="787" w:type="pct"/>
            <w:tcBorders>
              <w:top w:val="single" w:sz="4" w:space="0" w:color="D22A23"/>
              <w:left w:val="single" w:sz="4" w:space="0" w:color="D22A23"/>
              <w:bottom w:val="single" w:sz="4" w:space="0" w:color="D22A23"/>
              <w:right w:val="single" w:sz="4" w:space="0" w:color="D22A23"/>
            </w:tcBorders>
            <w:hideMark/>
          </w:tcPr>
          <w:p w14:paraId="6165EB35"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1DFD3868" w14:textId="77777777" w:rsidR="00844380" w:rsidRPr="0005228F" w:rsidRDefault="00844380" w:rsidP="00A41FA7">
            <w:pPr>
              <w:pStyle w:val="ECCTabletext"/>
            </w:pPr>
            <w:r w:rsidRPr="0005228F">
              <w:t>-85 dBm</w:t>
            </w:r>
          </w:p>
        </w:tc>
        <w:tc>
          <w:tcPr>
            <w:tcW w:w="513" w:type="pct"/>
            <w:tcBorders>
              <w:top w:val="single" w:sz="4" w:space="0" w:color="D22A23"/>
              <w:left w:val="single" w:sz="4" w:space="0" w:color="D22A23"/>
              <w:bottom w:val="single" w:sz="4" w:space="0" w:color="D22A23"/>
              <w:right w:val="single" w:sz="4" w:space="0" w:color="D22A23"/>
            </w:tcBorders>
          </w:tcPr>
          <w:p w14:paraId="1669B3B1" w14:textId="77777777" w:rsidR="00844380" w:rsidRPr="0005228F" w:rsidRDefault="00844380" w:rsidP="00A41FA7">
            <w:pPr>
              <w:pStyle w:val="ECCTabletext"/>
            </w:pPr>
            <w:r w:rsidRPr="0005228F">
              <w:t>-20 dB</w:t>
            </w:r>
          </w:p>
        </w:tc>
      </w:tr>
      <w:tr w:rsidR="00844380" w:rsidRPr="0005228F" w14:paraId="70131BAC"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7CB9A4CB"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78F403D7" w14:textId="77777777" w:rsidR="00844380" w:rsidRPr="0005228F" w:rsidRDefault="00844380" w:rsidP="00A41FA7">
            <w:pPr>
              <w:pStyle w:val="ECCTabletext"/>
            </w:pPr>
            <w:r w:rsidRPr="0005228F">
              <w:t>&gt;±5 MHz (&gt;500%) to ± band edges (if not already exceeded).</w:t>
            </w:r>
          </w:p>
        </w:tc>
        <w:tc>
          <w:tcPr>
            <w:tcW w:w="1103" w:type="pct"/>
            <w:tcBorders>
              <w:top w:val="single" w:sz="4" w:space="0" w:color="D22A23"/>
              <w:left w:val="single" w:sz="4" w:space="0" w:color="D22A23"/>
              <w:bottom w:val="single" w:sz="4" w:space="0" w:color="D22A23"/>
              <w:right w:val="single" w:sz="4" w:space="0" w:color="D22A23"/>
            </w:tcBorders>
            <w:hideMark/>
          </w:tcPr>
          <w:p w14:paraId="4444584D" w14:textId="77777777" w:rsidR="00844380" w:rsidRPr="0005228F" w:rsidRDefault="00844380" w:rsidP="00A41FA7">
            <w:pPr>
              <w:pStyle w:val="ECCTabletext"/>
            </w:pPr>
            <w:r w:rsidRPr="0005228F">
              <w:t>-55 dBm</w:t>
            </w:r>
          </w:p>
        </w:tc>
        <w:tc>
          <w:tcPr>
            <w:tcW w:w="787" w:type="pct"/>
            <w:tcBorders>
              <w:top w:val="single" w:sz="4" w:space="0" w:color="D22A23"/>
              <w:left w:val="single" w:sz="4" w:space="0" w:color="D22A23"/>
              <w:bottom w:val="single" w:sz="4" w:space="0" w:color="D22A23"/>
              <w:right w:val="single" w:sz="4" w:space="0" w:color="D22A23"/>
            </w:tcBorders>
            <w:hideMark/>
          </w:tcPr>
          <w:p w14:paraId="0CFC4BEE"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45F9A7A7" w14:textId="77777777" w:rsidR="00844380" w:rsidRPr="0005228F" w:rsidRDefault="00844380" w:rsidP="00A41FA7">
            <w:pPr>
              <w:pStyle w:val="ECCTabletext"/>
            </w:pPr>
            <w:r w:rsidRPr="0005228F">
              <w:t>-85 dBm</w:t>
            </w:r>
          </w:p>
        </w:tc>
        <w:tc>
          <w:tcPr>
            <w:tcW w:w="513" w:type="pct"/>
            <w:tcBorders>
              <w:top w:val="single" w:sz="4" w:space="0" w:color="D22A23"/>
              <w:left w:val="single" w:sz="4" w:space="0" w:color="D22A23"/>
              <w:bottom w:val="single" w:sz="4" w:space="0" w:color="D22A23"/>
              <w:right w:val="single" w:sz="4" w:space="0" w:color="D22A23"/>
            </w:tcBorders>
          </w:tcPr>
          <w:p w14:paraId="15A1825E" w14:textId="77777777" w:rsidR="00844380" w:rsidRPr="0005228F" w:rsidRDefault="00844380" w:rsidP="00A41FA7">
            <w:pPr>
              <w:pStyle w:val="ECCTabletext"/>
            </w:pPr>
            <w:r w:rsidRPr="0005228F">
              <w:t>-30 dB</w:t>
            </w:r>
          </w:p>
        </w:tc>
      </w:tr>
      <w:tr w:rsidR="00844380" w:rsidRPr="0005228F" w14:paraId="48FC5D86"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28199949"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tcPr>
          <w:p w14:paraId="791A4C79" w14:textId="77777777" w:rsidR="00844380" w:rsidRPr="0005228F" w:rsidRDefault="00844380" w:rsidP="00A41FA7">
            <w:pPr>
              <w:pStyle w:val="ECCTabletext"/>
            </w:pPr>
            <w:r w:rsidRPr="0005228F">
              <w:t>Out-of-band: 30 kHz to 10th harmonic excluding in-band and above ranges, as appropriate</w:t>
            </w:r>
          </w:p>
        </w:tc>
        <w:tc>
          <w:tcPr>
            <w:tcW w:w="1103" w:type="pct"/>
            <w:tcBorders>
              <w:top w:val="single" w:sz="4" w:space="0" w:color="D22A23"/>
              <w:left w:val="single" w:sz="4" w:space="0" w:color="D22A23"/>
              <w:bottom w:val="single" w:sz="4" w:space="0" w:color="D22A23"/>
              <w:right w:val="single" w:sz="4" w:space="0" w:color="D22A23"/>
            </w:tcBorders>
          </w:tcPr>
          <w:p w14:paraId="00F4BEB0" w14:textId="77777777" w:rsidR="00844380" w:rsidRPr="0005228F" w:rsidRDefault="00844380" w:rsidP="00A41FA7">
            <w:pPr>
              <w:pStyle w:val="ECCTabletext"/>
            </w:pPr>
            <w:r w:rsidRPr="0005228F">
              <w:t>-55 dBm</w:t>
            </w:r>
          </w:p>
        </w:tc>
        <w:tc>
          <w:tcPr>
            <w:tcW w:w="787" w:type="pct"/>
            <w:tcBorders>
              <w:top w:val="single" w:sz="4" w:space="0" w:color="D22A23"/>
              <w:left w:val="single" w:sz="4" w:space="0" w:color="D22A23"/>
              <w:bottom w:val="single" w:sz="4" w:space="0" w:color="D22A23"/>
              <w:right w:val="single" w:sz="4" w:space="0" w:color="D22A23"/>
            </w:tcBorders>
          </w:tcPr>
          <w:p w14:paraId="48441BD0"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tcPr>
          <w:p w14:paraId="77EBC50A" w14:textId="77777777" w:rsidR="00844380" w:rsidRPr="0005228F" w:rsidRDefault="00844380" w:rsidP="00A41FA7">
            <w:pPr>
              <w:pStyle w:val="ECCTabletext"/>
            </w:pPr>
            <w:r w:rsidRPr="0005228F">
              <w:t>-85 dBm</w:t>
            </w:r>
          </w:p>
        </w:tc>
        <w:tc>
          <w:tcPr>
            <w:tcW w:w="513" w:type="pct"/>
            <w:tcBorders>
              <w:top w:val="single" w:sz="4" w:space="0" w:color="D22A23"/>
              <w:left w:val="single" w:sz="4" w:space="0" w:color="D22A23"/>
              <w:bottom w:val="single" w:sz="4" w:space="0" w:color="D22A23"/>
              <w:right w:val="single" w:sz="4" w:space="0" w:color="D22A23"/>
            </w:tcBorders>
          </w:tcPr>
          <w:p w14:paraId="2AF30B11" w14:textId="77777777" w:rsidR="00844380" w:rsidRPr="0005228F" w:rsidRDefault="00844380" w:rsidP="00A41FA7">
            <w:pPr>
              <w:pStyle w:val="ECCTabletext"/>
            </w:pPr>
            <w:r w:rsidRPr="0005228F">
              <w:t>-30 dB</w:t>
            </w:r>
          </w:p>
        </w:tc>
      </w:tr>
      <w:tr w:rsidR="00844380" w:rsidRPr="0005228F" w14:paraId="0DB1266D"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149CA90F" w14:textId="77777777" w:rsidR="00844380" w:rsidRPr="0005228F" w:rsidRDefault="00844380" w:rsidP="00A41FA7">
            <w:pPr>
              <w:pStyle w:val="ECCTabletext"/>
            </w:pPr>
            <w:r w:rsidRPr="0005228F">
              <w:t>2 MHz channel 4 state modulation</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90E73F2" w14:textId="77777777" w:rsidR="00844380" w:rsidRPr="0005228F" w:rsidRDefault="00844380" w:rsidP="00A41FA7">
            <w:pPr>
              <w:pStyle w:val="ECCTabletext"/>
            </w:pPr>
            <w:r w:rsidRPr="0005228F">
              <w:t xml:space="preserve">±5 - ±10 MHz (250-500%) </w:t>
            </w:r>
          </w:p>
        </w:tc>
        <w:tc>
          <w:tcPr>
            <w:tcW w:w="1103" w:type="pct"/>
            <w:tcBorders>
              <w:top w:val="single" w:sz="4" w:space="0" w:color="D22A23"/>
              <w:left w:val="single" w:sz="4" w:space="0" w:color="D22A23"/>
              <w:bottom w:val="single" w:sz="4" w:space="0" w:color="D22A23"/>
              <w:right w:val="single" w:sz="4" w:space="0" w:color="D22A23"/>
            </w:tcBorders>
            <w:hideMark/>
          </w:tcPr>
          <w:p w14:paraId="1A830067" w14:textId="77777777" w:rsidR="00844380" w:rsidRPr="0005228F" w:rsidRDefault="00844380" w:rsidP="00A41FA7">
            <w:pPr>
              <w:pStyle w:val="ECCTabletext"/>
            </w:pPr>
            <w:r w:rsidRPr="0005228F">
              <w:t>-65 dBm</w:t>
            </w:r>
          </w:p>
        </w:tc>
        <w:tc>
          <w:tcPr>
            <w:tcW w:w="787" w:type="pct"/>
            <w:tcBorders>
              <w:top w:val="single" w:sz="4" w:space="0" w:color="D22A23"/>
              <w:left w:val="single" w:sz="4" w:space="0" w:color="D22A23"/>
              <w:bottom w:val="single" w:sz="4" w:space="0" w:color="D22A23"/>
              <w:right w:val="single" w:sz="4" w:space="0" w:color="D22A23"/>
            </w:tcBorders>
            <w:hideMark/>
          </w:tcPr>
          <w:p w14:paraId="2EB34211"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2DFA4711" w14:textId="77777777" w:rsidR="00844380" w:rsidRPr="0005228F" w:rsidRDefault="00844380" w:rsidP="00A41FA7">
            <w:pPr>
              <w:pStyle w:val="ECCTabletext"/>
            </w:pPr>
            <w:r w:rsidRPr="0005228F">
              <w:t>-85 dBm</w:t>
            </w:r>
          </w:p>
        </w:tc>
        <w:tc>
          <w:tcPr>
            <w:tcW w:w="513" w:type="pct"/>
            <w:tcBorders>
              <w:top w:val="single" w:sz="4" w:space="0" w:color="D22A23"/>
              <w:left w:val="single" w:sz="4" w:space="0" w:color="D22A23"/>
              <w:bottom w:val="single" w:sz="4" w:space="0" w:color="D22A23"/>
              <w:right w:val="single" w:sz="4" w:space="0" w:color="D22A23"/>
            </w:tcBorders>
          </w:tcPr>
          <w:p w14:paraId="75851630" w14:textId="77777777" w:rsidR="00844380" w:rsidRPr="0005228F" w:rsidRDefault="00844380" w:rsidP="00A41FA7">
            <w:pPr>
              <w:pStyle w:val="ECCTabletext"/>
            </w:pPr>
            <w:r w:rsidRPr="0005228F">
              <w:t>-20 dB</w:t>
            </w:r>
          </w:p>
        </w:tc>
      </w:tr>
      <w:tr w:rsidR="00844380" w:rsidRPr="0005228F" w14:paraId="2CA49C52"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601BE828"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29A62817" w14:textId="77777777" w:rsidR="00844380" w:rsidRPr="0005228F" w:rsidRDefault="00844380" w:rsidP="00A41FA7">
            <w:pPr>
              <w:pStyle w:val="ECCTabletext"/>
            </w:pPr>
            <w:r w:rsidRPr="0005228F">
              <w:t>&gt;±10 MHz (&gt;500%) to ± band edges (if not already exceeded).</w:t>
            </w:r>
          </w:p>
        </w:tc>
        <w:tc>
          <w:tcPr>
            <w:tcW w:w="1103" w:type="pct"/>
            <w:tcBorders>
              <w:top w:val="single" w:sz="4" w:space="0" w:color="D22A23"/>
              <w:left w:val="single" w:sz="4" w:space="0" w:color="D22A23"/>
              <w:bottom w:val="single" w:sz="4" w:space="0" w:color="D22A23"/>
              <w:right w:val="single" w:sz="4" w:space="0" w:color="D22A23"/>
            </w:tcBorders>
            <w:hideMark/>
          </w:tcPr>
          <w:p w14:paraId="665CC0DC" w14:textId="77777777" w:rsidR="00844380" w:rsidRPr="0005228F" w:rsidRDefault="00844380" w:rsidP="00A41FA7">
            <w:pPr>
              <w:pStyle w:val="ECCTabletext"/>
            </w:pPr>
            <w:r w:rsidRPr="0005228F">
              <w:t>-55 dBm</w:t>
            </w:r>
          </w:p>
        </w:tc>
        <w:tc>
          <w:tcPr>
            <w:tcW w:w="787" w:type="pct"/>
            <w:tcBorders>
              <w:top w:val="single" w:sz="4" w:space="0" w:color="D22A23"/>
              <w:left w:val="single" w:sz="4" w:space="0" w:color="D22A23"/>
              <w:bottom w:val="single" w:sz="4" w:space="0" w:color="D22A23"/>
              <w:right w:val="single" w:sz="4" w:space="0" w:color="D22A23"/>
            </w:tcBorders>
            <w:hideMark/>
          </w:tcPr>
          <w:p w14:paraId="0F5FB535"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65B75A57" w14:textId="77777777" w:rsidR="00844380" w:rsidRPr="0005228F" w:rsidRDefault="00844380" w:rsidP="00A41FA7">
            <w:pPr>
              <w:pStyle w:val="ECCTabletext"/>
            </w:pPr>
            <w:r w:rsidRPr="0005228F">
              <w:t>-85 dBm</w:t>
            </w:r>
          </w:p>
        </w:tc>
        <w:tc>
          <w:tcPr>
            <w:tcW w:w="513" w:type="pct"/>
            <w:tcBorders>
              <w:top w:val="single" w:sz="4" w:space="0" w:color="D22A23"/>
              <w:left w:val="single" w:sz="4" w:space="0" w:color="D22A23"/>
              <w:bottom w:val="single" w:sz="4" w:space="0" w:color="D22A23"/>
              <w:right w:val="single" w:sz="4" w:space="0" w:color="D22A23"/>
            </w:tcBorders>
          </w:tcPr>
          <w:p w14:paraId="46119C43" w14:textId="77777777" w:rsidR="00844380" w:rsidRPr="0005228F" w:rsidRDefault="00844380" w:rsidP="00A41FA7">
            <w:pPr>
              <w:pStyle w:val="ECCTabletext"/>
            </w:pPr>
            <w:r w:rsidRPr="0005228F">
              <w:t>-30 dB</w:t>
            </w:r>
          </w:p>
        </w:tc>
      </w:tr>
      <w:tr w:rsidR="00844380" w:rsidRPr="0005228F" w14:paraId="40D9A0B9"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420DB16F"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tcPr>
          <w:p w14:paraId="225CB948" w14:textId="77777777" w:rsidR="00844380" w:rsidRPr="0005228F" w:rsidRDefault="00844380" w:rsidP="00A41FA7">
            <w:pPr>
              <w:pStyle w:val="ECCTabletext"/>
            </w:pPr>
            <w:r w:rsidRPr="0005228F">
              <w:t>Out-of-band: 30 kHz to 10th harmonic excluding in-band and above ranges, as appropriate</w:t>
            </w:r>
          </w:p>
        </w:tc>
        <w:tc>
          <w:tcPr>
            <w:tcW w:w="1103" w:type="pct"/>
            <w:tcBorders>
              <w:top w:val="single" w:sz="4" w:space="0" w:color="D22A23"/>
              <w:left w:val="single" w:sz="4" w:space="0" w:color="D22A23"/>
              <w:bottom w:val="single" w:sz="4" w:space="0" w:color="D22A23"/>
              <w:right w:val="single" w:sz="4" w:space="0" w:color="D22A23"/>
            </w:tcBorders>
          </w:tcPr>
          <w:p w14:paraId="5A3CBD58" w14:textId="77777777" w:rsidR="00844380" w:rsidRPr="0005228F" w:rsidRDefault="00844380" w:rsidP="00A41FA7">
            <w:pPr>
              <w:pStyle w:val="ECCTabletext"/>
            </w:pPr>
            <w:r w:rsidRPr="0005228F">
              <w:t>-55 dBm</w:t>
            </w:r>
          </w:p>
        </w:tc>
        <w:tc>
          <w:tcPr>
            <w:tcW w:w="787" w:type="pct"/>
            <w:tcBorders>
              <w:top w:val="single" w:sz="4" w:space="0" w:color="D22A23"/>
              <w:left w:val="single" w:sz="4" w:space="0" w:color="D22A23"/>
              <w:bottom w:val="single" w:sz="4" w:space="0" w:color="D22A23"/>
              <w:right w:val="single" w:sz="4" w:space="0" w:color="D22A23"/>
            </w:tcBorders>
          </w:tcPr>
          <w:p w14:paraId="6738D007"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tcPr>
          <w:p w14:paraId="09918E70" w14:textId="77777777" w:rsidR="00844380" w:rsidRPr="0005228F" w:rsidRDefault="00844380" w:rsidP="00A41FA7">
            <w:pPr>
              <w:pStyle w:val="ECCTabletext"/>
            </w:pPr>
            <w:r w:rsidRPr="0005228F">
              <w:t>-85 dBm</w:t>
            </w:r>
          </w:p>
        </w:tc>
        <w:tc>
          <w:tcPr>
            <w:tcW w:w="513" w:type="pct"/>
            <w:tcBorders>
              <w:top w:val="single" w:sz="4" w:space="0" w:color="D22A23"/>
              <w:left w:val="single" w:sz="4" w:space="0" w:color="D22A23"/>
              <w:bottom w:val="single" w:sz="4" w:space="0" w:color="D22A23"/>
              <w:right w:val="single" w:sz="4" w:space="0" w:color="D22A23"/>
            </w:tcBorders>
          </w:tcPr>
          <w:p w14:paraId="301215C3" w14:textId="77777777" w:rsidR="00844380" w:rsidRPr="0005228F" w:rsidRDefault="00844380" w:rsidP="00A41FA7">
            <w:pPr>
              <w:pStyle w:val="ECCTabletext"/>
            </w:pPr>
            <w:r w:rsidRPr="0005228F">
              <w:t>-30 dB</w:t>
            </w:r>
          </w:p>
        </w:tc>
      </w:tr>
      <w:tr w:rsidR="00A41FA7" w:rsidRPr="0005228F" w14:paraId="2CCC6AB3"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73A57027" w14:textId="5EBB1F0F" w:rsidR="00A41FA7" w:rsidRPr="0005228F" w:rsidRDefault="00A41FA7" w:rsidP="00A41FA7">
            <w:pPr>
              <w:pStyle w:val="ECCTabletext"/>
              <w:spacing w:before="120" w:after="120"/>
              <w:jc w:val="center"/>
            </w:pPr>
            <w:r w:rsidRPr="002C49D9">
              <w:rPr>
                <w:rStyle w:val="ECCHLbold"/>
              </w:rPr>
              <w:t>3.5-11 GHz band fixed links (ETSI EN 302 217-2 V3.1.1)</w:t>
            </w:r>
            <w:r w:rsidRPr="0005228F">
              <w:t xml:space="preserve"> </w:t>
            </w:r>
            <w:r w:rsidRPr="0005228F">
              <w:fldChar w:fldCharType="begin"/>
            </w:r>
            <w:r w:rsidRPr="0005228F">
              <w:rPr>
                <w:b/>
              </w:rPr>
              <w:instrText xml:space="preserve"> REF _Ref515457890 \r \h  \* MERGEFORMAT </w:instrText>
            </w:r>
            <w:r w:rsidRPr="0005228F">
              <w:fldChar w:fldCharType="separate"/>
            </w:r>
            <w:r w:rsidRPr="0005228F">
              <w:rPr>
                <w:b/>
              </w:rPr>
              <w:t>[33]</w:t>
            </w:r>
            <w:r w:rsidRPr="0005228F">
              <w:fldChar w:fldCharType="end"/>
            </w:r>
          </w:p>
        </w:tc>
      </w:tr>
      <w:tr w:rsidR="00844380" w:rsidRPr="0005228F" w14:paraId="6A21F0CD"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39262979" w14:textId="77777777" w:rsidR="00844380" w:rsidRPr="0005228F" w:rsidRDefault="00844380" w:rsidP="00A41FA7">
            <w:pPr>
              <w:pStyle w:val="ECCTabletext"/>
            </w:pPr>
            <w:r w:rsidRPr="0005228F">
              <w:t>30 MHz channel 64 state modulation (5L)</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0811D5A3" w14:textId="77777777" w:rsidR="00844380" w:rsidRPr="0005228F" w:rsidRDefault="00844380" w:rsidP="00A41FA7">
            <w:pPr>
              <w:pStyle w:val="ECCTabletext"/>
            </w:pPr>
            <w:r w:rsidRPr="0005228F">
              <w:t xml:space="preserve">75 MHz (250%) to ± band edges (if not already exceeded) </w:t>
            </w:r>
          </w:p>
        </w:tc>
        <w:tc>
          <w:tcPr>
            <w:tcW w:w="1103" w:type="pct"/>
            <w:tcBorders>
              <w:top w:val="single" w:sz="4" w:space="0" w:color="D22A23"/>
              <w:left w:val="single" w:sz="4" w:space="0" w:color="D22A23"/>
              <w:bottom w:val="single" w:sz="4" w:space="0" w:color="D22A23"/>
              <w:right w:val="single" w:sz="4" w:space="0" w:color="D22A23"/>
            </w:tcBorders>
            <w:hideMark/>
          </w:tcPr>
          <w:p w14:paraId="2F3D770D" w14:textId="77777777" w:rsidR="00844380" w:rsidRPr="0005228F" w:rsidRDefault="00844380" w:rsidP="00844380">
            <w:pPr>
              <w:pStyle w:val="ECCTabletext"/>
              <w:spacing w:before="240"/>
            </w:pPr>
            <w:r w:rsidRPr="0005228F">
              <w:t>-43 dBm</w:t>
            </w:r>
          </w:p>
        </w:tc>
        <w:tc>
          <w:tcPr>
            <w:tcW w:w="787" w:type="pct"/>
            <w:tcBorders>
              <w:top w:val="single" w:sz="4" w:space="0" w:color="D22A23"/>
              <w:left w:val="single" w:sz="4" w:space="0" w:color="D22A23"/>
              <w:bottom w:val="single" w:sz="4" w:space="0" w:color="D22A23"/>
              <w:right w:val="single" w:sz="4" w:space="0" w:color="D22A23"/>
            </w:tcBorders>
            <w:hideMark/>
          </w:tcPr>
          <w:p w14:paraId="640D0756" w14:textId="77777777" w:rsidR="00844380" w:rsidRPr="0005228F" w:rsidRDefault="00844380" w:rsidP="00844380">
            <w:pPr>
              <w:pStyle w:val="ECCTabletext"/>
              <w:spacing w:before="240"/>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62DF515F" w14:textId="77777777" w:rsidR="00844380" w:rsidRPr="0005228F" w:rsidRDefault="00844380" w:rsidP="00844380">
            <w:pPr>
              <w:pStyle w:val="ECCTabletext"/>
              <w:spacing w:before="240"/>
            </w:pPr>
            <w:r w:rsidRPr="0005228F">
              <w:t>-73 dBm</w:t>
            </w:r>
          </w:p>
        </w:tc>
        <w:tc>
          <w:tcPr>
            <w:tcW w:w="513" w:type="pct"/>
            <w:tcBorders>
              <w:top w:val="single" w:sz="4" w:space="0" w:color="D22A23"/>
              <w:left w:val="single" w:sz="4" w:space="0" w:color="D22A23"/>
              <w:bottom w:val="single" w:sz="4" w:space="0" w:color="D22A23"/>
              <w:right w:val="single" w:sz="4" w:space="0" w:color="D22A23"/>
            </w:tcBorders>
          </w:tcPr>
          <w:p w14:paraId="2C418F44" w14:textId="77777777" w:rsidR="00844380" w:rsidRPr="0005228F" w:rsidRDefault="00844380" w:rsidP="00844380">
            <w:pPr>
              <w:pStyle w:val="ECCTabletext"/>
              <w:spacing w:before="240"/>
            </w:pPr>
            <w:r w:rsidRPr="0005228F">
              <w:t>-30 dB</w:t>
            </w:r>
          </w:p>
        </w:tc>
      </w:tr>
      <w:tr w:rsidR="00844380" w:rsidRPr="0005228F" w14:paraId="3C0F09E2"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331FE528"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69A6EC98" w14:textId="77777777" w:rsidR="00844380" w:rsidRPr="0005228F" w:rsidRDefault="00844380" w:rsidP="00A41FA7">
            <w:pPr>
              <w:pStyle w:val="ECCTabletext"/>
            </w:pPr>
            <w:r w:rsidRPr="0005228F">
              <w:t xml:space="preserve">Out of band: 30 kHz to 10th harmonic excluding in-band and above ranges, as appropriate  </w:t>
            </w:r>
          </w:p>
        </w:tc>
        <w:tc>
          <w:tcPr>
            <w:tcW w:w="1103" w:type="pct"/>
            <w:tcBorders>
              <w:top w:val="single" w:sz="4" w:space="0" w:color="D22A23"/>
              <w:left w:val="single" w:sz="4" w:space="0" w:color="D22A23"/>
              <w:bottom w:val="single" w:sz="4" w:space="0" w:color="D22A23"/>
              <w:right w:val="single" w:sz="4" w:space="0" w:color="D22A23"/>
            </w:tcBorders>
            <w:hideMark/>
          </w:tcPr>
          <w:p w14:paraId="43CF84D8" w14:textId="77777777" w:rsidR="00844380" w:rsidRPr="0005228F" w:rsidRDefault="00844380" w:rsidP="00844380">
            <w:pPr>
              <w:pStyle w:val="ECCTabletext"/>
              <w:spacing w:before="240"/>
            </w:pPr>
            <w:r w:rsidRPr="0005228F">
              <w:t>-43 dBm</w:t>
            </w:r>
          </w:p>
        </w:tc>
        <w:tc>
          <w:tcPr>
            <w:tcW w:w="787" w:type="pct"/>
            <w:tcBorders>
              <w:top w:val="single" w:sz="4" w:space="0" w:color="D22A23"/>
              <w:left w:val="single" w:sz="4" w:space="0" w:color="D22A23"/>
              <w:bottom w:val="single" w:sz="4" w:space="0" w:color="D22A23"/>
              <w:right w:val="single" w:sz="4" w:space="0" w:color="D22A23"/>
            </w:tcBorders>
            <w:hideMark/>
          </w:tcPr>
          <w:p w14:paraId="0B283574" w14:textId="77777777" w:rsidR="00844380" w:rsidRPr="0005228F" w:rsidRDefault="00844380" w:rsidP="00844380">
            <w:pPr>
              <w:pStyle w:val="ECCTabletext"/>
              <w:spacing w:before="240"/>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20975498" w14:textId="77777777" w:rsidR="00844380" w:rsidRPr="0005228F" w:rsidRDefault="00844380" w:rsidP="00844380">
            <w:pPr>
              <w:pStyle w:val="ECCTabletext"/>
              <w:spacing w:before="240"/>
            </w:pPr>
            <w:r w:rsidRPr="0005228F">
              <w:t>-73 dBm</w:t>
            </w:r>
          </w:p>
        </w:tc>
        <w:tc>
          <w:tcPr>
            <w:tcW w:w="513" w:type="pct"/>
            <w:tcBorders>
              <w:top w:val="single" w:sz="4" w:space="0" w:color="D22A23"/>
              <w:left w:val="single" w:sz="4" w:space="0" w:color="D22A23"/>
              <w:bottom w:val="single" w:sz="4" w:space="0" w:color="D22A23"/>
              <w:right w:val="single" w:sz="4" w:space="0" w:color="D22A23"/>
            </w:tcBorders>
          </w:tcPr>
          <w:p w14:paraId="6895208F" w14:textId="77777777" w:rsidR="00844380" w:rsidRPr="0005228F" w:rsidRDefault="00844380" w:rsidP="00844380">
            <w:pPr>
              <w:pStyle w:val="ECCTabletext"/>
              <w:spacing w:before="240"/>
            </w:pPr>
            <w:r w:rsidRPr="0005228F">
              <w:t>-30 dB</w:t>
            </w:r>
          </w:p>
        </w:tc>
      </w:tr>
      <w:tr w:rsidR="00844380" w:rsidRPr="0005228F" w14:paraId="088CDEFE"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27FAE737" w14:textId="77777777" w:rsidR="00844380" w:rsidRPr="0005228F" w:rsidRDefault="00844380" w:rsidP="00A41FA7">
            <w:pPr>
              <w:pStyle w:val="ECCTabletext"/>
            </w:pPr>
            <w:r w:rsidRPr="0005228F">
              <w:t>30 MHz Channel 128 state modulation (5H)</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F84E0BA" w14:textId="77777777" w:rsidR="00844380" w:rsidRPr="0005228F" w:rsidRDefault="00844380" w:rsidP="00A41FA7">
            <w:pPr>
              <w:pStyle w:val="ECCTabletext"/>
            </w:pPr>
            <w:r w:rsidRPr="0005228F">
              <w:t xml:space="preserve">75 MHz (250%) to ± band edges (if not already exceeded)  </w:t>
            </w:r>
          </w:p>
        </w:tc>
        <w:tc>
          <w:tcPr>
            <w:tcW w:w="1103" w:type="pct"/>
            <w:tcBorders>
              <w:top w:val="single" w:sz="4" w:space="0" w:color="D22A23"/>
              <w:left w:val="single" w:sz="4" w:space="0" w:color="D22A23"/>
              <w:bottom w:val="single" w:sz="4" w:space="0" w:color="D22A23"/>
              <w:right w:val="single" w:sz="4" w:space="0" w:color="D22A23"/>
            </w:tcBorders>
            <w:hideMark/>
          </w:tcPr>
          <w:p w14:paraId="07AE1ECF" w14:textId="77777777" w:rsidR="00844380" w:rsidRPr="0005228F" w:rsidRDefault="00844380" w:rsidP="00844380">
            <w:pPr>
              <w:pStyle w:val="ECCTabletext"/>
              <w:spacing w:before="240"/>
            </w:pPr>
            <w:r w:rsidRPr="0005228F">
              <w:t>-41.5 dBm</w:t>
            </w:r>
          </w:p>
        </w:tc>
        <w:tc>
          <w:tcPr>
            <w:tcW w:w="787" w:type="pct"/>
            <w:tcBorders>
              <w:top w:val="single" w:sz="4" w:space="0" w:color="D22A23"/>
              <w:left w:val="single" w:sz="4" w:space="0" w:color="D22A23"/>
              <w:bottom w:val="single" w:sz="4" w:space="0" w:color="D22A23"/>
              <w:right w:val="single" w:sz="4" w:space="0" w:color="D22A23"/>
            </w:tcBorders>
            <w:hideMark/>
          </w:tcPr>
          <w:p w14:paraId="3DE09981" w14:textId="77777777" w:rsidR="00844380" w:rsidRPr="0005228F" w:rsidRDefault="00844380" w:rsidP="00844380">
            <w:pPr>
              <w:pStyle w:val="ECCTabletext"/>
              <w:spacing w:before="240"/>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6C6DCD71" w14:textId="77777777" w:rsidR="00844380" w:rsidRPr="0005228F" w:rsidRDefault="00844380" w:rsidP="00844380">
            <w:pPr>
              <w:pStyle w:val="ECCTabletext"/>
              <w:spacing w:before="240"/>
            </w:pPr>
            <w:r w:rsidRPr="0005228F">
              <w:t>-71.5 dBm</w:t>
            </w:r>
          </w:p>
        </w:tc>
        <w:tc>
          <w:tcPr>
            <w:tcW w:w="513" w:type="pct"/>
            <w:tcBorders>
              <w:top w:val="single" w:sz="4" w:space="0" w:color="D22A23"/>
              <w:left w:val="single" w:sz="4" w:space="0" w:color="D22A23"/>
              <w:bottom w:val="single" w:sz="4" w:space="0" w:color="D22A23"/>
              <w:right w:val="single" w:sz="4" w:space="0" w:color="D22A23"/>
            </w:tcBorders>
          </w:tcPr>
          <w:p w14:paraId="4B6F5140" w14:textId="77777777" w:rsidR="00844380" w:rsidRPr="0005228F" w:rsidRDefault="00844380" w:rsidP="00844380">
            <w:pPr>
              <w:pStyle w:val="ECCTabletext"/>
              <w:spacing w:before="240"/>
            </w:pPr>
            <w:r w:rsidRPr="0005228F">
              <w:t>-30 dB</w:t>
            </w:r>
          </w:p>
        </w:tc>
      </w:tr>
      <w:tr w:rsidR="00844380" w:rsidRPr="0005228F" w14:paraId="4543995F"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1F53687A"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DDBDE9E" w14:textId="77777777" w:rsidR="00844380" w:rsidRPr="0005228F" w:rsidRDefault="00844380" w:rsidP="00A41FA7">
            <w:pPr>
              <w:pStyle w:val="ECCTabletext"/>
            </w:pPr>
            <w:r w:rsidRPr="0005228F">
              <w:t xml:space="preserve">Out-of-band: 30 kHz to 10th harmonic excluding in-band and above ranges, as appropriate  </w:t>
            </w:r>
          </w:p>
        </w:tc>
        <w:tc>
          <w:tcPr>
            <w:tcW w:w="1103" w:type="pct"/>
            <w:tcBorders>
              <w:top w:val="single" w:sz="4" w:space="0" w:color="D22A23"/>
              <w:left w:val="single" w:sz="4" w:space="0" w:color="D22A23"/>
              <w:bottom w:val="single" w:sz="4" w:space="0" w:color="D22A23"/>
              <w:right w:val="single" w:sz="4" w:space="0" w:color="D22A23"/>
            </w:tcBorders>
            <w:hideMark/>
          </w:tcPr>
          <w:p w14:paraId="56F84C7B" w14:textId="77777777" w:rsidR="00844380" w:rsidRPr="0005228F" w:rsidRDefault="00844380" w:rsidP="00844380">
            <w:pPr>
              <w:pStyle w:val="ECCTabletext"/>
              <w:spacing w:before="240"/>
            </w:pPr>
            <w:r w:rsidRPr="0005228F">
              <w:t>-41.5 dBm</w:t>
            </w:r>
          </w:p>
        </w:tc>
        <w:tc>
          <w:tcPr>
            <w:tcW w:w="787" w:type="pct"/>
            <w:tcBorders>
              <w:top w:val="single" w:sz="4" w:space="0" w:color="D22A23"/>
              <w:left w:val="single" w:sz="4" w:space="0" w:color="D22A23"/>
              <w:bottom w:val="single" w:sz="4" w:space="0" w:color="D22A23"/>
              <w:right w:val="single" w:sz="4" w:space="0" w:color="D22A23"/>
            </w:tcBorders>
            <w:hideMark/>
          </w:tcPr>
          <w:p w14:paraId="0E9AF8E8" w14:textId="77777777" w:rsidR="00844380" w:rsidRPr="0005228F" w:rsidRDefault="00844380" w:rsidP="00844380">
            <w:pPr>
              <w:pStyle w:val="ECCTabletext"/>
              <w:spacing w:before="240"/>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6A4B972C" w14:textId="77777777" w:rsidR="00844380" w:rsidRPr="0005228F" w:rsidRDefault="00844380" w:rsidP="00844380">
            <w:pPr>
              <w:pStyle w:val="ECCTabletext"/>
              <w:spacing w:before="240"/>
            </w:pPr>
            <w:r w:rsidRPr="0005228F">
              <w:t>-71.5 dBm</w:t>
            </w:r>
          </w:p>
        </w:tc>
        <w:tc>
          <w:tcPr>
            <w:tcW w:w="513" w:type="pct"/>
            <w:tcBorders>
              <w:top w:val="single" w:sz="4" w:space="0" w:color="D22A23"/>
              <w:left w:val="single" w:sz="4" w:space="0" w:color="D22A23"/>
              <w:bottom w:val="single" w:sz="4" w:space="0" w:color="D22A23"/>
              <w:right w:val="single" w:sz="4" w:space="0" w:color="D22A23"/>
            </w:tcBorders>
          </w:tcPr>
          <w:p w14:paraId="70F36A58" w14:textId="77777777" w:rsidR="00844380" w:rsidRPr="0005228F" w:rsidRDefault="00844380" w:rsidP="00844380">
            <w:pPr>
              <w:pStyle w:val="ECCTabletext"/>
              <w:spacing w:before="240"/>
            </w:pPr>
            <w:r w:rsidRPr="0005228F">
              <w:t>-30 dB</w:t>
            </w:r>
          </w:p>
        </w:tc>
      </w:tr>
      <w:tr w:rsidR="00A41FA7" w:rsidRPr="0005228F" w14:paraId="3A4A6358" w14:textId="77777777" w:rsidTr="00A41FA7">
        <w:trPr>
          <w:trHeight w:val="265"/>
        </w:trPr>
        <w:tc>
          <w:tcPr>
            <w:tcW w:w="5000" w:type="pct"/>
            <w:gridSpan w:val="6"/>
            <w:tcBorders>
              <w:top w:val="single" w:sz="4" w:space="0" w:color="D22A23"/>
              <w:left w:val="single" w:sz="4" w:space="0" w:color="D22A23"/>
              <w:bottom w:val="single" w:sz="4" w:space="0" w:color="D22A23"/>
              <w:right w:val="single" w:sz="4" w:space="0" w:color="D22A23"/>
            </w:tcBorders>
          </w:tcPr>
          <w:p w14:paraId="684F039C" w14:textId="26844936" w:rsidR="00A41FA7" w:rsidRPr="0005228F" w:rsidRDefault="00A41FA7" w:rsidP="00A41FA7">
            <w:pPr>
              <w:pStyle w:val="ECCTabletext"/>
              <w:spacing w:before="120" w:after="120"/>
              <w:jc w:val="center"/>
            </w:pPr>
            <w:r w:rsidRPr="002C49D9">
              <w:rPr>
                <w:rStyle w:val="ECCHLbold"/>
              </w:rPr>
              <w:t>26 GHz band fixed links (ETSI EN 302 217-2 V3.1.1)</w:t>
            </w:r>
            <w:r w:rsidRPr="0005228F">
              <w:t xml:space="preserve"> </w:t>
            </w:r>
            <w:r w:rsidRPr="0005228F">
              <w:fldChar w:fldCharType="begin"/>
            </w:r>
            <w:r w:rsidRPr="0005228F">
              <w:rPr>
                <w:b/>
              </w:rPr>
              <w:instrText xml:space="preserve"> REF _Ref515457890 \r \h  \* MERGEFORMAT </w:instrText>
            </w:r>
            <w:r w:rsidRPr="0005228F">
              <w:fldChar w:fldCharType="separate"/>
            </w:r>
            <w:r w:rsidRPr="0005228F">
              <w:rPr>
                <w:b/>
              </w:rPr>
              <w:t>[33]</w:t>
            </w:r>
            <w:r w:rsidRPr="0005228F">
              <w:fldChar w:fldCharType="end"/>
            </w:r>
          </w:p>
        </w:tc>
      </w:tr>
      <w:tr w:rsidR="00844380" w:rsidRPr="0005228F" w14:paraId="04898336"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hideMark/>
          </w:tcPr>
          <w:p w14:paraId="52D2017B" w14:textId="77777777" w:rsidR="00844380" w:rsidRPr="0005228F" w:rsidRDefault="00844380" w:rsidP="00A41FA7">
            <w:pPr>
              <w:pStyle w:val="ECCTabletext"/>
            </w:pPr>
            <w:r w:rsidRPr="0005228F">
              <w:t>28 MHz channel 128 state modulation</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D8FB5B5" w14:textId="77777777" w:rsidR="00844380" w:rsidRPr="0005228F" w:rsidRDefault="00844380" w:rsidP="00A41FA7">
            <w:pPr>
              <w:pStyle w:val="ECCTabletext"/>
            </w:pPr>
            <w:r w:rsidRPr="0005228F">
              <w:t xml:space="preserve">70 MHz (250%) to ± band edges (if not already exceeded)  </w:t>
            </w:r>
          </w:p>
        </w:tc>
        <w:tc>
          <w:tcPr>
            <w:tcW w:w="1103" w:type="pct"/>
            <w:tcBorders>
              <w:top w:val="single" w:sz="4" w:space="0" w:color="D22A23"/>
              <w:left w:val="single" w:sz="4" w:space="0" w:color="D22A23"/>
              <w:bottom w:val="single" w:sz="4" w:space="0" w:color="D22A23"/>
              <w:right w:val="single" w:sz="4" w:space="0" w:color="D22A23"/>
            </w:tcBorders>
            <w:hideMark/>
          </w:tcPr>
          <w:p w14:paraId="6D3ABB6A" w14:textId="77777777" w:rsidR="00844380" w:rsidRPr="0005228F" w:rsidRDefault="00844380" w:rsidP="00A41FA7">
            <w:pPr>
              <w:pStyle w:val="ECCTabletext"/>
            </w:pPr>
            <w:r w:rsidRPr="0005228F">
              <w:t>-32 dBm</w:t>
            </w:r>
          </w:p>
        </w:tc>
        <w:tc>
          <w:tcPr>
            <w:tcW w:w="787" w:type="pct"/>
            <w:tcBorders>
              <w:top w:val="single" w:sz="4" w:space="0" w:color="D22A23"/>
              <w:left w:val="single" w:sz="4" w:space="0" w:color="D22A23"/>
              <w:bottom w:val="single" w:sz="4" w:space="0" w:color="D22A23"/>
              <w:right w:val="single" w:sz="4" w:space="0" w:color="D22A23"/>
            </w:tcBorders>
            <w:hideMark/>
          </w:tcPr>
          <w:p w14:paraId="0134C979"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6121D317" w14:textId="77777777" w:rsidR="00844380" w:rsidRPr="0005228F" w:rsidRDefault="00844380" w:rsidP="00A41FA7">
            <w:pPr>
              <w:pStyle w:val="ECCTabletext"/>
            </w:pPr>
            <w:r w:rsidRPr="0005228F">
              <w:t>-62 dBm</w:t>
            </w:r>
          </w:p>
        </w:tc>
        <w:tc>
          <w:tcPr>
            <w:tcW w:w="513" w:type="pct"/>
            <w:tcBorders>
              <w:top w:val="single" w:sz="4" w:space="0" w:color="D22A23"/>
              <w:left w:val="single" w:sz="4" w:space="0" w:color="D22A23"/>
              <w:bottom w:val="single" w:sz="4" w:space="0" w:color="D22A23"/>
              <w:right w:val="single" w:sz="4" w:space="0" w:color="D22A23"/>
            </w:tcBorders>
          </w:tcPr>
          <w:p w14:paraId="69ABF2AB" w14:textId="77777777" w:rsidR="00844380" w:rsidRPr="0005228F" w:rsidRDefault="00844380" w:rsidP="00A41FA7">
            <w:pPr>
              <w:pStyle w:val="ECCTabletext"/>
            </w:pPr>
            <w:r w:rsidRPr="0005228F">
              <w:t>-30 dB</w:t>
            </w:r>
          </w:p>
        </w:tc>
      </w:tr>
      <w:tr w:rsidR="00844380" w:rsidRPr="0005228F" w14:paraId="4499D764"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2A7B501D"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7BD236D" w14:textId="77777777" w:rsidR="00844380" w:rsidRPr="0005228F" w:rsidRDefault="00844380" w:rsidP="00A41FA7">
            <w:pPr>
              <w:pStyle w:val="ECCTabletext"/>
            </w:pPr>
            <w:r w:rsidRPr="0005228F">
              <w:t xml:space="preserve">Out-of-band: 30 kHz to 10th harmonic excluding in-band and above ranges, as appropriate  </w:t>
            </w:r>
          </w:p>
        </w:tc>
        <w:tc>
          <w:tcPr>
            <w:tcW w:w="1103" w:type="pct"/>
            <w:tcBorders>
              <w:top w:val="single" w:sz="4" w:space="0" w:color="D22A23"/>
              <w:left w:val="single" w:sz="4" w:space="0" w:color="D22A23"/>
              <w:bottom w:val="single" w:sz="4" w:space="0" w:color="D22A23"/>
              <w:right w:val="single" w:sz="4" w:space="0" w:color="D22A23"/>
            </w:tcBorders>
            <w:hideMark/>
          </w:tcPr>
          <w:p w14:paraId="0E0503F6" w14:textId="77777777" w:rsidR="00844380" w:rsidRPr="0005228F" w:rsidRDefault="00844380" w:rsidP="00A41FA7">
            <w:pPr>
              <w:pStyle w:val="ECCTabletext"/>
            </w:pPr>
            <w:r w:rsidRPr="0005228F">
              <w:t>-32 dBm</w:t>
            </w:r>
          </w:p>
        </w:tc>
        <w:tc>
          <w:tcPr>
            <w:tcW w:w="787" w:type="pct"/>
            <w:tcBorders>
              <w:top w:val="single" w:sz="4" w:space="0" w:color="D22A23"/>
              <w:left w:val="single" w:sz="4" w:space="0" w:color="D22A23"/>
              <w:bottom w:val="single" w:sz="4" w:space="0" w:color="D22A23"/>
              <w:right w:val="single" w:sz="4" w:space="0" w:color="D22A23"/>
            </w:tcBorders>
            <w:hideMark/>
          </w:tcPr>
          <w:p w14:paraId="7175B567"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4BBD23BB" w14:textId="77777777" w:rsidR="00844380" w:rsidRPr="0005228F" w:rsidRDefault="00844380" w:rsidP="00A41FA7">
            <w:pPr>
              <w:pStyle w:val="ECCTabletext"/>
            </w:pPr>
            <w:r w:rsidRPr="0005228F">
              <w:t>-62 dBm</w:t>
            </w:r>
          </w:p>
        </w:tc>
        <w:tc>
          <w:tcPr>
            <w:tcW w:w="513" w:type="pct"/>
            <w:tcBorders>
              <w:top w:val="single" w:sz="4" w:space="0" w:color="D22A23"/>
              <w:left w:val="single" w:sz="4" w:space="0" w:color="D22A23"/>
              <w:bottom w:val="single" w:sz="4" w:space="0" w:color="D22A23"/>
              <w:right w:val="single" w:sz="4" w:space="0" w:color="D22A23"/>
            </w:tcBorders>
          </w:tcPr>
          <w:p w14:paraId="3210ABC1" w14:textId="77777777" w:rsidR="00844380" w:rsidRPr="0005228F" w:rsidRDefault="00844380" w:rsidP="00A41FA7">
            <w:pPr>
              <w:pStyle w:val="ECCTabletext"/>
            </w:pPr>
            <w:r w:rsidRPr="0005228F">
              <w:t>-30 dB</w:t>
            </w:r>
          </w:p>
        </w:tc>
      </w:tr>
      <w:tr w:rsidR="00844380" w:rsidRPr="0005228F" w14:paraId="776E4E8A" w14:textId="77777777" w:rsidTr="00844380">
        <w:trPr>
          <w:trHeight w:val="361"/>
        </w:trPr>
        <w:tc>
          <w:tcPr>
            <w:tcW w:w="807" w:type="pct"/>
            <w:tcBorders>
              <w:top w:val="single" w:sz="4" w:space="0" w:color="D22A23"/>
              <w:left w:val="single" w:sz="4" w:space="0" w:color="D22A23"/>
              <w:bottom w:val="single" w:sz="4" w:space="0" w:color="D22A23"/>
              <w:right w:val="single" w:sz="4" w:space="0" w:color="D22A23"/>
            </w:tcBorders>
            <w:hideMark/>
          </w:tcPr>
          <w:p w14:paraId="5CE8EDB8" w14:textId="77777777" w:rsidR="00844380" w:rsidRPr="0005228F" w:rsidRDefault="00844380" w:rsidP="00A41FA7">
            <w:pPr>
              <w:pStyle w:val="ECCTabletext"/>
            </w:pPr>
            <w:r w:rsidRPr="0005228F">
              <w:t xml:space="preserve">56 MHz Channel 128 state modulation </w:t>
            </w:r>
          </w:p>
        </w:tc>
        <w:tc>
          <w:tcPr>
            <w:tcW w:w="957" w:type="pct"/>
            <w:tcBorders>
              <w:top w:val="single" w:sz="4" w:space="0" w:color="D22A23"/>
              <w:left w:val="single" w:sz="4" w:space="0" w:color="D22A23"/>
              <w:bottom w:val="single" w:sz="4" w:space="0" w:color="D22A23"/>
              <w:right w:val="single" w:sz="4" w:space="0" w:color="D22A23"/>
            </w:tcBorders>
            <w:vAlign w:val="top"/>
            <w:hideMark/>
          </w:tcPr>
          <w:p w14:paraId="6EF4963D" w14:textId="77777777" w:rsidR="00844380" w:rsidRPr="0005228F" w:rsidRDefault="00844380" w:rsidP="00A41FA7">
            <w:pPr>
              <w:pStyle w:val="ECCTabletext"/>
            </w:pPr>
            <w:r w:rsidRPr="0005228F">
              <w:t xml:space="preserve">140 MHz (250%) to ± band edges (if not already exceeded)  </w:t>
            </w:r>
          </w:p>
        </w:tc>
        <w:tc>
          <w:tcPr>
            <w:tcW w:w="1103" w:type="pct"/>
            <w:tcBorders>
              <w:top w:val="single" w:sz="4" w:space="0" w:color="D22A23"/>
              <w:left w:val="single" w:sz="4" w:space="0" w:color="D22A23"/>
              <w:bottom w:val="single" w:sz="4" w:space="0" w:color="D22A23"/>
              <w:right w:val="single" w:sz="4" w:space="0" w:color="D22A23"/>
            </w:tcBorders>
            <w:hideMark/>
          </w:tcPr>
          <w:p w14:paraId="38349FAA" w14:textId="77777777" w:rsidR="00844380" w:rsidRPr="0005228F" w:rsidRDefault="00844380" w:rsidP="00A41FA7">
            <w:pPr>
              <w:pStyle w:val="ECCTabletext"/>
            </w:pPr>
            <w:r w:rsidRPr="0005228F">
              <w:t>-29 dBm</w:t>
            </w:r>
          </w:p>
        </w:tc>
        <w:tc>
          <w:tcPr>
            <w:tcW w:w="787" w:type="pct"/>
            <w:tcBorders>
              <w:top w:val="single" w:sz="4" w:space="0" w:color="D22A23"/>
              <w:left w:val="single" w:sz="4" w:space="0" w:color="D22A23"/>
              <w:bottom w:val="single" w:sz="4" w:space="0" w:color="D22A23"/>
              <w:right w:val="single" w:sz="4" w:space="0" w:color="D22A23"/>
            </w:tcBorders>
            <w:hideMark/>
          </w:tcPr>
          <w:p w14:paraId="55DE2030"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4585ACB3" w14:textId="77777777" w:rsidR="00844380" w:rsidRPr="0005228F" w:rsidRDefault="00844380" w:rsidP="00A41FA7">
            <w:pPr>
              <w:pStyle w:val="ECCTabletext"/>
            </w:pPr>
            <w:r w:rsidRPr="0005228F">
              <w:t>-59 dBm</w:t>
            </w:r>
          </w:p>
        </w:tc>
        <w:tc>
          <w:tcPr>
            <w:tcW w:w="513" w:type="pct"/>
            <w:tcBorders>
              <w:top w:val="single" w:sz="4" w:space="0" w:color="D22A23"/>
              <w:left w:val="single" w:sz="4" w:space="0" w:color="D22A23"/>
              <w:bottom w:val="single" w:sz="4" w:space="0" w:color="D22A23"/>
              <w:right w:val="single" w:sz="4" w:space="0" w:color="D22A23"/>
            </w:tcBorders>
          </w:tcPr>
          <w:p w14:paraId="343F3202" w14:textId="77777777" w:rsidR="00844380" w:rsidRPr="0005228F" w:rsidRDefault="00844380" w:rsidP="00A41FA7">
            <w:pPr>
              <w:pStyle w:val="ECCTabletext"/>
            </w:pPr>
            <w:r w:rsidRPr="0005228F">
              <w:t>-30 dB</w:t>
            </w:r>
          </w:p>
        </w:tc>
      </w:tr>
      <w:tr w:rsidR="00844380" w:rsidRPr="0005228F" w14:paraId="10188E49" w14:textId="77777777" w:rsidTr="00844380">
        <w:trPr>
          <w:trHeight w:val="265"/>
        </w:trPr>
        <w:tc>
          <w:tcPr>
            <w:tcW w:w="807" w:type="pct"/>
            <w:tcBorders>
              <w:top w:val="single" w:sz="4" w:space="0" w:color="D22A23"/>
              <w:left w:val="single" w:sz="4" w:space="0" w:color="D22A23"/>
              <w:bottom w:val="single" w:sz="4" w:space="0" w:color="D22A23"/>
              <w:right w:val="single" w:sz="4" w:space="0" w:color="D22A23"/>
            </w:tcBorders>
          </w:tcPr>
          <w:p w14:paraId="5DC7FFD7"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hideMark/>
          </w:tcPr>
          <w:p w14:paraId="5CAEB0BF" w14:textId="77777777" w:rsidR="00844380" w:rsidRPr="0005228F" w:rsidRDefault="00844380" w:rsidP="00A41FA7">
            <w:pPr>
              <w:pStyle w:val="ECCTabletext"/>
            </w:pPr>
            <w:r w:rsidRPr="0005228F">
              <w:t xml:space="preserve">Out-of-band: 30 kHz to 10th harmonic excluding in-band and above ranges, as appropriate  </w:t>
            </w:r>
          </w:p>
        </w:tc>
        <w:tc>
          <w:tcPr>
            <w:tcW w:w="1103" w:type="pct"/>
            <w:tcBorders>
              <w:top w:val="single" w:sz="4" w:space="0" w:color="D22A23"/>
              <w:left w:val="single" w:sz="4" w:space="0" w:color="D22A23"/>
              <w:bottom w:val="single" w:sz="4" w:space="0" w:color="D22A23"/>
              <w:right w:val="single" w:sz="4" w:space="0" w:color="D22A23"/>
            </w:tcBorders>
            <w:hideMark/>
          </w:tcPr>
          <w:p w14:paraId="34BF80D4" w14:textId="77777777" w:rsidR="00844380" w:rsidRPr="0005228F" w:rsidRDefault="00844380" w:rsidP="00A41FA7">
            <w:pPr>
              <w:pStyle w:val="ECCTabletext"/>
            </w:pPr>
            <w:r w:rsidRPr="0005228F">
              <w:t>-29 dBm</w:t>
            </w:r>
          </w:p>
        </w:tc>
        <w:tc>
          <w:tcPr>
            <w:tcW w:w="787" w:type="pct"/>
            <w:tcBorders>
              <w:top w:val="single" w:sz="4" w:space="0" w:color="D22A23"/>
              <w:left w:val="single" w:sz="4" w:space="0" w:color="D22A23"/>
              <w:bottom w:val="single" w:sz="4" w:space="0" w:color="D22A23"/>
              <w:right w:val="single" w:sz="4" w:space="0" w:color="D22A23"/>
            </w:tcBorders>
            <w:hideMark/>
          </w:tcPr>
          <w:p w14:paraId="31BE1F01"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hideMark/>
          </w:tcPr>
          <w:p w14:paraId="65B848F8" w14:textId="77777777" w:rsidR="00844380" w:rsidRPr="0005228F" w:rsidRDefault="00844380" w:rsidP="00A41FA7">
            <w:pPr>
              <w:pStyle w:val="ECCTabletext"/>
            </w:pPr>
            <w:r w:rsidRPr="0005228F">
              <w:t>-59 dBm</w:t>
            </w:r>
          </w:p>
        </w:tc>
        <w:tc>
          <w:tcPr>
            <w:tcW w:w="513" w:type="pct"/>
            <w:tcBorders>
              <w:top w:val="single" w:sz="4" w:space="0" w:color="D22A23"/>
              <w:left w:val="single" w:sz="4" w:space="0" w:color="D22A23"/>
              <w:bottom w:val="single" w:sz="4" w:space="0" w:color="D22A23"/>
              <w:right w:val="single" w:sz="4" w:space="0" w:color="D22A23"/>
            </w:tcBorders>
          </w:tcPr>
          <w:p w14:paraId="69D4499A" w14:textId="77777777" w:rsidR="00844380" w:rsidRPr="0005228F" w:rsidRDefault="00844380" w:rsidP="00A41FA7">
            <w:pPr>
              <w:pStyle w:val="ECCTabletext"/>
            </w:pPr>
            <w:r w:rsidRPr="0005228F">
              <w:t>-30 dB</w:t>
            </w:r>
          </w:p>
        </w:tc>
      </w:tr>
      <w:tr w:rsidR="00844380" w:rsidRPr="0005228F" w14:paraId="2DADDF91" w14:textId="77777777" w:rsidTr="00A41FA7">
        <w:trPr>
          <w:trHeight w:val="265"/>
        </w:trPr>
        <w:tc>
          <w:tcPr>
            <w:tcW w:w="5000" w:type="pct"/>
            <w:gridSpan w:val="6"/>
            <w:tcBorders>
              <w:top w:val="single" w:sz="4" w:space="0" w:color="D22A23"/>
              <w:left w:val="single" w:sz="4" w:space="0" w:color="D22A23"/>
              <w:bottom w:val="single" w:sz="4" w:space="0" w:color="D22A23"/>
            </w:tcBorders>
          </w:tcPr>
          <w:p w14:paraId="19174B3B" w14:textId="77777777" w:rsidR="00844380" w:rsidRPr="0005228F" w:rsidRDefault="00844380" w:rsidP="00A41FA7">
            <w:pPr>
              <w:pStyle w:val="ECCTabletext"/>
              <w:spacing w:before="120" w:after="120"/>
              <w:jc w:val="center"/>
            </w:pPr>
            <w:r w:rsidRPr="002C49D9">
              <w:rPr>
                <w:rStyle w:val="ECCHLbold"/>
              </w:rPr>
              <w:t>IMT cellular networks, E-UTRA, Base stations (ETSI EN 301 908-14 V13.1.1)</w:t>
            </w:r>
            <w:r w:rsidRPr="0005228F">
              <w:t xml:space="preserve"> </w:t>
            </w:r>
            <w:r w:rsidRPr="0005228F">
              <w:fldChar w:fldCharType="begin"/>
            </w:r>
            <w:r w:rsidRPr="0005228F">
              <w:rPr>
                <w:b/>
              </w:rPr>
              <w:instrText xml:space="preserve"> REF _Ref7093774 \n \h  \* MERGEFORMAT </w:instrText>
            </w:r>
            <w:r w:rsidRPr="0005228F">
              <w:fldChar w:fldCharType="separate"/>
            </w:r>
            <w:r w:rsidRPr="0005228F">
              <w:rPr>
                <w:b/>
              </w:rPr>
              <w:t>[31]</w:t>
            </w:r>
            <w:r w:rsidRPr="0005228F">
              <w:fldChar w:fldCharType="end"/>
            </w:r>
          </w:p>
        </w:tc>
      </w:tr>
      <w:tr w:rsidR="00844380" w:rsidRPr="0005228F" w14:paraId="64A9BF01" w14:textId="77777777" w:rsidTr="00844380">
        <w:trPr>
          <w:trHeight w:val="651"/>
        </w:trPr>
        <w:tc>
          <w:tcPr>
            <w:tcW w:w="807" w:type="pct"/>
            <w:vMerge w:val="restart"/>
            <w:tcBorders>
              <w:top w:val="single" w:sz="4" w:space="0" w:color="D22A23"/>
              <w:left w:val="single" w:sz="4" w:space="0" w:color="D22A23"/>
              <w:right w:val="single" w:sz="4" w:space="0" w:color="D22A23"/>
            </w:tcBorders>
          </w:tcPr>
          <w:p w14:paraId="02667BF2" w14:textId="77777777" w:rsidR="00844380" w:rsidRPr="0005228F" w:rsidRDefault="00844380" w:rsidP="00A41FA7">
            <w:pPr>
              <w:pStyle w:val="ECCTabletext"/>
            </w:pPr>
            <w:r w:rsidRPr="0005228F">
              <w:t xml:space="preserve">Wide Area </w:t>
            </w:r>
            <w:r w:rsidRPr="0005228F">
              <w:rPr>
                <w:rFonts w:cs="Arial"/>
              </w:rPr>
              <w:t>≤</w:t>
            </w:r>
            <w:r w:rsidRPr="0005228F">
              <w:t xml:space="preserve"> 3 GHz, 5, 10, 15 and 20 MHz channels (bands 1, 3, 7, 22, 32, 34, 38, 40, 42, 43, 65, 68) </w:t>
            </w:r>
          </w:p>
        </w:tc>
        <w:tc>
          <w:tcPr>
            <w:tcW w:w="957" w:type="pct"/>
            <w:tcBorders>
              <w:top w:val="single" w:sz="4" w:space="0" w:color="D22A23"/>
              <w:left w:val="single" w:sz="4" w:space="0" w:color="D22A23"/>
              <w:bottom w:val="single" w:sz="4" w:space="0" w:color="D22A23"/>
              <w:right w:val="single" w:sz="4" w:space="0" w:color="D22A23"/>
            </w:tcBorders>
            <w:vAlign w:val="top"/>
          </w:tcPr>
          <w:p w14:paraId="30ADA438" w14:textId="77777777" w:rsidR="00844380" w:rsidRPr="0005228F" w:rsidRDefault="00844380" w:rsidP="00A41FA7">
            <w:pPr>
              <w:pStyle w:val="ECCTabletext"/>
            </w:pPr>
            <w:r w:rsidRPr="0005228F">
              <w:rPr>
                <w:rFonts w:cs="Arial"/>
              </w:rPr>
              <w:t xml:space="preserve">±5 to </w:t>
            </w:r>
            <w:r w:rsidRPr="0005228F">
              <w:t>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1081BFC2" w14:textId="77777777" w:rsidR="00844380" w:rsidRPr="0005228F" w:rsidRDefault="00844380" w:rsidP="00A41FA7">
            <w:pPr>
              <w:pStyle w:val="ECCTabletext"/>
            </w:pPr>
            <w:r w:rsidRPr="0005228F">
              <w:t>-43 dBm</w:t>
            </w:r>
          </w:p>
        </w:tc>
        <w:tc>
          <w:tcPr>
            <w:tcW w:w="787" w:type="pct"/>
            <w:tcBorders>
              <w:top w:val="single" w:sz="4" w:space="0" w:color="D22A23"/>
              <w:left w:val="single" w:sz="4" w:space="0" w:color="D22A23"/>
              <w:bottom w:val="single" w:sz="4" w:space="0" w:color="D22A23"/>
              <w:right w:val="single" w:sz="4" w:space="0" w:color="D22A23"/>
            </w:tcBorders>
          </w:tcPr>
          <w:p w14:paraId="5CA61D90" w14:textId="77777777" w:rsidR="00844380" w:rsidRPr="0005228F" w:rsidRDefault="00844380" w:rsidP="00A41FA7">
            <w:pPr>
              <w:pStyle w:val="ECCTabletext"/>
            </w:pPr>
            <w:r w:rsidRPr="0005228F">
              <w:t>5 MHz E-UTRA</w:t>
            </w:r>
          </w:p>
        </w:tc>
        <w:tc>
          <w:tcPr>
            <w:tcW w:w="833" w:type="pct"/>
            <w:vMerge w:val="restart"/>
            <w:tcBorders>
              <w:top w:val="single" w:sz="4" w:space="0" w:color="D22A23"/>
              <w:left w:val="single" w:sz="4" w:space="0" w:color="D22A23"/>
              <w:right w:val="single" w:sz="4" w:space="0" w:color="D22A23"/>
            </w:tcBorders>
          </w:tcPr>
          <w:p w14:paraId="6BC8FDF8" w14:textId="77777777" w:rsidR="00844380" w:rsidRPr="0005228F" w:rsidRDefault="00844380" w:rsidP="00A41FA7">
            <w:pPr>
              <w:pStyle w:val="ECCTabletext"/>
            </w:pPr>
            <w:r w:rsidRPr="0005228F">
              <w:t xml:space="preserve">-94.8 dBm </w:t>
            </w:r>
          </w:p>
          <w:p w14:paraId="18C3F913" w14:textId="77777777" w:rsidR="00844380" w:rsidRPr="0005228F" w:rsidRDefault="00844380" w:rsidP="00A41FA7">
            <w:pPr>
              <w:pStyle w:val="ECCTabletext"/>
            </w:pPr>
            <w:r w:rsidRPr="0005228F">
              <w:t>or</w:t>
            </w:r>
          </w:p>
          <w:p w14:paraId="3137099F" w14:textId="77777777" w:rsidR="00844380" w:rsidRPr="0005228F" w:rsidRDefault="00844380" w:rsidP="00A41FA7">
            <w:pPr>
              <w:pStyle w:val="ECCTabletext"/>
            </w:pPr>
            <w:r w:rsidRPr="0005228F">
              <w:t>-93.4 dBm for BS capable of multi band operation</w:t>
            </w:r>
          </w:p>
        </w:tc>
        <w:tc>
          <w:tcPr>
            <w:tcW w:w="513" w:type="pct"/>
            <w:tcBorders>
              <w:top w:val="single" w:sz="4" w:space="0" w:color="D22A23"/>
              <w:left w:val="single" w:sz="4" w:space="0" w:color="D22A23"/>
              <w:right w:val="single" w:sz="4" w:space="0" w:color="D22A23"/>
            </w:tcBorders>
          </w:tcPr>
          <w:p w14:paraId="2778E9B0" w14:textId="77777777" w:rsidR="00844380" w:rsidRPr="0005228F" w:rsidRDefault="00844380" w:rsidP="00A41FA7">
            <w:pPr>
              <w:pStyle w:val="ECCTabletext"/>
            </w:pPr>
            <w:r w:rsidRPr="0005228F">
              <w:t>-51.8 dB or -50.4 dB</w:t>
            </w:r>
          </w:p>
        </w:tc>
      </w:tr>
      <w:tr w:rsidR="00844380" w:rsidRPr="0005228F" w14:paraId="666EDF39" w14:textId="77777777" w:rsidTr="00844380">
        <w:trPr>
          <w:trHeight w:val="619"/>
        </w:trPr>
        <w:tc>
          <w:tcPr>
            <w:tcW w:w="807" w:type="pct"/>
            <w:vMerge/>
            <w:tcBorders>
              <w:left w:val="single" w:sz="4" w:space="0" w:color="D22A23"/>
              <w:bottom w:val="single" w:sz="4" w:space="0" w:color="D22A23"/>
              <w:right w:val="single" w:sz="4" w:space="0" w:color="D22A23"/>
            </w:tcBorders>
          </w:tcPr>
          <w:p w14:paraId="5F1180CC"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tcPr>
          <w:p w14:paraId="3D87007B" w14:textId="77777777" w:rsidR="00844380" w:rsidRPr="0005228F" w:rsidRDefault="00844380" w:rsidP="00A41FA7">
            <w:pPr>
              <w:pStyle w:val="ECCTabletext"/>
            </w:pPr>
            <w:r w:rsidRPr="0005228F">
              <w:rPr>
                <w:rFonts w:cs="Arial"/>
              </w:rPr>
              <w:t>≥ ± 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7F2A3783" w14:textId="77777777" w:rsidR="00844380" w:rsidRPr="0005228F" w:rsidRDefault="00844380" w:rsidP="00A41FA7">
            <w:pPr>
              <w:pStyle w:val="ECCTabletext"/>
            </w:pPr>
            <w:r w:rsidRPr="0005228F">
              <w:t>-15 dBm</w:t>
            </w:r>
          </w:p>
        </w:tc>
        <w:tc>
          <w:tcPr>
            <w:tcW w:w="787" w:type="pct"/>
            <w:tcBorders>
              <w:top w:val="single" w:sz="4" w:space="0" w:color="D22A23"/>
              <w:left w:val="single" w:sz="4" w:space="0" w:color="D22A23"/>
              <w:bottom w:val="single" w:sz="4" w:space="0" w:color="D22A23"/>
              <w:right w:val="single" w:sz="4" w:space="0" w:color="D22A23"/>
            </w:tcBorders>
          </w:tcPr>
          <w:p w14:paraId="11A08BB6" w14:textId="77777777" w:rsidR="00844380" w:rsidRPr="0005228F" w:rsidRDefault="00844380" w:rsidP="00A41FA7">
            <w:pPr>
              <w:pStyle w:val="ECCTabletext"/>
            </w:pPr>
            <w:r w:rsidRPr="0005228F">
              <w:t>CW</w:t>
            </w:r>
          </w:p>
        </w:tc>
        <w:tc>
          <w:tcPr>
            <w:tcW w:w="833" w:type="pct"/>
            <w:vMerge/>
            <w:tcBorders>
              <w:left w:val="single" w:sz="4" w:space="0" w:color="D22A23"/>
              <w:bottom w:val="single" w:sz="4" w:space="0" w:color="D22A23"/>
              <w:right w:val="single" w:sz="4" w:space="0" w:color="D22A23"/>
            </w:tcBorders>
          </w:tcPr>
          <w:p w14:paraId="571C86FA" w14:textId="77777777" w:rsidR="00844380" w:rsidRPr="0005228F" w:rsidRDefault="00844380" w:rsidP="00A41FA7">
            <w:pPr>
              <w:pStyle w:val="ECCTabletext"/>
            </w:pPr>
          </w:p>
        </w:tc>
        <w:tc>
          <w:tcPr>
            <w:tcW w:w="513" w:type="pct"/>
            <w:tcBorders>
              <w:left w:val="single" w:sz="4" w:space="0" w:color="D22A23"/>
              <w:bottom w:val="single" w:sz="4" w:space="0" w:color="D22A23"/>
              <w:right w:val="single" w:sz="4" w:space="0" w:color="D22A23"/>
            </w:tcBorders>
          </w:tcPr>
          <w:p w14:paraId="7C73180F" w14:textId="77777777" w:rsidR="00844380" w:rsidRPr="0005228F" w:rsidRDefault="00844380" w:rsidP="00A41FA7">
            <w:pPr>
              <w:pStyle w:val="ECCTabletext"/>
            </w:pPr>
            <w:r w:rsidRPr="0005228F">
              <w:t>-79.8 dB or -78.4 dB</w:t>
            </w:r>
          </w:p>
        </w:tc>
      </w:tr>
      <w:tr w:rsidR="00844380" w:rsidRPr="0005228F" w14:paraId="143BEC30" w14:textId="77777777" w:rsidTr="00844380">
        <w:trPr>
          <w:trHeight w:val="803"/>
        </w:trPr>
        <w:tc>
          <w:tcPr>
            <w:tcW w:w="807" w:type="pct"/>
            <w:vMerge w:val="restart"/>
            <w:tcBorders>
              <w:top w:val="single" w:sz="4" w:space="0" w:color="D22A23"/>
              <w:left w:val="single" w:sz="4" w:space="0" w:color="D22A23"/>
              <w:right w:val="single" w:sz="4" w:space="0" w:color="D22A23"/>
            </w:tcBorders>
          </w:tcPr>
          <w:p w14:paraId="46767D93" w14:textId="77777777" w:rsidR="00844380" w:rsidRPr="0005228F" w:rsidRDefault="00844380" w:rsidP="00A41FA7">
            <w:pPr>
              <w:pStyle w:val="ECCTabletext"/>
            </w:pPr>
            <w:r w:rsidRPr="0005228F">
              <w:t xml:space="preserve">Local Area </w:t>
            </w:r>
            <w:r w:rsidRPr="0005228F">
              <w:rPr>
                <w:rFonts w:cs="Arial"/>
              </w:rPr>
              <w:t>≤</w:t>
            </w:r>
            <w:r w:rsidRPr="0005228F">
              <w:t xml:space="preserve"> 3 GHz, 5, 10, 15 and 20 MHz channels (bands 1, 3, 7, 22, 32, 34, 38, 40, 42, 43, 65, 68)</w:t>
            </w:r>
          </w:p>
        </w:tc>
        <w:tc>
          <w:tcPr>
            <w:tcW w:w="957" w:type="pct"/>
            <w:tcBorders>
              <w:top w:val="single" w:sz="4" w:space="0" w:color="D22A23"/>
              <w:left w:val="single" w:sz="4" w:space="0" w:color="D22A23"/>
              <w:bottom w:val="single" w:sz="4" w:space="0" w:color="D22A23"/>
              <w:right w:val="single" w:sz="4" w:space="0" w:color="D22A23"/>
            </w:tcBorders>
            <w:vAlign w:val="top"/>
          </w:tcPr>
          <w:p w14:paraId="4ABC5182" w14:textId="77777777" w:rsidR="00844380" w:rsidRPr="0005228F" w:rsidRDefault="00844380" w:rsidP="00A41FA7">
            <w:pPr>
              <w:pStyle w:val="ECCTabletext"/>
            </w:pPr>
            <w:r w:rsidRPr="0005228F">
              <w:rPr>
                <w:rFonts w:cs="Arial"/>
              </w:rPr>
              <w:t xml:space="preserve">±5 to </w:t>
            </w:r>
            <w:r w:rsidRPr="0005228F">
              <w:t>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358FD1A7" w14:textId="77777777" w:rsidR="00844380" w:rsidRPr="0005228F" w:rsidRDefault="00844380" w:rsidP="00A41FA7">
            <w:pPr>
              <w:pStyle w:val="ECCTabletext"/>
            </w:pPr>
            <w:r w:rsidRPr="0005228F">
              <w:t>-35 dBm</w:t>
            </w:r>
          </w:p>
        </w:tc>
        <w:tc>
          <w:tcPr>
            <w:tcW w:w="787" w:type="pct"/>
            <w:tcBorders>
              <w:top w:val="single" w:sz="4" w:space="0" w:color="D22A23"/>
              <w:left w:val="single" w:sz="4" w:space="0" w:color="D22A23"/>
              <w:bottom w:val="single" w:sz="4" w:space="0" w:color="D22A23"/>
              <w:right w:val="single" w:sz="4" w:space="0" w:color="D22A23"/>
            </w:tcBorders>
          </w:tcPr>
          <w:p w14:paraId="696ABCF2" w14:textId="77777777" w:rsidR="00844380" w:rsidRPr="0005228F" w:rsidRDefault="00844380" w:rsidP="00A41FA7">
            <w:pPr>
              <w:pStyle w:val="ECCTabletext"/>
            </w:pPr>
            <w:r w:rsidRPr="0005228F">
              <w:t>5 MHz E-UTRA</w:t>
            </w:r>
          </w:p>
        </w:tc>
        <w:tc>
          <w:tcPr>
            <w:tcW w:w="833" w:type="pct"/>
            <w:vMerge w:val="restart"/>
            <w:tcBorders>
              <w:top w:val="single" w:sz="4" w:space="0" w:color="D22A23"/>
              <w:left w:val="single" w:sz="4" w:space="0" w:color="D22A23"/>
              <w:right w:val="single" w:sz="4" w:space="0" w:color="D22A23"/>
            </w:tcBorders>
          </w:tcPr>
          <w:p w14:paraId="3EDF827B" w14:textId="77777777" w:rsidR="00844380" w:rsidRPr="0005228F" w:rsidRDefault="00844380" w:rsidP="00A41FA7">
            <w:pPr>
              <w:pStyle w:val="ECCTabletext"/>
            </w:pPr>
            <w:r w:rsidRPr="0005228F">
              <w:t xml:space="preserve">-86.5 dBm </w:t>
            </w:r>
          </w:p>
          <w:p w14:paraId="1F9D781C" w14:textId="77777777" w:rsidR="00844380" w:rsidRPr="0005228F" w:rsidRDefault="00844380" w:rsidP="00A41FA7">
            <w:pPr>
              <w:pStyle w:val="ECCTabletext"/>
            </w:pPr>
            <w:r w:rsidRPr="0005228F">
              <w:t>or</w:t>
            </w:r>
          </w:p>
          <w:p w14:paraId="77159253" w14:textId="77777777" w:rsidR="00844380" w:rsidRPr="0005228F" w:rsidRDefault="00844380" w:rsidP="00A41FA7">
            <w:pPr>
              <w:pStyle w:val="ECCTabletext"/>
            </w:pPr>
            <w:r w:rsidRPr="0005228F">
              <w:t>-85.1 dBm for BS capable of multi band operation</w:t>
            </w:r>
          </w:p>
        </w:tc>
        <w:tc>
          <w:tcPr>
            <w:tcW w:w="513" w:type="pct"/>
            <w:tcBorders>
              <w:top w:val="single" w:sz="4" w:space="0" w:color="D22A23"/>
              <w:left w:val="single" w:sz="4" w:space="0" w:color="D22A23"/>
              <w:right w:val="single" w:sz="4" w:space="0" w:color="D22A23"/>
            </w:tcBorders>
          </w:tcPr>
          <w:p w14:paraId="119B7749" w14:textId="77777777" w:rsidR="00844380" w:rsidRPr="0005228F" w:rsidRDefault="00844380" w:rsidP="00A41FA7">
            <w:pPr>
              <w:pStyle w:val="ECCTabletext"/>
            </w:pPr>
            <w:r w:rsidRPr="0005228F">
              <w:t>-51.5 dB or -50.1 dB</w:t>
            </w:r>
          </w:p>
        </w:tc>
      </w:tr>
      <w:tr w:rsidR="00844380" w:rsidRPr="0005228F" w14:paraId="6DF10BCA" w14:textId="77777777" w:rsidTr="00844380">
        <w:trPr>
          <w:trHeight w:val="265"/>
        </w:trPr>
        <w:tc>
          <w:tcPr>
            <w:tcW w:w="807" w:type="pct"/>
            <w:vMerge/>
            <w:tcBorders>
              <w:left w:val="single" w:sz="4" w:space="0" w:color="D22A23"/>
              <w:bottom w:val="single" w:sz="4" w:space="0" w:color="D22A23"/>
              <w:right w:val="single" w:sz="4" w:space="0" w:color="D22A23"/>
            </w:tcBorders>
          </w:tcPr>
          <w:p w14:paraId="59E0978C"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tcPr>
          <w:p w14:paraId="1822B2D9" w14:textId="77777777" w:rsidR="00844380" w:rsidRPr="0005228F" w:rsidRDefault="00844380" w:rsidP="00A41FA7">
            <w:pPr>
              <w:pStyle w:val="ECCTabletext"/>
            </w:pPr>
            <w:r w:rsidRPr="0005228F">
              <w:rPr>
                <w:rFonts w:cs="Arial"/>
              </w:rPr>
              <w:t>≤</w:t>
            </w:r>
            <w:r w:rsidRPr="0005228F">
              <w:t>± 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0633F245" w14:textId="77777777" w:rsidR="00844380" w:rsidRPr="0005228F" w:rsidRDefault="00844380" w:rsidP="00A41FA7">
            <w:pPr>
              <w:pStyle w:val="ECCTabletext"/>
            </w:pPr>
            <w:r w:rsidRPr="0005228F">
              <w:t>-15 dBm</w:t>
            </w:r>
          </w:p>
        </w:tc>
        <w:tc>
          <w:tcPr>
            <w:tcW w:w="787" w:type="pct"/>
            <w:tcBorders>
              <w:top w:val="single" w:sz="4" w:space="0" w:color="D22A23"/>
              <w:left w:val="single" w:sz="4" w:space="0" w:color="D22A23"/>
              <w:bottom w:val="single" w:sz="4" w:space="0" w:color="D22A23"/>
              <w:right w:val="single" w:sz="4" w:space="0" w:color="D22A23"/>
            </w:tcBorders>
          </w:tcPr>
          <w:p w14:paraId="11E206D4" w14:textId="77777777" w:rsidR="00844380" w:rsidRPr="0005228F" w:rsidRDefault="00844380" w:rsidP="00A41FA7">
            <w:pPr>
              <w:pStyle w:val="ECCTabletext"/>
            </w:pPr>
            <w:r w:rsidRPr="0005228F">
              <w:t>CW</w:t>
            </w:r>
          </w:p>
        </w:tc>
        <w:tc>
          <w:tcPr>
            <w:tcW w:w="833" w:type="pct"/>
            <w:vMerge/>
            <w:tcBorders>
              <w:left w:val="single" w:sz="4" w:space="0" w:color="D22A23"/>
              <w:bottom w:val="single" w:sz="4" w:space="0" w:color="D22A23"/>
              <w:right w:val="single" w:sz="4" w:space="0" w:color="D22A23"/>
            </w:tcBorders>
          </w:tcPr>
          <w:p w14:paraId="272CAA9D" w14:textId="77777777" w:rsidR="00844380" w:rsidRPr="0005228F" w:rsidRDefault="00844380" w:rsidP="00A41FA7">
            <w:pPr>
              <w:pStyle w:val="ECCTabletext"/>
            </w:pPr>
          </w:p>
        </w:tc>
        <w:tc>
          <w:tcPr>
            <w:tcW w:w="513" w:type="pct"/>
            <w:tcBorders>
              <w:left w:val="single" w:sz="4" w:space="0" w:color="D22A23"/>
              <w:bottom w:val="single" w:sz="4" w:space="0" w:color="D22A23"/>
              <w:right w:val="single" w:sz="4" w:space="0" w:color="D22A23"/>
            </w:tcBorders>
          </w:tcPr>
          <w:p w14:paraId="779A1A54" w14:textId="77777777" w:rsidR="00844380" w:rsidRPr="0005228F" w:rsidRDefault="00844380" w:rsidP="00A41FA7">
            <w:pPr>
              <w:pStyle w:val="ECCTabletext"/>
            </w:pPr>
            <w:r w:rsidRPr="0005228F">
              <w:t>-71.5 dB or -70.1 dB</w:t>
            </w:r>
          </w:p>
        </w:tc>
      </w:tr>
      <w:tr w:rsidR="00844380" w:rsidRPr="0005228F" w14:paraId="624FA140" w14:textId="77777777" w:rsidTr="00844380">
        <w:trPr>
          <w:trHeight w:val="841"/>
        </w:trPr>
        <w:tc>
          <w:tcPr>
            <w:tcW w:w="807" w:type="pct"/>
            <w:vMerge w:val="restart"/>
            <w:tcBorders>
              <w:top w:val="single" w:sz="4" w:space="0" w:color="D22A23"/>
              <w:left w:val="single" w:sz="4" w:space="0" w:color="D22A23"/>
              <w:right w:val="single" w:sz="4" w:space="0" w:color="D22A23"/>
            </w:tcBorders>
          </w:tcPr>
          <w:p w14:paraId="535E2736" w14:textId="77777777" w:rsidR="00844380" w:rsidRPr="0005228F" w:rsidRDefault="00844380" w:rsidP="00A41FA7">
            <w:pPr>
              <w:pStyle w:val="ECCTabletext"/>
            </w:pPr>
            <w:r w:rsidRPr="0005228F">
              <w:t xml:space="preserve">Home Area  </w:t>
            </w:r>
            <w:r w:rsidRPr="0005228F">
              <w:rPr>
                <w:rFonts w:cs="Arial"/>
              </w:rPr>
              <w:t>≤</w:t>
            </w:r>
            <w:r w:rsidRPr="0005228F">
              <w:t xml:space="preserve"> 3 GHz, 5, 10, 15 and 20 MHz channels (bands 1, 3, 7, 22, 32, 34, 38, 40, 42, 43, 65, 68)</w:t>
            </w:r>
          </w:p>
        </w:tc>
        <w:tc>
          <w:tcPr>
            <w:tcW w:w="957" w:type="pct"/>
            <w:tcBorders>
              <w:top w:val="single" w:sz="4" w:space="0" w:color="D22A23"/>
              <w:left w:val="single" w:sz="4" w:space="0" w:color="D22A23"/>
              <w:bottom w:val="single" w:sz="4" w:space="0" w:color="D22A23"/>
              <w:right w:val="single" w:sz="4" w:space="0" w:color="D22A23"/>
            </w:tcBorders>
            <w:vAlign w:val="top"/>
          </w:tcPr>
          <w:p w14:paraId="5E1332EF" w14:textId="77777777" w:rsidR="00844380" w:rsidRPr="0005228F" w:rsidRDefault="00844380" w:rsidP="00A41FA7">
            <w:pPr>
              <w:pStyle w:val="ECCTabletext"/>
            </w:pPr>
            <w:r w:rsidRPr="0005228F">
              <w:rPr>
                <w:rFonts w:cs="Arial"/>
              </w:rPr>
              <w:t xml:space="preserve">±5 to </w:t>
            </w:r>
            <w:r w:rsidRPr="0005228F">
              <w:t>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2195DF61" w14:textId="77777777" w:rsidR="00844380" w:rsidRPr="0005228F" w:rsidRDefault="00844380" w:rsidP="00A41FA7">
            <w:pPr>
              <w:pStyle w:val="ECCTabletext"/>
            </w:pPr>
            <w:r w:rsidRPr="0005228F">
              <w:t>-27 dBm</w:t>
            </w:r>
          </w:p>
        </w:tc>
        <w:tc>
          <w:tcPr>
            <w:tcW w:w="787" w:type="pct"/>
            <w:tcBorders>
              <w:top w:val="single" w:sz="4" w:space="0" w:color="D22A23"/>
              <w:left w:val="single" w:sz="4" w:space="0" w:color="D22A23"/>
              <w:bottom w:val="single" w:sz="4" w:space="0" w:color="D22A23"/>
              <w:right w:val="single" w:sz="4" w:space="0" w:color="D22A23"/>
            </w:tcBorders>
          </w:tcPr>
          <w:p w14:paraId="0DA75CF0" w14:textId="77777777" w:rsidR="00844380" w:rsidRPr="0005228F" w:rsidRDefault="00844380" w:rsidP="00A41FA7">
            <w:pPr>
              <w:pStyle w:val="ECCTabletext"/>
            </w:pPr>
            <w:r w:rsidRPr="0005228F">
              <w:t>5 MHz E-UTRA</w:t>
            </w:r>
          </w:p>
        </w:tc>
        <w:tc>
          <w:tcPr>
            <w:tcW w:w="833" w:type="pct"/>
            <w:tcBorders>
              <w:top w:val="single" w:sz="4" w:space="0" w:color="D22A23"/>
              <w:left w:val="single" w:sz="4" w:space="0" w:color="D22A23"/>
              <w:bottom w:val="single" w:sz="4" w:space="0" w:color="D22A23"/>
              <w:right w:val="single" w:sz="4" w:space="0" w:color="D22A23"/>
            </w:tcBorders>
          </w:tcPr>
          <w:p w14:paraId="68A52EB7" w14:textId="77777777" w:rsidR="00844380" w:rsidRPr="0005228F" w:rsidRDefault="00844380" w:rsidP="00A41FA7">
            <w:pPr>
              <w:pStyle w:val="ECCTabletext"/>
            </w:pPr>
            <w:r w:rsidRPr="0005228F">
              <w:t>-78.5 dBm</w:t>
            </w:r>
          </w:p>
        </w:tc>
        <w:tc>
          <w:tcPr>
            <w:tcW w:w="513" w:type="pct"/>
            <w:tcBorders>
              <w:top w:val="single" w:sz="4" w:space="0" w:color="D22A23"/>
              <w:left w:val="single" w:sz="4" w:space="0" w:color="D22A23"/>
              <w:bottom w:val="single" w:sz="4" w:space="0" w:color="D22A23"/>
              <w:right w:val="single" w:sz="4" w:space="0" w:color="D22A23"/>
            </w:tcBorders>
          </w:tcPr>
          <w:p w14:paraId="23FDFFEB" w14:textId="77777777" w:rsidR="00844380" w:rsidRPr="0005228F" w:rsidRDefault="00844380" w:rsidP="00A41FA7">
            <w:pPr>
              <w:pStyle w:val="ECCTabletext"/>
            </w:pPr>
            <w:r w:rsidRPr="0005228F">
              <w:t>-51.5 dB</w:t>
            </w:r>
          </w:p>
        </w:tc>
      </w:tr>
      <w:tr w:rsidR="00844380" w:rsidRPr="0005228F" w14:paraId="1598BA4B" w14:textId="77777777" w:rsidTr="00844380">
        <w:trPr>
          <w:trHeight w:val="265"/>
        </w:trPr>
        <w:tc>
          <w:tcPr>
            <w:tcW w:w="807" w:type="pct"/>
            <w:vMerge/>
            <w:tcBorders>
              <w:left w:val="single" w:sz="4" w:space="0" w:color="D22A23"/>
              <w:right w:val="single" w:sz="4" w:space="0" w:color="D22A23"/>
            </w:tcBorders>
          </w:tcPr>
          <w:p w14:paraId="23EA0E03" w14:textId="77777777" w:rsidR="00844380" w:rsidRPr="0005228F" w:rsidRDefault="00844380" w:rsidP="00A41FA7">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tcPr>
          <w:p w14:paraId="652842EF" w14:textId="77777777" w:rsidR="00844380" w:rsidRPr="0005228F" w:rsidRDefault="00844380" w:rsidP="00A41FA7">
            <w:pPr>
              <w:pStyle w:val="ECCTabletext"/>
            </w:pPr>
            <w:r w:rsidRPr="0005228F">
              <w:rPr>
                <w:rFonts w:cs="Arial"/>
              </w:rPr>
              <w:t>≥ ± 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549CAD5B" w14:textId="77777777" w:rsidR="00844380" w:rsidRPr="0005228F" w:rsidRDefault="00844380" w:rsidP="00A41FA7">
            <w:pPr>
              <w:pStyle w:val="ECCTabletext"/>
            </w:pPr>
            <w:r w:rsidRPr="0005228F">
              <w:t>-15 dBm</w:t>
            </w:r>
          </w:p>
        </w:tc>
        <w:tc>
          <w:tcPr>
            <w:tcW w:w="787" w:type="pct"/>
            <w:tcBorders>
              <w:top w:val="single" w:sz="4" w:space="0" w:color="D22A23"/>
              <w:left w:val="single" w:sz="4" w:space="0" w:color="D22A23"/>
              <w:bottom w:val="single" w:sz="4" w:space="0" w:color="D22A23"/>
              <w:right w:val="single" w:sz="4" w:space="0" w:color="D22A23"/>
            </w:tcBorders>
          </w:tcPr>
          <w:p w14:paraId="19B3506E" w14:textId="77777777" w:rsidR="00844380" w:rsidRPr="0005228F" w:rsidRDefault="00844380" w:rsidP="00A41FA7">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tcPr>
          <w:p w14:paraId="0F2153AC" w14:textId="77777777" w:rsidR="00844380" w:rsidRPr="0005228F" w:rsidRDefault="00844380" w:rsidP="00A41FA7">
            <w:pPr>
              <w:pStyle w:val="ECCTabletext"/>
            </w:pPr>
            <w:r w:rsidRPr="0005228F">
              <w:t>-78.5 dBm</w:t>
            </w:r>
          </w:p>
        </w:tc>
        <w:tc>
          <w:tcPr>
            <w:tcW w:w="513" w:type="pct"/>
            <w:tcBorders>
              <w:top w:val="single" w:sz="4" w:space="0" w:color="D22A23"/>
              <w:left w:val="single" w:sz="4" w:space="0" w:color="D22A23"/>
              <w:bottom w:val="single" w:sz="4" w:space="0" w:color="D22A23"/>
              <w:right w:val="single" w:sz="4" w:space="0" w:color="D22A23"/>
            </w:tcBorders>
          </w:tcPr>
          <w:p w14:paraId="0C939A72" w14:textId="77777777" w:rsidR="00844380" w:rsidRPr="0005228F" w:rsidRDefault="00844380" w:rsidP="00A41FA7">
            <w:pPr>
              <w:pStyle w:val="ECCTabletext"/>
            </w:pPr>
            <w:r w:rsidRPr="0005228F">
              <w:t>-63.5 dB</w:t>
            </w:r>
          </w:p>
        </w:tc>
      </w:tr>
      <w:tr w:rsidR="00844380" w:rsidRPr="0005228F" w14:paraId="40969233" w14:textId="77777777" w:rsidTr="00844380">
        <w:trPr>
          <w:trHeight w:val="265"/>
        </w:trPr>
        <w:tc>
          <w:tcPr>
            <w:tcW w:w="807" w:type="pct"/>
            <w:vMerge w:val="restart"/>
            <w:tcBorders>
              <w:left w:val="single" w:sz="4" w:space="0" w:color="D22A23"/>
              <w:right w:val="single" w:sz="4" w:space="0" w:color="D22A23"/>
            </w:tcBorders>
          </w:tcPr>
          <w:p w14:paraId="1F2F8F89" w14:textId="77777777" w:rsidR="00844380" w:rsidRPr="0005228F" w:rsidRDefault="00844380" w:rsidP="00A41FA7">
            <w:pPr>
              <w:pStyle w:val="ECCTabletext"/>
            </w:pPr>
            <w:r w:rsidRPr="0005228F">
              <w:t xml:space="preserve">Medium Range </w:t>
            </w:r>
            <w:r w:rsidRPr="0005228F">
              <w:rPr>
                <w:rFonts w:cs="Arial"/>
              </w:rPr>
              <w:t>≤</w:t>
            </w:r>
            <w:r w:rsidRPr="0005228F">
              <w:t xml:space="preserve"> 3 GHz, 5, 10, 15 and 20 MHz channels (bands 1, 3, 7, 22, 32, 34, 38, 40, 42, 43, 65, 68)</w:t>
            </w:r>
          </w:p>
        </w:tc>
        <w:tc>
          <w:tcPr>
            <w:tcW w:w="957" w:type="pct"/>
            <w:tcBorders>
              <w:top w:val="single" w:sz="4" w:space="0" w:color="D22A23"/>
              <w:left w:val="single" w:sz="4" w:space="0" w:color="D22A23"/>
              <w:bottom w:val="single" w:sz="4" w:space="0" w:color="D22A23"/>
              <w:right w:val="single" w:sz="4" w:space="0" w:color="D22A23"/>
            </w:tcBorders>
            <w:vAlign w:val="top"/>
          </w:tcPr>
          <w:p w14:paraId="7EA24EC3" w14:textId="77777777" w:rsidR="00844380" w:rsidRPr="0005228F" w:rsidRDefault="00844380" w:rsidP="00A41FA7">
            <w:pPr>
              <w:pStyle w:val="ECCTabletext"/>
              <w:rPr>
                <w:rFonts w:cs="Arial"/>
              </w:rPr>
            </w:pPr>
            <w:r w:rsidRPr="0005228F">
              <w:rPr>
                <w:rFonts w:cs="Arial"/>
              </w:rPr>
              <w:t xml:space="preserve">±5 to </w:t>
            </w:r>
            <w:r w:rsidRPr="0005228F">
              <w:t>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33B4806F" w14:textId="77777777" w:rsidR="00844380" w:rsidRPr="0005228F" w:rsidRDefault="00844380" w:rsidP="00A41FA7">
            <w:pPr>
              <w:pStyle w:val="ECCTabletext"/>
            </w:pPr>
            <w:r w:rsidRPr="0005228F">
              <w:t>-38 dBm</w:t>
            </w:r>
          </w:p>
        </w:tc>
        <w:tc>
          <w:tcPr>
            <w:tcW w:w="787" w:type="pct"/>
            <w:tcBorders>
              <w:top w:val="single" w:sz="4" w:space="0" w:color="D22A23"/>
              <w:left w:val="single" w:sz="4" w:space="0" w:color="D22A23"/>
              <w:bottom w:val="single" w:sz="4" w:space="0" w:color="D22A23"/>
              <w:right w:val="single" w:sz="4" w:space="0" w:color="D22A23"/>
            </w:tcBorders>
          </w:tcPr>
          <w:p w14:paraId="2EAFE3E3" w14:textId="77777777" w:rsidR="00844380" w:rsidRPr="0005228F" w:rsidRDefault="00844380" w:rsidP="00A41FA7">
            <w:pPr>
              <w:pStyle w:val="ECCTabletext"/>
            </w:pPr>
            <w:r w:rsidRPr="0005228F">
              <w:t>5 MHz E-UTRA</w:t>
            </w:r>
          </w:p>
        </w:tc>
        <w:tc>
          <w:tcPr>
            <w:tcW w:w="833" w:type="pct"/>
            <w:tcBorders>
              <w:top w:val="single" w:sz="4" w:space="0" w:color="D22A23"/>
              <w:left w:val="single" w:sz="4" w:space="0" w:color="D22A23"/>
              <w:bottom w:val="single" w:sz="4" w:space="0" w:color="D22A23"/>
              <w:right w:val="single" w:sz="4" w:space="0" w:color="D22A23"/>
            </w:tcBorders>
          </w:tcPr>
          <w:p w14:paraId="2CC652D5" w14:textId="77777777" w:rsidR="00844380" w:rsidRPr="0005228F" w:rsidRDefault="00844380" w:rsidP="00A41FA7">
            <w:pPr>
              <w:pStyle w:val="ECCTabletext"/>
            </w:pPr>
            <w:r w:rsidRPr="0005228F">
              <w:t>-89.8 dBm</w:t>
            </w:r>
          </w:p>
          <w:p w14:paraId="4F648746" w14:textId="77777777" w:rsidR="00844380" w:rsidRPr="0005228F" w:rsidRDefault="00844380" w:rsidP="00A41FA7">
            <w:pPr>
              <w:pStyle w:val="ECCTabletext"/>
            </w:pPr>
            <w:r w:rsidRPr="0005228F">
              <w:t>or</w:t>
            </w:r>
          </w:p>
          <w:p w14:paraId="5EA676B9" w14:textId="77777777" w:rsidR="00844380" w:rsidRPr="0005228F" w:rsidRDefault="00844380" w:rsidP="00A41FA7">
            <w:pPr>
              <w:pStyle w:val="ECCTabletext"/>
            </w:pPr>
            <w:r w:rsidRPr="0005228F">
              <w:t>-88.4 dBm for BS capable of multi band operation</w:t>
            </w:r>
          </w:p>
        </w:tc>
        <w:tc>
          <w:tcPr>
            <w:tcW w:w="513" w:type="pct"/>
            <w:tcBorders>
              <w:top w:val="single" w:sz="4" w:space="0" w:color="D22A23"/>
              <w:left w:val="single" w:sz="4" w:space="0" w:color="D22A23"/>
              <w:bottom w:val="single" w:sz="4" w:space="0" w:color="D22A23"/>
              <w:right w:val="single" w:sz="4" w:space="0" w:color="D22A23"/>
            </w:tcBorders>
          </w:tcPr>
          <w:p w14:paraId="33257F6F" w14:textId="77777777" w:rsidR="00844380" w:rsidRPr="0005228F" w:rsidRDefault="00844380" w:rsidP="00A41FA7">
            <w:pPr>
              <w:pStyle w:val="ECCTabletext"/>
            </w:pPr>
            <w:r w:rsidRPr="0005228F">
              <w:t>-51.8 dB or -50.4 dB</w:t>
            </w:r>
          </w:p>
        </w:tc>
      </w:tr>
      <w:tr w:rsidR="00844380" w:rsidRPr="0005228F" w14:paraId="7AEFCDEF" w14:textId="77777777" w:rsidTr="00844380">
        <w:trPr>
          <w:trHeight w:val="265"/>
        </w:trPr>
        <w:tc>
          <w:tcPr>
            <w:tcW w:w="807" w:type="pct"/>
            <w:vMerge/>
            <w:tcBorders>
              <w:left w:val="single" w:sz="4" w:space="0" w:color="D22A23"/>
              <w:bottom w:val="single" w:sz="4" w:space="0" w:color="D22A23"/>
              <w:right w:val="single" w:sz="4" w:space="0" w:color="D22A23"/>
            </w:tcBorders>
          </w:tcPr>
          <w:p w14:paraId="6B73964D" w14:textId="77777777" w:rsidR="00844380" w:rsidRPr="0005228F" w:rsidRDefault="00844380" w:rsidP="002C49D9">
            <w:pPr>
              <w:pStyle w:val="ECCTabletext"/>
            </w:pPr>
          </w:p>
        </w:tc>
        <w:tc>
          <w:tcPr>
            <w:tcW w:w="957" w:type="pct"/>
            <w:tcBorders>
              <w:top w:val="single" w:sz="4" w:space="0" w:color="D22A23"/>
              <w:left w:val="single" w:sz="4" w:space="0" w:color="D22A23"/>
              <w:bottom w:val="single" w:sz="4" w:space="0" w:color="D22A23"/>
              <w:right w:val="single" w:sz="4" w:space="0" w:color="D22A23"/>
            </w:tcBorders>
            <w:vAlign w:val="top"/>
          </w:tcPr>
          <w:p w14:paraId="4C59F7C4" w14:textId="77777777" w:rsidR="00844380" w:rsidRPr="0005228F" w:rsidRDefault="00844380" w:rsidP="002C49D9">
            <w:pPr>
              <w:pStyle w:val="ECCTabletext"/>
              <w:rPr>
                <w:rFonts w:cs="Arial"/>
              </w:rPr>
            </w:pPr>
            <w:r w:rsidRPr="0005228F">
              <w:rPr>
                <w:rFonts w:cs="Arial"/>
              </w:rPr>
              <w:t>≥ ± 20 MHz from operating band edges</w:t>
            </w:r>
          </w:p>
        </w:tc>
        <w:tc>
          <w:tcPr>
            <w:tcW w:w="1103" w:type="pct"/>
            <w:tcBorders>
              <w:top w:val="single" w:sz="4" w:space="0" w:color="D22A23"/>
              <w:left w:val="single" w:sz="4" w:space="0" w:color="D22A23"/>
              <w:bottom w:val="single" w:sz="4" w:space="0" w:color="D22A23"/>
              <w:right w:val="single" w:sz="4" w:space="0" w:color="D22A23"/>
            </w:tcBorders>
          </w:tcPr>
          <w:p w14:paraId="3282F458" w14:textId="77777777" w:rsidR="00844380" w:rsidRPr="0005228F" w:rsidRDefault="00844380" w:rsidP="002C49D9">
            <w:pPr>
              <w:pStyle w:val="ECCTabletext"/>
            </w:pPr>
            <w:r w:rsidRPr="0005228F">
              <w:t>-15 dBm</w:t>
            </w:r>
          </w:p>
        </w:tc>
        <w:tc>
          <w:tcPr>
            <w:tcW w:w="787" w:type="pct"/>
            <w:tcBorders>
              <w:top w:val="single" w:sz="4" w:space="0" w:color="D22A23"/>
              <w:left w:val="single" w:sz="4" w:space="0" w:color="D22A23"/>
              <w:bottom w:val="single" w:sz="4" w:space="0" w:color="D22A23"/>
              <w:right w:val="single" w:sz="4" w:space="0" w:color="D22A23"/>
            </w:tcBorders>
          </w:tcPr>
          <w:p w14:paraId="64E49B26" w14:textId="77777777" w:rsidR="00844380" w:rsidRPr="0005228F" w:rsidRDefault="00844380" w:rsidP="002C49D9">
            <w:pPr>
              <w:pStyle w:val="ECCTabletext"/>
            </w:pPr>
            <w:r w:rsidRPr="0005228F">
              <w:t>CW</w:t>
            </w:r>
          </w:p>
        </w:tc>
        <w:tc>
          <w:tcPr>
            <w:tcW w:w="833" w:type="pct"/>
            <w:tcBorders>
              <w:top w:val="single" w:sz="4" w:space="0" w:color="D22A23"/>
              <w:left w:val="single" w:sz="4" w:space="0" w:color="D22A23"/>
              <w:bottom w:val="single" w:sz="4" w:space="0" w:color="D22A23"/>
              <w:right w:val="single" w:sz="4" w:space="0" w:color="D22A23"/>
            </w:tcBorders>
          </w:tcPr>
          <w:p w14:paraId="3120F013" w14:textId="77777777" w:rsidR="00844380" w:rsidRPr="0005228F" w:rsidRDefault="00844380" w:rsidP="002C49D9">
            <w:pPr>
              <w:pStyle w:val="ECCTabletext"/>
            </w:pPr>
            <w:r w:rsidRPr="0005228F">
              <w:t>-89.8 dBm</w:t>
            </w:r>
          </w:p>
          <w:p w14:paraId="57A6D8A0" w14:textId="77777777" w:rsidR="00844380" w:rsidRPr="0005228F" w:rsidRDefault="00844380" w:rsidP="002C49D9">
            <w:pPr>
              <w:pStyle w:val="ECCTabletext"/>
            </w:pPr>
            <w:r w:rsidRPr="0005228F">
              <w:t>or</w:t>
            </w:r>
          </w:p>
          <w:p w14:paraId="36D15628" w14:textId="77777777" w:rsidR="00844380" w:rsidRPr="0005228F" w:rsidRDefault="00844380" w:rsidP="002C49D9">
            <w:pPr>
              <w:pStyle w:val="ECCTabletext"/>
            </w:pPr>
            <w:r w:rsidRPr="0005228F">
              <w:t>-88.4 dBm for BS capable of multi band operation</w:t>
            </w:r>
          </w:p>
        </w:tc>
        <w:tc>
          <w:tcPr>
            <w:tcW w:w="513" w:type="pct"/>
            <w:tcBorders>
              <w:top w:val="single" w:sz="4" w:space="0" w:color="D22A23"/>
              <w:left w:val="single" w:sz="4" w:space="0" w:color="D22A23"/>
              <w:bottom w:val="single" w:sz="4" w:space="0" w:color="D22A23"/>
              <w:right w:val="single" w:sz="4" w:space="0" w:color="D22A23"/>
            </w:tcBorders>
          </w:tcPr>
          <w:p w14:paraId="17E302D1" w14:textId="77777777" w:rsidR="00844380" w:rsidRPr="0005228F" w:rsidRDefault="00844380" w:rsidP="002C49D9">
            <w:pPr>
              <w:pStyle w:val="ECCTabletext"/>
            </w:pPr>
            <w:r w:rsidRPr="0005228F">
              <w:t>-74.8 dB or -73.4dB</w:t>
            </w:r>
          </w:p>
        </w:tc>
      </w:tr>
      <w:tr w:rsidR="00844380" w:rsidRPr="0005228F" w14:paraId="3E961E89" w14:textId="77777777" w:rsidTr="00A41FA7">
        <w:trPr>
          <w:trHeight w:val="265"/>
        </w:trPr>
        <w:tc>
          <w:tcPr>
            <w:tcW w:w="5000" w:type="pct"/>
            <w:gridSpan w:val="6"/>
            <w:tcBorders>
              <w:left w:val="single" w:sz="4" w:space="0" w:color="D22A23"/>
              <w:bottom w:val="single" w:sz="4" w:space="0" w:color="D22A23"/>
              <w:right w:val="single" w:sz="4" w:space="0" w:color="D22A23"/>
            </w:tcBorders>
          </w:tcPr>
          <w:p w14:paraId="5CBC4B00" w14:textId="77777777" w:rsidR="00844380" w:rsidRPr="0005228F" w:rsidRDefault="00844380" w:rsidP="00844380">
            <w:pPr>
              <w:pStyle w:val="ECCTablenote"/>
            </w:pPr>
            <w:r w:rsidRPr="0005228F">
              <w:t xml:space="preserve">Note 1: </w:t>
            </w:r>
            <w:proofErr w:type="spellStart"/>
            <w:r w:rsidRPr="0005228F">
              <w:t>P</w:t>
            </w:r>
            <w:r w:rsidRPr="0005228F">
              <w:rPr>
                <w:vertAlign w:val="subscript"/>
              </w:rPr>
              <w:t>min</w:t>
            </w:r>
            <w:proofErr w:type="spellEnd"/>
            <w:r w:rsidRPr="0005228F">
              <w:t xml:space="preserve"> is the minimum level of the wanted signal in (dBm). Values for </w:t>
            </w:r>
            <w:proofErr w:type="spellStart"/>
            <w:r w:rsidRPr="0005228F">
              <w:t>P</w:t>
            </w:r>
            <w:r w:rsidRPr="0005228F">
              <w:rPr>
                <w:vertAlign w:val="subscript"/>
              </w:rPr>
              <w:t>min</w:t>
            </w:r>
            <w:proofErr w:type="spellEnd"/>
            <w:r w:rsidRPr="0005228F">
              <w:t xml:space="preserve"> are not specified in the Harmonised Standard. These values come from ETSI ES 202 131 V1.2.1 where 802.11a / g / h is assumed with a FER of ≤10 % at a PSDU length of 1000 bytes. The assumed sensitivity values for 802.11a / g / h depending on the data rate to be achieved.</w:t>
            </w:r>
          </w:p>
        </w:tc>
      </w:tr>
    </w:tbl>
    <w:p w14:paraId="4255385F" w14:textId="77777777" w:rsidR="00844380" w:rsidRPr="0005228F" w:rsidRDefault="00844380" w:rsidP="00844380">
      <w:pPr>
        <w:pStyle w:val="ECCAnnexheading2"/>
        <w:ind w:left="578" w:hanging="578"/>
        <w:rPr>
          <w:lang w:val="en-GB"/>
        </w:rPr>
      </w:pPr>
      <w:r w:rsidRPr="0005228F">
        <w:rPr>
          <w:lang w:val="en-GB"/>
        </w:rPr>
        <w:t>Observations on the blocking limits found in ETSI Harmonised Standards</w:t>
      </w:r>
    </w:p>
    <w:p w14:paraId="5A607F35" w14:textId="77777777" w:rsidR="00844380" w:rsidRPr="0005228F" w:rsidRDefault="00844380" w:rsidP="00844380">
      <w:pPr>
        <w:pStyle w:val="ECCTablenote"/>
        <w:spacing w:before="240" w:after="60"/>
        <w:ind w:left="0" w:firstLine="0"/>
        <w:rPr>
          <w:rStyle w:val="ECCParagraph"/>
          <w:szCs w:val="20"/>
        </w:rPr>
      </w:pPr>
      <w:r w:rsidRPr="0005228F">
        <w:rPr>
          <w:rStyle w:val="ECCParagraph"/>
          <w:szCs w:val="20"/>
        </w:rPr>
        <w:t xml:space="preserve">The different blocking limits presented in </w:t>
      </w:r>
      <w:r w:rsidRPr="0005228F">
        <w:rPr>
          <w:rStyle w:val="ECCParagraph"/>
          <w:szCs w:val="20"/>
        </w:rPr>
        <w:fldChar w:fldCharType="begin"/>
      </w:r>
      <w:r w:rsidRPr="0005228F">
        <w:rPr>
          <w:rStyle w:val="ECCParagraph"/>
          <w:szCs w:val="20"/>
        </w:rPr>
        <w:instrText xml:space="preserve"> REF _Ref14268344 \h  \* MERGEFORMAT </w:instrText>
      </w:r>
      <w:r w:rsidRPr="0005228F">
        <w:rPr>
          <w:rStyle w:val="ECCParagraph"/>
          <w:szCs w:val="20"/>
        </w:rPr>
      </w:r>
      <w:r w:rsidRPr="0005228F">
        <w:rPr>
          <w:rStyle w:val="ECCParagraph"/>
          <w:szCs w:val="20"/>
        </w:rPr>
        <w:fldChar w:fldCharType="separate"/>
      </w:r>
      <w:r w:rsidRPr="0005228F">
        <w:rPr>
          <w:rStyle w:val="ECCParagraph"/>
          <w:szCs w:val="20"/>
        </w:rPr>
        <w:t>Table 31</w:t>
      </w:r>
      <w:r w:rsidRPr="0005228F">
        <w:rPr>
          <w:rStyle w:val="ECCParagraph"/>
          <w:szCs w:val="20"/>
        </w:rPr>
        <w:fldChar w:fldCharType="end"/>
      </w:r>
      <w:r w:rsidRPr="0005228F">
        <w:rPr>
          <w:rStyle w:val="ECCParagraph"/>
          <w:szCs w:val="20"/>
        </w:rPr>
        <w:t xml:space="preserve"> have a wide range from -80 dBm at the lowest limit to -15 dBm at the highest limit. The difference between blocking limits and the wanted signals </w:t>
      </w:r>
      <w:proofErr w:type="gramStart"/>
      <w:r w:rsidRPr="0005228F">
        <w:rPr>
          <w:rStyle w:val="ECCParagraph"/>
          <w:szCs w:val="20"/>
        </w:rPr>
        <w:t>have</w:t>
      </w:r>
      <w:proofErr w:type="gramEnd"/>
      <w:r w:rsidRPr="0005228F">
        <w:rPr>
          <w:rStyle w:val="ECCParagraph"/>
          <w:szCs w:val="20"/>
        </w:rPr>
        <w:t xml:space="preserve"> been compared to give a </w:t>
      </w:r>
      <w:r w:rsidRPr="0005228F">
        <w:rPr>
          <w:rStyle w:val="ECCParagraph"/>
        </w:rPr>
        <w:t>protection</w:t>
      </w:r>
      <w:r w:rsidRPr="0005228F">
        <w:rPr>
          <w:rStyle w:val="ECCParagraph"/>
          <w:szCs w:val="20"/>
        </w:rPr>
        <w:t xml:space="preserve"> ratio or an approximate measure on the receivers ability to reject adjacent signals. This provides a comparison of a receivers ability to reject signals in adjacent bands (e.g. related to filter performance). The lowest </w:t>
      </w:r>
      <w:r w:rsidRPr="0005228F">
        <w:rPr>
          <w:rStyle w:val="ECCParagraph"/>
        </w:rPr>
        <w:t>protection</w:t>
      </w:r>
      <w:r w:rsidRPr="0005228F">
        <w:rPr>
          <w:rStyle w:val="ECCParagraph"/>
          <w:szCs w:val="20"/>
        </w:rPr>
        <w:t xml:space="preserve"> ratio observed is -4 dB and the highest observed is 74.8 dB, a full comparison of these will depend on the bandwidth of the channels and separation from the band edge. The limits will be defined case by case and depend on frequency </w:t>
      </w:r>
      <w:r w:rsidRPr="0005228F">
        <w:rPr>
          <w:rStyle w:val="ECCParagraph"/>
        </w:rPr>
        <w:t>offset</w:t>
      </w:r>
      <w:r w:rsidRPr="0005228F">
        <w:rPr>
          <w:rStyle w:val="ECCParagraph"/>
          <w:szCs w:val="20"/>
        </w:rPr>
        <w:t xml:space="preserve"> from the band edge or channel, the wanted bandwidth, the noise floor of the receiver, the signal to noise ratio, the sensitivity and the type of device. CEPT/ECC groups need to carefully analyse the blocking limit in Harmonised Standards for each sharing and compatibility study to get a full understanding of the receivers resilience from adjacent signals.</w:t>
      </w:r>
    </w:p>
    <w:p w14:paraId="42FD0745" w14:textId="77777777" w:rsidR="00844380" w:rsidRPr="0005228F" w:rsidRDefault="00844380" w:rsidP="00844380">
      <w:pPr>
        <w:pStyle w:val="ECCTablenote"/>
        <w:spacing w:before="240" w:after="60"/>
        <w:ind w:left="0" w:firstLine="0"/>
        <w:rPr>
          <w:rStyle w:val="ECCParagraph"/>
          <w:szCs w:val="20"/>
        </w:rPr>
      </w:pPr>
      <w:r w:rsidRPr="0005228F">
        <w:rPr>
          <w:rStyle w:val="ECCParagraph"/>
          <w:szCs w:val="20"/>
        </w:rPr>
        <w:t xml:space="preserve">Blocking limits in Harmonised Standards are defined on a case-by-case basis for specific technology and the application. When the blocking limits are defined, they need to be set at a </w:t>
      </w:r>
      <w:proofErr w:type="gramStart"/>
      <w:r w:rsidRPr="0005228F">
        <w:rPr>
          <w:rStyle w:val="ECCParagraph"/>
          <w:szCs w:val="20"/>
        </w:rPr>
        <w:t>sufficient</w:t>
      </w:r>
      <w:proofErr w:type="gramEnd"/>
      <w:r w:rsidRPr="0005228F">
        <w:rPr>
          <w:rStyle w:val="ECCParagraph"/>
          <w:szCs w:val="20"/>
        </w:rPr>
        <w:t xml:space="preserve"> level so that the receiver protects itself against the risk of harmful interference. The likely use of adjacent frequencies and the likely deployment scenarios of other services should be considered. The type of application and the expectation on availability / reliability of a device can also play a role in determining the appropriate limits. For example, some devices are intended for non-critical communications where it is not important if connection was briefly lost from adjacent interference (e.g. due to temporary proximity to an adjacent band transmitting device) and there may be multiple attempts at sending the data. Therefore, the blocking limits may not be set as high because the devices do not require a high level of protection from adjacent signals. Other devices may be intended for higher availability and reliability where it is important for the connection to be maintained, even in the presence of adjacent band transmitting devices, and disruption to service would be unacceptable. Therefore, the blocking limits may be set high because the devices are required to have a high degree of resilience against adjacent signals. For example, some types of Short Range Devices might be opportunistic users of the spectrum and do not expect devices to be continuously receiving signals, therefore there may be a low expectation of protection from adjacent services. Other systems such as Fixed links are often used in applications where high availability/reliability is desired where the expectation of protection from adjacent services is high. CEPT/ECC groups when using blocking limits from Harmonised Standard in sharing and compatibility studies, may need to consider the type of application the device intended for and the expectation of protection when the limit was set.</w:t>
      </w:r>
    </w:p>
    <w:p w14:paraId="000CB4F1" w14:textId="77777777" w:rsidR="00844380" w:rsidRPr="0005228F" w:rsidRDefault="00844380" w:rsidP="00844380">
      <w:pPr>
        <w:pStyle w:val="ECCTablenote"/>
        <w:spacing w:before="240" w:after="60"/>
        <w:ind w:left="0" w:firstLine="0"/>
        <w:rPr>
          <w:rStyle w:val="ECCParagraph"/>
          <w:b/>
          <w:szCs w:val="20"/>
        </w:rPr>
      </w:pPr>
      <w:r w:rsidRPr="0005228F">
        <w:rPr>
          <w:rStyle w:val="ECCParagraph"/>
          <w:szCs w:val="20"/>
        </w:rPr>
        <w:t xml:space="preserve">In some of the cases in </w:t>
      </w:r>
      <w:r w:rsidRPr="0005228F">
        <w:rPr>
          <w:rStyle w:val="ECCParagraph"/>
          <w:szCs w:val="20"/>
        </w:rPr>
        <w:fldChar w:fldCharType="begin"/>
      </w:r>
      <w:r w:rsidRPr="0005228F">
        <w:rPr>
          <w:rStyle w:val="ECCParagraph"/>
          <w:szCs w:val="20"/>
        </w:rPr>
        <w:instrText xml:space="preserve"> REF _Ref14268344 \h  \* MERGEFORMAT </w:instrText>
      </w:r>
      <w:r w:rsidRPr="0005228F">
        <w:rPr>
          <w:rStyle w:val="ECCParagraph"/>
          <w:szCs w:val="20"/>
        </w:rPr>
      </w:r>
      <w:r w:rsidRPr="0005228F">
        <w:rPr>
          <w:rStyle w:val="ECCParagraph"/>
          <w:szCs w:val="20"/>
        </w:rPr>
        <w:fldChar w:fldCharType="separate"/>
      </w:r>
      <w:r w:rsidRPr="0005228F">
        <w:rPr>
          <w:rStyle w:val="ECCParagraph"/>
          <w:szCs w:val="20"/>
        </w:rPr>
        <w:t>Table 31</w:t>
      </w:r>
      <w:r w:rsidRPr="0005228F">
        <w:rPr>
          <w:rStyle w:val="ECCParagraph"/>
          <w:szCs w:val="20"/>
        </w:rPr>
        <w:fldChar w:fldCharType="end"/>
      </w:r>
      <w:r w:rsidRPr="0005228F">
        <w:rPr>
          <w:rStyle w:val="ECCParagraph"/>
          <w:szCs w:val="20"/>
        </w:rPr>
        <w:t xml:space="preserve"> it was difficult to gain a full understand on the resilience of the receiver from the blocking limit. In section </w:t>
      </w:r>
      <w:r w:rsidRPr="0005228F">
        <w:rPr>
          <w:rStyle w:val="ECCParagraph"/>
          <w:szCs w:val="20"/>
        </w:rPr>
        <w:fldChar w:fldCharType="begin"/>
      </w:r>
      <w:r w:rsidRPr="0005228F">
        <w:rPr>
          <w:rStyle w:val="ECCParagraph"/>
          <w:szCs w:val="20"/>
        </w:rPr>
        <w:instrText xml:space="preserve"> REF _Ref14268486 \r \h  \* MERGEFORMAT </w:instrText>
      </w:r>
      <w:r w:rsidRPr="0005228F">
        <w:rPr>
          <w:rStyle w:val="ECCParagraph"/>
          <w:szCs w:val="20"/>
        </w:rPr>
      </w:r>
      <w:r w:rsidRPr="0005228F">
        <w:rPr>
          <w:rStyle w:val="ECCParagraph"/>
          <w:szCs w:val="20"/>
        </w:rPr>
        <w:fldChar w:fldCharType="separate"/>
      </w:r>
      <w:r w:rsidRPr="0005228F">
        <w:rPr>
          <w:rStyle w:val="ECCParagraph"/>
          <w:szCs w:val="20"/>
        </w:rPr>
        <w:t>5</w:t>
      </w:r>
      <w:r w:rsidRPr="0005228F">
        <w:rPr>
          <w:rStyle w:val="ECCParagraph"/>
          <w:szCs w:val="20"/>
        </w:rPr>
        <w:fldChar w:fldCharType="end"/>
      </w:r>
      <w:r w:rsidRPr="0005228F">
        <w:rPr>
          <w:rStyle w:val="ECCParagraph"/>
          <w:szCs w:val="20"/>
        </w:rPr>
        <w:t xml:space="preserve">, it was noted that a reference sensitivity or the noise floor and minimum signal to noise ratio needs to be known for a correct understanding of the specified levels for parameters such as blocking. Some of the standards listed in </w:t>
      </w:r>
      <w:r w:rsidRPr="0005228F">
        <w:rPr>
          <w:rStyle w:val="ECCParagraph"/>
          <w:szCs w:val="20"/>
        </w:rPr>
        <w:fldChar w:fldCharType="begin"/>
      </w:r>
      <w:r w:rsidRPr="0005228F">
        <w:rPr>
          <w:rStyle w:val="ECCParagraph"/>
          <w:szCs w:val="20"/>
        </w:rPr>
        <w:instrText xml:space="preserve"> REF _Ref14268344 \h  \* MERGEFORMAT </w:instrText>
      </w:r>
      <w:r w:rsidRPr="0005228F">
        <w:rPr>
          <w:rStyle w:val="ECCParagraph"/>
          <w:szCs w:val="20"/>
        </w:rPr>
      </w:r>
      <w:r w:rsidRPr="0005228F">
        <w:rPr>
          <w:rStyle w:val="ECCParagraph"/>
          <w:szCs w:val="20"/>
        </w:rPr>
        <w:fldChar w:fldCharType="separate"/>
      </w:r>
      <w:r w:rsidRPr="0005228F">
        <w:rPr>
          <w:rStyle w:val="ECCParagraph"/>
          <w:szCs w:val="20"/>
        </w:rPr>
        <w:t>Table 31</w:t>
      </w:r>
      <w:r w:rsidRPr="0005228F">
        <w:rPr>
          <w:rStyle w:val="ECCParagraph"/>
          <w:szCs w:val="20"/>
        </w:rPr>
        <w:fldChar w:fldCharType="end"/>
      </w:r>
      <w:r w:rsidRPr="0005228F">
        <w:rPr>
          <w:rStyle w:val="ECCParagraph"/>
          <w:szCs w:val="20"/>
        </w:rPr>
        <w:t xml:space="preserve"> did not appear to give information on reference sensitivity or the noise floor and minimum signal to noise ratio. This also means that it was not possible to calculate a blocking dynamic for those rows in the table. However, it is noted that some standards did have external references which provided some additional information which was used for some rows in the table. It is suggested that in this case CEPT/ECC groups either seek clarification from ETSI or they consider that the receiver will not suffer interference from signal less than or equal to the blocking limit.</w:t>
      </w:r>
    </w:p>
    <w:p w14:paraId="028630FC" w14:textId="77777777" w:rsidR="00844380" w:rsidRPr="0005228F" w:rsidRDefault="00844380" w:rsidP="00844380">
      <w:pPr>
        <w:pStyle w:val="ECCTablenote"/>
        <w:spacing w:before="240" w:after="60"/>
        <w:ind w:left="0" w:firstLine="0"/>
        <w:rPr>
          <w:rStyle w:val="ECCParagraph"/>
          <w:szCs w:val="20"/>
        </w:rPr>
      </w:pPr>
      <w:r w:rsidRPr="0005228F">
        <w:rPr>
          <w:rStyle w:val="ECCParagraph"/>
          <w:szCs w:val="20"/>
        </w:rPr>
        <w:t xml:space="preserve">Most blocking limits in </w:t>
      </w:r>
      <w:r w:rsidRPr="0005228F">
        <w:rPr>
          <w:rStyle w:val="ECCParagraph"/>
          <w:szCs w:val="20"/>
        </w:rPr>
        <w:fldChar w:fldCharType="begin"/>
      </w:r>
      <w:r w:rsidRPr="0005228F">
        <w:rPr>
          <w:rStyle w:val="ECCParagraph"/>
          <w:szCs w:val="20"/>
        </w:rPr>
        <w:instrText xml:space="preserve"> REF _Ref14268344 \h  \* MERGEFORMAT </w:instrText>
      </w:r>
      <w:r w:rsidRPr="0005228F">
        <w:rPr>
          <w:rStyle w:val="ECCParagraph"/>
          <w:szCs w:val="20"/>
        </w:rPr>
      </w:r>
      <w:r w:rsidRPr="0005228F">
        <w:rPr>
          <w:rStyle w:val="ECCParagraph"/>
          <w:szCs w:val="20"/>
        </w:rPr>
        <w:fldChar w:fldCharType="separate"/>
      </w:r>
      <w:r w:rsidRPr="0005228F">
        <w:rPr>
          <w:rStyle w:val="ECCParagraph"/>
          <w:szCs w:val="20"/>
        </w:rPr>
        <w:t>Table 31</w:t>
      </w:r>
      <w:r w:rsidRPr="0005228F">
        <w:rPr>
          <w:rStyle w:val="ECCParagraph"/>
          <w:szCs w:val="20"/>
        </w:rPr>
        <w:fldChar w:fldCharType="end"/>
      </w:r>
      <w:r w:rsidRPr="0005228F">
        <w:rPr>
          <w:rStyle w:val="ECCParagraph"/>
          <w:szCs w:val="20"/>
        </w:rPr>
        <w:t xml:space="preserve"> are defined with a CW interfering signal but some blocking levels are defined with a wide band noise signal. It is not clear how much effect on the blocking level using a CW signal compared with a wideband noise signal will have and will need to be considered on case-by-case basis. ECC Report 263 which studied interference between MFCN and MSS the difference between a CW blocking signal and a wideband LTE signal was about 10 dB lower </w:t>
      </w:r>
      <w:r w:rsidRPr="0005228F">
        <w:rPr>
          <w:rStyle w:val="ECCParagraph"/>
        </w:rPr>
        <w:t xml:space="preserve">for the </w:t>
      </w:r>
      <w:r w:rsidRPr="0005228F">
        <w:rPr>
          <w:rStyle w:val="ECCParagraph"/>
          <w:szCs w:val="20"/>
        </w:rPr>
        <w:t>same degradation. From the list above, this relates to ETSI EN 301 444, which currently prescribes a CW blocking signal. There is currently work underway in ETSI to update this standard.</w:t>
      </w:r>
    </w:p>
    <w:p w14:paraId="7111E632" w14:textId="77777777" w:rsidR="00844380" w:rsidRPr="0005228F" w:rsidRDefault="00844380" w:rsidP="00844380">
      <w:pPr>
        <w:pStyle w:val="ECCAnnexheading1"/>
        <w:rPr>
          <w:lang w:val="en-GB"/>
        </w:rPr>
      </w:pPr>
      <w:bookmarkStart w:id="851" w:name="_Toc513736531"/>
      <w:bookmarkStart w:id="852" w:name="_Ref5714612"/>
      <w:bookmarkStart w:id="853" w:name="_Toc26977327"/>
      <w:bookmarkStart w:id="854" w:name="_Toc21332828"/>
      <w:bookmarkStart w:id="855" w:name="_Toc31812150"/>
      <w:bookmarkStart w:id="856" w:name="_Toc513736534"/>
      <w:bookmarkEnd w:id="587"/>
      <w:bookmarkEnd w:id="588"/>
      <w:bookmarkEnd w:id="589"/>
      <w:r w:rsidRPr="0005228F">
        <w:rPr>
          <w:lang w:val="en-GB"/>
        </w:rPr>
        <w:t>Comparative analysis of definitions of parameters in some etsi standards</w:t>
      </w:r>
      <w:bookmarkEnd w:id="851"/>
      <w:bookmarkEnd w:id="852"/>
      <w:bookmarkEnd w:id="853"/>
      <w:bookmarkEnd w:id="854"/>
      <w:bookmarkEnd w:id="855"/>
    </w:p>
    <w:p w14:paraId="56B911EE" w14:textId="77777777" w:rsidR="00844380" w:rsidRPr="0005228F" w:rsidRDefault="00844380" w:rsidP="00844380">
      <w:pPr>
        <w:pStyle w:val="ECCAnnexheading2"/>
        <w:ind w:left="567" w:hanging="578"/>
        <w:rPr>
          <w:lang w:val="en-GB"/>
        </w:rPr>
      </w:pPr>
      <w:r w:rsidRPr="0005228F">
        <w:rPr>
          <w:lang w:val="en-GB"/>
        </w:rPr>
        <w:t xml:space="preserve"> Introduction</w:t>
      </w:r>
    </w:p>
    <w:p w14:paraId="14F1B25A" w14:textId="77777777" w:rsidR="00844380" w:rsidRPr="0005228F" w:rsidRDefault="00844380" w:rsidP="00844380">
      <w:r w:rsidRPr="0005228F">
        <w:t xml:space="preserve">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provides the formal relationship of ACS to other receiver parameters and interference tests such as ACIR, ACLR, noise factor (N), desensitisation (M), NFD, (I/C) co-channels and (I/C) adjacent channels. This annex adds pictorial examples and analyses comparatively </w:t>
      </w:r>
      <w:proofErr w:type="gramStart"/>
      <w:r w:rsidRPr="0005228F">
        <w:t>a number of</w:t>
      </w:r>
      <w:proofErr w:type="gramEnd"/>
      <w:r w:rsidRPr="0005228F">
        <w:t xml:space="preserve"> ETSI standards where ACS (and in more limited extent ACLR) are differently defined and tested.</w:t>
      </w:r>
    </w:p>
    <w:p w14:paraId="1753E6D6" w14:textId="77777777" w:rsidR="00844380" w:rsidRPr="0005228F" w:rsidRDefault="00844380" w:rsidP="00844380">
      <w:r w:rsidRPr="0005228F">
        <w:t>Results of this analysis show that ACS values in ETSI standards should be considered very carefully in order to derive the “right and coherent” value to be used in sharing/compatibility studies.</w:t>
      </w:r>
    </w:p>
    <w:p w14:paraId="08CB65CE" w14:textId="77777777" w:rsidR="00844380" w:rsidRPr="0005228F" w:rsidRDefault="00844380" w:rsidP="00844380">
      <w:pPr>
        <w:pStyle w:val="ECCAnnexheading2"/>
        <w:ind w:left="567" w:hanging="578"/>
        <w:rPr>
          <w:lang w:val="en-GB"/>
        </w:rPr>
      </w:pPr>
      <w:r w:rsidRPr="0005228F">
        <w:rPr>
          <w:lang w:val="en-GB"/>
        </w:rPr>
        <w:t xml:space="preserve"> ETSI ENs considered in this annex</w:t>
      </w:r>
    </w:p>
    <w:p w14:paraId="7E0D3CF0" w14:textId="77777777" w:rsidR="00844380" w:rsidRPr="003C2CC3" w:rsidRDefault="00844380" w:rsidP="00844380">
      <w:pPr>
        <w:pStyle w:val="ECCBulletsLv1"/>
        <w:ind w:left="357" w:hanging="357"/>
        <w:jc w:val="left"/>
        <w:rPr>
          <w:lang w:val="da-DK"/>
        </w:rPr>
      </w:pPr>
      <w:bookmarkStart w:id="857" w:name="_Hlk25222317"/>
      <w:r w:rsidRPr="003C2CC3">
        <w:rPr>
          <w:lang w:val="da-DK"/>
        </w:rPr>
        <w:t xml:space="preserve">ETSI </w:t>
      </w:r>
      <w:bookmarkEnd w:id="857"/>
      <w:r w:rsidRPr="003C2CC3">
        <w:rPr>
          <w:lang w:val="da-DK"/>
        </w:rPr>
        <w:t xml:space="preserve">EN 301 908 (ERM-SMG) series e.g. Part 3 </w:t>
      </w:r>
      <w:r w:rsidRPr="0005228F">
        <w:fldChar w:fldCharType="begin"/>
      </w:r>
      <w:r w:rsidRPr="002C49D9">
        <w:rPr>
          <w:lang w:val="da-DK"/>
        </w:rPr>
        <w:instrText xml:space="preserve"> REF _Ref514079854 \r \h </w:instrText>
      </w:r>
      <w:r w:rsidRPr="0005228F">
        <w:fldChar w:fldCharType="separate"/>
      </w:r>
      <w:r w:rsidRPr="003C2CC3">
        <w:rPr>
          <w:lang w:val="da-DK"/>
        </w:rPr>
        <w:t>[44]</w:t>
      </w:r>
      <w:r w:rsidRPr="0005228F">
        <w:fldChar w:fldCharType="end"/>
      </w:r>
      <w:r w:rsidRPr="003C2CC3">
        <w:rPr>
          <w:lang w:val="da-DK"/>
        </w:rPr>
        <w:t xml:space="preserve"> (UTRA-FDD BS), Part 13 </w:t>
      </w:r>
      <w:r w:rsidRPr="0005228F">
        <w:fldChar w:fldCharType="begin"/>
      </w:r>
      <w:r w:rsidRPr="002C49D9">
        <w:rPr>
          <w:lang w:val="da-DK"/>
        </w:rPr>
        <w:instrText xml:space="preserve"> REF _Ref514079872 \r \h </w:instrText>
      </w:r>
      <w:r w:rsidRPr="0005228F">
        <w:fldChar w:fldCharType="separate"/>
      </w:r>
      <w:r w:rsidRPr="003C2CC3">
        <w:rPr>
          <w:lang w:val="da-DK"/>
        </w:rPr>
        <w:t>[45]</w:t>
      </w:r>
      <w:r w:rsidRPr="0005228F">
        <w:fldChar w:fldCharType="end"/>
      </w:r>
      <w:r w:rsidRPr="003C2CC3">
        <w:rPr>
          <w:lang w:val="da-DK"/>
        </w:rPr>
        <w:t xml:space="preserve"> (E-UTRA UE);</w:t>
      </w:r>
    </w:p>
    <w:p w14:paraId="5CE7D0BA" w14:textId="77777777" w:rsidR="00844380" w:rsidRPr="003C2CC3" w:rsidRDefault="00844380" w:rsidP="00844380">
      <w:pPr>
        <w:pStyle w:val="ECCBulletsLv1"/>
        <w:ind w:left="357" w:hanging="357"/>
        <w:jc w:val="left"/>
        <w:rPr>
          <w:lang w:val="da-DK"/>
        </w:rPr>
      </w:pPr>
      <w:r w:rsidRPr="003C2CC3">
        <w:rPr>
          <w:lang w:val="da-DK"/>
        </w:rPr>
        <w:t xml:space="preserve">ETSI EN 302 574-2 </w:t>
      </w:r>
      <w:r w:rsidRPr="0005228F">
        <w:fldChar w:fldCharType="begin"/>
      </w:r>
      <w:r w:rsidRPr="002C49D9">
        <w:rPr>
          <w:lang w:val="da-DK"/>
        </w:rPr>
        <w:instrText xml:space="preserve"> REF _Ref514079895 \r \h </w:instrText>
      </w:r>
      <w:r w:rsidRPr="0005228F">
        <w:fldChar w:fldCharType="separate"/>
      </w:r>
      <w:r w:rsidRPr="003C2CC3">
        <w:rPr>
          <w:lang w:val="da-DK"/>
        </w:rPr>
        <w:t>[47]</w:t>
      </w:r>
      <w:r w:rsidRPr="0005228F">
        <w:fldChar w:fldCharType="end"/>
      </w:r>
      <w:r w:rsidRPr="003C2CC3">
        <w:rPr>
          <w:lang w:val="da-DK"/>
        </w:rPr>
        <w:t xml:space="preserve"> (SES/ MES-UE 2 GHz) and ETSI EN 302 574-1 </w:t>
      </w:r>
      <w:r w:rsidRPr="0005228F">
        <w:fldChar w:fldCharType="begin"/>
      </w:r>
      <w:r w:rsidRPr="002C49D9">
        <w:rPr>
          <w:lang w:val="da-DK"/>
        </w:rPr>
        <w:instrText xml:space="preserve"> REF _Ref514079886 \r \h </w:instrText>
      </w:r>
      <w:r w:rsidRPr="0005228F">
        <w:fldChar w:fldCharType="separate"/>
      </w:r>
      <w:r w:rsidRPr="003C2CC3">
        <w:rPr>
          <w:lang w:val="da-DK"/>
        </w:rPr>
        <w:t>[46]</w:t>
      </w:r>
      <w:r w:rsidRPr="0005228F">
        <w:fldChar w:fldCharType="end"/>
      </w:r>
      <w:r w:rsidRPr="003C2CC3">
        <w:rPr>
          <w:lang w:val="da-DK"/>
        </w:rPr>
        <w:t xml:space="preserve"> (SES-MES CGC);</w:t>
      </w:r>
    </w:p>
    <w:p w14:paraId="443F4E0E" w14:textId="77777777" w:rsidR="00844380" w:rsidRPr="0005228F" w:rsidRDefault="00844380" w:rsidP="00844380">
      <w:pPr>
        <w:pStyle w:val="ECCBulletsLv1"/>
        <w:ind w:left="357" w:hanging="357"/>
        <w:jc w:val="left"/>
      </w:pPr>
      <w:r w:rsidRPr="0005228F">
        <w:t xml:space="preserve">ETSI EN 302 544 (BRAN/ BWA 2.6 GHz e.g. WiMAX) Part 1 </w:t>
      </w:r>
      <w:r w:rsidRPr="0005228F">
        <w:fldChar w:fldCharType="begin"/>
      </w:r>
      <w:r w:rsidRPr="0005228F">
        <w:instrText xml:space="preserve"> REF _Ref514079908 \r \h </w:instrText>
      </w:r>
      <w:r w:rsidRPr="0005228F">
        <w:fldChar w:fldCharType="separate"/>
      </w:r>
      <w:r w:rsidRPr="0005228F">
        <w:t>[48]</w:t>
      </w:r>
      <w:r w:rsidRPr="0005228F">
        <w:fldChar w:fldCharType="end"/>
      </w:r>
      <w:r w:rsidRPr="0005228F">
        <w:t xml:space="preserve"> (TDD Base Station) and Part 2 </w:t>
      </w:r>
      <w:r w:rsidRPr="0005228F">
        <w:fldChar w:fldCharType="begin"/>
      </w:r>
      <w:r w:rsidRPr="0005228F">
        <w:instrText xml:space="preserve"> REF _Ref514079916 \r \h </w:instrText>
      </w:r>
      <w:r w:rsidRPr="0005228F">
        <w:fldChar w:fldCharType="separate"/>
      </w:r>
      <w:r w:rsidRPr="0005228F">
        <w:t>[49]</w:t>
      </w:r>
      <w:r w:rsidRPr="0005228F">
        <w:fldChar w:fldCharType="end"/>
      </w:r>
      <w:r w:rsidRPr="0005228F">
        <w:t xml:space="preserve"> (TDD UE).</w:t>
      </w:r>
    </w:p>
    <w:p w14:paraId="4BA24ACC" w14:textId="77777777" w:rsidR="00844380" w:rsidRPr="0005228F" w:rsidRDefault="00844380" w:rsidP="00844380"/>
    <w:p w14:paraId="2C1C5A8A" w14:textId="77777777" w:rsidR="00844380" w:rsidRPr="0005228F" w:rsidRDefault="00844380" w:rsidP="00844380">
      <w:r w:rsidRPr="0005228F">
        <w:t>It is further noted that:</w:t>
      </w:r>
    </w:p>
    <w:p w14:paraId="56CA1F39" w14:textId="77777777" w:rsidR="00844380" w:rsidRPr="0005228F" w:rsidRDefault="00844380" w:rsidP="00844380">
      <w:pPr>
        <w:pStyle w:val="ECCBulletsLv1"/>
        <w:ind w:left="357" w:hanging="357"/>
        <w:jc w:val="left"/>
      </w:pPr>
      <w:r w:rsidRPr="0005228F">
        <w:t xml:space="preserve">In ETSI EN 302 774 </w:t>
      </w:r>
      <w:r w:rsidRPr="0005228F">
        <w:fldChar w:fldCharType="begin"/>
      </w:r>
      <w:r w:rsidRPr="0005228F">
        <w:instrText xml:space="preserve"> REF _Ref514079924 \r \h  \* MERGEFORMAT </w:instrText>
      </w:r>
      <w:r w:rsidRPr="0005228F">
        <w:fldChar w:fldCharType="separate"/>
      </w:r>
      <w:r w:rsidRPr="0005228F">
        <w:t>[50]</w:t>
      </w:r>
      <w:r w:rsidRPr="0005228F">
        <w:fldChar w:fldCharType="end"/>
      </w:r>
      <w:r w:rsidRPr="0005228F">
        <w:t xml:space="preserve"> (BRAN BWA BS 3.5 GHz) or ETSI EN 301 841-3 </w:t>
      </w:r>
      <w:r w:rsidRPr="0005228F">
        <w:fldChar w:fldCharType="begin"/>
      </w:r>
      <w:r w:rsidRPr="0005228F">
        <w:instrText xml:space="preserve"> REF _Ref514079933 \r \h  \* MERGEFORMAT </w:instrText>
      </w:r>
      <w:r w:rsidRPr="0005228F">
        <w:fldChar w:fldCharType="separate"/>
      </w:r>
      <w:r w:rsidRPr="0005228F">
        <w:t>[51]</w:t>
      </w:r>
      <w:r w:rsidRPr="0005228F">
        <w:fldChar w:fldCharType="end"/>
      </w:r>
      <w:r w:rsidRPr="0005228F">
        <w:t xml:space="preserve"> (AERO VHF air-ground Digital Link (VDL)), ACS is not used and ACR is alternatively given. ACR is unambiguously equal to the prescribed </w:t>
      </w:r>
      <m:oMath>
        <m:sSub>
          <m:sSubPr>
            <m:ctrlPr>
              <w:rPr>
                <w:rFonts w:ascii="Cambria Math" w:hAnsi="Cambria Math"/>
              </w:rPr>
            </m:ctrlPr>
          </m:sSubPr>
          <m:e>
            <m:r>
              <w:rPr>
                <w:rFonts w:ascii="Cambria Math" w:hAnsi="Cambria Math"/>
              </w:rPr>
              <m:t>I</m:t>
            </m:r>
          </m:e>
          <m:sub>
            <m:r>
              <w:rPr>
                <w:rFonts w:ascii="Cambria Math" w:hAnsi="Cambria Math"/>
              </w:rPr>
              <m:t>adj-ch</m:t>
            </m:r>
          </m:sub>
        </m:sSub>
        <m:r>
          <m:rPr>
            <m:sty m:val="p"/>
          </m:rPr>
          <w:rPr>
            <w:rFonts w:ascii="Cambria Math" w:hAnsi="Cambria Math"/>
          </w:rPr>
          <m:t>/</m:t>
        </m:r>
        <m:r>
          <w:rPr>
            <w:rFonts w:ascii="Cambria Math" w:hAnsi="Cambria Math"/>
          </w:rPr>
          <m:t>C</m:t>
        </m:r>
      </m:oMath>
      <w:r w:rsidRPr="0005228F">
        <w:t xml:space="preserve"> at the given desensitisation M; therefore, if ACS value is desired, it can be easily derived from the formulas in 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of this ECC Report;</w:t>
      </w:r>
    </w:p>
    <w:p w14:paraId="231CA54D" w14:textId="77777777" w:rsidR="00844380" w:rsidRPr="0005228F" w:rsidRDefault="00844380" w:rsidP="00844380">
      <w:pPr>
        <w:pStyle w:val="ECCBulletsLv1"/>
        <w:ind w:left="357" w:hanging="357"/>
        <w:jc w:val="left"/>
      </w:pPr>
      <w:r w:rsidRPr="0005228F">
        <w:t xml:space="preserve">In ETSI EN 302 217-2 </w:t>
      </w:r>
      <w:r w:rsidRPr="0005228F">
        <w:fldChar w:fldCharType="begin"/>
      </w:r>
      <w:r w:rsidRPr="0005228F">
        <w:instrText xml:space="preserve"> REF _Ref514079947 \r \h  \* MERGEFORMAT </w:instrText>
      </w:r>
      <w:r w:rsidRPr="0005228F">
        <w:fldChar w:fldCharType="separate"/>
      </w:r>
      <w:r w:rsidRPr="0005228F">
        <w:t>[52]</w:t>
      </w:r>
      <w:r w:rsidRPr="0005228F">
        <w:fldChar w:fldCharType="end"/>
      </w:r>
      <w:r w:rsidRPr="0005228F">
        <w:t xml:space="preserve"> (ATTM/TM4 Fixed point-to-point), no specific ACS and ACLR tests are provided; alternatively the EN traditionally provides the RX co-channel and adjacent channel protection ratios (PR), for calculating the NFD (NFD concept is visually explained in next section </w:t>
      </w:r>
      <w:r w:rsidRPr="0005228F">
        <w:fldChar w:fldCharType="begin"/>
      </w:r>
      <w:r w:rsidRPr="0005228F">
        <w:instrText xml:space="preserve"> REF _Ref515463764 \r \h  \* MERGEFORMAT </w:instrText>
      </w:r>
      <w:r w:rsidRPr="0005228F">
        <w:fldChar w:fldCharType="separate"/>
      </w:r>
      <w:r w:rsidRPr="0005228F">
        <w:t>A5.7</w:t>
      </w:r>
      <w:r w:rsidRPr="0005228F">
        <w:fldChar w:fldCharType="end"/>
      </w:r>
      <w:r w:rsidRPr="0005228F">
        <w:t xml:space="preserve">). Additionally, detailed TX spectral power density masks is given. However, when needed from these data, ACIR, ACLR and ACS can be easily calculated from equations in 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as follows: </w:t>
      </w:r>
    </w:p>
    <w:p w14:paraId="1CFE3B6A" w14:textId="77777777" w:rsidR="00844380" w:rsidRPr="0005228F" w:rsidRDefault="00844380" w:rsidP="00844380">
      <w:pPr>
        <w:pStyle w:val="ECCBulletsLv3"/>
        <w:ind w:hanging="357"/>
        <w:jc w:val="left"/>
      </w:pPr>
      <w:r w:rsidRPr="0005228F">
        <w:t>ACLR with simple numerical integration of the spectrum mask;</w:t>
      </w:r>
    </w:p>
    <w:p w14:paraId="603A0D13" w14:textId="77777777" w:rsidR="00844380" w:rsidRPr="0005228F" w:rsidRDefault="00844380" w:rsidP="00844380">
      <w:pPr>
        <w:pStyle w:val="ECCBulletsLv3"/>
        <w:ind w:hanging="357"/>
        <w:jc w:val="left"/>
      </w:pPr>
      <w:r w:rsidRPr="0005228F">
        <w:t xml:space="preserve">NFD is practically coincident with ACIR (see next section </w:t>
      </w:r>
      <w:r w:rsidRPr="0005228F">
        <w:fldChar w:fldCharType="begin"/>
      </w:r>
      <w:r w:rsidRPr="0005228F">
        <w:instrText xml:space="preserve"> REF _Ref515463764 \r \h  \* MERGEFORMAT </w:instrText>
      </w:r>
      <w:r w:rsidRPr="0005228F">
        <w:fldChar w:fldCharType="separate"/>
      </w:r>
      <w:r w:rsidRPr="0005228F">
        <w:t>A5.7</w:t>
      </w:r>
      <w:r w:rsidRPr="0005228F">
        <w:fldChar w:fldCharType="end"/>
      </w:r>
      <w:r w:rsidRPr="0005228F">
        <w:t xml:space="preserve">); therefore, ACS can be calculated with Equation (6Equation) in 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w:t>
      </w:r>
    </w:p>
    <w:p w14:paraId="2E147B41" w14:textId="77777777" w:rsidR="00844380" w:rsidRPr="0005228F" w:rsidRDefault="00844380" w:rsidP="00844380">
      <w:pPr>
        <w:pStyle w:val="ECCAnnexheading2"/>
        <w:ind w:left="567" w:hanging="578"/>
        <w:rPr>
          <w:lang w:val="en-GB"/>
        </w:rPr>
      </w:pPr>
      <w:r w:rsidRPr="0005228F">
        <w:rPr>
          <w:lang w:val="en-GB"/>
        </w:rPr>
        <w:t>Concept definition and treatment in considered ETSI standards</w:t>
      </w:r>
    </w:p>
    <w:p w14:paraId="62C92EEC" w14:textId="77777777" w:rsidR="00844380" w:rsidRPr="0005228F" w:rsidRDefault="00844380" w:rsidP="00844380">
      <w:pPr>
        <w:pStyle w:val="ECCAnnexheading3"/>
        <w:rPr>
          <w:lang w:val="en-GB"/>
        </w:rPr>
      </w:pPr>
      <w:r w:rsidRPr="0005228F">
        <w:rPr>
          <w:lang w:val="en-GB"/>
        </w:rPr>
        <w:t>ACLR</w:t>
      </w:r>
    </w:p>
    <w:p w14:paraId="5B1A0A6B" w14:textId="77777777" w:rsidR="00844380" w:rsidRPr="0005228F" w:rsidRDefault="00844380" w:rsidP="00844380">
      <w:r w:rsidRPr="0005228F">
        <w:t xml:space="preserve">The definitions and tests of ACLR in the considered ETSI ENs differs only in the ”filtering” required (or not required at all) for the evaluation according to </w:t>
      </w:r>
      <w:r w:rsidRPr="0005228F">
        <w:rPr>
          <w:highlight w:val="yellow"/>
        </w:rPr>
        <w:fldChar w:fldCharType="begin"/>
      </w:r>
      <w:r w:rsidRPr="0005228F">
        <w:rPr>
          <w:highlight w:val="yellow"/>
        </w:rPr>
        <w:instrText xml:space="preserve"> REF _Ref14263668 \h </w:instrText>
      </w:r>
      <w:r w:rsidRPr="0005228F">
        <w:rPr>
          <w:highlight w:val="yellow"/>
        </w:rPr>
      </w:r>
      <w:r w:rsidRPr="0005228F">
        <w:rPr>
          <w:highlight w:val="yellow"/>
        </w:rPr>
        <w:fldChar w:fldCharType="separate"/>
      </w:r>
      <w:r w:rsidRPr="0005228F">
        <w:t xml:space="preserve">Figure </w:t>
      </w:r>
      <w:r w:rsidRPr="0005228F">
        <w:rPr>
          <w:noProof/>
        </w:rPr>
        <w:t>1</w:t>
      </w:r>
      <w:r w:rsidRPr="0005228F">
        <w:rPr>
          <w:highlight w:val="yellow"/>
        </w:rPr>
        <w:fldChar w:fldCharType="end"/>
      </w:r>
      <w:r w:rsidRPr="0005228F">
        <w:t xml:space="preserve"> in Section </w:t>
      </w:r>
      <w:r w:rsidRPr="0005228F">
        <w:fldChar w:fldCharType="begin"/>
      </w:r>
      <w:r w:rsidRPr="0005228F">
        <w:instrText xml:space="preserve"> REF _Ref513717334 \r \h  \* MERGEFORMAT </w:instrText>
      </w:r>
      <w:r w:rsidRPr="0005228F">
        <w:fldChar w:fldCharType="separate"/>
      </w:r>
      <w:r w:rsidRPr="0005228F">
        <w:t>3</w:t>
      </w:r>
      <w:r w:rsidRPr="0005228F">
        <w:fldChar w:fldCharType="end"/>
      </w:r>
      <w:r w:rsidRPr="0005228F">
        <w:t xml:space="preserve"> of this ECC Report that defines the ACLR by using an “ideally rectangular” filter.</w:t>
      </w:r>
    </w:p>
    <w:p w14:paraId="110EA049" w14:textId="77777777" w:rsidR="00844380" w:rsidRPr="0005228F" w:rsidRDefault="00844380" w:rsidP="00844380">
      <w:r w:rsidRPr="0005228F">
        <w:t>The differences are as follows:</w:t>
      </w:r>
    </w:p>
    <w:p w14:paraId="7927DC32" w14:textId="2A573B58" w:rsidR="00844380" w:rsidRPr="0005228F" w:rsidRDefault="00844380" w:rsidP="00844380">
      <w:pPr>
        <w:pStyle w:val="ECCBulletsLv1"/>
        <w:ind w:left="357" w:hanging="357"/>
        <w:jc w:val="left"/>
      </w:pPr>
      <w:r w:rsidRPr="0005228F">
        <w:t>ETSI EN 301 908 (ERM/MSG) series e.g. Part 3 (UTRA-FDD BS)</w:t>
      </w:r>
      <w:r w:rsidR="00C02945">
        <w:t xml:space="preserve"> </w:t>
      </w:r>
      <w:r w:rsidR="00C02945">
        <w:fldChar w:fldCharType="begin"/>
      </w:r>
      <w:r w:rsidR="00C02945">
        <w:instrText xml:space="preserve"> REF _Ref31817735 \r \h </w:instrText>
      </w:r>
      <w:r w:rsidR="00C02945">
        <w:fldChar w:fldCharType="separate"/>
      </w:r>
      <w:r w:rsidR="00C02945">
        <w:t>[44]</w:t>
      </w:r>
      <w:r w:rsidR="00C02945">
        <w:fldChar w:fldCharType="end"/>
      </w:r>
      <w:r w:rsidRPr="0005228F">
        <w:t>, Part 13 (E-UTRA UE)</w:t>
      </w:r>
      <w:r w:rsidR="00C02945">
        <w:t xml:space="preserve"> </w:t>
      </w:r>
      <w:r w:rsidR="00C02945">
        <w:fldChar w:fldCharType="begin"/>
      </w:r>
      <w:r w:rsidR="00C02945">
        <w:instrText xml:space="preserve"> REF _Ref31817747 \r \h </w:instrText>
      </w:r>
      <w:r w:rsidR="00C02945">
        <w:fldChar w:fldCharType="separate"/>
      </w:r>
      <w:r w:rsidR="00C02945">
        <w:t>[45]</w:t>
      </w:r>
      <w:r w:rsidR="00C02945">
        <w:fldChar w:fldCharType="end"/>
      </w:r>
      <w:r w:rsidRPr="0005228F">
        <w:t>:</w:t>
      </w:r>
      <w:r w:rsidRPr="0005228F">
        <w:br/>
        <w:t>They prescribe an “RRC filters” (Root-Raised Cosine with the UTRA standardised roll-off);</w:t>
      </w:r>
    </w:p>
    <w:p w14:paraId="0937558A" w14:textId="284BBA14" w:rsidR="00844380" w:rsidRPr="0005228F" w:rsidRDefault="00844380" w:rsidP="00844380">
      <w:pPr>
        <w:pStyle w:val="ECCBulletsLv1"/>
        <w:ind w:left="357" w:hanging="357"/>
        <w:jc w:val="left"/>
      </w:pPr>
      <w:r w:rsidRPr="0005228F">
        <w:t>ETSI EN 302 574-2 (SES MES-UE 2 GHz)</w:t>
      </w:r>
      <w:r w:rsidR="00C02945">
        <w:t xml:space="preserve"> </w:t>
      </w:r>
      <w:r w:rsidR="00C02945">
        <w:fldChar w:fldCharType="begin"/>
      </w:r>
      <w:r w:rsidR="00C02945">
        <w:instrText xml:space="preserve"> REF _Ref31817760 \r \h </w:instrText>
      </w:r>
      <w:r w:rsidR="00C02945">
        <w:fldChar w:fldCharType="separate"/>
      </w:r>
      <w:r w:rsidR="00C02945">
        <w:t>[47]</w:t>
      </w:r>
      <w:r w:rsidR="00C02945">
        <w:fldChar w:fldCharType="end"/>
      </w:r>
      <w:r w:rsidRPr="0005228F">
        <w:t xml:space="preserve"> and ETSI EN 302 574-1 (SES-MES CGC)</w:t>
      </w:r>
      <w:r w:rsidR="00C02945">
        <w:t xml:space="preserve"> </w:t>
      </w:r>
      <w:r w:rsidR="00C02945">
        <w:fldChar w:fldCharType="begin"/>
      </w:r>
      <w:r w:rsidR="00C02945">
        <w:instrText xml:space="preserve"> REF _Ref31817766 \r \h </w:instrText>
      </w:r>
      <w:r w:rsidR="00C02945">
        <w:fldChar w:fldCharType="separate"/>
      </w:r>
      <w:r w:rsidR="00C02945">
        <w:t>[46]</w:t>
      </w:r>
      <w:r w:rsidR="00C02945">
        <w:fldChar w:fldCharType="end"/>
      </w:r>
      <w:r w:rsidRPr="0005228F">
        <w:t>:</w:t>
      </w:r>
      <w:r w:rsidRPr="0005228F">
        <w:br/>
        <w:t>They prescribe only to use the “filtered” mean power, without specifying the filter shape;</w:t>
      </w:r>
    </w:p>
    <w:p w14:paraId="2AD94DD9" w14:textId="7B92B9A1" w:rsidR="00844380" w:rsidRPr="0005228F" w:rsidRDefault="00844380" w:rsidP="00844380">
      <w:pPr>
        <w:pStyle w:val="ECCBulletsLv1"/>
        <w:ind w:left="357" w:hanging="357"/>
        <w:jc w:val="left"/>
      </w:pPr>
      <w:r w:rsidRPr="0005228F">
        <w:t>ETSI EN 302 544 (BRAN BWA 2.6 GHz e.g. WiMAX) Part 1 (TDD Base Station)</w:t>
      </w:r>
      <w:r w:rsidR="00C02945">
        <w:t xml:space="preserve"> </w:t>
      </w:r>
      <w:r w:rsidR="00C02945">
        <w:fldChar w:fldCharType="begin"/>
      </w:r>
      <w:r w:rsidR="00C02945">
        <w:instrText xml:space="preserve"> REF _Ref31817778 \r \h </w:instrText>
      </w:r>
      <w:r w:rsidR="00C02945">
        <w:fldChar w:fldCharType="separate"/>
      </w:r>
      <w:r w:rsidR="00C02945">
        <w:t>[48]</w:t>
      </w:r>
      <w:r w:rsidR="00C02945">
        <w:fldChar w:fldCharType="end"/>
      </w:r>
      <w:r w:rsidRPr="0005228F">
        <w:t xml:space="preserve"> and Part 2 (TDD UE)</w:t>
      </w:r>
      <w:r w:rsidR="00C02945">
        <w:fldChar w:fldCharType="begin"/>
      </w:r>
      <w:r w:rsidR="00C02945">
        <w:instrText xml:space="preserve"> REF _Ref31817784 \r \h </w:instrText>
      </w:r>
      <w:r w:rsidR="00C02945">
        <w:fldChar w:fldCharType="separate"/>
      </w:r>
      <w:r w:rsidR="00C02945">
        <w:t>[50]</w:t>
      </w:r>
      <w:r w:rsidR="00C02945">
        <w:fldChar w:fldCharType="end"/>
      </w:r>
      <w:r w:rsidRPr="0005228F">
        <w:t>:</w:t>
      </w:r>
      <w:r w:rsidRPr="0005228F">
        <w:br/>
        <w:t>They prescribed values that consider the power integral in the TX and adjacent channels using rectangular filters of 95% width with respect to the channel bandwidth. Analysis show that ACLR values in those ENs are not perfectly coherent among themselves and with the definition in this ECC Report; nevertheless, the expected deviation from the ”ideally rectangular” filtering can be considered negligible (i.e. limited to very few dB) for normal sharing/compatibility studies.</w:t>
      </w:r>
    </w:p>
    <w:p w14:paraId="6D8C58F1" w14:textId="77777777" w:rsidR="00844380" w:rsidRPr="0005228F" w:rsidRDefault="00844380" w:rsidP="00844380">
      <w:pPr>
        <w:pStyle w:val="ECCAnnexheading3"/>
        <w:rPr>
          <w:lang w:val="en-GB"/>
        </w:rPr>
      </w:pPr>
      <w:r w:rsidRPr="0005228F">
        <w:rPr>
          <w:lang w:val="en-GB"/>
        </w:rPr>
        <w:t>ACS</w:t>
      </w:r>
    </w:p>
    <w:p w14:paraId="3C3D10F5" w14:textId="77777777" w:rsidR="00844380" w:rsidRPr="0005228F" w:rsidRDefault="00844380" w:rsidP="00844380">
      <w:r w:rsidRPr="0005228F">
        <w:t xml:space="preserve">In </w:t>
      </w:r>
      <w:r w:rsidRPr="0005228F">
        <w:fldChar w:fldCharType="begin"/>
      </w:r>
      <w:r w:rsidRPr="0005228F">
        <w:instrText xml:space="preserve"> REF _Ref14268524 \h  \* MERGEFORMAT </w:instrText>
      </w:r>
      <w:r w:rsidRPr="0005228F">
        <w:fldChar w:fldCharType="separate"/>
      </w:r>
      <w:r w:rsidRPr="0005228F">
        <w:t xml:space="preserve">Figure </w:t>
      </w:r>
      <w:r w:rsidRPr="0005228F">
        <w:rPr>
          <w:noProof/>
        </w:rPr>
        <w:t>59</w:t>
      </w:r>
      <w:r w:rsidRPr="0005228F">
        <w:fldChar w:fldCharType="end"/>
      </w:r>
      <w:r w:rsidRPr="0005228F">
        <w:t xml:space="preserve">, the graphical mean of ACS is illustrated according to the most relevant definition used in this Report: “Adjacent channel selectivity (ACS) is a measure of the receiver ability to receive a wanted signal at its assigned channel frequency in the presence of an unwanted adjacent channel signal at a given frequency offset from the centre frequency of the assigned channel. It is most often defined as the ratio of the receiver filter attenuation on the adjacent channel frequency to the receiver filter attenuation on the assigned channel frequency (normally a positive number in dB” </w:t>
      </w:r>
    </w:p>
    <w:p w14:paraId="0DC06724" w14:textId="77777777" w:rsidR="00844380" w:rsidRPr="0005228F" w:rsidRDefault="00844380" w:rsidP="00844380">
      <w:pPr>
        <w:pStyle w:val="MTDisplayEquation"/>
      </w:pPr>
      <w:r w:rsidRPr="0005228F">
        <w:tab/>
      </w:r>
      <w:r w:rsidRPr="0005228F">
        <w:object w:dxaOrig="5600" w:dyaOrig="1480" w14:anchorId="593BA7B1">
          <v:shape id="_x0000_i1117" type="#_x0000_t75" style="width:274.9pt;height:1in" o:ole="">
            <v:imagedata r:id="rId259" o:title=""/>
          </v:shape>
          <o:OLEObject Type="Embed" ProgID="Equation.DSMT4" ShapeID="_x0000_i1117" DrawAspect="Content" ObjectID="_1642509055" r:id="rId260"/>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fldSimple w:instr=" SEQ MTEqn \c \* Arabic \* MERGEFORMAT ">
        <w:r w:rsidRPr="0005228F">
          <w:rPr>
            <w:noProof/>
          </w:rPr>
          <w:instrText>50</w:instrText>
        </w:r>
      </w:fldSimple>
      <w:r w:rsidRPr="0005228F">
        <w:instrText>)</w:instrText>
      </w:r>
      <w:r w:rsidRPr="0005228F">
        <w:fldChar w:fldCharType="end"/>
      </w:r>
    </w:p>
    <w:p w14:paraId="29418547" w14:textId="77777777" w:rsidR="00844380" w:rsidRPr="0005228F" w:rsidRDefault="00844380" w:rsidP="00844380">
      <w:pPr>
        <w:pStyle w:val="ECCFiguregraphcentered"/>
        <w:keepNext/>
        <w:rPr>
          <w:lang w:val="en-GB"/>
        </w:rPr>
      </w:pPr>
    </w:p>
    <w:p w14:paraId="51A2CD48" w14:textId="77777777" w:rsidR="00844380" w:rsidRPr="002C49D9" w:rsidRDefault="00844380" w:rsidP="00844380">
      <w:pPr>
        <w:pStyle w:val="ECCFiguregraphcentered"/>
        <w:rPr>
          <w:lang w:val="en-GB"/>
        </w:rPr>
      </w:pPr>
      <w:r w:rsidRPr="006675CD">
        <w:rPr>
          <w:lang w:val="en-GB"/>
        </w:rPr>
        <w:drawing>
          <wp:inline distT="0" distB="0" distL="0" distR="0" wp14:anchorId="5F1916EE" wp14:editId="6091A032">
            <wp:extent cx="3920151" cy="3041925"/>
            <wp:effectExtent l="0" t="0" r="4445"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980883" cy="3089051"/>
                    </a:xfrm>
                    <a:prstGeom prst="rect">
                      <a:avLst/>
                    </a:prstGeom>
                    <a:noFill/>
                  </pic:spPr>
                </pic:pic>
              </a:graphicData>
            </a:graphic>
          </wp:inline>
        </w:drawing>
      </w:r>
    </w:p>
    <w:p w14:paraId="6DAA30D9" w14:textId="77777777" w:rsidR="00844380" w:rsidRPr="0005228F" w:rsidRDefault="00844380" w:rsidP="00844380">
      <w:pPr>
        <w:pStyle w:val="Caption"/>
        <w:rPr>
          <w:lang w:val="en-GB"/>
        </w:rPr>
      </w:pPr>
      <w:bookmarkStart w:id="858" w:name="_Ref14268524"/>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59</w:t>
      </w:r>
      <w:r w:rsidRPr="0005228F">
        <w:rPr>
          <w:noProof/>
          <w:lang w:val="en-GB"/>
        </w:rPr>
        <w:fldChar w:fldCharType="end"/>
      </w:r>
      <w:bookmarkEnd w:id="858"/>
      <w:r w:rsidRPr="0005228F">
        <w:rPr>
          <w:lang w:val="en-GB"/>
        </w:rPr>
        <w:t>: ACS concept visualisation</w:t>
      </w:r>
    </w:p>
    <w:p w14:paraId="3520F20A" w14:textId="77777777" w:rsidR="00844380" w:rsidRPr="0005228F" w:rsidRDefault="00844380" w:rsidP="00844380">
      <w:r w:rsidRPr="0005228F">
        <w:t xml:space="preserve">As shown in section </w:t>
      </w:r>
      <w:r w:rsidRPr="0005228F">
        <w:fldChar w:fldCharType="begin"/>
      </w:r>
      <w:r w:rsidRPr="0005228F">
        <w:instrText xml:space="preserve"> REF _Ref513724824 \r \h </w:instrText>
      </w:r>
      <w:r w:rsidRPr="0005228F">
        <w:fldChar w:fldCharType="separate"/>
      </w:r>
      <w:r w:rsidRPr="0005228F">
        <w:t>4.2.6.1</w:t>
      </w:r>
      <w:r w:rsidRPr="0005228F">
        <w:fldChar w:fldCharType="end"/>
      </w:r>
      <w:r w:rsidRPr="0005228F">
        <w:t xml:space="preserve"> of this ECC Report, ACS is evaluated starting from a </w:t>
      </w:r>
      <w:proofErr w:type="spellStart"/>
      <w:r w:rsidRPr="0005228F">
        <w:t>I</w:t>
      </w:r>
      <w:r w:rsidRPr="0005228F">
        <w:rPr>
          <w:rStyle w:val="ECCHLsubscript"/>
        </w:rPr>
        <w:t>adj-ch</w:t>
      </w:r>
      <w:proofErr w:type="spellEnd"/>
      <w:r w:rsidRPr="0005228F">
        <w:t>/C test, but with additional post elaboration according the formula presented in that section.</w:t>
      </w:r>
    </w:p>
    <w:p w14:paraId="4BF23130" w14:textId="77777777" w:rsidR="00844380" w:rsidRPr="0005228F" w:rsidRDefault="00844380" w:rsidP="00844380">
      <w:r w:rsidRPr="0005228F">
        <w:t xml:space="preserve">With reference to the various parameters that can be identified in the usual </w:t>
      </w:r>
      <w:proofErr w:type="spellStart"/>
      <w:r w:rsidRPr="0005228F">
        <w:t>I</w:t>
      </w:r>
      <w:r w:rsidRPr="0005228F">
        <w:rPr>
          <w:rStyle w:val="ECCHLsubscript"/>
        </w:rPr>
        <w:t>adj-ch</w:t>
      </w:r>
      <w:proofErr w:type="spellEnd"/>
      <w:r w:rsidRPr="0005228F">
        <w:t xml:space="preserve">/C test shown in </w:t>
      </w:r>
      <w:r w:rsidRPr="0005228F">
        <w:fldChar w:fldCharType="begin"/>
      </w:r>
      <w:r w:rsidRPr="0005228F">
        <w:instrText xml:space="preserve"> REF _Ref14268564 \h </w:instrText>
      </w:r>
      <w:r w:rsidRPr="0005228F">
        <w:fldChar w:fldCharType="separate"/>
      </w:r>
      <w:r w:rsidRPr="0005228F">
        <w:t xml:space="preserve">Figure </w:t>
      </w:r>
      <w:r w:rsidRPr="0005228F">
        <w:rPr>
          <w:noProof/>
        </w:rPr>
        <w:t>60</w:t>
      </w:r>
      <w:r w:rsidRPr="0005228F">
        <w:fldChar w:fldCharType="end"/>
      </w:r>
      <w:r w:rsidRPr="0005228F">
        <w:t>, the above concept is far differently exploited in the considered ETSI standards.</w:t>
      </w:r>
    </w:p>
    <w:p w14:paraId="2555EA30" w14:textId="77777777" w:rsidR="00844380" w:rsidRPr="0005228F" w:rsidRDefault="00844380" w:rsidP="00844380">
      <w:pPr>
        <w:pStyle w:val="ECCFiguregraphcentered"/>
        <w:keepNext/>
        <w:rPr>
          <w:lang w:val="en-GB"/>
        </w:rPr>
      </w:pPr>
    </w:p>
    <w:p w14:paraId="6C05EE8E" w14:textId="77777777" w:rsidR="00844380" w:rsidRPr="002C49D9" w:rsidRDefault="00844380" w:rsidP="00844380">
      <w:pPr>
        <w:pStyle w:val="ECCFiguregraphcentered"/>
        <w:rPr>
          <w:lang w:val="en-GB"/>
        </w:rPr>
      </w:pPr>
      <w:r w:rsidRPr="002C49D9">
        <w:rPr>
          <w:lang w:val="en-GB"/>
        </w:rPr>
        <w:drawing>
          <wp:inline distT="0" distB="0" distL="0" distR="0" wp14:anchorId="4DBB820B" wp14:editId="2D78BEB5">
            <wp:extent cx="3932879" cy="2550692"/>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47476" cy="2560159"/>
                    </a:xfrm>
                    <a:prstGeom prst="rect">
                      <a:avLst/>
                    </a:prstGeom>
                    <a:noFill/>
                  </pic:spPr>
                </pic:pic>
              </a:graphicData>
            </a:graphic>
          </wp:inline>
        </w:drawing>
      </w:r>
    </w:p>
    <w:p w14:paraId="3A9DA37D" w14:textId="77777777" w:rsidR="00844380" w:rsidRPr="0005228F" w:rsidRDefault="00844380" w:rsidP="00844380">
      <w:pPr>
        <w:pStyle w:val="Caption"/>
        <w:rPr>
          <w:lang w:val="en-GB"/>
        </w:rPr>
      </w:pPr>
      <w:bookmarkStart w:id="859" w:name="_Ref14268564"/>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60</w:t>
      </w:r>
      <w:r w:rsidRPr="0005228F">
        <w:rPr>
          <w:noProof/>
          <w:lang w:val="en-GB"/>
        </w:rPr>
        <w:fldChar w:fldCharType="end"/>
      </w:r>
      <w:bookmarkEnd w:id="859"/>
      <w:r w:rsidRPr="0005228F">
        <w:rPr>
          <w:lang w:val="en-GB"/>
        </w:rPr>
        <w:t>: Parameters used in ACS tests (levels intended as total power in the relevant Bandwidth)</w:t>
      </w:r>
    </w:p>
    <w:p w14:paraId="4C95CD73" w14:textId="77777777" w:rsidR="00844380" w:rsidRPr="0005228F" w:rsidRDefault="00844380" w:rsidP="00844380">
      <w:r w:rsidRPr="0005228F">
        <w:t xml:space="preserve">NOTE: </w:t>
      </w:r>
      <w:proofErr w:type="spellStart"/>
      <w:r w:rsidRPr="0005228F">
        <w:t>I</w:t>
      </w:r>
      <w:r w:rsidRPr="0005228F">
        <w:rPr>
          <w:rStyle w:val="ECCHLsubscript"/>
        </w:rPr>
        <w:t>adj-ch</w:t>
      </w:r>
      <w:proofErr w:type="spellEnd"/>
      <w:r w:rsidRPr="0005228F">
        <w:t xml:space="preserve">/C </w:t>
      </w:r>
      <w:proofErr w:type="gramStart"/>
      <w:r w:rsidRPr="0005228F">
        <w:t>actually represents</w:t>
      </w:r>
      <w:proofErr w:type="gramEnd"/>
      <w:r w:rsidRPr="0005228F">
        <w:t xml:space="preserve"> the “ACR” definition and value.</w:t>
      </w:r>
    </w:p>
    <w:p w14:paraId="29F782DB" w14:textId="544A5D9D" w:rsidR="00844380" w:rsidRPr="003C2CC3" w:rsidRDefault="00844380" w:rsidP="00844380">
      <w:pPr>
        <w:pStyle w:val="ECCAnnexheading4"/>
      </w:pPr>
      <w:r w:rsidRPr="003C2CC3">
        <w:t>ETSI EN 301 908 (ERM/MSG) series e.g. Part 3 (UTRA-FDD BS)</w:t>
      </w:r>
      <w:r w:rsidR="00C02945">
        <w:t xml:space="preserve"> </w:t>
      </w:r>
      <w:r w:rsidR="00C02945">
        <w:fldChar w:fldCharType="begin"/>
      </w:r>
      <w:r w:rsidR="00C02945">
        <w:instrText xml:space="preserve"> REF _Ref31817735 \r \h </w:instrText>
      </w:r>
      <w:r w:rsidR="00C02945">
        <w:fldChar w:fldCharType="separate"/>
      </w:r>
      <w:r w:rsidR="00C02945">
        <w:t>[44]</w:t>
      </w:r>
      <w:r w:rsidR="00C02945">
        <w:fldChar w:fldCharType="end"/>
      </w:r>
      <w:r w:rsidRPr="003C2CC3">
        <w:t>, Part 13 (E-UTRA UE)</w:t>
      </w:r>
      <w:r w:rsidR="00C02945" w:rsidRPr="00C02945">
        <w:t xml:space="preserve"> </w:t>
      </w:r>
      <w:r w:rsidR="00C02945">
        <w:fldChar w:fldCharType="begin"/>
      </w:r>
      <w:r w:rsidR="00C02945">
        <w:instrText xml:space="preserve"> REF _Ref31817747 \r \h </w:instrText>
      </w:r>
      <w:r w:rsidR="00C02945">
        <w:fldChar w:fldCharType="separate"/>
      </w:r>
      <w:r w:rsidR="00C02945">
        <w:t>[45]</w:t>
      </w:r>
      <w:r w:rsidR="00C02945">
        <w:fldChar w:fldCharType="end"/>
      </w:r>
    </w:p>
    <w:p w14:paraId="1763C961" w14:textId="77777777" w:rsidR="00844380" w:rsidRPr="0005228F" w:rsidRDefault="00844380" w:rsidP="00844380">
      <w:r w:rsidRPr="0005228F">
        <w:t>Test: Through single C/</w:t>
      </w:r>
      <w:proofErr w:type="spellStart"/>
      <w:r w:rsidRPr="0005228F">
        <w:t>I</w:t>
      </w:r>
      <w:r w:rsidRPr="0005228F">
        <w:rPr>
          <w:rStyle w:val="ECCHLsubscript"/>
        </w:rPr>
        <w:t>adj-ch</w:t>
      </w:r>
      <w:proofErr w:type="spellEnd"/>
      <w:r w:rsidRPr="0005228F">
        <w:rPr>
          <w:rStyle w:val="ECCHLsubscript"/>
        </w:rPr>
        <w:t xml:space="preserve"> </w:t>
      </w:r>
      <w:r w:rsidRPr="0005228F">
        <w:t>test at RX level with predefined degradation (i.e. desensitisation M=5.3 dB for BS and M=14 dB for UE) with respect to the RX level threshold (S</w:t>
      </w:r>
      <w:r w:rsidRPr="0005228F">
        <w:rPr>
          <w:rStyle w:val="ECCHLsubscript"/>
        </w:rPr>
        <w:t>0</w:t>
      </w:r>
      <w:r w:rsidRPr="0005228F">
        <w:t>) (i.e. for BS it is the S</w:t>
      </w:r>
      <w:r w:rsidRPr="0005228F">
        <w:rPr>
          <w:rStyle w:val="ECCHLsubscript"/>
        </w:rPr>
        <w:t>0</w:t>
      </w:r>
      <w:r w:rsidRPr="0005228F">
        <w:t xml:space="preserve"> for BER = 0.001, or for UE 95% of the maximum throughput) in absence of interference.</w:t>
      </w:r>
    </w:p>
    <w:p w14:paraId="6A313C18" w14:textId="1479DBCC" w:rsidR="00844380" w:rsidRPr="0005228F" w:rsidRDefault="00844380" w:rsidP="00844380">
      <w:r w:rsidRPr="0005228F">
        <w:t xml:space="preserve">Post-elaboration: Actually, ETSI EN 301 908-3 (BS), under the ACS section, does not explicitly fix the ACS value, but gives only separate levels of C and  </w:t>
      </w:r>
      <w:proofErr w:type="spellStart"/>
      <w:r w:rsidRPr="0005228F">
        <w:t>I</w:t>
      </w:r>
      <w:r w:rsidRPr="0005228F">
        <w:rPr>
          <w:rStyle w:val="ECCHLsubscript"/>
        </w:rPr>
        <w:t>adj-ch</w:t>
      </w:r>
      <w:proofErr w:type="spellEnd"/>
      <w:r w:rsidRPr="0005228F">
        <w:rPr>
          <w:rStyle w:val="ECCHLsubscript"/>
        </w:rPr>
        <w:t xml:space="preserve"> </w:t>
      </w:r>
      <w:r w:rsidRPr="0005228F">
        <w:t xml:space="preserve">to apply for assessment. Therefore, the related  </w:t>
      </w:r>
      <w:proofErr w:type="spellStart"/>
      <w:r w:rsidRPr="0005228F">
        <w:t>I</w:t>
      </w:r>
      <w:r w:rsidRPr="0005228F">
        <w:rPr>
          <w:rStyle w:val="ECCHLsubscript"/>
        </w:rPr>
        <w:t>adj-ch</w:t>
      </w:r>
      <w:proofErr w:type="spellEnd"/>
      <w:r w:rsidRPr="0005228F">
        <w:rPr>
          <w:rStyle w:val="ECCHLsubscript"/>
        </w:rPr>
        <w:t xml:space="preserve"> </w:t>
      </w:r>
      <w:r w:rsidRPr="0005228F">
        <w:t xml:space="preserve">/C value might easily be misunderstood as the real ACS for sharing/compatibility studies. Differently, ETSIEN 301 908-13 (UE) also specifies the C and </w:t>
      </w:r>
      <w:proofErr w:type="spellStart"/>
      <w:r w:rsidRPr="0005228F">
        <w:t>I</w:t>
      </w:r>
      <w:r w:rsidRPr="0005228F">
        <w:rPr>
          <w:rStyle w:val="ECCHLsubscript"/>
        </w:rPr>
        <w:t>adj-ch</w:t>
      </w:r>
      <w:proofErr w:type="spellEnd"/>
      <w:r w:rsidRPr="0005228F">
        <w:rPr>
          <w:rStyle w:val="ECCHLsubscript"/>
        </w:rPr>
        <w:t xml:space="preserve"> </w:t>
      </w:r>
      <w:r w:rsidRPr="0005228F">
        <w:t xml:space="preserve">to apply for the ACS test, but add also an “ACS Table” where the reported values are ACS = </w:t>
      </w:r>
      <w:proofErr w:type="spellStart"/>
      <w:r w:rsidRPr="0005228F">
        <w:t>I</w:t>
      </w:r>
      <w:r w:rsidRPr="0005228F">
        <w:rPr>
          <w:rStyle w:val="ECCHLsubscript"/>
        </w:rPr>
        <w:t>adj-ch</w:t>
      </w:r>
      <w:proofErr w:type="spellEnd"/>
      <w:r w:rsidRPr="0005228F">
        <w:t>/C + 1.5 (the 1.5 dB factor is not explained, but might be related to the “measurement uncertainty” given in the EN, actually 1.5 dB).</w:t>
      </w:r>
    </w:p>
    <w:p w14:paraId="7DDB44D9" w14:textId="2C8ABA1F" w:rsidR="00844380" w:rsidRPr="0005228F" w:rsidRDefault="00844380" w:rsidP="00844380">
      <w:pPr>
        <w:pStyle w:val="ECCAnnexheading4"/>
        <w:rPr>
          <w:lang w:val="en-GB"/>
        </w:rPr>
      </w:pPr>
      <w:bookmarkStart w:id="860" w:name="_Ref12461632"/>
      <w:r w:rsidRPr="0005228F">
        <w:rPr>
          <w:lang w:val="en-GB"/>
        </w:rPr>
        <w:t>ETSI EN 302 574-2 (SES MES/UE 2 GHz)</w:t>
      </w:r>
      <w:r w:rsidR="00C02945">
        <w:t xml:space="preserve"> </w:t>
      </w:r>
      <w:r w:rsidR="00C02945">
        <w:fldChar w:fldCharType="begin"/>
      </w:r>
      <w:r w:rsidR="00C02945">
        <w:instrText xml:space="preserve"> REF _Ref31817760 \r \h </w:instrText>
      </w:r>
      <w:r w:rsidR="00C02945">
        <w:fldChar w:fldCharType="separate"/>
      </w:r>
      <w:r w:rsidR="00C02945">
        <w:t>[47]</w:t>
      </w:r>
      <w:r w:rsidR="00C02945">
        <w:fldChar w:fldCharType="end"/>
      </w:r>
      <w:r w:rsidRPr="0005228F">
        <w:rPr>
          <w:lang w:val="en-GB"/>
        </w:rPr>
        <w:t xml:space="preserve"> and ETSI</w:t>
      </w:r>
      <w:r w:rsidR="00C02945">
        <w:t xml:space="preserve"> </w:t>
      </w:r>
      <w:r w:rsidRPr="0005228F">
        <w:rPr>
          <w:lang w:val="en-GB"/>
        </w:rPr>
        <w:t>EN 302 574-1 (SES-MES/IMT-2000 Complementary Ground Component (CGC) 2 GHz)</w:t>
      </w:r>
      <w:bookmarkEnd w:id="860"/>
      <w:r w:rsidR="00C02945">
        <w:t xml:space="preserve"> </w:t>
      </w:r>
      <w:r w:rsidR="00C02945">
        <w:rPr>
          <w:lang w:val="en-GB"/>
        </w:rPr>
        <w:fldChar w:fldCharType="begin"/>
      </w:r>
      <w:r w:rsidR="00C02945">
        <w:instrText xml:space="preserve"> REF _Ref31817766 \r \h </w:instrText>
      </w:r>
      <w:r w:rsidR="00C02945">
        <w:rPr>
          <w:lang w:val="en-GB"/>
        </w:rPr>
      </w:r>
      <w:r w:rsidR="00C02945">
        <w:rPr>
          <w:lang w:val="en-GB"/>
        </w:rPr>
        <w:fldChar w:fldCharType="separate"/>
      </w:r>
      <w:r w:rsidR="00C02945">
        <w:t>[46]</w:t>
      </w:r>
      <w:r w:rsidR="00C02945">
        <w:rPr>
          <w:lang w:val="en-GB"/>
        </w:rPr>
        <w:fldChar w:fldCharType="end"/>
      </w:r>
    </w:p>
    <w:p w14:paraId="5FED3AC2" w14:textId="77777777" w:rsidR="00844380" w:rsidRPr="0005228F" w:rsidRDefault="00844380" w:rsidP="00844380">
      <w:r w:rsidRPr="0005228F">
        <w:t xml:space="preserve">Test: Through single </w:t>
      </w:r>
      <w:proofErr w:type="spellStart"/>
      <w:r w:rsidRPr="0005228F">
        <w:t>I</w:t>
      </w:r>
      <w:r w:rsidRPr="0005228F">
        <w:rPr>
          <w:rStyle w:val="ECCHLsubscript"/>
        </w:rPr>
        <w:t>adj-ch</w:t>
      </w:r>
      <w:proofErr w:type="spellEnd"/>
      <w:r w:rsidRPr="0005228F">
        <w:t xml:space="preserve">/C test at RX level with 14 dB predefined desensitisation (M) with respect to the RX level threshold called “REFSENS” (i.e. </w:t>
      </w:r>
      <m:oMath>
        <m:sSub>
          <m:sSubPr>
            <m:ctrlPr>
              <w:rPr>
                <w:rStyle w:val="ECCParagraph"/>
                <w:rFonts w:ascii="Cambria Math" w:hAnsi="Cambria Math"/>
                <w:i/>
              </w:rPr>
            </m:ctrlPr>
          </m:sSubPr>
          <m:e>
            <m:r>
              <w:rPr>
                <w:rFonts w:ascii="Cambria Math" w:hAnsi="Cambria Math"/>
              </w:rPr>
              <m:t>RX</m:t>
            </m:r>
          </m:e>
          <m:sub>
            <m:r>
              <w:rPr>
                <w:rFonts w:ascii="Cambria Math" w:hAnsi="Cambria Math"/>
              </w:rPr>
              <m:t>SENS</m:t>
            </m:r>
          </m:sub>
        </m:sSub>
      </m:oMath>
      <w:r w:rsidRPr="0005228F">
        <w:t xml:space="preserve"> level for 95% of the maximum throughput) in absence of interference.</w:t>
      </w:r>
    </w:p>
    <w:p w14:paraId="2AF3FD1E" w14:textId="77777777" w:rsidR="00844380" w:rsidRPr="0005228F" w:rsidRDefault="00844380" w:rsidP="00844380">
      <w:r w:rsidRPr="0005228F">
        <w:t xml:space="preserve">Please note that the ETSI EN labels as “M” the </w:t>
      </w:r>
      <w:proofErr w:type="spellStart"/>
      <w:r w:rsidRPr="0005228F">
        <w:t>I</w:t>
      </w:r>
      <w:r w:rsidRPr="0005228F">
        <w:rPr>
          <w:rStyle w:val="ECCHLsubscript"/>
        </w:rPr>
        <w:t>adj-ch</w:t>
      </w:r>
      <w:proofErr w:type="spellEnd"/>
      <w:r w:rsidRPr="0005228F">
        <w:t>/C ratio, but without any relationship with parameter M in this ECC Report.</w:t>
      </w:r>
    </w:p>
    <w:p w14:paraId="6D423D2A" w14:textId="0CC4BD9B" w:rsidR="00844380" w:rsidRPr="0005228F" w:rsidRDefault="00844380" w:rsidP="00844380">
      <w:r w:rsidRPr="0005228F">
        <w:t>Post-elaboration in ETSI EN 302 574-2, the ACS is then calculated as:</w:t>
      </w:r>
    </w:p>
    <w:p w14:paraId="21316939" w14:textId="77777777" w:rsidR="00844380" w:rsidRPr="0005228F" w:rsidRDefault="00844380" w:rsidP="00844380"/>
    <w:p w14:paraId="7D6EEFCA" w14:textId="067D2D8E" w:rsidR="00844380" w:rsidRPr="0005228F" w:rsidRDefault="00844380" w:rsidP="00E46686">
      <w:pPr>
        <w:pStyle w:val="MTDisplayEquation"/>
        <w:tabs>
          <w:tab w:val="clear" w:pos="9640"/>
          <w:tab w:val="right" w:pos="9072"/>
        </w:tabs>
        <w:ind w:right="567"/>
      </w:pPr>
      <w:r w:rsidRPr="0005228F">
        <w:tab/>
      </w:r>
      <w:r w:rsidRPr="0005228F">
        <w:rPr>
          <w:position w:val="-14"/>
        </w:rPr>
        <w:object w:dxaOrig="4459" w:dyaOrig="400" w14:anchorId="609D25E3">
          <v:shape id="_x0000_i1118" type="#_x0000_t75" style="width:219.75pt;height:21.5pt" o:ole="">
            <v:imagedata r:id="rId263" o:title=""/>
          </v:shape>
          <o:OLEObject Type="Embed" ProgID="Equation.DSMT4" ShapeID="_x0000_i1118" DrawAspect="Content" ObjectID="_1642509056" r:id="rId264"/>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51</w:instrText>
      </w:r>
      <w:r w:rsidRPr="0005228F">
        <w:rPr>
          <w:noProof/>
        </w:rPr>
        <w:fldChar w:fldCharType="end"/>
      </w:r>
      <w:r w:rsidRPr="0005228F">
        <w:instrText>)</w:instrText>
      </w:r>
      <w:r w:rsidRPr="0005228F">
        <w:fldChar w:fldCharType="end"/>
      </w:r>
    </w:p>
    <w:p w14:paraId="23F21D62" w14:textId="77777777" w:rsidR="00844380" w:rsidRPr="0005228F" w:rsidRDefault="00844380" w:rsidP="00844380">
      <w:r w:rsidRPr="0005228F">
        <w:t xml:space="preserve">The factor 0.17 dB is related to the predefined degradation (i.e. M = 14 dB) and, even if not specifically made evident, it should be the result of the following elaboration (see section </w:t>
      </w:r>
      <w:r w:rsidRPr="0005228F">
        <w:fldChar w:fldCharType="begin"/>
      </w:r>
      <w:r w:rsidRPr="0005228F">
        <w:instrText xml:space="preserve"> REF _Ref26871731 \r \h </w:instrText>
      </w:r>
      <w:r w:rsidRPr="0005228F">
        <w:fldChar w:fldCharType="separate"/>
      </w:r>
      <w:r w:rsidRPr="0005228F">
        <w:t>A5.4</w:t>
      </w:r>
      <w:r w:rsidRPr="0005228F">
        <w:fldChar w:fldCharType="end"/>
      </w:r>
      <w:r w:rsidRPr="0005228F">
        <w:t>)</w:t>
      </w:r>
    </w:p>
    <w:p w14:paraId="1A5DFBF7" w14:textId="77777777" w:rsidR="00844380" w:rsidRPr="0005228F" w:rsidRDefault="00844380" w:rsidP="00844380"/>
    <w:p w14:paraId="14AE1E89" w14:textId="5D484054" w:rsidR="00FF4A1D" w:rsidRPr="0005228F" w:rsidRDefault="00844380" w:rsidP="00E46686">
      <w:pPr>
        <w:jc w:val="right"/>
      </w:pPr>
      <w:r w:rsidRPr="0005228F">
        <w:rPr>
          <w:position w:val="-26"/>
        </w:rPr>
        <w:object w:dxaOrig="3060" w:dyaOrig="639" w14:anchorId="07C36796">
          <v:shape id="_x0000_i1119" type="#_x0000_t75" style="width:151.5pt;height:29pt" o:ole="">
            <v:imagedata r:id="rId265" o:title=""/>
          </v:shape>
          <o:OLEObject Type="Embed" ProgID="Equation.DSMT4" ShapeID="_x0000_i1119" DrawAspect="Content" ObjectID="_1642509057" r:id="rId266"/>
        </w:object>
      </w:r>
      <w:r w:rsidR="00CE7FB4" w:rsidRPr="0005228F">
        <w:tab/>
      </w:r>
      <w:r w:rsidR="00CE7FB4" w:rsidRPr="0005228F">
        <w:tab/>
      </w:r>
      <w:r w:rsidR="00CE7FB4" w:rsidRPr="0005228F">
        <w:tab/>
      </w:r>
      <w:r w:rsidR="00CE7FB4" w:rsidRPr="0005228F">
        <w:tab/>
      </w:r>
      <w:r w:rsidR="00CE7FB4" w:rsidRPr="0005228F">
        <w:tab/>
      </w:r>
      <w:r w:rsidR="00CE7FB4"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52</w:instrText>
      </w:r>
      <w:r w:rsidRPr="0005228F">
        <w:rPr>
          <w:noProof/>
        </w:rPr>
        <w:fldChar w:fldCharType="end"/>
      </w:r>
      <w:r w:rsidRPr="0005228F">
        <w:instrText>)</w:instrText>
      </w:r>
      <w:r w:rsidRPr="0005228F">
        <w:fldChar w:fldCharType="end"/>
      </w:r>
    </w:p>
    <w:p w14:paraId="7A20E2F9" w14:textId="79FA5C26" w:rsidR="00844380" w:rsidRPr="0005228F" w:rsidRDefault="00844380" w:rsidP="00844380">
      <w:r w:rsidRPr="0005228F">
        <w:t>Corresponding to 0.17 dB for M=14 dB. With simple equivalence, noting that:</w:t>
      </w:r>
    </w:p>
    <w:p w14:paraId="5AB07140" w14:textId="781291FE" w:rsidR="00844380" w:rsidRPr="0005228F" w:rsidRDefault="00844380" w:rsidP="00844380">
      <w:pPr>
        <w:pStyle w:val="MTDisplayEquation"/>
      </w:pPr>
      <w:r w:rsidRPr="0005228F">
        <w:tab/>
      </w:r>
      <w:r w:rsidRPr="0005228F">
        <w:rPr>
          <w:position w:val="-14"/>
        </w:rPr>
        <w:object w:dxaOrig="3680" w:dyaOrig="400" w14:anchorId="6E698B1B">
          <v:shape id="_x0000_i1120" type="#_x0000_t75" style="width:184.2pt;height:21.5pt" o:ole="">
            <v:imagedata r:id="rId267" o:title=""/>
          </v:shape>
          <o:OLEObject Type="Embed" ProgID="Equation.DSMT4" ShapeID="_x0000_i1120" DrawAspect="Content" ObjectID="_1642509058" r:id="rId268"/>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53</w:instrText>
      </w:r>
      <w:r w:rsidRPr="0005228F">
        <w:rPr>
          <w:noProof/>
        </w:rPr>
        <w:fldChar w:fldCharType="end"/>
      </w:r>
      <w:r w:rsidRPr="0005228F">
        <w:instrText>)</w:instrText>
      </w:r>
      <w:r w:rsidRPr="0005228F">
        <w:fldChar w:fldCharType="end"/>
      </w:r>
    </w:p>
    <w:p w14:paraId="3DF59BC3" w14:textId="77777777" w:rsidR="00844380" w:rsidRPr="0005228F" w:rsidRDefault="00844380" w:rsidP="00844380">
      <w:pPr>
        <w:pStyle w:val="Equation"/>
        <w:spacing w:before="240" w:after="60"/>
        <w:rPr>
          <w:rFonts w:ascii="Arial" w:hAnsi="Arial"/>
          <w:sz w:val="20"/>
          <w:szCs w:val="24"/>
        </w:rPr>
      </w:pPr>
      <w:r w:rsidRPr="0005228F">
        <w:rPr>
          <w:rFonts w:ascii="Arial" w:hAnsi="Arial"/>
          <w:sz w:val="20"/>
          <w:szCs w:val="24"/>
        </w:rPr>
        <w:t>and</w:t>
      </w:r>
    </w:p>
    <w:p w14:paraId="126556D1" w14:textId="77777777" w:rsidR="00844380" w:rsidRPr="0005228F" w:rsidRDefault="00844380" w:rsidP="00844380">
      <w:pPr>
        <w:pStyle w:val="MTDisplayEquation"/>
      </w:pPr>
      <w:r w:rsidRPr="0005228F">
        <w:tab/>
      </w:r>
      <w:r w:rsidRPr="0005228F">
        <w:rPr>
          <w:position w:val="-16"/>
        </w:rPr>
        <w:object w:dxaOrig="3580" w:dyaOrig="420" w14:anchorId="620A6BB0">
          <v:shape id="_x0000_i1121" type="#_x0000_t75" style="width:181.4pt;height:22.45pt" o:ole="">
            <v:imagedata r:id="rId269" o:title=""/>
          </v:shape>
          <o:OLEObject Type="Embed" ProgID="Equation.DSMT4" ShapeID="_x0000_i1121" DrawAspect="Content" ObjectID="_1642509059" r:id="rId270"/>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54</w:instrText>
      </w:r>
      <w:r w:rsidRPr="0005228F">
        <w:rPr>
          <w:noProof/>
        </w:rPr>
        <w:fldChar w:fldCharType="end"/>
      </w:r>
      <w:r w:rsidRPr="0005228F">
        <w:instrText>)</w:instrText>
      </w:r>
      <w:r w:rsidRPr="0005228F">
        <w:fldChar w:fldCharType="end"/>
      </w:r>
    </w:p>
    <w:p w14:paraId="717BBA58" w14:textId="77777777" w:rsidR="00844380" w:rsidRPr="0005228F" w:rsidRDefault="00844380" w:rsidP="00E46686">
      <w:pPr>
        <w:pStyle w:val="MTDisplayEquation"/>
        <w:spacing w:before="240" w:after="60"/>
      </w:pPr>
      <w:r w:rsidRPr="0005228F">
        <w:t>Where RX</w:t>
      </w:r>
      <w:r w:rsidRPr="0005228F">
        <w:rPr>
          <w:vertAlign w:val="subscript"/>
        </w:rPr>
        <w:t>SENS</w:t>
      </w:r>
      <w:r w:rsidRPr="0005228F">
        <w:t xml:space="preserve"> and SNR</w:t>
      </w:r>
      <w:r w:rsidRPr="0005228F">
        <w:rPr>
          <w:vertAlign w:val="subscript"/>
        </w:rPr>
        <w:t>0</w:t>
      </w:r>
      <w:r w:rsidRPr="0005228F">
        <w:t xml:space="preserve"> are the sensitivity threshold (called </w:t>
      </w:r>
      <w:proofErr w:type="spellStart"/>
      <w:r w:rsidRPr="0005228F">
        <w:t>RX</w:t>
      </w:r>
      <w:r w:rsidRPr="0005228F">
        <w:rPr>
          <w:vertAlign w:val="subscript"/>
        </w:rPr>
        <w:t>sens</w:t>
      </w:r>
      <w:proofErr w:type="spellEnd"/>
      <w:r w:rsidRPr="0005228F">
        <w:t xml:space="preserve"> elsewhere in this </w:t>
      </w:r>
      <w:r w:rsidRPr="0005228F">
        <w:rPr>
          <w:rStyle w:val="ECCParagraph"/>
          <w:rFonts w:cs="Arial"/>
        </w:rPr>
        <w:t>R</w:t>
      </w:r>
      <w:r w:rsidRPr="0005228F">
        <w:rPr>
          <w:rFonts w:cs="Arial"/>
        </w:rPr>
        <w:t>eport</w:t>
      </w:r>
      <w:r w:rsidRPr="0005228F">
        <w:t xml:space="preserve">) and the related SNR, respectively. </w:t>
      </w:r>
    </w:p>
    <w:p w14:paraId="32A8A699" w14:textId="77777777" w:rsidR="00844380" w:rsidRPr="0005228F" w:rsidRDefault="00844380" w:rsidP="00844380">
      <w:r w:rsidRPr="0005228F">
        <w:rPr>
          <w:rStyle w:val="ECCParagraph"/>
        </w:rPr>
        <w:t>The</w:t>
      </w:r>
      <w:r w:rsidRPr="0005228F">
        <w:t xml:space="preserve"> formula proposed in the ETSI EN can be expressed as:</w:t>
      </w:r>
    </w:p>
    <w:p w14:paraId="694E2586" w14:textId="06DE07DA" w:rsidR="00844380" w:rsidRPr="0005228F" w:rsidRDefault="00844380" w:rsidP="00A41FA7">
      <w:r w:rsidRPr="0005228F">
        <w:tab/>
      </w:r>
      <w:r w:rsidRPr="0005228F">
        <w:rPr>
          <w:position w:val="-26"/>
        </w:rPr>
        <w:object w:dxaOrig="6140" w:dyaOrig="639" w14:anchorId="44D239E5">
          <v:shape id="_x0000_i1122" type="#_x0000_t75" style="width:309.5pt;height:29pt" o:ole="">
            <v:imagedata r:id="rId271" o:title=""/>
          </v:shape>
          <o:OLEObject Type="Embed" ProgID="Equation.DSMT4" ShapeID="_x0000_i1122" DrawAspect="Content" ObjectID="_1642509060" r:id="rId272"/>
        </w:object>
      </w:r>
      <w:r w:rsidR="00CE7FB4" w:rsidRPr="0005228F">
        <w:tab/>
      </w:r>
      <w:r w:rsidR="00A41FA7" w:rsidRPr="0005228F">
        <w:tab/>
      </w:r>
      <w:r w:rsidR="00A41FA7" w:rsidRPr="0005228F">
        <w:tab/>
      </w:r>
      <w:r w:rsidR="00A41FA7" w:rsidRPr="0005228F">
        <w:tab/>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55</w:instrText>
      </w:r>
      <w:r w:rsidRPr="0005228F">
        <w:rPr>
          <w:noProof/>
        </w:rPr>
        <w:fldChar w:fldCharType="end"/>
      </w:r>
      <w:r w:rsidRPr="0005228F">
        <w:instrText>)</w:instrText>
      </w:r>
      <w:r w:rsidRPr="0005228F">
        <w:fldChar w:fldCharType="end"/>
      </w:r>
    </w:p>
    <w:p w14:paraId="59D14108" w14:textId="77777777" w:rsidR="00844380" w:rsidRPr="0005228F" w:rsidRDefault="00844380" w:rsidP="00844380">
      <w:r w:rsidRPr="0005228F">
        <w:t xml:space="preserve">i.e. exactly the same as </w:t>
      </w:r>
      <m:oMath>
        <m:sSub>
          <m:sSubPr>
            <m:ctrlPr>
              <w:rPr>
                <w:rFonts w:ascii="Cambria Math" w:hAnsi="Cambria Math"/>
              </w:rPr>
            </m:ctrlPr>
          </m:sSubPr>
          <m:e>
            <m:r>
              <m:rPr>
                <m:sty m:val="p"/>
              </m:rPr>
              <w:rPr>
                <w:rFonts w:ascii="Cambria Math" w:hAnsi="Cambria Math"/>
              </w:rPr>
              <m:t>ACS</m:t>
            </m:r>
          </m:e>
          <m:sub>
            <m:r>
              <m:rPr>
                <m:sty m:val="p"/>
              </m:rPr>
              <w:rPr>
                <w:rFonts w:ascii="Cambria Math" w:hAnsi="Cambria Math"/>
              </w:rPr>
              <m:t>Relative</m:t>
            </m:r>
          </m:sub>
        </m:sSub>
      </m:oMath>
      <w:r w:rsidRPr="0005228F">
        <w:t xml:space="preserve"> mentioned in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t xml:space="preserve"> in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w:t>
      </w:r>
    </w:p>
    <w:p w14:paraId="077FC89D" w14:textId="51D5383A" w:rsidR="00844380" w:rsidRPr="0005228F" w:rsidRDefault="00844380" w:rsidP="00844380">
      <w:r w:rsidRPr="0005228F">
        <w:t>Post-elaboration in ETSI EN 302 574-1</w:t>
      </w:r>
      <w:r w:rsidR="00C02945">
        <w:t xml:space="preserve"> </w:t>
      </w:r>
      <w:r w:rsidR="00C02945">
        <w:fldChar w:fldCharType="begin"/>
      </w:r>
      <w:r w:rsidR="00C02945">
        <w:instrText xml:space="preserve"> REF _Ref31817766 \r \h </w:instrText>
      </w:r>
      <w:r w:rsidR="00C02945">
        <w:fldChar w:fldCharType="separate"/>
      </w:r>
      <w:r w:rsidR="00C02945">
        <w:t>[46]</w:t>
      </w:r>
      <w:r w:rsidR="00C02945">
        <w:fldChar w:fldCharType="end"/>
      </w:r>
      <w:r w:rsidRPr="0005228F">
        <w:t xml:space="preserve">: unfortunately, it does not present any “post-elaboration” of the </w:t>
      </w:r>
      <w:proofErr w:type="spellStart"/>
      <w:r w:rsidRPr="0005228F">
        <w:t>I</w:t>
      </w:r>
      <w:r w:rsidRPr="0005228F">
        <w:rPr>
          <w:rStyle w:val="ECCHLsubscript"/>
        </w:rPr>
        <w:t>adj-ch</w:t>
      </w:r>
      <w:proofErr w:type="spellEnd"/>
      <w:r w:rsidRPr="0005228F">
        <w:t xml:space="preserve">/C test as in Part 2. Possible explanation is because it tends to align with the ETSI EN 301 908 series for IMT applications. </w:t>
      </w:r>
    </w:p>
    <w:p w14:paraId="4C3FDB78" w14:textId="77777777" w:rsidR="00844380" w:rsidRPr="0005228F" w:rsidRDefault="00844380" w:rsidP="00844380">
      <w:r w:rsidRPr="0005228F">
        <w:t>Therefore, it seems that the two parts of the same standard provide different ACS concepts and the CGC part might permit the same potential misunderstanding on ACS value as the ETSI EN 301 908 UTRA series.</w:t>
      </w:r>
    </w:p>
    <w:p w14:paraId="48D3596B" w14:textId="48F5C2D5" w:rsidR="00844380" w:rsidRPr="002C49D9" w:rsidRDefault="00844380" w:rsidP="00844380">
      <w:pPr>
        <w:pStyle w:val="ECCAnnexheading4"/>
        <w:rPr>
          <w:lang w:val="de-DE"/>
        </w:rPr>
      </w:pPr>
      <w:bookmarkStart w:id="861" w:name="_Toc513736532"/>
      <w:r w:rsidRPr="003C2CC3">
        <w:t xml:space="preserve">ETSI </w:t>
      </w:r>
      <w:r w:rsidRPr="002C49D9">
        <w:rPr>
          <w:lang w:val="de-DE"/>
        </w:rPr>
        <w:t xml:space="preserve">EN 302 544 (BRAN BWA 2.6 GHz e.g. </w:t>
      </w:r>
      <w:proofErr w:type="spellStart"/>
      <w:r w:rsidRPr="002C49D9">
        <w:rPr>
          <w:lang w:val="de-DE"/>
        </w:rPr>
        <w:t>WiMAX</w:t>
      </w:r>
      <w:proofErr w:type="spellEnd"/>
      <w:r w:rsidRPr="002C49D9">
        <w:rPr>
          <w:lang w:val="de-DE"/>
        </w:rPr>
        <w:t>)</w:t>
      </w:r>
      <w:bookmarkEnd w:id="861"/>
      <w:r w:rsidR="00C02945">
        <w:t xml:space="preserve"> </w:t>
      </w:r>
      <w:r w:rsidR="00C02945">
        <w:fldChar w:fldCharType="begin"/>
      </w:r>
      <w:r w:rsidR="00C02945">
        <w:instrText xml:space="preserve"> REF _Ref31817778 \r \h </w:instrText>
      </w:r>
      <w:r w:rsidR="00C02945">
        <w:fldChar w:fldCharType="separate"/>
      </w:r>
      <w:r w:rsidR="00C02945">
        <w:t>[48]</w:t>
      </w:r>
      <w:r w:rsidR="00C02945">
        <w:fldChar w:fldCharType="end"/>
      </w:r>
    </w:p>
    <w:p w14:paraId="6F1A3B01" w14:textId="77777777" w:rsidR="00844380" w:rsidRPr="0005228F" w:rsidRDefault="00844380" w:rsidP="00844380">
      <w:r w:rsidRPr="0005228F">
        <w:t xml:space="preserve">Test: Through single </w:t>
      </w:r>
      <w:proofErr w:type="spellStart"/>
      <w:r w:rsidRPr="0005228F">
        <w:t>I</w:t>
      </w:r>
      <w:r w:rsidRPr="0005228F">
        <w:rPr>
          <w:rStyle w:val="ECCHLsubscript"/>
        </w:rPr>
        <w:t>adj-ch</w:t>
      </w:r>
      <w:proofErr w:type="spellEnd"/>
      <w:r w:rsidRPr="0005228F">
        <w:t>/C test at Rx level with predefined degradation (i.e. M = 3 dB) with respect to the Rx level threshold (i.e. Rx level for BER = 10E-6) in absence of interference.</w:t>
      </w:r>
    </w:p>
    <w:p w14:paraId="5C568D19" w14:textId="77777777" w:rsidR="00844380" w:rsidRPr="0005228F" w:rsidRDefault="00844380" w:rsidP="00844380">
      <w:r w:rsidRPr="0005228F">
        <w:t xml:space="preserve">Post-elaboration: The ACS is then calculated as: ACS (dB) = </w:t>
      </w:r>
      <w:proofErr w:type="spellStart"/>
      <w:r w:rsidRPr="0005228F">
        <w:t>I</w:t>
      </w:r>
      <w:r w:rsidRPr="0005228F">
        <w:rPr>
          <w:rStyle w:val="ECCHLsubscript"/>
        </w:rPr>
        <w:t>adj-ch</w:t>
      </w:r>
      <w:proofErr w:type="spellEnd"/>
      <w:r w:rsidRPr="0005228F">
        <w:t xml:space="preserve"> (dBm) – N</w:t>
      </w:r>
      <w:r w:rsidRPr="0005228F">
        <w:rPr>
          <w:rStyle w:val="ECCHLsubscript"/>
        </w:rPr>
        <w:t>th</w:t>
      </w:r>
      <w:r w:rsidRPr="0005228F">
        <w:t xml:space="preserve"> (dBm)</w:t>
      </w:r>
    </w:p>
    <w:p w14:paraId="7F6FDC1C" w14:textId="608D2818" w:rsidR="00844380" w:rsidRPr="0005228F" w:rsidRDefault="00844380" w:rsidP="00844380">
      <w:r w:rsidRPr="0005228F">
        <w:t>where the term Nth, in that EN, is equivalent to the receiver noise floor (N) used in this Report.</w:t>
      </w:r>
      <w:r w:rsidRPr="0005228F">
        <w:br/>
        <w:t xml:space="preserve">Noting that, with M = 3 dB, the factor </w:t>
      </w:r>
      <m:oMath>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f>
                      <m:fPr>
                        <m:type m:val="skw"/>
                        <m:ctrlPr>
                          <w:rPr>
                            <w:rFonts w:ascii="Cambria Math" w:hAnsi="Cambria Math"/>
                            <w:i/>
                          </w:rPr>
                        </m:ctrlPr>
                      </m:fPr>
                      <m:num>
                        <m:r>
                          <w:rPr>
                            <w:rFonts w:ascii="Cambria Math" w:hAnsi="Cambria Math"/>
                          </w:rPr>
                          <m:t>M(dB)</m:t>
                        </m:r>
                      </m:num>
                      <m:den>
                        <m:r>
                          <w:rPr>
                            <w:rFonts w:ascii="Cambria Math" w:hAnsi="Cambria Math"/>
                          </w:rPr>
                          <m:t>10</m:t>
                        </m:r>
                      </m:den>
                    </m:f>
                  </m:sup>
                </m:sSup>
                <m:r>
                  <w:rPr>
                    <w:rFonts w:ascii="Cambria Math" w:hAnsi="Cambria Math"/>
                  </w:rPr>
                  <m:t>-1</m:t>
                </m:r>
              </m:e>
            </m:d>
          </m:e>
        </m:func>
      </m:oMath>
      <w:r w:rsidRPr="0005228F">
        <w:t xml:space="preserve"> become = 0 dB, also in this case the ACS value is exactly the same </w:t>
      </w:r>
      <m:oMath>
        <m:sSub>
          <m:sSubPr>
            <m:ctrlPr>
              <w:rPr>
                <w:rFonts w:ascii="Cambria Math" w:hAnsi="Cambria Math"/>
                <w:i/>
              </w:rPr>
            </m:ctrlPr>
          </m:sSubPr>
          <m:e>
            <m:r>
              <w:rPr>
                <w:rFonts w:ascii="Cambria Math" w:hAnsi="Cambria Math"/>
              </w:rPr>
              <m:t>ACS</m:t>
            </m:r>
          </m:e>
          <m:sub>
            <m:r>
              <w:rPr>
                <w:rFonts w:ascii="Cambria Math" w:hAnsi="Cambria Math"/>
              </w:rPr>
              <m:t>Relative</m:t>
            </m:r>
          </m:sub>
        </m:sSub>
      </m:oMath>
      <w:r w:rsidRPr="0005228F">
        <w:t xml:space="preserve"> mentioned in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t xml:space="preserve"> in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and that in ETSI EN 302 574-2 </w:t>
      </w:r>
      <w:r w:rsidR="00C02945">
        <w:fldChar w:fldCharType="begin"/>
      </w:r>
      <w:r w:rsidR="00C02945">
        <w:instrText xml:space="preserve"> REF _Ref31817760 \r \h </w:instrText>
      </w:r>
      <w:r w:rsidR="00C02945">
        <w:fldChar w:fldCharType="separate"/>
      </w:r>
      <w:r w:rsidR="00C02945">
        <w:t>[47]</w:t>
      </w:r>
      <w:r w:rsidR="00C02945">
        <w:fldChar w:fldCharType="end"/>
      </w:r>
      <w:r w:rsidR="00C02945">
        <w:t xml:space="preserve"> </w:t>
      </w:r>
      <w:r w:rsidRPr="0005228F">
        <w:t xml:space="preserve">in </w:t>
      </w:r>
      <w:r w:rsidRPr="0005228F">
        <w:fldChar w:fldCharType="begin"/>
      </w:r>
      <w:r w:rsidRPr="0005228F">
        <w:instrText xml:space="preserve"> REF _Ref12461632 \r \h  \* MERGEFORMAT </w:instrText>
      </w:r>
      <w:r w:rsidRPr="0005228F">
        <w:fldChar w:fldCharType="separate"/>
      </w:r>
      <w:r w:rsidRPr="0005228F">
        <w:t>A5.3.2.2</w:t>
      </w:r>
      <w:r w:rsidRPr="0005228F">
        <w:fldChar w:fldCharType="end"/>
      </w:r>
      <w:r w:rsidRPr="0005228F">
        <w:t xml:space="preserve"> above.</w:t>
      </w:r>
    </w:p>
    <w:p w14:paraId="015C0AD2" w14:textId="77777777" w:rsidR="00844380" w:rsidRPr="0005228F" w:rsidRDefault="00844380" w:rsidP="00844380">
      <w:r w:rsidRPr="0005228F">
        <w:t>Also, with further elaboration:</w:t>
      </w:r>
    </w:p>
    <w:p w14:paraId="05711088" w14:textId="77777777" w:rsidR="00844380" w:rsidRPr="0005228F" w:rsidRDefault="00844380" w:rsidP="00844380">
      <w:pPr>
        <w:pStyle w:val="MTDisplayEquation"/>
      </w:pPr>
      <w:r w:rsidRPr="0005228F">
        <w:tab/>
      </w:r>
      <w:r w:rsidRPr="0005228F">
        <w:rPr>
          <w:position w:val="-102"/>
        </w:rPr>
        <w:object w:dxaOrig="6120" w:dyaOrig="2160" w14:anchorId="5003E2CD">
          <v:shape id="_x0000_i1123" type="#_x0000_t75" style="width:305.75pt;height:106.6pt" o:ole="">
            <v:imagedata r:id="rId273" o:title=""/>
          </v:shape>
          <o:OLEObject Type="Embed" ProgID="Equation.DSMT4" ShapeID="_x0000_i1123" DrawAspect="Content" ObjectID="_1642509061" r:id="rId274"/>
        </w:object>
      </w:r>
      <m:oMath>
        <m:r>
          <w:rPr>
            <w:rFonts w:ascii="Cambria Math"/>
          </w:rPr>
          <m:t>A</m:t>
        </m:r>
      </m:oMath>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56</w:instrText>
      </w:r>
      <w:r w:rsidRPr="0005228F">
        <w:rPr>
          <w:noProof/>
        </w:rPr>
        <w:fldChar w:fldCharType="end"/>
      </w:r>
      <w:r w:rsidRPr="0005228F">
        <w:instrText>)</w:instrText>
      </w:r>
      <w:r w:rsidRPr="0005228F">
        <w:fldChar w:fldCharType="end"/>
      </w:r>
    </w:p>
    <w:p w14:paraId="5D93EDCC" w14:textId="77777777" w:rsidR="00844380" w:rsidRPr="0005228F" w:rsidRDefault="00844380" w:rsidP="00844380">
      <w:pPr>
        <w:pStyle w:val="ECCAnnexheading2"/>
        <w:ind w:left="578" w:hanging="578"/>
        <w:rPr>
          <w:lang w:val="en-GB"/>
        </w:rPr>
      </w:pPr>
      <w:r w:rsidRPr="0005228F">
        <w:rPr>
          <w:lang w:val="en-GB"/>
        </w:rPr>
        <w:tab/>
      </w:r>
      <w:bookmarkStart w:id="862" w:name="_Ref26871731"/>
      <w:r w:rsidRPr="0005228F">
        <w:rPr>
          <w:lang w:val="en-GB"/>
        </w:rPr>
        <w:t>ACS derivation through ACIR concepts visually explained</w:t>
      </w:r>
      <w:bookmarkEnd w:id="862"/>
    </w:p>
    <w:p w14:paraId="0F169463" w14:textId="77777777" w:rsidR="00844380" w:rsidRPr="0005228F" w:rsidRDefault="00844380" w:rsidP="00844380">
      <w:r w:rsidRPr="0005228F">
        <w:t xml:space="preserve">ACS, ACIR and ACLR are introduced in 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of this ECC Report. In this section the mathematical relationship between ACIR (and NFD) is explained:</w:t>
      </w:r>
    </w:p>
    <w:p w14:paraId="7047554E" w14:textId="77777777" w:rsidR="00844380" w:rsidRPr="0005228F" w:rsidRDefault="00844380" w:rsidP="00844380">
      <w:pPr>
        <w:pStyle w:val="MTDisplayEquation"/>
      </w:pPr>
      <w:r w:rsidRPr="0005228F">
        <w:tab/>
      </w:r>
      <w:r w:rsidRPr="0005228F">
        <w:rPr>
          <w:position w:val="-54"/>
        </w:rPr>
        <w:object w:dxaOrig="3019" w:dyaOrig="920" w14:anchorId="4020BFCB">
          <v:shape id="_x0000_i1124" type="#_x0000_t75" style="width:147.75pt;height:45.8pt" o:ole="">
            <v:imagedata r:id="rId275" o:title=""/>
          </v:shape>
          <o:OLEObject Type="Embed" ProgID="Equation.DSMT4" ShapeID="_x0000_i1124" DrawAspect="Content" ObjectID="_1642509062" r:id="rId276"/>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57</w:instrText>
      </w:r>
      <w:r w:rsidRPr="0005228F">
        <w:rPr>
          <w:noProof/>
        </w:rPr>
        <w:fldChar w:fldCharType="end"/>
      </w:r>
      <w:r w:rsidRPr="0005228F">
        <w:instrText>)</w:instrText>
      </w:r>
      <w:r w:rsidRPr="0005228F">
        <w:fldChar w:fldCharType="end"/>
      </w:r>
    </w:p>
    <w:p w14:paraId="7BA08C24" w14:textId="77777777" w:rsidR="00844380" w:rsidRPr="0005228F" w:rsidRDefault="00844380" w:rsidP="00844380">
      <w:r w:rsidRPr="0005228F">
        <w:t>(all in linear terms)</w:t>
      </w:r>
    </w:p>
    <w:p w14:paraId="592D3631" w14:textId="77777777" w:rsidR="00844380" w:rsidRPr="0005228F" w:rsidRDefault="00844380" w:rsidP="00844380"/>
    <w:p w14:paraId="3684CC0B" w14:textId="77777777" w:rsidR="00844380" w:rsidRPr="0005228F" w:rsidRDefault="00844380" w:rsidP="00844380">
      <w:pPr>
        <w:pStyle w:val="MTDisplayEquation"/>
      </w:pPr>
      <w:r w:rsidRPr="0005228F">
        <w:tab/>
      </w:r>
      <w:r w:rsidRPr="0005228F">
        <w:rPr>
          <w:position w:val="-26"/>
        </w:rPr>
        <w:object w:dxaOrig="5840" w:dyaOrig="639" w14:anchorId="436AA91C">
          <v:shape id="_x0000_i1125" type="#_x0000_t75" style="width:288.95pt;height:30.85pt" o:ole="">
            <v:imagedata r:id="rId277" o:title=""/>
          </v:shape>
          <o:OLEObject Type="Embed" ProgID="Equation.DSMT4" ShapeID="_x0000_i1125" DrawAspect="Content" ObjectID="_1642509063" r:id="rId278"/>
        </w:object>
      </w:r>
      <w:r w:rsidRPr="0005228F">
        <w:tab/>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58</w:instrText>
      </w:r>
      <w:r w:rsidRPr="0005228F">
        <w:rPr>
          <w:noProof/>
        </w:rPr>
        <w:fldChar w:fldCharType="end"/>
      </w:r>
      <w:r w:rsidRPr="0005228F">
        <w:instrText>)</w:instrText>
      </w:r>
      <w:r w:rsidRPr="0005228F">
        <w:fldChar w:fldCharType="end"/>
      </w:r>
    </w:p>
    <w:p w14:paraId="5EDA6012" w14:textId="77777777" w:rsidR="00844380" w:rsidRPr="0005228F" w:rsidRDefault="00844380" w:rsidP="00844380">
      <w:r w:rsidRPr="0005228F">
        <w:t>It can be easily seen that if ACLR &gt;&gt; ACS (as required in all ACS tests in ETSI ENs) the formula will be simplified into:</w:t>
      </w:r>
    </w:p>
    <w:p w14:paraId="7AA46DE0" w14:textId="77777777" w:rsidR="00844380" w:rsidRPr="0005228F" w:rsidRDefault="00844380" w:rsidP="00844380">
      <w:pPr>
        <w:pStyle w:val="MTDisplayEquation"/>
      </w:pPr>
      <w:r w:rsidRPr="0005228F">
        <w:tab/>
      </w:r>
      <w:r w:rsidRPr="0005228F">
        <w:rPr>
          <w:position w:val="-14"/>
        </w:rPr>
        <w:object w:dxaOrig="3540" w:dyaOrig="400" w14:anchorId="6DE67342">
          <v:shape id="_x0000_i1126" type="#_x0000_t75" style="width:175.8pt;height:21.5pt" o:ole="">
            <v:imagedata r:id="rId279" o:title=""/>
          </v:shape>
          <o:OLEObject Type="Embed" ProgID="Equation.DSMT4" ShapeID="_x0000_i1126" DrawAspect="Content" ObjectID="_1642509064" r:id="rId280"/>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59</w:instrText>
      </w:r>
      <w:r w:rsidRPr="0005228F">
        <w:rPr>
          <w:noProof/>
        </w:rPr>
        <w:fldChar w:fldCharType="end"/>
      </w:r>
      <w:r w:rsidRPr="0005228F">
        <w:instrText>)</w:instrText>
      </w:r>
      <w:r w:rsidRPr="0005228F">
        <w:fldChar w:fldCharType="end"/>
      </w:r>
    </w:p>
    <w:p w14:paraId="51FE254A" w14:textId="77777777" w:rsidR="00844380" w:rsidRPr="0005228F" w:rsidRDefault="00844380" w:rsidP="00844380">
      <w:r w:rsidRPr="0005228F">
        <w:t xml:space="preserve">It is also known from 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that ACIR (as well as NFD and, in the above case, ACS too) can be well represented through two C/I tests producing the same characteristics degradation (</w:t>
      </w:r>
      <w:proofErr w:type="spellStart"/>
      <w:r w:rsidRPr="0005228F">
        <w:t>P</w:t>
      </w:r>
      <w:r w:rsidRPr="0005228F">
        <w:rPr>
          <w:vertAlign w:val="subscript"/>
        </w:rPr>
        <w:t>deg</w:t>
      </w:r>
      <w:proofErr w:type="spellEnd"/>
      <w:r w:rsidRPr="0005228F">
        <w:t>) as follows:</w:t>
      </w:r>
    </w:p>
    <w:p w14:paraId="1DE9780E" w14:textId="77777777" w:rsidR="00844380" w:rsidRPr="0005228F" w:rsidRDefault="00844380" w:rsidP="00844380"/>
    <w:p w14:paraId="03361F8D" w14:textId="0B4958F0" w:rsidR="00844380" w:rsidRPr="0005228F" w:rsidRDefault="00844380" w:rsidP="00E46686">
      <w:pPr>
        <w:pStyle w:val="MTDisplayEquation"/>
        <w:jc w:val="right"/>
      </w:pPr>
      <w:r w:rsidRPr="0005228F">
        <w:tab/>
      </w:r>
      <w:r w:rsidRPr="0005228F">
        <w:rPr>
          <w:position w:val="-32"/>
        </w:rPr>
        <w:object w:dxaOrig="8220" w:dyaOrig="720" w14:anchorId="3CE08DE2">
          <v:shape id="_x0000_i1127" type="#_x0000_t75" style="width:409.55pt;height:37.4pt" o:ole="">
            <v:imagedata r:id="rId281" o:title=""/>
          </v:shape>
          <o:OLEObject Type="Embed" ProgID="Equation.DSMT4" ShapeID="_x0000_i1127" DrawAspect="Content" ObjectID="_1642509065" r:id="rId282"/>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60</w:instrText>
      </w:r>
      <w:r w:rsidRPr="0005228F">
        <w:rPr>
          <w:noProof/>
        </w:rPr>
        <w:fldChar w:fldCharType="end"/>
      </w:r>
      <w:r w:rsidRPr="0005228F">
        <w:instrText>)</w:instrText>
      </w:r>
      <w:r w:rsidRPr="0005228F">
        <w:fldChar w:fldCharType="end"/>
      </w:r>
    </w:p>
    <w:p w14:paraId="4E6508A3" w14:textId="77777777" w:rsidR="00844380" w:rsidRPr="0005228F" w:rsidRDefault="00844380" w:rsidP="00844380">
      <w:r w:rsidRPr="0005228F">
        <w:t xml:space="preserve">This case is visually shown in </w:t>
      </w:r>
      <w:r w:rsidRPr="0005228F">
        <w:fldChar w:fldCharType="begin"/>
      </w:r>
      <w:r w:rsidRPr="0005228F">
        <w:instrText xml:space="preserve"> REF _Ref14268620 \h </w:instrText>
      </w:r>
      <w:r w:rsidRPr="0005228F">
        <w:fldChar w:fldCharType="separate"/>
      </w:r>
      <w:r w:rsidRPr="0005228F">
        <w:t xml:space="preserve">Figure </w:t>
      </w:r>
      <w:r w:rsidRPr="0005228F">
        <w:rPr>
          <w:noProof/>
        </w:rPr>
        <w:t>61</w:t>
      </w:r>
      <w:r w:rsidRPr="0005228F">
        <w:fldChar w:fldCharType="end"/>
      </w:r>
      <w:r w:rsidRPr="0005228F">
        <w:t xml:space="preserve"> where the green lines represent the Rx filter shape.</w:t>
      </w:r>
    </w:p>
    <w:p w14:paraId="150939B3" w14:textId="77777777" w:rsidR="00844380" w:rsidRPr="0005228F" w:rsidRDefault="00844380" w:rsidP="00844380">
      <w:r w:rsidRPr="00AA61CD">
        <w:rPr>
          <w:noProof/>
          <w:lang w:eastAsia="de-DE"/>
        </w:rPr>
        <w:drawing>
          <wp:inline distT="0" distB="0" distL="0" distR="0" wp14:anchorId="0C38F003" wp14:editId="7F5C56C9">
            <wp:extent cx="5829300" cy="3149792"/>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836120" cy="3153477"/>
                    </a:xfrm>
                    <a:prstGeom prst="rect">
                      <a:avLst/>
                    </a:prstGeom>
                    <a:noFill/>
                  </pic:spPr>
                </pic:pic>
              </a:graphicData>
            </a:graphic>
          </wp:inline>
        </w:drawing>
      </w:r>
    </w:p>
    <w:p w14:paraId="1DF74266" w14:textId="77777777" w:rsidR="00844380" w:rsidRPr="0005228F" w:rsidRDefault="00844380" w:rsidP="00844380">
      <w:pPr>
        <w:pStyle w:val="Caption"/>
        <w:rPr>
          <w:lang w:val="en-GB"/>
        </w:rPr>
      </w:pPr>
      <w:bookmarkStart w:id="863" w:name="_Ref14268620"/>
      <w:r w:rsidRPr="0005228F">
        <w:rPr>
          <w:lang w:val="en-GB"/>
        </w:rPr>
        <w:t xml:space="preserve">Figure </w:t>
      </w:r>
      <w:r w:rsidRPr="00AA61CD">
        <w:rPr>
          <w:noProof/>
          <w:lang w:val="en-GB"/>
        </w:rPr>
        <w:fldChar w:fldCharType="begin"/>
      </w:r>
      <w:r w:rsidRPr="0005228F">
        <w:rPr>
          <w:noProof/>
          <w:lang w:val="en-GB"/>
        </w:rPr>
        <w:instrText xml:space="preserve"> SEQ Figure \* ARABIC </w:instrText>
      </w:r>
      <w:r w:rsidRPr="00AA61CD">
        <w:rPr>
          <w:noProof/>
          <w:lang w:val="en-GB"/>
        </w:rPr>
        <w:fldChar w:fldCharType="separate"/>
      </w:r>
      <w:r w:rsidRPr="0005228F">
        <w:rPr>
          <w:noProof/>
          <w:lang w:val="en-GB"/>
        </w:rPr>
        <w:t>61</w:t>
      </w:r>
      <w:r w:rsidRPr="00AA61CD">
        <w:rPr>
          <w:noProof/>
          <w:lang w:val="en-GB"/>
        </w:rPr>
        <w:fldChar w:fldCharType="end"/>
      </w:r>
      <w:bookmarkEnd w:id="863"/>
      <w:r w:rsidRPr="0005228F">
        <w:rPr>
          <w:lang w:val="en-GB"/>
        </w:rPr>
        <w:t>: C/I tests process to test ACIR (and NFD) – Extension to evaluate ACS</w:t>
      </w:r>
    </w:p>
    <w:p w14:paraId="31BB09A3" w14:textId="5371125F" w:rsidR="00844380" w:rsidRPr="0005228F" w:rsidRDefault="00844380" w:rsidP="00844380">
      <w:r w:rsidRPr="0005228F">
        <w:fldChar w:fldCharType="begin"/>
      </w:r>
      <w:r w:rsidRPr="0005228F">
        <w:instrText xml:space="preserve"> REF _Ref14268620 \h </w:instrText>
      </w:r>
      <w:r w:rsidRPr="0005228F">
        <w:fldChar w:fldCharType="separate"/>
      </w:r>
      <w:r w:rsidRPr="0005228F">
        <w:t xml:space="preserve">Figure </w:t>
      </w:r>
      <w:r w:rsidRPr="0005228F">
        <w:rPr>
          <w:noProof/>
        </w:rPr>
        <w:t>61</w:t>
      </w:r>
      <w:r w:rsidRPr="0005228F">
        <w:fldChar w:fldCharType="end"/>
      </w:r>
      <w:r w:rsidRPr="0005228F">
        <w:t xml:space="preserve">-A represents a </w:t>
      </w:r>
      <m:oMath>
        <m:f>
          <m:fPr>
            <m:type m:val="skw"/>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I</m:t>
                </m:r>
              </m:e>
              <m:sub>
                <m:r>
                  <w:rPr>
                    <w:rFonts w:ascii="Cambria Math" w:hAnsi="Cambria Math"/>
                  </w:rPr>
                  <m:t>co-ch</m:t>
                </m:r>
              </m:sub>
            </m:sSub>
          </m:den>
        </m:f>
      </m:oMath>
      <w:r w:rsidRPr="0005228F">
        <w:t xml:space="preserve"> test at fixed M desensitisation. </w:t>
      </w:r>
      <w:r w:rsidRPr="0005228F">
        <w:fldChar w:fldCharType="begin"/>
      </w:r>
      <w:r w:rsidRPr="0005228F">
        <w:instrText xml:space="preserve"> REF _Ref14268620 \h </w:instrText>
      </w:r>
      <w:r w:rsidRPr="0005228F">
        <w:fldChar w:fldCharType="separate"/>
      </w:r>
      <w:r w:rsidRPr="0005228F">
        <w:t xml:space="preserve">Figure </w:t>
      </w:r>
      <w:r w:rsidRPr="0005228F">
        <w:rPr>
          <w:noProof/>
        </w:rPr>
        <w:t>61</w:t>
      </w:r>
      <w:r w:rsidRPr="0005228F">
        <w:fldChar w:fldCharType="end"/>
      </w:r>
      <w:r w:rsidRPr="0005228F">
        <w:t>-B, here shown only for intermediate explanatory purpose, is the situation with the interfering signal (I) moved in frequency to the adjacent channel (obviously resulting in far less interference). It is evident that, using “nearly rectangular” interference signals (as it is the case for a number of modern digital systems (e.g. OFDM or QAM with low roll-off) the ACS is the ratio of the “efficient” power (i.e. integral of the pink areas), in linear terms, represented in Figures 59- A and B and given by the formula:</w:t>
      </w:r>
    </w:p>
    <w:p w14:paraId="6F6D9019" w14:textId="46A61A7C" w:rsidR="00844380" w:rsidRPr="0005228F" w:rsidRDefault="00844380" w:rsidP="00AA61CD">
      <w:pPr>
        <w:pStyle w:val="MTDisplayEquation"/>
        <w:jc w:val="right"/>
      </w:pPr>
      <w:r w:rsidRPr="0005228F">
        <w:rPr>
          <w:position w:val="-34"/>
        </w:rPr>
        <w:object w:dxaOrig="1840" w:dyaOrig="700" w14:anchorId="0DAFE7F4">
          <v:shape id="_x0000_i1128" type="#_x0000_t75" style="width:92.55pt;height:36.45pt" o:ole="">
            <v:imagedata r:id="rId284" o:title=""/>
          </v:shape>
          <o:OLEObject Type="Embed" ProgID="Equation.DSMT4" ShapeID="_x0000_i1128" DrawAspect="Content" ObjectID="_1642509066" r:id="rId285"/>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fldSimple w:instr=" SEQ MTEqn \c \* Arabic \* MERGEFORMAT ">
        <w:r w:rsidRPr="0005228F">
          <w:rPr>
            <w:noProof/>
          </w:rPr>
          <w:instrText>61</w:instrText>
        </w:r>
      </w:fldSimple>
      <w:r w:rsidRPr="0005228F">
        <w:instrText>)</w:instrText>
      </w:r>
      <w:r w:rsidRPr="0005228F">
        <w:fldChar w:fldCharType="end"/>
      </w:r>
    </w:p>
    <w:p w14:paraId="593DFFC6" w14:textId="77777777" w:rsidR="00844380" w:rsidRPr="0005228F" w:rsidRDefault="00844380" w:rsidP="00844380">
      <w:r w:rsidRPr="0005228F">
        <w:fldChar w:fldCharType="begin"/>
      </w:r>
      <w:r w:rsidRPr="0005228F">
        <w:instrText xml:space="preserve"> REF _Ref14268620 \h </w:instrText>
      </w:r>
      <w:r w:rsidRPr="0005228F">
        <w:fldChar w:fldCharType="separate"/>
      </w:r>
      <w:r w:rsidRPr="0005228F">
        <w:t xml:space="preserve">Figure </w:t>
      </w:r>
      <w:r w:rsidRPr="0005228F">
        <w:rPr>
          <w:noProof/>
        </w:rPr>
        <w:t>61</w:t>
      </w:r>
      <w:r w:rsidRPr="0005228F">
        <w:fldChar w:fldCharType="end"/>
      </w:r>
      <w:r w:rsidRPr="0005228F">
        <w:t xml:space="preserve">-C is the actual adjacent channel </w:t>
      </w:r>
      <m:oMath>
        <m:f>
          <m:fPr>
            <m:type m:val="skw"/>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I</m:t>
                </m:r>
              </m:e>
              <m:sub>
                <m:r>
                  <w:rPr>
                    <w:rFonts w:ascii="Cambria Math" w:hAnsi="Cambria Math"/>
                  </w:rPr>
                  <m:t>adj-ch</m:t>
                </m:r>
              </m:sub>
            </m:sSub>
          </m:den>
        </m:f>
      </m:oMath>
      <w:r w:rsidRPr="0005228F">
        <w:t xml:space="preserve"> test at the same receiver desensitisation (M) obtained increasing </w:t>
      </w:r>
      <m:oMath>
        <m:sSub>
          <m:sSubPr>
            <m:ctrlPr>
              <w:rPr>
                <w:rFonts w:ascii="Cambria Math" w:hAnsi="Cambria Math"/>
                <w:i/>
              </w:rPr>
            </m:ctrlPr>
          </m:sSubPr>
          <m:e>
            <m:r>
              <w:rPr>
                <w:rFonts w:ascii="Cambria Math" w:hAnsi="Cambria Math"/>
              </w:rPr>
              <m:t>I</m:t>
            </m:r>
          </m:e>
          <m:sub>
            <m:r>
              <w:rPr>
                <w:rFonts w:ascii="Cambria Math" w:hAnsi="Cambria Math"/>
              </w:rPr>
              <m:t>adj-ch</m:t>
            </m:r>
          </m:sub>
        </m:sSub>
      </m:oMath>
      <w:r w:rsidRPr="0005228F">
        <w:t xml:space="preserve">level; generating the same degradation, the effective interference powers, in linear terms, in test A and test C are also equal: </w:t>
      </w:r>
      <m:oMath>
        <m:sSub>
          <m:sSubPr>
            <m:ctrlPr>
              <w:rPr>
                <w:rFonts w:ascii="Cambria Math" w:hAnsi="Cambria Math"/>
              </w:rPr>
            </m:ctrlPr>
          </m:sSubPr>
          <m:e>
            <m:r>
              <w:rPr>
                <w:rFonts w:ascii="Cambria Math" w:hAnsi="Cambria Math"/>
              </w:rPr>
              <m:t>I</m:t>
            </m:r>
          </m:e>
          <m:sub>
            <m:r>
              <w:rPr>
                <w:rFonts w:ascii="Cambria Math" w:hAnsi="Cambria Math"/>
              </w:rPr>
              <m:t>co-ch</m:t>
            </m:r>
          </m:sub>
        </m:sSub>
        <m:r>
          <m:rPr>
            <m:sty m:val="p"/>
          </m:rPr>
          <w:rPr>
            <w:rFonts w:ascii="Cambria Math" w:hAnsi="Cambria Math"/>
          </w:rPr>
          <m:t xml:space="preserve">= </m:t>
        </m:r>
        <m:nary>
          <m:naryPr>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Ia</m:t>
                </m:r>
              </m:e>
              <m:sub>
                <m:r>
                  <w:rPr>
                    <w:rFonts w:ascii="Cambria Math" w:hAnsi="Cambria Math"/>
                  </w:rPr>
                  <m:t>eff</m:t>
                </m:r>
              </m:sub>
            </m:sSub>
          </m:e>
        </m:nary>
        <m:r>
          <m:rPr>
            <m:sty m:val="p"/>
          </m:rPr>
          <w:rPr>
            <w:rFonts w:ascii="Cambria Math" w:hAnsi="Cambria Math"/>
          </w:rPr>
          <m:t>×</m:t>
        </m:r>
        <m:f>
          <m:fPr>
            <m:type m:val="skw"/>
            <m:ctrlPr>
              <w:rPr>
                <w:rFonts w:ascii="Cambria Math" w:hAnsi="Cambria Math"/>
                <w:i/>
              </w:rPr>
            </m:ctrlPr>
          </m:fPr>
          <m:num>
            <m:sSub>
              <m:sSubPr>
                <m:ctrlPr>
                  <w:rPr>
                    <w:rFonts w:ascii="Cambria Math" w:hAnsi="Cambria Math"/>
                  </w:rPr>
                </m:ctrlPr>
              </m:sSubPr>
              <m:e>
                <m:r>
                  <w:rPr>
                    <w:rFonts w:ascii="Cambria Math" w:hAnsi="Cambria Math"/>
                  </w:rPr>
                  <m:t>I</m:t>
                </m:r>
              </m:e>
              <m:sub>
                <m:r>
                  <w:rPr>
                    <w:rFonts w:ascii="Cambria Math" w:hAnsi="Cambria Math"/>
                  </w:rPr>
                  <m:t>AC</m:t>
                </m:r>
              </m:sub>
            </m:sSub>
            <m:sSub>
              <m:sSubPr>
                <m:ctrlPr>
                  <w:rPr>
                    <w:rFonts w:ascii="Cambria Math" w:hAnsi="Cambria Math"/>
                    <w:i/>
                  </w:rPr>
                </m:ctrlPr>
              </m:sSubPr>
              <m:e>
                <m:r>
                  <w:rPr>
                    <w:rFonts w:ascii="Cambria Math" w:hAnsi="Cambria Math"/>
                  </w:rPr>
                  <m:t>I</m:t>
                </m:r>
              </m:e>
              <m:sub>
                <m:r>
                  <w:rPr>
                    <w:rFonts w:ascii="Cambria Math" w:hAnsi="Cambria Math"/>
                  </w:rPr>
                  <m:t>adj-ch</m:t>
                </m:r>
              </m:sub>
            </m:sSub>
          </m:num>
          <m:den>
            <m:sSub>
              <m:sSubPr>
                <m:ctrlPr>
                  <w:rPr>
                    <w:rFonts w:ascii="Cambria Math" w:hAnsi="Cambria Math"/>
                    <w:i/>
                  </w:rPr>
                </m:ctrlPr>
              </m:sSubPr>
              <m:e>
                <m:r>
                  <w:rPr>
                    <w:rFonts w:ascii="Cambria Math" w:hAnsi="Cambria Math"/>
                  </w:rPr>
                  <m:t>I</m:t>
                </m:r>
              </m:e>
              <m:sub>
                <m:r>
                  <w:rPr>
                    <w:rFonts w:ascii="Cambria Math" w:hAnsi="Cambria Math"/>
                  </w:rPr>
                  <m:t>COco-ch</m:t>
                </m:r>
              </m:sub>
            </m:sSub>
          </m:den>
        </m:f>
        <m:r>
          <m:rPr>
            <m:sty m:val="p"/>
          </m:rPr>
          <w:rPr>
            <w:rFonts w:ascii="Cambria Math" w:hAnsi="Cambria Math"/>
          </w:rPr>
          <m:t xml:space="preserve"> </m:t>
        </m:r>
      </m:oMath>
      <w:r w:rsidRPr="0005228F">
        <w:t>.</w:t>
      </w:r>
    </w:p>
    <w:p w14:paraId="3A8A2FF6" w14:textId="77777777" w:rsidR="00844380" w:rsidRPr="0005228F" w:rsidRDefault="00844380" w:rsidP="00844380">
      <w:r w:rsidRPr="0005228F">
        <w:t>Comparing the two formulas above the simpler relationship could be derived:</w:t>
      </w:r>
    </w:p>
    <w:p w14:paraId="625ED2D2" w14:textId="77777777" w:rsidR="00844380" w:rsidRPr="0005228F" w:rsidRDefault="00844380" w:rsidP="00844380">
      <w:pPr>
        <w:pStyle w:val="MTDisplayEquation"/>
      </w:pPr>
      <w:r w:rsidRPr="0005228F">
        <w:tab/>
      </w:r>
      <w:r w:rsidRPr="0005228F">
        <w:rPr>
          <w:position w:val="-30"/>
        </w:rPr>
        <w:object w:dxaOrig="1320" w:dyaOrig="680" w14:anchorId="30622EBE">
          <v:shape id="_x0000_i1129" type="#_x0000_t75" style="width:65.45pt;height:36.45pt" o:ole="">
            <v:imagedata r:id="rId286" o:title=""/>
          </v:shape>
          <o:OLEObject Type="Embed" ProgID="Equation.DSMT4" ShapeID="_x0000_i1129" DrawAspect="Content" ObjectID="_1642509067" r:id="rId287"/>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864" w:name="ZEqnNum249283"/>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62</w:instrText>
      </w:r>
      <w:r w:rsidRPr="0005228F">
        <w:rPr>
          <w:noProof/>
        </w:rPr>
        <w:fldChar w:fldCharType="end"/>
      </w:r>
      <w:r w:rsidRPr="0005228F">
        <w:instrText>)</w:instrText>
      </w:r>
      <w:bookmarkEnd w:id="864"/>
      <w:r w:rsidRPr="0005228F">
        <w:fldChar w:fldCharType="end"/>
      </w:r>
    </w:p>
    <w:p w14:paraId="6ACAB60D" w14:textId="77777777" w:rsidR="00844380" w:rsidRPr="0005228F" w:rsidRDefault="00844380" w:rsidP="00844380">
      <w:r w:rsidRPr="0005228F">
        <w:t>or</w:t>
      </w:r>
    </w:p>
    <w:p w14:paraId="7DB702E9" w14:textId="77777777" w:rsidR="00844380" w:rsidRPr="0005228F" w:rsidRDefault="00844380" w:rsidP="00844380">
      <w:pPr>
        <w:pStyle w:val="MTDisplayEquation"/>
      </w:pPr>
      <w:r w:rsidRPr="0005228F">
        <w:tab/>
      </w:r>
    </w:p>
    <w:p w14:paraId="70F79DF3" w14:textId="26DEFCB3" w:rsidR="00844380" w:rsidRPr="0005228F" w:rsidRDefault="00844380" w:rsidP="00844380">
      <w:pPr>
        <w:pStyle w:val="MTDisplayEquation"/>
      </w:pPr>
      <w:r w:rsidRPr="0005228F">
        <w:tab/>
      </w:r>
      <w:r w:rsidRPr="0005228F">
        <w:rPr>
          <w:position w:val="-12"/>
        </w:rPr>
        <w:object w:dxaOrig="3739" w:dyaOrig="360" w14:anchorId="41A80438">
          <v:shape id="_x0000_i1130" type="#_x0000_t75" style="width:186.1pt;height:19.65pt" o:ole="">
            <v:imagedata r:id="rId288" o:title=""/>
          </v:shape>
          <o:OLEObject Type="Embed" ProgID="Equation.DSMT4" ShapeID="_x0000_i1130" DrawAspect="Content" ObjectID="_1642509068" r:id="rId289"/>
        </w:object>
      </w:r>
      <w:r w:rsidRPr="0005228F">
        <w:tab/>
      </w:r>
      <w:r w:rsidR="00AA61CD" w:rsidRPr="00511CEC">
        <w:fldChar w:fldCharType="begin"/>
      </w:r>
      <w:r w:rsidR="00AA61CD" w:rsidRPr="0005228F">
        <w:instrText xml:space="preserve"> MACROBUTTON MTPlaceRef \* MERGEFORMAT </w:instrText>
      </w:r>
      <w:r w:rsidR="00AA61CD" w:rsidRPr="00511CEC">
        <w:fldChar w:fldCharType="begin"/>
      </w:r>
      <w:r w:rsidR="00AA61CD" w:rsidRPr="0005228F">
        <w:instrText xml:space="preserve"> SEQ MTEqn \h \* MERGEFORMAT </w:instrText>
      </w:r>
      <w:r w:rsidR="00AA61CD" w:rsidRPr="00511CEC">
        <w:fldChar w:fldCharType="end"/>
      </w:r>
      <w:r w:rsidR="00AA61CD" w:rsidRPr="0005228F">
        <w:instrText>(</w:instrText>
      </w:r>
      <w:r w:rsidR="00AA61CD" w:rsidRPr="00511CEC">
        <w:rPr>
          <w:noProof/>
        </w:rPr>
        <w:fldChar w:fldCharType="begin"/>
      </w:r>
      <w:r w:rsidR="00AA61CD" w:rsidRPr="0005228F">
        <w:rPr>
          <w:noProof/>
        </w:rPr>
        <w:instrText xml:space="preserve"> SEQ MTEqn \c \* Arabic \* MERGEFORMAT </w:instrText>
      </w:r>
      <w:r w:rsidR="00AA61CD" w:rsidRPr="00511CEC">
        <w:rPr>
          <w:noProof/>
        </w:rPr>
        <w:fldChar w:fldCharType="separate"/>
      </w:r>
      <w:r w:rsidR="00AA61CD" w:rsidRPr="0005228F">
        <w:rPr>
          <w:noProof/>
        </w:rPr>
        <w:instrText>63</w:instrText>
      </w:r>
      <w:r w:rsidR="00AA61CD" w:rsidRPr="00511CEC">
        <w:rPr>
          <w:noProof/>
        </w:rPr>
        <w:fldChar w:fldCharType="end"/>
      </w:r>
      <w:r w:rsidR="00AA61CD" w:rsidRPr="0005228F">
        <w:instrText>)</w:instrText>
      </w:r>
      <w:r w:rsidR="00AA61CD" w:rsidRPr="00511CEC">
        <w:fldChar w:fldCharType="end"/>
      </w:r>
    </w:p>
    <w:p w14:paraId="6673767A" w14:textId="468BF5ED" w:rsidR="00844380" w:rsidRPr="0005228F" w:rsidRDefault="00844380" w:rsidP="00844380">
      <w:pPr>
        <w:pStyle w:val="ECCAnnexheading2"/>
        <w:ind w:left="567" w:hanging="578"/>
        <w:rPr>
          <w:lang w:val="en-GB"/>
        </w:rPr>
      </w:pPr>
      <w:r w:rsidRPr="0005228F">
        <w:rPr>
          <w:lang w:val="en-GB"/>
        </w:rPr>
        <w:tab/>
        <w:t>ACS evaluation in absence of co-channel C/I reference test</w:t>
      </w:r>
    </w:p>
    <w:p w14:paraId="76950241" w14:textId="77777777" w:rsidR="00844380" w:rsidRPr="0005228F" w:rsidRDefault="00844380" w:rsidP="00844380">
      <w:r w:rsidRPr="0005228F">
        <w:t xml:space="preserve">None of the three ENs considered, require co-channel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co-ch</m:t>
            </m:r>
          </m:sub>
        </m:sSub>
        <m:r>
          <m:rPr>
            <m:sty m:val="p"/>
          </m:rPr>
          <w:rPr>
            <w:rFonts w:ascii="Cambria Math" w:hAnsi="Cambria Math"/>
          </w:rPr>
          <m:t xml:space="preserve">/C </m:t>
        </m:r>
      </m:oMath>
      <w:r w:rsidRPr="0005228F">
        <w:t xml:space="preserve"> reference test; therefore, ACS, as defined by all three, cannot directly refer to the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adj-ch</m:t>
            </m:r>
          </m:sub>
        </m:sSub>
      </m:oMath>
      <w:r w:rsidRPr="0005228F">
        <w:t>/C ratio used for adjacent channel test.</w:t>
      </w:r>
    </w:p>
    <w:p w14:paraId="4D8472F2" w14:textId="77777777" w:rsidR="00844380" w:rsidRPr="0005228F" w:rsidRDefault="00844380" w:rsidP="00844380">
      <w:r w:rsidRPr="0005228F">
        <w:t>However, some define a “post-elaboration” of that data.</w:t>
      </w:r>
    </w:p>
    <w:p w14:paraId="6D3A8727" w14:textId="77777777" w:rsidR="00844380" w:rsidRPr="0005228F" w:rsidRDefault="00844380" w:rsidP="00844380">
      <w:r w:rsidRPr="0005228F">
        <w:t xml:space="preserve">Considering </w:t>
      </w:r>
      <w:r w:rsidRPr="0005228F">
        <w:fldChar w:fldCharType="begin"/>
      </w:r>
      <w:r w:rsidRPr="0005228F">
        <w:instrText xml:space="preserve"> REF _Ref14268620 \h </w:instrText>
      </w:r>
      <w:r w:rsidRPr="0005228F">
        <w:fldChar w:fldCharType="separate"/>
      </w:r>
      <w:r w:rsidRPr="0005228F">
        <w:t xml:space="preserve">Figure </w:t>
      </w:r>
      <w:r w:rsidRPr="0005228F">
        <w:rPr>
          <w:noProof/>
        </w:rPr>
        <w:t>61</w:t>
      </w:r>
      <w:r w:rsidRPr="0005228F">
        <w:fldChar w:fldCharType="end"/>
      </w:r>
      <w:r w:rsidRPr="0005228F">
        <w:t xml:space="preserve">, in linear terms, the parameters of Equation </w:t>
      </w:r>
      <w:r w:rsidRPr="0005228F">
        <w:fldChar w:fldCharType="begin"/>
      </w:r>
      <w:r w:rsidRPr="0005228F">
        <w:instrText xml:space="preserve"> GOTOBUTTON ZEqnNum249283  \* MERGEFORMAT </w:instrText>
      </w:r>
      <w:r w:rsidRPr="0005228F">
        <w:fldChar w:fldCharType="begin"/>
      </w:r>
      <w:r w:rsidRPr="0005228F">
        <w:instrText xml:space="preserve"> REF ZEqnNum249283 \* Charformat \! \* MERGEFORMAT </w:instrText>
      </w:r>
      <w:r w:rsidRPr="0005228F">
        <w:fldChar w:fldCharType="separate"/>
      </w:r>
      <w:r w:rsidRPr="0005228F">
        <w:instrText>(62)</w:instrText>
      </w:r>
      <w:r w:rsidRPr="0005228F">
        <w:fldChar w:fldCharType="end"/>
      </w:r>
      <w:r w:rsidRPr="0005228F">
        <w:fldChar w:fldCharType="end"/>
      </w:r>
      <w:r w:rsidRPr="0005228F">
        <w:t xml:space="preserve"> can be elaborated using the following equivalences:</w:t>
      </w:r>
    </w:p>
    <w:p w14:paraId="795FC9D1" w14:textId="77777777" w:rsidR="00844380" w:rsidRPr="0005228F" w:rsidRDefault="00844380" w:rsidP="00844380"/>
    <w:p w14:paraId="6ACE516E" w14:textId="77777777" w:rsidR="00844380" w:rsidRPr="0005228F" w:rsidRDefault="00844380" w:rsidP="00844380">
      <w:pPr>
        <w:pStyle w:val="MTDisplayEquation"/>
      </w:pPr>
      <w:r w:rsidRPr="0005228F">
        <w:tab/>
      </w:r>
      <w:r w:rsidRPr="0005228F">
        <w:rPr>
          <w:position w:val="-24"/>
        </w:rPr>
        <w:object w:dxaOrig="1480" w:dyaOrig="620" w14:anchorId="65B69FF9">
          <v:shape id="_x0000_i1131" type="#_x0000_t75" style="width:76.7pt;height:30.85pt" o:ole="">
            <v:imagedata r:id="rId290" o:title=""/>
          </v:shape>
          <o:OLEObject Type="Embed" ProgID="Equation.DSMT4" ShapeID="_x0000_i1131" DrawAspect="Content" ObjectID="_1642509069" r:id="rId291"/>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64</w:instrText>
      </w:r>
      <w:r w:rsidRPr="0005228F">
        <w:rPr>
          <w:noProof/>
        </w:rPr>
        <w:fldChar w:fldCharType="end"/>
      </w:r>
      <w:r w:rsidRPr="0005228F">
        <w:instrText>)</w:instrText>
      </w:r>
      <w:r w:rsidRPr="0005228F">
        <w:fldChar w:fldCharType="end"/>
      </w:r>
    </w:p>
    <w:p w14:paraId="0816E891" w14:textId="77777777" w:rsidR="00844380" w:rsidRPr="0005228F" w:rsidRDefault="00844380" w:rsidP="00844380"/>
    <w:p w14:paraId="71E4C309" w14:textId="77777777" w:rsidR="00844380" w:rsidRPr="0005228F" w:rsidRDefault="00844380" w:rsidP="00844380">
      <w:pPr>
        <w:pStyle w:val="MTDisplayEquation"/>
      </w:pPr>
      <w:r w:rsidRPr="0005228F">
        <w:tab/>
      </w:r>
      <w:r w:rsidRPr="0005228F">
        <w:rPr>
          <w:position w:val="-14"/>
        </w:rPr>
        <w:object w:dxaOrig="1900" w:dyaOrig="400" w14:anchorId="2A24062D">
          <v:shape id="_x0000_i1132" type="#_x0000_t75" style="width:94.45pt;height:21.5pt" o:ole="">
            <v:imagedata r:id="rId292" o:title=""/>
          </v:shape>
          <o:OLEObject Type="Embed" ProgID="Equation.DSMT4" ShapeID="_x0000_i1132" DrawAspect="Content" ObjectID="_1642509070" r:id="rId293"/>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865" w:name="ZEqnNum428729"/>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65</w:instrText>
      </w:r>
      <w:r w:rsidRPr="0005228F">
        <w:rPr>
          <w:noProof/>
        </w:rPr>
        <w:fldChar w:fldCharType="end"/>
      </w:r>
      <w:r w:rsidRPr="0005228F">
        <w:instrText>)</w:instrText>
      </w:r>
      <w:bookmarkEnd w:id="865"/>
      <w:r w:rsidRPr="0005228F">
        <w:fldChar w:fldCharType="end"/>
      </w:r>
    </w:p>
    <w:p w14:paraId="701B3198" w14:textId="77777777" w:rsidR="00844380" w:rsidRPr="0005228F" w:rsidRDefault="00844380" w:rsidP="00844380"/>
    <w:p w14:paraId="5E4A81D6" w14:textId="77777777" w:rsidR="00844380" w:rsidRPr="0005228F" w:rsidRDefault="00844380" w:rsidP="00844380">
      <w:r w:rsidRPr="0005228F">
        <w:t xml:space="preserve">Merging Equation </w:t>
      </w:r>
      <w:r w:rsidRPr="0005228F">
        <w:fldChar w:fldCharType="begin"/>
      </w:r>
      <w:r w:rsidRPr="0005228F">
        <w:instrText xml:space="preserve"> GOTOBUTTON ZEqnNum428729  \* MERGEFORMAT </w:instrText>
      </w:r>
      <w:r w:rsidRPr="0005228F">
        <w:fldChar w:fldCharType="begin"/>
      </w:r>
      <w:r w:rsidRPr="0005228F">
        <w:instrText xml:space="preserve"> REF ZEqnNum428729 \* Charformat \! \* MERGEFORMAT </w:instrText>
      </w:r>
      <w:r w:rsidRPr="0005228F">
        <w:fldChar w:fldCharType="separate"/>
      </w:r>
      <w:r w:rsidRPr="0005228F">
        <w:instrText>(65)</w:instrText>
      </w:r>
      <w:r w:rsidRPr="0005228F">
        <w:fldChar w:fldCharType="end"/>
      </w:r>
      <w:r w:rsidRPr="0005228F">
        <w:fldChar w:fldCharType="end"/>
      </w:r>
      <w:r w:rsidRPr="0005228F">
        <w:t xml:space="preserve"> into Equation </w:t>
      </w:r>
      <w:r w:rsidRPr="0005228F">
        <w:fldChar w:fldCharType="begin"/>
      </w:r>
      <w:r w:rsidRPr="0005228F">
        <w:instrText xml:space="preserve"> GOTOBUTTON ZEqnNum249283  \* MERGEFORMAT </w:instrText>
      </w:r>
      <w:r w:rsidRPr="0005228F">
        <w:fldChar w:fldCharType="begin"/>
      </w:r>
      <w:r w:rsidRPr="0005228F">
        <w:instrText xml:space="preserve"> REF ZEqnNum249283 \* Charformat \! \* MERGEFORMAT </w:instrText>
      </w:r>
      <w:r w:rsidRPr="0005228F">
        <w:fldChar w:fldCharType="separate"/>
      </w:r>
      <w:r w:rsidRPr="0005228F">
        <w:instrText>(62)</w:instrText>
      </w:r>
      <w:r w:rsidRPr="0005228F">
        <w:fldChar w:fldCharType="end"/>
      </w:r>
      <w:r w:rsidRPr="0005228F">
        <w:fldChar w:fldCharType="end"/>
      </w:r>
      <w:r w:rsidRPr="0005228F">
        <w:t>:</w:t>
      </w:r>
    </w:p>
    <w:p w14:paraId="6B63E50D" w14:textId="77777777" w:rsidR="00844380" w:rsidRPr="0005228F" w:rsidRDefault="00844380" w:rsidP="00844380"/>
    <w:p w14:paraId="72571CA7" w14:textId="77777777" w:rsidR="00844380" w:rsidRPr="0005228F" w:rsidRDefault="00844380" w:rsidP="00844380">
      <w:pPr>
        <w:pStyle w:val="MTDisplayEquation"/>
      </w:pPr>
      <w:r w:rsidRPr="0005228F">
        <w:tab/>
      </w:r>
      <w:r w:rsidRPr="0005228F">
        <w:rPr>
          <w:position w:val="-32"/>
        </w:rPr>
        <w:object w:dxaOrig="3060" w:dyaOrig="700" w14:anchorId="430DA358">
          <v:shape id="_x0000_i1133" type="#_x0000_t75" style="width:147.75pt;height:37.4pt" o:ole="">
            <v:imagedata r:id="rId294" o:title=""/>
          </v:shape>
          <o:OLEObject Type="Embed" ProgID="Equation.DSMT4" ShapeID="_x0000_i1133" DrawAspect="Content" ObjectID="_1642509071" r:id="rId295"/>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66</w:instrText>
      </w:r>
      <w:r w:rsidRPr="0005228F">
        <w:rPr>
          <w:noProof/>
        </w:rPr>
        <w:fldChar w:fldCharType="end"/>
      </w:r>
      <w:r w:rsidRPr="0005228F">
        <w:instrText>)</w:instrText>
      </w:r>
      <w:r w:rsidRPr="0005228F">
        <w:fldChar w:fldCharType="end"/>
      </w:r>
    </w:p>
    <w:p w14:paraId="12F33978" w14:textId="77777777" w:rsidR="00844380" w:rsidRPr="0005228F" w:rsidRDefault="00844380" w:rsidP="00844380"/>
    <w:p w14:paraId="17F05B61" w14:textId="77777777" w:rsidR="00844380" w:rsidRPr="0005228F" w:rsidRDefault="00844380" w:rsidP="00844380">
      <w:r w:rsidRPr="0005228F">
        <w:t xml:space="preserve">and, in dB units is reached the same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t xml:space="preserve"> for </w:t>
      </w:r>
      <m:oMath>
        <m:sSub>
          <m:sSubPr>
            <m:ctrlPr>
              <w:rPr>
                <w:rFonts w:ascii="Cambria Math" w:hAnsi="Cambria Math"/>
                <w:i/>
              </w:rPr>
            </m:ctrlPr>
          </m:sSubPr>
          <m:e>
            <m:r>
              <w:rPr>
                <w:rFonts w:ascii="Cambria Math" w:hAnsi="Cambria Math"/>
              </w:rPr>
              <m:t>ACS</m:t>
            </m:r>
          </m:e>
          <m:sub>
            <m:r>
              <w:rPr>
                <w:rFonts w:ascii="Cambria Math" w:hAnsi="Cambria Math"/>
              </w:rPr>
              <m:t>Relative</m:t>
            </m:r>
          </m:sub>
        </m:sSub>
      </m:oMath>
      <w:r w:rsidRPr="0005228F">
        <w:t xml:space="preserve"> in 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w:t>
      </w:r>
    </w:p>
    <w:p w14:paraId="7AEE6736" w14:textId="77777777" w:rsidR="00844380" w:rsidRPr="0005228F" w:rsidRDefault="00844380" w:rsidP="00844380"/>
    <w:p w14:paraId="26FA6DB1" w14:textId="26B6DD19" w:rsidR="00844380" w:rsidRPr="0005228F" w:rsidRDefault="00844380" w:rsidP="00844380">
      <w:pPr>
        <w:pStyle w:val="MTDisplayEquation"/>
      </w:pPr>
      <w:r w:rsidRPr="0005228F">
        <w:tab/>
      </w:r>
      <w:r w:rsidRPr="0005228F">
        <w:rPr>
          <w:position w:val="-26"/>
        </w:rPr>
        <w:object w:dxaOrig="5280" w:dyaOrig="639" w14:anchorId="7D404D3E">
          <v:shape id="_x0000_i1134" type="#_x0000_t75" style="width:268.35pt;height:29pt" o:ole="">
            <v:imagedata r:id="rId296" o:title=""/>
          </v:shape>
          <o:OLEObject Type="Embed" ProgID="Equation.DSMT4" ShapeID="_x0000_i1134" DrawAspect="Content" ObjectID="_1642509072" r:id="rId297"/>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67</w:instrText>
      </w:r>
      <w:r w:rsidRPr="0005228F">
        <w:rPr>
          <w:noProof/>
        </w:rPr>
        <w:fldChar w:fldCharType="end"/>
      </w:r>
      <w:r w:rsidRPr="0005228F">
        <w:instrText>)</w:instrText>
      </w:r>
      <w:r w:rsidRPr="0005228F">
        <w:fldChar w:fldCharType="end"/>
      </w:r>
    </w:p>
    <w:p w14:paraId="704EE881" w14:textId="77777777" w:rsidR="00844380" w:rsidRPr="0005228F" w:rsidRDefault="00844380" w:rsidP="00844380"/>
    <w:p w14:paraId="1E3A8876" w14:textId="77777777" w:rsidR="00844380" w:rsidRPr="0005228F" w:rsidRDefault="00844380" w:rsidP="00844380">
      <w:r w:rsidRPr="0005228F">
        <w:t xml:space="preserve">The correction factor </w:t>
      </w:r>
      <w:r w:rsidRPr="0005228F">
        <w:rPr>
          <w:position w:val="-26"/>
        </w:rPr>
        <w:object w:dxaOrig="2140" w:dyaOrig="639" w14:anchorId="26E04168">
          <v:shape id="_x0000_i1135" type="#_x0000_t75" style="width:107.55pt;height:31.8pt" o:ole="">
            <v:imagedata r:id="rId298" o:title=""/>
          </v:shape>
          <o:OLEObject Type="Embed" ProgID="Equation.DSMT4" ShapeID="_x0000_i1135" DrawAspect="Content" ObjectID="_1642509073" r:id="rId299"/>
        </w:object>
      </w:r>
      <w:r w:rsidRPr="0005228F">
        <w:t xml:space="preserve">  as a function of M(dB) is shown in </w:t>
      </w:r>
      <w:r w:rsidRPr="0005228F">
        <w:fldChar w:fldCharType="begin"/>
      </w:r>
      <w:r w:rsidRPr="0005228F">
        <w:instrText xml:space="preserve"> REF _Ref14268640 \h </w:instrText>
      </w:r>
      <w:r w:rsidRPr="0005228F">
        <w:fldChar w:fldCharType="separate"/>
      </w:r>
      <w:r w:rsidRPr="0005228F">
        <w:t xml:space="preserve">Figure </w:t>
      </w:r>
      <w:r w:rsidRPr="0005228F">
        <w:rPr>
          <w:noProof/>
        </w:rPr>
        <w:t>62</w:t>
      </w:r>
      <w:r w:rsidRPr="0005228F">
        <w:fldChar w:fldCharType="end"/>
      </w:r>
      <w:r w:rsidRPr="0005228F">
        <w:t>.</w:t>
      </w:r>
    </w:p>
    <w:p w14:paraId="4691EA6A" w14:textId="77777777" w:rsidR="00844380" w:rsidRPr="0005228F" w:rsidRDefault="00844380" w:rsidP="00844380">
      <w:pPr>
        <w:pStyle w:val="ECCFiguregraphcentered"/>
        <w:keepNext/>
        <w:rPr>
          <w:lang w:val="en-GB"/>
        </w:rPr>
      </w:pPr>
      <w:r w:rsidRPr="00AA61CD">
        <w:rPr>
          <w:lang w:val="en-GB" w:eastAsia="da-DK"/>
        </w:rPr>
        <w:drawing>
          <wp:inline distT="0" distB="0" distL="0" distR="0" wp14:anchorId="147A69F6" wp14:editId="72F6221E">
            <wp:extent cx="4897162" cy="3338816"/>
            <wp:effectExtent l="0" t="0" r="0" b="0"/>
            <wp:docPr id="80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0" cstate="print"/>
                    <a:srcRect/>
                    <a:stretch>
                      <a:fillRect/>
                    </a:stretch>
                  </pic:blipFill>
                  <pic:spPr bwMode="auto">
                    <a:xfrm>
                      <a:off x="0" y="0"/>
                      <a:ext cx="4910045" cy="3347600"/>
                    </a:xfrm>
                    <a:prstGeom prst="rect">
                      <a:avLst/>
                    </a:prstGeom>
                    <a:noFill/>
                    <a:ln w="9525">
                      <a:noFill/>
                      <a:miter lim="800000"/>
                      <a:headEnd/>
                      <a:tailEnd/>
                    </a:ln>
                  </pic:spPr>
                </pic:pic>
              </a:graphicData>
            </a:graphic>
          </wp:inline>
        </w:drawing>
      </w:r>
    </w:p>
    <w:p w14:paraId="66DAAC49" w14:textId="77777777" w:rsidR="00844380" w:rsidRPr="0005228F" w:rsidRDefault="00844380" w:rsidP="00844380">
      <w:pPr>
        <w:pStyle w:val="Caption"/>
        <w:rPr>
          <w:lang w:val="en-GB"/>
        </w:rPr>
      </w:pPr>
      <w:bookmarkStart w:id="866" w:name="_Ref14268640"/>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62</w:t>
      </w:r>
      <w:r w:rsidRPr="0005228F">
        <w:rPr>
          <w:noProof/>
          <w:lang w:val="en-GB"/>
        </w:rPr>
        <w:fldChar w:fldCharType="end"/>
      </w:r>
      <w:bookmarkEnd w:id="866"/>
      <w:r w:rsidRPr="0005228F">
        <w:rPr>
          <w:lang w:val="en-GB"/>
        </w:rPr>
        <w:t>: Correction factor function of selected desensitisation M(dB)</w:t>
      </w:r>
    </w:p>
    <w:p w14:paraId="6E106D2B" w14:textId="77777777" w:rsidR="00844380" w:rsidRPr="0005228F" w:rsidRDefault="00844380" w:rsidP="00844380">
      <w:pPr>
        <w:pStyle w:val="ECCAnnexheading2"/>
        <w:ind w:left="567" w:hanging="578"/>
        <w:rPr>
          <w:lang w:val="en-GB"/>
        </w:rPr>
      </w:pPr>
      <w:r w:rsidRPr="0005228F">
        <w:rPr>
          <w:lang w:val="en-GB"/>
        </w:rPr>
        <w:tab/>
        <w:t>Noise Figure (NF) evaluation</w:t>
      </w:r>
    </w:p>
    <w:p w14:paraId="0739061B" w14:textId="77777777" w:rsidR="00844380" w:rsidRPr="0005228F" w:rsidRDefault="00844380" w:rsidP="00844380">
      <w:r w:rsidRPr="0005228F">
        <w:t xml:space="preserve">When not directly, and appropriately, provided by ETSI standards, the calculation of ACS from usual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adj-ch</m:t>
            </m:r>
          </m:sub>
        </m:sSub>
      </m:oMath>
      <w:r w:rsidRPr="0005228F">
        <w:t xml:space="preserve">/C test, through Equation </w:t>
      </w:r>
      <w:r w:rsidRPr="0005228F">
        <w:fldChar w:fldCharType="begin"/>
      </w:r>
      <w:r w:rsidRPr="0005228F">
        <w:instrText xml:space="preserve"> GOTOBUTTON ZEqnNum627925  \* MERGEFORMAT </w:instrText>
      </w:r>
      <w:r w:rsidRPr="0005228F">
        <w:fldChar w:fldCharType="begin"/>
      </w:r>
      <w:r w:rsidRPr="0005228F">
        <w:instrText xml:space="preserve"> REF ZEqnNum627925 \* Charformat \! \* MERGEFORMAT </w:instrText>
      </w:r>
      <w:r w:rsidRPr="0005228F">
        <w:fldChar w:fldCharType="separate"/>
      </w:r>
      <w:r w:rsidRPr="0005228F">
        <w:instrText>(9)</w:instrText>
      </w:r>
      <w:r w:rsidRPr="0005228F">
        <w:fldChar w:fldCharType="end"/>
      </w:r>
      <w:r w:rsidRPr="0005228F">
        <w:fldChar w:fldCharType="end"/>
      </w:r>
      <w:r w:rsidRPr="0005228F">
        <w:t xml:space="preserve"> in 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would require the knowledge of the noise factor (</w:t>
      </w:r>
      <m:oMath>
        <m:sSub>
          <m:sSubPr>
            <m:ctrlPr>
              <w:rPr>
                <w:rStyle w:val="ECCParagraph"/>
                <w:rFonts w:ascii="Cambria Math" w:hAnsi="Cambria Math"/>
                <w:i/>
              </w:rPr>
            </m:ctrlPr>
          </m:sSubPr>
          <m:e>
            <m:r>
              <w:rPr>
                <w:rStyle w:val="ECCParagraph"/>
                <w:rFonts w:ascii="Cambria Math" w:hAnsi="Cambria Math"/>
              </w:rPr>
              <m:t>F</m:t>
            </m:r>
          </m:e>
          <m:sub>
            <m:r>
              <w:rPr>
                <w:rStyle w:val="ECCParagraph"/>
                <w:rFonts w:ascii="Cambria Math" w:hAnsi="Cambria Math"/>
              </w:rPr>
              <m:t>n</m:t>
            </m:r>
          </m:sub>
        </m:sSub>
      </m:oMath>
      <w:r w:rsidRPr="0005228F">
        <w:t xml:space="preserve">) for evaluating the noise figure (NF). NF is not commonly given in ETSI standards; however, typical values (well suitable for normal sharing/compatibility studies) can be found in literature or in other informative ETSI or ECC deliverables. For example, ETSI TR 103 053 </w:t>
      </w:r>
      <w:r w:rsidRPr="0005228F">
        <w:fldChar w:fldCharType="begin"/>
      </w:r>
      <w:r w:rsidRPr="0005228F">
        <w:instrText xml:space="preserve"> REF _Ref514080291 \r \h  \* MERGEFORMAT </w:instrText>
      </w:r>
      <w:r w:rsidRPr="0005228F">
        <w:fldChar w:fldCharType="separate"/>
      </w:r>
      <w:r w:rsidRPr="0005228F">
        <w:t>[53]</w:t>
      </w:r>
      <w:r w:rsidRPr="0005228F">
        <w:fldChar w:fldCharType="end"/>
      </w:r>
      <w:r w:rsidRPr="0005228F">
        <w:t xml:space="preserve"> provides reference NF for typical point-point fixed links; these NF are presented here in</w:t>
      </w:r>
      <w:r w:rsidRPr="0005228F" w:rsidDel="005A606B">
        <w:t xml:space="preserve"> </w:t>
      </w:r>
      <w:r w:rsidRPr="0005228F">
        <w:fldChar w:fldCharType="begin"/>
      </w:r>
      <w:r w:rsidRPr="0005228F">
        <w:instrText xml:space="preserve"> REF _Ref26873300 \h </w:instrText>
      </w:r>
      <w:r w:rsidRPr="0005228F">
        <w:fldChar w:fldCharType="separate"/>
      </w:r>
      <w:r w:rsidRPr="0005228F">
        <w:t xml:space="preserve">Table </w:t>
      </w:r>
      <w:r w:rsidRPr="0005228F">
        <w:rPr>
          <w:noProof/>
        </w:rPr>
        <w:t>32</w:t>
      </w:r>
      <w:r w:rsidRPr="0005228F">
        <w:fldChar w:fldCharType="end"/>
      </w:r>
      <w:r w:rsidRPr="0005228F">
        <w:t>.</w:t>
      </w:r>
    </w:p>
    <w:p w14:paraId="31ABFA79" w14:textId="77777777" w:rsidR="00844380" w:rsidRPr="0005228F" w:rsidRDefault="00844380" w:rsidP="00844380">
      <w:pPr>
        <w:tabs>
          <w:tab w:val="left" w:pos="5434"/>
        </w:tabs>
      </w:pPr>
    </w:p>
    <w:p w14:paraId="2DB4C46E" w14:textId="0266599F" w:rsidR="00844380" w:rsidRPr="0005228F" w:rsidRDefault="00844380" w:rsidP="00AA61CD">
      <w:pPr>
        <w:pStyle w:val="Caption"/>
        <w:keepNext/>
        <w:rPr>
          <w:lang w:val="en-GB"/>
        </w:rPr>
      </w:pPr>
      <w:bookmarkStart w:id="867" w:name="_Ref26873300"/>
      <w:bookmarkStart w:id="868" w:name="_Ref26873297"/>
      <w:r w:rsidRPr="0005228F">
        <w:rPr>
          <w:lang w:val="en-GB"/>
        </w:rPr>
        <w:t xml:space="preserve">Table </w:t>
      </w:r>
      <w:r w:rsidRPr="0005228F">
        <w:rPr>
          <w:noProof/>
          <w:lang w:val="en-GB"/>
        </w:rPr>
        <w:fldChar w:fldCharType="begin"/>
      </w:r>
      <w:r w:rsidRPr="0005228F">
        <w:rPr>
          <w:noProof/>
          <w:lang w:val="en-GB"/>
        </w:rPr>
        <w:instrText xml:space="preserve"> SEQ Table \* ARABIC </w:instrText>
      </w:r>
      <w:r w:rsidRPr="0005228F">
        <w:rPr>
          <w:noProof/>
          <w:lang w:val="en-GB"/>
        </w:rPr>
        <w:fldChar w:fldCharType="separate"/>
      </w:r>
      <w:r w:rsidR="00657E88">
        <w:rPr>
          <w:noProof/>
          <w:lang w:val="en-GB"/>
        </w:rPr>
        <w:t>33</w:t>
      </w:r>
      <w:r w:rsidRPr="0005228F">
        <w:rPr>
          <w:noProof/>
          <w:lang w:val="en-GB"/>
        </w:rPr>
        <w:fldChar w:fldCharType="end"/>
      </w:r>
      <w:bookmarkEnd w:id="867"/>
      <w:r w:rsidRPr="0005228F">
        <w:rPr>
          <w:lang w:val="en-GB"/>
        </w:rPr>
        <w:t>: Reference NF for typical point-point fixed links</w:t>
      </w:r>
      <w:bookmarkEnd w:id="868"/>
    </w:p>
    <w:tbl>
      <w:tblPr>
        <w:tblStyle w:val="ECCTable-redheader"/>
        <w:tblW w:w="0" w:type="auto"/>
        <w:tblInd w:w="0" w:type="dxa"/>
        <w:tblLook w:val="0000" w:firstRow="0" w:lastRow="0" w:firstColumn="0" w:lastColumn="0" w:noHBand="0" w:noVBand="0"/>
      </w:tblPr>
      <w:tblGrid>
        <w:gridCol w:w="2372"/>
        <w:gridCol w:w="4144"/>
      </w:tblGrid>
      <w:tr w:rsidR="00844380" w:rsidRPr="0005228F" w14:paraId="32B43D1F" w14:textId="77777777" w:rsidTr="0084438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AE08CF3" w14:textId="77777777" w:rsidR="00844380" w:rsidRPr="00AA61CD" w:rsidRDefault="00844380" w:rsidP="00AA61CD">
            <w:pPr>
              <w:keepNext/>
              <w:keepLines/>
              <w:jc w:val="center"/>
              <w:rPr>
                <w:rStyle w:val="ECCHLbold"/>
                <w:b w:val="0"/>
                <w:color w:val="FFFFFF" w:themeColor="background1"/>
              </w:rPr>
            </w:pPr>
            <w:r w:rsidRPr="0005228F">
              <w:rPr>
                <w:rStyle w:val="ECCHLbold"/>
                <w:color w:val="FFFFFF" w:themeColor="background1"/>
              </w:rPr>
              <w:t>Frequency Band (GHz)</w:t>
            </w:r>
          </w:p>
        </w:tc>
        <w:tc>
          <w:tcPr>
            <w:tcW w:w="4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38C09B6" w14:textId="77777777" w:rsidR="00844380" w:rsidRPr="0005228F" w:rsidRDefault="00844380" w:rsidP="00AA61CD">
            <w:pPr>
              <w:keepNext/>
              <w:keepLines/>
              <w:jc w:val="center"/>
              <w:rPr>
                <w:rStyle w:val="ECCHLbold"/>
                <w:color w:val="FFFFFF" w:themeColor="background1"/>
                <w:lang w:eastAsia="en-US"/>
              </w:rPr>
            </w:pPr>
            <w:r w:rsidRPr="0005228F">
              <w:rPr>
                <w:rStyle w:val="ECCHLbold"/>
                <w:color w:val="FFFFFF" w:themeColor="background1"/>
              </w:rPr>
              <w:t>"Reference" Total Noise Figure</w:t>
            </w:r>
          </w:p>
          <w:p w14:paraId="0E5D773E" w14:textId="77777777" w:rsidR="00844380" w:rsidRPr="0005228F" w:rsidRDefault="00844380" w:rsidP="00AA61CD">
            <w:pPr>
              <w:keepNext/>
              <w:keepLines/>
              <w:jc w:val="center"/>
              <w:rPr>
                <w:rStyle w:val="ECCHLbold"/>
                <w:color w:val="FFFFFF" w:themeColor="background1"/>
                <w:lang w:eastAsia="en-US"/>
              </w:rPr>
            </w:pPr>
            <w:r w:rsidRPr="0005228F">
              <w:rPr>
                <w:rStyle w:val="ECCHLbold"/>
                <w:color w:val="FFFFFF" w:themeColor="background1"/>
              </w:rPr>
              <w:t>Duplexer Loss + Noise figure (dB)</w:t>
            </w:r>
          </w:p>
        </w:tc>
      </w:tr>
      <w:tr w:rsidR="00844380" w:rsidRPr="0005228F" w14:paraId="509F93C0" w14:textId="77777777" w:rsidTr="00844380">
        <w:tc>
          <w:tcPr>
            <w:tcW w:w="0" w:type="auto"/>
            <w:tcBorders>
              <w:top w:val="single" w:sz="4" w:space="0" w:color="FFFFFF" w:themeColor="background1"/>
            </w:tcBorders>
          </w:tcPr>
          <w:p w14:paraId="47999F8F" w14:textId="77777777" w:rsidR="00844380" w:rsidRPr="0005228F" w:rsidRDefault="00844380" w:rsidP="00AA61CD">
            <w:pPr>
              <w:keepNext/>
              <w:keepLines/>
              <w:spacing w:before="0"/>
            </w:pPr>
            <w:r w:rsidRPr="0005228F">
              <w:t>1.5 (1.350 to 1.517)</w:t>
            </w:r>
          </w:p>
        </w:tc>
        <w:tc>
          <w:tcPr>
            <w:tcW w:w="4144" w:type="dxa"/>
            <w:tcBorders>
              <w:top w:val="single" w:sz="4" w:space="0" w:color="FFFFFF" w:themeColor="background1"/>
            </w:tcBorders>
          </w:tcPr>
          <w:p w14:paraId="6B8B0DDC" w14:textId="77777777" w:rsidR="00844380" w:rsidRPr="0005228F" w:rsidRDefault="00844380" w:rsidP="00AA61CD">
            <w:pPr>
              <w:keepNext/>
              <w:keepLines/>
              <w:spacing w:before="0"/>
            </w:pPr>
            <w:r w:rsidRPr="0005228F">
              <w:t>4</w:t>
            </w:r>
          </w:p>
        </w:tc>
      </w:tr>
      <w:tr w:rsidR="00844380" w:rsidRPr="0005228F" w14:paraId="0A784BA3" w14:textId="77777777" w:rsidTr="00844380">
        <w:tc>
          <w:tcPr>
            <w:tcW w:w="0" w:type="auto"/>
          </w:tcPr>
          <w:p w14:paraId="14F41D12" w14:textId="77777777" w:rsidR="00844380" w:rsidRPr="0005228F" w:rsidRDefault="00844380" w:rsidP="00AA61CD">
            <w:pPr>
              <w:keepNext/>
              <w:keepLines/>
              <w:spacing w:before="0"/>
            </w:pPr>
            <w:r w:rsidRPr="0005228F">
              <w:t>2 (2.025 to 2.290)</w:t>
            </w:r>
          </w:p>
        </w:tc>
        <w:tc>
          <w:tcPr>
            <w:tcW w:w="4144" w:type="dxa"/>
          </w:tcPr>
          <w:p w14:paraId="740BF9BA" w14:textId="77777777" w:rsidR="00844380" w:rsidRPr="0005228F" w:rsidRDefault="00844380" w:rsidP="00AA61CD">
            <w:pPr>
              <w:keepNext/>
              <w:keepLines/>
              <w:spacing w:before="0"/>
            </w:pPr>
            <w:r w:rsidRPr="0005228F">
              <w:t>4</w:t>
            </w:r>
          </w:p>
        </w:tc>
      </w:tr>
      <w:tr w:rsidR="00844380" w:rsidRPr="0005228F" w14:paraId="0FDBC4A0" w14:textId="77777777" w:rsidTr="00844380">
        <w:tc>
          <w:tcPr>
            <w:tcW w:w="0" w:type="auto"/>
          </w:tcPr>
          <w:p w14:paraId="43FA5174" w14:textId="77777777" w:rsidR="00844380" w:rsidRPr="0005228F" w:rsidRDefault="00844380" w:rsidP="00AA61CD">
            <w:pPr>
              <w:keepNext/>
              <w:keepLines/>
              <w:spacing w:before="0"/>
            </w:pPr>
            <w:r w:rsidRPr="0005228F">
              <w:t>L4 (3.4 to 4.2)</w:t>
            </w:r>
          </w:p>
        </w:tc>
        <w:tc>
          <w:tcPr>
            <w:tcW w:w="4144" w:type="dxa"/>
          </w:tcPr>
          <w:p w14:paraId="7513B38B" w14:textId="77777777" w:rsidR="00844380" w:rsidRPr="0005228F" w:rsidRDefault="00844380" w:rsidP="00AA61CD">
            <w:pPr>
              <w:keepNext/>
              <w:keepLines/>
              <w:spacing w:before="0"/>
            </w:pPr>
            <w:r w:rsidRPr="0005228F">
              <w:t>5</w:t>
            </w:r>
          </w:p>
        </w:tc>
      </w:tr>
      <w:tr w:rsidR="00844380" w:rsidRPr="0005228F" w14:paraId="581B49AF" w14:textId="77777777" w:rsidTr="00844380">
        <w:tc>
          <w:tcPr>
            <w:tcW w:w="0" w:type="auto"/>
          </w:tcPr>
          <w:p w14:paraId="7D12DB9A" w14:textId="77777777" w:rsidR="00844380" w:rsidRPr="0005228F" w:rsidRDefault="00844380" w:rsidP="00AA61CD">
            <w:pPr>
              <w:keepNext/>
              <w:keepLines/>
              <w:spacing w:before="0"/>
            </w:pPr>
            <w:r w:rsidRPr="0005228F">
              <w:t>U4 (4.4 to 5)</w:t>
            </w:r>
          </w:p>
        </w:tc>
        <w:tc>
          <w:tcPr>
            <w:tcW w:w="4144" w:type="dxa"/>
          </w:tcPr>
          <w:p w14:paraId="577FACF6" w14:textId="77777777" w:rsidR="00844380" w:rsidRPr="0005228F" w:rsidRDefault="00844380" w:rsidP="00AA61CD">
            <w:pPr>
              <w:keepNext/>
              <w:keepLines/>
              <w:spacing w:before="0"/>
            </w:pPr>
            <w:r w:rsidRPr="0005228F">
              <w:t>5</w:t>
            </w:r>
          </w:p>
        </w:tc>
      </w:tr>
      <w:tr w:rsidR="00844380" w:rsidRPr="0005228F" w14:paraId="5CD3A077" w14:textId="77777777" w:rsidTr="00844380">
        <w:tc>
          <w:tcPr>
            <w:tcW w:w="0" w:type="auto"/>
          </w:tcPr>
          <w:p w14:paraId="29E6A321" w14:textId="77777777" w:rsidR="00844380" w:rsidRPr="0005228F" w:rsidRDefault="00844380" w:rsidP="00AA61CD">
            <w:pPr>
              <w:keepNext/>
              <w:keepLines/>
              <w:spacing w:before="0"/>
            </w:pPr>
            <w:r w:rsidRPr="0005228F">
              <w:t>L6 (5.925 to 6.425)</w:t>
            </w:r>
          </w:p>
        </w:tc>
        <w:tc>
          <w:tcPr>
            <w:tcW w:w="4144" w:type="dxa"/>
          </w:tcPr>
          <w:p w14:paraId="100CF9B0" w14:textId="77777777" w:rsidR="00844380" w:rsidRPr="0005228F" w:rsidRDefault="00844380" w:rsidP="00AA61CD">
            <w:pPr>
              <w:keepNext/>
              <w:keepLines/>
              <w:spacing w:before="0"/>
            </w:pPr>
            <w:r w:rsidRPr="0005228F">
              <w:t>5</w:t>
            </w:r>
          </w:p>
        </w:tc>
      </w:tr>
      <w:tr w:rsidR="00844380" w:rsidRPr="0005228F" w14:paraId="72F046C1" w14:textId="77777777" w:rsidTr="00844380">
        <w:tc>
          <w:tcPr>
            <w:tcW w:w="0" w:type="auto"/>
          </w:tcPr>
          <w:p w14:paraId="3DBFD2AB" w14:textId="77777777" w:rsidR="00844380" w:rsidRPr="0005228F" w:rsidRDefault="00844380" w:rsidP="00AA61CD">
            <w:pPr>
              <w:keepNext/>
              <w:keepLines/>
              <w:spacing w:before="0"/>
            </w:pPr>
            <w:r w:rsidRPr="0005228F">
              <w:t>U6 (6.425 to 7.125)</w:t>
            </w:r>
          </w:p>
        </w:tc>
        <w:tc>
          <w:tcPr>
            <w:tcW w:w="4144" w:type="dxa"/>
          </w:tcPr>
          <w:p w14:paraId="0301B102" w14:textId="77777777" w:rsidR="00844380" w:rsidRPr="0005228F" w:rsidRDefault="00844380" w:rsidP="00AA61CD">
            <w:pPr>
              <w:keepNext/>
              <w:keepLines/>
              <w:spacing w:before="0"/>
            </w:pPr>
            <w:r w:rsidRPr="0005228F">
              <w:t>5</w:t>
            </w:r>
          </w:p>
        </w:tc>
      </w:tr>
      <w:tr w:rsidR="00844380" w:rsidRPr="0005228F" w14:paraId="4ADDC458" w14:textId="77777777" w:rsidTr="00844380">
        <w:tc>
          <w:tcPr>
            <w:tcW w:w="0" w:type="auto"/>
          </w:tcPr>
          <w:p w14:paraId="06D760B1" w14:textId="77777777" w:rsidR="00844380" w:rsidRPr="0005228F" w:rsidRDefault="00844380" w:rsidP="00AA61CD">
            <w:pPr>
              <w:keepNext/>
              <w:keepLines/>
              <w:spacing w:before="0"/>
            </w:pPr>
            <w:r w:rsidRPr="0005228F">
              <w:t>7 (7.110 to 7.725)</w:t>
            </w:r>
          </w:p>
        </w:tc>
        <w:tc>
          <w:tcPr>
            <w:tcW w:w="4144" w:type="dxa"/>
          </w:tcPr>
          <w:p w14:paraId="0FA51330" w14:textId="77777777" w:rsidR="00844380" w:rsidRPr="0005228F" w:rsidRDefault="00844380" w:rsidP="00AA61CD">
            <w:pPr>
              <w:keepNext/>
              <w:keepLines/>
              <w:spacing w:before="0"/>
            </w:pPr>
            <w:r w:rsidRPr="0005228F">
              <w:t>5</w:t>
            </w:r>
          </w:p>
        </w:tc>
      </w:tr>
      <w:tr w:rsidR="00844380" w:rsidRPr="0005228F" w14:paraId="509362B1" w14:textId="77777777" w:rsidTr="00844380">
        <w:tc>
          <w:tcPr>
            <w:tcW w:w="0" w:type="auto"/>
          </w:tcPr>
          <w:p w14:paraId="38C24EBE" w14:textId="77777777" w:rsidR="00844380" w:rsidRPr="0005228F" w:rsidRDefault="00844380" w:rsidP="00AA61CD">
            <w:pPr>
              <w:keepNext/>
              <w:keepLines/>
              <w:spacing w:before="0"/>
            </w:pPr>
            <w:r w:rsidRPr="0005228F">
              <w:t>8 (7.725 to 8.500)</w:t>
            </w:r>
          </w:p>
        </w:tc>
        <w:tc>
          <w:tcPr>
            <w:tcW w:w="4144" w:type="dxa"/>
          </w:tcPr>
          <w:p w14:paraId="1153A2A6" w14:textId="77777777" w:rsidR="00844380" w:rsidRPr="0005228F" w:rsidRDefault="00844380" w:rsidP="00AA61CD">
            <w:pPr>
              <w:keepNext/>
              <w:keepLines/>
              <w:spacing w:before="0"/>
            </w:pPr>
            <w:r w:rsidRPr="0005228F">
              <w:t>5</w:t>
            </w:r>
          </w:p>
        </w:tc>
      </w:tr>
      <w:tr w:rsidR="00844380" w:rsidRPr="0005228F" w14:paraId="0A8C4280" w14:textId="77777777" w:rsidTr="00844380">
        <w:tc>
          <w:tcPr>
            <w:tcW w:w="0" w:type="auto"/>
          </w:tcPr>
          <w:p w14:paraId="413DF678" w14:textId="77777777" w:rsidR="00844380" w:rsidRPr="0005228F" w:rsidRDefault="00844380" w:rsidP="00AA61CD">
            <w:pPr>
              <w:keepNext/>
              <w:keepLines/>
              <w:spacing w:before="0"/>
            </w:pPr>
            <w:r w:rsidRPr="0005228F">
              <w:t>10.5 (10 to 10.68)</w:t>
            </w:r>
          </w:p>
        </w:tc>
        <w:tc>
          <w:tcPr>
            <w:tcW w:w="4144" w:type="dxa"/>
          </w:tcPr>
          <w:p w14:paraId="01252F17" w14:textId="77777777" w:rsidR="00844380" w:rsidRPr="0005228F" w:rsidRDefault="00844380" w:rsidP="00AA61CD">
            <w:pPr>
              <w:keepNext/>
              <w:keepLines/>
              <w:spacing w:before="0"/>
            </w:pPr>
            <w:r w:rsidRPr="0005228F">
              <w:t>5</w:t>
            </w:r>
          </w:p>
        </w:tc>
      </w:tr>
      <w:tr w:rsidR="00844380" w:rsidRPr="0005228F" w14:paraId="160D6608" w14:textId="77777777" w:rsidTr="00844380">
        <w:tc>
          <w:tcPr>
            <w:tcW w:w="0" w:type="auto"/>
          </w:tcPr>
          <w:p w14:paraId="41DFE45E" w14:textId="77777777" w:rsidR="00844380" w:rsidRPr="0005228F" w:rsidRDefault="00844380" w:rsidP="00AA61CD">
            <w:pPr>
              <w:keepNext/>
              <w:keepLines/>
              <w:spacing w:before="0"/>
            </w:pPr>
            <w:r w:rsidRPr="0005228F">
              <w:t>11 (10.7 to 11.7)</w:t>
            </w:r>
          </w:p>
        </w:tc>
        <w:tc>
          <w:tcPr>
            <w:tcW w:w="4144" w:type="dxa"/>
          </w:tcPr>
          <w:p w14:paraId="4548D482" w14:textId="77777777" w:rsidR="00844380" w:rsidRPr="0005228F" w:rsidRDefault="00844380" w:rsidP="00AA61CD">
            <w:pPr>
              <w:keepNext/>
              <w:keepLines/>
              <w:spacing w:before="0"/>
            </w:pPr>
            <w:r w:rsidRPr="0005228F">
              <w:t>5</w:t>
            </w:r>
          </w:p>
        </w:tc>
      </w:tr>
      <w:tr w:rsidR="00844380" w:rsidRPr="0005228F" w14:paraId="219A7403" w14:textId="77777777" w:rsidTr="00844380">
        <w:tc>
          <w:tcPr>
            <w:tcW w:w="0" w:type="auto"/>
          </w:tcPr>
          <w:p w14:paraId="1B0FFC7A" w14:textId="77777777" w:rsidR="00844380" w:rsidRPr="0005228F" w:rsidRDefault="00844380" w:rsidP="00AA61CD">
            <w:pPr>
              <w:keepNext/>
              <w:keepLines/>
              <w:spacing w:before="0"/>
            </w:pPr>
            <w:r w:rsidRPr="0005228F">
              <w:t>13 (12.7 to 13.25)</w:t>
            </w:r>
          </w:p>
        </w:tc>
        <w:tc>
          <w:tcPr>
            <w:tcW w:w="4144" w:type="dxa"/>
          </w:tcPr>
          <w:p w14:paraId="4F55974E" w14:textId="77777777" w:rsidR="00844380" w:rsidRPr="0005228F" w:rsidRDefault="00844380" w:rsidP="00AA61CD">
            <w:pPr>
              <w:keepNext/>
              <w:keepLines/>
              <w:spacing w:before="0"/>
            </w:pPr>
            <w:r w:rsidRPr="0005228F">
              <w:t>5</w:t>
            </w:r>
          </w:p>
        </w:tc>
      </w:tr>
      <w:tr w:rsidR="00844380" w:rsidRPr="0005228F" w14:paraId="2A5965A1" w14:textId="77777777" w:rsidTr="00844380">
        <w:tc>
          <w:tcPr>
            <w:tcW w:w="0" w:type="auto"/>
          </w:tcPr>
          <w:p w14:paraId="3D61676A" w14:textId="77777777" w:rsidR="00844380" w:rsidRPr="0005228F" w:rsidRDefault="00844380" w:rsidP="00AA61CD">
            <w:pPr>
              <w:keepNext/>
              <w:keepLines/>
              <w:spacing w:before="0"/>
            </w:pPr>
            <w:r w:rsidRPr="0005228F">
              <w:t>15 (14.4 to 15.35)</w:t>
            </w:r>
          </w:p>
        </w:tc>
        <w:tc>
          <w:tcPr>
            <w:tcW w:w="4144" w:type="dxa"/>
          </w:tcPr>
          <w:p w14:paraId="5CC91C8E" w14:textId="77777777" w:rsidR="00844380" w:rsidRPr="0005228F" w:rsidRDefault="00844380" w:rsidP="00AA61CD">
            <w:pPr>
              <w:keepNext/>
              <w:keepLines/>
              <w:spacing w:before="0"/>
            </w:pPr>
            <w:r w:rsidRPr="0005228F">
              <w:t>5</w:t>
            </w:r>
          </w:p>
        </w:tc>
      </w:tr>
      <w:tr w:rsidR="00844380" w:rsidRPr="0005228F" w14:paraId="0489183A" w14:textId="77777777" w:rsidTr="00844380">
        <w:tc>
          <w:tcPr>
            <w:tcW w:w="0" w:type="auto"/>
          </w:tcPr>
          <w:p w14:paraId="429C967F" w14:textId="77777777" w:rsidR="00844380" w:rsidRPr="0005228F" w:rsidRDefault="00844380" w:rsidP="00AA61CD">
            <w:pPr>
              <w:keepNext/>
              <w:keepLines/>
              <w:spacing w:before="0"/>
            </w:pPr>
            <w:r w:rsidRPr="0005228F">
              <w:t>18 (17.7 to 19.7)</w:t>
            </w:r>
          </w:p>
        </w:tc>
        <w:tc>
          <w:tcPr>
            <w:tcW w:w="4144" w:type="dxa"/>
          </w:tcPr>
          <w:p w14:paraId="0C466B25" w14:textId="77777777" w:rsidR="00844380" w:rsidRPr="0005228F" w:rsidRDefault="00844380" w:rsidP="00AA61CD">
            <w:pPr>
              <w:keepNext/>
              <w:keepLines/>
              <w:spacing w:before="0"/>
            </w:pPr>
            <w:r w:rsidRPr="0005228F">
              <w:t>6</w:t>
            </w:r>
          </w:p>
        </w:tc>
      </w:tr>
      <w:tr w:rsidR="00844380" w:rsidRPr="0005228F" w14:paraId="3E4399C8" w14:textId="77777777" w:rsidTr="00844380">
        <w:tc>
          <w:tcPr>
            <w:tcW w:w="0" w:type="auto"/>
          </w:tcPr>
          <w:p w14:paraId="1A731BE0" w14:textId="77777777" w:rsidR="00844380" w:rsidRPr="0005228F" w:rsidRDefault="00844380" w:rsidP="00AA61CD">
            <w:pPr>
              <w:keepNext/>
              <w:keepLines/>
              <w:spacing w:before="0"/>
            </w:pPr>
            <w:r w:rsidRPr="0005228F">
              <w:t>23 (21.2 to 23.6)</w:t>
            </w:r>
          </w:p>
        </w:tc>
        <w:tc>
          <w:tcPr>
            <w:tcW w:w="4144" w:type="dxa"/>
          </w:tcPr>
          <w:p w14:paraId="4D0119B2" w14:textId="77777777" w:rsidR="00844380" w:rsidRPr="0005228F" w:rsidRDefault="00844380" w:rsidP="00AA61CD">
            <w:pPr>
              <w:keepNext/>
              <w:keepLines/>
              <w:spacing w:before="0"/>
            </w:pPr>
            <w:r w:rsidRPr="0005228F">
              <w:t>6</w:t>
            </w:r>
          </w:p>
        </w:tc>
      </w:tr>
      <w:tr w:rsidR="00844380" w:rsidRPr="0005228F" w14:paraId="4A73D875" w14:textId="77777777" w:rsidTr="00844380">
        <w:tc>
          <w:tcPr>
            <w:tcW w:w="0" w:type="auto"/>
          </w:tcPr>
          <w:p w14:paraId="426F5883" w14:textId="77777777" w:rsidR="00844380" w:rsidRPr="0005228F" w:rsidRDefault="00844380" w:rsidP="00AA61CD">
            <w:pPr>
              <w:keepNext/>
              <w:keepLines/>
              <w:spacing w:before="0"/>
            </w:pPr>
            <w:r w:rsidRPr="0005228F">
              <w:t>26 (24.5 to 26.5)</w:t>
            </w:r>
          </w:p>
        </w:tc>
        <w:tc>
          <w:tcPr>
            <w:tcW w:w="4144" w:type="dxa"/>
          </w:tcPr>
          <w:p w14:paraId="44A35EAC" w14:textId="77777777" w:rsidR="00844380" w:rsidRPr="0005228F" w:rsidRDefault="00844380" w:rsidP="00AA61CD">
            <w:pPr>
              <w:keepNext/>
              <w:keepLines/>
              <w:spacing w:before="0"/>
            </w:pPr>
            <w:r w:rsidRPr="0005228F">
              <w:t>7</w:t>
            </w:r>
          </w:p>
        </w:tc>
      </w:tr>
      <w:tr w:rsidR="00844380" w:rsidRPr="0005228F" w14:paraId="35EDC44B" w14:textId="77777777" w:rsidTr="00844380">
        <w:tc>
          <w:tcPr>
            <w:tcW w:w="0" w:type="auto"/>
          </w:tcPr>
          <w:p w14:paraId="5943D087" w14:textId="77777777" w:rsidR="00844380" w:rsidRPr="0005228F" w:rsidRDefault="00844380" w:rsidP="00AA61CD">
            <w:pPr>
              <w:keepNext/>
              <w:keepLines/>
              <w:spacing w:before="0"/>
            </w:pPr>
            <w:r w:rsidRPr="0005228F">
              <w:t>28 (27.5 to 29.5)</w:t>
            </w:r>
          </w:p>
        </w:tc>
        <w:tc>
          <w:tcPr>
            <w:tcW w:w="4144" w:type="dxa"/>
          </w:tcPr>
          <w:p w14:paraId="19A3A496" w14:textId="77777777" w:rsidR="00844380" w:rsidRPr="0005228F" w:rsidRDefault="00844380" w:rsidP="00AA61CD">
            <w:pPr>
              <w:keepNext/>
              <w:keepLines/>
              <w:spacing w:before="0"/>
            </w:pPr>
            <w:r w:rsidRPr="0005228F">
              <w:t>7</w:t>
            </w:r>
          </w:p>
        </w:tc>
      </w:tr>
      <w:tr w:rsidR="00844380" w:rsidRPr="0005228F" w14:paraId="09017BBC" w14:textId="77777777" w:rsidTr="00844380">
        <w:tc>
          <w:tcPr>
            <w:tcW w:w="0" w:type="auto"/>
          </w:tcPr>
          <w:p w14:paraId="7D9034C1" w14:textId="77777777" w:rsidR="00844380" w:rsidRPr="0005228F" w:rsidRDefault="00844380" w:rsidP="00AA61CD">
            <w:pPr>
              <w:keepNext/>
              <w:keepLines/>
              <w:spacing w:before="0"/>
            </w:pPr>
            <w:r w:rsidRPr="0005228F">
              <w:t>32 (31.8 to 33.4)</w:t>
            </w:r>
          </w:p>
        </w:tc>
        <w:tc>
          <w:tcPr>
            <w:tcW w:w="4144" w:type="dxa"/>
          </w:tcPr>
          <w:p w14:paraId="2044C335" w14:textId="77777777" w:rsidR="00844380" w:rsidRPr="0005228F" w:rsidRDefault="00844380" w:rsidP="00AA61CD">
            <w:pPr>
              <w:keepNext/>
              <w:keepLines/>
              <w:spacing w:before="0"/>
            </w:pPr>
            <w:r w:rsidRPr="0005228F">
              <w:t>7</w:t>
            </w:r>
          </w:p>
        </w:tc>
      </w:tr>
      <w:tr w:rsidR="00844380" w:rsidRPr="0005228F" w14:paraId="6AFFBE40" w14:textId="77777777" w:rsidTr="00844380">
        <w:tc>
          <w:tcPr>
            <w:tcW w:w="0" w:type="auto"/>
          </w:tcPr>
          <w:p w14:paraId="18F4869C" w14:textId="77777777" w:rsidR="00844380" w:rsidRPr="0005228F" w:rsidRDefault="00844380" w:rsidP="00AA61CD">
            <w:pPr>
              <w:keepNext/>
              <w:keepLines/>
              <w:spacing w:before="0"/>
            </w:pPr>
            <w:r w:rsidRPr="0005228F">
              <w:t>38 (37 to 39.5)</w:t>
            </w:r>
          </w:p>
        </w:tc>
        <w:tc>
          <w:tcPr>
            <w:tcW w:w="4144" w:type="dxa"/>
          </w:tcPr>
          <w:p w14:paraId="77DCC1B2" w14:textId="77777777" w:rsidR="00844380" w:rsidRPr="0005228F" w:rsidRDefault="00844380" w:rsidP="00AA61CD">
            <w:pPr>
              <w:keepNext/>
              <w:keepLines/>
              <w:spacing w:before="0"/>
            </w:pPr>
            <w:r w:rsidRPr="0005228F">
              <w:t>8</w:t>
            </w:r>
          </w:p>
        </w:tc>
      </w:tr>
      <w:tr w:rsidR="00844380" w:rsidRPr="0005228F" w14:paraId="0DA9ED75" w14:textId="77777777" w:rsidTr="00844380">
        <w:tc>
          <w:tcPr>
            <w:tcW w:w="0" w:type="auto"/>
          </w:tcPr>
          <w:p w14:paraId="70328F5D" w14:textId="77777777" w:rsidR="00844380" w:rsidRPr="0005228F" w:rsidRDefault="00844380" w:rsidP="00AA61CD">
            <w:pPr>
              <w:keepNext/>
              <w:keepLines/>
              <w:spacing w:before="0"/>
            </w:pPr>
            <w:r w:rsidRPr="0005228F">
              <w:t>42 (40.5 to 43.5)</w:t>
            </w:r>
          </w:p>
        </w:tc>
        <w:tc>
          <w:tcPr>
            <w:tcW w:w="4144" w:type="dxa"/>
          </w:tcPr>
          <w:p w14:paraId="5EB2D533" w14:textId="77777777" w:rsidR="00844380" w:rsidRPr="0005228F" w:rsidRDefault="00844380" w:rsidP="00AA61CD">
            <w:pPr>
              <w:keepNext/>
              <w:keepLines/>
              <w:spacing w:before="0"/>
            </w:pPr>
            <w:r w:rsidRPr="0005228F">
              <w:t>8</w:t>
            </w:r>
          </w:p>
        </w:tc>
      </w:tr>
      <w:tr w:rsidR="00844380" w:rsidRPr="0005228F" w14:paraId="3F84EE8E" w14:textId="77777777" w:rsidTr="00844380">
        <w:tc>
          <w:tcPr>
            <w:tcW w:w="0" w:type="auto"/>
          </w:tcPr>
          <w:p w14:paraId="4B075282" w14:textId="77777777" w:rsidR="00844380" w:rsidRPr="0005228F" w:rsidRDefault="00844380" w:rsidP="00AA61CD">
            <w:pPr>
              <w:keepNext/>
              <w:keepLines/>
              <w:spacing w:before="0"/>
            </w:pPr>
            <w:r w:rsidRPr="0005228F">
              <w:t>50 (48.5 to 50.2)</w:t>
            </w:r>
          </w:p>
        </w:tc>
        <w:tc>
          <w:tcPr>
            <w:tcW w:w="4144" w:type="dxa"/>
          </w:tcPr>
          <w:p w14:paraId="72F5171F" w14:textId="77777777" w:rsidR="00844380" w:rsidRPr="0005228F" w:rsidRDefault="00844380" w:rsidP="00AA61CD">
            <w:pPr>
              <w:keepNext/>
              <w:keepLines/>
              <w:spacing w:before="0"/>
            </w:pPr>
            <w:r w:rsidRPr="0005228F">
              <w:t>9</w:t>
            </w:r>
          </w:p>
        </w:tc>
      </w:tr>
      <w:tr w:rsidR="00844380" w:rsidRPr="0005228F" w14:paraId="5DF95576" w14:textId="77777777" w:rsidTr="00844380">
        <w:tc>
          <w:tcPr>
            <w:tcW w:w="0" w:type="auto"/>
          </w:tcPr>
          <w:p w14:paraId="69C0A5CF" w14:textId="77777777" w:rsidR="00844380" w:rsidRPr="0005228F" w:rsidRDefault="00844380" w:rsidP="00AA61CD">
            <w:pPr>
              <w:keepNext/>
              <w:keepLines/>
              <w:spacing w:before="0"/>
            </w:pPr>
            <w:r w:rsidRPr="0005228F">
              <w:t>52 (51.4 to 52.6)</w:t>
            </w:r>
          </w:p>
        </w:tc>
        <w:tc>
          <w:tcPr>
            <w:tcW w:w="4144" w:type="dxa"/>
          </w:tcPr>
          <w:p w14:paraId="1EA5E971" w14:textId="77777777" w:rsidR="00844380" w:rsidRPr="0005228F" w:rsidRDefault="00844380" w:rsidP="00AA61CD">
            <w:pPr>
              <w:keepNext/>
              <w:keepLines/>
              <w:spacing w:before="0"/>
            </w:pPr>
            <w:r w:rsidRPr="0005228F">
              <w:t>10</w:t>
            </w:r>
          </w:p>
        </w:tc>
      </w:tr>
      <w:tr w:rsidR="00844380" w:rsidRPr="0005228F" w14:paraId="19A45EF4" w14:textId="77777777" w:rsidTr="00844380">
        <w:tc>
          <w:tcPr>
            <w:tcW w:w="0" w:type="auto"/>
          </w:tcPr>
          <w:p w14:paraId="41507FA9" w14:textId="77777777" w:rsidR="00844380" w:rsidRPr="0005228F" w:rsidRDefault="00844380" w:rsidP="00AA61CD">
            <w:pPr>
              <w:keepNext/>
              <w:keepLines/>
              <w:spacing w:before="0"/>
            </w:pPr>
            <w:r w:rsidRPr="0005228F">
              <w:t>55 (55.78 to 57.0)</w:t>
            </w:r>
          </w:p>
        </w:tc>
        <w:tc>
          <w:tcPr>
            <w:tcW w:w="4144" w:type="dxa"/>
          </w:tcPr>
          <w:p w14:paraId="483E5088" w14:textId="77777777" w:rsidR="00844380" w:rsidRPr="0005228F" w:rsidRDefault="00844380" w:rsidP="00AA61CD">
            <w:pPr>
              <w:keepNext/>
              <w:keepLines/>
              <w:spacing w:before="0"/>
            </w:pPr>
            <w:r w:rsidRPr="0005228F">
              <w:t>10</w:t>
            </w:r>
          </w:p>
        </w:tc>
      </w:tr>
      <w:tr w:rsidR="00844380" w:rsidRPr="0005228F" w14:paraId="0D7F5129" w14:textId="77777777" w:rsidTr="00844380">
        <w:tc>
          <w:tcPr>
            <w:tcW w:w="0" w:type="auto"/>
          </w:tcPr>
          <w:p w14:paraId="51DB7F8C" w14:textId="77777777" w:rsidR="00844380" w:rsidRPr="0005228F" w:rsidRDefault="00844380" w:rsidP="00AA61CD">
            <w:pPr>
              <w:keepNext/>
              <w:keepLines/>
              <w:spacing w:before="0"/>
            </w:pPr>
            <w:r w:rsidRPr="0005228F">
              <w:t>70 (71 to 76)</w:t>
            </w:r>
          </w:p>
        </w:tc>
        <w:tc>
          <w:tcPr>
            <w:tcW w:w="4144" w:type="dxa"/>
          </w:tcPr>
          <w:p w14:paraId="6CB8ED95" w14:textId="77777777" w:rsidR="00844380" w:rsidRPr="0005228F" w:rsidRDefault="00844380" w:rsidP="00AA61CD">
            <w:pPr>
              <w:keepNext/>
              <w:keepLines/>
              <w:spacing w:before="0"/>
            </w:pPr>
            <w:r w:rsidRPr="0005228F">
              <w:t>13</w:t>
            </w:r>
          </w:p>
        </w:tc>
      </w:tr>
      <w:tr w:rsidR="00844380" w:rsidRPr="0005228F" w14:paraId="565463E9" w14:textId="77777777" w:rsidTr="00844380">
        <w:tc>
          <w:tcPr>
            <w:tcW w:w="0" w:type="auto"/>
          </w:tcPr>
          <w:p w14:paraId="68595840" w14:textId="77777777" w:rsidR="00844380" w:rsidRPr="0005228F" w:rsidRDefault="00844380" w:rsidP="00AA61CD">
            <w:pPr>
              <w:keepNext/>
              <w:keepLines/>
              <w:spacing w:before="0"/>
            </w:pPr>
            <w:r w:rsidRPr="0005228F">
              <w:t>80 (81 to 86)</w:t>
            </w:r>
          </w:p>
        </w:tc>
        <w:tc>
          <w:tcPr>
            <w:tcW w:w="4144" w:type="dxa"/>
          </w:tcPr>
          <w:p w14:paraId="469B7E98" w14:textId="77777777" w:rsidR="00844380" w:rsidRPr="0005228F" w:rsidRDefault="00844380" w:rsidP="00AA61CD">
            <w:pPr>
              <w:keepNext/>
              <w:keepLines/>
              <w:spacing w:before="0"/>
            </w:pPr>
            <w:r w:rsidRPr="0005228F">
              <w:t>13</w:t>
            </w:r>
          </w:p>
        </w:tc>
      </w:tr>
    </w:tbl>
    <w:p w14:paraId="05D32B3F" w14:textId="77777777" w:rsidR="00844380" w:rsidRPr="0005228F" w:rsidRDefault="00844380" w:rsidP="00844380">
      <w:pPr>
        <w:pStyle w:val="ECCAnnexheading2"/>
        <w:ind w:left="567" w:hanging="578"/>
        <w:rPr>
          <w:lang w:val="en-GB"/>
        </w:rPr>
      </w:pPr>
      <w:r w:rsidRPr="0005228F">
        <w:rPr>
          <w:lang w:val="en-GB"/>
        </w:rPr>
        <w:tab/>
      </w:r>
      <w:bookmarkStart w:id="869" w:name="_Ref515463764"/>
      <w:r w:rsidRPr="0005228F">
        <w:rPr>
          <w:lang w:val="en-GB"/>
        </w:rPr>
        <w:t>Net filter discrimination concept</w:t>
      </w:r>
      <w:bookmarkEnd w:id="869"/>
    </w:p>
    <w:p w14:paraId="112ECE74" w14:textId="77777777" w:rsidR="00844380" w:rsidRPr="0005228F" w:rsidRDefault="00844380" w:rsidP="00844380">
      <w:r w:rsidRPr="0005228F">
        <w:t xml:space="preserve">While NFD is widely used concept (mostly in Fixed Service practice, but also well-known elsewhere), surprisingly, very few “definitions” are found in literature. Recommendation ITU-R F.746 </w:t>
      </w:r>
      <w:r w:rsidRPr="0005228F">
        <w:fldChar w:fldCharType="begin"/>
      </w:r>
      <w:r w:rsidRPr="0005228F">
        <w:instrText xml:space="preserve"> REF _Ref514080319 \r \h  \* MERGEFORMAT </w:instrText>
      </w:r>
      <w:r w:rsidRPr="0005228F">
        <w:fldChar w:fldCharType="separate"/>
      </w:r>
      <w:r w:rsidRPr="0005228F">
        <w:t>[54]</w:t>
      </w:r>
      <w:r w:rsidRPr="0005228F">
        <w:fldChar w:fldCharType="end"/>
      </w:r>
      <w:r w:rsidRPr="0005228F">
        <w:t xml:space="preserve"> gives it as in following abstract:</w:t>
      </w:r>
    </w:p>
    <w:p w14:paraId="7E7D126C" w14:textId="791E1463" w:rsidR="00844380" w:rsidRPr="0005228F" w:rsidRDefault="00CE7FB4" w:rsidP="00844380">
      <w:pPr>
        <w:rPr>
          <w:rStyle w:val="Emphasis"/>
        </w:rPr>
      </w:pPr>
      <w:r w:rsidRPr="0005228F" w:rsidDel="00CE7FB4">
        <w:t xml:space="preserve"> </w:t>
      </w:r>
      <w:r w:rsidR="00844380" w:rsidRPr="0005228F">
        <w:t>“</w:t>
      </w:r>
      <w:r w:rsidR="00844380" w:rsidRPr="0005228F">
        <w:rPr>
          <w:rStyle w:val="Emphasis"/>
        </w:rPr>
        <w:t>The choice of radio-frequency channel arrangement depends on the values of cross-polar discrimination (XPD) and on the net filter discrimination (NFD) where these parameters are defined as:</w:t>
      </w:r>
    </w:p>
    <w:p w14:paraId="1F38BB3D" w14:textId="77777777" w:rsidR="00844380" w:rsidRPr="0005228F" w:rsidRDefault="00844380" w:rsidP="00844380">
      <w:pPr>
        <w:rPr>
          <w:rStyle w:val="Emphasis"/>
        </w:rPr>
      </w:pPr>
      <m:oMath>
        <m:r>
          <m:rPr>
            <m:sty m:val="p"/>
          </m:rPr>
          <w:rPr>
            <w:rStyle w:val="Emphasis"/>
            <w:rFonts w:ascii="Cambria Math" w:hAnsi="Cambria Math"/>
          </w:rPr>
          <m:t>XPD=</m:t>
        </m:r>
        <m:f>
          <m:fPr>
            <m:ctrlPr>
              <w:rPr>
                <w:rStyle w:val="Emphasis"/>
                <w:rFonts w:ascii="Cambria Math" w:hAnsi="Cambria Math"/>
                <w:i w:val="0"/>
              </w:rPr>
            </m:ctrlPr>
          </m:fPr>
          <m:num>
            <m:r>
              <m:rPr>
                <m:sty m:val="p"/>
              </m:rPr>
              <w:rPr>
                <w:rStyle w:val="Emphasis"/>
                <w:rFonts w:ascii="Cambria Math" w:hAnsi="Cambria Math"/>
              </w:rPr>
              <m:t>Power received on polarization H</m:t>
            </m:r>
            <m:d>
              <m:dPr>
                <m:ctrlPr>
                  <w:rPr>
                    <w:rStyle w:val="Emphasis"/>
                    <w:rFonts w:ascii="Cambria Math" w:hAnsi="Cambria Math"/>
                    <w:i w:val="0"/>
                  </w:rPr>
                </m:ctrlPr>
              </m:dPr>
              <m:e>
                <m:r>
                  <m:rPr>
                    <m:sty m:val="p"/>
                  </m:rPr>
                  <w:rPr>
                    <w:rStyle w:val="Emphasis"/>
                    <w:rFonts w:ascii="Cambria Math" w:hAnsi="Cambria Math"/>
                  </w:rPr>
                  <m:t>V</m:t>
                </m:r>
              </m:e>
            </m:d>
            <m:r>
              <m:rPr>
                <m:sty m:val="p"/>
              </m:rPr>
              <w:rPr>
                <w:rStyle w:val="Emphasis"/>
                <w:rFonts w:ascii="Cambria Math" w:hAnsi="Cambria Math"/>
              </w:rPr>
              <m:t>transmitted on polarization H(V)</m:t>
            </m:r>
          </m:num>
          <m:den>
            <m:r>
              <m:rPr>
                <m:sty m:val="p"/>
              </m:rPr>
              <w:rPr>
                <w:rStyle w:val="Emphasis"/>
                <w:rFonts w:ascii="Cambria Math" w:hAnsi="Cambria Math"/>
              </w:rPr>
              <m:t>Power received on polarisation V</m:t>
            </m:r>
            <m:d>
              <m:dPr>
                <m:ctrlPr>
                  <w:rPr>
                    <w:rStyle w:val="Emphasis"/>
                    <w:rFonts w:ascii="Cambria Math" w:hAnsi="Cambria Math"/>
                    <w:i w:val="0"/>
                  </w:rPr>
                </m:ctrlPr>
              </m:dPr>
              <m:e>
                <m:r>
                  <m:rPr>
                    <m:sty m:val="p"/>
                  </m:rPr>
                  <w:rPr>
                    <w:rStyle w:val="Emphasis"/>
                    <w:rFonts w:ascii="Cambria Math" w:hAnsi="Cambria Math"/>
                  </w:rPr>
                  <m:t>H</m:t>
                </m:r>
              </m:e>
            </m:d>
            <m:r>
              <m:rPr>
                <m:sty m:val="p"/>
              </m:rPr>
              <w:rPr>
                <w:rStyle w:val="Emphasis"/>
                <w:rFonts w:ascii="Cambria Math" w:hAnsi="Cambria Math"/>
              </w:rPr>
              <m:t>transmitted on polarization H(V)</m:t>
            </m:r>
          </m:den>
        </m:f>
      </m:oMath>
      <w:r w:rsidRPr="0005228F">
        <w:rPr>
          <w:rStyle w:val="Emphasis"/>
        </w:rPr>
        <w:t xml:space="preserve">           (see Note 2)</w:t>
      </w:r>
    </w:p>
    <w:p w14:paraId="5E73CC54" w14:textId="77777777" w:rsidR="00844380" w:rsidRPr="0005228F" w:rsidRDefault="00844380" w:rsidP="00844380">
      <w:pPr>
        <w:rPr>
          <w:rStyle w:val="Emphasis"/>
        </w:rPr>
      </w:pPr>
      <m:oMath>
        <m:r>
          <m:rPr>
            <m:sty m:val="p"/>
          </m:rPr>
          <w:rPr>
            <w:rStyle w:val="Emphasis"/>
            <w:rFonts w:ascii="Cambria Math" w:hAnsi="Cambria Math"/>
          </w:rPr>
          <m:t>NFD=</m:t>
        </m:r>
        <m:f>
          <m:fPr>
            <m:ctrlPr>
              <w:rPr>
                <w:rStyle w:val="Emphasis"/>
                <w:rFonts w:ascii="Cambria Math" w:hAnsi="Cambria Math"/>
                <w:i w:val="0"/>
              </w:rPr>
            </m:ctrlPr>
          </m:fPr>
          <m:num>
            <m:r>
              <m:rPr>
                <m:sty m:val="p"/>
              </m:rPr>
              <w:rPr>
                <w:rStyle w:val="Emphasis"/>
                <w:rFonts w:ascii="Cambria Math" w:hAnsi="Cambria Math"/>
              </w:rPr>
              <m:t xml:space="preserve">Adjacent channel received power </m:t>
            </m:r>
          </m:num>
          <m:den>
            <m:r>
              <m:rPr>
                <m:sty m:val="p"/>
              </m:rPr>
              <w:rPr>
                <w:rStyle w:val="Emphasis"/>
                <w:rFonts w:ascii="Cambria Math" w:hAnsi="Cambria Math"/>
              </w:rPr>
              <m:t xml:space="preserve">Adjacent channel received powerby the main receiver after RF, IF and BB filters </m:t>
            </m:r>
          </m:den>
        </m:f>
      </m:oMath>
      <w:r w:rsidRPr="0005228F">
        <w:rPr>
          <w:rStyle w:val="Emphasis"/>
        </w:rPr>
        <w:t xml:space="preserve"> (see Note 3)</w:t>
      </w:r>
    </w:p>
    <w:p w14:paraId="1B72A30F" w14:textId="77777777" w:rsidR="00844380" w:rsidRPr="0005228F" w:rsidRDefault="00844380" w:rsidP="00844380">
      <w:pPr>
        <w:rPr>
          <w:rStyle w:val="Emphasis"/>
        </w:rPr>
      </w:pPr>
      <w:r w:rsidRPr="0005228F">
        <w:rPr>
          <w:rStyle w:val="Emphasis"/>
        </w:rPr>
        <w:t>.................</w:t>
      </w:r>
    </w:p>
    <w:p w14:paraId="17E6498C" w14:textId="77777777" w:rsidR="00844380" w:rsidRPr="0005228F" w:rsidRDefault="00844380" w:rsidP="00844380">
      <w:pPr>
        <w:rPr>
          <w:rStyle w:val="Emphasis"/>
        </w:rPr>
      </w:pPr>
      <w:r w:rsidRPr="0005228F">
        <w:rPr>
          <w:rStyle w:val="Emphasis"/>
        </w:rPr>
        <w:t>NOTE 2 : The definition and application of XPD is different from that of cross-polarization isolation (XPI) as defined in Recommendation ITU-R P.310.</w:t>
      </w:r>
    </w:p>
    <w:p w14:paraId="78A04431" w14:textId="77777777" w:rsidR="00844380" w:rsidRPr="0005228F" w:rsidRDefault="00844380" w:rsidP="00844380">
      <w:pPr>
        <w:rPr>
          <w:rStyle w:val="Emphasis"/>
        </w:rPr>
      </w:pPr>
      <w:r w:rsidRPr="0005228F">
        <w:rPr>
          <w:rStyle w:val="Emphasis"/>
        </w:rPr>
        <w:t>NOTE 3 : In the definition of NFD the following assumptions are made:</w:t>
      </w:r>
    </w:p>
    <w:p w14:paraId="3764FED1" w14:textId="77777777" w:rsidR="00844380" w:rsidRPr="0005228F" w:rsidRDefault="00844380" w:rsidP="00844380">
      <w:pPr>
        <w:pStyle w:val="ECCBulletsLv3"/>
        <w:ind w:hanging="357"/>
        <w:jc w:val="left"/>
        <w:rPr>
          <w:rStyle w:val="Emphasis"/>
        </w:rPr>
      </w:pPr>
      <w:r w:rsidRPr="0005228F">
        <w:rPr>
          <w:rStyle w:val="Emphasis"/>
        </w:rPr>
        <w:t>–</w:t>
      </w:r>
      <w:r w:rsidRPr="0005228F">
        <w:rPr>
          <w:rStyle w:val="Emphasis"/>
        </w:rPr>
        <w:tab/>
        <w:t xml:space="preserve">adjacent channels XPD, if any, has not been </w:t>
      </w:r>
      <w:proofErr w:type="gramStart"/>
      <w:r w:rsidRPr="0005228F">
        <w:rPr>
          <w:rStyle w:val="Emphasis"/>
        </w:rPr>
        <w:t>taken into account</w:t>
      </w:r>
      <w:proofErr w:type="gramEnd"/>
      <w:r w:rsidRPr="0005228F">
        <w:rPr>
          <w:rStyle w:val="Emphasis"/>
        </w:rPr>
        <w:t>;</w:t>
      </w:r>
    </w:p>
    <w:p w14:paraId="38906ADF" w14:textId="77777777" w:rsidR="00844380" w:rsidRPr="0005228F" w:rsidRDefault="00844380" w:rsidP="00844380">
      <w:pPr>
        <w:pStyle w:val="ECCBulletsLv3"/>
        <w:ind w:hanging="357"/>
        <w:jc w:val="left"/>
        <w:rPr>
          <w:rStyle w:val="Emphasis"/>
        </w:rPr>
      </w:pPr>
      <w:r w:rsidRPr="0005228F">
        <w:rPr>
          <w:rStyle w:val="Emphasis"/>
        </w:rPr>
        <w:t>–</w:t>
      </w:r>
      <w:r w:rsidRPr="0005228F">
        <w:rPr>
          <w:rStyle w:val="Emphasis"/>
        </w:rPr>
        <w:tab/>
        <w:t xml:space="preserve">a single side interfering channel only is considered; for double side like-modulated interferences </w:t>
      </w:r>
      <w:proofErr w:type="gramStart"/>
      <w:r w:rsidRPr="0005228F">
        <w:rPr>
          <w:rStyle w:val="Emphasis"/>
        </w:rPr>
        <w:t>a</w:t>
      </w:r>
      <w:proofErr w:type="gramEnd"/>
      <w:r w:rsidRPr="0005228F">
        <w:rPr>
          <w:rStyle w:val="Emphasis"/>
        </w:rPr>
        <w:t> NFD value 3 dB lower should be taken into account.”</w:t>
      </w:r>
    </w:p>
    <w:p w14:paraId="772985D2" w14:textId="77777777" w:rsidR="00844380" w:rsidRPr="0005228F" w:rsidRDefault="00844380" w:rsidP="00844380">
      <w:r w:rsidRPr="0005228F">
        <w:t xml:space="preserve">It should be noted that in Rec. ITU-R F.746 </w:t>
      </w:r>
      <w:r w:rsidRPr="0005228F">
        <w:fldChar w:fldCharType="begin"/>
      </w:r>
      <w:r w:rsidRPr="0005228F">
        <w:instrText xml:space="preserve"> REF _Ref514080319 \r \h  \* MERGEFORMAT </w:instrText>
      </w:r>
      <w:r w:rsidRPr="0005228F">
        <w:fldChar w:fldCharType="separate"/>
      </w:r>
      <w:r w:rsidRPr="0005228F">
        <w:t>[54]</w:t>
      </w:r>
      <w:r w:rsidRPr="0005228F">
        <w:fldChar w:fldCharType="end"/>
      </w:r>
      <w:r w:rsidRPr="0005228F">
        <w:t xml:space="preserve"> XPD stands for Cross Polar Discrimination and the receiver selectivity is appropriately considered as the sum of all the filters (using either analogue or digital techniques) consecutively placed along the whole receiver chain made by RF, IF and Base Band (BB) circuits.</w:t>
      </w:r>
    </w:p>
    <w:p w14:paraId="04B9A5C5" w14:textId="77777777" w:rsidR="00844380" w:rsidRPr="0005228F" w:rsidRDefault="00844380" w:rsidP="00844380">
      <w:r w:rsidRPr="0005228F">
        <w:t>In addition, NFD concept is commonly intended but not limited to one or few adjacent channel offsets. It may be calculated/defined at any frequency offset between wanted and interfering signals.</w:t>
      </w:r>
    </w:p>
    <w:p w14:paraId="61192C10" w14:textId="77777777" w:rsidR="00844380" w:rsidRPr="0005228F" w:rsidRDefault="00844380" w:rsidP="00844380">
      <w:r w:rsidRPr="0005228F">
        <w:t>NFD is a parameter that can be “calculated”; tests are also possible only based on two C/I tests (at co-channel and at a specified frequency offset between wanted and interfering signals).</w:t>
      </w:r>
    </w:p>
    <w:p w14:paraId="1DBC562E" w14:textId="77777777" w:rsidR="00844380" w:rsidRPr="0005228F" w:rsidRDefault="00844380" w:rsidP="00844380">
      <w:r w:rsidRPr="0005228F">
        <w:t xml:space="preserve">A visual presentation of the NFD concept is given in </w:t>
      </w:r>
      <w:r w:rsidRPr="0005228F">
        <w:fldChar w:fldCharType="begin"/>
      </w:r>
      <w:r w:rsidRPr="0005228F">
        <w:instrText xml:space="preserve"> REF _Ref14276294 \h  \* MERGEFORMAT </w:instrText>
      </w:r>
      <w:r w:rsidRPr="0005228F">
        <w:fldChar w:fldCharType="separate"/>
      </w:r>
      <w:r w:rsidRPr="0005228F">
        <w:t xml:space="preserve">Figure </w:t>
      </w:r>
      <w:r w:rsidRPr="0005228F">
        <w:rPr>
          <w:noProof/>
        </w:rPr>
        <w:t>63</w:t>
      </w:r>
      <w:r w:rsidRPr="0005228F">
        <w:fldChar w:fldCharType="end"/>
      </w:r>
      <w:r w:rsidRPr="0005228F">
        <w:t xml:space="preserve"> that shows the components for calculation of NFD for the first and second adjacent channel cases. It can be seen that while the first adjacent case is dominated by the “overlapping” of the signals, in second adjacent case the interference is clearly split into two components, which along the whole Rx chain could produce non-linear effects when the I/C ratio becomes large; therefore, the evaluation of NFD when W and I signals are widely spaced would be more appropriate using the real I/C test at a common predefined desensitisation (M).</w:t>
      </w:r>
    </w:p>
    <w:p w14:paraId="5D42D98F" w14:textId="77777777" w:rsidR="00844380" w:rsidRPr="00AA61CD" w:rsidRDefault="00844380" w:rsidP="00844380">
      <w:pPr>
        <w:pStyle w:val="ECCFiguregraphcentered"/>
        <w:rPr>
          <w:lang w:val="en-GB"/>
        </w:rPr>
      </w:pPr>
      <w:r w:rsidRPr="00AA61CD">
        <w:rPr>
          <w:lang w:val="en-GB"/>
        </w:rPr>
        <w:drawing>
          <wp:inline distT="0" distB="0" distL="0" distR="0" wp14:anchorId="260704EA" wp14:editId="76544212">
            <wp:extent cx="5608668" cy="1514632"/>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71780" cy="1531676"/>
                    </a:xfrm>
                    <a:prstGeom prst="rect">
                      <a:avLst/>
                    </a:prstGeom>
                    <a:noFill/>
                  </pic:spPr>
                </pic:pic>
              </a:graphicData>
            </a:graphic>
          </wp:inline>
        </w:drawing>
      </w:r>
    </w:p>
    <w:p w14:paraId="68A11B4A" w14:textId="77777777" w:rsidR="00844380" w:rsidRPr="0005228F" w:rsidRDefault="00844380" w:rsidP="00844380">
      <w:pPr>
        <w:pStyle w:val="Caption"/>
        <w:rPr>
          <w:lang w:val="en-GB"/>
        </w:rPr>
      </w:pPr>
      <w:bookmarkStart w:id="870" w:name="_Ref14276294"/>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63</w:t>
      </w:r>
      <w:r w:rsidRPr="0005228F">
        <w:rPr>
          <w:noProof/>
          <w:lang w:val="en-GB"/>
        </w:rPr>
        <w:fldChar w:fldCharType="end"/>
      </w:r>
      <w:bookmarkEnd w:id="870"/>
      <w:r w:rsidRPr="0005228F">
        <w:rPr>
          <w:lang w:val="en-GB"/>
        </w:rPr>
        <w:t>: NFD visual definition</w:t>
      </w:r>
    </w:p>
    <w:p w14:paraId="07A0C5A5" w14:textId="77777777" w:rsidR="00844380" w:rsidRPr="0005228F" w:rsidRDefault="00844380" w:rsidP="00844380"/>
    <w:p w14:paraId="3DCB03AA" w14:textId="77777777" w:rsidR="00844380" w:rsidRPr="0005228F" w:rsidRDefault="00844380" w:rsidP="00844380">
      <w:r w:rsidRPr="0005228F">
        <w:t>Then the NFD is expressed as:</w:t>
      </w:r>
    </w:p>
    <w:p w14:paraId="4821423B" w14:textId="77777777" w:rsidR="00844380" w:rsidRPr="0005228F" w:rsidRDefault="00844380" w:rsidP="00844380">
      <w:pPr>
        <w:pStyle w:val="MTDisplayEquation"/>
      </w:pPr>
      <w:r w:rsidRPr="0005228F">
        <w:tab/>
      </w:r>
      <w:r w:rsidRPr="0005228F">
        <w:rPr>
          <w:position w:val="-32"/>
        </w:rPr>
        <w:object w:dxaOrig="4800" w:dyaOrig="740" w14:anchorId="0439EC41">
          <v:shape id="_x0000_i1136" type="#_x0000_t75" style="width:238.45pt;height:37.4pt" o:ole="">
            <v:imagedata r:id="rId302" o:title=""/>
          </v:shape>
          <o:OLEObject Type="Embed" ProgID="Equation.DSMT4" ShapeID="_x0000_i1136" DrawAspect="Content" ObjectID="_1642509074" r:id="rId303"/>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68</w:instrText>
      </w:r>
      <w:r w:rsidRPr="0005228F">
        <w:rPr>
          <w:noProof/>
        </w:rPr>
        <w:fldChar w:fldCharType="end"/>
      </w:r>
      <w:r w:rsidRPr="0005228F">
        <w:instrText>)</w:instrText>
      </w:r>
      <w:r w:rsidRPr="0005228F">
        <w:fldChar w:fldCharType="end"/>
      </w:r>
    </w:p>
    <w:p w14:paraId="3EF6B9E2" w14:textId="77777777" w:rsidR="00844380" w:rsidRPr="0005228F" w:rsidRDefault="00844380" w:rsidP="00844380"/>
    <w:p w14:paraId="1A45F4E3" w14:textId="77777777" w:rsidR="00844380" w:rsidRPr="0005228F" w:rsidRDefault="00844380" w:rsidP="00844380">
      <w:pPr>
        <w:pStyle w:val="ECCAnnexheading1"/>
        <w:rPr>
          <w:lang w:val="en-GB"/>
        </w:rPr>
      </w:pPr>
      <w:bookmarkStart w:id="871" w:name="_Ref11911392"/>
      <w:bookmarkStart w:id="872" w:name="_Toc26977328"/>
      <w:bookmarkStart w:id="873" w:name="_Toc21332829"/>
      <w:bookmarkStart w:id="874" w:name="_Toc31812151"/>
      <w:r w:rsidRPr="0005228F">
        <w:rPr>
          <w:lang w:val="en-GB"/>
        </w:rPr>
        <w:t>TECHNICAL BACKGROUND FOR DERIVING RECEIVER SELECTIVITY FROM KNOWN ACS AND BLOCKING CHARACTERISTICS OF THE RECEIVER</w:t>
      </w:r>
      <w:bookmarkEnd w:id="871"/>
      <w:bookmarkEnd w:id="872"/>
      <w:bookmarkEnd w:id="873"/>
      <w:bookmarkEnd w:id="874"/>
    </w:p>
    <w:p w14:paraId="08D05D85" w14:textId="77777777" w:rsidR="00844380" w:rsidRPr="0005228F" w:rsidRDefault="00844380" w:rsidP="00E46686">
      <w:pPr>
        <w:pStyle w:val="ECCAnnexheading2"/>
        <w:numPr>
          <w:ilvl w:val="1"/>
          <w:numId w:val="10"/>
        </w:numPr>
        <w:rPr>
          <w:lang w:val="en-GB"/>
        </w:rPr>
      </w:pPr>
      <w:bookmarkStart w:id="875" w:name="_Toc482972753"/>
      <w:r w:rsidRPr="0005228F">
        <w:rPr>
          <w:lang w:val="en-GB"/>
        </w:rPr>
        <w:t>Introduction</w:t>
      </w:r>
    </w:p>
    <w:bookmarkEnd w:id="875"/>
    <w:p w14:paraId="3CA05B82" w14:textId="77777777" w:rsidR="00844380" w:rsidRPr="0005228F" w:rsidRDefault="00844380" w:rsidP="00844380">
      <w:pPr>
        <w:rPr>
          <w:lang w:eastAsia="en-GB"/>
        </w:rPr>
      </w:pPr>
      <w:r w:rsidRPr="0005228F">
        <w:rPr>
          <w:lang w:eastAsia="en-GB"/>
        </w:rPr>
        <w:t xml:space="preserve">In general, the term selectivity indicates the transfer function </w:t>
      </w:r>
      <w:r w:rsidRPr="0005228F">
        <w:t xml:space="preserve">of a given two-port network </w:t>
      </w:r>
      <w:r w:rsidRPr="0005228F">
        <w:rPr>
          <w:lang w:eastAsia="en-GB"/>
        </w:rPr>
        <w:t>in terms of gain (or attenuation) versus frequency.</w:t>
      </w:r>
    </w:p>
    <w:p w14:paraId="6EE359CC" w14:textId="77777777" w:rsidR="00844380" w:rsidRPr="0005228F" w:rsidRDefault="00844380" w:rsidP="00844380">
      <w:pPr>
        <w:rPr>
          <w:lang w:eastAsia="en-GB"/>
        </w:rPr>
      </w:pPr>
      <w:r w:rsidRPr="0005228F">
        <w:rPr>
          <w:lang w:eastAsia="en-GB"/>
        </w:rPr>
        <w:t xml:space="preserve">When the </w:t>
      </w:r>
      <w:r w:rsidRPr="0005228F">
        <w:t>two-port network</w:t>
      </w:r>
      <w:r w:rsidRPr="0005228F">
        <w:rPr>
          <w:lang w:eastAsia="en-GB"/>
        </w:rPr>
        <w:t xml:space="preserve"> comprises several complex and active functions the transfer function is a combination of many elementary parts; the presence of active functions also implies that the total transfer function depends also on the levels of the signals passing through (e.g. due to non-linear effects).</w:t>
      </w:r>
    </w:p>
    <w:p w14:paraId="22F8E391" w14:textId="77777777" w:rsidR="00844380" w:rsidRPr="0005228F" w:rsidRDefault="00844380" w:rsidP="00844380">
      <w:pPr>
        <w:rPr>
          <w:lang w:eastAsia="en-GB"/>
        </w:rPr>
      </w:pPr>
      <w:r w:rsidRPr="0005228F">
        <w:rPr>
          <w:lang w:eastAsia="en-GB"/>
        </w:rPr>
        <w:t xml:space="preserve">In digital microwave receivers the input and output signals are inhomogeneous (RF modulated signal input and digital data stream output); therefore, a plain gain/frequency transfer function cannot be practically defined or tested. In addition, the signal environment is generally "broadband"; therefore, single frequency selectivity values are not practically enough for </w:t>
      </w:r>
      <w:r w:rsidRPr="0005228F">
        <w:t>deriving</w:t>
      </w:r>
      <w:r w:rsidRPr="0005228F">
        <w:rPr>
          <w:lang w:eastAsia="en-GB"/>
        </w:rPr>
        <w:t xml:space="preserve"> </w:t>
      </w:r>
      <w:r w:rsidRPr="0005228F">
        <w:t>the receiver's</w:t>
      </w:r>
      <w:r w:rsidRPr="0005228F">
        <w:rPr>
          <w:lang w:eastAsia="en-GB"/>
        </w:rPr>
        <w:t xml:space="preserve"> response to </w:t>
      </w:r>
      <w:r w:rsidRPr="0005228F">
        <w:t>a</w:t>
      </w:r>
      <w:r w:rsidRPr="0005228F">
        <w:rPr>
          <w:lang w:eastAsia="en-GB"/>
        </w:rPr>
        <w:t xml:space="preserve"> wide band interference (i.e. wide band integration is necessary). </w:t>
      </w:r>
    </w:p>
    <w:p w14:paraId="413F0047" w14:textId="77777777" w:rsidR="00844380" w:rsidRPr="0005228F" w:rsidRDefault="00844380" w:rsidP="00844380">
      <w:pPr>
        <w:rPr>
          <w:lang w:eastAsia="en-GB"/>
        </w:rPr>
      </w:pPr>
      <w:r w:rsidRPr="0005228F">
        <w:rPr>
          <w:lang w:eastAsia="en-GB"/>
        </w:rPr>
        <w:t xml:space="preserve">Furthermore, the digital implementation of filters, typically employed for the final baseband channel shaping, implies that </w:t>
      </w:r>
      <w:r w:rsidRPr="0005228F">
        <w:t>the</w:t>
      </w:r>
      <w:r w:rsidRPr="0005228F">
        <w:rPr>
          <w:lang w:eastAsia="en-GB"/>
        </w:rPr>
        <w:t xml:space="preserve"> predicted performance </w:t>
      </w:r>
      <w:r w:rsidRPr="0005228F">
        <w:t xml:space="preserve">of the receiver </w:t>
      </w:r>
      <w:r w:rsidRPr="0005228F">
        <w:rPr>
          <w:lang w:eastAsia="en-GB"/>
        </w:rPr>
        <w:t xml:space="preserve">is experienced only in </w:t>
      </w:r>
      <w:r w:rsidRPr="0005228F">
        <w:t xml:space="preserve">the </w:t>
      </w:r>
      <w:r w:rsidRPr="0005228F">
        <w:rPr>
          <w:lang w:eastAsia="en-GB"/>
        </w:rPr>
        <w:t>presence of like-modulated interfering signals. For interfering signals of different nature</w:t>
      </w:r>
      <w:r w:rsidRPr="0005228F">
        <w:t>,</w:t>
      </w:r>
      <w:r w:rsidRPr="0005228F">
        <w:rPr>
          <w:lang w:eastAsia="en-GB"/>
        </w:rPr>
        <w:t xml:space="preserve"> the response</w:t>
      </w:r>
      <w:r w:rsidRPr="0005228F">
        <w:t xml:space="preserve"> of the receiver</w:t>
      </w:r>
      <w:r w:rsidRPr="0005228F">
        <w:rPr>
          <w:lang w:eastAsia="en-GB"/>
        </w:rPr>
        <w:t xml:space="preserve">, while </w:t>
      </w:r>
      <w:r w:rsidRPr="0005228F">
        <w:t xml:space="preserve">its </w:t>
      </w:r>
      <w:r w:rsidRPr="0005228F">
        <w:rPr>
          <w:lang w:eastAsia="en-GB"/>
        </w:rPr>
        <w:t xml:space="preserve">performance </w:t>
      </w:r>
      <w:r w:rsidRPr="0005228F">
        <w:t>is</w:t>
      </w:r>
      <w:r w:rsidRPr="0005228F">
        <w:rPr>
          <w:lang w:eastAsia="en-GB"/>
        </w:rPr>
        <w:t xml:space="preserve"> still close, cannot be assumed the same; therefore, the use of CW line </w:t>
      </w:r>
      <w:r w:rsidRPr="0005228F">
        <w:t xml:space="preserve">interference </w:t>
      </w:r>
      <w:r w:rsidRPr="0005228F">
        <w:rPr>
          <w:lang w:eastAsia="en-GB"/>
        </w:rPr>
        <w:t xml:space="preserve">becomes appropriate and convenient for interfering signals far from the wanted </w:t>
      </w:r>
      <w:r w:rsidRPr="0005228F">
        <w:t xml:space="preserve">signal </w:t>
      </w:r>
      <w:r w:rsidRPr="0005228F">
        <w:rPr>
          <w:lang w:eastAsia="en-GB"/>
        </w:rPr>
        <w:t xml:space="preserve">centre frequency where the analogue parts of </w:t>
      </w:r>
      <w:r w:rsidRPr="0005228F">
        <w:t>the</w:t>
      </w:r>
      <w:r w:rsidRPr="0005228F">
        <w:rPr>
          <w:lang w:eastAsia="en-GB"/>
        </w:rPr>
        <w:t xml:space="preserve"> filter chain (typically at RF and IF level) become more predominant. Here the CW line interference becomes quite representative for any kind of interfering signal, including broadband ones, e.g. for sharing/compatibility with service/systems allocated in adjacent bands.</w:t>
      </w:r>
    </w:p>
    <w:p w14:paraId="28FA6C07" w14:textId="77777777" w:rsidR="00844380" w:rsidRPr="0005228F" w:rsidRDefault="00844380" w:rsidP="00844380">
      <w:pPr>
        <w:rPr>
          <w:lang w:eastAsia="en-GB"/>
        </w:rPr>
      </w:pPr>
      <w:r w:rsidRPr="0005228F">
        <w:rPr>
          <w:lang w:eastAsia="en-GB"/>
        </w:rPr>
        <w:t xml:space="preserve">For the above reasons, receiver selectivity, at </w:t>
      </w:r>
      <w:r w:rsidRPr="0005228F">
        <w:t xml:space="preserve">a </w:t>
      </w:r>
      <w:r w:rsidRPr="0005228F">
        <w:rPr>
          <w:lang w:eastAsia="en-GB"/>
        </w:rPr>
        <w:t xml:space="preserve">predefined frequency separation between wanted and interfering signals, is generally described, and easily tested, through </w:t>
      </w:r>
      <w:r w:rsidRPr="0005228F">
        <w:t>r</w:t>
      </w:r>
      <w:r w:rsidRPr="0005228F">
        <w:rPr>
          <w:lang w:eastAsia="en-GB"/>
        </w:rPr>
        <w:t xml:space="preserve">eceiver </w:t>
      </w:r>
      <w:r w:rsidRPr="0005228F">
        <w:t>s</w:t>
      </w:r>
      <w:r w:rsidRPr="0005228F">
        <w:rPr>
          <w:lang w:eastAsia="en-GB"/>
        </w:rPr>
        <w:t xml:space="preserve">ensitivity (in terms of BER or other performance indicator) degradation (i.e. desensitisation of M dB) in </w:t>
      </w:r>
      <w:r w:rsidRPr="0005228F">
        <w:t xml:space="preserve">the </w:t>
      </w:r>
      <w:r w:rsidRPr="0005228F">
        <w:rPr>
          <w:lang w:eastAsia="en-GB"/>
        </w:rPr>
        <w:t xml:space="preserve">presence of interference at certain C/I (Protection Ratio) . </w:t>
      </w:r>
    </w:p>
    <w:p w14:paraId="2A0EFFEB" w14:textId="77777777" w:rsidR="00844380" w:rsidRPr="0005228F" w:rsidRDefault="00844380" w:rsidP="00844380">
      <w:pPr>
        <w:rPr>
          <w:lang w:eastAsia="en-GB"/>
        </w:rPr>
      </w:pPr>
      <w:r w:rsidRPr="0005228F">
        <w:rPr>
          <w:lang w:eastAsia="en-GB"/>
        </w:rPr>
        <w:t xml:space="preserve">In ETSI ENs, the C/I tests are usually prescribed for adjacent channel (for ACS or ACR evaluation using like wanted and interfering signals) and in a more distant frequency offset range (for </w:t>
      </w:r>
      <w:r w:rsidRPr="0005228F">
        <w:t>b</w:t>
      </w:r>
      <w:r w:rsidRPr="0005228F">
        <w:rPr>
          <w:lang w:eastAsia="en-GB"/>
        </w:rPr>
        <w:t>locking evaluation using a CW interfering signal). In some ETSI ENs, other similar C/I tests are prescribed, such as co-channel PR and second adjacent channel PR.</w:t>
      </w:r>
      <w:r w:rsidRPr="0005228F">
        <w:t xml:space="preserve"> </w:t>
      </w:r>
      <w:r w:rsidRPr="0005228F">
        <w:rPr>
          <w:lang w:eastAsia="en-GB"/>
        </w:rPr>
        <w:t>Those tests are typically prescribed assuming the same desensitisation (M) for all of them.</w:t>
      </w:r>
    </w:p>
    <w:p w14:paraId="1C7C96C4" w14:textId="77777777" w:rsidR="00844380" w:rsidRPr="0005228F" w:rsidRDefault="00844380" w:rsidP="00844380">
      <w:pPr>
        <w:rPr>
          <w:lang w:eastAsia="en-GB"/>
        </w:rPr>
      </w:pPr>
      <w:r w:rsidRPr="0005228F">
        <w:rPr>
          <w:lang w:eastAsia="en-GB"/>
        </w:rPr>
        <w:t xml:space="preserve">Care should be taken, when ACS limits seem to be directly given in </w:t>
      </w:r>
      <w:r w:rsidRPr="0005228F">
        <w:t>ETSI</w:t>
      </w:r>
      <w:r w:rsidRPr="0005228F">
        <w:rPr>
          <w:lang w:eastAsia="en-GB"/>
        </w:rPr>
        <w:t xml:space="preserve"> </w:t>
      </w:r>
      <w:proofErr w:type="spellStart"/>
      <w:r w:rsidRPr="0005228F">
        <w:rPr>
          <w:lang w:eastAsia="en-GB"/>
        </w:rPr>
        <w:t>ETSI</w:t>
      </w:r>
      <w:proofErr w:type="spellEnd"/>
      <w:r w:rsidRPr="0005228F">
        <w:rPr>
          <w:lang w:eastAsia="en-GB"/>
        </w:rPr>
        <w:t xml:space="preserve"> ENs, </w:t>
      </w:r>
      <w:r w:rsidRPr="0005228F">
        <w:t>to ensure</w:t>
      </w:r>
      <w:r w:rsidRPr="0005228F">
        <w:rPr>
          <w:lang w:eastAsia="en-GB"/>
        </w:rPr>
        <w:t xml:space="preserve"> that the value represents the “true” ACS according its definition and not just the C/I for test (see </w:t>
      </w:r>
      <w:r w:rsidRPr="0005228F">
        <w:rPr>
          <w:highlight w:val="yellow"/>
          <w:lang w:eastAsia="en-GB"/>
        </w:rPr>
        <w:fldChar w:fldCharType="begin"/>
      </w:r>
      <w:r w:rsidRPr="0005228F">
        <w:rPr>
          <w:lang w:eastAsia="en-GB"/>
        </w:rPr>
        <w:instrText xml:space="preserve"> REF _Ref5714612 \r \h </w:instrText>
      </w:r>
      <w:r w:rsidRPr="0005228F">
        <w:rPr>
          <w:highlight w:val="yellow"/>
          <w:lang w:eastAsia="en-GB"/>
        </w:rPr>
      </w:r>
      <w:r w:rsidRPr="0005228F">
        <w:rPr>
          <w:highlight w:val="yellow"/>
          <w:lang w:eastAsia="en-GB"/>
        </w:rPr>
        <w:fldChar w:fldCharType="separate"/>
      </w:r>
      <w:r w:rsidRPr="0005228F">
        <w:rPr>
          <w:lang w:eastAsia="en-GB"/>
        </w:rPr>
        <w:t>ANNEX 5:</w:t>
      </w:r>
      <w:r w:rsidRPr="0005228F">
        <w:rPr>
          <w:highlight w:val="yellow"/>
          <w:lang w:eastAsia="en-GB"/>
        </w:rPr>
        <w:fldChar w:fldCharType="end"/>
      </w:r>
      <w:r w:rsidRPr="0005228F">
        <w:rPr>
          <w:lang w:eastAsia="en-GB"/>
        </w:rPr>
        <w:t xml:space="preserve"> where some examples of ENs </w:t>
      </w:r>
      <w:r w:rsidRPr="0005228F">
        <w:t xml:space="preserve">are </w:t>
      </w:r>
      <w:r w:rsidRPr="0005228F">
        <w:rPr>
          <w:lang w:eastAsia="en-GB"/>
        </w:rPr>
        <w:t>not in line with the definition).</w:t>
      </w:r>
    </w:p>
    <w:p w14:paraId="72B0A01C" w14:textId="77777777" w:rsidR="00844380" w:rsidRPr="0005228F" w:rsidRDefault="00844380" w:rsidP="00844380">
      <w:pPr>
        <w:rPr>
          <w:lang w:eastAsia="en-GB"/>
        </w:rPr>
      </w:pPr>
      <w:r w:rsidRPr="0005228F">
        <w:rPr>
          <w:lang w:eastAsia="en-GB"/>
        </w:rPr>
        <w:t>T</w:t>
      </w:r>
      <w:r w:rsidRPr="0005228F">
        <w:t>x</w:t>
      </w:r>
      <w:r w:rsidRPr="0005228F">
        <w:rPr>
          <w:lang w:eastAsia="en-GB"/>
        </w:rPr>
        <w:t xml:space="preserve"> parameter ACLR is also generally provided in ETSI ENs (either directly, or in terms of detailed spectrum power density mask, easily converted in</w:t>
      </w:r>
      <w:r w:rsidRPr="0005228F">
        <w:t>to</w:t>
      </w:r>
      <w:r w:rsidRPr="0005228F">
        <w:rPr>
          <w:lang w:eastAsia="en-GB"/>
        </w:rPr>
        <w:t xml:space="preserve"> ACLR by simple area integration).</w:t>
      </w:r>
    </w:p>
    <w:p w14:paraId="7CFB5A3D" w14:textId="77777777" w:rsidR="00844380" w:rsidRPr="0005228F" w:rsidRDefault="00844380" w:rsidP="00844380">
      <w:pPr>
        <w:rPr>
          <w:lang w:eastAsia="en-GB"/>
        </w:rPr>
      </w:pPr>
      <w:r w:rsidRPr="0005228F">
        <w:rPr>
          <w:lang w:eastAsia="en-GB"/>
        </w:rPr>
        <w:t xml:space="preserve">Therefore, according </w:t>
      </w:r>
      <w:r w:rsidRPr="0005228F">
        <w:t xml:space="preserve">to </w:t>
      </w:r>
      <w:r w:rsidRPr="0005228F">
        <w:rPr>
          <w:lang w:eastAsia="en-GB"/>
        </w:rPr>
        <w:t xml:space="preserve">the </w:t>
      </w:r>
      <w:r w:rsidRPr="0005228F">
        <w:t>equations</w:t>
      </w:r>
      <w:r w:rsidRPr="0005228F">
        <w:rPr>
          <w:lang w:eastAsia="en-GB"/>
        </w:rPr>
        <w:t xml:space="preserve"> in </w:t>
      </w:r>
      <w:r w:rsidRPr="0005228F">
        <w:t xml:space="preserve">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of this ECC Report,</w:t>
      </w:r>
      <w:r w:rsidRPr="0005228F">
        <w:rPr>
          <w:lang w:eastAsia="en-GB"/>
        </w:rPr>
        <w:t xml:space="preserve"> it is possible to derive the “true” value of ACS for the system under consideration.</w:t>
      </w:r>
    </w:p>
    <w:p w14:paraId="51C1D0F8" w14:textId="77777777" w:rsidR="00844380" w:rsidRPr="0005228F" w:rsidRDefault="00844380" w:rsidP="00844380">
      <w:r w:rsidRPr="0005228F">
        <w:rPr>
          <w:lang w:eastAsia="en-GB"/>
        </w:rPr>
        <w:t xml:space="preserve">Considering the NFD concept (see </w:t>
      </w:r>
      <w:r w:rsidRPr="0005228F">
        <w:rPr>
          <w:highlight w:val="yellow"/>
          <w:lang w:eastAsia="en-GB"/>
        </w:rPr>
        <w:fldChar w:fldCharType="begin"/>
      </w:r>
      <w:r w:rsidRPr="0005228F">
        <w:rPr>
          <w:lang w:eastAsia="en-GB"/>
        </w:rPr>
        <w:instrText xml:space="preserve"> REF _Ref5714612 \r \h </w:instrText>
      </w:r>
      <w:r w:rsidRPr="0005228F">
        <w:rPr>
          <w:highlight w:val="yellow"/>
          <w:lang w:eastAsia="en-GB"/>
        </w:rPr>
      </w:r>
      <w:r w:rsidRPr="0005228F">
        <w:rPr>
          <w:highlight w:val="yellow"/>
          <w:lang w:eastAsia="en-GB"/>
        </w:rPr>
        <w:fldChar w:fldCharType="separate"/>
      </w:r>
      <w:r w:rsidRPr="0005228F">
        <w:rPr>
          <w:lang w:eastAsia="en-GB"/>
        </w:rPr>
        <w:t>ANNEX 5:</w:t>
      </w:r>
      <w:r w:rsidRPr="0005228F">
        <w:rPr>
          <w:highlight w:val="yellow"/>
          <w:lang w:eastAsia="en-GB"/>
        </w:rPr>
        <w:fldChar w:fldCharType="end"/>
      </w:r>
      <w:r w:rsidRPr="0005228F">
        <w:rPr>
          <w:lang w:eastAsia="en-GB"/>
        </w:rPr>
        <w:t>), it is also generally assumed that NFD</w:t>
      </w:r>
      <w:r w:rsidRPr="0005228F">
        <w:rPr>
          <w:vertAlign w:val="subscript"/>
          <w:lang w:eastAsia="en-GB"/>
        </w:rPr>
        <w:t>AD</w:t>
      </w:r>
      <w:r w:rsidRPr="0005228F">
        <w:rPr>
          <w:lang w:eastAsia="en-GB"/>
        </w:rPr>
        <w:t xml:space="preserve"> (at adjacent channel separation) is equivalent to ACIR. Therefore </w:t>
      </w:r>
      <w:r w:rsidRPr="0005228F">
        <w:t xml:space="preserve">Equation </w:t>
      </w:r>
      <w:r w:rsidRPr="0005228F">
        <w:rPr>
          <w:lang w:eastAsia="en-GB"/>
        </w:rPr>
        <w:fldChar w:fldCharType="begin"/>
      </w:r>
      <w:r w:rsidRPr="0005228F">
        <w:rPr>
          <w:lang w:eastAsia="en-GB"/>
        </w:rPr>
        <w:instrText xml:space="preserve"> GOTOBUTTON ZEqnNum441804  \* MERGEFORMAT </w:instrText>
      </w:r>
      <w:r w:rsidRPr="0005228F">
        <w:rPr>
          <w:lang w:eastAsia="en-GB"/>
        </w:rPr>
        <w:fldChar w:fldCharType="begin"/>
      </w:r>
      <w:r w:rsidRPr="0005228F">
        <w:rPr>
          <w:lang w:eastAsia="en-GB"/>
        </w:rPr>
        <w:instrText xml:space="preserve"> REF ZEqnNum441804 \* Charformat \! \* MERGEFORMAT </w:instrText>
      </w:r>
      <w:r w:rsidRPr="0005228F">
        <w:rPr>
          <w:lang w:eastAsia="en-GB"/>
        </w:rPr>
        <w:fldChar w:fldCharType="separate"/>
      </w:r>
      <w:r w:rsidRPr="0005228F">
        <w:rPr>
          <w:lang w:eastAsia="en-GB"/>
        </w:rPr>
        <w:instrText>(6)</w:instrText>
      </w:r>
      <w:r w:rsidRPr="0005228F">
        <w:rPr>
          <w:lang w:eastAsia="en-GB"/>
        </w:rPr>
        <w:fldChar w:fldCharType="end"/>
      </w:r>
      <w:r w:rsidRPr="0005228F">
        <w:rPr>
          <w:lang w:eastAsia="en-GB"/>
        </w:rPr>
        <w:fldChar w:fldCharType="end"/>
      </w:r>
      <w:r w:rsidRPr="0005228F">
        <w:rPr>
          <w:lang w:eastAsia="en-GB"/>
        </w:rPr>
        <w:t xml:space="preserve"> in </w:t>
      </w:r>
      <w:r w:rsidRPr="0005228F">
        <w:t xml:space="preserve">section </w:t>
      </w:r>
      <w:r w:rsidRPr="0005228F">
        <w:fldChar w:fldCharType="begin"/>
      </w:r>
      <w:r w:rsidRPr="0005228F">
        <w:instrText xml:space="preserve"> REF _Ref513724824 \r \h  \* MERGEFORMAT </w:instrText>
      </w:r>
      <w:r w:rsidRPr="0005228F">
        <w:fldChar w:fldCharType="separate"/>
      </w:r>
      <w:r w:rsidRPr="0005228F">
        <w:t>4.2.6.1</w:t>
      </w:r>
      <w:r w:rsidRPr="0005228F">
        <w:fldChar w:fldCharType="end"/>
      </w:r>
      <w:r w:rsidRPr="0005228F">
        <w:t xml:space="preserve"> can be extended to NFD:</w:t>
      </w:r>
    </w:p>
    <w:p w14:paraId="5EE09CA2" w14:textId="77777777" w:rsidR="00844380" w:rsidRPr="0005228F" w:rsidRDefault="00844380" w:rsidP="00844380">
      <w:pPr>
        <w:pStyle w:val="MTDisplayEquation"/>
      </w:pPr>
      <w:r w:rsidRPr="0005228F">
        <w:tab/>
      </w:r>
      <w:r w:rsidRPr="0005228F">
        <w:rPr>
          <w:position w:val="-32"/>
        </w:rPr>
        <w:object w:dxaOrig="5720" w:dyaOrig="720" w14:anchorId="3D29394E">
          <v:shape id="_x0000_i1137" type="#_x0000_t75" style="width:285.2pt;height:36.45pt" o:ole="">
            <v:imagedata r:id="rId304" o:title=""/>
          </v:shape>
          <o:OLEObject Type="Embed" ProgID="Equation.DSMT4" ShapeID="_x0000_i1137" DrawAspect="Content" ObjectID="_1642509075" r:id="rId305"/>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876" w:name="ZEqnNum635429"/>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69</w:instrText>
      </w:r>
      <w:r w:rsidRPr="0005228F">
        <w:rPr>
          <w:noProof/>
        </w:rPr>
        <w:fldChar w:fldCharType="end"/>
      </w:r>
      <w:r w:rsidRPr="0005228F">
        <w:instrText>)</w:instrText>
      </w:r>
      <w:bookmarkEnd w:id="876"/>
      <w:r w:rsidRPr="0005228F">
        <w:fldChar w:fldCharType="end"/>
      </w:r>
    </w:p>
    <w:p w14:paraId="69E5EEB5" w14:textId="77777777" w:rsidR="00844380" w:rsidRPr="0005228F" w:rsidRDefault="00844380" w:rsidP="00844380"/>
    <w:p w14:paraId="35037942" w14:textId="6A590F50" w:rsidR="00844380" w:rsidRPr="0005228F" w:rsidRDefault="00844380" w:rsidP="00E46686">
      <w:pPr>
        <w:jc w:val="right"/>
      </w:pPr>
      <w:r w:rsidRPr="0005228F">
        <w:rPr>
          <w:position w:val="-14"/>
        </w:rPr>
        <w:object w:dxaOrig="5360" w:dyaOrig="380" w14:anchorId="718827F2">
          <v:shape id="_x0000_i1138" type="#_x0000_t75" style="width:267.45pt;height:19.65pt" o:ole="">
            <v:imagedata r:id="rId306" o:title=""/>
          </v:shape>
          <o:OLEObject Type="Embed" ProgID="Equation.DSMT4" ShapeID="_x0000_i1138" DrawAspect="Content" ObjectID="_1642509076" r:id="rId307"/>
        </w:object>
      </w:r>
      <w:r w:rsidRPr="0005228F">
        <w:t>, for ACLR &gt;&gt; ACIR</w:t>
      </w:r>
      <m:oMath>
        <m:r>
          <w:rPr>
            <w:rFonts w:ascii="Cambria Math" w:hAnsi="Cambria Math"/>
          </w:rPr>
          <m:t xml:space="preserve">, </m:t>
        </m:r>
      </m:oMath>
      <w:r w:rsidRPr="0005228F">
        <w:tab/>
      </w:r>
      <w:r w:rsidR="00CE7FB4"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70</w:instrText>
      </w:r>
      <w:r w:rsidRPr="0005228F">
        <w:rPr>
          <w:noProof/>
        </w:rPr>
        <w:fldChar w:fldCharType="end"/>
      </w:r>
      <w:r w:rsidRPr="0005228F">
        <w:instrText>)</w:instrText>
      </w:r>
      <w:r w:rsidRPr="0005228F">
        <w:fldChar w:fldCharType="end"/>
      </w:r>
    </w:p>
    <w:p w14:paraId="614FBB35" w14:textId="77777777" w:rsidR="00844380" w:rsidRPr="0005228F" w:rsidRDefault="00844380" w:rsidP="00844380"/>
    <w:p w14:paraId="20151865" w14:textId="77777777" w:rsidR="00844380" w:rsidRPr="0005228F" w:rsidRDefault="00844380" w:rsidP="00844380">
      <w:r w:rsidRPr="0005228F">
        <w:t xml:space="preserve">Whenever also second adjacent protection ratio is also provided, the above equation can be used for defining a </w:t>
      </w:r>
      <m:oMath>
        <m:sSub>
          <m:sSubPr>
            <m:ctrlPr>
              <w:rPr>
                <w:rFonts w:ascii="Cambria Math" w:hAnsi="Cambria Math"/>
                <w:i/>
              </w:rPr>
            </m:ctrlPr>
          </m:sSubPr>
          <m:e>
            <m:r>
              <w:rPr>
                <w:rFonts w:ascii="Cambria Math" w:hAnsi="Cambria Math"/>
              </w:rPr>
              <m:t>NFD</m:t>
            </m:r>
          </m:e>
          <m:sub>
            <m:r>
              <w:rPr>
                <w:rFonts w:ascii="Cambria Math" w:hAnsi="Cambria Math"/>
                <w:vertAlign w:val="subscript"/>
              </w:rPr>
              <m:t>2adj-ch</m:t>
            </m:r>
          </m:sub>
        </m:sSub>
      </m:oMath>
      <w:r w:rsidRPr="0005228F">
        <w:t xml:space="preserve"> value.</w:t>
      </w:r>
    </w:p>
    <w:p w14:paraId="64559BA7" w14:textId="77777777" w:rsidR="00844380" w:rsidRPr="0005228F" w:rsidRDefault="00844380" w:rsidP="00844380">
      <w:r w:rsidRPr="0005228F">
        <w:t xml:space="preserve">However, NFD concept (see </w:t>
      </w:r>
      <w:r w:rsidRPr="0005228F">
        <w:fldChar w:fldCharType="begin"/>
      </w:r>
      <w:r w:rsidRPr="0005228F">
        <w:instrText xml:space="preserve"> REF _Ref5714612 \r \h </w:instrText>
      </w:r>
      <w:r w:rsidRPr="0005228F">
        <w:fldChar w:fldCharType="separate"/>
      </w:r>
      <w:r w:rsidRPr="0005228F">
        <w:t>ANNEX 5:</w:t>
      </w:r>
      <w:r w:rsidRPr="0005228F">
        <w:fldChar w:fldCharType="end"/>
      </w:r>
      <w:r w:rsidRPr="0005228F">
        <w:t>) may be extended to any frequency separation; therefore, the above equation can be generalised:</w:t>
      </w:r>
    </w:p>
    <w:p w14:paraId="398E5FF5" w14:textId="5714AF6A" w:rsidR="00844380" w:rsidRPr="0005228F" w:rsidRDefault="00844380" w:rsidP="00E46686">
      <w:pPr>
        <w:jc w:val="right"/>
      </w:pPr>
      <w:r w:rsidRPr="0005228F">
        <w:rPr>
          <w:position w:val="-32"/>
        </w:rPr>
        <w:object w:dxaOrig="6540" w:dyaOrig="720" w14:anchorId="0F715B1D">
          <v:shape id="_x0000_i1139" type="#_x0000_t75" style="width:323.55pt;height:36.45pt" o:ole="">
            <v:imagedata r:id="rId308" o:title=""/>
          </v:shape>
          <o:OLEObject Type="Embed" ProgID="Equation.DSMT4" ShapeID="_x0000_i1139" DrawAspect="Content" ObjectID="_1642509077" r:id="rId309"/>
        </w:object>
      </w:r>
      <w:r w:rsidR="00CE7FB4" w:rsidRPr="0005228F">
        <w:tab/>
      </w:r>
      <w:r w:rsidR="00CE7FB4" w:rsidRPr="0005228F">
        <w:tab/>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bookmarkStart w:id="877" w:name="ZEqnNum689642"/>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71</w:instrText>
      </w:r>
      <w:r w:rsidRPr="0005228F">
        <w:rPr>
          <w:noProof/>
        </w:rPr>
        <w:fldChar w:fldCharType="end"/>
      </w:r>
      <w:r w:rsidRPr="0005228F">
        <w:instrText>)</w:instrText>
      </w:r>
      <w:bookmarkEnd w:id="877"/>
      <w:r w:rsidRPr="0005228F">
        <w:fldChar w:fldCharType="end"/>
      </w:r>
    </w:p>
    <w:p w14:paraId="2603FEF1" w14:textId="77777777" w:rsidR="00844380" w:rsidRPr="0005228F" w:rsidRDefault="00844380" w:rsidP="00844380">
      <w:r w:rsidRPr="0005228F">
        <w:t>and then:</w:t>
      </w:r>
    </w:p>
    <w:p w14:paraId="091931FA" w14:textId="33C0A7AA" w:rsidR="00844380" w:rsidRPr="0005228F" w:rsidRDefault="00844380" w:rsidP="00844380">
      <w:pPr>
        <w:pStyle w:val="MTDisplayEquation"/>
      </w:pPr>
      <w:r w:rsidRPr="0005228F">
        <w:tab/>
      </w:r>
      <w:r w:rsidRPr="0005228F">
        <w:rPr>
          <w:position w:val="-32"/>
        </w:rPr>
        <w:object w:dxaOrig="8919" w:dyaOrig="720" w14:anchorId="0AC1261B">
          <v:shape id="_x0000_i1140" type="#_x0000_t75" style="width:441.35pt;height:36.45pt" o:ole="">
            <v:imagedata r:id="rId310" o:title=""/>
          </v:shape>
          <o:OLEObject Type="Embed" ProgID="Equation.DSMT4" ShapeID="_x0000_i1140" DrawAspect="Content" ObjectID="_1642509078" r:id="rId311"/>
        </w:object>
      </w:r>
      <w:r w:rsidR="00CE7FB4" w:rsidRPr="0005228F">
        <w:t xml:space="preserve">    </w: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72</w:instrText>
      </w:r>
      <w:r w:rsidRPr="0005228F">
        <w:rPr>
          <w:noProof/>
        </w:rPr>
        <w:fldChar w:fldCharType="end"/>
      </w:r>
      <w:r w:rsidRPr="0005228F">
        <w:instrText>)</w:instrText>
      </w:r>
      <w:r w:rsidRPr="0005228F">
        <w:fldChar w:fldCharType="end"/>
      </w:r>
    </w:p>
    <w:p w14:paraId="3B59C916" w14:textId="77777777" w:rsidR="00844380" w:rsidRPr="0005228F" w:rsidRDefault="00844380" w:rsidP="00844380">
      <w:r w:rsidRPr="0005228F">
        <w:t>In addition, far from the Rx pass band, the selectivity is no longer sharply varying, therefore, the impact of a CW interference to the wanted receiver becomes equivalent to like modulated interference of similar bandwidth to the wanted signal bandwidth.</w:t>
      </w:r>
    </w:p>
    <w:p w14:paraId="7E842565" w14:textId="77777777" w:rsidR="00844380" w:rsidRPr="0005228F" w:rsidRDefault="00844380" w:rsidP="00844380">
      <w:r w:rsidRPr="0005228F">
        <w:t xml:space="preserve">In conclusion, for the frequency range covered by the blocking requirement the Equation </w:t>
      </w:r>
      <w:r w:rsidRPr="0005228F">
        <w:fldChar w:fldCharType="begin"/>
      </w:r>
      <w:r w:rsidRPr="0005228F">
        <w:instrText xml:space="preserve"> GOTOBUTTON ZEqnNum635429  \* MERGEFORMAT </w:instrText>
      </w:r>
      <w:r w:rsidRPr="0005228F">
        <w:fldChar w:fldCharType="begin"/>
      </w:r>
      <w:r w:rsidRPr="0005228F">
        <w:instrText xml:space="preserve"> REF ZEqnNum635429 \* Charformat \! \* MERGEFORMAT </w:instrText>
      </w:r>
      <w:r w:rsidRPr="0005228F">
        <w:fldChar w:fldCharType="separate"/>
      </w:r>
      <w:r w:rsidRPr="0005228F">
        <w:instrText>(69)</w:instrText>
      </w:r>
      <w:r w:rsidRPr="0005228F">
        <w:fldChar w:fldCharType="end"/>
      </w:r>
      <w:r w:rsidRPr="0005228F">
        <w:fldChar w:fldCharType="end"/>
      </w:r>
      <w:r w:rsidRPr="0005228F">
        <w:t xml:space="preserve"> and </w:t>
      </w:r>
      <w:r w:rsidRPr="0005228F">
        <w:fldChar w:fldCharType="begin"/>
      </w:r>
      <w:r w:rsidRPr="0005228F">
        <w:instrText xml:space="preserve"> GOTOBUTTON ZEqnNum689642  \* MERGEFORMAT </w:instrText>
      </w:r>
      <w:r w:rsidRPr="0005228F">
        <w:fldChar w:fldCharType="begin"/>
      </w:r>
      <w:r w:rsidRPr="0005228F">
        <w:instrText xml:space="preserve"> REF ZEqnNum689642 \* Charformat \! \* MERGEFORMAT </w:instrText>
      </w:r>
      <w:r w:rsidRPr="0005228F">
        <w:fldChar w:fldCharType="separate"/>
      </w:r>
      <w:r w:rsidRPr="0005228F">
        <w:instrText>(71)</w:instrText>
      </w:r>
      <w:r w:rsidRPr="0005228F">
        <w:fldChar w:fldCharType="end"/>
      </w:r>
      <w:r w:rsidRPr="0005228F">
        <w:fldChar w:fldCharType="end"/>
      </w:r>
      <w:r w:rsidRPr="0005228F">
        <w:t xml:space="preserve"> can be written as:</w:t>
      </w:r>
    </w:p>
    <w:p w14:paraId="2E9B9877" w14:textId="77777777" w:rsidR="00844380" w:rsidRPr="0005228F" w:rsidRDefault="00844380" w:rsidP="00844380"/>
    <w:p w14:paraId="2234E1FA" w14:textId="77777777" w:rsidR="00844380" w:rsidRPr="0005228F" w:rsidRDefault="00844380" w:rsidP="00844380">
      <w:pPr>
        <w:pStyle w:val="MTDisplayEquation"/>
      </w:pPr>
      <w:r w:rsidRPr="0005228F">
        <w:tab/>
      </w:r>
      <w:r w:rsidRPr="0005228F">
        <w:rPr>
          <w:position w:val="-32"/>
        </w:rPr>
        <w:object w:dxaOrig="7339" w:dyaOrig="720" w14:anchorId="2EDF809F">
          <v:shape id="_x0000_i1141" type="#_x0000_t75" style="width:365.6pt;height:36.45pt" o:ole="">
            <v:imagedata r:id="rId312" o:title=""/>
          </v:shape>
          <o:OLEObject Type="Embed" ProgID="Equation.DSMT4" ShapeID="_x0000_i1141" DrawAspect="Content" ObjectID="_1642509079" r:id="rId313"/>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73</w:instrText>
      </w:r>
      <w:r w:rsidRPr="0005228F">
        <w:rPr>
          <w:noProof/>
        </w:rPr>
        <w:fldChar w:fldCharType="end"/>
      </w:r>
      <w:r w:rsidRPr="0005228F">
        <w:instrText>)</w:instrText>
      </w:r>
      <w:r w:rsidRPr="0005228F">
        <w:fldChar w:fldCharType="end"/>
      </w:r>
    </w:p>
    <w:p w14:paraId="61CDF801" w14:textId="77777777" w:rsidR="00844380" w:rsidRPr="0005228F" w:rsidRDefault="00844380" w:rsidP="00844380">
      <w:r w:rsidRPr="0005228F">
        <w:t>and then:</w:t>
      </w:r>
    </w:p>
    <w:p w14:paraId="35B02371" w14:textId="77777777" w:rsidR="00844380" w:rsidRPr="0005228F" w:rsidRDefault="00844380" w:rsidP="00844380">
      <w:pPr>
        <w:pStyle w:val="MTDisplayEquation"/>
      </w:pPr>
      <w:r w:rsidRPr="0005228F">
        <w:tab/>
      </w:r>
      <w:r w:rsidRPr="0005228F">
        <w:rPr>
          <w:position w:val="-50"/>
        </w:rPr>
        <w:object w:dxaOrig="5740" w:dyaOrig="1120" w14:anchorId="4F56310C">
          <v:shape id="_x0000_i1142" type="#_x0000_t75" style="width:284.25pt;height:56.1pt" o:ole="">
            <v:imagedata r:id="rId314" o:title=""/>
          </v:shape>
          <o:OLEObject Type="Embed" ProgID="Equation.DSMT4" ShapeID="_x0000_i1142" DrawAspect="Content" ObjectID="_1642509080" r:id="rId315"/>
        </w:objec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74</w:instrText>
      </w:r>
      <w:r w:rsidRPr="0005228F">
        <w:rPr>
          <w:noProof/>
        </w:rPr>
        <w:fldChar w:fldCharType="end"/>
      </w:r>
      <w:r w:rsidRPr="0005228F">
        <w:instrText>)</w:instrText>
      </w:r>
      <w:r w:rsidRPr="0005228F">
        <w:fldChar w:fldCharType="end"/>
      </w:r>
    </w:p>
    <w:p w14:paraId="2F03FD4E" w14:textId="77777777" w:rsidR="00844380" w:rsidRPr="0005228F" w:rsidRDefault="00844380" w:rsidP="00844380">
      <w:r w:rsidRPr="0005228F">
        <w:t>Where suffix “</w:t>
      </w:r>
      <w:r w:rsidRPr="0005228F">
        <w:sym w:font="Symbol" w:char="F044"/>
      </w:r>
      <w:r w:rsidRPr="0005228F">
        <w:t>f-BR” means any frequency in the required blocking range where a blocking C/I performance is prescribed. Unique condition is the same prescribed desensitisation (M) for all C/I tests in the standard.</w:t>
      </w:r>
    </w:p>
    <w:p w14:paraId="47195308" w14:textId="77777777" w:rsidR="00844380" w:rsidRPr="0005228F" w:rsidRDefault="00844380" w:rsidP="00844380">
      <w:r w:rsidRPr="0005228F">
        <w:t xml:space="preserve">The above </w:t>
      </w:r>
      <m:oMath>
        <m:sSub>
          <m:sSubPr>
            <m:ctrlPr>
              <w:rPr>
                <w:rFonts w:ascii="Cambria Math" w:hAnsi="Cambria Math"/>
                <w:i/>
              </w:rPr>
            </m:ctrlPr>
          </m:sSubPr>
          <m:e>
            <m:r>
              <w:rPr>
                <w:rFonts w:ascii="Cambria Math" w:hAnsi="Cambria Math"/>
              </w:rPr>
              <m:t>NFD</m:t>
            </m:r>
          </m:e>
          <m:sub>
            <m:r>
              <w:rPr>
                <w:rFonts w:ascii="Cambria Math" w:hAnsi="Cambria Math"/>
              </w:rPr>
              <m:t>AD</m:t>
            </m:r>
          </m:sub>
        </m:sSub>
      </m:oMath>
      <w:r w:rsidRPr="0005228F">
        <w:t xml:space="preserve"> and </w:t>
      </w:r>
      <m:oMath>
        <m:sSub>
          <m:sSubPr>
            <m:ctrlPr>
              <w:rPr>
                <w:rFonts w:ascii="Cambria Math" w:hAnsi="Cambria Math"/>
                <w:i/>
              </w:rPr>
            </m:ctrlPr>
          </m:sSubPr>
          <m:e>
            <m:r>
              <w:rPr>
                <w:rFonts w:ascii="Cambria Math" w:hAnsi="Cambria Math"/>
              </w:rPr>
              <m:t>NFD</m:t>
            </m:r>
          </m:e>
          <m:sub>
            <m:r>
              <w:rPr>
                <w:rFonts w:ascii="Cambria Math" w:hAnsi="Cambria Math"/>
              </w:rPr>
              <m:t>∆f-BR</m:t>
            </m:r>
          </m:sub>
        </m:sSub>
      </m:oMath>
      <w:r w:rsidRPr="0005228F">
        <w:t xml:space="preserve"> (and </w:t>
      </w:r>
      <m:oMath>
        <m:sSub>
          <m:sSubPr>
            <m:ctrlPr>
              <w:rPr>
                <w:rFonts w:ascii="Cambria Math" w:hAnsi="Cambria Math"/>
                <w:i/>
              </w:rPr>
            </m:ctrlPr>
          </m:sSubPr>
          <m:e>
            <m:r>
              <w:rPr>
                <w:rFonts w:ascii="Cambria Math" w:hAnsi="Cambria Math"/>
              </w:rPr>
              <m:t>NFD</m:t>
            </m:r>
          </m:e>
          <m:sub>
            <m:r>
              <m:rPr>
                <m:sty m:val="p"/>
              </m:rPr>
              <w:rPr>
                <w:rFonts w:ascii="Cambria Math" w:hAnsi="Cambria Math"/>
              </w:rPr>
              <m:t>2adj</m:t>
            </m:r>
          </m:sub>
        </m:sSub>
      </m:oMath>
      <w:r w:rsidRPr="0005228F">
        <w:t>, if available) represent the corner points for a “channel bandwidth” integrated selectivity (CBSEL) response, comprehensive of all effects (linear and not linear) that define the overall response of the receiver to interference; therefore, it is intended as the real selectivity of the digital receiver towards interference of comparable bandwidth (CB). Being derived from ETSI standards requirements, the CBSEL can be conservatively used for sharing/compatibility studies.</w:t>
      </w:r>
    </w:p>
    <w:p w14:paraId="31932E80" w14:textId="77777777" w:rsidR="00844380" w:rsidRPr="0005228F" w:rsidRDefault="00844380" w:rsidP="00E46686">
      <w:pPr>
        <w:pStyle w:val="ECCAnnexheading2"/>
        <w:numPr>
          <w:ilvl w:val="1"/>
          <w:numId w:val="10"/>
        </w:numPr>
        <w:rPr>
          <w:lang w:val="en-GB"/>
        </w:rPr>
      </w:pPr>
      <w:bookmarkStart w:id="878" w:name="_Toc482972755"/>
      <w:r w:rsidRPr="0005228F">
        <w:rPr>
          <w:lang w:val="en-GB"/>
        </w:rPr>
        <w:tab/>
        <w:t>Graphical representation of CBSEL</w:t>
      </w:r>
      <w:bookmarkEnd w:id="878"/>
    </w:p>
    <w:p w14:paraId="766BC11C" w14:textId="77777777" w:rsidR="00844380" w:rsidRPr="0005228F" w:rsidRDefault="00844380" w:rsidP="00844380">
      <w:pPr>
        <w:keepNext/>
        <w:rPr>
          <w:lang w:eastAsia="en-GB"/>
        </w:rPr>
      </w:pPr>
      <w:r w:rsidRPr="0005228F">
        <w:rPr>
          <w:lang w:eastAsia="en-GB"/>
        </w:rPr>
        <w:t xml:space="preserve">From the above background it is possible to derive the CBSEL in graphical form as shown in </w:t>
      </w:r>
      <w:r w:rsidRPr="0005228F">
        <w:rPr>
          <w:lang w:eastAsia="en-GB"/>
        </w:rPr>
        <w:fldChar w:fldCharType="begin"/>
      </w:r>
      <w:r w:rsidRPr="0005228F">
        <w:rPr>
          <w:lang w:eastAsia="en-GB"/>
        </w:rPr>
        <w:instrText xml:space="preserve"> REF _Ref14268800 \h  \* MERGEFORMAT </w:instrText>
      </w:r>
      <w:r w:rsidRPr="0005228F">
        <w:rPr>
          <w:lang w:eastAsia="en-GB"/>
        </w:rPr>
      </w:r>
      <w:r w:rsidRPr="0005228F">
        <w:rPr>
          <w:lang w:eastAsia="en-GB"/>
        </w:rPr>
        <w:fldChar w:fldCharType="separate"/>
      </w:r>
      <w:r w:rsidRPr="0005228F">
        <w:t xml:space="preserve">Figure </w:t>
      </w:r>
      <w:r w:rsidRPr="0005228F">
        <w:rPr>
          <w:noProof/>
        </w:rPr>
        <w:t>64</w:t>
      </w:r>
      <w:r w:rsidRPr="0005228F">
        <w:rPr>
          <w:lang w:eastAsia="en-GB"/>
        </w:rPr>
        <w:fldChar w:fldCharType="end"/>
      </w:r>
      <w:r w:rsidRPr="0005228F">
        <w:rPr>
          <w:lang w:eastAsia="en-GB"/>
        </w:rPr>
        <w:t>.</w:t>
      </w:r>
    </w:p>
    <w:p w14:paraId="1EDC3C7F" w14:textId="77777777" w:rsidR="00844380" w:rsidRPr="0005228F" w:rsidRDefault="00844380" w:rsidP="00844380">
      <w:pPr>
        <w:rPr>
          <w:lang w:eastAsia="en-GB"/>
        </w:rPr>
      </w:pPr>
      <w:r w:rsidRPr="0005228F">
        <w:rPr>
          <w:lang w:eastAsia="en-GB"/>
        </w:rPr>
        <w:t>The graph</w:t>
      </w:r>
      <w:r w:rsidRPr="0005228F">
        <w:t>ic</w:t>
      </w:r>
      <w:r w:rsidRPr="0005228F">
        <w:rPr>
          <w:lang w:eastAsia="en-GB"/>
        </w:rPr>
        <w:t xml:space="preserve"> in </w:t>
      </w:r>
      <w:r w:rsidRPr="0005228F">
        <w:rPr>
          <w:lang w:eastAsia="en-GB"/>
        </w:rPr>
        <w:fldChar w:fldCharType="begin"/>
      </w:r>
      <w:r w:rsidRPr="0005228F">
        <w:rPr>
          <w:lang w:eastAsia="en-GB"/>
        </w:rPr>
        <w:instrText xml:space="preserve"> REF _Ref14268800 \h  \* MERGEFORMAT </w:instrText>
      </w:r>
      <w:r w:rsidRPr="0005228F">
        <w:rPr>
          <w:lang w:eastAsia="en-GB"/>
        </w:rPr>
      </w:r>
      <w:r w:rsidRPr="0005228F">
        <w:rPr>
          <w:lang w:eastAsia="en-GB"/>
        </w:rPr>
        <w:fldChar w:fldCharType="separate"/>
      </w:r>
      <w:r w:rsidRPr="0005228F">
        <w:t xml:space="preserve">Figure </w:t>
      </w:r>
      <w:r w:rsidRPr="0005228F">
        <w:rPr>
          <w:noProof/>
        </w:rPr>
        <w:t>64</w:t>
      </w:r>
      <w:r w:rsidRPr="0005228F">
        <w:rPr>
          <w:lang w:eastAsia="en-GB"/>
        </w:rPr>
        <w:fldChar w:fldCharType="end"/>
      </w:r>
      <w:r w:rsidRPr="0005228F">
        <w:rPr>
          <w:lang w:eastAsia="en-GB"/>
        </w:rPr>
        <w:t xml:space="preserve"> is usually used as response to a relatively "broadband" interference, i.e. with bandwidth comparable to that of the concerned wanted signal; therefore, the point derived from </w:t>
      </w:r>
      <w:r w:rsidRPr="0005228F">
        <w:t>b</w:t>
      </w:r>
      <w:r w:rsidRPr="0005228F">
        <w:rPr>
          <w:lang w:eastAsia="en-GB"/>
        </w:rPr>
        <w:t>locking CW line interference is considered applicable, in such broadband context, from the N</w:t>
      </w:r>
      <w:r w:rsidRPr="0005228F">
        <w:rPr>
          <w:vertAlign w:val="superscript"/>
          <w:lang w:eastAsia="en-GB"/>
        </w:rPr>
        <w:t>th</w:t>
      </w:r>
      <w:r w:rsidRPr="0005228F">
        <w:rPr>
          <w:lang w:eastAsia="en-GB"/>
        </w:rPr>
        <w:t xml:space="preserve"> </w:t>
      </w:r>
      <w:r w:rsidRPr="0005228F">
        <w:t>channel</w:t>
      </w:r>
      <w:r w:rsidRPr="0005228F">
        <w:rPr>
          <w:lang w:eastAsia="en-GB"/>
        </w:rPr>
        <w:t xml:space="preserve"> spacing </w:t>
      </w:r>
      <w:r w:rsidRPr="0005228F">
        <w:t>(CS)</w:t>
      </w:r>
      <w:r w:rsidRPr="0005228F">
        <w:rPr>
          <w:lang w:eastAsia="en-GB"/>
        </w:rPr>
        <w:t xml:space="preserve"> where the blocking requirement starts</w:t>
      </w:r>
      <w:r w:rsidRPr="0005228F">
        <w:t>.</w:t>
      </w:r>
      <w:r w:rsidRPr="0005228F">
        <w:rPr>
          <w:lang w:eastAsia="en-GB"/>
        </w:rPr>
        <w:t xml:space="preserve"> </w:t>
      </w:r>
      <w:r w:rsidRPr="0005228F">
        <w:t>In the example shown in</w:t>
      </w:r>
      <w:r w:rsidRPr="0005228F">
        <w:rPr>
          <w:lang w:eastAsia="en-GB"/>
        </w:rPr>
        <w:t xml:space="preserve"> </w:t>
      </w:r>
      <w:r w:rsidRPr="0005228F">
        <w:rPr>
          <w:lang w:eastAsia="en-GB"/>
        </w:rPr>
        <w:fldChar w:fldCharType="begin"/>
      </w:r>
      <w:r w:rsidRPr="0005228F">
        <w:rPr>
          <w:lang w:eastAsia="en-GB"/>
        </w:rPr>
        <w:instrText xml:space="preserve"> REF _Ref14268800 \h  \* MERGEFORMAT </w:instrText>
      </w:r>
      <w:r w:rsidRPr="0005228F">
        <w:rPr>
          <w:lang w:eastAsia="en-GB"/>
        </w:rPr>
      </w:r>
      <w:r w:rsidRPr="0005228F">
        <w:rPr>
          <w:lang w:eastAsia="en-GB"/>
        </w:rPr>
        <w:fldChar w:fldCharType="separate"/>
      </w:r>
      <w:r w:rsidRPr="0005228F">
        <w:t xml:space="preserve">Figure </w:t>
      </w:r>
      <w:r w:rsidRPr="0005228F">
        <w:rPr>
          <w:noProof/>
        </w:rPr>
        <w:t>64</w:t>
      </w:r>
      <w:r w:rsidRPr="0005228F">
        <w:rPr>
          <w:lang w:eastAsia="en-GB"/>
        </w:rPr>
        <w:fldChar w:fldCharType="end"/>
      </w:r>
      <w:r w:rsidRPr="0005228F">
        <w:rPr>
          <w:lang w:eastAsia="en-GB"/>
        </w:rPr>
        <w:t xml:space="preserve"> </w:t>
      </w:r>
      <w:r w:rsidRPr="0005228F">
        <w:t xml:space="preserve">it is </w:t>
      </w:r>
      <w:r w:rsidRPr="0005228F">
        <w:rPr>
          <w:lang w:eastAsia="en-GB"/>
        </w:rPr>
        <w:t>assume</w:t>
      </w:r>
      <w:r w:rsidRPr="0005228F">
        <w:t>d</w:t>
      </w:r>
      <w:r w:rsidRPr="0005228F">
        <w:rPr>
          <w:lang w:eastAsia="en-GB"/>
        </w:rPr>
        <w:t xml:space="preserve"> that</w:t>
      </w:r>
      <w:r w:rsidRPr="0005228F">
        <w:t xml:space="preserve"> the</w:t>
      </w:r>
      <w:r w:rsidRPr="0005228F">
        <w:rPr>
          <w:lang w:eastAsia="en-GB"/>
        </w:rPr>
        <w:t xml:space="preserve"> </w:t>
      </w:r>
      <w:r w:rsidRPr="0005228F">
        <w:t>b</w:t>
      </w:r>
      <w:r w:rsidRPr="0005228F">
        <w:rPr>
          <w:lang w:eastAsia="en-GB"/>
        </w:rPr>
        <w:t>locking range starts from the 250% of the channel separation, which is a common starting point for blocking requirement.</w:t>
      </w:r>
    </w:p>
    <w:p w14:paraId="02098837" w14:textId="77777777" w:rsidR="00844380" w:rsidRPr="0005228F" w:rsidRDefault="00844380" w:rsidP="00844380">
      <w:pPr>
        <w:rPr>
          <w:lang w:eastAsia="en-GB"/>
        </w:rPr>
      </w:pPr>
      <w:r w:rsidRPr="0005228F">
        <w:rPr>
          <w:lang w:eastAsia="en-GB"/>
        </w:rPr>
        <w:t>The graph so derived already represents the “integral” selectivity to be applied to any interfering signal power placed at that frequency separation and possibly of similar bandwidth (CB) of the wanted signal (i.e. no further integration is necessary for calculating the overall interfering power). This is valid as far as the interfering signal is comparable or narrower than the wanted signal bandwidth.</w:t>
      </w:r>
    </w:p>
    <w:p w14:paraId="42BB62AC" w14:textId="77777777" w:rsidR="00844380" w:rsidRPr="0005228F" w:rsidRDefault="00844380" w:rsidP="00844380">
      <w:pPr>
        <w:rPr>
          <w:lang w:eastAsia="en-GB"/>
        </w:rPr>
      </w:pPr>
      <w:r w:rsidRPr="0005228F">
        <w:rPr>
          <w:lang w:eastAsia="en-GB"/>
        </w:rPr>
        <w:t>It should be noted that, for interfering signals significantly wider than the wanted signal, the CBSEL can be assumed to benefit (i.e. a higher selectivity) of the interfering bandwidth ratio to the wanted bandwidth in the range from 0 (co-channel) to adjacent channel</w:t>
      </w:r>
      <w:r w:rsidRPr="0005228F">
        <w:t xml:space="preserve"> (see background in section </w:t>
      </w:r>
      <w:r w:rsidRPr="0005228F">
        <w:fldChar w:fldCharType="begin"/>
      </w:r>
      <w:r w:rsidRPr="0005228F">
        <w:instrText xml:space="preserve"> REF _Ref25230606 \r \h </w:instrText>
      </w:r>
      <w:r w:rsidRPr="0005228F">
        <w:fldChar w:fldCharType="separate"/>
      </w:r>
      <w:r w:rsidRPr="0005228F">
        <w:t>7.1.1</w:t>
      </w:r>
      <w:r w:rsidRPr="0005228F">
        <w:fldChar w:fldCharType="end"/>
      </w:r>
      <w:r w:rsidRPr="0005228F">
        <w:t>)</w:t>
      </w:r>
      <w:r w:rsidRPr="0005228F">
        <w:rPr>
          <w:lang w:eastAsia="en-GB"/>
        </w:rPr>
        <w:t>. CBSEL derived from CW blocking figure would remain constant.</w:t>
      </w:r>
    </w:p>
    <w:p w14:paraId="0F19224C" w14:textId="77777777" w:rsidR="00844380" w:rsidRPr="0005228F" w:rsidRDefault="00844380" w:rsidP="00844380">
      <w:pPr>
        <w:rPr>
          <w:lang w:eastAsia="en-GB"/>
        </w:rPr>
      </w:pPr>
    </w:p>
    <w:p w14:paraId="5245641F" w14:textId="77777777" w:rsidR="00844380" w:rsidRPr="0005228F" w:rsidRDefault="00844380" w:rsidP="00844380">
      <w:pPr>
        <w:pStyle w:val="FL"/>
        <w:pBdr>
          <w:top w:val="single" w:sz="4" w:space="1" w:color="auto"/>
          <w:left w:val="single" w:sz="4" w:space="4" w:color="auto"/>
          <w:bottom w:val="single" w:sz="4" w:space="1" w:color="auto"/>
          <w:right w:val="single" w:sz="4" w:space="4" w:color="auto"/>
        </w:pBdr>
        <w:rPr>
          <w:lang w:eastAsia="en-GB"/>
        </w:rPr>
      </w:pPr>
      <w:r w:rsidRPr="0005228F">
        <w:rPr>
          <w:lang w:eastAsia="en-GB"/>
        </w:rPr>
        <w:t xml:space="preserve"> </w:t>
      </w:r>
    </w:p>
    <w:p w14:paraId="4B1EE109" w14:textId="77777777" w:rsidR="00844380" w:rsidRPr="0005228F" w:rsidRDefault="00844380" w:rsidP="00844380">
      <w:pPr>
        <w:pStyle w:val="FL"/>
        <w:pBdr>
          <w:top w:val="single" w:sz="4" w:space="1" w:color="auto"/>
          <w:left w:val="single" w:sz="4" w:space="4" w:color="auto"/>
          <w:bottom w:val="single" w:sz="4" w:space="1" w:color="auto"/>
          <w:right w:val="single" w:sz="4" w:space="4" w:color="auto"/>
        </w:pBdr>
        <w:rPr>
          <w:lang w:eastAsia="en-GB"/>
        </w:rPr>
      </w:pPr>
      <w:r w:rsidRPr="0005228F">
        <w:rPr>
          <w:noProof/>
        </w:rPr>
        <mc:AlternateContent>
          <mc:Choice Requires="wpc">
            <w:drawing>
              <wp:inline distT="0" distB="0" distL="0" distR="0" wp14:anchorId="1977AE2B" wp14:editId="1F616464">
                <wp:extent cx="4507865" cy="2838906"/>
                <wp:effectExtent l="0" t="0" r="0" b="19050"/>
                <wp:docPr id="1708" name="Canvas 17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5" name="Freeform 18"/>
                        <wps:cNvSpPr>
                          <a:spLocks noEditPoints="1"/>
                        </wps:cNvSpPr>
                        <wps:spPr bwMode="auto">
                          <a:xfrm>
                            <a:off x="735965" y="2272665"/>
                            <a:ext cx="3219450" cy="57785"/>
                          </a:xfrm>
                          <a:custGeom>
                            <a:avLst/>
                            <a:gdLst>
                              <a:gd name="T0" fmla="*/ 1 w 11552"/>
                              <a:gd name="T1" fmla="*/ 54 h 208"/>
                              <a:gd name="T2" fmla="*/ 11510 w 11552"/>
                              <a:gd name="T3" fmla="*/ 83 h 208"/>
                              <a:gd name="T4" fmla="*/ 11510 w 11552"/>
                              <a:gd name="T5" fmla="*/ 127 h 208"/>
                              <a:gd name="T6" fmla="*/ 0 w 11552"/>
                              <a:gd name="T7" fmla="*/ 98 h 208"/>
                              <a:gd name="T8" fmla="*/ 1 w 11552"/>
                              <a:gd name="T9" fmla="*/ 54 h 208"/>
                              <a:gd name="T10" fmla="*/ 11394 w 11552"/>
                              <a:gd name="T11" fmla="*/ 7 h 208"/>
                              <a:gd name="T12" fmla="*/ 11552 w 11552"/>
                              <a:gd name="T13" fmla="*/ 105 h 208"/>
                              <a:gd name="T14" fmla="*/ 11394 w 11552"/>
                              <a:gd name="T15" fmla="*/ 202 h 208"/>
                              <a:gd name="T16" fmla="*/ 11365 w 11552"/>
                              <a:gd name="T17" fmla="*/ 194 h 208"/>
                              <a:gd name="T18" fmla="*/ 11373 w 11552"/>
                              <a:gd name="T19" fmla="*/ 164 h 208"/>
                              <a:gd name="T20" fmla="*/ 11500 w 11552"/>
                              <a:gd name="T21" fmla="*/ 85 h 208"/>
                              <a:gd name="T22" fmla="*/ 11500 w 11552"/>
                              <a:gd name="T23" fmla="*/ 125 h 208"/>
                              <a:gd name="T24" fmla="*/ 11373 w 11552"/>
                              <a:gd name="T25" fmla="*/ 45 h 208"/>
                              <a:gd name="T26" fmla="*/ 11365 w 11552"/>
                              <a:gd name="T27" fmla="*/ 14 h 208"/>
                              <a:gd name="T28" fmla="*/ 11394 w 11552"/>
                              <a:gd name="T29" fmla="*/ 7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552" h="208">
                                <a:moveTo>
                                  <a:pt x="1" y="54"/>
                                </a:moveTo>
                                <a:lnTo>
                                  <a:pt x="11510" y="83"/>
                                </a:lnTo>
                                <a:lnTo>
                                  <a:pt x="11510" y="127"/>
                                </a:lnTo>
                                <a:lnTo>
                                  <a:pt x="0" y="98"/>
                                </a:lnTo>
                                <a:lnTo>
                                  <a:pt x="1" y="54"/>
                                </a:lnTo>
                                <a:close/>
                                <a:moveTo>
                                  <a:pt x="11394" y="7"/>
                                </a:moveTo>
                                <a:lnTo>
                                  <a:pt x="11552" y="105"/>
                                </a:lnTo>
                                <a:lnTo>
                                  <a:pt x="11394" y="202"/>
                                </a:lnTo>
                                <a:cubicBezTo>
                                  <a:pt x="11383" y="208"/>
                                  <a:pt x="11371" y="205"/>
                                  <a:pt x="11365" y="194"/>
                                </a:cubicBezTo>
                                <a:cubicBezTo>
                                  <a:pt x="11359" y="183"/>
                                  <a:pt x="11362" y="169"/>
                                  <a:pt x="11373" y="164"/>
                                </a:cubicBezTo>
                                <a:lnTo>
                                  <a:pt x="11500" y="85"/>
                                </a:lnTo>
                                <a:lnTo>
                                  <a:pt x="11500" y="125"/>
                                </a:lnTo>
                                <a:lnTo>
                                  <a:pt x="11373" y="45"/>
                                </a:lnTo>
                                <a:cubicBezTo>
                                  <a:pt x="11363" y="40"/>
                                  <a:pt x="11360" y="26"/>
                                  <a:pt x="11365" y="14"/>
                                </a:cubicBezTo>
                                <a:cubicBezTo>
                                  <a:pt x="11371" y="4"/>
                                  <a:pt x="11384" y="0"/>
                                  <a:pt x="11394" y="7"/>
                                </a:cubicBezTo>
                                <a:close/>
                              </a:path>
                            </a:pathLst>
                          </a:custGeom>
                          <a:solidFill>
                            <a:srgbClr val="002060"/>
                          </a:solidFill>
                          <a:ln w="0">
                            <a:solidFill>
                              <a:srgbClr val="000000"/>
                            </a:solidFill>
                            <a:round/>
                            <a:headEnd/>
                            <a:tailEnd/>
                          </a:ln>
                        </wps:spPr>
                        <wps:bodyPr rot="0" vert="horz" wrap="square" lIns="91440" tIns="45720" rIns="91440" bIns="45720" anchor="t" anchorCtr="0" upright="1">
                          <a:noAutofit/>
                        </wps:bodyPr>
                      </wps:wsp>
                      <wps:wsp>
                        <wps:cNvPr id="226" name="Freeform 19"/>
                        <wps:cNvSpPr>
                          <a:spLocks noEditPoints="1"/>
                        </wps:cNvSpPr>
                        <wps:spPr bwMode="auto">
                          <a:xfrm>
                            <a:off x="733425" y="2271395"/>
                            <a:ext cx="3224530" cy="60325"/>
                          </a:xfrm>
                          <a:custGeom>
                            <a:avLst/>
                            <a:gdLst>
                              <a:gd name="T0" fmla="*/ 9 w 11568"/>
                              <a:gd name="T1" fmla="*/ 50 h 217"/>
                              <a:gd name="T2" fmla="*/ 11526 w 11568"/>
                              <a:gd name="T3" fmla="*/ 87 h 217"/>
                              <a:gd name="T4" fmla="*/ 11524 w 11568"/>
                              <a:gd name="T5" fmla="*/ 137 h 217"/>
                              <a:gd name="T6" fmla="*/ 8 w 11568"/>
                              <a:gd name="T7" fmla="*/ 110 h 217"/>
                              <a:gd name="T8" fmla="*/ 0 w 11568"/>
                              <a:gd name="T9" fmla="*/ 102 h 217"/>
                              <a:gd name="T10" fmla="*/ 16 w 11568"/>
                              <a:gd name="T11" fmla="*/ 103 h 217"/>
                              <a:gd name="T12" fmla="*/ 11518 w 11568"/>
                              <a:gd name="T13" fmla="*/ 123 h 217"/>
                              <a:gd name="T14" fmla="*/ 11510 w 11568"/>
                              <a:gd name="T15" fmla="*/ 87 h 217"/>
                              <a:gd name="T16" fmla="*/ 9 w 11568"/>
                              <a:gd name="T17" fmla="*/ 66 h 217"/>
                              <a:gd name="T18" fmla="*/ 16 w 11568"/>
                              <a:gd name="T19" fmla="*/ 103 h 217"/>
                              <a:gd name="T20" fmla="*/ 11407 w 11568"/>
                              <a:gd name="T21" fmla="*/ 5 h 217"/>
                              <a:gd name="T22" fmla="*/ 11568 w 11568"/>
                              <a:gd name="T23" fmla="*/ 109 h 217"/>
                              <a:gd name="T24" fmla="*/ 11407 w 11568"/>
                              <a:gd name="T25" fmla="*/ 213 h 217"/>
                              <a:gd name="T26" fmla="*/ 11387 w 11568"/>
                              <a:gd name="T27" fmla="*/ 216 h 217"/>
                              <a:gd name="T28" fmla="*/ 11369 w 11568"/>
                              <a:gd name="T29" fmla="*/ 205 h 217"/>
                              <a:gd name="T30" fmla="*/ 11364 w 11568"/>
                              <a:gd name="T31" fmla="*/ 182 h 217"/>
                              <a:gd name="T32" fmla="*/ 11375 w 11568"/>
                              <a:gd name="T33" fmla="*/ 164 h 217"/>
                              <a:gd name="T34" fmla="*/ 11504 w 11568"/>
                              <a:gd name="T35" fmla="*/ 83 h 217"/>
                              <a:gd name="T36" fmla="*/ 11516 w 11568"/>
                              <a:gd name="T37" fmla="*/ 89 h 217"/>
                              <a:gd name="T38" fmla="*/ 11512 w 11568"/>
                              <a:gd name="T39" fmla="*/ 136 h 217"/>
                              <a:gd name="T40" fmla="*/ 11377 w 11568"/>
                              <a:gd name="T41" fmla="*/ 56 h 217"/>
                              <a:gd name="T42" fmla="*/ 11365 w 11568"/>
                              <a:gd name="T43" fmla="*/ 41 h 217"/>
                              <a:gd name="T44" fmla="*/ 11366 w 11568"/>
                              <a:gd name="T45" fmla="*/ 18 h 217"/>
                              <a:gd name="T46" fmla="*/ 11382 w 11568"/>
                              <a:gd name="T47" fmla="*/ 2 h 217"/>
                              <a:gd name="T48" fmla="*/ 11404 w 11568"/>
                              <a:gd name="T49" fmla="*/ 4 h 217"/>
                              <a:gd name="T50" fmla="*/ 11391 w 11568"/>
                              <a:gd name="T51" fmla="*/ 15 h 217"/>
                              <a:gd name="T52" fmla="*/ 11381 w 11568"/>
                              <a:gd name="T53" fmla="*/ 19 h 217"/>
                              <a:gd name="T54" fmla="*/ 11378 w 11568"/>
                              <a:gd name="T55" fmla="*/ 32 h 217"/>
                              <a:gd name="T56" fmla="*/ 11386 w 11568"/>
                              <a:gd name="T57" fmla="*/ 43 h 217"/>
                              <a:gd name="T58" fmla="*/ 11500 w 11568"/>
                              <a:gd name="T59" fmla="*/ 129 h 217"/>
                              <a:gd name="T60" fmla="*/ 11513 w 11568"/>
                              <a:gd name="T61" fmla="*/ 96 h 217"/>
                              <a:gd name="T62" fmla="*/ 11388 w 11568"/>
                              <a:gd name="T63" fmla="*/ 173 h 217"/>
                              <a:gd name="T64" fmla="*/ 11379 w 11568"/>
                              <a:gd name="T65" fmla="*/ 181 h 217"/>
                              <a:gd name="T66" fmla="*/ 11378 w 11568"/>
                              <a:gd name="T67" fmla="*/ 192 h 217"/>
                              <a:gd name="T68" fmla="*/ 11385 w 11568"/>
                              <a:gd name="T69" fmla="*/ 201 h 217"/>
                              <a:gd name="T70" fmla="*/ 11398 w 11568"/>
                              <a:gd name="T71" fmla="*/ 200 h 217"/>
                              <a:gd name="T72" fmla="*/ 11556 w 11568"/>
                              <a:gd name="T73" fmla="*/ 116 h 217"/>
                              <a:gd name="T74" fmla="*/ 11401 w 11568"/>
                              <a:gd name="T75" fmla="*/ 19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568" h="217">
                                <a:moveTo>
                                  <a:pt x="1" y="58"/>
                                </a:moveTo>
                                <a:cubicBezTo>
                                  <a:pt x="2" y="54"/>
                                  <a:pt x="5" y="50"/>
                                  <a:pt x="9" y="50"/>
                                </a:cubicBezTo>
                                <a:lnTo>
                                  <a:pt x="11518" y="79"/>
                                </a:lnTo>
                                <a:cubicBezTo>
                                  <a:pt x="11523" y="79"/>
                                  <a:pt x="11526" y="83"/>
                                  <a:pt x="11526" y="87"/>
                                </a:cubicBezTo>
                                <a:lnTo>
                                  <a:pt x="11526" y="131"/>
                                </a:lnTo>
                                <a:cubicBezTo>
                                  <a:pt x="11526" y="134"/>
                                  <a:pt x="11526" y="136"/>
                                  <a:pt x="11524" y="137"/>
                                </a:cubicBezTo>
                                <a:cubicBezTo>
                                  <a:pt x="11523" y="139"/>
                                  <a:pt x="11521" y="139"/>
                                  <a:pt x="11518" y="139"/>
                                </a:cubicBezTo>
                                <a:lnTo>
                                  <a:pt x="8" y="110"/>
                                </a:lnTo>
                                <a:cubicBezTo>
                                  <a:pt x="6" y="110"/>
                                  <a:pt x="4" y="110"/>
                                  <a:pt x="3" y="108"/>
                                </a:cubicBezTo>
                                <a:cubicBezTo>
                                  <a:pt x="1" y="107"/>
                                  <a:pt x="0" y="104"/>
                                  <a:pt x="0" y="102"/>
                                </a:cubicBezTo>
                                <a:lnTo>
                                  <a:pt x="1" y="58"/>
                                </a:lnTo>
                                <a:close/>
                                <a:moveTo>
                                  <a:pt x="16" y="103"/>
                                </a:moveTo>
                                <a:lnTo>
                                  <a:pt x="8" y="94"/>
                                </a:lnTo>
                                <a:lnTo>
                                  <a:pt x="11518" y="123"/>
                                </a:lnTo>
                                <a:lnTo>
                                  <a:pt x="11510" y="131"/>
                                </a:lnTo>
                                <a:lnTo>
                                  <a:pt x="11510" y="87"/>
                                </a:lnTo>
                                <a:lnTo>
                                  <a:pt x="11518" y="95"/>
                                </a:lnTo>
                                <a:lnTo>
                                  <a:pt x="9" y="66"/>
                                </a:lnTo>
                                <a:lnTo>
                                  <a:pt x="17" y="59"/>
                                </a:lnTo>
                                <a:lnTo>
                                  <a:pt x="16" y="103"/>
                                </a:lnTo>
                                <a:close/>
                                <a:moveTo>
                                  <a:pt x="11404" y="4"/>
                                </a:moveTo>
                                <a:cubicBezTo>
                                  <a:pt x="11405" y="4"/>
                                  <a:pt x="11406" y="4"/>
                                  <a:pt x="11407" y="5"/>
                                </a:cubicBezTo>
                                <a:lnTo>
                                  <a:pt x="11565" y="103"/>
                                </a:lnTo>
                                <a:cubicBezTo>
                                  <a:pt x="11567" y="104"/>
                                  <a:pt x="11568" y="107"/>
                                  <a:pt x="11568" y="109"/>
                                </a:cubicBezTo>
                                <a:cubicBezTo>
                                  <a:pt x="11568" y="112"/>
                                  <a:pt x="11567" y="115"/>
                                  <a:pt x="11565" y="116"/>
                                </a:cubicBezTo>
                                <a:lnTo>
                                  <a:pt x="11407" y="213"/>
                                </a:lnTo>
                                <a:cubicBezTo>
                                  <a:pt x="11406" y="214"/>
                                  <a:pt x="11405" y="214"/>
                                  <a:pt x="11403" y="214"/>
                                </a:cubicBezTo>
                                <a:lnTo>
                                  <a:pt x="11387" y="216"/>
                                </a:lnTo>
                                <a:cubicBezTo>
                                  <a:pt x="11385" y="217"/>
                                  <a:pt x="11383" y="216"/>
                                  <a:pt x="11382" y="215"/>
                                </a:cubicBezTo>
                                <a:lnTo>
                                  <a:pt x="11369" y="205"/>
                                </a:lnTo>
                                <a:cubicBezTo>
                                  <a:pt x="11367" y="203"/>
                                  <a:pt x="11366" y="202"/>
                                  <a:pt x="11366" y="199"/>
                                </a:cubicBezTo>
                                <a:lnTo>
                                  <a:pt x="11364" y="182"/>
                                </a:lnTo>
                                <a:cubicBezTo>
                                  <a:pt x="11363" y="180"/>
                                  <a:pt x="11364" y="178"/>
                                  <a:pt x="11365" y="177"/>
                                </a:cubicBezTo>
                                <a:lnTo>
                                  <a:pt x="11375" y="164"/>
                                </a:lnTo>
                                <a:cubicBezTo>
                                  <a:pt x="11376" y="163"/>
                                  <a:pt x="11376" y="162"/>
                                  <a:pt x="11377" y="162"/>
                                </a:cubicBezTo>
                                <a:lnTo>
                                  <a:pt x="11504" y="83"/>
                                </a:lnTo>
                                <a:cubicBezTo>
                                  <a:pt x="11507" y="81"/>
                                  <a:pt x="11510" y="81"/>
                                  <a:pt x="11512" y="82"/>
                                </a:cubicBezTo>
                                <a:cubicBezTo>
                                  <a:pt x="11515" y="84"/>
                                  <a:pt x="11516" y="87"/>
                                  <a:pt x="11516" y="89"/>
                                </a:cubicBezTo>
                                <a:lnTo>
                                  <a:pt x="11516" y="129"/>
                                </a:lnTo>
                                <a:cubicBezTo>
                                  <a:pt x="11516" y="132"/>
                                  <a:pt x="11515" y="135"/>
                                  <a:pt x="11512" y="136"/>
                                </a:cubicBezTo>
                                <a:cubicBezTo>
                                  <a:pt x="11510" y="138"/>
                                  <a:pt x="11507" y="138"/>
                                  <a:pt x="11504" y="136"/>
                                </a:cubicBezTo>
                                <a:lnTo>
                                  <a:pt x="11377" y="56"/>
                                </a:lnTo>
                                <a:cubicBezTo>
                                  <a:pt x="11376" y="56"/>
                                  <a:pt x="11376" y="55"/>
                                  <a:pt x="11375" y="54"/>
                                </a:cubicBezTo>
                                <a:lnTo>
                                  <a:pt x="11365" y="41"/>
                                </a:lnTo>
                                <a:cubicBezTo>
                                  <a:pt x="11364" y="40"/>
                                  <a:pt x="11363" y="38"/>
                                  <a:pt x="11364" y="36"/>
                                </a:cubicBezTo>
                                <a:lnTo>
                                  <a:pt x="11366" y="18"/>
                                </a:lnTo>
                                <a:cubicBezTo>
                                  <a:pt x="11366" y="15"/>
                                  <a:pt x="11367" y="13"/>
                                  <a:pt x="11369" y="12"/>
                                </a:cubicBezTo>
                                <a:lnTo>
                                  <a:pt x="11382" y="2"/>
                                </a:lnTo>
                                <a:cubicBezTo>
                                  <a:pt x="11383" y="1"/>
                                  <a:pt x="11386" y="0"/>
                                  <a:pt x="11388" y="1"/>
                                </a:cubicBezTo>
                                <a:lnTo>
                                  <a:pt x="11404" y="4"/>
                                </a:lnTo>
                                <a:close/>
                                <a:moveTo>
                                  <a:pt x="11385" y="16"/>
                                </a:moveTo>
                                <a:lnTo>
                                  <a:pt x="11391" y="15"/>
                                </a:lnTo>
                                <a:lnTo>
                                  <a:pt x="11378" y="25"/>
                                </a:lnTo>
                                <a:lnTo>
                                  <a:pt x="11381" y="19"/>
                                </a:lnTo>
                                <a:lnTo>
                                  <a:pt x="11379" y="37"/>
                                </a:lnTo>
                                <a:lnTo>
                                  <a:pt x="11378" y="32"/>
                                </a:lnTo>
                                <a:lnTo>
                                  <a:pt x="11388" y="45"/>
                                </a:lnTo>
                                <a:lnTo>
                                  <a:pt x="11386" y="43"/>
                                </a:lnTo>
                                <a:lnTo>
                                  <a:pt x="11513" y="123"/>
                                </a:lnTo>
                                <a:lnTo>
                                  <a:pt x="11500" y="129"/>
                                </a:lnTo>
                                <a:lnTo>
                                  <a:pt x="11500" y="89"/>
                                </a:lnTo>
                                <a:lnTo>
                                  <a:pt x="11513" y="96"/>
                                </a:lnTo>
                                <a:lnTo>
                                  <a:pt x="11386" y="175"/>
                                </a:lnTo>
                                <a:lnTo>
                                  <a:pt x="11388" y="173"/>
                                </a:lnTo>
                                <a:lnTo>
                                  <a:pt x="11378" y="186"/>
                                </a:lnTo>
                                <a:lnTo>
                                  <a:pt x="11379" y="181"/>
                                </a:lnTo>
                                <a:lnTo>
                                  <a:pt x="11381" y="198"/>
                                </a:lnTo>
                                <a:lnTo>
                                  <a:pt x="11378" y="192"/>
                                </a:lnTo>
                                <a:lnTo>
                                  <a:pt x="11391" y="202"/>
                                </a:lnTo>
                                <a:lnTo>
                                  <a:pt x="11385" y="201"/>
                                </a:lnTo>
                                <a:lnTo>
                                  <a:pt x="11401" y="199"/>
                                </a:lnTo>
                                <a:lnTo>
                                  <a:pt x="11398" y="200"/>
                                </a:lnTo>
                                <a:lnTo>
                                  <a:pt x="11556" y="103"/>
                                </a:lnTo>
                                <a:lnTo>
                                  <a:pt x="11556" y="116"/>
                                </a:lnTo>
                                <a:lnTo>
                                  <a:pt x="11398" y="18"/>
                                </a:lnTo>
                                <a:lnTo>
                                  <a:pt x="11401" y="19"/>
                                </a:lnTo>
                                <a:lnTo>
                                  <a:pt x="11385" y="16"/>
                                </a:lnTo>
                                <a:close/>
                              </a:path>
                            </a:pathLst>
                          </a:custGeom>
                          <a:solidFill>
                            <a:srgbClr val="002060"/>
                          </a:solidFill>
                          <a:ln w="0">
                            <a:solidFill>
                              <a:srgbClr val="002060"/>
                            </a:solidFill>
                            <a:round/>
                            <a:headEnd/>
                            <a:tailEnd/>
                          </a:ln>
                        </wps:spPr>
                        <wps:bodyPr rot="0" vert="horz" wrap="square" lIns="91440" tIns="45720" rIns="91440" bIns="45720" anchor="t" anchorCtr="0" upright="1">
                          <a:noAutofit/>
                        </wps:bodyPr>
                      </wps:wsp>
                      <wps:wsp>
                        <wps:cNvPr id="231" name="Freeform 20"/>
                        <wps:cNvSpPr>
                          <a:spLocks/>
                        </wps:cNvSpPr>
                        <wps:spPr bwMode="auto">
                          <a:xfrm>
                            <a:off x="3683635" y="2281555"/>
                            <a:ext cx="4445" cy="88900"/>
                          </a:xfrm>
                          <a:custGeom>
                            <a:avLst/>
                            <a:gdLst>
                              <a:gd name="T0" fmla="*/ 7 w 7"/>
                              <a:gd name="T1" fmla="*/ 1 h 140"/>
                              <a:gd name="T2" fmla="*/ 6 w 7"/>
                              <a:gd name="T3" fmla="*/ 140 h 140"/>
                              <a:gd name="T4" fmla="*/ 0 w 7"/>
                              <a:gd name="T5" fmla="*/ 140 h 140"/>
                              <a:gd name="T6" fmla="*/ 2 w 7"/>
                              <a:gd name="T7" fmla="*/ 0 h 140"/>
                              <a:gd name="T8" fmla="*/ 7 w 7"/>
                              <a:gd name="T9" fmla="*/ 1 h 140"/>
                            </a:gdLst>
                            <a:ahLst/>
                            <a:cxnLst>
                              <a:cxn ang="0">
                                <a:pos x="T0" y="T1"/>
                              </a:cxn>
                              <a:cxn ang="0">
                                <a:pos x="T2" y="T3"/>
                              </a:cxn>
                              <a:cxn ang="0">
                                <a:pos x="T4" y="T5"/>
                              </a:cxn>
                              <a:cxn ang="0">
                                <a:pos x="T6" y="T7"/>
                              </a:cxn>
                              <a:cxn ang="0">
                                <a:pos x="T8" y="T9"/>
                              </a:cxn>
                            </a:cxnLst>
                            <a:rect l="0" t="0" r="r" b="b"/>
                            <a:pathLst>
                              <a:path w="7" h="140">
                                <a:moveTo>
                                  <a:pt x="7" y="1"/>
                                </a:moveTo>
                                <a:lnTo>
                                  <a:pt x="6" y="140"/>
                                </a:lnTo>
                                <a:lnTo>
                                  <a:pt x="0" y="140"/>
                                </a:lnTo>
                                <a:lnTo>
                                  <a:pt x="2" y="0"/>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1"/>
                        <wps:cNvSpPr>
                          <a:spLocks noEditPoints="1"/>
                        </wps:cNvSpPr>
                        <wps:spPr bwMode="auto">
                          <a:xfrm>
                            <a:off x="3681095" y="2279015"/>
                            <a:ext cx="8890" cy="93980"/>
                          </a:xfrm>
                          <a:custGeom>
                            <a:avLst/>
                            <a:gdLst>
                              <a:gd name="T0" fmla="*/ 26 w 32"/>
                              <a:gd name="T1" fmla="*/ 3 h 336"/>
                              <a:gd name="T2" fmla="*/ 32 w 32"/>
                              <a:gd name="T3" fmla="*/ 11 h 336"/>
                              <a:gd name="T4" fmla="*/ 30 w 32"/>
                              <a:gd name="T5" fmla="*/ 329 h 336"/>
                              <a:gd name="T6" fmla="*/ 22 w 32"/>
                              <a:gd name="T7" fmla="*/ 336 h 336"/>
                              <a:gd name="T8" fmla="*/ 8 w 32"/>
                              <a:gd name="T9" fmla="*/ 336 h 336"/>
                              <a:gd name="T10" fmla="*/ 3 w 32"/>
                              <a:gd name="T11" fmla="*/ 334 h 336"/>
                              <a:gd name="T12" fmla="*/ 0 w 32"/>
                              <a:gd name="T13" fmla="*/ 328 h 336"/>
                              <a:gd name="T14" fmla="*/ 5 w 32"/>
                              <a:gd name="T15" fmla="*/ 8 h 336"/>
                              <a:gd name="T16" fmla="*/ 8 w 32"/>
                              <a:gd name="T17" fmla="*/ 2 h 336"/>
                              <a:gd name="T18" fmla="*/ 15 w 32"/>
                              <a:gd name="T19" fmla="*/ 1 h 336"/>
                              <a:gd name="T20" fmla="*/ 26 w 32"/>
                              <a:gd name="T21" fmla="*/ 3 h 336"/>
                              <a:gd name="T22" fmla="*/ 11 w 32"/>
                              <a:gd name="T23" fmla="*/ 16 h 336"/>
                              <a:gd name="T24" fmla="*/ 21 w 32"/>
                              <a:gd name="T25" fmla="*/ 9 h 336"/>
                              <a:gd name="T26" fmla="*/ 16 w 32"/>
                              <a:gd name="T27" fmla="*/ 329 h 336"/>
                              <a:gd name="T28" fmla="*/ 8 w 32"/>
                              <a:gd name="T29" fmla="*/ 320 h 336"/>
                              <a:gd name="T30" fmla="*/ 22 w 32"/>
                              <a:gd name="T31" fmla="*/ 320 h 336"/>
                              <a:gd name="T32" fmla="*/ 14 w 32"/>
                              <a:gd name="T33" fmla="*/ 328 h 336"/>
                              <a:gd name="T34" fmla="*/ 16 w 32"/>
                              <a:gd name="T35" fmla="*/ 11 h 336"/>
                              <a:gd name="T36" fmla="*/ 23 w 32"/>
                              <a:gd name="T37" fmla="*/ 19 h 336"/>
                              <a:gd name="T38" fmla="*/ 11 w 32"/>
                              <a:gd name="T39"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 h="336">
                                <a:moveTo>
                                  <a:pt x="26" y="3"/>
                                </a:moveTo>
                                <a:cubicBezTo>
                                  <a:pt x="30" y="4"/>
                                  <a:pt x="32" y="7"/>
                                  <a:pt x="32" y="11"/>
                                </a:cubicBezTo>
                                <a:lnTo>
                                  <a:pt x="30" y="329"/>
                                </a:lnTo>
                                <a:cubicBezTo>
                                  <a:pt x="30" y="333"/>
                                  <a:pt x="27" y="336"/>
                                  <a:pt x="22" y="336"/>
                                </a:cubicBezTo>
                                <a:lnTo>
                                  <a:pt x="8" y="336"/>
                                </a:lnTo>
                                <a:cubicBezTo>
                                  <a:pt x="6" y="336"/>
                                  <a:pt x="4" y="336"/>
                                  <a:pt x="3" y="334"/>
                                </a:cubicBezTo>
                                <a:cubicBezTo>
                                  <a:pt x="1" y="333"/>
                                  <a:pt x="0" y="330"/>
                                  <a:pt x="0" y="328"/>
                                </a:cubicBezTo>
                                <a:lnTo>
                                  <a:pt x="5" y="8"/>
                                </a:lnTo>
                                <a:cubicBezTo>
                                  <a:pt x="5" y="6"/>
                                  <a:pt x="6" y="4"/>
                                  <a:pt x="8" y="2"/>
                                </a:cubicBezTo>
                                <a:cubicBezTo>
                                  <a:pt x="10" y="1"/>
                                  <a:pt x="12" y="0"/>
                                  <a:pt x="15" y="1"/>
                                </a:cubicBezTo>
                                <a:lnTo>
                                  <a:pt x="26" y="3"/>
                                </a:lnTo>
                                <a:close/>
                                <a:moveTo>
                                  <a:pt x="11" y="16"/>
                                </a:moveTo>
                                <a:lnTo>
                                  <a:pt x="21" y="9"/>
                                </a:lnTo>
                                <a:lnTo>
                                  <a:pt x="16" y="329"/>
                                </a:lnTo>
                                <a:lnTo>
                                  <a:pt x="8" y="320"/>
                                </a:lnTo>
                                <a:lnTo>
                                  <a:pt x="22" y="320"/>
                                </a:lnTo>
                                <a:lnTo>
                                  <a:pt x="14" y="328"/>
                                </a:lnTo>
                                <a:lnTo>
                                  <a:pt x="16" y="11"/>
                                </a:lnTo>
                                <a:lnTo>
                                  <a:pt x="23" y="19"/>
                                </a:lnTo>
                                <a:lnTo>
                                  <a:pt x="11"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 name="Freeform 22"/>
                        <wps:cNvSpPr>
                          <a:spLocks/>
                        </wps:cNvSpPr>
                        <wps:spPr bwMode="auto">
                          <a:xfrm>
                            <a:off x="2934335" y="2281555"/>
                            <a:ext cx="8890" cy="88900"/>
                          </a:xfrm>
                          <a:custGeom>
                            <a:avLst/>
                            <a:gdLst>
                              <a:gd name="T0" fmla="*/ 14 w 14"/>
                              <a:gd name="T1" fmla="*/ 1 h 140"/>
                              <a:gd name="T2" fmla="*/ 12 w 14"/>
                              <a:gd name="T3" fmla="*/ 140 h 140"/>
                              <a:gd name="T4" fmla="*/ 0 w 14"/>
                              <a:gd name="T5" fmla="*/ 140 h 140"/>
                              <a:gd name="T6" fmla="*/ 4 w 14"/>
                              <a:gd name="T7" fmla="*/ 0 h 140"/>
                              <a:gd name="T8" fmla="*/ 14 w 14"/>
                              <a:gd name="T9" fmla="*/ 1 h 140"/>
                            </a:gdLst>
                            <a:ahLst/>
                            <a:cxnLst>
                              <a:cxn ang="0">
                                <a:pos x="T0" y="T1"/>
                              </a:cxn>
                              <a:cxn ang="0">
                                <a:pos x="T2" y="T3"/>
                              </a:cxn>
                              <a:cxn ang="0">
                                <a:pos x="T4" y="T5"/>
                              </a:cxn>
                              <a:cxn ang="0">
                                <a:pos x="T6" y="T7"/>
                              </a:cxn>
                              <a:cxn ang="0">
                                <a:pos x="T8" y="T9"/>
                              </a:cxn>
                            </a:cxnLst>
                            <a:rect l="0" t="0" r="r" b="b"/>
                            <a:pathLst>
                              <a:path w="14" h="140">
                                <a:moveTo>
                                  <a:pt x="14" y="1"/>
                                </a:moveTo>
                                <a:lnTo>
                                  <a:pt x="12" y="140"/>
                                </a:lnTo>
                                <a:lnTo>
                                  <a:pt x="0" y="140"/>
                                </a:lnTo>
                                <a:lnTo>
                                  <a:pt x="4" y="0"/>
                                </a:lnTo>
                                <a:lnTo>
                                  <a:pt x="1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
                        <wps:cNvSpPr>
                          <a:spLocks noEditPoints="1"/>
                        </wps:cNvSpPr>
                        <wps:spPr bwMode="auto">
                          <a:xfrm>
                            <a:off x="2931795" y="2279015"/>
                            <a:ext cx="13970" cy="93980"/>
                          </a:xfrm>
                          <a:custGeom>
                            <a:avLst/>
                            <a:gdLst>
                              <a:gd name="T0" fmla="*/ 41 w 49"/>
                              <a:gd name="T1" fmla="*/ 3 h 336"/>
                              <a:gd name="T2" fmla="*/ 48 w 49"/>
                              <a:gd name="T3" fmla="*/ 11 h 336"/>
                              <a:gd name="T4" fmla="*/ 44 w 49"/>
                              <a:gd name="T5" fmla="*/ 329 h 336"/>
                              <a:gd name="T6" fmla="*/ 36 w 49"/>
                              <a:gd name="T7" fmla="*/ 336 h 336"/>
                              <a:gd name="T8" fmla="*/ 8 w 49"/>
                              <a:gd name="T9" fmla="*/ 336 h 336"/>
                              <a:gd name="T10" fmla="*/ 3 w 49"/>
                              <a:gd name="T11" fmla="*/ 334 h 336"/>
                              <a:gd name="T12" fmla="*/ 0 w 49"/>
                              <a:gd name="T13" fmla="*/ 328 h 336"/>
                              <a:gd name="T14" fmla="*/ 10 w 49"/>
                              <a:gd name="T15" fmla="*/ 8 h 336"/>
                              <a:gd name="T16" fmla="*/ 12 w 49"/>
                              <a:gd name="T17" fmla="*/ 2 h 336"/>
                              <a:gd name="T18" fmla="*/ 19 w 49"/>
                              <a:gd name="T19" fmla="*/ 1 h 336"/>
                              <a:gd name="T20" fmla="*/ 41 w 49"/>
                              <a:gd name="T21" fmla="*/ 3 h 336"/>
                              <a:gd name="T22" fmla="*/ 17 w 49"/>
                              <a:gd name="T23" fmla="*/ 16 h 336"/>
                              <a:gd name="T24" fmla="*/ 26 w 49"/>
                              <a:gd name="T25" fmla="*/ 9 h 336"/>
                              <a:gd name="T26" fmla="*/ 16 w 49"/>
                              <a:gd name="T27" fmla="*/ 329 h 336"/>
                              <a:gd name="T28" fmla="*/ 8 w 49"/>
                              <a:gd name="T29" fmla="*/ 320 h 336"/>
                              <a:gd name="T30" fmla="*/ 36 w 49"/>
                              <a:gd name="T31" fmla="*/ 320 h 336"/>
                              <a:gd name="T32" fmla="*/ 28 w 49"/>
                              <a:gd name="T33" fmla="*/ 328 h 336"/>
                              <a:gd name="T34" fmla="*/ 32 w 49"/>
                              <a:gd name="T35" fmla="*/ 11 h 336"/>
                              <a:gd name="T36" fmla="*/ 40 w 49"/>
                              <a:gd name="T37" fmla="*/ 19 h 336"/>
                              <a:gd name="T38" fmla="*/ 17 w 49"/>
                              <a:gd name="T39"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 h="336">
                                <a:moveTo>
                                  <a:pt x="41" y="3"/>
                                </a:moveTo>
                                <a:cubicBezTo>
                                  <a:pt x="45" y="4"/>
                                  <a:pt x="49" y="7"/>
                                  <a:pt x="48" y="11"/>
                                </a:cubicBezTo>
                                <a:lnTo>
                                  <a:pt x="44" y="329"/>
                                </a:lnTo>
                                <a:cubicBezTo>
                                  <a:pt x="44" y="333"/>
                                  <a:pt x="40" y="336"/>
                                  <a:pt x="36" y="336"/>
                                </a:cubicBezTo>
                                <a:lnTo>
                                  <a:pt x="8" y="336"/>
                                </a:lnTo>
                                <a:cubicBezTo>
                                  <a:pt x="6" y="336"/>
                                  <a:pt x="4" y="336"/>
                                  <a:pt x="3" y="334"/>
                                </a:cubicBezTo>
                                <a:cubicBezTo>
                                  <a:pt x="1" y="332"/>
                                  <a:pt x="0" y="330"/>
                                  <a:pt x="0" y="328"/>
                                </a:cubicBezTo>
                                <a:lnTo>
                                  <a:pt x="10" y="8"/>
                                </a:lnTo>
                                <a:cubicBezTo>
                                  <a:pt x="10" y="6"/>
                                  <a:pt x="11" y="4"/>
                                  <a:pt x="12" y="2"/>
                                </a:cubicBezTo>
                                <a:cubicBezTo>
                                  <a:pt x="14" y="1"/>
                                  <a:pt x="16" y="0"/>
                                  <a:pt x="19" y="1"/>
                                </a:cubicBezTo>
                                <a:lnTo>
                                  <a:pt x="41" y="3"/>
                                </a:lnTo>
                                <a:close/>
                                <a:moveTo>
                                  <a:pt x="17" y="16"/>
                                </a:moveTo>
                                <a:lnTo>
                                  <a:pt x="26" y="9"/>
                                </a:lnTo>
                                <a:lnTo>
                                  <a:pt x="16" y="329"/>
                                </a:lnTo>
                                <a:lnTo>
                                  <a:pt x="8" y="320"/>
                                </a:lnTo>
                                <a:lnTo>
                                  <a:pt x="36" y="320"/>
                                </a:lnTo>
                                <a:lnTo>
                                  <a:pt x="28" y="328"/>
                                </a:lnTo>
                                <a:lnTo>
                                  <a:pt x="32" y="11"/>
                                </a:lnTo>
                                <a:lnTo>
                                  <a:pt x="40" y="19"/>
                                </a:lnTo>
                                <a:lnTo>
                                  <a:pt x="17"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5" name="Freeform 24"/>
                        <wps:cNvSpPr>
                          <a:spLocks/>
                        </wps:cNvSpPr>
                        <wps:spPr bwMode="auto">
                          <a:xfrm>
                            <a:off x="2189480" y="2281555"/>
                            <a:ext cx="4445" cy="88900"/>
                          </a:xfrm>
                          <a:custGeom>
                            <a:avLst/>
                            <a:gdLst>
                              <a:gd name="T0" fmla="*/ 7 w 7"/>
                              <a:gd name="T1" fmla="*/ 1 h 140"/>
                              <a:gd name="T2" fmla="*/ 6 w 7"/>
                              <a:gd name="T3" fmla="*/ 140 h 140"/>
                              <a:gd name="T4" fmla="*/ 0 w 7"/>
                              <a:gd name="T5" fmla="*/ 140 h 140"/>
                              <a:gd name="T6" fmla="*/ 2 w 7"/>
                              <a:gd name="T7" fmla="*/ 0 h 140"/>
                              <a:gd name="T8" fmla="*/ 7 w 7"/>
                              <a:gd name="T9" fmla="*/ 1 h 140"/>
                            </a:gdLst>
                            <a:ahLst/>
                            <a:cxnLst>
                              <a:cxn ang="0">
                                <a:pos x="T0" y="T1"/>
                              </a:cxn>
                              <a:cxn ang="0">
                                <a:pos x="T2" y="T3"/>
                              </a:cxn>
                              <a:cxn ang="0">
                                <a:pos x="T4" y="T5"/>
                              </a:cxn>
                              <a:cxn ang="0">
                                <a:pos x="T6" y="T7"/>
                              </a:cxn>
                              <a:cxn ang="0">
                                <a:pos x="T8" y="T9"/>
                              </a:cxn>
                            </a:cxnLst>
                            <a:rect l="0" t="0" r="r" b="b"/>
                            <a:pathLst>
                              <a:path w="7" h="140">
                                <a:moveTo>
                                  <a:pt x="7" y="1"/>
                                </a:moveTo>
                                <a:lnTo>
                                  <a:pt x="6" y="140"/>
                                </a:lnTo>
                                <a:lnTo>
                                  <a:pt x="0" y="140"/>
                                </a:lnTo>
                                <a:lnTo>
                                  <a:pt x="2" y="0"/>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5"/>
                        <wps:cNvSpPr>
                          <a:spLocks noEditPoints="1"/>
                        </wps:cNvSpPr>
                        <wps:spPr bwMode="auto">
                          <a:xfrm>
                            <a:off x="2187575" y="2279015"/>
                            <a:ext cx="8890" cy="93980"/>
                          </a:xfrm>
                          <a:custGeom>
                            <a:avLst/>
                            <a:gdLst>
                              <a:gd name="T0" fmla="*/ 26 w 33"/>
                              <a:gd name="T1" fmla="*/ 3 h 336"/>
                              <a:gd name="T2" fmla="*/ 32 w 33"/>
                              <a:gd name="T3" fmla="*/ 11 h 336"/>
                              <a:gd name="T4" fmla="*/ 30 w 33"/>
                              <a:gd name="T5" fmla="*/ 329 h 336"/>
                              <a:gd name="T6" fmla="*/ 22 w 33"/>
                              <a:gd name="T7" fmla="*/ 336 h 336"/>
                              <a:gd name="T8" fmla="*/ 8 w 33"/>
                              <a:gd name="T9" fmla="*/ 336 h 336"/>
                              <a:gd name="T10" fmla="*/ 3 w 33"/>
                              <a:gd name="T11" fmla="*/ 334 h 336"/>
                              <a:gd name="T12" fmla="*/ 0 w 33"/>
                              <a:gd name="T13" fmla="*/ 328 h 336"/>
                              <a:gd name="T14" fmla="*/ 5 w 33"/>
                              <a:gd name="T15" fmla="*/ 8 h 336"/>
                              <a:gd name="T16" fmla="*/ 8 w 33"/>
                              <a:gd name="T17" fmla="*/ 2 h 336"/>
                              <a:gd name="T18" fmla="*/ 15 w 33"/>
                              <a:gd name="T19" fmla="*/ 1 h 336"/>
                              <a:gd name="T20" fmla="*/ 26 w 33"/>
                              <a:gd name="T21" fmla="*/ 3 h 336"/>
                              <a:gd name="T22" fmla="*/ 11 w 33"/>
                              <a:gd name="T23" fmla="*/ 16 h 336"/>
                              <a:gd name="T24" fmla="*/ 21 w 33"/>
                              <a:gd name="T25" fmla="*/ 9 h 336"/>
                              <a:gd name="T26" fmla="*/ 16 w 33"/>
                              <a:gd name="T27" fmla="*/ 329 h 336"/>
                              <a:gd name="T28" fmla="*/ 8 w 33"/>
                              <a:gd name="T29" fmla="*/ 320 h 336"/>
                              <a:gd name="T30" fmla="*/ 22 w 33"/>
                              <a:gd name="T31" fmla="*/ 320 h 336"/>
                              <a:gd name="T32" fmla="*/ 14 w 33"/>
                              <a:gd name="T33" fmla="*/ 328 h 336"/>
                              <a:gd name="T34" fmla="*/ 16 w 33"/>
                              <a:gd name="T35" fmla="*/ 11 h 336"/>
                              <a:gd name="T36" fmla="*/ 23 w 33"/>
                              <a:gd name="T37" fmla="*/ 19 h 336"/>
                              <a:gd name="T38" fmla="*/ 11 w 33"/>
                              <a:gd name="T39"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36">
                                <a:moveTo>
                                  <a:pt x="26" y="3"/>
                                </a:moveTo>
                                <a:cubicBezTo>
                                  <a:pt x="30" y="4"/>
                                  <a:pt x="33" y="7"/>
                                  <a:pt x="32" y="11"/>
                                </a:cubicBezTo>
                                <a:lnTo>
                                  <a:pt x="30" y="329"/>
                                </a:lnTo>
                                <a:cubicBezTo>
                                  <a:pt x="30" y="333"/>
                                  <a:pt x="27" y="336"/>
                                  <a:pt x="22" y="336"/>
                                </a:cubicBezTo>
                                <a:lnTo>
                                  <a:pt x="8" y="336"/>
                                </a:lnTo>
                                <a:cubicBezTo>
                                  <a:pt x="6" y="336"/>
                                  <a:pt x="4" y="336"/>
                                  <a:pt x="3" y="334"/>
                                </a:cubicBezTo>
                                <a:cubicBezTo>
                                  <a:pt x="1" y="333"/>
                                  <a:pt x="0" y="330"/>
                                  <a:pt x="0" y="328"/>
                                </a:cubicBezTo>
                                <a:lnTo>
                                  <a:pt x="5" y="8"/>
                                </a:lnTo>
                                <a:cubicBezTo>
                                  <a:pt x="5" y="6"/>
                                  <a:pt x="6" y="4"/>
                                  <a:pt x="8" y="2"/>
                                </a:cubicBezTo>
                                <a:cubicBezTo>
                                  <a:pt x="10" y="1"/>
                                  <a:pt x="12" y="0"/>
                                  <a:pt x="15" y="1"/>
                                </a:cubicBezTo>
                                <a:lnTo>
                                  <a:pt x="26" y="3"/>
                                </a:lnTo>
                                <a:close/>
                                <a:moveTo>
                                  <a:pt x="11" y="16"/>
                                </a:moveTo>
                                <a:lnTo>
                                  <a:pt x="21" y="9"/>
                                </a:lnTo>
                                <a:lnTo>
                                  <a:pt x="16" y="329"/>
                                </a:lnTo>
                                <a:lnTo>
                                  <a:pt x="8" y="320"/>
                                </a:lnTo>
                                <a:lnTo>
                                  <a:pt x="22" y="320"/>
                                </a:lnTo>
                                <a:lnTo>
                                  <a:pt x="14" y="328"/>
                                </a:lnTo>
                                <a:lnTo>
                                  <a:pt x="16" y="11"/>
                                </a:lnTo>
                                <a:lnTo>
                                  <a:pt x="23" y="19"/>
                                </a:lnTo>
                                <a:lnTo>
                                  <a:pt x="11"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0" name="Freeform 26"/>
                        <wps:cNvSpPr>
                          <a:spLocks/>
                        </wps:cNvSpPr>
                        <wps:spPr bwMode="auto">
                          <a:xfrm>
                            <a:off x="1440180" y="2281555"/>
                            <a:ext cx="4445" cy="88900"/>
                          </a:xfrm>
                          <a:custGeom>
                            <a:avLst/>
                            <a:gdLst>
                              <a:gd name="T0" fmla="*/ 7 w 7"/>
                              <a:gd name="T1" fmla="*/ 1 h 140"/>
                              <a:gd name="T2" fmla="*/ 6 w 7"/>
                              <a:gd name="T3" fmla="*/ 140 h 140"/>
                              <a:gd name="T4" fmla="*/ 0 w 7"/>
                              <a:gd name="T5" fmla="*/ 140 h 140"/>
                              <a:gd name="T6" fmla="*/ 2 w 7"/>
                              <a:gd name="T7" fmla="*/ 0 h 140"/>
                              <a:gd name="T8" fmla="*/ 7 w 7"/>
                              <a:gd name="T9" fmla="*/ 1 h 140"/>
                            </a:gdLst>
                            <a:ahLst/>
                            <a:cxnLst>
                              <a:cxn ang="0">
                                <a:pos x="T0" y="T1"/>
                              </a:cxn>
                              <a:cxn ang="0">
                                <a:pos x="T2" y="T3"/>
                              </a:cxn>
                              <a:cxn ang="0">
                                <a:pos x="T4" y="T5"/>
                              </a:cxn>
                              <a:cxn ang="0">
                                <a:pos x="T6" y="T7"/>
                              </a:cxn>
                              <a:cxn ang="0">
                                <a:pos x="T8" y="T9"/>
                              </a:cxn>
                            </a:cxnLst>
                            <a:rect l="0" t="0" r="r" b="b"/>
                            <a:pathLst>
                              <a:path w="7" h="140">
                                <a:moveTo>
                                  <a:pt x="7" y="1"/>
                                </a:moveTo>
                                <a:lnTo>
                                  <a:pt x="6" y="140"/>
                                </a:lnTo>
                                <a:lnTo>
                                  <a:pt x="0" y="140"/>
                                </a:lnTo>
                                <a:lnTo>
                                  <a:pt x="2" y="0"/>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7"/>
                        <wps:cNvSpPr>
                          <a:spLocks noEditPoints="1"/>
                        </wps:cNvSpPr>
                        <wps:spPr bwMode="auto">
                          <a:xfrm>
                            <a:off x="1438275" y="2279015"/>
                            <a:ext cx="8890" cy="93980"/>
                          </a:xfrm>
                          <a:custGeom>
                            <a:avLst/>
                            <a:gdLst>
                              <a:gd name="T0" fmla="*/ 26 w 33"/>
                              <a:gd name="T1" fmla="*/ 3 h 336"/>
                              <a:gd name="T2" fmla="*/ 32 w 33"/>
                              <a:gd name="T3" fmla="*/ 11 h 336"/>
                              <a:gd name="T4" fmla="*/ 28 w 33"/>
                              <a:gd name="T5" fmla="*/ 329 h 336"/>
                              <a:gd name="T6" fmla="*/ 20 w 33"/>
                              <a:gd name="T7" fmla="*/ 336 h 336"/>
                              <a:gd name="T8" fmla="*/ 8 w 33"/>
                              <a:gd name="T9" fmla="*/ 336 h 336"/>
                              <a:gd name="T10" fmla="*/ 3 w 33"/>
                              <a:gd name="T11" fmla="*/ 334 h 336"/>
                              <a:gd name="T12" fmla="*/ 0 w 33"/>
                              <a:gd name="T13" fmla="*/ 328 h 336"/>
                              <a:gd name="T14" fmla="*/ 5 w 33"/>
                              <a:gd name="T15" fmla="*/ 8 h 336"/>
                              <a:gd name="T16" fmla="*/ 8 w 33"/>
                              <a:gd name="T17" fmla="*/ 2 h 336"/>
                              <a:gd name="T18" fmla="*/ 15 w 33"/>
                              <a:gd name="T19" fmla="*/ 1 h 336"/>
                              <a:gd name="T20" fmla="*/ 26 w 33"/>
                              <a:gd name="T21" fmla="*/ 3 h 336"/>
                              <a:gd name="T22" fmla="*/ 11 w 33"/>
                              <a:gd name="T23" fmla="*/ 16 h 336"/>
                              <a:gd name="T24" fmla="*/ 21 w 33"/>
                              <a:gd name="T25" fmla="*/ 9 h 336"/>
                              <a:gd name="T26" fmla="*/ 16 w 33"/>
                              <a:gd name="T27" fmla="*/ 329 h 336"/>
                              <a:gd name="T28" fmla="*/ 8 w 33"/>
                              <a:gd name="T29" fmla="*/ 320 h 336"/>
                              <a:gd name="T30" fmla="*/ 20 w 33"/>
                              <a:gd name="T31" fmla="*/ 320 h 336"/>
                              <a:gd name="T32" fmla="*/ 12 w 33"/>
                              <a:gd name="T33" fmla="*/ 328 h 336"/>
                              <a:gd name="T34" fmla="*/ 16 w 33"/>
                              <a:gd name="T35" fmla="*/ 11 h 336"/>
                              <a:gd name="T36" fmla="*/ 23 w 33"/>
                              <a:gd name="T37" fmla="*/ 19 h 336"/>
                              <a:gd name="T38" fmla="*/ 11 w 33"/>
                              <a:gd name="T39"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336">
                                <a:moveTo>
                                  <a:pt x="26" y="3"/>
                                </a:moveTo>
                                <a:cubicBezTo>
                                  <a:pt x="30" y="4"/>
                                  <a:pt x="33" y="7"/>
                                  <a:pt x="32" y="11"/>
                                </a:cubicBezTo>
                                <a:lnTo>
                                  <a:pt x="28" y="329"/>
                                </a:lnTo>
                                <a:cubicBezTo>
                                  <a:pt x="28" y="333"/>
                                  <a:pt x="24" y="336"/>
                                  <a:pt x="20" y="336"/>
                                </a:cubicBezTo>
                                <a:lnTo>
                                  <a:pt x="8" y="336"/>
                                </a:lnTo>
                                <a:cubicBezTo>
                                  <a:pt x="6" y="336"/>
                                  <a:pt x="4" y="336"/>
                                  <a:pt x="3" y="334"/>
                                </a:cubicBezTo>
                                <a:cubicBezTo>
                                  <a:pt x="1" y="333"/>
                                  <a:pt x="0" y="330"/>
                                  <a:pt x="0" y="328"/>
                                </a:cubicBezTo>
                                <a:lnTo>
                                  <a:pt x="5" y="8"/>
                                </a:lnTo>
                                <a:cubicBezTo>
                                  <a:pt x="5" y="6"/>
                                  <a:pt x="6" y="4"/>
                                  <a:pt x="8" y="2"/>
                                </a:cubicBezTo>
                                <a:cubicBezTo>
                                  <a:pt x="10" y="1"/>
                                  <a:pt x="12" y="0"/>
                                  <a:pt x="15" y="1"/>
                                </a:cubicBezTo>
                                <a:lnTo>
                                  <a:pt x="26" y="3"/>
                                </a:lnTo>
                                <a:close/>
                                <a:moveTo>
                                  <a:pt x="11" y="16"/>
                                </a:moveTo>
                                <a:lnTo>
                                  <a:pt x="21" y="9"/>
                                </a:lnTo>
                                <a:lnTo>
                                  <a:pt x="16" y="329"/>
                                </a:lnTo>
                                <a:lnTo>
                                  <a:pt x="8" y="320"/>
                                </a:lnTo>
                                <a:lnTo>
                                  <a:pt x="20" y="320"/>
                                </a:lnTo>
                                <a:lnTo>
                                  <a:pt x="12" y="328"/>
                                </a:lnTo>
                                <a:lnTo>
                                  <a:pt x="16" y="11"/>
                                </a:lnTo>
                                <a:lnTo>
                                  <a:pt x="23" y="19"/>
                                </a:lnTo>
                                <a:lnTo>
                                  <a:pt x="11"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3" name="Freeform 28"/>
                        <wps:cNvSpPr>
                          <a:spLocks/>
                        </wps:cNvSpPr>
                        <wps:spPr bwMode="auto">
                          <a:xfrm>
                            <a:off x="1065530" y="2281555"/>
                            <a:ext cx="8890" cy="88900"/>
                          </a:xfrm>
                          <a:custGeom>
                            <a:avLst/>
                            <a:gdLst>
                              <a:gd name="T0" fmla="*/ 14 w 14"/>
                              <a:gd name="T1" fmla="*/ 1 h 140"/>
                              <a:gd name="T2" fmla="*/ 10 w 14"/>
                              <a:gd name="T3" fmla="*/ 140 h 140"/>
                              <a:gd name="T4" fmla="*/ 0 w 14"/>
                              <a:gd name="T5" fmla="*/ 140 h 140"/>
                              <a:gd name="T6" fmla="*/ 3 w 14"/>
                              <a:gd name="T7" fmla="*/ 0 h 140"/>
                              <a:gd name="T8" fmla="*/ 14 w 14"/>
                              <a:gd name="T9" fmla="*/ 1 h 140"/>
                            </a:gdLst>
                            <a:ahLst/>
                            <a:cxnLst>
                              <a:cxn ang="0">
                                <a:pos x="T0" y="T1"/>
                              </a:cxn>
                              <a:cxn ang="0">
                                <a:pos x="T2" y="T3"/>
                              </a:cxn>
                              <a:cxn ang="0">
                                <a:pos x="T4" y="T5"/>
                              </a:cxn>
                              <a:cxn ang="0">
                                <a:pos x="T6" y="T7"/>
                              </a:cxn>
                              <a:cxn ang="0">
                                <a:pos x="T8" y="T9"/>
                              </a:cxn>
                            </a:cxnLst>
                            <a:rect l="0" t="0" r="r" b="b"/>
                            <a:pathLst>
                              <a:path w="14" h="140">
                                <a:moveTo>
                                  <a:pt x="14" y="1"/>
                                </a:moveTo>
                                <a:lnTo>
                                  <a:pt x="10" y="140"/>
                                </a:lnTo>
                                <a:lnTo>
                                  <a:pt x="0" y="140"/>
                                </a:lnTo>
                                <a:lnTo>
                                  <a:pt x="3" y="0"/>
                                </a:lnTo>
                                <a:lnTo>
                                  <a:pt x="1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9"/>
                        <wps:cNvSpPr>
                          <a:spLocks noEditPoints="1"/>
                        </wps:cNvSpPr>
                        <wps:spPr bwMode="auto">
                          <a:xfrm>
                            <a:off x="1063625" y="2279015"/>
                            <a:ext cx="13335" cy="93980"/>
                          </a:xfrm>
                          <a:custGeom>
                            <a:avLst/>
                            <a:gdLst>
                              <a:gd name="T0" fmla="*/ 41 w 49"/>
                              <a:gd name="T1" fmla="*/ 3 h 336"/>
                              <a:gd name="T2" fmla="*/ 48 w 49"/>
                              <a:gd name="T3" fmla="*/ 11 h 336"/>
                              <a:gd name="T4" fmla="*/ 39 w 49"/>
                              <a:gd name="T5" fmla="*/ 329 h 336"/>
                              <a:gd name="T6" fmla="*/ 31 w 49"/>
                              <a:gd name="T7" fmla="*/ 336 h 336"/>
                              <a:gd name="T8" fmla="*/ 8 w 49"/>
                              <a:gd name="T9" fmla="*/ 336 h 336"/>
                              <a:gd name="T10" fmla="*/ 3 w 49"/>
                              <a:gd name="T11" fmla="*/ 334 h 336"/>
                              <a:gd name="T12" fmla="*/ 0 w 49"/>
                              <a:gd name="T13" fmla="*/ 328 h 336"/>
                              <a:gd name="T14" fmla="*/ 5 w 49"/>
                              <a:gd name="T15" fmla="*/ 8 h 336"/>
                              <a:gd name="T16" fmla="*/ 8 w 49"/>
                              <a:gd name="T17" fmla="*/ 3 h 336"/>
                              <a:gd name="T18" fmla="*/ 14 w 49"/>
                              <a:gd name="T19" fmla="*/ 0 h 336"/>
                              <a:gd name="T20" fmla="*/ 41 w 49"/>
                              <a:gd name="T21" fmla="*/ 3 h 336"/>
                              <a:gd name="T22" fmla="*/ 12 w 49"/>
                              <a:gd name="T23" fmla="*/ 16 h 336"/>
                              <a:gd name="T24" fmla="*/ 21 w 49"/>
                              <a:gd name="T25" fmla="*/ 9 h 336"/>
                              <a:gd name="T26" fmla="*/ 16 w 49"/>
                              <a:gd name="T27" fmla="*/ 329 h 336"/>
                              <a:gd name="T28" fmla="*/ 8 w 49"/>
                              <a:gd name="T29" fmla="*/ 320 h 336"/>
                              <a:gd name="T30" fmla="*/ 31 w 49"/>
                              <a:gd name="T31" fmla="*/ 320 h 336"/>
                              <a:gd name="T32" fmla="*/ 23 w 49"/>
                              <a:gd name="T33" fmla="*/ 328 h 336"/>
                              <a:gd name="T34" fmla="*/ 32 w 49"/>
                              <a:gd name="T35" fmla="*/ 11 h 336"/>
                              <a:gd name="T36" fmla="*/ 40 w 49"/>
                              <a:gd name="T37" fmla="*/ 19 h 336"/>
                              <a:gd name="T38" fmla="*/ 12 w 49"/>
                              <a:gd name="T39"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9" h="336">
                                <a:moveTo>
                                  <a:pt x="41" y="3"/>
                                </a:moveTo>
                                <a:cubicBezTo>
                                  <a:pt x="45" y="3"/>
                                  <a:pt x="49" y="7"/>
                                  <a:pt x="48" y="11"/>
                                </a:cubicBezTo>
                                <a:lnTo>
                                  <a:pt x="39" y="329"/>
                                </a:lnTo>
                                <a:cubicBezTo>
                                  <a:pt x="39" y="333"/>
                                  <a:pt x="36" y="336"/>
                                  <a:pt x="31" y="336"/>
                                </a:cubicBezTo>
                                <a:lnTo>
                                  <a:pt x="8" y="336"/>
                                </a:lnTo>
                                <a:cubicBezTo>
                                  <a:pt x="6" y="336"/>
                                  <a:pt x="4" y="336"/>
                                  <a:pt x="3" y="334"/>
                                </a:cubicBezTo>
                                <a:cubicBezTo>
                                  <a:pt x="1" y="333"/>
                                  <a:pt x="0" y="330"/>
                                  <a:pt x="0" y="328"/>
                                </a:cubicBezTo>
                                <a:lnTo>
                                  <a:pt x="5" y="8"/>
                                </a:lnTo>
                                <a:cubicBezTo>
                                  <a:pt x="5" y="6"/>
                                  <a:pt x="6" y="4"/>
                                  <a:pt x="8" y="3"/>
                                </a:cubicBezTo>
                                <a:cubicBezTo>
                                  <a:pt x="9" y="1"/>
                                  <a:pt x="12" y="0"/>
                                  <a:pt x="14" y="0"/>
                                </a:cubicBezTo>
                                <a:lnTo>
                                  <a:pt x="41" y="3"/>
                                </a:lnTo>
                                <a:close/>
                                <a:moveTo>
                                  <a:pt x="12" y="16"/>
                                </a:moveTo>
                                <a:lnTo>
                                  <a:pt x="21" y="9"/>
                                </a:lnTo>
                                <a:lnTo>
                                  <a:pt x="16" y="329"/>
                                </a:lnTo>
                                <a:lnTo>
                                  <a:pt x="8" y="320"/>
                                </a:lnTo>
                                <a:lnTo>
                                  <a:pt x="31" y="320"/>
                                </a:lnTo>
                                <a:lnTo>
                                  <a:pt x="23" y="328"/>
                                </a:lnTo>
                                <a:lnTo>
                                  <a:pt x="32" y="11"/>
                                </a:lnTo>
                                <a:lnTo>
                                  <a:pt x="40" y="19"/>
                                </a:lnTo>
                                <a:lnTo>
                                  <a:pt x="12"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5" name="Rectangle 30"/>
                        <wps:cNvSpPr>
                          <a:spLocks noChangeArrowheads="1"/>
                        </wps:cNvSpPr>
                        <wps:spPr bwMode="auto">
                          <a:xfrm>
                            <a:off x="1691443" y="2521777"/>
                            <a:ext cx="9531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B758" w14:textId="77777777" w:rsidR="002C49D9" w:rsidRDefault="002C49D9" w:rsidP="00844380">
                              <w:r>
                                <w:rPr>
                                  <w:rFonts w:ascii="Calibri" w:hAnsi="Calibri" w:cs="Calibri"/>
                                  <w:color w:val="000000"/>
                                  <w:sz w:val="16"/>
                                  <w:szCs w:val="16"/>
                                  <w:lang w:val="en-US"/>
                                </w:rPr>
                                <w:t xml:space="preserve">Interference frequency </w:t>
                              </w:r>
                            </w:p>
                          </w:txbxContent>
                        </wps:txbx>
                        <wps:bodyPr rot="0" vert="horz" wrap="none" lIns="0" tIns="0" rIns="0" bIns="0" anchor="t" anchorCtr="0" upright="1">
                          <a:spAutoFit/>
                        </wps:bodyPr>
                      </wps:wsp>
                      <wps:wsp>
                        <wps:cNvPr id="247" name="Rectangle 31"/>
                        <wps:cNvSpPr>
                          <a:spLocks noChangeArrowheads="1"/>
                        </wps:cNvSpPr>
                        <wps:spPr bwMode="auto">
                          <a:xfrm>
                            <a:off x="2708275" y="2521491"/>
                            <a:ext cx="4235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53C8" w14:textId="77777777" w:rsidR="002C49D9" w:rsidRDefault="002C49D9" w:rsidP="00844380">
                              <w:r>
                                <w:rPr>
                                  <w:rFonts w:ascii="Calibri" w:hAnsi="Calibri" w:cs="Calibri"/>
                                  <w:color w:val="000000"/>
                                  <w:sz w:val="16"/>
                                  <w:szCs w:val="16"/>
                                  <w:lang w:val="en-US"/>
                                </w:rPr>
                                <w:t xml:space="preserve">offset [n X </w:t>
                              </w:r>
                            </w:p>
                          </w:txbxContent>
                        </wps:txbx>
                        <wps:bodyPr rot="0" vert="horz" wrap="none" lIns="0" tIns="0" rIns="0" bIns="0" anchor="t" anchorCtr="0" upright="1">
                          <a:spAutoFit/>
                        </wps:bodyPr>
                      </wps:wsp>
                      <wps:wsp>
                        <wps:cNvPr id="248" name="Rectangle 32"/>
                        <wps:cNvSpPr>
                          <a:spLocks noChangeArrowheads="1"/>
                        </wps:cNvSpPr>
                        <wps:spPr bwMode="auto">
                          <a:xfrm>
                            <a:off x="3176270" y="2521745"/>
                            <a:ext cx="8369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B0206" w14:textId="77777777" w:rsidR="002C49D9" w:rsidRDefault="002C49D9" w:rsidP="00844380">
                              <w:r>
                                <w:rPr>
                                  <w:rFonts w:ascii="Calibri" w:hAnsi="Calibri" w:cs="Calibri"/>
                                  <w:color w:val="000000"/>
                                  <w:sz w:val="16"/>
                                  <w:szCs w:val="16"/>
                                  <w:lang w:val="en-US"/>
                                </w:rPr>
                                <w:t>Channel bandwidth]</w:t>
                              </w:r>
                            </w:p>
                          </w:txbxContent>
                        </wps:txbx>
                        <wps:bodyPr rot="0" vert="horz" wrap="none" lIns="0" tIns="0" rIns="0" bIns="0" anchor="t" anchorCtr="0" upright="1">
                          <a:spAutoFit/>
                        </wps:bodyPr>
                      </wps:wsp>
                      <wps:wsp>
                        <wps:cNvPr id="250" name="Rectangle 33"/>
                        <wps:cNvSpPr>
                          <a:spLocks noChangeArrowheads="1"/>
                        </wps:cNvSpPr>
                        <wps:spPr bwMode="auto">
                          <a:xfrm>
                            <a:off x="1007745" y="2367537"/>
                            <a:ext cx="12890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342C9" w14:textId="77777777" w:rsidR="002C49D9" w:rsidRDefault="002C49D9" w:rsidP="00844380">
                              <w:r>
                                <w:rPr>
                                  <w:rFonts w:ascii="Calibri" w:hAnsi="Calibri" w:cs="Calibri"/>
                                  <w:color w:val="000000"/>
                                  <w:sz w:val="16"/>
                                  <w:szCs w:val="16"/>
                                  <w:lang w:val="en-US"/>
                                </w:rPr>
                                <w:t>0.5</w:t>
                              </w:r>
                            </w:p>
                          </w:txbxContent>
                        </wps:txbx>
                        <wps:bodyPr rot="0" vert="horz" wrap="none" lIns="0" tIns="0" rIns="0" bIns="0" anchor="t" anchorCtr="0" upright="1">
                          <a:spAutoFit/>
                        </wps:bodyPr>
                      </wps:wsp>
                      <wps:wsp>
                        <wps:cNvPr id="251" name="Rectangle 34"/>
                        <wps:cNvSpPr>
                          <a:spLocks noChangeArrowheads="1"/>
                        </wps:cNvSpPr>
                        <wps:spPr bwMode="auto">
                          <a:xfrm>
                            <a:off x="1422400" y="2367537"/>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BB4A1" w14:textId="77777777" w:rsidR="002C49D9" w:rsidRDefault="002C49D9" w:rsidP="00844380">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252" name="Rectangle 35"/>
                        <wps:cNvSpPr>
                          <a:spLocks noChangeArrowheads="1"/>
                        </wps:cNvSpPr>
                        <wps:spPr bwMode="auto">
                          <a:xfrm>
                            <a:off x="2170430" y="2367537"/>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5845" w14:textId="77777777" w:rsidR="002C49D9" w:rsidRDefault="002C49D9" w:rsidP="00844380">
                              <w:r>
                                <w:rPr>
                                  <w:rFonts w:ascii="Calibri" w:hAnsi="Calibri" w:cs="Calibri"/>
                                  <w:color w:val="000000"/>
                                  <w:sz w:val="16"/>
                                  <w:szCs w:val="16"/>
                                  <w:lang w:val="en-US"/>
                                </w:rPr>
                                <w:t>2</w:t>
                              </w:r>
                            </w:p>
                          </w:txbxContent>
                        </wps:txbx>
                        <wps:bodyPr rot="0" vert="horz" wrap="none" lIns="0" tIns="0" rIns="0" bIns="0" anchor="t" anchorCtr="0" upright="1">
                          <a:spAutoFit/>
                        </wps:bodyPr>
                      </wps:wsp>
                      <wps:wsp>
                        <wps:cNvPr id="253" name="Rectangle 36"/>
                        <wps:cNvSpPr>
                          <a:spLocks noChangeArrowheads="1"/>
                        </wps:cNvSpPr>
                        <wps:spPr bwMode="auto">
                          <a:xfrm>
                            <a:off x="2918460" y="2367537"/>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D4380" w14:textId="77777777" w:rsidR="002C49D9" w:rsidRDefault="002C49D9" w:rsidP="00844380">
                              <w:r>
                                <w:rPr>
                                  <w:rFonts w:ascii="Calibri" w:hAnsi="Calibri" w:cs="Calibri"/>
                                  <w:color w:val="000000"/>
                                  <w:sz w:val="16"/>
                                  <w:szCs w:val="16"/>
                                  <w:lang w:val="en-US"/>
                                </w:rPr>
                                <w:t>3</w:t>
                              </w:r>
                            </w:p>
                          </w:txbxContent>
                        </wps:txbx>
                        <wps:bodyPr rot="0" vert="horz" wrap="none" lIns="0" tIns="0" rIns="0" bIns="0" anchor="t" anchorCtr="0" upright="1">
                          <a:spAutoFit/>
                        </wps:bodyPr>
                      </wps:wsp>
                      <wps:wsp>
                        <wps:cNvPr id="254" name="Rectangle 37"/>
                        <wps:cNvSpPr>
                          <a:spLocks noChangeArrowheads="1"/>
                        </wps:cNvSpPr>
                        <wps:spPr bwMode="auto">
                          <a:xfrm>
                            <a:off x="3666490" y="2367537"/>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7FFF6" w14:textId="77777777" w:rsidR="002C49D9" w:rsidRDefault="002C49D9" w:rsidP="00844380">
                              <w:r>
                                <w:rPr>
                                  <w:rFonts w:ascii="Calibri" w:hAnsi="Calibri" w:cs="Calibri"/>
                                  <w:color w:val="000000"/>
                                  <w:sz w:val="16"/>
                                  <w:szCs w:val="16"/>
                                  <w:lang w:val="en-US"/>
                                </w:rPr>
                                <w:t>4</w:t>
                              </w:r>
                            </w:p>
                          </w:txbxContent>
                        </wps:txbx>
                        <wps:bodyPr rot="0" vert="horz" wrap="none" lIns="0" tIns="0" rIns="0" bIns="0" anchor="t" anchorCtr="0" upright="1">
                          <a:spAutoFit/>
                        </wps:bodyPr>
                      </wps:wsp>
                      <wps:wsp>
                        <wps:cNvPr id="255" name="Freeform 38"/>
                        <wps:cNvSpPr>
                          <a:spLocks noEditPoints="1"/>
                        </wps:cNvSpPr>
                        <wps:spPr bwMode="auto">
                          <a:xfrm>
                            <a:off x="1440180" y="1585595"/>
                            <a:ext cx="8890" cy="700405"/>
                          </a:xfrm>
                          <a:custGeom>
                            <a:avLst/>
                            <a:gdLst>
                              <a:gd name="T0" fmla="*/ 9 w 14"/>
                              <a:gd name="T1" fmla="*/ 28 h 1103"/>
                              <a:gd name="T2" fmla="*/ 0 w 14"/>
                              <a:gd name="T3" fmla="*/ 0 h 1103"/>
                              <a:gd name="T4" fmla="*/ 9 w 14"/>
                              <a:gd name="T5" fmla="*/ 49 h 1103"/>
                              <a:gd name="T6" fmla="*/ 2 w 14"/>
                              <a:gd name="T7" fmla="*/ 78 h 1103"/>
                              <a:gd name="T8" fmla="*/ 9 w 14"/>
                              <a:gd name="T9" fmla="*/ 49 h 1103"/>
                              <a:gd name="T10" fmla="*/ 9 w 14"/>
                              <a:gd name="T11" fmla="*/ 127 h 1103"/>
                              <a:gd name="T12" fmla="*/ 2 w 14"/>
                              <a:gd name="T13" fmla="*/ 99 h 1103"/>
                              <a:gd name="T14" fmla="*/ 9 w 14"/>
                              <a:gd name="T15" fmla="*/ 148 h 1103"/>
                              <a:gd name="T16" fmla="*/ 2 w 14"/>
                              <a:gd name="T17" fmla="*/ 175 h 1103"/>
                              <a:gd name="T18" fmla="*/ 9 w 14"/>
                              <a:gd name="T19" fmla="*/ 148 h 1103"/>
                              <a:gd name="T20" fmla="*/ 9 w 14"/>
                              <a:gd name="T21" fmla="*/ 224 h 1103"/>
                              <a:gd name="T22" fmla="*/ 2 w 14"/>
                              <a:gd name="T23" fmla="*/ 196 h 1103"/>
                              <a:gd name="T24" fmla="*/ 9 w 14"/>
                              <a:gd name="T25" fmla="*/ 245 h 1103"/>
                              <a:gd name="T26" fmla="*/ 3 w 14"/>
                              <a:gd name="T27" fmla="*/ 272 h 1103"/>
                              <a:gd name="T28" fmla="*/ 9 w 14"/>
                              <a:gd name="T29" fmla="*/ 245 h 1103"/>
                              <a:gd name="T30" fmla="*/ 10 w 14"/>
                              <a:gd name="T31" fmla="*/ 322 h 1103"/>
                              <a:gd name="T32" fmla="*/ 3 w 14"/>
                              <a:gd name="T33" fmla="*/ 293 h 1103"/>
                              <a:gd name="T34" fmla="*/ 10 w 14"/>
                              <a:gd name="T35" fmla="*/ 343 h 1103"/>
                              <a:gd name="T36" fmla="*/ 3 w 14"/>
                              <a:gd name="T37" fmla="*/ 369 h 1103"/>
                              <a:gd name="T38" fmla="*/ 10 w 14"/>
                              <a:gd name="T39" fmla="*/ 343 h 1103"/>
                              <a:gd name="T40" fmla="*/ 10 w 14"/>
                              <a:gd name="T41" fmla="*/ 419 h 1103"/>
                              <a:gd name="T42" fmla="*/ 3 w 14"/>
                              <a:gd name="T43" fmla="*/ 390 h 1103"/>
                              <a:gd name="T44" fmla="*/ 10 w 14"/>
                              <a:gd name="T45" fmla="*/ 440 h 1103"/>
                              <a:gd name="T46" fmla="*/ 3 w 14"/>
                              <a:gd name="T47" fmla="*/ 468 h 1103"/>
                              <a:gd name="T48" fmla="*/ 10 w 14"/>
                              <a:gd name="T49" fmla="*/ 440 h 1103"/>
                              <a:gd name="T50" fmla="*/ 10 w 14"/>
                              <a:gd name="T51" fmla="*/ 517 h 1103"/>
                              <a:gd name="T52" fmla="*/ 3 w 14"/>
                              <a:gd name="T53" fmla="*/ 489 h 1103"/>
                              <a:gd name="T54" fmla="*/ 12 w 14"/>
                              <a:gd name="T55" fmla="*/ 538 h 1103"/>
                              <a:gd name="T56" fmla="*/ 5 w 14"/>
                              <a:gd name="T57" fmla="*/ 566 h 1103"/>
                              <a:gd name="T58" fmla="*/ 12 w 14"/>
                              <a:gd name="T59" fmla="*/ 538 h 1103"/>
                              <a:gd name="T60" fmla="*/ 12 w 14"/>
                              <a:gd name="T61" fmla="*/ 615 h 1103"/>
                              <a:gd name="T62" fmla="*/ 5 w 14"/>
                              <a:gd name="T63" fmla="*/ 587 h 1103"/>
                              <a:gd name="T64" fmla="*/ 12 w 14"/>
                              <a:gd name="T65" fmla="*/ 636 h 1103"/>
                              <a:gd name="T66" fmla="*/ 5 w 14"/>
                              <a:gd name="T67" fmla="*/ 663 h 1103"/>
                              <a:gd name="T68" fmla="*/ 12 w 14"/>
                              <a:gd name="T69" fmla="*/ 636 h 1103"/>
                              <a:gd name="T70" fmla="*/ 12 w 14"/>
                              <a:gd name="T71" fmla="*/ 712 h 1103"/>
                              <a:gd name="T72" fmla="*/ 5 w 14"/>
                              <a:gd name="T73" fmla="*/ 684 h 1103"/>
                              <a:gd name="T74" fmla="*/ 12 w 14"/>
                              <a:gd name="T75" fmla="*/ 733 h 1103"/>
                              <a:gd name="T76" fmla="*/ 5 w 14"/>
                              <a:gd name="T77" fmla="*/ 761 h 1103"/>
                              <a:gd name="T78" fmla="*/ 12 w 14"/>
                              <a:gd name="T79" fmla="*/ 733 h 1103"/>
                              <a:gd name="T80" fmla="*/ 13 w 14"/>
                              <a:gd name="T81" fmla="*/ 810 h 1103"/>
                              <a:gd name="T82" fmla="*/ 5 w 14"/>
                              <a:gd name="T83" fmla="*/ 782 h 1103"/>
                              <a:gd name="T84" fmla="*/ 13 w 14"/>
                              <a:gd name="T85" fmla="*/ 831 h 1103"/>
                              <a:gd name="T86" fmla="*/ 5 w 14"/>
                              <a:gd name="T87" fmla="*/ 858 h 1103"/>
                              <a:gd name="T88" fmla="*/ 13 w 14"/>
                              <a:gd name="T89" fmla="*/ 831 h 1103"/>
                              <a:gd name="T90" fmla="*/ 13 w 14"/>
                              <a:gd name="T91" fmla="*/ 907 h 1103"/>
                              <a:gd name="T92" fmla="*/ 5 w 14"/>
                              <a:gd name="T93" fmla="*/ 879 h 1103"/>
                              <a:gd name="T94" fmla="*/ 13 w 14"/>
                              <a:gd name="T95" fmla="*/ 928 h 1103"/>
                              <a:gd name="T96" fmla="*/ 6 w 14"/>
                              <a:gd name="T97" fmla="*/ 956 h 1103"/>
                              <a:gd name="T98" fmla="*/ 13 w 14"/>
                              <a:gd name="T99" fmla="*/ 928 h 1103"/>
                              <a:gd name="T100" fmla="*/ 13 w 14"/>
                              <a:gd name="T101" fmla="*/ 1005 h 1103"/>
                              <a:gd name="T102" fmla="*/ 6 w 14"/>
                              <a:gd name="T103" fmla="*/ 977 h 1103"/>
                              <a:gd name="T104" fmla="*/ 13 w 14"/>
                              <a:gd name="T105" fmla="*/ 1026 h 1103"/>
                              <a:gd name="T106" fmla="*/ 6 w 14"/>
                              <a:gd name="T107" fmla="*/ 1054 h 1103"/>
                              <a:gd name="T108" fmla="*/ 13 w 14"/>
                              <a:gd name="T109" fmla="*/ 1026 h 1103"/>
                              <a:gd name="T110" fmla="*/ 14 w 14"/>
                              <a:gd name="T111" fmla="*/ 1103 h 1103"/>
                              <a:gd name="T112" fmla="*/ 6 w 14"/>
                              <a:gd name="T113" fmla="*/ 1075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4" h="1103">
                                <a:moveTo>
                                  <a:pt x="7" y="0"/>
                                </a:moveTo>
                                <a:lnTo>
                                  <a:pt x="9" y="28"/>
                                </a:lnTo>
                                <a:lnTo>
                                  <a:pt x="2" y="28"/>
                                </a:lnTo>
                                <a:lnTo>
                                  <a:pt x="0" y="0"/>
                                </a:lnTo>
                                <a:lnTo>
                                  <a:pt x="7" y="0"/>
                                </a:lnTo>
                                <a:close/>
                                <a:moveTo>
                                  <a:pt x="9" y="49"/>
                                </a:moveTo>
                                <a:lnTo>
                                  <a:pt x="9" y="78"/>
                                </a:lnTo>
                                <a:lnTo>
                                  <a:pt x="2" y="78"/>
                                </a:lnTo>
                                <a:lnTo>
                                  <a:pt x="2" y="49"/>
                                </a:lnTo>
                                <a:lnTo>
                                  <a:pt x="9" y="49"/>
                                </a:lnTo>
                                <a:close/>
                                <a:moveTo>
                                  <a:pt x="9" y="99"/>
                                </a:moveTo>
                                <a:lnTo>
                                  <a:pt x="9" y="127"/>
                                </a:lnTo>
                                <a:lnTo>
                                  <a:pt x="2" y="127"/>
                                </a:lnTo>
                                <a:lnTo>
                                  <a:pt x="2" y="99"/>
                                </a:lnTo>
                                <a:lnTo>
                                  <a:pt x="9" y="99"/>
                                </a:lnTo>
                                <a:close/>
                                <a:moveTo>
                                  <a:pt x="9" y="148"/>
                                </a:moveTo>
                                <a:lnTo>
                                  <a:pt x="9" y="175"/>
                                </a:lnTo>
                                <a:lnTo>
                                  <a:pt x="2" y="175"/>
                                </a:lnTo>
                                <a:lnTo>
                                  <a:pt x="2" y="148"/>
                                </a:lnTo>
                                <a:lnTo>
                                  <a:pt x="9" y="148"/>
                                </a:lnTo>
                                <a:close/>
                                <a:moveTo>
                                  <a:pt x="9" y="196"/>
                                </a:moveTo>
                                <a:lnTo>
                                  <a:pt x="9" y="224"/>
                                </a:lnTo>
                                <a:lnTo>
                                  <a:pt x="2" y="224"/>
                                </a:lnTo>
                                <a:lnTo>
                                  <a:pt x="2" y="196"/>
                                </a:lnTo>
                                <a:lnTo>
                                  <a:pt x="9" y="196"/>
                                </a:lnTo>
                                <a:close/>
                                <a:moveTo>
                                  <a:pt x="9" y="245"/>
                                </a:moveTo>
                                <a:lnTo>
                                  <a:pt x="10" y="272"/>
                                </a:lnTo>
                                <a:lnTo>
                                  <a:pt x="3" y="272"/>
                                </a:lnTo>
                                <a:lnTo>
                                  <a:pt x="2" y="245"/>
                                </a:lnTo>
                                <a:lnTo>
                                  <a:pt x="9" y="245"/>
                                </a:lnTo>
                                <a:close/>
                                <a:moveTo>
                                  <a:pt x="10" y="293"/>
                                </a:moveTo>
                                <a:lnTo>
                                  <a:pt x="10" y="322"/>
                                </a:lnTo>
                                <a:lnTo>
                                  <a:pt x="3" y="322"/>
                                </a:lnTo>
                                <a:lnTo>
                                  <a:pt x="3" y="293"/>
                                </a:lnTo>
                                <a:lnTo>
                                  <a:pt x="10" y="293"/>
                                </a:lnTo>
                                <a:close/>
                                <a:moveTo>
                                  <a:pt x="10" y="343"/>
                                </a:moveTo>
                                <a:lnTo>
                                  <a:pt x="10" y="369"/>
                                </a:lnTo>
                                <a:lnTo>
                                  <a:pt x="3" y="369"/>
                                </a:lnTo>
                                <a:lnTo>
                                  <a:pt x="3" y="343"/>
                                </a:lnTo>
                                <a:lnTo>
                                  <a:pt x="10" y="343"/>
                                </a:lnTo>
                                <a:close/>
                                <a:moveTo>
                                  <a:pt x="10" y="390"/>
                                </a:moveTo>
                                <a:lnTo>
                                  <a:pt x="10" y="419"/>
                                </a:lnTo>
                                <a:lnTo>
                                  <a:pt x="3" y="419"/>
                                </a:lnTo>
                                <a:lnTo>
                                  <a:pt x="3" y="390"/>
                                </a:lnTo>
                                <a:lnTo>
                                  <a:pt x="10" y="390"/>
                                </a:lnTo>
                                <a:close/>
                                <a:moveTo>
                                  <a:pt x="10" y="440"/>
                                </a:moveTo>
                                <a:lnTo>
                                  <a:pt x="10" y="468"/>
                                </a:lnTo>
                                <a:lnTo>
                                  <a:pt x="3" y="468"/>
                                </a:lnTo>
                                <a:lnTo>
                                  <a:pt x="3" y="440"/>
                                </a:lnTo>
                                <a:lnTo>
                                  <a:pt x="10" y="440"/>
                                </a:lnTo>
                                <a:close/>
                                <a:moveTo>
                                  <a:pt x="10" y="489"/>
                                </a:moveTo>
                                <a:lnTo>
                                  <a:pt x="10" y="517"/>
                                </a:lnTo>
                                <a:lnTo>
                                  <a:pt x="3" y="517"/>
                                </a:lnTo>
                                <a:lnTo>
                                  <a:pt x="3" y="489"/>
                                </a:lnTo>
                                <a:lnTo>
                                  <a:pt x="10" y="489"/>
                                </a:lnTo>
                                <a:close/>
                                <a:moveTo>
                                  <a:pt x="12" y="538"/>
                                </a:moveTo>
                                <a:lnTo>
                                  <a:pt x="12" y="566"/>
                                </a:lnTo>
                                <a:lnTo>
                                  <a:pt x="5" y="566"/>
                                </a:lnTo>
                                <a:lnTo>
                                  <a:pt x="5" y="538"/>
                                </a:lnTo>
                                <a:lnTo>
                                  <a:pt x="12" y="538"/>
                                </a:lnTo>
                                <a:close/>
                                <a:moveTo>
                                  <a:pt x="12" y="587"/>
                                </a:moveTo>
                                <a:lnTo>
                                  <a:pt x="12" y="615"/>
                                </a:lnTo>
                                <a:lnTo>
                                  <a:pt x="5" y="615"/>
                                </a:lnTo>
                                <a:lnTo>
                                  <a:pt x="5" y="587"/>
                                </a:lnTo>
                                <a:lnTo>
                                  <a:pt x="12" y="587"/>
                                </a:lnTo>
                                <a:close/>
                                <a:moveTo>
                                  <a:pt x="12" y="636"/>
                                </a:moveTo>
                                <a:lnTo>
                                  <a:pt x="12" y="663"/>
                                </a:lnTo>
                                <a:lnTo>
                                  <a:pt x="5" y="663"/>
                                </a:lnTo>
                                <a:lnTo>
                                  <a:pt x="5" y="636"/>
                                </a:lnTo>
                                <a:lnTo>
                                  <a:pt x="12" y="636"/>
                                </a:lnTo>
                                <a:close/>
                                <a:moveTo>
                                  <a:pt x="12" y="684"/>
                                </a:moveTo>
                                <a:lnTo>
                                  <a:pt x="12" y="712"/>
                                </a:lnTo>
                                <a:lnTo>
                                  <a:pt x="5" y="712"/>
                                </a:lnTo>
                                <a:lnTo>
                                  <a:pt x="5" y="684"/>
                                </a:lnTo>
                                <a:lnTo>
                                  <a:pt x="12" y="684"/>
                                </a:lnTo>
                                <a:close/>
                                <a:moveTo>
                                  <a:pt x="12" y="733"/>
                                </a:moveTo>
                                <a:lnTo>
                                  <a:pt x="12" y="761"/>
                                </a:lnTo>
                                <a:lnTo>
                                  <a:pt x="5" y="761"/>
                                </a:lnTo>
                                <a:lnTo>
                                  <a:pt x="5" y="733"/>
                                </a:lnTo>
                                <a:lnTo>
                                  <a:pt x="12" y="733"/>
                                </a:lnTo>
                                <a:close/>
                                <a:moveTo>
                                  <a:pt x="12" y="782"/>
                                </a:moveTo>
                                <a:lnTo>
                                  <a:pt x="13" y="810"/>
                                </a:lnTo>
                                <a:lnTo>
                                  <a:pt x="5" y="810"/>
                                </a:lnTo>
                                <a:lnTo>
                                  <a:pt x="5" y="782"/>
                                </a:lnTo>
                                <a:lnTo>
                                  <a:pt x="12" y="782"/>
                                </a:lnTo>
                                <a:close/>
                                <a:moveTo>
                                  <a:pt x="13" y="831"/>
                                </a:moveTo>
                                <a:lnTo>
                                  <a:pt x="13" y="858"/>
                                </a:lnTo>
                                <a:lnTo>
                                  <a:pt x="5" y="858"/>
                                </a:lnTo>
                                <a:lnTo>
                                  <a:pt x="5" y="831"/>
                                </a:lnTo>
                                <a:lnTo>
                                  <a:pt x="13" y="831"/>
                                </a:lnTo>
                                <a:close/>
                                <a:moveTo>
                                  <a:pt x="13" y="879"/>
                                </a:moveTo>
                                <a:lnTo>
                                  <a:pt x="13" y="907"/>
                                </a:lnTo>
                                <a:lnTo>
                                  <a:pt x="6" y="908"/>
                                </a:lnTo>
                                <a:lnTo>
                                  <a:pt x="5" y="879"/>
                                </a:lnTo>
                                <a:lnTo>
                                  <a:pt x="13" y="879"/>
                                </a:lnTo>
                                <a:close/>
                                <a:moveTo>
                                  <a:pt x="13" y="928"/>
                                </a:moveTo>
                                <a:lnTo>
                                  <a:pt x="13" y="956"/>
                                </a:lnTo>
                                <a:lnTo>
                                  <a:pt x="6" y="956"/>
                                </a:lnTo>
                                <a:lnTo>
                                  <a:pt x="6" y="928"/>
                                </a:lnTo>
                                <a:lnTo>
                                  <a:pt x="13" y="928"/>
                                </a:lnTo>
                                <a:close/>
                                <a:moveTo>
                                  <a:pt x="13" y="977"/>
                                </a:moveTo>
                                <a:lnTo>
                                  <a:pt x="13" y="1005"/>
                                </a:lnTo>
                                <a:lnTo>
                                  <a:pt x="6" y="1005"/>
                                </a:lnTo>
                                <a:lnTo>
                                  <a:pt x="6" y="977"/>
                                </a:lnTo>
                                <a:lnTo>
                                  <a:pt x="13" y="977"/>
                                </a:lnTo>
                                <a:close/>
                                <a:moveTo>
                                  <a:pt x="13" y="1026"/>
                                </a:moveTo>
                                <a:lnTo>
                                  <a:pt x="13" y="1054"/>
                                </a:lnTo>
                                <a:lnTo>
                                  <a:pt x="6" y="1054"/>
                                </a:lnTo>
                                <a:lnTo>
                                  <a:pt x="6" y="1026"/>
                                </a:lnTo>
                                <a:lnTo>
                                  <a:pt x="13" y="1026"/>
                                </a:lnTo>
                                <a:close/>
                                <a:moveTo>
                                  <a:pt x="14" y="1075"/>
                                </a:moveTo>
                                <a:lnTo>
                                  <a:pt x="14" y="1103"/>
                                </a:lnTo>
                                <a:lnTo>
                                  <a:pt x="6" y="1103"/>
                                </a:lnTo>
                                <a:lnTo>
                                  <a:pt x="6" y="1075"/>
                                </a:lnTo>
                                <a:lnTo>
                                  <a:pt x="14" y="10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6" name="Freeform 39"/>
                        <wps:cNvSpPr>
                          <a:spLocks noEditPoints="1"/>
                        </wps:cNvSpPr>
                        <wps:spPr bwMode="auto">
                          <a:xfrm>
                            <a:off x="1438275" y="1583690"/>
                            <a:ext cx="13335" cy="704215"/>
                          </a:xfrm>
                          <a:custGeom>
                            <a:avLst/>
                            <a:gdLst>
                              <a:gd name="T0" fmla="*/ 4 w 48"/>
                              <a:gd name="T1" fmla="*/ 73 h 2528"/>
                              <a:gd name="T2" fmla="*/ 20 w 48"/>
                              <a:gd name="T3" fmla="*/ 72 h 2528"/>
                              <a:gd name="T4" fmla="*/ 28 w 48"/>
                              <a:gd name="T5" fmla="*/ 112 h 2528"/>
                              <a:gd name="T6" fmla="*/ 12 w 48"/>
                              <a:gd name="T7" fmla="*/ 112 h 2528"/>
                              <a:gd name="T8" fmla="*/ 20 w 48"/>
                              <a:gd name="T9" fmla="*/ 184 h 2528"/>
                              <a:gd name="T10" fmla="*/ 28 w 48"/>
                              <a:gd name="T11" fmla="*/ 304 h 2528"/>
                              <a:gd name="T12" fmla="*/ 20 w 48"/>
                              <a:gd name="T13" fmla="*/ 232 h 2528"/>
                              <a:gd name="T14" fmla="*/ 12 w 48"/>
                              <a:gd name="T15" fmla="*/ 240 h 2528"/>
                              <a:gd name="T16" fmla="*/ 4 w 48"/>
                              <a:gd name="T17" fmla="*/ 344 h 2528"/>
                              <a:gd name="T18" fmla="*/ 28 w 48"/>
                              <a:gd name="T19" fmla="*/ 397 h 2528"/>
                              <a:gd name="T20" fmla="*/ 36 w 48"/>
                              <a:gd name="T21" fmla="*/ 517 h 2528"/>
                              <a:gd name="T22" fmla="*/ 12 w 48"/>
                              <a:gd name="T23" fmla="*/ 461 h 2528"/>
                              <a:gd name="T24" fmla="*/ 28 w 48"/>
                              <a:gd name="T25" fmla="*/ 461 h 2528"/>
                              <a:gd name="T26" fmla="*/ 15 w 48"/>
                              <a:gd name="T27" fmla="*/ 636 h 2528"/>
                              <a:gd name="T28" fmla="*/ 20 w 48"/>
                              <a:gd name="T29" fmla="*/ 564 h 2528"/>
                              <a:gd name="T30" fmla="*/ 12 w 48"/>
                              <a:gd name="T31" fmla="*/ 573 h 2528"/>
                              <a:gd name="T32" fmla="*/ 7 w 48"/>
                              <a:gd name="T33" fmla="*/ 676 h 2528"/>
                              <a:gd name="T34" fmla="*/ 31 w 48"/>
                              <a:gd name="T35" fmla="*/ 732 h 2528"/>
                              <a:gd name="T36" fmla="*/ 39 w 48"/>
                              <a:gd name="T37" fmla="*/ 849 h 2528"/>
                              <a:gd name="T38" fmla="*/ 15 w 48"/>
                              <a:gd name="T39" fmla="*/ 796 h 2528"/>
                              <a:gd name="T40" fmla="*/ 31 w 48"/>
                              <a:gd name="T41" fmla="*/ 796 h 2528"/>
                              <a:gd name="T42" fmla="*/ 7 w 48"/>
                              <a:gd name="T43" fmla="*/ 961 h 2528"/>
                              <a:gd name="T44" fmla="*/ 15 w 48"/>
                              <a:gd name="T45" fmla="*/ 953 h 2528"/>
                              <a:gd name="T46" fmla="*/ 39 w 48"/>
                              <a:gd name="T47" fmla="*/ 1009 h 2528"/>
                              <a:gd name="T48" fmla="*/ 31 w 48"/>
                              <a:gd name="T49" fmla="*/ 1001 h 2528"/>
                              <a:gd name="T50" fmla="*/ 23 w 48"/>
                              <a:gd name="T51" fmla="*/ 1009 h 2528"/>
                              <a:gd name="T52" fmla="*/ 15 w 48"/>
                              <a:gd name="T53" fmla="*/ 1193 h 2528"/>
                              <a:gd name="T54" fmla="*/ 23 w 48"/>
                              <a:gd name="T55" fmla="*/ 1185 h 2528"/>
                              <a:gd name="T56" fmla="*/ 34 w 48"/>
                              <a:gd name="T57" fmla="*/ 1225 h 2528"/>
                              <a:gd name="T58" fmla="*/ 18 w 48"/>
                              <a:gd name="T59" fmla="*/ 1225 h 2528"/>
                              <a:gd name="T60" fmla="*/ 26 w 48"/>
                              <a:gd name="T61" fmla="*/ 1296 h 2528"/>
                              <a:gd name="T62" fmla="*/ 34 w 48"/>
                              <a:gd name="T63" fmla="*/ 1416 h 2528"/>
                              <a:gd name="T64" fmla="*/ 26 w 48"/>
                              <a:gd name="T65" fmla="*/ 1344 h 2528"/>
                              <a:gd name="T66" fmla="*/ 18 w 48"/>
                              <a:gd name="T67" fmla="*/ 1352 h 2528"/>
                              <a:gd name="T68" fmla="*/ 10 w 48"/>
                              <a:gd name="T69" fmla="*/ 1456 h 2528"/>
                              <a:gd name="T70" fmla="*/ 34 w 48"/>
                              <a:gd name="T71" fmla="*/ 1509 h 2528"/>
                              <a:gd name="T72" fmla="*/ 42 w 48"/>
                              <a:gd name="T73" fmla="*/ 1629 h 2528"/>
                              <a:gd name="T74" fmla="*/ 18 w 48"/>
                              <a:gd name="T75" fmla="*/ 1573 h 2528"/>
                              <a:gd name="T76" fmla="*/ 34 w 48"/>
                              <a:gd name="T77" fmla="*/ 1573 h 2528"/>
                              <a:gd name="T78" fmla="*/ 10 w 48"/>
                              <a:gd name="T79" fmla="*/ 1741 h 2528"/>
                              <a:gd name="T80" fmla="*/ 18 w 48"/>
                              <a:gd name="T81" fmla="*/ 1733 h 2528"/>
                              <a:gd name="T82" fmla="*/ 42 w 48"/>
                              <a:gd name="T83" fmla="*/ 1788 h 2528"/>
                              <a:gd name="T84" fmla="*/ 18 w 48"/>
                              <a:gd name="T85" fmla="*/ 1781 h 2528"/>
                              <a:gd name="T86" fmla="*/ 29 w 48"/>
                              <a:gd name="T87" fmla="*/ 1853 h 2528"/>
                              <a:gd name="T88" fmla="*/ 37 w 48"/>
                              <a:gd name="T89" fmla="*/ 1970 h 2528"/>
                              <a:gd name="T90" fmla="*/ 26 w 48"/>
                              <a:gd name="T91" fmla="*/ 1900 h 2528"/>
                              <a:gd name="T92" fmla="*/ 18 w 48"/>
                              <a:gd name="T93" fmla="*/ 1908 h 2528"/>
                              <a:gd name="T94" fmla="*/ 13 w 48"/>
                              <a:gd name="T95" fmla="*/ 2076 h 2528"/>
                              <a:gd name="T96" fmla="*/ 29 w 48"/>
                              <a:gd name="T97" fmla="*/ 2076 h 2528"/>
                              <a:gd name="T98" fmla="*/ 37 w 48"/>
                              <a:gd name="T99" fmla="*/ 2113 h 2528"/>
                              <a:gd name="T100" fmla="*/ 21 w 48"/>
                              <a:gd name="T101" fmla="*/ 2113 h 2528"/>
                              <a:gd name="T102" fmla="*/ 29 w 48"/>
                              <a:gd name="T103" fmla="*/ 2185 h 2528"/>
                              <a:gd name="T104" fmla="*/ 37 w 48"/>
                              <a:gd name="T105" fmla="*/ 2305 h 2528"/>
                              <a:gd name="T106" fmla="*/ 29 w 48"/>
                              <a:gd name="T107" fmla="*/ 2233 h 2528"/>
                              <a:gd name="T108" fmla="*/ 21 w 48"/>
                              <a:gd name="T109" fmla="*/ 2241 h 2528"/>
                              <a:gd name="T110" fmla="*/ 13 w 48"/>
                              <a:gd name="T111" fmla="*/ 2345 h 2528"/>
                              <a:gd name="T112" fmla="*/ 37 w 48"/>
                              <a:gd name="T113" fmla="*/ 2401 h 2528"/>
                              <a:gd name="T114" fmla="*/ 48 w 48"/>
                              <a:gd name="T115" fmla="*/ 2520 h 2528"/>
                              <a:gd name="T116" fmla="*/ 21 w 48"/>
                              <a:gd name="T117" fmla="*/ 2465 h 2528"/>
                              <a:gd name="T118" fmla="*/ 40 w 48"/>
                              <a:gd name="T119" fmla="*/ 2465 h 2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 h="2528">
                                <a:moveTo>
                                  <a:pt x="24" y="0"/>
                                </a:moveTo>
                                <a:cubicBezTo>
                                  <a:pt x="29" y="0"/>
                                  <a:pt x="32" y="4"/>
                                  <a:pt x="32" y="8"/>
                                </a:cubicBezTo>
                                <a:lnTo>
                                  <a:pt x="36" y="72"/>
                                </a:lnTo>
                                <a:cubicBezTo>
                                  <a:pt x="36" y="74"/>
                                  <a:pt x="35" y="76"/>
                                  <a:pt x="33" y="78"/>
                                </a:cubicBezTo>
                                <a:cubicBezTo>
                                  <a:pt x="32" y="79"/>
                                  <a:pt x="30" y="80"/>
                                  <a:pt x="28" y="80"/>
                                </a:cubicBezTo>
                                <a:lnTo>
                                  <a:pt x="12" y="80"/>
                                </a:lnTo>
                                <a:cubicBezTo>
                                  <a:pt x="7" y="80"/>
                                  <a:pt x="4" y="77"/>
                                  <a:pt x="4" y="73"/>
                                </a:cubicBezTo>
                                <a:lnTo>
                                  <a:pt x="0" y="9"/>
                                </a:lnTo>
                                <a:cubicBezTo>
                                  <a:pt x="0" y="7"/>
                                  <a:pt x="1" y="5"/>
                                  <a:pt x="3" y="3"/>
                                </a:cubicBezTo>
                                <a:cubicBezTo>
                                  <a:pt x="4" y="1"/>
                                  <a:pt x="6" y="0"/>
                                  <a:pt x="8" y="0"/>
                                </a:cubicBezTo>
                                <a:lnTo>
                                  <a:pt x="24" y="0"/>
                                </a:lnTo>
                                <a:close/>
                                <a:moveTo>
                                  <a:pt x="8" y="16"/>
                                </a:moveTo>
                                <a:lnTo>
                                  <a:pt x="16" y="8"/>
                                </a:lnTo>
                                <a:lnTo>
                                  <a:pt x="20" y="72"/>
                                </a:lnTo>
                                <a:lnTo>
                                  <a:pt x="12" y="64"/>
                                </a:lnTo>
                                <a:lnTo>
                                  <a:pt x="28" y="64"/>
                                </a:lnTo>
                                <a:lnTo>
                                  <a:pt x="20" y="73"/>
                                </a:lnTo>
                                <a:lnTo>
                                  <a:pt x="16" y="9"/>
                                </a:lnTo>
                                <a:lnTo>
                                  <a:pt x="24" y="16"/>
                                </a:lnTo>
                                <a:lnTo>
                                  <a:pt x="8" y="16"/>
                                </a:lnTo>
                                <a:close/>
                                <a:moveTo>
                                  <a:pt x="28" y="112"/>
                                </a:moveTo>
                                <a:cubicBezTo>
                                  <a:pt x="32" y="112"/>
                                  <a:pt x="36" y="116"/>
                                  <a:pt x="36" y="120"/>
                                </a:cubicBezTo>
                                <a:lnTo>
                                  <a:pt x="36" y="184"/>
                                </a:lnTo>
                                <a:cubicBezTo>
                                  <a:pt x="36" y="189"/>
                                  <a:pt x="32" y="192"/>
                                  <a:pt x="28" y="192"/>
                                </a:cubicBezTo>
                                <a:lnTo>
                                  <a:pt x="12" y="192"/>
                                </a:lnTo>
                                <a:cubicBezTo>
                                  <a:pt x="7" y="192"/>
                                  <a:pt x="4" y="189"/>
                                  <a:pt x="4" y="184"/>
                                </a:cubicBezTo>
                                <a:lnTo>
                                  <a:pt x="4" y="120"/>
                                </a:lnTo>
                                <a:cubicBezTo>
                                  <a:pt x="4" y="116"/>
                                  <a:pt x="7" y="112"/>
                                  <a:pt x="12" y="112"/>
                                </a:cubicBezTo>
                                <a:lnTo>
                                  <a:pt x="28" y="112"/>
                                </a:lnTo>
                                <a:close/>
                                <a:moveTo>
                                  <a:pt x="12" y="128"/>
                                </a:moveTo>
                                <a:lnTo>
                                  <a:pt x="20" y="120"/>
                                </a:lnTo>
                                <a:lnTo>
                                  <a:pt x="20" y="184"/>
                                </a:lnTo>
                                <a:lnTo>
                                  <a:pt x="12" y="176"/>
                                </a:lnTo>
                                <a:lnTo>
                                  <a:pt x="28" y="176"/>
                                </a:lnTo>
                                <a:lnTo>
                                  <a:pt x="20" y="184"/>
                                </a:lnTo>
                                <a:lnTo>
                                  <a:pt x="20" y="120"/>
                                </a:lnTo>
                                <a:lnTo>
                                  <a:pt x="28" y="128"/>
                                </a:lnTo>
                                <a:lnTo>
                                  <a:pt x="12" y="128"/>
                                </a:lnTo>
                                <a:close/>
                                <a:moveTo>
                                  <a:pt x="28" y="224"/>
                                </a:moveTo>
                                <a:cubicBezTo>
                                  <a:pt x="32" y="224"/>
                                  <a:pt x="36" y="228"/>
                                  <a:pt x="36" y="232"/>
                                </a:cubicBezTo>
                                <a:lnTo>
                                  <a:pt x="36" y="296"/>
                                </a:lnTo>
                                <a:cubicBezTo>
                                  <a:pt x="36" y="300"/>
                                  <a:pt x="32" y="304"/>
                                  <a:pt x="28" y="304"/>
                                </a:cubicBezTo>
                                <a:lnTo>
                                  <a:pt x="12" y="304"/>
                                </a:lnTo>
                                <a:cubicBezTo>
                                  <a:pt x="7" y="304"/>
                                  <a:pt x="4" y="300"/>
                                  <a:pt x="4" y="296"/>
                                </a:cubicBezTo>
                                <a:lnTo>
                                  <a:pt x="4" y="232"/>
                                </a:lnTo>
                                <a:cubicBezTo>
                                  <a:pt x="4" y="228"/>
                                  <a:pt x="7" y="224"/>
                                  <a:pt x="12" y="224"/>
                                </a:cubicBezTo>
                                <a:lnTo>
                                  <a:pt x="28" y="224"/>
                                </a:lnTo>
                                <a:close/>
                                <a:moveTo>
                                  <a:pt x="12" y="240"/>
                                </a:moveTo>
                                <a:lnTo>
                                  <a:pt x="20" y="232"/>
                                </a:lnTo>
                                <a:lnTo>
                                  <a:pt x="20" y="296"/>
                                </a:lnTo>
                                <a:lnTo>
                                  <a:pt x="12" y="288"/>
                                </a:lnTo>
                                <a:lnTo>
                                  <a:pt x="28" y="288"/>
                                </a:lnTo>
                                <a:lnTo>
                                  <a:pt x="20" y="296"/>
                                </a:lnTo>
                                <a:lnTo>
                                  <a:pt x="20" y="232"/>
                                </a:lnTo>
                                <a:lnTo>
                                  <a:pt x="28" y="240"/>
                                </a:lnTo>
                                <a:lnTo>
                                  <a:pt x="12" y="240"/>
                                </a:lnTo>
                                <a:close/>
                                <a:moveTo>
                                  <a:pt x="28" y="336"/>
                                </a:moveTo>
                                <a:cubicBezTo>
                                  <a:pt x="32" y="336"/>
                                  <a:pt x="36" y="339"/>
                                  <a:pt x="36" y="344"/>
                                </a:cubicBezTo>
                                <a:lnTo>
                                  <a:pt x="36" y="405"/>
                                </a:lnTo>
                                <a:cubicBezTo>
                                  <a:pt x="36" y="409"/>
                                  <a:pt x="32" y="413"/>
                                  <a:pt x="28" y="413"/>
                                </a:cubicBezTo>
                                <a:lnTo>
                                  <a:pt x="12" y="413"/>
                                </a:lnTo>
                                <a:cubicBezTo>
                                  <a:pt x="7" y="413"/>
                                  <a:pt x="4" y="409"/>
                                  <a:pt x="4" y="405"/>
                                </a:cubicBezTo>
                                <a:lnTo>
                                  <a:pt x="4" y="344"/>
                                </a:lnTo>
                                <a:cubicBezTo>
                                  <a:pt x="4" y="339"/>
                                  <a:pt x="7" y="336"/>
                                  <a:pt x="12" y="336"/>
                                </a:cubicBezTo>
                                <a:lnTo>
                                  <a:pt x="28" y="336"/>
                                </a:lnTo>
                                <a:close/>
                                <a:moveTo>
                                  <a:pt x="12" y="352"/>
                                </a:moveTo>
                                <a:lnTo>
                                  <a:pt x="20" y="344"/>
                                </a:lnTo>
                                <a:lnTo>
                                  <a:pt x="20" y="405"/>
                                </a:lnTo>
                                <a:lnTo>
                                  <a:pt x="12" y="397"/>
                                </a:lnTo>
                                <a:lnTo>
                                  <a:pt x="28" y="397"/>
                                </a:lnTo>
                                <a:lnTo>
                                  <a:pt x="20" y="405"/>
                                </a:lnTo>
                                <a:lnTo>
                                  <a:pt x="20" y="344"/>
                                </a:lnTo>
                                <a:lnTo>
                                  <a:pt x="28" y="352"/>
                                </a:lnTo>
                                <a:lnTo>
                                  <a:pt x="12" y="352"/>
                                </a:lnTo>
                                <a:close/>
                                <a:moveTo>
                                  <a:pt x="28" y="445"/>
                                </a:moveTo>
                                <a:cubicBezTo>
                                  <a:pt x="32" y="445"/>
                                  <a:pt x="36" y="448"/>
                                  <a:pt x="36" y="453"/>
                                </a:cubicBezTo>
                                <a:lnTo>
                                  <a:pt x="36" y="517"/>
                                </a:lnTo>
                                <a:cubicBezTo>
                                  <a:pt x="36" y="521"/>
                                  <a:pt x="32" y="525"/>
                                  <a:pt x="28" y="525"/>
                                </a:cubicBezTo>
                                <a:lnTo>
                                  <a:pt x="12" y="525"/>
                                </a:lnTo>
                                <a:cubicBezTo>
                                  <a:pt x="7" y="525"/>
                                  <a:pt x="4" y="521"/>
                                  <a:pt x="4" y="517"/>
                                </a:cubicBezTo>
                                <a:lnTo>
                                  <a:pt x="4" y="453"/>
                                </a:lnTo>
                                <a:cubicBezTo>
                                  <a:pt x="4" y="448"/>
                                  <a:pt x="7" y="445"/>
                                  <a:pt x="12" y="445"/>
                                </a:cubicBezTo>
                                <a:lnTo>
                                  <a:pt x="28" y="445"/>
                                </a:lnTo>
                                <a:close/>
                                <a:moveTo>
                                  <a:pt x="12" y="461"/>
                                </a:moveTo>
                                <a:lnTo>
                                  <a:pt x="20" y="453"/>
                                </a:lnTo>
                                <a:lnTo>
                                  <a:pt x="20" y="517"/>
                                </a:lnTo>
                                <a:lnTo>
                                  <a:pt x="12" y="509"/>
                                </a:lnTo>
                                <a:lnTo>
                                  <a:pt x="28" y="509"/>
                                </a:lnTo>
                                <a:lnTo>
                                  <a:pt x="20" y="517"/>
                                </a:lnTo>
                                <a:lnTo>
                                  <a:pt x="20" y="453"/>
                                </a:lnTo>
                                <a:lnTo>
                                  <a:pt x="28" y="461"/>
                                </a:lnTo>
                                <a:lnTo>
                                  <a:pt x="12" y="461"/>
                                </a:lnTo>
                                <a:close/>
                                <a:moveTo>
                                  <a:pt x="28" y="557"/>
                                </a:moveTo>
                                <a:cubicBezTo>
                                  <a:pt x="32" y="557"/>
                                  <a:pt x="35" y="560"/>
                                  <a:pt x="36" y="564"/>
                                </a:cubicBezTo>
                                <a:lnTo>
                                  <a:pt x="39" y="628"/>
                                </a:lnTo>
                                <a:cubicBezTo>
                                  <a:pt x="39" y="630"/>
                                  <a:pt x="38" y="632"/>
                                  <a:pt x="37" y="634"/>
                                </a:cubicBezTo>
                                <a:cubicBezTo>
                                  <a:pt x="35" y="636"/>
                                  <a:pt x="33" y="636"/>
                                  <a:pt x="31" y="636"/>
                                </a:cubicBezTo>
                                <a:lnTo>
                                  <a:pt x="15" y="636"/>
                                </a:lnTo>
                                <a:cubicBezTo>
                                  <a:pt x="11" y="636"/>
                                  <a:pt x="7" y="633"/>
                                  <a:pt x="7" y="629"/>
                                </a:cubicBezTo>
                                <a:lnTo>
                                  <a:pt x="4" y="565"/>
                                </a:lnTo>
                                <a:cubicBezTo>
                                  <a:pt x="4" y="563"/>
                                  <a:pt x="4" y="561"/>
                                  <a:pt x="6" y="559"/>
                                </a:cubicBezTo>
                                <a:cubicBezTo>
                                  <a:pt x="7" y="558"/>
                                  <a:pt x="9" y="557"/>
                                  <a:pt x="12" y="557"/>
                                </a:cubicBezTo>
                                <a:lnTo>
                                  <a:pt x="28" y="557"/>
                                </a:lnTo>
                                <a:close/>
                                <a:moveTo>
                                  <a:pt x="12" y="573"/>
                                </a:moveTo>
                                <a:lnTo>
                                  <a:pt x="20" y="564"/>
                                </a:lnTo>
                                <a:lnTo>
                                  <a:pt x="23" y="628"/>
                                </a:lnTo>
                                <a:lnTo>
                                  <a:pt x="15" y="620"/>
                                </a:lnTo>
                                <a:lnTo>
                                  <a:pt x="31" y="620"/>
                                </a:lnTo>
                                <a:lnTo>
                                  <a:pt x="23" y="629"/>
                                </a:lnTo>
                                <a:lnTo>
                                  <a:pt x="20" y="565"/>
                                </a:lnTo>
                                <a:lnTo>
                                  <a:pt x="28" y="573"/>
                                </a:lnTo>
                                <a:lnTo>
                                  <a:pt x="12" y="573"/>
                                </a:lnTo>
                                <a:close/>
                                <a:moveTo>
                                  <a:pt x="31" y="668"/>
                                </a:moveTo>
                                <a:cubicBezTo>
                                  <a:pt x="35" y="668"/>
                                  <a:pt x="39" y="672"/>
                                  <a:pt x="39" y="676"/>
                                </a:cubicBezTo>
                                <a:lnTo>
                                  <a:pt x="39" y="740"/>
                                </a:lnTo>
                                <a:cubicBezTo>
                                  <a:pt x="39" y="745"/>
                                  <a:pt x="35" y="748"/>
                                  <a:pt x="31" y="748"/>
                                </a:cubicBezTo>
                                <a:lnTo>
                                  <a:pt x="15" y="748"/>
                                </a:lnTo>
                                <a:cubicBezTo>
                                  <a:pt x="10" y="748"/>
                                  <a:pt x="7" y="745"/>
                                  <a:pt x="7" y="740"/>
                                </a:cubicBezTo>
                                <a:lnTo>
                                  <a:pt x="7" y="676"/>
                                </a:lnTo>
                                <a:cubicBezTo>
                                  <a:pt x="7" y="672"/>
                                  <a:pt x="10" y="668"/>
                                  <a:pt x="15" y="668"/>
                                </a:cubicBezTo>
                                <a:lnTo>
                                  <a:pt x="31" y="668"/>
                                </a:lnTo>
                                <a:close/>
                                <a:moveTo>
                                  <a:pt x="15" y="684"/>
                                </a:moveTo>
                                <a:lnTo>
                                  <a:pt x="23" y="676"/>
                                </a:lnTo>
                                <a:lnTo>
                                  <a:pt x="23" y="740"/>
                                </a:lnTo>
                                <a:lnTo>
                                  <a:pt x="15" y="732"/>
                                </a:lnTo>
                                <a:lnTo>
                                  <a:pt x="31" y="732"/>
                                </a:lnTo>
                                <a:lnTo>
                                  <a:pt x="23" y="740"/>
                                </a:lnTo>
                                <a:lnTo>
                                  <a:pt x="23" y="676"/>
                                </a:lnTo>
                                <a:lnTo>
                                  <a:pt x="31" y="684"/>
                                </a:lnTo>
                                <a:lnTo>
                                  <a:pt x="15" y="684"/>
                                </a:lnTo>
                                <a:close/>
                                <a:moveTo>
                                  <a:pt x="31" y="780"/>
                                </a:moveTo>
                                <a:cubicBezTo>
                                  <a:pt x="35" y="780"/>
                                  <a:pt x="39" y="784"/>
                                  <a:pt x="39" y="788"/>
                                </a:cubicBezTo>
                                <a:lnTo>
                                  <a:pt x="39" y="849"/>
                                </a:lnTo>
                                <a:cubicBezTo>
                                  <a:pt x="39" y="854"/>
                                  <a:pt x="35" y="857"/>
                                  <a:pt x="31" y="857"/>
                                </a:cubicBezTo>
                                <a:lnTo>
                                  <a:pt x="15" y="857"/>
                                </a:lnTo>
                                <a:cubicBezTo>
                                  <a:pt x="10" y="857"/>
                                  <a:pt x="7" y="854"/>
                                  <a:pt x="7" y="849"/>
                                </a:cubicBezTo>
                                <a:lnTo>
                                  <a:pt x="7" y="788"/>
                                </a:lnTo>
                                <a:cubicBezTo>
                                  <a:pt x="7" y="784"/>
                                  <a:pt x="10" y="780"/>
                                  <a:pt x="15" y="780"/>
                                </a:cubicBezTo>
                                <a:lnTo>
                                  <a:pt x="31" y="780"/>
                                </a:lnTo>
                                <a:close/>
                                <a:moveTo>
                                  <a:pt x="15" y="796"/>
                                </a:moveTo>
                                <a:lnTo>
                                  <a:pt x="23" y="788"/>
                                </a:lnTo>
                                <a:lnTo>
                                  <a:pt x="23" y="849"/>
                                </a:lnTo>
                                <a:lnTo>
                                  <a:pt x="15" y="841"/>
                                </a:lnTo>
                                <a:lnTo>
                                  <a:pt x="31" y="841"/>
                                </a:lnTo>
                                <a:lnTo>
                                  <a:pt x="23" y="849"/>
                                </a:lnTo>
                                <a:lnTo>
                                  <a:pt x="23" y="788"/>
                                </a:lnTo>
                                <a:lnTo>
                                  <a:pt x="31" y="796"/>
                                </a:lnTo>
                                <a:lnTo>
                                  <a:pt x="15" y="796"/>
                                </a:lnTo>
                                <a:close/>
                                <a:moveTo>
                                  <a:pt x="31" y="889"/>
                                </a:moveTo>
                                <a:cubicBezTo>
                                  <a:pt x="35" y="889"/>
                                  <a:pt x="39" y="893"/>
                                  <a:pt x="39" y="897"/>
                                </a:cubicBezTo>
                                <a:lnTo>
                                  <a:pt x="39" y="961"/>
                                </a:lnTo>
                                <a:cubicBezTo>
                                  <a:pt x="39" y="966"/>
                                  <a:pt x="35" y="969"/>
                                  <a:pt x="31" y="969"/>
                                </a:cubicBezTo>
                                <a:lnTo>
                                  <a:pt x="15" y="969"/>
                                </a:lnTo>
                                <a:cubicBezTo>
                                  <a:pt x="10" y="969"/>
                                  <a:pt x="7" y="966"/>
                                  <a:pt x="7" y="961"/>
                                </a:cubicBezTo>
                                <a:lnTo>
                                  <a:pt x="7" y="897"/>
                                </a:lnTo>
                                <a:cubicBezTo>
                                  <a:pt x="7" y="893"/>
                                  <a:pt x="10" y="889"/>
                                  <a:pt x="15" y="889"/>
                                </a:cubicBezTo>
                                <a:lnTo>
                                  <a:pt x="31" y="889"/>
                                </a:lnTo>
                                <a:close/>
                                <a:moveTo>
                                  <a:pt x="15" y="905"/>
                                </a:moveTo>
                                <a:lnTo>
                                  <a:pt x="23" y="897"/>
                                </a:lnTo>
                                <a:lnTo>
                                  <a:pt x="23" y="961"/>
                                </a:lnTo>
                                <a:lnTo>
                                  <a:pt x="15" y="953"/>
                                </a:lnTo>
                                <a:lnTo>
                                  <a:pt x="31" y="953"/>
                                </a:lnTo>
                                <a:lnTo>
                                  <a:pt x="23" y="961"/>
                                </a:lnTo>
                                <a:lnTo>
                                  <a:pt x="23" y="897"/>
                                </a:lnTo>
                                <a:lnTo>
                                  <a:pt x="31" y="905"/>
                                </a:lnTo>
                                <a:lnTo>
                                  <a:pt x="15" y="905"/>
                                </a:lnTo>
                                <a:close/>
                                <a:moveTo>
                                  <a:pt x="31" y="1001"/>
                                </a:moveTo>
                                <a:cubicBezTo>
                                  <a:pt x="35" y="1001"/>
                                  <a:pt x="39" y="1005"/>
                                  <a:pt x="39" y="1009"/>
                                </a:cubicBezTo>
                                <a:lnTo>
                                  <a:pt x="39" y="1073"/>
                                </a:lnTo>
                                <a:cubicBezTo>
                                  <a:pt x="39" y="1077"/>
                                  <a:pt x="35" y="1081"/>
                                  <a:pt x="31" y="1081"/>
                                </a:cubicBezTo>
                                <a:lnTo>
                                  <a:pt x="15" y="1081"/>
                                </a:lnTo>
                                <a:cubicBezTo>
                                  <a:pt x="10" y="1081"/>
                                  <a:pt x="7" y="1077"/>
                                  <a:pt x="7" y="1073"/>
                                </a:cubicBezTo>
                                <a:lnTo>
                                  <a:pt x="7" y="1009"/>
                                </a:lnTo>
                                <a:cubicBezTo>
                                  <a:pt x="7" y="1005"/>
                                  <a:pt x="10" y="1001"/>
                                  <a:pt x="15" y="1001"/>
                                </a:cubicBezTo>
                                <a:lnTo>
                                  <a:pt x="31" y="1001"/>
                                </a:lnTo>
                                <a:close/>
                                <a:moveTo>
                                  <a:pt x="15" y="1017"/>
                                </a:moveTo>
                                <a:lnTo>
                                  <a:pt x="23" y="1009"/>
                                </a:lnTo>
                                <a:lnTo>
                                  <a:pt x="23" y="1073"/>
                                </a:lnTo>
                                <a:lnTo>
                                  <a:pt x="15" y="1065"/>
                                </a:lnTo>
                                <a:lnTo>
                                  <a:pt x="31" y="1065"/>
                                </a:lnTo>
                                <a:lnTo>
                                  <a:pt x="23" y="1073"/>
                                </a:lnTo>
                                <a:lnTo>
                                  <a:pt x="23" y="1009"/>
                                </a:lnTo>
                                <a:lnTo>
                                  <a:pt x="31" y="1017"/>
                                </a:lnTo>
                                <a:lnTo>
                                  <a:pt x="15" y="1017"/>
                                </a:lnTo>
                                <a:close/>
                                <a:moveTo>
                                  <a:pt x="31" y="1113"/>
                                </a:moveTo>
                                <a:cubicBezTo>
                                  <a:pt x="35" y="1113"/>
                                  <a:pt x="39" y="1116"/>
                                  <a:pt x="39" y="1121"/>
                                </a:cubicBezTo>
                                <a:lnTo>
                                  <a:pt x="39" y="1185"/>
                                </a:lnTo>
                                <a:cubicBezTo>
                                  <a:pt x="39" y="1189"/>
                                  <a:pt x="35" y="1193"/>
                                  <a:pt x="31" y="1193"/>
                                </a:cubicBezTo>
                                <a:lnTo>
                                  <a:pt x="15" y="1193"/>
                                </a:lnTo>
                                <a:cubicBezTo>
                                  <a:pt x="10" y="1193"/>
                                  <a:pt x="7" y="1189"/>
                                  <a:pt x="7" y="1185"/>
                                </a:cubicBezTo>
                                <a:lnTo>
                                  <a:pt x="7" y="1121"/>
                                </a:lnTo>
                                <a:cubicBezTo>
                                  <a:pt x="7" y="1116"/>
                                  <a:pt x="10" y="1113"/>
                                  <a:pt x="15" y="1113"/>
                                </a:cubicBezTo>
                                <a:lnTo>
                                  <a:pt x="31" y="1113"/>
                                </a:lnTo>
                                <a:close/>
                                <a:moveTo>
                                  <a:pt x="15" y="1129"/>
                                </a:moveTo>
                                <a:lnTo>
                                  <a:pt x="23" y="1121"/>
                                </a:lnTo>
                                <a:lnTo>
                                  <a:pt x="23" y="1185"/>
                                </a:lnTo>
                                <a:lnTo>
                                  <a:pt x="15" y="1177"/>
                                </a:lnTo>
                                <a:lnTo>
                                  <a:pt x="31" y="1177"/>
                                </a:lnTo>
                                <a:lnTo>
                                  <a:pt x="23" y="1185"/>
                                </a:lnTo>
                                <a:lnTo>
                                  <a:pt x="23" y="1121"/>
                                </a:lnTo>
                                <a:lnTo>
                                  <a:pt x="31" y="1129"/>
                                </a:lnTo>
                                <a:lnTo>
                                  <a:pt x="15" y="1129"/>
                                </a:lnTo>
                                <a:close/>
                                <a:moveTo>
                                  <a:pt x="34" y="1225"/>
                                </a:moveTo>
                                <a:cubicBezTo>
                                  <a:pt x="38" y="1225"/>
                                  <a:pt x="42" y="1228"/>
                                  <a:pt x="42" y="1233"/>
                                </a:cubicBezTo>
                                <a:lnTo>
                                  <a:pt x="42" y="1296"/>
                                </a:lnTo>
                                <a:cubicBezTo>
                                  <a:pt x="42" y="1301"/>
                                  <a:pt x="38" y="1304"/>
                                  <a:pt x="34" y="1304"/>
                                </a:cubicBezTo>
                                <a:lnTo>
                                  <a:pt x="18" y="1304"/>
                                </a:lnTo>
                                <a:cubicBezTo>
                                  <a:pt x="14" y="1304"/>
                                  <a:pt x="10" y="1301"/>
                                  <a:pt x="10" y="1296"/>
                                </a:cubicBezTo>
                                <a:lnTo>
                                  <a:pt x="10" y="1233"/>
                                </a:lnTo>
                                <a:cubicBezTo>
                                  <a:pt x="10" y="1228"/>
                                  <a:pt x="14" y="1225"/>
                                  <a:pt x="18" y="1225"/>
                                </a:cubicBezTo>
                                <a:lnTo>
                                  <a:pt x="34" y="1225"/>
                                </a:lnTo>
                                <a:close/>
                                <a:moveTo>
                                  <a:pt x="18" y="1241"/>
                                </a:moveTo>
                                <a:lnTo>
                                  <a:pt x="26" y="1233"/>
                                </a:lnTo>
                                <a:lnTo>
                                  <a:pt x="26" y="1296"/>
                                </a:lnTo>
                                <a:lnTo>
                                  <a:pt x="18" y="1288"/>
                                </a:lnTo>
                                <a:lnTo>
                                  <a:pt x="34" y="1288"/>
                                </a:lnTo>
                                <a:lnTo>
                                  <a:pt x="26" y="1296"/>
                                </a:lnTo>
                                <a:lnTo>
                                  <a:pt x="26" y="1233"/>
                                </a:lnTo>
                                <a:lnTo>
                                  <a:pt x="34" y="1241"/>
                                </a:lnTo>
                                <a:lnTo>
                                  <a:pt x="18" y="1241"/>
                                </a:lnTo>
                                <a:close/>
                                <a:moveTo>
                                  <a:pt x="34" y="1336"/>
                                </a:moveTo>
                                <a:cubicBezTo>
                                  <a:pt x="38" y="1336"/>
                                  <a:pt x="42" y="1340"/>
                                  <a:pt x="42" y="1344"/>
                                </a:cubicBezTo>
                                <a:lnTo>
                                  <a:pt x="42" y="1408"/>
                                </a:lnTo>
                                <a:cubicBezTo>
                                  <a:pt x="42" y="1413"/>
                                  <a:pt x="38" y="1416"/>
                                  <a:pt x="34" y="1416"/>
                                </a:cubicBezTo>
                                <a:lnTo>
                                  <a:pt x="18" y="1416"/>
                                </a:lnTo>
                                <a:cubicBezTo>
                                  <a:pt x="14" y="1416"/>
                                  <a:pt x="10" y="1413"/>
                                  <a:pt x="10" y="1408"/>
                                </a:cubicBezTo>
                                <a:lnTo>
                                  <a:pt x="10" y="1344"/>
                                </a:lnTo>
                                <a:cubicBezTo>
                                  <a:pt x="10" y="1340"/>
                                  <a:pt x="14" y="1336"/>
                                  <a:pt x="18" y="1336"/>
                                </a:cubicBezTo>
                                <a:lnTo>
                                  <a:pt x="34" y="1336"/>
                                </a:lnTo>
                                <a:close/>
                                <a:moveTo>
                                  <a:pt x="18" y="1352"/>
                                </a:moveTo>
                                <a:lnTo>
                                  <a:pt x="26" y="1344"/>
                                </a:lnTo>
                                <a:lnTo>
                                  <a:pt x="26" y="1408"/>
                                </a:lnTo>
                                <a:lnTo>
                                  <a:pt x="18" y="1400"/>
                                </a:lnTo>
                                <a:lnTo>
                                  <a:pt x="34" y="1400"/>
                                </a:lnTo>
                                <a:lnTo>
                                  <a:pt x="26" y="1408"/>
                                </a:lnTo>
                                <a:lnTo>
                                  <a:pt x="26" y="1344"/>
                                </a:lnTo>
                                <a:lnTo>
                                  <a:pt x="34" y="1352"/>
                                </a:lnTo>
                                <a:lnTo>
                                  <a:pt x="18" y="1352"/>
                                </a:lnTo>
                                <a:close/>
                                <a:moveTo>
                                  <a:pt x="34" y="1448"/>
                                </a:moveTo>
                                <a:cubicBezTo>
                                  <a:pt x="38" y="1448"/>
                                  <a:pt x="42" y="1452"/>
                                  <a:pt x="42" y="1456"/>
                                </a:cubicBezTo>
                                <a:lnTo>
                                  <a:pt x="42" y="1517"/>
                                </a:lnTo>
                                <a:cubicBezTo>
                                  <a:pt x="42" y="1522"/>
                                  <a:pt x="38" y="1525"/>
                                  <a:pt x="34" y="1525"/>
                                </a:cubicBezTo>
                                <a:lnTo>
                                  <a:pt x="18" y="1525"/>
                                </a:lnTo>
                                <a:cubicBezTo>
                                  <a:pt x="14" y="1525"/>
                                  <a:pt x="10" y="1522"/>
                                  <a:pt x="10" y="1517"/>
                                </a:cubicBezTo>
                                <a:lnTo>
                                  <a:pt x="10" y="1456"/>
                                </a:lnTo>
                                <a:cubicBezTo>
                                  <a:pt x="10" y="1452"/>
                                  <a:pt x="14" y="1448"/>
                                  <a:pt x="18" y="1448"/>
                                </a:cubicBezTo>
                                <a:lnTo>
                                  <a:pt x="34" y="1448"/>
                                </a:lnTo>
                                <a:close/>
                                <a:moveTo>
                                  <a:pt x="18" y="1464"/>
                                </a:moveTo>
                                <a:lnTo>
                                  <a:pt x="26" y="1456"/>
                                </a:lnTo>
                                <a:lnTo>
                                  <a:pt x="26" y="1517"/>
                                </a:lnTo>
                                <a:lnTo>
                                  <a:pt x="18" y="1509"/>
                                </a:lnTo>
                                <a:lnTo>
                                  <a:pt x="34" y="1509"/>
                                </a:lnTo>
                                <a:lnTo>
                                  <a:pt x="26" y="1517"/>
                                </a:lnTo>
                                <a:lnTo>
                                  <a:pt x="26" y="1456"/>
                                </a:lnTo>
                                <a:lnTo>
                                  <a:pt x="34" y="1464"/>
                                </a:lnTo>
                                <a:lnTo>
                                  <a:pt x="18" y="1464"/>
                                </a:lnTo>
                                <a:close/>
                                <a:moveTo>
                                  <a:pt x="34" y="1557"/>
                                </a:moveTo>
                                <a:cubicBezTo>
                                  <a:pt x="38" y="1557"/>
                                  <a:pt x="42" y="1561"/>
                                  <a:pt x="42" y="1565"/>
                                </a:cubicBezTo>
                                <a:lnTo>
                                  <a:pt x="42" y="1629"/>
                                </a:lnTo>
                                <a:cubicBezTo>
                                  <a:pt x="42" y="1633"/>
                                  <a:pt x="38" y="1637"/>
                                  <a:pt x="34" y="1637"/>
                                </a:cubicBezTo>
                                <a:lnTo>
                                  <a:pt x="18" y="1637"/>
                                </a:lnTo>
                                <a:cubicBezTo>
                                  <a:pt x="14" y="1637"/>
                                  <a:pt x="10" y="1633"/>
                                  <a:pt x="10" y="1629"/>
                                </a:cubicBezTo>
                                <a:lnTo>
                                  <a:pt x="10" y="1565"/>
                                </a:lnTo>
                                <a:cubicBezTo>
                                  <a:pt x="10" y="1561"/>
                                  <a:pt x="14" y="1557"/>
                                  <a:pt x="18" y="1557"/>
                                </a:cubicBezTo>
                                <a:lnTo>
                                  <a:pt x="34" y="1557"/>
                                </a:lnTo>
                                <a:close/>
                                <a:moveTo>
                                  <a:pt x="18" y="1573"/>
                                </a:moveTo>
                                <a:lnTo>
                                  <a:pt x="26" y="1565"/>
                                </a:lnTo>
                                <a:lnTo>
                                  <a:pt x="26" y="1629"/>
                                </a:lnTo>
                                <a:lnTo>
                                  <a:pt x="18" y="1621"/>
                                </a:lnTo>
                                <a:lnTo>
                                  <a:pt x="34" y="1621"/>
                                </a:lnTo>
                                <a:lnTo>
                                  <a:pt x="26" y="1629"/>
                                </a:lnTo>
                                <a:lnTo>
                                  <a:pt x="26" y="1565"/>
                                </a:lnTo>
                                <a:lnTo>
                                  <a:pt x="34" y="1573"/>
                                </a:lnTo>
                                <a:lnTo>
                                  <a:pt x="18" y="1573"/>
                                </a:lnTo>
                                <a:close/>
                                <a:moveTo>
                                  <a:pt x="34" y="1669"/>
                                </a:moveTo>
                                <a:cubicBezTo>
                                  <a:pt x="38" y="1669"/>
                                  <a:pt x="42" y="1673"/>
                                  <a:pt x="42" y="1677"/>
                                </a:cubicBezTo>
                                <a:lnTo>
                                  <a:pt x="42" y="1741"/>
                                </a:lnTo>
                                <a:cubicBezTo>
                                  <a:pt x="42" y="1745"/>
                                  <a:pt x="38" y="1749"/>
                                  <a:pt x="34" y="1749"/>
                                </a:cubicBezTo>
                                <a:lnTo>
                                  <a:pt x="18" y="1749"/>
                                </a:lnTo>
                                <a:cubicBezTo>
                                  <a:pt x="14" y="1749"/>
                                  <a:pt x="10" y="1745"/>
                                  <a:pt x="10" y="1741"/>
                                </a:cubicBezTo>
                                <a:lnTo>
                                  <a:pt x="10" y="1677"/>
                                </a:lnTo>
                                <a:cubicBezTo>
                                  <a:pt x="10" y="1673"/>
                                  <a:pt x="14" y="1669"/>
                                  <a:pt x="18" y="1669"/>
                                </a:cubicBezTo>
                                <a:lnTo>
                                  <a:pt x="34" y="1669"/>
                                </a:lnTo>
                                <a:close/>
                                <a:moveTo>
                                  <a:pt x="18" y="1685"/>
                                </a:moveTo>
                                <a:lnTo>
                                  <a:pt x="26" y="1677"/>
                                </a:lnTo>
                                <a:lnTo>
                                  <a:pt x="26" y="1741"/>
                                </a:lnTo>
                                <a:lnTo>
                                  <a:pt x="18" y="1733"/>
                                </a:lnTo>
                                <a:lnTo>
                                  <a:pt x="34" y="1733"/>
                                </a:lnTo>
                                <a:lnTo>
                                  <a:pt x="26" y="1741"/>
                                </a:lnTo>
                                <a:lnTo>
                                  <a:pt x="26" y="1677"/>
                                </a:lnTo>
                                <a:lnTo>
                                  <a:pt x="34" y="1685"/>
                                </a:lnTo>
                                <a:lnTo>
                                  <a:pt x="18" y="1685"/>
                                </a:lnTo>
                                <a:close/>
                                <a:moveTo>
                                  <a:pt x="34" y="1781"/>
                                </a:moveTo>
                                <a:cubicBezTo>
                                  <a:pt x="38" y="1781"/>
                                  <a:pt x="42" y="1784"/>
                                  <a:pt x="42" y="1788"/>
                                </a:cubicBezTo>
                                <a:lnTo>
                                  <a:pt x="45" y="1852"/>
                                </a:lnTo>
                                <a:cubicBezTo>
                                  <a:pt x="45" y="1854"/>
                                  <a:pt x="45" y="1856"/>
                                  <a:pt x="43" y="1858"/>
                                </a:cubicBezTo>
                                <a:cubicBezTo>
                                  <a:pt x="42" y="1860"/>
                                  <a:pt x="39" y="1861"/>
                                  <a:pt x="37" y="1861"/>
                                </a:cubicBezTo>
                                <a:lnTo>
                                  <a:pt x="18" y="1861"/>
                                </a:lnTo>
                                <a:cubicBezTo>
                                  <a:pt x="14" y="1861"/>
                                  <a:pt x="10" y="1857"/>
                                  <a:pt x="10" y="1853"/>
                                </a:cubicBezTo>
                                <a:lnTo>
                                  <a:pt x="10" y="1789"/>
                                </a:lnTo>
                                <a:cubicBezTo>
                                  <a:pt x="10" y="1784"/>
                                  <a:pt x="14" y="1781"/>
                                  <a:pt x="18" y="1781"/>
                                </a:cubicBezTo>
                                <a:lnTo>
                                  <a:pt x="34" y="1781"/>
                                </a:lnTo>
                                <a:close/>
                                <a:moveTo>
                                  <a:pt x="18" y="1797"/>
                                </a:moveTo>
                                <a:lnTo>
                                  <a:pt x="26" y="1789"/>
                                </a:lnTo>
                                <a:lnTo>
                                  <a:pt x="26" y="1853"/>
                                </a:lnTo>
                                <a:lnTo>
                                  <a:pt x="18" y="1845"/>
                                </a:lnTo>
                                <a:lnTo>
                                  <a:pt x="37" y="1845"/>
                                </a:lnTo>
                                <a:lnTo>
                                  <a:pt x="29" y="1853"/>
                                </a:lnTo>
                                <a:lnTo>
                                  <a:pt x="26" y="1789"/>
                                </a:lnTo>
                                <a:lnTo>
                                  <a:pt x="34" y="1797"/>
                                </a:lnTo>
                                <a:lnTo>
                                  <a:pt x="18" y="1797"/>
                                </a:lnTo>
                                <a:close/>
                                <a:moveTo>
                                  <a:pt x="37" y="1892"/>
                                </a:moveTo>
                                <a:cubicBezTo>
                                  <a:pt x="42" y="1892"/>
                                  <a:pt x="45" y="1896"/>
                                  <a:pt x="45" y="1900"/>
                                </a:cubicBezTo>
                                <a:lnTo>
                                  <a:pt x="45" y="1962"/>
                                </a:lnTo>
                                <a:cubicBezTo>
                                  <a:pt x="45" y="1966"/>
                                  <a:pt x="42" y="1970"/>
                                  <a:pt x="37" y="1970"/>
                                </a:cubicBezTo>
                                <a:lnTo>
                                  <a:pt x="18" y="1970"/>
                                </a:lnTo>
                                <a:cubicBezTo>
                                  <a:pt x="14" y="1970"/>
                                  <a:pt x="10" y="1966"/>
                                  <a:pt x="10" y="1962"/>
                                </a:cubicBezTo>
                                <a:lnTo>
                                  <a:pt x="10" y="1900"/>
                                </a:lnTo>
                                <a:cubicBezTo>
                                  <a:pt x="10" y="1896"/>
                                  <a:pt x="14" y="1892"/>
                                  <a:pt x="18" y="1892"/>
                                </a:cubicBezTo>
                                <a:lnTo>
                                  <a:pt x="37" y="1892"/>
                                </a:lnTo>
                                <a:close/>
                                <a:moveTo>
                                  <a:pt x="18" y="1908"/>
                                </a:moveTo>
                                <a:lnTo>
                                  <a:pt x="26" y="1900"/>
                                </a:lnTo>
                                <a:lnTo>
                                  <a:pt x="26" y="1962"/>
                                </a:lnTo>
                                <a:lnTo>
                                  <a:pt x="18" y="1954"/>
                                </a:lnTo>
                                <a:lnTo>
                                  <a:pt x="37" y="1954"/>
                                </a:lnTo>
                                <a:lnTo>
                                  <a:pt x="29" y="1962"/>
                                </a:lnTo>
                                <a:lnTo>
                                  <a:pt x="29" y="1900"/>
                                </a:lnTo>
                                <a:lnTo>
                                  <a:pt x="37" y="1908"/>
                                </a:lnTo>
                                <a:lnTo>
                                  <a:pt x="18" y="1908"/>
                                </a:lnTo>
                                <a:close/>
                                <a:moveTo>
                                  <a:pt x="37" y="2002"/>
                                </a:moveTo>
                                <a:cubicBezTo>
                                  <a:pt x="42" y="2002"/>
                                  <a:pt x="45" y="2005"/>
                                  <a:pt x="45" y="2010"/>
                                </a:cubicBezTo>
                                <a:lnTo>
                                  <a:pt x="45" y="2073"/>
                                </a:lnTo>
                                <a:cubicBezTo>
                                  <a:pt x="45" y="2077"/>
                                  <a:pt x="42" y="2081"/>
                                  <a:pt x="39" y="2081"/>
                                </a:cubicBezTo>
                                <a:lnTo>
                                  <a:pt x="23" y="2084"/>
                                </a:lnTo>
                                <a:cubicBezTo>
                                  <a:pt x="20" y="2084"/>
                                  <a:pt x="18" y="2084"/>
                                  <a:pt x="16" y="2082"/>
                                </a:cubicBezTo>
                                <a:cubicBezTo>
                                  <a:pt x="14" y="2081"/>
                                  <a:pt x="13" y="2079"/>
                                  <a:pt x="13" y="2076"/>
                                </a:cubicBezTo>
                                <a:lnTo>
                                  <a:pt x="10" y="2010"/>
                                </a:lnTo>
                                <a:cubicBezTo>
                                  <a:pt x="10" y="2008"/>
                                  <a:pt x="11" y="2006"/>
                                  <a:pt x="12" y="2004"/>
                                </a:cubicBezTo>
                                <a:cubicBezTo>
                                  <a:pt x="14" y="2002"/>
                                  <a:pt x="16" y="2002"/>
                                  <a:pt x="18" y="2002"/>
                                </a:cubicBezTo>
                                <a:lnTo>
                                  <a:pt x="37" y="2002"/>
                                </a:lnTo>
                                <a:close/>
                                <a:moveTo>
                                  <a:pt x="18" y="2018"/>
                                </a:moveTo>
                                <a:lnTo>
                                  <a:pt x="26" y="2009"/>
                                </a:lnTo>
                                <a:lnTo>
                                  <a:pt x="29" y="2076"/>
                                </a:lnTo>
                                <a:lnTo>
                                  <a:pt x="20" y="2068"/>
                                </a:lnTo>
                                <a:lnTo>
                                  <a:pt x="36" y="2066"/>
                                </a:lnTo>
                                <a:lnTo>
                                  <a:pt x="29" y="2073"/>
                                </a:lnTo>
                                <a:lnTo>
                                  <a:pt x="29" y="2010"/>
                                </a:lnTo>
                                <a:lnTo>
                                  <a:pt x="37" y="2018"/>
                                </a:lnTo>
                                <a:lnTo>
                                  <a:pt x="18" y="2018"/>
                                </a:lnTo>
                                <a:close/>
                                <a:moveTo>
                                  <a:pt x="37" y="2113"/>
                                </a:moveTo>
                                <a:cubicBezTo>
                                  <a:pt x="42" y="2113"/>
                                  <a:pt x="45" y="2117"/>
                                  <a:pt x="45" y="2121"/>
                                </a:cubicBezTo>
                                <a:lnTo>
                                  <a:pt x="45" y="2185"/>
                                </a:lnTo>
                                <a:cubicBezTo>
                                  <a:pt x="45" y="2190"/>
                                  <a:pt x="42" y="2193"/>
                                  <a:pt x="37" y="2193"/>
                                </a:cubicBezTo>
                                <a:lnTo>
                                  <a:pt x="21" y="2193"/>
                                </a:lnTo>
                                <a:cubicBezTo>
                                  <a:pt x="17" y="2193"/>
                                  <a:pt x="13" y="2190"/>
                                  <a:pt x="13" y="2185"/>
                                </a:cubicBezTo>
                                <a:lnTo>
                                  <a:pt x="13" y="2121"/>
                                </a:lnTo>
                                <a:cubicBezTo>
                                  <a:pt x="13" y="2117"/>
                                  <a:pt x="17" y="2113"/>
                                  <a:pt x="21" y="2113"/>
                                </a:cubicBezTo>
                                <a:lnTo>
                                  <a:pt x="37" y="2113"/>
                                </a:lnTo>
                                <a:close/>
                                <a:moveTo>
                                  <a:pt x="21" y="2129"/>
                                </a:moveTo>
                                <a:lnTo>
                                  <a:pt x="29" y="2121"/>
                                </a:lnTo>
                                <a:lnTo>
                                  <a:pt x="29" y="2185"/>
                                </a:lnTo>
                                <a:lnTo>
                                  <a:pt x="21" y="2177"/>
                                </a:lnTo>
                                <a:lnTo>
                                  <a:pt x="37" y="2177"/>
                                </a:lnTo>
                                <a:lnTo>
                                  <a:pt x="29" y="2185"/>
                                </a:lnTo>
                                <a:lnTo>
                                  <a:pt x="29" y="2121"/>
                                </a:lnTo>
                                <a:lnTo>
                                  <a:pt x="37" y="2129"/>
                                </a:lnTo>
                                <a:lnTo>
                                  <a:pt x="21" y="2129"/>
                                </a:lnTo>
                                <a:close/>
                                <a:moveTo>
                                  <a:pt x="37" y="2225"/>
                                </a:moveTo>
                                <a:cubicBezTo>
                                  <a:pt x="42" y="2225"/>
                                  <a:pt x="45" y="2229"/>
                                  <a:pt x="45" y="2233"/>
                                </a:cubicBezTo>
                                <a:lnTo>
                                  <a:pt x="45" y="2297"/>
                                </a:lnTo>
                                <a:cubicBezTo>
                                  <a:pt x="45" y="2301"/>
                                  <a:pt x="42" y="2305"/>
                                  <a:pt x="37" y="2305"/>
                                </a:cubicBezTo>
                                <a:lnTo>
                                  <a:pt x="21" y="2305"/>
                                </a:lnTo>
                                <a:cubicBezTo>
                                  <a:pt x="17" y="2305"/>
                                  <a:pt x="13" y="2301"/>
                                  <a:pt x="13" y="2297"/>
                                </a:cubicBezTo>
                                <a:lnTo>
                                  <a:pt x="13" y="2233"/>
                                </a:lnTo>
                                <a:cubicBezTo>
                                  <a:pt x="13" y="2229"/>
                                  <a:pt x="17" y="2225"/>
                                  <a:pt x="21" y="2225"/>
                                </a:cubicBezTo>
                                <a:lnTo>
                                  <a:pt x="37" y="2225"/>
                                </a:lnTo>
                                <a:close/>
                                <a:moveTo>
                                  <a:pt x="21" y="2241"/>
                                </a:moveTo>
                                <a:lnTo>
                                  <a:pt x="29" y="2233"/>
                                </a:lnTo>
                                <a:lnTo>
                                  <a:pt x="29" y="2297"/>
                                </a:lnTo>
                                <a:lnTo>
                                  <a:pt x="21" y="2289"/>
                                </a:lnTo>
                                <a:lnTo>
                                  <a:pt x="37" y="2289"/>
                                </a:lnTo>
                                <a:lnTo>
                                  <a:pt x="29" y="2297"/>
                                </a:lnTo>
                                <a:lnTo>
                                  <a:pt x="29" y="2233"/>
                                </a:lnTo>
                                <a:lnTo>
                                  <a:pt x="37" y="2241"/>
                                </a:lnTo>
                                <a:lnTo>
                                  <a:pt x="21" y="2241"/>
                                </a:lnTo>
                                <a:close/>
                                <a:moveTo>
                                  <a:pt x="37" y="2337"/>
                                </a:moveTo>
                                <a:cubicBezTo>
                                  <a:pt x="42" y="2337"/>
                                  <a:pt x="45" y="2340"/>
                                  <a:pt x="45" y="2345"/>
                                </a:cubicBezTo>
                                <a:lnTo>
                                  <a:pt x="45" y="2409"/>
                                </a:lnTo>
                                <a:cubicBezTo>
                                  <a:pt x="45" y="2413"/>
                                  <a:pt x="42" y="2417"/>
                                  <a:pt x="37" y="2417"/>
                                </a:cubicBezTo>
                                <a:lnTo>
                                  <a:pt x="21" y="2417"/>
                                </a:lnTo>
                                <a:cubicBezTo>
                                  <a:pt x="17" y="2417"/>
                                  <a:pt x="13" y="2413"/>
                                  <a:pt x="13" y="2409"/>
                                </a:cubicBezTo>
                                <a:lnTo>
                                  <a:pt x="13" y="2345"/>
                                </a:lnTo>
                                <a:cubicBezTo>
                                  <a:pt x="13" y="2340"/>
                                  <a:pt x="17" y="2337"/>
                                  <a:pt x="21" y="2337"/>
                                </a:cubicBezTo>
                                <a:lnTo>
                                  <a:pt x="37" y="2337"/>
                                </a:lnTo>
                                <a:close/>
                                <a:moveTo>
                                  <a:pt x="21" y="2353"/>
                                </a:moveTo>
                                <a:lnTo>
                                  <a:pt x="29" y="2345"/>
                                </a:lnTo>
                                <a:lnTo>
                                  <a:pt x="29" y="2409"/>
                                </a:lnTo>
                                <a:lnTo>
                                  <a:pt x="21" y="2401"/>
                                </a:lnTo>
                                <a:lnTo>
                                  <a:pt x="37" y="2401"/>
                                </a:lnTo>
                                <a:lnTo>
                                  <a:pt x="29" y="2409"/>
                                </a:lnTo>
                                <a:lnTo>
                                  <a:pt x="29" y="2345"/>
                                </a:lnTo>
                                <a:lnTo>
                                  <a:pt x="37" y="2353"/>
                                </a:lnTo>
                                <a:lnTo>
                                  <a:pt x="21" y="2353"/>
                                </a:lnTo>
                                <a:close/>
                                <a:moveTo>
                                  <a:pt x="40" y="2449"/>
                                </a:moveTo>
                                <a:cubicBezTo>
                                  <a:pt x="45" y="2449"/>
                                  <a:pt x="48" y="2452"/>
                                  <a:pt x="48" y="2457"/>
                                </a:cubicBezTo>
                                <a:lnTo>
                                  <a:pt x="48" y="2520"/>
                                </a:lnTo>
                                <a:cubicBezTo>
                                  <a:pt x="48" y="2525"/>
                                  <a:pt x="45" y="2528"/>
                                  <a:pt x="40" y="2528"/>
                                </a:cubicBezTo>
                                <a:lnTo>
                                  <a:pt x="21" y="2528"/>
                                </a:lnTo>
                                <a:cubicBezTo>
                                  <a:pt x="17" y="2528"/>
                                  <a:pt x="13" y="2525"/>
                                  <a:pt x="13" y="2520"/>
                                </a:cubicBezTo>
                                <a:lnTo>
                                  <a:pt x="13" y="2457"/>
                                </a:lnTo>
                                <a:cubicBezTo>
                                  <a:pt x="13" y="2452"/>
                                  <a:pt x="17" y="2449"/>
                                  <a:pt x="21" y="2449"/>
                                </a:cubicBezTo>
                                <a:lnTo>
                                  <a:pt x="40" y="2449"/>
                                </a:lnTo>
                                <a:close/>
                                <a:moveTo>
                                  <a:pt x="21" y="2465"/>
                                </a:moveTo>
                                <a:lnTo>
                                  <a:pt x="29" y="2457"/>
                                </a:lnTo>
                                <a:lnTo>
                                  <a:pt x="29" y="2520"/>
                                </a:lnTo>
                                <a:lnTo>
                                  <a:pt x="21" y="2512"/>
                                </a:lnTo>
                                <a:lnTo>
                                  <a:pt x="40" y="2512"/>
                                </a:lnTo>
                                <a:lnTo>
                                  <a:pt x="32" y="2520"/>
                                </a:lnTo>
                                <a:lnTo>
                                  <a:pt x="32" y="2457"/>
                                </a:lnTo>
                                <a:lnTo>
                                  <a:pt x="40" y="2465"/>
                                </a:lnTo>
                                <a:lnTo>
                                  <a:pt x="21" y="246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57" name="Freeform 40"/>
                        <wps:cNvSpPr>
                          <a:spLocks noEditPoints="1"/>
                        </wps:cNvSpPr>
                        <wps:spPr bwMode="auto">
                          <a:xfrm>
                            <a:off x="762635" y="163195"/>
                            <a:ext cx="53340" cy="2341245"/>
                          </a:xfrm>
                          <a:custGeom>
                            <a:avLst/>
                            <a:gdLst>
                              <a:gd name="T0" fmla="*/ 56 w 192"/>
                              <a:gd name="T1" fmla="*/ 8400 h 8400"/>
                              <a:gd name="T2" fmla="*/ 76 w 192"/>
                              <a:gd name="T3" fmla="*/ 48 h 8400"/>
                              <a:gd name="T4" fmla="*/ 118 w 192"/>
                              <a:gd name="T5" fmla="*/ 48 h 8400"/>
                              <a:gd name="T6" fmla="*/ 98 w 192"/>
                              <a:gd name="T7" fmla="*/ 8400 h 8400"/>
                              <a:gd name="T8" fmla="*/ 56 w 192"/>
                              <a:gd name="T9" fmla="*/ 8400 h 8400"/>
                              <a:gd name="T10" fmla="*/ 6 w 192"/>
                              <a:gd name="T11" fmla="*/ 180 h 8400"/>
                              <a:gd name="T12" fmla="*/ 97 w 192"/>
                              <a:gd name="T13" fmla="*/ 0 h 8400"/>
                              <a:gd name="T14" fmla="*/ 187 w 192"/>
                              <a:gd name="T15" fmla="*/ 180 h 8400"/>
                              <a:gd name="T16" fmla="*/ 180 w 192"/>
                              <a:gd name="T17" fmla="*/ 213 h 8400"/>
                              <a:gd name="T18" fmla="*/ 151 w 192"/>
                              <a:gd name="T19" fmla="*/ 204 h 8400"/>
                              <a:gd name="T20" fmla="*/ 80 w 192"/>
                              <a:gd name="T21" fmla="*/ 60 h 8400"/>
                              <a:gd name="T22" fmla="*/ 115 w 192"/>
                              <a:gd name="T23" fmla="*/ 60 h 8400"/>
                              <a:gd name="T24" fmla="*/ 43 w 192"/>
                              <a:gd name="T25" fmla="*/ 204 h 8400"/>
                              <a:gd name="T26" fmla="*/ 14 w 192"/>
                              <a:gd name="T27" fmla="*/ 212 h 8400"/>
                              <a:gd name="T28" fmla="*/ 6 w 192"/>
                              <a:gd name="T29" fmla="*/ 180 h 8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8400">
                                <a:moveTo>
                                  <a:pt x="56" y="8400"/>
                                </a:moveTo>
                                <a:lnTo>
                                  <a:pt x="76" y="48"/>
                                </a:lnTo>
                                <a:lnTo>
                                  <a:pt x="118" y="48"/>
                                </a:lnTo>
                                <a:lnTo>
                                  <a:pt x="98" y="8400"/>
                                </a:lnTo>
                                <a:lnTo>
                                  <a:pt x="56" y="8400"/>
                                </a:lnTo>
                                <a:close/>
                                <a:moveTo>
                                  <a:pt x="6" y="180"/>
                                </a:moveTo>
                                <a:lnTo>
                                  <a:pt x="97" y="0"/>
                                </a:lnTo>
                                <a:lnTo>
                                  <a:pt x="187" y="180"/>
                                </a:lnTo>
                                <a:cubicBezTo>
                                  <a:pt x="192" y="192"/>
                                  <a:pt x="189" y="206"/>
                                  <a:pt x="180" y="213"/>
                                </a:cubicBezTo>
                                <a:cubicBezTo>
                                  <a:pt x="169" y="220"/>
                                  <a:pt x="157" y="216"/>
                                  <a:pt x="151" y="204"/>
                                </a:cubicBezTo>
                                <a:lnTo>
                                  <a:pt x="80" y="60"/>
                                </a:lnTo>
                                <a:lnTo>
                                  <a:pt x="115" y="60"/>
                                </a:lnTo>
                                <a:lnTo>
                                  <a:pt x="43" y="204"/>
                                </a:lnTo>
                                <a:cubicBezTo>
                                  <a:pt x="37" y="215"/>
                                  <a:pt x="24" y="219"/>
                                  <a:pt x="14" y="212"/>
                                </a:cubicBezTo>
                                <a:cubicBezTo>
                                  <a:pt x="4" y="206"/>
                                  <a:pt x="0" y="191"/>
                                  <a:pt x="6" y="180"/>
                                </a:cubicBezTo>
                                <a:close/>
                              </a:path>
                            </a:pathLst>
                          </a:custGeom>
                          <a:solidFill>
                            <a:srgbClr val="002060"/>
                          </a:solidFill>
                          <a:ln w="0">
                            <a:solidFill>
                              <a:srgbClr val="000000"/>
                            </a:solidFill>
                            <a:round/>
                            <a:headEnd/>
                            <a:tailEnd/>
                          </a:ln>
                        </wps:spPr>
                        <wps:bodyPr rot="0" vert="horz" wrap="square" lIns="91440" tIns="45720" rIns="91440" bIns="45720" anchor="t" anchorCtr="0" upright="1">
                          <a:noAutofit/>
                        </wps:bodyPr>
                      </wps:wsp>
                      <wps:wsp>
                        <wps:cNvPr id="8261" name="Freeform 41"/>
                        <wps:cNvSpPr>
                          <a:spLocks noEditPoints="1"/>
                        </wps:cNvSpPr>
                        <wps:spPr bwMode="auto">
                          <a:xfrm>
                            <a:off x="761365" y="161290"/>
                            <a:ext cx="56515" cy="2345055"/>
                          </a:xfrm>
                          <a:custGeom>
                            <a:avLst/>
                            <a:gdLst>
                              <a:gd name="T0" fmla="*/ 55 w 202"/>
                              <a:gd name="T1" fmla="*/ 8414 h 8416"/>
                              <a:gd name="T2" fmla="*/ 72 w 202"/>
                              <a:gd name="T3" fmla="*/ 56 h 8416"/>
                              <a:gd name="T4" fmla="*/ 122 w 202"/>
                              <a:gd name="T5" fmla="*/ 48 h 8416"/>
                              <a:gd name="T6" fmla="*/ 130 w 202"/>
                              <a:gd name="T7" fmla="*/ 56 h 8416"/>
                              <a:gd name="T8" fmla="*/ 102 w 202"/>
                              <a:gd name="T9" fmla="*/ 8416 h 8416"/>
                              <a:gd name="T10" fmla="*/ 102 w 202"/>
                              <a:gd name="T11" fmla="*/ 8400 h 8416"/>
                              <a:gd name="T12" fmla="*/ 114 w 202"/>
                              <a:gd name="T13" fmla="*/ 56 h 8416"/>
                              <a:gd name="T14" fmla="*/ 80 w 202"/>
                              <a:gd name="T15" fmla="*/ 64 h 8416"/>
                              <a:gd name="T16" fmla="*/ 68 w 202"/>
                              <a:gd name="T17" fmla="*/ 8408 h 8416"/>
                              <a:gd name="T18" fmla="*/ 102 w 202"/>
                              <a:gd name="T19" fmla="*/ 8400 h 8416"/>
                              <a:gd name="T20" fmla="*/ 3 w 202"/>
                              <a:gd name="T21" fmla="*/ 185 h 8416"/>
                              <a:gd name="T22" fmla="*/ 101 w 202"/>
                              <a:gd name="T23" fmla="*/ 0 h 8416"/>
                              <a:gd name="T24" fmla="*/ 199 w 202"/>
                              <a:gd name="T25" fmla="*/ 185 h 8416"/>
                              <a:gd name="T26" fmla="*/ 201 w 202"/>
                              <a:gd name="T27" fmla="*/ 206 h 8416"/>
                              <a:gd name="T28" fmla="*/ 191 w 202"/>
                              <a:gd name="T29" fmla="*/ 226 h 8416"/>
                              <a:gd name="T30" fmla="*/ 170 w 202"/>
                              <a:gd name="T31" fmla="*/ 232 h 8416"/>
                              <a:gd name="T32" fmla="*/ 150 w 202"/>
                              <a:gd name="T33" fmla="*/ 218 h 8416"/>
                              <a:gd name="T34" fmla="*/ 77 w 202"/>
                              <a:gd name="T35" fmla="*/ 72 h 8416"/>
                              <a:gd name="T36" fmla="*/ 84 w 202"/>
                              <a:gd name="T37" fmla="*/ 60 h 8416"/>
                              <a:gd name="T38" fmla="*/ 126 w 202"/>
                              <a:gd name="T39" fmla="*/ 64 h 8416"/>
                              <a:gd name="T40" fmla="*/ 55 w 202"/>
                              <a:gd name="T41" fmla="*/ 216 h 8416"/>
                              <a:gd name="T42" fmla="*/ 40 w 202"/>
                              <a:gd name="T43" fmla="*/ 230 h 8416"/>
                              <a:gd name="T44" fmla="*/ 17 w 202"/>
                              <a:gd name="T45" fmla="*/ 228 h 8416"/>
                              <a:gd name="T46" fmla="*/ 2 w 202"/>
                              <a:gd name="T47" fmla="*/ 211 h 8416"/>
                              <a:gd name="T48" fmla="*/ 3 w 202"/>
                              <a:gd name="T49" fmla="*/ 188 h 8416"/>
                              <a:gd name="T50" fmla="*/ 15 w 202"/>
                              <a:gd name="T51" fmla="*/ 202 h 8416"/>
                              <a:gd name="T52" fmla="*/ 20 w 202"/>
                              <a:gd name="T53" fmla="*/ 213 h 8416"/>
                              <a:gd name="T54" fmla="*/ 29 w 202"/>
                              <a:gd name="T55" fmla="*/ 217 h 8416"/>
                              <a:gd name="T56" fmla="*/ 40 w 202"/>
                              <a:gd name="T57" fmla="*/ 209 h 8416"/>
                              <a:gd name="T58" fmla="*/ 119 w 202"/>
                              <a:gd name="T59" fmla="*/ 76 h 8416"/>
                              <a:gd name="T60" fmla="*/ 92 w 202"/>
                              <a:gd name="T61" fmla="*/ 65 h 8416"/>
                              <a:gd name="T62" fmla="*/ 161 w 202"/>
                              <a:gd name="T63" fmla="*/ 207 h 8416"/>
                              <a:gd name="T64" fmla="*/ 167 w 202"/>
                              <a:gd name="T65" fmla="*/ 217 h 8416"/>
                              <a:gd name="T66" fmla="*/ 178 w 202"/>
                              <a:gd name="T67" fmla="*/ 217 h 8416"/>
                              <a:gd name="T68" fmla="*/ 186 w 202"/>
                              <a:gd name="T69" fmla="*/ 207 h 8416"/>
                              <a:gd name="T70" fmla="*/ 184 w 202"/>
                              <a:gd name="T71" fmla="*/ 192 h 8416"/>
                              <a:gd name="T72" fmla="*/ 109 w 202"/>
                              <a:gd name="T73" fmla="*/ 12 h 8416"/>
                              <a:gd name="T74" fmla="*/ 18 w 202"/>
                              <a:gd name="T75" fmla="*/ 189 h 8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2" h="8416">
                                <a:moveTo>
                                  <a:pt x="60" y="8416"/>
                                </a:moveTo>
                                <a:cubicBezTo>
                                  <a:pt x="58" y="8416"/>
                                  <a:pt x="56" y="8416"/>
                                  <a:pt x="55" y="8414"/>
                                </a:cubicBezTo>
                                <a:cubicBezTo>
                                  <a:pt x="53" y="8413"/>
                                  <a:pt x="52" y="8411"/>
                                  <a:pt x="52" y="8408"/>
                                </a:cubicBezTo>
                                <a:lnTo>
                                  <a:pt x="72" y="56"/>
                                </a:lnTo>
                                <a:cubicBezTo>
                                  <a:pt x="72" y="52"/>
                                  <a:pt x="76" y="48"/>
                                  <a:pt x="80" y="48"/>
                                </a:cubicBezTo>
                                <a:lnTo>
                                  <a:pt x="122" y="48"/>
                                </a:lnTo>
                                <a:cubicBezTo>
                                  <a:pt x="125" y="48"/>
                                  <a:pt x="127" y="49"/>
                                  <a:pt x="128" y="51"/>
                                </a:cubicBezTo>
                                <a:cubicBezTo>
                                  <a:pt x="130" y="52"/>
                                  <a:pt x="130" y="54"/>
                                  <a:pt x="130" y="56"/>
                                </a:cubicBezTo>
                                <a:lnTo>
                                  <a:pt x="110" y="8408"/>
                                </a:lnTo>
                                <a:cubicBezTo>
                                  <a:pt x="110" y="8413"/>
                                  <a:pt x="107" y="8416"/>
                                  <a:pt x="102" y="8416"/>
                                </a:cubicBezTo>
                                <a:lnTo>
                                  <a:pt x="60" y="8416"/>
                                </a:lnTo>
                                <a:close/>
                                <a:moveTo>
                                  <a:pt x="102" y="8400"/>
                                </a:moveTo>
                                <a:lnTo>
                                  <a:pt x="94" y="8408"/>
                                </a:lnTo>
                                <a:lnTo>
                                  <a:pt x="114" y="56"/>
                                </a:lnTo>
                                <a:lnTo>
                                  <a:pt x="122" y="64"/>
                                </a:lnTo>
                                <a:lnTo>
                                  <a:pt x="80" y="64"/>
                                </a:lnTo>
                                <a:lnTo>
                                  <a:pt x="88" y="56"/>
                                </a:lnTo>
                                <a:lnTo>
                                  <a:pt x="68" y="8408"/>
                                </a:lnTo>
                                <a:lnTo>
                                  <a:pt x="60" y="8400"/>
                                </a:lnTo>
                                <a:lnTo>
                                  <a:pt x="102" y="8400"/>
                                </a:lnTo>
                                <a:close/>
                                <a:moveTo>
                                  <a:pt x="3" y="188"/>
                                </a:moveTo>
                                <a:cubicBezTo>
                                  <a:pt x="3" y="187"/>
                                  <a:pt x="3" y="186"/>
                                  <a:pt x="3" y="185"/>
                                </a:cubicBezTo>
                                <a:lnTo>
                                  <a:pt x="94" y="5"/>
                                </a:lnTo>
                                <a:cubicBezTo>
                                  <a:pt x="96" y="2"/>
                                  <a:pt x="98" y="0"/>
                                  <a:pt x="101" y="0"/>
                                </a:cubicBezTo>
                                <a:cubicBezTo>
                                  <a:pt x="105" y="0"/>
                                  <a:pt x="107" y="2"/>
                                  <a:pt x="109" y="5"/>
                                </a:cubicBezTo>
                                <a:lnTo>
                                  <a:pt x="199" y="185"/>
                                </a:lnTo>
                                <a:cubicBezTo>
                                  <a:pt x="199" y="186"/>
                                  <a:pt x="199" y="187"/>
                                  <a:pt x="199" y="188"/>
                                </a:cubicBezTo>
                                <a:lnTo>
                                  <a:pt x="201" y="206"/>
                                </a:lnTo>
                                <a:cubicBezTo>
                                  <a:pt x="202" y="207"/>
                                  <a:pt x="201" y="209"/>
                                  <a:pt x="200" y="211"/>
                                </a:cubicBezTo>
                                <a:lnTo>
                                  <a:pt x="191" y="226"/>
                                </a:lnTo>
                                <a:cubicBezTo>
                                  <a:pt x="190" y="228"/>
                                  <a:pt x="188" y="229"/>
                                  <a:pt x="186" y="229"/>
                                </a:cubicBezTo>
                                <a:lnTo>
                                  <a:pt x="170" y="232"/>
                                </a:lnTo>
                                <a:cubicBezTo>
                                  <a:pt x="167" y="233"/>
                                  <a:pt x="165" y="232"/>
                                  <a:pt x="163" y="230"/>
                                </a:cubicBezTo>
                                <a:lnTo>
                                  <a:pt x="150" y="218"/>
                                </a:lnTo>
                                <a:cubicBezTo>
                                  <a:pt x="149" y="218"/>
                                  <a:pt x="149" y="217"/>
                                  <a:pt x="148" y="216"/>
                                </a:cubicBezTo>
                                <a:lnTo>
                                  <a:pt x="77" y="72"/>
                                </a:lnTo>
                                <a:cubicBezTo>
                                  <a:pt x="76" y="70"/>
                                  <a:pt x="76" y="67"/>
                                  <a:pt x="78" y="64"/>
                                </a:cubicBezTo>
                                <a:cubicBezTo>
                                  <a:pt x="79" y="62"/>
                                  <a:pt x="82" y="60"/>
                                  <a:pt x="84" y="60"/>
                                </a:cubicBezTo>
                                <a:lnTo>
                                  <a:pt x="119" y="60"/>
                                </a:lnTo>
                                <a:cubicBezTo>
                                  <a:pt x="122" y="60"/>
                                  <a:pt x="125" y="62"/>
                                  <a:pt x="126" y="64"/>
                                </a:cubicBezTo>
                                <a:cubicBezTo>
                                  <a:pt x="128" y="67"/>
                                  <a:pt x="128" y="70"/>
                                  <a:pt x="127" y="72"/>
                                </a:cubicBezTo>
                                <a:lnTo>
                                  <a:pt x="55" y="216"/>
                                </a:lnTo>
                                <a:cubicBezTo>
                                  <a:pt x="54" y="217"/>
                                  <a:pt x="53" y="218"/>
                                  <a:pt x="53" y="219"/>
                                </a:cubicBezTo>
                                <a:lnTo>
                                  <a:pt x="40" y="230"/>
                                </a:lnTo>
                                <a:cubicBezTo>
                                  <a:pt x="38" y="231"/>
                                  <a:pt x="35" y="232"/>
                                  <a:pt x="33" y="231"/>
                                </a:cubicBezTo>
                                <a:lnTo>
                                  <a:pt x="17" y="228"/>
                                </a:lnTo>
                                <a:cubicBezTo>
                                  <a:pt x="15" y="228"/>
                                  <a:pt x="13" y="227"/>
                                  <a:pt x="12" y="225"/>
                                </a:cubicBezTo>
                                <a:lnTo>
                                  <a:pt x="2" y="211"/>
                                </a:lnTo>
                                <a:cubicBezTo>
                                  <a:pt x="1" y="210"/>
                                  <a:pt x="0" y="208"/>
                                  <a:pt x="1" y="206"/>
                                </a:cubicBezTo>
                                <a:lnTo>
                                  <a:pt x="3" y="188"/>
                                </a:lnTo>
                                <a:close/>
                                <a:moveTo>
                                  <a:pt x="16" y="207"/>
                                </a:moveTo>
                                <a:lnTo>
                                  <a:pt x="15" y="202"/>
                                </a:lnTo>
                                <a:lnTo>
                                  <a:pt x="25" y="216"/>
                                </a:lnTo>
                                <a:lnTo>
                                  <a:pt x="20" y="213"/>
                                </a:lnTo>
                                <a:lnTo>
                                  <a:pt x="36" y="216"/>
                                </a:lnTo>
                                <a:lnTo>
                                  <a:pt x="29" y="217"/>
                                </a:lnTo>
                                <a:lnTo>
                                  <a:pt x="42" y="206"/>
                                </a:lnTo>
                                <a:lnTo>
                                  <a:pt x="40" y="209"/>
                                </a:lnTo>
                                <a:lnTo>
                                  <a:pt x="112" y="65"/>
                                </a:lnTo>
                                <a:lnTo>
                                  <a:pt x="119" y="76"/>
                                </a:lnTo>
                                <a:lnTo>
                                  <a:pt x="84" y="76"/>
                                </a:lnTo>
                                <a:lnTo>
                                  <a:pt x="92" y="65"/>
                                </a:lnTo>
                                <a:lnTo>
                                  <a:pt x="163" y="209"/>
                                </a:lnTo>
                                <a:lnTo>
                                  <a:pt x="161" y="207"/>
                                </a:lnTo>
                                <a:lnTo>
                                  <a:pt x="174" y="219"/>
                                </a:lnTo>
                                <a:lnTo>
                                  <a:pt x="167" y="217"/>
                                </a:lnTo>
                                <a:lnTo>
                                  <a:pt x="183" y="214"/>
                                </a:lnTo>
                                <a:lnTo>
                                  <a:pt x="178" y="217"/>
                                </a:lnTo>
                                <a:lnTo>
                                  <a:pt x="187" y="202"/>
                                </a:lnTo>
                                <a:lnTo>
                                  <a:pt x="186" y="207"/>
                                </a:lnTo>
                                <a:lnTo>
                                  <a:pt x="184" y="189"/>
                                </a:lnTo>
                                <a:lnTo>
                                  <a:pt x="184" y="192"/>
                                </a:lnTo>
                                <a:lnTo>
                                  <a:pt x="94" y="12"/>
                                </a:lnTo>
                                <a:lnTo>
                                  <a:pt x="109" y="12"/>
                                </a:lnTo>
                                <a:lnTo>
                                  <a:pt x="18" y="192"/>
                                </a:lnTo>
                                <a:lnTo>
                                  <a:pt x="18" y="189"/>
                                </a:lnTo>
                                <a:lnTo>
                                  <a:pt x="16" y="207"/>
                                </a:lnTo>
                                <a:close/>
                              </a:path>
                            </a:pathLst>
                          </a:custGeom>
                          <a:solidFill>
                            <a:srgbClr val="002060"/>
                          </a:solidFill>
                          <a:ln w="0">
                            <a:solidFill>
                              <a:srgbClr val="002060"/>
                            </a:solidFill>
                            <a:round/>
                            <a:headEnd/>
                            <a:tailEnd/>
                          </a:ln>
                        </wps:spPr>
                        <wps:bodyPr rot="0" vert="horz" wrap="square" lIns="91440" tIns="45720" rIns="91440" bIns="45720" anchor="t" anchorCtr="0" upright="1">
                          <a:noAutofit/>
                        </wps:bodyPr>
                      </wps:wsp>
                      <wps:wsp>
                        <wps:cNvPr id="8262" name="Rectangle 42"/>
                        <wps:cNvSpPr>
                          <a:spLocks noChangeArrowheads="1"/>
                        </wps:cNvSpPr>
                        <wps:spPr bwMode="auto">
                          <a:xfrm>
                            <a:off x="579755" y="0"/>
                            <a:ext cx="546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FDAB" w14:textId="77777777" w:rsidR="002C49D9" w:rsidRDefault="002C49D9" w:rsidP="00844380">
                              <w:r>
                                <w:rPr>
                                  <w:rFonts w:ascii="Calibri" w:hAnsi="Calibri" w:cs="Calibri"/>
                                  <w:color w:val="000000"/>
                                  <w:sz w:val="16"/>
                                  <w:szCs w:val="16"/>
                                  <w:lang w:val="en-US"/>
                                </w:rPr>
                                <w:t>C</w:t>
                              </w:r>
                            </w:p>
                          </w:txbxContent>
                        </wps:txbx>
                        <wps:bodyPr rot="0" vert="horz" wrap="none" lIns="0" tIns="0" rIns="0" bIns="0" anchor="t" anchorCtr="0" upright="1">
                          <a:spAutoFit/>
                        </wps:bodyPr>
                      </wps:wsp>
                      <wps:wsp>
                        <wps:cNvPr id="8263" name="Rectangle 43"/>
                        <wps:cNvSpPr>
                          <a:spLocks noChangeArrowheads="1"/>
                        </wps:cNvSpPr>
                        <wps:spPr bwMode="auto">
                          <a:xfrm>
                            <a:off x="637540" y="0"/>
                            <a:ext cx="19431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FB6C4" w14:textId="77777777" w:rsidR="002C49D9" w:rsidRDefault="002C49D9" w:rsidP="00844380">
                              <w:r>
                                <w:rPr>
                                  <w:rFonts w:ascii="Calibri" w:hAnsi="Calibri" w:cs="Calibri"/>
                                  <w:color w:val="000000"/>
                                  <w:sz w:val="16"/>
                                  <w:szCs w:val="16"/>
                                  <w:lang w:val="en-US"/>
                                </w:rPr>
                                <w:t xml:space="preserve">BSEL </w:t>
                              </w:r>
                            </w:p>
                          </w:txbxContent>
                        </wps:txbx>
                        <wps:bodyPr rot="0" vert="horz" wrap="none" lIns="0" tIns="0" rIns="0" bIns="0" anchor="t" anchorCtr="0" upright="1">
                          <a:spAutoFit/>
                        </wps:bodyPr>
                      </wps:wsp>
                      <wps:wsp>
                        <wps:cNvPr id="8264" name="Rectangle 44"/>
                        <wps:cNvSpPr>
                          <a:spLocks noChangeArrowheads="1"/>
                        </wps:cNvSpPr>
                        <wps:spPr bwMode="auto">
                          <a:xfrm>
                            <a:off x="861060" y="0"/>
                            <a:ext cx="317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7108C" w14:textId="77777777" w:rsidR="002C49D9" w:rsidRDefault="002C49D9" w:rsidP="00844380">
                              <w:r>
                                <w:rPr>
                                  <w:rFonts w:ascii="Calibri" w:hAnsi="Calibri" w:cs="Calibri"/>
                                  <w:color w:val="000000"/>
                                  <w:sz w:val="16"/>
                                  <w:szCs w:val="16"/>
                                  <w:lang w:val="en-US"/>
                                </w:rPr>
                                <w:t>[</w:t>
                              </w:r>
                            </w:p>
                          </w:txbxContent>
                        </wps:txbx>
                        <wps:bodyPr rot="0" vert="horz" wrap="none" lIns="0" tIns="0" rIns="0" bIns="0" anchor="t" anchorCtr="0" upright="1">
                          <a:spAutoFit/>
                        </wps:bodyPr>
                      </wps:wsp>
                      <wps:wsp>
                        <wps:cNvPr id="8265" name="Rectangle 45"/>
                        <wps:cNvSpPr>
                          <a:spLocks noChangeArrowheads="1"/>
                        </wps:cNvSpPr>
                        <wps:spPr bwMode="auto">
                          <a:xfrm>
                            <a:off x="892175" y="0"/>
                            <a:ext cx="6229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27FB" w14:textId="77777777" w:rsidR="002C49D9" w:rsidRDefault="002C49D9" w:rsidP="00844380">
                              <w:r>
                                <w:rPr>
                                  <w:rFonts w:ascii="Calibri" w:hAnsi="Calibri" w:cs="Calibri"/>
                                  <w:color w:val="000000"/>
                                  <w:sz w:val="16"/>
                                  <w:szCs w:val="16"/>
                                  <w:lang w:val="en-US"/>
                                </w:rPr>
                                <w:t>dB/ChBw]</w:t>
                              </w:r>
                            </w:p>
                          </w:txbxContent>
                        </wps:txbx>
                        <wps:bodyPr rot="0" vert="horz" wrap="square" lIns="0" tIns="0" rIns="0" bIns="0" anchor="t" anchorCtr="0" upright="1">
                          <a:spAutoFit/>
                        </wps:bodyPr>
                      </wps:wsp>
                      <wps:wsp>
                        <wps:cNvPr id="32" name="Freeform 46"/>
                        <wps:cNvSpPr>
                          <a:spLocks/>
                        </wps:cNvSpPr>
                        <wps:spPr bwMode="auto">
                          <a:xfrm>
                            <a:off x="740410" y="2286000"/>
                            <a:ext cx="57785" cy="4445"/>
                          </a:xfrm>
                          <a:custGeom>
                            <a:avLst/>
                            <a:gdLst>
                              <a:gd name="T0" fmla="*/ 0 w 91"/>
                              <a:gd name="T1" fmla="*/ 1 h 7"/>
                              <a:gd name="T2" fmla="*/ 91 w 91"/>
                              <a:gd name="T3" fmla="*/ 0 h 7"/>
                              <a:gd name="T4" fmla="*/ 91 w 91"/>
                              <a:gd name="T5" fmla="*/ 6 h 7"/>
                              <a:gd name="T6" fmla="*/ 0 w 91"/>
                              <a:gd name="T7" fmla="*/ 7 h 7"/>
                              <a:gd name="T8" fmla="*/ 0 w 91"/>
                              <a:gd name="T9" fmla="*/ 1 h 7"/>
                            </a:gdLst>
                            <a:ahLst/>
                            <a:cxnLst>
                              <a:cxn ang="0">
                                <a:pos x="T0" y="T1"/>
                              </a:cxn>
                              <a:cxn ang="0">
                                <a:pos x="T2" y="T3"/>
                              </a:cxn>
                              <a:cxn ang="0">
                                <a:pos x="T4" y="T5"/>
                              </a:cxn>
                              <a:cxn ang="0">
                                <a:pos x="T6" y="T7"/>
                              </a:cxn>
                              <a:cxn ang="0">
                                <a:pos x="T8" y="T9"/>
                              </a:cxn>
                            </a:cxnLst>
                            <a:rect l="0" t="0" r="r" b="b"/>
                            <a:pathLst>
                              <a:path w="91" h="7">
                                <a:moveTo>
                                  <a:pt x="0" y="1"/>
                                </a:moveTo>
                                <a:lnTo>
                                  <a:pt x="91" y="0"/>
                                </a:lnTo>
                                <a:lnTo>
                                  <a:pt x="91" y="6"/>
                                </a:lnTo>
                                <a:lnTo>
                                  <a:pt x="0" y="7"/>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7"/>
                        <wps:cNvSpPr>
                          <a:spLocks noEditPoints="1"/>
                        </wps:cNvSpPr>
                        <wps:spPr bwMode="auto">
                          <a:xfrm>
                            <a:off x="737870" y="2283460"/>
                            <a:ext cx="62865" cy="8890"/>
                          </a:xfrm>
                          <a:custGeom>
                            <a:avLst/>
                            <a:gdLst>
                              <a:gd name="T0" fmla="*/ 0 w 224"/>
                              <a:gd name="T1" fmla="*/ 11 h 32"/>
                              <a:gd name="T2" fmla="*/ 8 w 224"/>
                              <a:gd name="T3" fmla="*/ 3 h 32"/>
                              <a:gd name="T4" fmla="*/ 216 w 224"/>
                              <a:gd name="T5" fmla="*/ 0 h 32"/>
                              <a:gd name="T6" fmla="*/ 222 w 224"/>
                              <a:gd name="T7" fmla="*/ 3 h 32"/>
                              <a:gd name="T8" fmla="*/ 224 w 224"/>
                              <a:gd name="T9" fmla="*/ 8 h 32"/>
                              <a:gd name="T10" fmla="*/ 224 w 224"/>
                              <a:gd name="T11" fmla="*/ 22 h 32"/>
                              <a:gd name="T12" fmla="*/ 217 w 224"/>
                              <a:gd name="T13" fmla="*/ 30 h 32"/>
                              <a:gd name="T14" fmla="*/ 9 w 224"/>
                              <a:gd name="T15" fmla="*/ 32 h 32"/>
                              <a:gd name="T16" fmla="*/ 3 w 224"/>
                              <a:gd name="T17" fmla="*/ 30 h 32"/>
                              <a:gd name="T18" fmla="*/ 0 w 224"/>
                              <a:gd name="T19" fmla="*/ 24 h 32"/>
                              <a:gd name="T20" fmla="*/ 0 w 224"/>
                              <a:gd name="T21" fmla="*/ 11 h 32"/>
                              <a:gd name="T22" fmla="*/ 16 w 224"/>
                              <a:gd name="T23" fmla="*/ 24 h 32"/>
                              <a:gd name="T24" fmla="*/ 8 w 224"/>
                              <a:gd name="T25" fmla="*/ 16 h 32"/>
                              <a:gd name="T26" fmla="*/ 216 w 224"/>
                              <a:gd name="T27" fmla="*/ 14 h 32"/>
                              <a:gd name="T28" fmla="*/ 208 w 224"/>
                              <a:gd name="T29" fmla="*/ 22 h 32"/>
                              <a:gd name="T30" fmla="*/ 208 w 224"/>
                              <a:gd name="T31" fmla="*/ 8 h 32"/>
                              <a:gd name="T32" fmla="*/ 217 w 224"/>
                              <a:gd name="T33" fmla="*/ 16 h 32"/>
                              <a:gd name="T34" fmla="*/ 9 w 224"/>
                              <a:gd name="T35" fmla="*/ 19 h 32"/>
                              <a:gd name="T36" fmla="*/ 16 w 224"/>
                              <a:gd name="T37" fmla="*/ 11 h 32"/>
                              <a:gd name="T38" fmla="*/ 16 w 224"/>
                              <a:gd name="T3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32">
                                <a:moveTo>
                                  <a:pt x="0" y="11"/>
                                </a:moveTo>
                                <a:cubicBezTo>
                                  <a:pt x="0" y="6"/>
                                  <a:pt x="4" y="3"/>
                                  <a:pt x="8" y="3"/>
                                </a:cubicBezTo>
                                <a:lnTo>
                                  <a:pt x="216" y="0"/>
                                </a:lnTo>
                                <a:cubicBezTo>
                                  <a:pt x="219" y="0"/>
                                  <a:pt x="221" y="1"/>
                                  <a:pt x="222" y="3"/>
                                </a:cubicBezTo>
                                <a:cubicBezTo>
                                  <a:pt x="224" y="4"/>
                                  <a:pt x="224" y="6"/>
                                  <a:pt x="224" y="8"/>
                                </a:cubicBezTo>
                                <a:lnTo>
                                  <a:pt x="224" y="22"/>
                                </a:lnTo>
                                <a:cubicBezTo>
                                  <a:pt x="224" y="27"/>
                                  <a:pt x="221" y="30"/>
                                  <a:pt x="217" y="30"/>
                                </a:cubicBezTo>
                                <a:lnTo>
                                  <a:pt x="9" y="32"/>
                                </a:lnTo>
                                <a:cubicBezTo>
                                  <a:pt x="6" y="32"/>
                                  <a:pt x="4" y="32"/>
                                  <a:pt x="3" y="30"/>
                                </a:cubicBezTo>
                                <a:cubicBezTo>
                                  <a:pt x="1" y="29"/>
                                  <a:pt x="0" y="27"/>
                                  <a:pt x="0" y="24"/>
                                </a:cubicBezTo>
                                <a:lnTo>
                                  <a:pt x="0" y="11"/>
                                </a:lnTo>
                                <a:close/>
                                <a:moveTo>
                                  <a:pt x="16" y="24"/>
                                </a:moveTo>
                                <a:lnTo>
                                  <a:pt x="8" y="16"/>
                                </a:lnTo>
                                <a:lnTo>
                                  <a:pt x="216" y="14"/>
                                </a:lnTo>
                                <a:lnTo>
                                  <a:pt x="208" y="22"/>
                                </a:lnTo>
                                <a:lnTo>
                                  <a:pt x="208" y="8"/>
                                </a:lnTo>
                                <a:lnTo>
                                  <a:pt x="217" y="16"/>
                                </a:lnTo>
                                <a:lnTo>
                                  <a:pt x="9" y="19"/>
                                </a:lnTo>
                                <a:lnTo>
                                  <a:pt x="16" y="11"/>
                                </a:lnTo>
                                <a:lnTo>
                                  <a:pt x="16"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 name="Freeform 48"/>
                        <wps:cNvSpPr>
                          <a:spLocks/>
                        </wps:cNvSpPr>
                        <wps:spPr bwMode="auto">
                          <a:xfrm>
                            <a:off x="740410" y="2027555"/>
                            <a:ext cx="57785" cy="8890"/>
                          </a:xfrm>
                          <a:custGeom>
                            <a:avLst/>
                            <a:gdLst>
                              <a:gd name="T0" fmla="*/ 0 w 91"/>
                              <a:gd name="T1" fmla="*/ 3 h 14"/>
                              <a:gd name="T2" fmla="*/ 91 w 91"/>
                              <a:gd name="T3" fmla="*/ 0 h 14"/>
                              <a:gd name="T4" fmla="*/ 91 w 91"/>
                              <a:gd name="T5" fmla="*/ 10 h 14"/>
                              <a:gd name="T6" fmla="*/ 0 w 91"/>
                              <a:gd name="T7" fmla="*/ 14 h 14"/>
                              <a:gd name="T8" fmla="*/ 0 w 91"/>
                              <a:gd name="T9" fmla="*/ 3 h 14"/>
                            </a:gdLst>
                            <a:ahLst/>
                            <a:cxnLst>
                              <a:cxn ang="0">
                                <a:pos x="T0" y="T1"/>
                              </a:cxn>
                              <a:cxn ang="0">
                                <a:pos x="T2" y="T3"/>
                              </a:cxn>
                              <a:cxn ang="0">
                                <a:pos x="T4" y="T5"/>
                              </a:cxn>
                              <a:cxn ang="0">
                                <a:pos x="T6" y="T7"/>
                              </a:cxn>
                              <a:cxn ang="0">
                                <a:pos x="T8" y="T9"/>
                              </a:cxn>
                            </a:cxnLst>
                            <a:rect l="0" t="0" r="r" b="b"/>
                            <a:pathLst>
                              <a:path w="91" h="14">
                                <a:moveTo>
                                  <a:pt x="0" y="3"/>
                                </a:moveTo>
                                <a:lnTo>
                                  <a:pt x="91" y="0"/>
                                </a:lnTo>
                                <a:lnTo>
                                  <a:pt x="91" y="10"/>
                                </a:lnTo>
                                <a:lnTo>
                                  <a:pt x="0" y="14"/>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9"/>
                        <wps:cNvSpPr>
                          <a:spLocks noEditPoints="1"/>
                        </wps:cNvSpPr>
                        <wps:spPr bwMode="auto">
                          <a:xfrm>
                            <a:off x="737870" y="2025015"/>
                            <a:ext cx="62865" cy="13970"/>
                          </a:xfrm>
                          <a:custGeom>
                            <a:avLst/>
                            <a:gdLst>
                              <a:gd name="T0" fmla="*/ 0 w 224"/>
                              <a:gd name="T1" fmla="*/ 16 h 49"/>
                              <a:gd name="T2" fmla="*/ 8 w 224"/>
                              <a:gd name="T3" fmla="*/ 8 h 49"/>
                              <a:gd name="T4" fmla="*/ 216 w 224"/>
                              <a:gd name="T5" fmla="*/ 0 h 49"/>
                              <a:gd name="T6" fmla="*/ 222 w 224"/>
                              <a:gd name="T7" fmla="*/ 3 h 49"/>
                              <a:gd name="T8" fmla="*/ 224 w 224"/>
                              <a:gd name="T9" fmla="*/ 8 h 49"/>
                              <a:gd name="T10" fmla="*/ 224 w 224"/>
                              <a:gd name="T11" fmla="*/ 32 h 49"/>
                              <a:gd name="T12" fmla="*/ 217 w 224"/>
                              <a:gd name="T13" fmla="*/ 40 h 49"/>
                              <a:gd name="T14" fmla="*/ 9 w 224"/>
                              <a:gd name="T15" fmla="*/ 48 h 49"/>
                              <a:gd name="T16" fmla="*/ 3 w 224"/>
                              <a:gd name="T17" fmla="*/ 46 h 49"/>
                              <a:gd name="T18" fmla="*/ 0 w 224"/>
                              <a:gd name="T19" fmla="*/ 40 h 49"/>
                              <a:gd name="T20" fmla="*/ 0 w 224"/>
                              <a:gd name="T21" fmla="*/ 16 h 49"/>
                              <a:gd name="T22" fmla="*/ 16 w 224"/>
                              <a:gd name="T23" fmla="*/ 40 h 49"/>
                              <a:gd name="T24" fmla="*/ 8 w 224"/>
                              <a:gd name="T25" fmla="*/ 32 h 49"/>
                              <a:gd name="T26" fmla="*/ 216 w 224"/>
                              <a:gd name="T27" fmla="*/ 24 h 49"/>
                              <a:gd name="T28" fmla="*/ 208 w 224"/>
                              <a:gd name="T29" fmla="*/ 32 h 49"/>
                              <a:gd name="T30" fmla="*/ 208 w 224"/>
                              <a:gd name="T31" fmla="*/ 8 h 49"/>
                              <a:gd name="T32" fmla="*/ 217 w 224"/>
                              <a:gd name="T33" fmla="*/ 16 h 49"/>
                              <a:gd name="T34" fmla="*/ 9 w 224"/>
                              <a:gd name="T35" fmla="*/ 24 h 49"/>
                              <a:gd name="T36" fmla="*/ 16 w 224"/>
                              <a:gd name="T37" fmla="*/ 16 h 49"/>
                              <a:gd name="T38" fmla="*/ 16 w 224"/>
                              <a:gd name="T39" fmla="*/ 4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49">
                                <a:moveTo>
                                  <a:pt x="0" y="16"/>
                                </a:moveTo>
                                <a:cubicBezTo>
                                  <a:pt x="0" y="12"/>
                                  <a:pt x="4" y="9"/>
                                  <a:pt x="8" y="8"/>
                                </a:cubicBezTo>
                                <a:lnTo>
                                  <a:pt x="216" y="0"/>
                                </a:lnTo>
                                <a:cubicBezTo>
                                  <a:pt x="218" y="0"/>
                                  <a:pt x="220" y="1"/>
                                  <a:pt x="222" y="3"/>
                                </a:cubicBezTo>
                                <a:cubicBezTo>
                                  <a:pt x="224" y="4"/>
                                  <a:pt x="224" y="6"/>
                                  <a:pt x="224" y="8"/>
                                </a:cubicBezTo>
                                <a:lnTo>
                                  <a:pt x="224" y="32"/>
                                </a:lnTo>
                                <a:cubicBezTo>
                                  <a:pt x="224" y="37"/>
                                  <a:pt x="221" y="40"/>
                                  <a:pt x="217" y="40"/>
                                </a:cubicBezTo>
                                <a:lnTo>
                                  <a:pt x="9" y="48"/>
                                </a:lnTo>
                                <a:cubicBezTo>
                                  <a:pt x="7" y="49"/>
                                  <a:pt x="4" y="48"/>
                                  <a:pt x="3" y="46"/>
                                </a:cubicBezTo>
                                <a:cubicBezTo>
                                  <a:pt x="1" y="45"/>
                                  <a:pt x="0" y="43"/>
                                  <a:pt x="0" y="40"/>
                                </a:cubicBezTo>
                                <a:lnTo>
                                  <a:pt x="0" y="16"/>
                                </a:lnTo>
                                <a:close/>
                                <a:moveTo>
                                  <a:pt x="16" y="40"/>
                                </a:moveTo>
                                <a:lnTo>
                                  <a:pt x="8" y="32"/>
                                </a:lnTo>
                                <a:lnTo>
                                  <a:pt x="216" y="24"/>
                                </a:lnTo>
                                <a:lnTo>
                                  <a:pt x="208" y="32"/>
                                </a:lnTo>
                                <a:lnTo>
                                  <a:pt x="208" y="8"/>
                                </a:lnTo>
                                <a:lnTo>
                                  <a:pt x="217" y="16"/>
                                </a:lnTo>
                                <a:lnTo>
                                  <a:pt x="9" y="24"/>
                                </a:lnTo>
                                <a:lnTo>
                                  <a:pt x="16" y="16"/>
                                </a:lnTo>
                                <a:lnTo>
                                  <a:pt x="16" y="4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Freeform 50"/>
                        <wps:cNvSpPr>
                          <a:spLocks/>
                        </wps:cNvSpPr>
                        <wps:spPr bwMode="auto">
                          <a:xfrm>
                            <a:off x="740410" y="1772920"/>
                            <a:ext cx="57785" cy="4445"/>
                          </a:xfrm>
                          <a:custGeom>
                            <a:avLst/>
                            <a:gdLst>
                              <a:gd name="T0" fmla="*/ 0 w 91"/>
                              <a:gd name="T1" fmla="*/ 2 h 7"/>
                              <a:gd name="T2" fmla="*/ 91 w 91"/>
                              <a:gd name="T3" fmla="*/ 0 h 7"/>
                              <a:gd name="T4" fmla="*/ 91 w 91"/>
                              <a:gd name="T5" fmla="*/ 5 h 7"/>
                              <a:gd name="T6" fmla="*/ 0 w 91"/>
                              <a:gd name="T7" fmla="*/ 7 h 7"/>
                              <a:gd name="T8" fmla="*/ 0 w 91"/>
                              <a:gd name="T9" fmla="*/ 2 h 7"/>
                            </a:gdLst>
                            <a:ahLst/>
                            <a:cxnLst>
                              <a:cxn ang="0">
                                <a:pos x="T0" y="T1"/>
                              </a:cxn>
                              <a:cxn ang="0">
                                <a:pos x="T2" y="T3"/>
                              </a:cxn>
                              <a:cxn ang="0">
                                <a:pos x="T4" y="T5"/>
                              </a:cxn>
                              <a:cxn ang="0">
                                <a:pos x="T6" y="T7"/>
                              </a:cxn>
                              <a:cxn ang="0">
                                <a:pos x="T8" y="T9"/>
                              </a:cxn>
                            </a:cxnLst>
                            <a:rect l="0" t="0" r="r" b="b"/>
                            <a:pathLst>
                              <a:path w="91" h="7">
                                <a:moveTo>
                                  <a:pt x="0" y="2"/>
                                </a:moveTo>
                                <a:lnTo>
                                  <a:pt x="91" y="0"/>
                                </a:lnTo>
                                <a:lnTo>
                                  <a:pt x="91" y="5"/>
                                </a:lnTo>
                                <a:lnTo>
                                  <a:pt x="0" y="7"/>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51"/>
                        <wps:cNvSpPr>
                          <a:spLocks noEditPoints="1"/>
                        </wps:cNvSpPr>
                        <wps:spPr bwMode="auto">
                          <a:xfrm>
                            <a:off x="737870" y="1771015"/>
                            <a:ext cx="62865" cy="8890"/>
                          </a:xfrm>
                          <a:custGeom>
                            <a:avLst/>
                            <a:gdLst>
                              <a:gd name="T0" fmla="*/ 0 w 224"/>
                              <a:gd name="T1" fmla="*/ 12 h 33"/>
                              <a:gd name="T2" fmla="*/ 8 w 224"/>
                              <a:gd name="T3" fmla="*/ 4 h 33"/>
                              <a:gd name="T4" fmla="*/ 216 w 224"/>
                              <a:gd name="T5" fmla="*/ 0 h 33"/>
                              <a:gd name="T6" fmla="*/ 222 w 224"/>
                              <a:gd name="T7" fmla="*/ 3 h 33"/>
                              <a:gd name="T8" fmla="*/ 224 w 224"/>
                              <a:gd name="T9" fmla="*/ 8 h 33"/>
                              <a:gd name="T10" fmla="*/ 224 w 224"/>
                              <a:gd name="T11" fmla="*/ 20 h 33"/>
                              <a:gd name="T12" fmla="*/ 217 w 224"/>
                              <a:gd name="T13" fmla="*/ 28 h 33"/>
                              <a:gd name="T14" fmla="*/ 9 w 224"/>
                              <a:gd name="T15" fmla="*/ 32 h 33"/>
                              <a:gd name="T16" fmla="*/ 3 w 224"/>
                              <a:gd name="T17" fmla="*/ 30 h 33"/>
                              <a:gd name="T18" fmla="*/ 0 w 224"/>
                              <a:gd name="T19" fmla="*/ 24 h 33"/>
                              <a:gd name="T20" fmla="*/ 0 w 224"/>
                              <a:gd name="T21" fmla="*/ 12 h 33"/>
                              <a:gd name="T22" fmla="*/ 16 w 224"/>
                              <a:gd name="T23" fmla="*/ 24 h 33"/>
                              <a:gd name="T24" fmla="*/ 8 w 224"/>
                              <a:gd name="T25" fmla="*/ 16 h 33"/>
                              <a:gd name="T26" fmla="*/ 216 w 224"/>
                              <a:gd name="T27" fmla="*/ 12 h 33"/>
                              <a:gd name="T28" fmla="*/ 208 w 224"/>
                              <a:gd name="T29" fmla="*/ 20 h 33"/>
                              <a:gd name="T30" fmla="*/ 208 w 224"/>
                              <a:gd name="T31" fmla="*/ 8 h 33"/>
                              <a:gd name="T32" fmla="*/ 217 w 224"/>
                              <a:gd name="T33" fmla="*/ 16 h 33"/>
                              <a:gd name="T34" fmla="*/ 9 w 224"/>
                              <a:gd name="T35" fmla="*/ 20 h 33"/>
                              <a:gd name="T36" fmla="*/ 16 w 224"/>
                              <a:gd name="T37" fmla="*/ 12 h 33"/>
                              <a:gd name="T38" fmla="*/ 16 w 224"/>
                              <a:gd name="T39" fmla="*/ 24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33">
                                <a:moveTo>
                                  <a:pt x="0" y="12"/>
                                </a:moveTo>
                                <a:cubicBezTo>
                                  <a:pt x="0" y="8"/>
                                  <a:pt x="4" y="5"/>
                                  <a:pt x="8" y="4"/>
                                </a:cubicBezTo>
                                <a:lnTo>
                                  <a:pt x="216" y="0"/>
                                </a:lnTo>
                                <a:cubicBezTo>
                                  <a:pt x="218" y="0"/>
                                  <a:pt x="221" y="1"/>
                                  <a:pt x="222" y="3"/>
                                </a:cubicBezTo>
                                <a:cubicBezTo>
                                  <a:pt x="224" y="4"/>
                                  <a:pt x="224" y="6"/>
                                  <a:pt x="224" y="8"/>
                                </a:cubicBezTo>
                                <a:lnTo>
                                  <a:pt x="224" y="20"/>
                                </a:lnTo>
                                <a:cubicBezTo>
                                  <a:pt x="224" y="25"/>
                                  <a:pt x="221" y="28"/>
                                  <a:pt x="217" y="28"/>
                                </a:cubicBezTo>
                                <a:lnTo>
                                  <a:pt x="9" y="32"/>
                                </a:lnTo>
                                <a:cubicBezTo>
                                  <a:pt x="6" y="33"/>
                                  <a:pt x="4" y="32"/>
                                  <a:pt x="3" y="30"/>
                                </a:cubicBezTo>
                                <a:cubicBezTo>
                                  <a:pt x="1" y="29"/>
                                  <a:pt x="0" y="27"/>
                                  <a:pt x="0" y="24"/>
                                </a:cubicBezTo>
                                <a:lnTo>
                                  <a:pt x="0" y="12"/>
                                </a:lnTo>
                                <a:close/>
                                <a:moveTo>
                                  <a:pt x="16" y="24"/>
                                </a:moveTo>
                                <a:lnTo>
                                  <a:pt x="8" y="16"/>
                                </a:lnTo>
                                <a:lnTo>
                                  <a:pt x="216" y="12"/>
                                </a:lnTo>
                                <a:lnTo>
                                  <a:pt x="208" y="20"/>
                                </a:lnTo>
                                <a:lnTo>
                                  <a:pt x="208" y="8"/>
                                </a:lnTo>
                                <a:lnTo>
                                  <a:pt x="217" y="16"/>
                                </a:lnTo>
                                <a:lnTo>
                                  <a:pt x="9" y="20"/>
                                </a:lnTo>
                                <a:lnTo>
                                  <a:pt x="16" y="12"/>
                                </a:lnTo>
                                <a:lnTo>
                                  <a:pt x="16"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6" name="Freeform 52"/>
                        <wps:cNvSpPr>
                          <a:spLocks/>
                        </wps:cNvSpPr>
                        <wps:spPr bwMode="auto">
                          <a:xfrm>
                            <a:off x="740410" y="1514475"/>
                            <a:ext cx="57785" cy="4445"/>
                          </a:xfrm>
                          <a:custGeom>
                            <a:avLst/>
                            <a:gdLst>
                              <a:gd name="T0" fmla="*/ 0 w 91"/>
                              <a:gd name="T1" fmla="*/ 1 h 7"/>
                              <a:gd name="T2" fmla="*/ 91 w 91"/>
                              <a:gd name="T3" fmla="*/ 0 h 7"/>
                              <a:gd name="T4" fmla="*/ 91 w 91"/>
                              <a:gd name="T5" fmla="*/ 6 h 7"/>
                              <a:gd name="T6" fmla="*/ 0 w 91"/>
                              <a:gd name="T7" fmla="*/ 7 h 7"/>
                              <a:gd name="T8" fmla="*/ 0 w 91"/>
                              <a:gd name="T9" fmla="*/ 1 h 7"/>
                            </a:gdLst>
                            <a:ahLst/>
                            <a:cxnLst>
                              <a:cxn ang="0">
                                <a:pos x="T0" y="T1"/>
                              </a:cxn>
                              <a:cxn ang="0">
                                <a:pos x="T2" y="T3"/>
                              </a:cxn>
                              <a:cxn ang="0">
                                <a:pos x="T4" y="T5"/>
                              </a:cxn>
                              <a:cxn ang="0">
                                <a:pos x="T6" y="T7"/>
                              </a:cxn>
                              <a:cxn ang="0">
                                <a:pos x="T8" y="T9"/>
                              </a:cxn>
                            </a:cxnLst>
                            <a:rect l="0" t="0" r="r" b="b"/>
                            <a:pathLst>
                              <a:path w="91" h="7">
                                <a:moveTo>
                                  <a:pt x="0" y="1"/>
                                </a:moveTo>
                                <a:lnTo>
                                  <a:pt x="91" y="0"/>
                                </a:lnTo>
                                <a:lnTo>
                                  <a:pt x="91" y="6"/>
                                </a:lnTo>
                                <a:lnTo>
                                  <a:pt x="0" y="7"/>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53"/>
                        <wps:cNvSpPr>
                          <a:spLocks noEditPoints="1"/>
                        </wps:cNvSpPr>
                        <wps:spPr bwMode="auto">
                          <a:xfrm>
                            <a:off x="737870" y="1511935"/>
                            <a:ext cx="62865" cy="8890"/>
                          </a:xfrm>
                          <a:custGeom>
                            <a:avLst/>
                            <a:gdLst>
                              <a:gd name="T0" fmla="*/ 0 w 224"/>
                              <a:gd name="T1" fmla="*/ 11 h 32"/>
                              <a:gd name="T2" fmla="*/ 8 w 224"/>
                              <a:gd name="T3" fmla="*/ 3 h 32"/>
                              <a:gd name="T4" fmla="*/ 216 w 224"/>
                              <a:gd name="T5" fmla="*/ 0 h 32"/>
                              <a:gd name="T6" fmla="*/ 222 w 224"/>
                              <a:gd name="T7" fmla="*/ 3 h 32"/>
                              <a:gd name="T8" fmla="*/ 224 w 224"/>
                              <a:gd name="T9" fmla="*/ 8 h 32"/>
                              <a:gd name="T10" fmla="*/ 224 w 224"/>
                              <a:gd name="T11" fmla="*/ 22 h 32"/>
                              <a:gd name="T12" fmla="*/ 217 w 224"/>
                              <a:gd name="T13" fmla="*/ 30 h 32"/>
                              <a:gd name="T14" fmla="*/ 9 w 224"/>
                              <a:gd name="T15" fmla="*/ 32 h 32"/>
                              <a:gd name="T16" fmla="*/ 3 w 224"/>
                              <a:gd name="T17" fmla="*/ 30 h 32"/>
                              <a:gd name="T18" fmla="*/ 0 w 224"/>
                              <a:gd name="T19" fmla="*/ 24 h 32"/>
                              <a:gd name="T20" fmla="*/ 0 w 224"/>
                              <a:gd name="T21" fmla="*/ 11 h 32"/>
                              <a:gd name="T22" fmla="*/ 16 w 224"/>
                              <a:gd name="T23" fmla="*/ 24 h 32"/>
                              <a:gd name="T24" fmla="*/ 8 w 224"/>
                              <a:gd name="T25" fmla="*/ 16 h 32"/>
                              <a:gd name="T26" fmla="*/ 216 w 224"/>
                              <a:gd name="T27" fmla="*/ 14 h 32"/>
                              <a:gd name="T28" fmla="*/ 208 w 224"/>
                              <a:gd name="T29" fmla="*/ 22 h 32"/>
                              <a:gd name="T30" fmla="*/ 208 w 224"/>
                              <a:gd name="T31" fmla="*/ 8 h 32"/>
                              <a:gd name="T32" fmla="*/ 217 w 224"/>
                              <a:gd name="T33" fmla="*/ 16 h 32"/>
                              <a:gd name="T34" fmla="*/ 9 w 224"/>
                              <a:gd name="T35" fmla="*/ 19 h 32"/>
                              <a:gd name="T36" fmla="*/ 16 w 224"/>
                              <a:gd name="T37" fmla="*/ 11 h 32"/>
                              <a:gd name="T38" fmla="*/ 16 w 224"/>
                              <a:gd name="T3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32">
                                <a:moveTo>
                                  <a:pt x="0" y="11"/>
                                </a:moveTo>
                                <a:cubicBezTo>
                                  <a:pt x="0" y="6"/>
                                  <a:pt x="4" y="3"/>
                                  <a:pt x="8" y="3"/>
                                </a:cubicBezTo>
                                <a:lnTo>
                                  <a:pt x="216" y="0"/>
                                </a:lnTo>
                                <a:cubicBezTo>
                                  <a:pt x="219" y="0"/>
                                  <a:pt x="221" y="1"/>
                                  <a:pt x="222" y="3"/>
                                </a:cubicBezTo>
                                <a:cubicBezTo>
                                  <a:pt x="224" y="4"/>
                                  <a:pt x="224" y="6"/>
                                  <a:pt x="224" y="8"/>
                                </a:cubicBezTo>
                                <a:lnTo>
                                  <a:pt x="224" y="22"/>
                                </a:lnTo>
                                <a:cubicBezTo>
                                  <a:pt x="224" y="27"/>
                                  <a:pt x="221" y="30"/>
                                  <a:pt x="217" y="30"/>
                                </a:cubicBezTo>
                                <a:lnTo>
                                  <a:pt x="9" y="32"/>
                                </a:lnTo>
                                <a:cubicBezTo>
                                  <a:pt x="6" y="32"/>
                                  <a:pt x="4" y="32"/>
                                  <a:pt x="3" y="30"/>
                                </a:cubicBezTo>
                                <a:cubicBezTo>
                                  <a:pt x="1" y="29"/>
                                  <a:pt x="0" y="27"/>
                                  <a:pt x="0" y="24"/>
                                </a:cubicBezTo>
                                <a:lnTo>
                                  <a:pt x="0" y="11"/>
                                </a:lnTo>
                                <a:close/>
                                <a:moveTo>
                                  <a:pt x="16" y="24"/>
                                </a:moveTo>
                                <a:lnTo>
                                  <a:pt x="8" y="16"/>
                                </a:lnTo>
                                <a:lnTo>
                                  <a:pt x="216" y="14"/>
                                </a:lnTo>
                                <a:lnTo>
                                  <a:pt x="208" y="22"/>
                                </a:lnTo>
                                <a:lnTo>
                                  <a:pt x="208" y="8"/>
                                </a:lnTo>
                                <a:lnTo>
                                  <a:pt x="217" y="16"/>
                                </a:lnTo>
                                <a:lnTo>
                                  <a:pt x="9" y="19"/>
                                </a:lnTo>
                                <a:lnTo>
                                  <a:pt x="16" y="11"/>
                                </a:lnTo>
                                <a:lnTo>
                                  <a:pt x="16"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38" name="Freeform 54"/>
                        <wps:cNvSpPr>
                          <a:spLocks/>
                        </wps:cNvSpPr>
                        <wps:spPr bwMode="auto">
                          <a:xfrm>
                            <a:off x="740410" y="1260475"/>
                            <a:ext cx="57785" cy="4445"/>
                          </a:xfrm>
                          <a:custGeom>
                            <a:avLst/>
                            <a:gdLst>
                              <a:gd name="T0" fmla="*/ 0 w 91"/>
                              <a:gd name="T1" fmla="*/ 1 h 7"/>
                              <a:gd name="T2" fmla="*/ 91 w 91"/>
                              <a:gd name="T3" fmla="*/ 0 h 7"/>
                              <a:gd name="T4" fmla="*/ 91 w 91"/>
                              <a:gd name="T5" fmla="*/ 6 h 7"/>
                              <a:gd name="T6" fmla="*/ 0 w 91"/>
                              <a:gd name="T7" fmla="*/ 7 h 7"/>
                              <a:gd name="T8" fmla="*/ 0 w 91"/>
                              <a:gd name="T9" fmla="*/ 1 h 7"/>
                            </a:gdLst>
                            <a:ahLst/>
                            <a:cxnLst>
                              <a:cxn ang="0">
                                <a:pos x="T0" y="T1"/>
                              </a:cxn>
                              <a:cxn ang="0">
                                <a:pos x="T2" y="T3"/>
                              </a:cxn>
                              <a:cxn ang="0">
                                <a:pos x="T4" y="T5"/>
                              </a:cxn>
                              <a:cxn ang="0">
                                <a:pos x="T6" y="T7"/>
                              </a:cxn>
                              <a:cxn ang="0">
                                <a:pos x="T8" y="T9"/>
                              </a:cxn>
                            </a:cxnLst>
                            <a:rect l="0" t="0" r="r" b="b"/>
                            <a:pathLst>
                              <a:path w="91" h="7">
                                <a:moveTo>
                                  <a:pt x="0" y="1"/>
                                </a:moveTo>
                                <a:lnTo>
                                  <a:pt x="91" y="0"/>
                                </a:lnTo>
                                <a:lnTo>
                                  <a:pt x="91" y="6"/>
                                </a:lnTo>
                                <a:lnTo>
                                  <a:pt x="0" y="7"/>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55"/>
                        <wps:cNvSpPr>
                          <a:spLocks noEditPoints="1"/>
                        </wps:cNvSpPr>
                        <wps:spPr bwMode="auto">
                          <a:xfrm>
                            <a:off x="737870" y="1257935"/>
                            <a:ext cx="62865" cy="8890"/>
                          </a:xfrm>
                          <a:custGeom>
                            <a:avLst/>
                            <a:gdLst>
                              <a:gd name="T0" fmla="*/ 0 w 224"/>
                              <a:gd name="T1" fmla="*/ 11 h 32"/>
                              <a:gd name="T2" fmla="*/ 8 w 224"/>
                              <a:gd name="T3" fmla="*/ 3 h 32"/>
                              <a:gd name="T4" fmla="*/ 216 w 224"/>
                              <a:gd name="T5" fmla="*/ 0 h 32"/>
                              <a:gd name="T6" fmla="*/ 222 w 224"/>
                              <a:gd name="T7" fmla="*/ 3 h 32"/>
                              <a:gd name="T8" fmla="*/ 224 w 224"/>
                              <a:gd name="T9" fmla="*/ 8 h 32"/>
                              <a:gd name="T10" fmla="*/ 224 w 224"/>
                              <a:gd name="T11" fmla="*/ 22 h 32"/>
                              <a:gd name="T12" fmla="*/ 217 w 224"/>
                              <a:gd name="T13" fmla="*/ 30 h 32"/>
                              <a:gd name="T14" fmla="*/ 9 w 224"/>
                              <a:gd name="T15" fmla="*/ 32 h 32"/>
                              <a:gd name="T16" fmla="*/ 3 w 224"/>
                              <a:gd name="T17" fmla="*/ 30 h 32"/>
                              <a:gd name="T18" fmla="*/ 0 w 224"/>
                              <a:gd name="T19" fmla="*/ 24 h 32"/>
                              <a:gd name="T20" fmla="*/ 0 w 224"/>
                              <a:gd name="T21" fmla="*/ 11 h 32"/>
                              <a:gd name="T22" fmla="*/ 16 w 224"/>
                              <a:gd name="T23" fmla="*/ 24 h 32"/>
                              <a:gd name="T24" fmla="*/ 8 w 224"/>
                              <a:gd name="T25" fmla="*/ 16 h 32"/>
                              <a:gd name="T26" fmla="*/ 216 w 224"/>
                              <a:gd name="T27" fmla="*/ 14 h 32"/>
                              <a:gd name="T28" fmla="*/ 208 w 224"/>
                              <a:gd name="T29" fmla="*/ 22 h 32"/>
                              <a:gd name="T30" fmla="*/ 208 w 224"/>
                              <a:gd name="T31" fmla="*/ 8 h 32"/>
                              <a:gd name="T32" fmla="*/ 217 w 224"/>
                              <a:gd name="T33" fmla="*/ 16 h 32"/>
                              <a:gd name="T34" fmla="*/ 9 w 224"/>
                              <a:gd name="T35" fmla="*/ 19 h 32"/>
                              <a:gd name="T36" fmla="*/ 16 w 224"/>
                              <a:gd name="T37" fmla="*/ 11 h 32"/>
                              <a:gd name="T38" fmla="*/ 16 w 224"/>
                              <a:gd name="T3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32">
                                <a:moveTo>
                                  <a:pt x="0" y="11"/>
                                </a:moveTo>
                                <a:cubicBezTo>
                                  <a:pt x="0" y="6"/>
                                  <a:pt x="4" y="3"/>
                                  <a:pt x="8" y="3"/>
                                </a:cubicBezTo>
                                <a:lnTo>
                                  <a:pt x="216" y="0"/>
                                </a:lnTo>
                                <a:cubicBezTo>
                                  <a:pt x="219" y="0"/>
                                  <a:pt x="221" y="1"/>
                                  <a:pt x="222" y="3"/>
                                </a:cubicBezTo>
                                <a:cubicBezTo>
                                  <a:pt x="224" y="4"/>
                                  <a:pt x="224" y="6"/>
                                  <a:pt x="224" y="8"/>
                                </a:cubicBezTo>
                                <a:lnTo>
                                  <a:pt x="224" y="22"/>
                                </a:lnTo>
                                <a:cubicBezTo>
                                  <a:pt x="224" y="27"/>
                                  <a:pt x="221" y="30"/>
                                  <a:pt x="217" y="30"/>
                                </a:cubicBezTo>
                                <a:lnTo>
                                  <a:pt x="9" y="32"/>
                                </a:lnTo>
                                <a:cubicBezTo>
                                  <a:pt x="6" y="32"/>
                                  <a:pt x="4" y="32"/>
                                  <a:pt x="3" y="30"/>
                                </a:cubicBezTo>
                                <a:cubicBezTo>
                                  <a:pt x="1" y="29"/>
                                  <a:pt x="0" y="27"/>
                                  <a:pt x="0" y="24"/>
                                </a:cubicBezTo>
                                <a:lnTo>
                                  <a:pt x="0" y="11"/>
                                </a:lnTo>
                                <a:close/>
                                <a:moveTo>
                                  <a:pt x="16" y="24"/>
                                </a:moveTo>
                                <a:lnTo>
                                  <a:pt x="8" y="16"/>
                                </a:lnTo>
                                <a:lnTo>
                                  <a:pt x="216" y="14"/>
                                </a:lnTo>
                                <a:lnTo>
                                  <a:pt x="208" y="22"/>
                                </a:lnTo>
                                <a:lnTo>
                                  <a:pt x="208" y="8"/>
                                </a:lnTo>
                                <a:lnTo>
                                  <a:pt x="217" y="16"/>
                                </a:lnTo>
                                <a:lnTo>
                                  <a:pt x="9" y="19"/>
                                </a:lnTo>
                                <a:lnTo>
                                  <a:pt x="16" y="11"/>
                                </a:lnTo>
                                <a:lnTo>
                                  <a:pt x="16"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40" name="Freeform 56"/>
                        <wps:cNvSpPr>
                          <a:spLocks/>
                        </wps:cNvSpPr>
                        <wps:spPr bwMode="auto">
                          <a:xfrm>
                            <a:off x="740410" y="1001395"/>
                            <a:ext cx="57785" cy="4445"/>
                          </a:xfrm>
                          <a:custGeom>
                            <a:avLst/>
                            <a:gdLst>
                              <a:gd name="T0" fmla="*/ 0 w 91"/>
                              <a:gd name="T1" fmla="*/ 2 h 7"/>
                              <a:gd name="T2" fmla="*/ 91 w 91"/>
                              <a:gd name="T3" fmla="*/ 0 h 7"/>
                              <a:gd name="T4" fmla="*/ 91 w 91"/>
                              <a:gd name="T5" fmla="*/ 6 h 7"/>
                              <a:gd name="T6" fmla="*/ 0 w 91"/>
                              <a:gd name="T7" fmla="*/ 7 h 7"/>
                              <a:gd name="T8" fmla="*/ 0 w 91"/>
                              <a:gd name="T9" fmla="*/ 2 h 7"/>
                            </a:gdLst>
                            <a:ahLst/>
                            <a:cxnLst>
                              <a:cxn ang="0">
                                <a:pos x="T0" y="T1"/>
                              </a:cxn>
                              <a:cxn ang="0">
                                <a:pos x="T2" y="T3"/>
                              </a:cxn>
                              <a:cxn ang="0">
                                <a:pos x="T4" y="T5"/>
                              </a:cxn>
                              <a:cxn ang="0">
                                <a:pos x="T6" y="T7"/>
                              </a:cxn>
                              <a:cxn ang="0">
                                <a:pos x="T8" y="T9"/>
                              </a:cxn>
                            </a:cxnLst>
                            <a:rect l="0" t="0" r="r" b="b"/>
                            <a:pathLst>
                              <a:path w="91" h="7">
                                <a:moveTo>
                                  <a:pt x="0" y="2"/>
                                </a:moveTo>
                                <a:lnTo>
                                  <a:pt x="91" y="0"/>
                                </a:lnTo>
                                <a:lnTo>
                                  <a:pt x="91" y="6"/>
                                </a:lnTo>
                                <a:lnTo>
                                  <a:pt x="0" y="7"/>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7"/>
                        <wps:cNvSpPr>
                          <a:spLocks noEditPoints="1"/>
                        </wps:cNvSpPr>
                        <wps:spPr bwMode="auto">
                          <a:xfrm>
                            <a:off x="737870" y="999490"/>
                            <a:ext cx="62865" cy="8890"/>
                          </a:xfrm>
                          <a:custGeom>
                            <a:avLst/>
                            <a:gdLst>
                              <a:gd name="T0" fmla="*/ 0 w 224"/>
                              <a:gd name="T1" fmla="*/ 11 h 32"/>
                              <a:gd name="T2" fmla="*/ 8 w 224"/>
                              <a:gd name="T3" fmla="*/ 3 h 32"/>
                              <a:gd name="T4" fmla="*/ 216 w 224"/>
                              <a:gd name="T5" fmla="*/ 0 h 32"/>
                              <a:gd name="T6" fmla="*/ 222 w 224"/>
                              <a:gd name="T7" fmla="*/ 3 h 32"/>
                              <a:gd name="T8" fmla="*/ 224 w 224"/>
                              <a:gd name="T9" fmla="*/ 8 h 32"/>
                              <a:gd name="T10" fmla="*/ 224 w 224"/>
                              <a:gd name="T11" fmla="*/ 22 h 32"/>
                              <a:gd name="T12" fmla="*/ 217 w 224"/>
                              <a:gd name="T13" fmla="*/ 30 h 32"/>
                              <a:gd name="T14" fmla="*/ 9 w 224"/>
                              <a:gd name="T15" fmla="*/ 32 h 32"/>
                              <a:gd name="T16" fmla="*/ 3 w 224"/>
                              <a:gd name="T17" fmla="*/ 30 h 32"/>
                              <a:gd name="T18" fmla="*/ 0 w 224"/>
                              <a:gd name="T19" fmla="*/ 24 h 32"/>
                              <a:gd name="T20" fmla="*/ 0 w 224"/>
                              <a:gd name="T21" fmla="*/ 11 h 32"/>
                              <a:gd name="T22" fmla="*/ 16 w 224"/>
                              <a:gd name="T23" fmla="*/ 24 h 32"/>
                              <a:gd name="T24" fmla="*/ 8 w 224"/>
                              <a:gd name="T25" fmla="*/ 16 h 32"/>
                              <a:gd name="T26" fmla="*/ 216 w 224"/>
                              <a:gd name="T27" fmla="*/ 14 h 32"/>
                              <a:gd name="T28" fmla="*/ 208 w 224"/>
                              <a:gd name="T29" fmla="*/ 22 h 32"/>
                              <a:gd name="T30" fmla="*/ 208 w 224"/>
                              <a:gd name="T31" fmla="*/ 8 h 32"/>
                              <a:gd name="T32" fmla="*/ 217 w 224"/>
                              <a:gd name="T33" fmla="*/ 16 h 32"/>
                              <a:gd name="T34" fmla="*/ 9 w 224"/>
                              <a:gd name="T35" fmla="*/ 19 h 32"/>
                              <a:gd name="T36" fmla="*/ 16 w 224"/>
                              <a:gd name="T37" fmla="*/ 11 h 32"/>
                              <a:gd name="T38" fmla="*/ 16 w 224"/>
                              <a:gd name="T3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32">
                                <a:moveTo>
                                  <a:pt x="0" y="11"/>
                                </a:moveTo>
                                <a:cubicBezTo>
                                  <a:pt x="0" y="6"/>
                                  <a:pt x="4" y="3"/>
                                  <a:pt x="8" y="3"/>
                                </a:cubicBezTo>
                                <a:lnTo>
                                  <a:pt x="216" y="0"/>
                                </a:lnTo>
                                <a:cubicBezTo>
                                  <a:pt x="219" y="0"/>
                                  <a:pt x="221" y="1"/>
                                  <a:pt x="222" y="3"/>
                                </a:cubicBezTo>
                                <a:cubicBezTo>
                                  <a:pt x="224" y="4"/>
                                  <a:pt x="224" y="6"/>
                                  <a:pt x="224" y="8"/>
                                </a:cubicBezTo>
                                <a:lnTo>
                                  <a:pt x="224" y="22"/>
                                </a:lnTo>
                                <a:cubicBezTo>
                                  <a:pt x="224" y="27"/>
                                  <a:pt x="221" y="30"/>
                                  <a:pt x="217" y="30"/>
                                </a:cubicBezTo>
                                <a:lnTo>
                                  <a:pt x="9" y="32"/>
                                </a:lnTo>
                                <a:cubicBezTo>
                                  <a:pt x="6" y="32"/>
                                  <a:pt x="4" y="32"/>
                                  <a:pt x="3" y="30"/>
                                </a:cubicBezTo>
                                <a:cubicBezTo>
                                  <a:pt x="1" y="29"/>
                                  <a:pt x="0" y="27"/>
                                  <a:pt x="0" y="24"/>
                                </a:cubicBezTo>
                                <a:lnTo>
                                  <a:pt x="0" y="11"/>
                                </a:lnTo>
                                <a:close/>
                                <a:moveTo>
                                  <a:pt x="16" y="24"/>
                                </a:moveTo>
                                <a:lnTo>
                                  <a:pt x="8" y="16"/>
                                </a:lnTo>
                                <a:lnTo>
                                  <a:pt x="216" y="14"/>
                                </a:lnTo>
                                <a:lnTo>
                                  <a:pt x="208" y="22"/>
                                </a:lnTo>
                                <a:lnTo>
                                  <a:pt x="208" y="8"/>
                                </a:lnTo>
                                <a:lnTo>
                                  <a:pt x="217" y="16"/>
                                </a:lnTo>
                                <a:lnTo>
                                  <a:pt x="9" y="19"/>
                                </a:lnTo>
                                <a:lnTo>
                                  <a:pt x="16" y="11"/>
                                </a:lnTo>
                                <a:lnTo>
                                  <a:pt x="16"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5" name="Freeform 58"/>
                        <wps:cNvSpPr>
                          <a:spLocks/>
                        </wps:cNvSpPr>
                        <wps:spPr bwMode="auto">
                          <a:xfrm>
                            <a:off x="740410" y="742950"/>
                            <a:ext cx="57785" cy="4445"/>
                          </a:xfrm>
                          <a:custGeom>
                            <a:avLst/>
                            <a:gdLst>
                              <a:gd name="T0" fmla="*/ 0 w 91"/>
                              <a:gd name="T1" fmla="*/ 1 h 7"/>
                              <a:gd name="T2" fmla="*/ 91 w 91"/>
                              <a:gd name="T3" fmla="*/ 0 h 7"/>
                              <a:gd name="T4" fmla="*/ 91 w 91"/>
                              <a:gd name="T5" fmla="*/ 6 h 7"/>
                              <a:gd name="T6" fmla="*/ 0 w 91"/>
                              <a:gd name="T7" fmla="*/ 7 h 7"/>
                              <a:gd name="T8" fmla="*/ 0 w 91"/>
                              <a:gd name="T9" fmla="*/ 1 h 7"/>
                            </a:gdLst>
                            <a:ahLst/>
                            <a:cxnLst>
                              <a:cxn ang="0">
                                <a:pos x="T0" y="T1"/>
                              </a:cxn>
                              <a:cxn ang="0">
                                <a:pos x="T2" y="T3"/>
                              </a:cxn>
                              <a:cxn ang="0">
                                <a:pos x="T4" y="T5"/>
                              </a:cxn>
                              <a:cxn ang="0">
                                <a:pos x="T6" y="T7"/>
                              </a:cxn>
                              <a:cxn ang="0">
                                <a:pos x="T8" y="T9"/>
                              </a:cxn>
                            </a:cxnLst>
                            <a:rect l="0" t="0" r="r" b="b"/>
                            <a:pathLst>
                              <a:path w="91" h="7">
                                <a:moveTo>
                                  <a:pt x="0" y="1"/>
                                </a:moveTo>
                                <a:lnTo>
                                  <a:pt x="91" y="0"/>
                                </a:lnTo>
                                <a:lnTo>
                                  <a:pt x="91" y="6"/>
                                </a:lnTo>
                                <a:lnTo>
                                  <a:pt x="0" y="7"/>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9"/>
                        <wps:cNvSpPr>
                          <a:spLocks noEditPoints="1"/>
                        </wps:cNvSpPr>
                        <wps:spPr bwMode="auto">
                          <a:xfrm>
                            <a:off x="737870" y="740410"/>
                            <a:ext cx="62865" cy="9525"/>
                          </a:xfrm>
                          <a:custGeom>
                            <a:avLst/>
                            <a:gdLst>
                              <a:gd name="T0" fmla="*/ 0 w 224"/>
                              <a:gd name="T1" fmla="*/ 11 h 32"/>
                              <a:gd name="T2" fmla="*/ 8 w 224"/>
                              <a:gd name="T3" fmla="*/ 3 h 32"/>
                              <a:gd name="T4" fmla="*/ 216 w 224"/>
                              <a:gd name="T5" fmla="*/ 0 h 32"/>
                              <a:gd name="T6" fmla="*/ 222 w 224"/>
                              <a:gd name="T7" fmla="*/ 3 h 32"/>
                              <a:gd name="T8" fmla="*/ 224 w 224"/>
                              <a:gd name="T9" fmla="*/ 8 h 32"/>
                              <a:gd name="T10" fmla="*/ 224 w 224"/>
                              <a:gd name="T11" fmla="*/ 22 h 32"/>
                              <a:gd name="T12" fmla="*/ 217 w 224"/>
                              <a:gd name="T13" fmla="*/ 30 h 32"/>
                              <a:gd name="T14" fmla="*/ 9 w 224"/>
                              <a:gd name="T15" fmla="*/ 32 h 32"/>
                              <a:gd name="T16" fmla="*/ 3 w 224"/>
                              <a:gd name="T17" fmla="*/ 30 h 32"/>
                              <a:gd name="T18" fmla="*/ 0 w 224"/>
                              <a:gd name="T19" fmla="*/ 24 h 32"/>
                              <a:gd name="T20" fmla="*/ 0 w 224"/>
                              <a:gd name="T21" fmla="*/ 11 h 32"/>
                              <a:gd name="T22" fmla="*/ 16 w 224"/>
                              <a:gd name="T23" fmla="*/ 24 h 32"/>
                              <a:gd name="T24" fmla="*/ 8 w 224"/>
                              <a:gd name="T25" fmla="*/ 16 h 32"/>
                              <a:gd name="T26" fmla="*/ 216 w 224"/>
                              <a:gd name="T27" fmla="*/ 14 h 32"/>
                              <a:gd name="T28" fmla="*/ 208 w 224"/>
                              <a:gd name="T29" fmla="*/ 22 h 32"/>
                              <a:gd name="T30" fmla="*/ 208 w 224"/>
                              <a:gd name="T31" fmla="*/ 8 h 32"/>
                              <a:gd name="T32" fmla="*/ 217 w 224"/>
                              <a:gd name="T33" fmla="*/ 16 h 32"/>
                              <a:gd name="T34" fmla="*/ 9 w 224"/>
                              <a:gd name="T35" fmla="*/ 19 h 32"/>
                              <a:gd name="T36" fmla="*/ 16 w 224"/>
                              <a:gd name="T37" fmla="*/ 11 h 32"/>
                              <a:gd name="T38" fmla="*/ 16 w 224"/>
                              <a:gd name="T3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32">
                                <a:moveTo>
                                  <a:pt x="0" y="11"/>
                                </a:moveTo>
                                <a:cubicBezTo>
                                  <a:pt x="0" y="6"/>
                                  <a:pt x="4" y="3"/>
                                  <a:pt x="8" y="3"/>
                                </a:cubicBezTo>
                                <a:lnTo>
                                  <a:pt x="216" y="0"/>
                                </a:lnTo>
                                <a:cubicBezTo>
                                  <a:pt x="219" y="0"/>
                                  <a:pt x="221" y="1"/>
                                  <a:pt x="222" y="3"/>
                                </a:cubicBezTo>
                                <a:cubicBezTo>
                                  <a:pt x="224" y="4"/>
                                  <a:pt x="224" y="6"/>
                                  <a:pt x="224" y="8"/>
                                </a:cubicBezTo>
                                <a:lnTo>
                                  <a:pt x="224" y="22"/>
                                </a:lnTo>
                                <a:cubicBezTo>
                                  <a:pt x="224" y="27"/>
                                  <a:pt x="221" y="30"/>
                                  <a:pt x="217" y="30"/>
                                </a:cubicBezTo>
                                <a:lnTo>
                                  <a:pt x="9" y="32"/>
                                </a:lnTo>
                                <a:cubicBezTo>
                                  <a:pt x="6" y="32"/>
                                  <a:pt x="4" y="32"/>
                                  <a:pt x="3" y="30"/>
                                </a:cubicBezTo>
                                <a:cubicBezTo>
                                  <a:pt x="1" y="29"/>
                                  <a:pt x="0" y="27"/>
                                  <a:pt x="0" y="24"/>
                                </a:cubicBezTo>
                                <a:lnTo>
                                  <a:pt x="0" y="11"/>
                                </a:lnTo>
                                <a:close/>
                                <a:moveTo>
                                  <a:pt x="16" y="24"/>
                                </a:moveTo>
                                <a:lnTo>
                                  <a:pt x="8" y="16"/>
                                </a:lnTo>
                                <a:lnTo>
                                  <a:pt x="216" y="14"/>
                                </a:lnTo>
                                <a:lnTo>
                                  <a:pt x="208" y="22"/>
                                </a:lnTo>
                                <a:lnTo>
                                  <a:pt x="208" y="8"/>
                                </a:lnTo>
                                <a:lnTo>
                                  <a:pt x="217" y="16"/>
                                </a:lnTo>
                                <a:lnTo>
                                  <a:pt x="9" y="19"/>
                                </a:lnTo>
                                <a:lnTo>
                                  <a:pt x="16" y="11"/>
                                </a:lnTo>
                                <a:lnTo>
                                  <a:pt x="16"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7" name="Freeform 60"/>
                        <wps:cNvSpPr>
                          <a:spLocks/>
                        </wps:cNvSpPr>
                        <wps:spPr bwMode="auto">
                          <a:xfrm>
                            <a:off x="740410" y="493395"/>
                            <a:ext cx="57785" cy="4445"/>
                          </a:xfrm>
                          <a:custGeom>
                            <a:avLst/>
                            <a:gdLst>
                              <a:gd name="T0" fmla="*/ 0 w 91"/>
                              <a:gd name="T1" fmla="*/ 1 h 7"/>
                              <a:gd name="T2" fmla="*/ 91 w 91"/>
                              <a:gd name="T3" fmla="*/ 0 h 7"/>
                              <a:gd name="T4" fmla="*/ 91 w 91"/>
                              <a:gd name="T5" fmla="*/ 6 h 7"/>
                              <a:gd name="T6" fmla="*/ 0 w 91"/>
                              <a:gd name="T7" fmla="*/ 7 h 7"/>
                              <a:gd name="T8" fmla="*/ 0 w 91"/>
                              <a:gd name="T9" fmla="*/ 1 h 7"/>
                            </a:gdLst>
                            <a:ahLst/>
                            <a:cxnLst>
                              <a:cxn ang="0">
                                <a:pos x="T0" y="T1"/>
                              </a:cxn>
                              <a:cxn ang="0">
                                <a:pos x="T2" y="T3"/>
                              </a:cxn>
                              <a:cxn ang="0">
                                <a:pos x="T4" y="T5"/>
                              </a:cxn>
                              <a:cxn ang="0">
                                <a:pos x="T6" y="T7"/>
                              </a:cxn>
                              <a:cxn ang="0">
                                <a:pos x="T8" y="T9"/>
                              </a:cxn>
                            </a:cxnLst>
                            <a:rect l="0" t="0" r="r" b="b"/>
                            <a:pathLst>
                              <a:path w="91" h="7">
                                <a:moveTo>
                                  <a:pt x="0" y="1"/>
                                </a:moveTo>
                                <a:lnTo>
                                  <a:pt x="91" y="0"/>
                                </a:lnTo>
                                <a:lnTo>
                                  <a:pt x="91" y="6"/>
                                </a:lnTo>
                                <a:lnTo>
                                  <a:pt x="0" y="7"/>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1"/>
                        <wps:cNvSpPr>
                          <a:spLocks noEditPoints="1"/>
                        </wps:cNvSpPr>
                        <wps:spPr bwMode="auto">
                          <a:xfrm>
                            <a:off x="737870" y="490855"/>
                            <a:ext cx="62865" cy="8890"/>
                          </a:xfrm>
                          <a:custGeom>
                            <a:avLst/>
                            <a:gdLst>
                              <a:gd name="T0" fmla="*/ 0 w 224"/>
                              <a:gd name="T1" fmla="*/ 11 h 32"/>
                              <a:gd name="T2" fmla="*/ 8 w 224"/>
                              <a:gd name="T3" fmla="*/ 3 h 32"/>
                              <a:gd name="T4" fmla="*/ 216 w 224"/>
                              <a:gd name="T5" fmla="*/ 0 h 32"/>
                              <a:gd name="T6" fmla="*/ 222 w 224"/>
                              <a:gd name="T7" fmla="*/ 3 h 32"/>
                              <a:gd name="T8" fmla="*/ 224 w 224"/>
                              <a:gd name="T9" fmla="*/ 8 h 32"/>
                              <a:gd name="T10" fmla="*/ 224 w 224"/>
                              <a:gd name="T11" fmla="*/ 22 h 32"/>
                              <a:gd name="T12" fmla="*/ 217 w 224"/>
                              <a:gd name="T13" fmla="*/ 30 h 32"/>
                              <a:gd name="T14" fmla="*/ 9 w 224"/>
                              <a:gd name="T15" fmla="*/ 32 h 32"/>
                              <a:gd name="T16" fmla="*/ 3 w 224"/>
                              <a:gd name="T17" fmla="*/ 30 h 32"/>
                              <a:gd name="T18" fmla="*/ 0 w 224"/>
                              <a:gd name="T19" fmla="*/ 24 h 32"/>
                              <a:gd name="T20" fmla="*/ 0 w 224"/>
                              <a:gd name="T21" fmla="*/ 11 h 32"/>
                              <a:gd name="T22" fmla="*/ 16 w 224"/>
                              <a:gd name="T23" fmla="*/ 24 h 32"/>
                              <a:gd name="T24" fmla="*/ 8 w 224"/>
                              <a:gd name="T25" fmla="*/ 16 h 32"/>
                              <a:gd name="T26" fmla="*/ 216 w 224"/>
                              <a:gd name="T27" fmla="*/ 14 h 32"/>
                              <a:gd name="T28" fmla="*/ 208 w 224"/>
                              <a:gd name="T29" fmla="*/ 22 h 32"/>
                              <a:gd name="T30" fmla="*/ 208 w 224"/>
                              <a:gd name="T31" fmla="*/ 8 h 32"/>
                              <a:gd name="T32" fmla="*/ 217 w 224"/>
                              <a:gd name="T33" fmla="*/ 16 h 32"/>
                              <a:gd name="T34" fmla="*/ 9 w 224"/>
                              <a:gd name="T35" fmla="*/ 19 h 32"/>
                              <a:gd name="T36" fmla="*/ 16 w 224"/>
                              <a:gd name="T37" fmla="*/ 11 h 32"/>
                              <a:gd name="T38" fmla="*/ 16 w 224"/>
                              <a:gd name="T3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4" h="32">
                                <a:moveTo>
                                  <a:pt x="0" y="11"/>
                                </a:moveTo>
                                <a:cubicBezTo>
                                  <a:pt x="0" y="6"/>
                                  <a:pt x="4" y="3"/>
                                  <a:pt x="8" y="3"/>
                                </a:cubicBezTo>
                                <a:lnTo>
                                  <a:pt x="216" y="0"/>
                                </a:lnTo>
                                <a:cubicBezTo>
                                  <a:pt x="219" y="0"/>
                                  <a:pt x="221" y="1"/>
                                  <a:pt x="222" y="3"/>
                                </a:cubicBezTo>
                                <a:cubicBezTo>
                                  <a:pt x="224" y="4"/>
                                  <a:pt x="224" y="6"/>
                                  <a:pt x="224" y="8"/>
                                </a:cubicBezTo>
                                <a:lnTo>
                                  <a:pt x="224" y="22"/>
                                </a:lnTo>
                                <a:cubicBezTo>
                                  <a:pt x="224" y="27"/>
                                  <a:pt x="221" y="30"/>
                                  <a:pt x="217" y="30"/>
                                </a:cubicBezTo>
                                <a:lnTo>
                                  <a:pt x="9" y="32"/>
                                </a:lnTo>
                                <a:cubicBezTo>
                                  <a:pt x="6" y="32"/>
                                  <a:pt x="4" y="32"/>
                                  <a:pt x="3" y="30"/>
                                </a:cubicBezTo>
                                <a:cubicBezTo>
                                  <a:pt x="1" y="29"/>
                                  <a:pt x="0" y="27"/>
                                  <a:pt x="0" y="24"/>
                                </a:cubicBezTo>
                                <a:lnTo>
                                  <a:pt x="0" y="11"/>
                                </a:lnTo>
                                <a:close/>
                                <a:moveTo>
                                  <a:pt x="16" y="24"/>
                                </a:moveTo>
                                <a:lnTo>
                                  <a:pt x="8" y="16"/>
                                </a:lnTo>
                                <a:lnTo>
                                  <a:pt x="216" y="14"/>
                                </a:lnTo>
                                <a:lnTo>
                                  <a:pt x="208" y="22"/>
                                </a:lnTo>
                                <a:lnTo>
                                  <a:pt x="208" y="8"/>
                                </a:lnTo>
                                <a:lnTo>
                                  <a:pt x="217" y="16"/>
                                </a:lnTo>
                                <a:lnTo>
                                  <a:pt x="9" y="19"/>
                                </a:lnTo>
                                <a:lnTo>
                                  <a:pt x="16" y="11"/>
                                </a:lnTo>
                                <a:lnTo>
                                  <a:pt x="16"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9" name="Rectangle 62"/>
                        <wps:cNvSpPr>
                          <a:spLocks noChangeArrowheads="1"/>
                        </wps:cNvSpPr>
                        <wps:spPr bwMode="auto">
                          <a:xfrm>
                            <a:off x="653415" y="2226067"/>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3ECD" w14:textId="77777777" w:rsidR="002C49D9" w:rsidRDefault="002C49D9" w:rsidP="00844380">
                              <w:r>
                                <w:rPr>
                                  <w:rFonts w:ascii="Calibri" w:hAnsi="Calibri" w:cs="Calibri"/>
                                  <w:color w:val="000000"/>
                                  <w:sz w:val="16"/>
                                  <w:szCs w:val="16"/>
                                  <w:lang w:val="en-US"/>
                                </w:rPr>
                                <w:t>0</w:t>
                              </w:r>
                            </w:p>
                          </w:txbxContent>
                        </wps:txbx>
                        <wps:bodyPr rot="0" vert="horz" wrap="none" lIns="0" tIns="0" rIns="0" bIns="0" anchor="t" anchorCtr="0" upright="1">
                          <a:spAutoFit/>
                        </wps:bodyPr>
                      </wps:wsp>
                      <wps:wsp>
                        <wps:cNvPr id="200" name="Freeform 63"/>
                        <wps:cNvSpPr>
                          <a:spLocks/>
                        </wps:cNvSpPr>
                        <wps:spPr bwMode="auto">
                          <a:xfrm>
                            <a:off x="1444625" y="1470025"/>
                            <a:ext cx="142875" cy="115570"/>
                          </a:xfrm>
                          <a:custGeom>
                            <a:avLst/>
                            <a:gdLst>
                              <a:gd name="T0" fmla="*/ 0 w 225"/>
                              <a:gd name="T1" fmla="*/ 0 h 182"/>
                              <a:gd name="T2" fmla="*/ 225 w 225"/>
                              <a:gd name="T3" fmla="*/ 0 h 182"/>
                              <a:gd name="T4" fmla="*/ 0 w 225"/>
                              <a:gd name="T5" fmla="*/ 182 h 182"/>
                              <a:gd name="T6" fmla="*/ 0 w 225"/>
                              <a:gd name="T7" fmla="*/ 0 h 182"/>
                            </a:gdLst>
                            <a:ahLst/>
                            <a:cxnLst>
                              <a:cxn ang="0">
                                <a:pos x="T0" y="T1"/>
                              </a:cxn>
                              <a:cxn ang="0">
                                <a:pos x="T2" y="T3"/>
                              </a:cxn>
                              <a:cxn ang="0">
                                <a:pos x="T4" y="T5"/>
                              </a:cxn>
                              <a:cxn ang="0">
                                <a:pos x="T6" y="T7"/>
                              </a:cxn>
                            </a:cxnLst>
                            <a:rect l="0" t="0" r="r" b="b"/>
                            <a:pathLst>
                              <a:path w="225" h="182">
                                <a:moveTo>
                                  <a:pt x="0" y="0"/>
                                </a:moveTo>
                                <a:lnTo>
                                  <a:pt x="225" y="0"/>
                                </a:lnTo>
                                <a:lnTo>
                                  <a:pt x="0" y="182"/>
                                </a:lnTo>
                                <a:lnTo>
                                  <a:pt x="0"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4"/>
                        <wps:cNvSpPr>
                          <a:spLocks noEditPoints="1"/>
                        </wps:cNvSpPr>
                        <wps:spPr bwMode="auto">
                          <a:xfrm>
                            <a:off x="1442720" y="1467485"/>
                            <a:ext cx="147320" cy="120650"/>
                          </a:xfrm>
                          <a:custGeom>
                            <a:avLst/>
                            <a:gdLst>
                              <a:gd name="T0" fmla="*/ 0 w 529"/>
                              <a:gd name="T1" fmla="*/ 8 h 433"/>
                              <a:gd name="T2" fmla="*/ 8 w 529"/>
                              <a:gd name="T3" fmla="*/ 0 h 433"/>
                              <a:gd name="T4" fmla="*/ 520 w 529"/>
                              <a:gd name="T5" fmla="*/ 0 h 433"/>
                              <a:gd name="T6" fmla="*/ 528 w 529"/>
                              <a:gd name="T7" fmla="*/ 6 h 433"/>
                              <a:gd name="T8" fmla="*/ 526 w 529"/>
                              <a:gd name="T9" fmla="*/ 15 h 433"/>
                              <a:gd name="T10" fmla="*/ 14 w 529"/>
                              <a:gd name="T11" fmla="*/ 431 h 433"/>
                              <a:gd name="T12" fmla="*/ 5 w 529"/>
                              <a:gd name="T13" fmla="*/ 432 h 433"/>
                              <a:gd name="T14" fmla="*/ 0 w 529"/>
                              <a:gd name="T15" fmla="*/ 424 h 433"/>
                              <a:gd name="T16" fmla="*/ 0 w 529"/>
                              <a:gd name="T17" fmla="*/ 8 h 433"/>
                              <a:gd name="T18" fmla="*/ 16 w 529"/>
                              <a:gd name="T19" fmla="*/ 424 h 433"/>
                              <a:gd name="T20" fmla="*/ 3 w 529"/>
                              <a:gd name="T21" fmla="*/ 418 h 433"/>
                              <a:gd name="T22" fmla="*/ 515 w 529"/>
                              <a:gd name="T23" fmla="*/ 2 h 433"/>
                              <a:gd name="T24" fmla="*/ 520 w 529"/>
                              <a:gd name="T25" fmla="*/ 16 h 433"/>
                              <a:gd name="T26" fmla="*/ 8 w 529"/>
                              <a:gd name="T27" fmla="*/ 16 h 433"/>
                              <a:gd name="T28" fmla="*/ 16 w 529"/>
                              <a:gd name="T29" fmla="*/ 8 h 433"/>
                              <a:gd name="T30" fmla="*/ 16 w 529"/>
                              <a:gd name="T31" fmla="*/ 42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9" h="433">
                                <a:moveTo>
                                  <a:pt x="0" y="8"/>
                                </a:moveTo>
                                <a:cubicBezTo>
                                  <a:pt x="0" y="4"/>
                                  <a:pt x="4" y="0"/>
                                  <a:pt x="8" y="0"/>
                                </a:cubicBezTo>
                                <a:lnTo>
                                  <a:pt x="520" y="0"/>
                                </a:lnTo>
                                <a:cubicBezTo>
                                  <a:pt x="524" y="0"/>
                                  <a:pt x="527" y="3"/>
                                  <a:pt x="528" y="6"/>
                                </a:cubicBezTo>
                                <a:cubicBezTo>
                                  <a:pt x="529" y="9"/>
                                  <a:pt x="528" y="13"/>
                                  <a:pt x="526" y="15"/>
                                </a:cubicBezTo>
                                <a:lnTo>
                                  <a:pt x="14" y="431"/>
                                </a:lnTo>
                                <a:cubicBezTo>
                                  <a:pt x="11" y="433"/>
                                  <a:pt x="8" y="433"/>
                                  <a:pt x="5" y="432"/>
                                </a:cubicBezTo>
                                <a:cubicBezTo>
                                  <a:pt x="2" y="430"/>
                                  <a:pt x="0" y="428"/>
                                  <a:pt x="0" y="424"/>
                                </a:cubicBezTo>
                                <a:lnTo>
                                  <a:pt x="0" y="8"/>
                                </a:lnTo>
                                <a:close/>
                                <a:moveTo>
                                  <a:pt x="16" y="424"/>
                                </a:moveTo>
                                <a:lnTo>
                                  <a:pt x="3" y="418"/>
                                </a:lnTo>
                                <a:lnTo>
                                  <a:pt x="515" y="2"/>
                                </a:lnTo>
                                <a:lnTo>
                                  <a:pt x="520" y="16"/>
                                </a:lnTo>
                                <a:lnTo>
                                  <a:pt x="8" y="16"/>
                                </a:lnTo>
                                <a:lnTo>
                                  <a:pt x="16" y="8"/>
                                </a:lnTo>
                                <a:lnTo>
                                  <a:pt x="16" y="424"/>
                                </a:lnTo>
                                <a:close/>
                              </a:path>
                            </a:pathLst>
                          </a:custGeom>
                          <a:solidFill>
                            <a:srgbClr val="385D8A"/>
                          </a:solidFill>
                          <a:ln w="0">
                            <a:solidFill>
                              <a:srgbClr val="385D8A"/>
                            </a:solidFill>
                            <a:round/>
                            <a:headEnd/>
                            <a:tailEnd/>
                          </a:ln>
                        </wps:spPr>
                        <wps:bodyPr rot="0" vert="horz" wrap="square" lIns="91440" tIns="45720" rIns="91440" bIns="45720" anchor="t" anchorCtr="0" upright="1">
                          <a:noAutofit/>
                        </wps:bodyPr>
                      </wps:wsp>
                      <wps:wsp>
                        <wps:cNvPr id="202" name="Freeform 65"/>
                        <wps:cNvSpPr>
                          <a:spLocks noEditPoints="1"/>
                        </wps:cNvSpPr>
                        <wps:spPr bwMode="auto">
                          <a:xfrm>
                            <a:off x="1065530" y="2200910"/>
                            <a:ext cx="8890" cy="142875"/>
                          </a:xfrm>
                          <a:custGeom>
                            <a:avLst/>
                            <a:gdLst>
                              <a:gd name="T0" fmla="*/ 14 w 14"/>
                              <a:gd name="T1" fmla="*/ 0 h 225"/>
                              <a:gd name="T2" fmla="*/ 14 w 14"/>
                              <a:gd name="T3" fmla="*/ 29 h 225"/>
                              <a:gd name="T4" fmla="*/ 7 w 14"/>
                              <a:gd name="T5" fmla="*/ 29 h 225"/>
                              <a:gd name="T6" fmla="*/ 8 w 14"/>
                              <a:gd name="T7" fmla="*/ 0 h 225"/>
                              <a:gd name="T8" fmla="*/ 14 w 14"/>
                              <a:gd name="T9" fmla="*/ 0 h 225"/>
                              <a:gd name="T10" fmla="*/ 14 w 14"/>
                              <a:gd name="T11" fmla="*/ 50 h 225"/>
                              <a:gd name="T12" fmla="*/ 12 w 14"/>
                              <a:gd name="T13" fmla="*/ 78 h 225"/>
                              <a:gd name="T14" fmla="*/ 6 w 14"/>
                              <a:gd name="T15" fmla="*/ 78 h 225"/>
                              <a:gd name="T16" fmla="*/ 7 w 14"/>
                              <a:gd name="T17" fmla="*/ 50 h 225"/>
                              <a:gd name="T18" fmla="*/ 14 w 14"/>
                              <a:gd name="T19" fmla="*/ 50 h 225"/>
                              <a:gd name="T20" fmla="*/ 11 w 14"/>
                              <a:gd name="T21" fmla="*/ 100 h 225"/>
                              <a:gd name="T22" fmla="*/ 11 w 14"/>
                              <a:gd name="T23" fmla="*/ 128 h 225"/>
                              <a:gd name="T24" fmla="*/ 4 w 14"/>
                              <a:gd name="T25" fmla="*/ 126 h 225"/>
                              <a:gd name="T26" fmla="*/ 4 w 14"/>
                              <a:gd name="T27" fmla="*/ 100 h 225"/>
                              <a:gd name="T28" fmla="*/ 11 w 14"/>
                              <a:gd name="T29" fmla="*/ 100 h 225"/>
                              <a:gd name="T30" fmla="*/ 10 w 14"/>
                              <a:gd name="T31" fmla="*/ 149 h 225"/>
                              <a:gd name="T32" fmla="*/ 10 w 14"/>
                              <a:gd name="T33" fmla="*/ 177 h 225"/>
                              <a:gd name="T34" fmla="*/ 2 w 14"/>
                              <a:gd name="T35" fmla="*/ 176 h 225"/>
                              <a:gd name="T36" fmla="*/ 3 w 14"/>
                              <a:gd name="T37" fmla="*/ 148 h 225"/>
                              <a:gd name="T38" fmla="*/ 10 w 14"/>
                              <a:gd name="T39" fmla="*/ 149 h 225"/>
                              <a:gd name="T40" fmla="*/ 8 w 14"/>
                              <a:gd name="T41" fmla="*/ 197 h 225"/>
                              <a:gd name="T42" fmla="*/ 8 w 14"/>
                              <a:gd name="T43" fmla="*/ 225 h 225"/>
                              <a:gd name="T44" fmla="*/ 0 w 14"/>
                              <a:gd name="T45" fmla="*/ 225 h 225"/>
                              <a:gd name="T46" fmla="*/ 2 w 14"/>
                              <a:gd name="T47" fmla="*/ 197 h 225"/>
                              <a:gd name="T48" fmla="*/ 8 w 14"/>
                              <a:gd name="T49" fmla="*/ 197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 h="225">
                                <a:moveTo>
                                  <a:pt x="14" y="0"/>
                                </a:moveTo>
                                <a:lnTo>
                                  <a:pt x="14" y="29"/>
                                </a:lnTo>
                                <a:lnTo>
                                  <a:pt x="7" y="29"/>
                                </a:lnTo>
                                <a:lnTo>
                                  <a:pt x="8" y="0"/>
                                </a:lnTo>
                                <a:lnTo>
                                  <a:pt x="14" y="0"/>
                                </a:lnTo>
                                <a:close/>
                                <a:moveTo>
                                  <a:pt x="14" y="50"/>
                                </a:moveTo>
                                <a:lnTo>
                                  <a:pt x="12" y="78"/>
                                </a:lnTo>
                                <a:lnTo>
                                  <a:pt x="6" y="78"/>
                                </a:lnTo>
                                <a:lnTo>
                                  <a:pt x="7" y="50"/>
                                </a:lnTo>
                                <a:lnTo>
                                  <a:pt x="14" y="50"/>
                                </a:lnTo>
                                <a:close/>
                                <a:moveTo>
                                  <a:pt x="11" y="100"/>
                                </a:moveTo>
                                <a:lnTo>
                                  <a:pt x="11" y="128"/>
                                </a:lnTo>
                                <a:lnTo>
                                  <a:pt x="4" y="126"/>
                                </a:lnTo>
                                <a:lnTo>
                                  <a:pt x="4" y="100"/>
                                </a:lnTo>
                                <a:lnTo>
                                  <a:pt x="11" y="100"/>
                                </a:lnTo>
                                <a:close/>
                                <a:moveTo>
                                  <a:pt x="10" y="149"/>
                                </a:moveTo>
                                <a:lnTo>
                                  <a:pt x="10" y="177"/>
                                </a:lnTo>
                                <a:lnTo>
                                  <a:pt x="2" y="176"/>
                                </a:lnTo>
                                <a:lnTo>
                                  <a:pt x="3" y="148"/>
                                </a:lnTo>
                                <a:lnTo>
                                  <a:pt x="10" y="149"/>
                                </a:lnTo>
                                <a:close/>
                                <a:moveTo>
                                  <a:pt x="8" y="197"/>
                                </a:moveTo>
                                <a:lnTo>
                                  <a:pt x="8" y="225"/>
                                </a:lnTo>
                                <a:lnTo>
                                  <a:pt x="0" y="225"/>
                                </a:lnTo>
                                <a:lnTo>
                                  <a:pt x="2" y="197"/>
                                </a:lnTo>
                                <a:lnTo>
                                  <a:pt x="8"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6"/>
                        <wps:cNvSpPr>
                          <a:spLocks noEditPoints="1"/>
                        </wps:cNvSpPr>
                        <wps:spPr bwMode="auto">
                          <a:xfrm>
                            <a:off x="1063625" y="2199005"/>
                            <a:ext cx="13335" cy="147320"/>
                          </a:xfrm>
                          <a:custGeom>
                            <a:avLst/>
                            <a:gdLst>
                              <a:gd name="T0" fmla="*/ 46 w 49"/>
                              <a:gd name="T1" fmla="*/ 3 h 528"/>
                              <a:gd name="T2" fmla="*/ 46 w 49"/>
                              <a:gd name="T3" fmla="*/ 73 h 528"/>
                              <a:gd name="T4" fmla="*/ 23 w 49"/>
                              <a:gd name="T5" fmla="*/ 81 h 528"/>
                              <a:gd name="T6" fmla="*/ 15 w 49"/>
                              <a:gd name="T7" fmla="*/ 72 h 528"/>
                              <a:gd name="T8" fmla="*/ 26 w 49"/>
                              <a:gd name="T9" fmla="*/ 0 h 528"/>
                              <a:gd name="T10" fmla="*/ 26 w 49"/>
                              <a:gd name="T11" fmla="*/ 16 h 528"/>
                              <a:gd name="T12" fmla="*/ 31 w 49"/>
                              <a:gd name="T13" fmla="*/ 73 h 528"/>
                              <a:gd name="T14" fmla="*/ 38 w 49"/>
                              <a:gd name="T15" fmla="*/ 65 h 528"/>
                              <a:gd name="T16" fmla="*/ 32 w 49"/>
                              <a:gd name="T17" fmla="*/ 8 h 528"/>
                              <a:gd name="T18" fmla="*/ 26 w 49"/>
                              <a:gd name="T19" fmla="*/ 16 h 528"/>
                              <a:gd name="T20" fmla="*/ 43 w 49"/>
                              <a:gd name="T21" fmla="*/ 116 h 528"/>
                              <a:gd name="T22" fmla="*/ 43 w 49"/>
                              <a:gd name="T23" fmla="*/ 186 h 528"/>
                              <a:gd name="T24" fmla="*/ 20 w 49"/>
                              <a:gd name="T25" fmla="*/ 193 h 528"/>
                              <a:gd name="T26" fmla="*/ 12 w 49"/>
                              <a:gd name="T27" fmla="*/ 185 h 528"/>
                              <a:gd name="T28" fmla="*/ 23 w 49"/>
                              <a:gd name="T29" fmla="*/ 113 h 528"/>
                              <a:gd name="T30" fmla="*/ 23 w 49"/>
                              <a:gd name="T31" fmla="*/ 129 h 528"/>
                              <a:gd name="T32" fmla="*/ 28 w 49"/>
                              <a:gd name="T33" fmla="*/ 186 h 528"/>
                              <a:gd name="T34" fmla="*/ 35 w 49"/>
                              <a:gd name="T35" fmla="*/ 177 h 528"/>
                              <a:gd name="T36" fmla="*/ 30 w 49"/>
                              <a:gd name="T37" fmla="*/ 121 h 528"/>
                              <a:gd name="T38" fmla="*/ 23 w 49"/>
                              <a:gd name="T39" fmla="*/ 129 h 528"/>
                              <a:gd name="T40" fmla="*/ 40 w 49"/>
                              <a:gd name="T41" fmla="*/ 234 h 528"/>
                              <a:gd name="T42" fmla="*/ 37 w 49"/>
                              <a:gd name="T43" fmla="*/ 304 h 528"/>
                              <a:gd name="T44" fmla="*/ 16 w 49"/>
                              <a:gd name="T45" fmla="*/ 303 h 528"/>
                              <a:gd name="T46" fmla="*/ 9 w 49"/>
                              <a:gd name="T47" fmla="*/ 234 h 528"/>
                              <a:gd name="T48" fmla="*/ 32 w 49"/>
                              <a:gd name="T49" fmla="*/ 226 h 528"/>
                              <a:gd name="T50" fmla="*/ 25 w 49"/>
                              <a:gd name="T51" fmla="*/ 234 h 528"/>
                              <a:gd name="T52" fmla="*/ 19 w 49"/>
                              <a:gd name="T53" fmla="*/ 287 h 528"/>
                              <a:gd name="T54" fmla="*/ 24 w 49"/>
                              <a:gd name="T55" fmla="*/ 298 h 528"/>
                              <a:gd name="T56" fmla="*/ 32 w 49"/>
                              <a:gd name="T57" fmla="*/ 242 h 528"/>
                              <a:gd name="T58" fmla="*/ 30 w 49"/>
                              <a:gd name="T59" fmla="*/ 338 h 528"/>
                              <a:gd name="T60" fmla="*/ 37 w 49"/>
                              <a:gd name="T61" fmla="*/ 411 h 528"/>
                              <a:gd name="T62" fmla="*/ 28 w 49"/>
                              <a:gd name="T63" fmla="*/ 418 h 528"/>
                              <a:gd name="T64" fmla="*/ 3 w 49"/>
                              <a:gd name="T65" fmla="*/ 408 h 528"/>
                              <a:gd name="T66" fmla="*/ 9 w 49"/>
                              <a:gd name="T67" fmla="*/ 337 h 528"/>
                              <a:gd name="T68" fmla="*/ 30 w 49"/>
                              <a:gd name="T69" fmla="*/ 338 h 528"/>
                              <a:gd name="T70" fmla="*/ 22 w 49"/>
                              <a:gd name="T71" fmla="*/ 344 h 528"/>
                              <a:gd name="T72" fmla="*/ 13 w 49"/>
                              <a:gd name="T73" fmla="*/ 400 h 528"/>
                              <a:gd name="T74" fmla="*/ 21 w 49"/>
                              <a:gd name="T75" fmla="*/ 411 h 528"/>
                              <a:gd name="T76" fmla="*/ 27 w 49"/>
                              <a:gd name="T77" fmla="*/ 354 h 528"/>
                              <a:gd name="T78" fmla="*/ 26 w 49"/>
                              <a:gd name="T79" fmla="*/ 448 h 528"/>
                              <a:gd name="T80" fmla="*/ 34 w 49"/>
                              <a:gd name="T81" fmla="*/ 520 h 528"/>
                              <a:gd name="T82" fmla="*/ 8 w 49"/>
                              <a:gd name="T83" fmla="*/ 528 h 528"/>
                              <a:gd name="T84" fmla="*/ 0 w 49"/>
                              <a:gd name="T85" fmla="*/ 520 h 528"/>
                              <a:gd name="T86" fmla="*/ 11 w 49"/>
                              <a:gd name="T87" fmla="*/ 448 h 528"/>
                              <a:gd name="T88" fmla="*/ 11 w 49"/>
                              <a:gd name="T89" fmla="*/ 464 h 528"/>
                              <a:gd name="T90" fmla="*/ 16 w 49"/>
                              <a:gd name="T91" fmla="*/ 521 h 528"/>
                              <a:gd name="T92" fmla="*/ 26 w 49"/>
                              <a:gd name="T93" fmla="*/ 512 h 528"/>
                              <a:gd name="T94" fmla="*/ 18 w 49"/>
                              <a:gd name="T95" fmla="*/ 456 h 528"/>
                              <a:gd name="T96" fmla="*/ 11 w 49"/>
                              <a:gd name="T97" fmla="*/ 464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 h="528">
                                <a:moveTo>
                                  <a:pt x="40" y="0"/>
                                </a:moveTo>
                                <a:cubicBezTo>
                                  <a:pt x="43" y="0"/>
                                  <a:pt x="45" y="1"/>
                                  <a:pt x="46" y="3"/>
                                </a:cubicBezTo>
                                <a:cubicBezTo>
                                  <a:pt x="48" y="5"/>
                                  <a:pt x="49" y="7"/>
                                  <a:pt x="48" y="9"/>
                                </a:cubicBezTo>
                                <a:lnTo>
                                  <a:pt x="46" y="73"/>
                                </a:lnTo>
                                <a:cubicBezTo>
                                  <a:pt x="45" y="77"/>
                                  <a:pt x="42" y="81"/>
                                  <a:pt x="38" y="81"/>
                                </a:cubicBezTo>
                                <a:lnTo>
                                  <a:pt x="23" y="81"/>
                                </a:lnTo>
                                <a:cubicBezTo>
                                  <a:pt x="21" y="81"/>
                                  <a:pt x="19" y="80"/>
                                  <a:pt x="17" y="78"/>
                                </a:cubicBezTo>
                                <a:cubicBezTo>
                                  <a:pt x="16" y="77"/>
                                  <a:pt x="15" y="75"/>
                                  <a:pt x="15" y="72"/>
                                </a:cubicBezTo>
                                <a:lnTo>
                                  <a:pt x="18" y="8"/>
                                </a:lnTo>
                                <a:cubicBezTo>
                                  <a:pt x="18" y="4"/>
                                  <a:pt x="22" y="0"/>
                                  <a:pt x="26" y="0"/>
                                </a:cubicBezTo>
                                <a:lnTo>
                                  <a:pt x="40" y="0"/>
                                </a:lnTo>
                                <a:close/>
                                <a:moveTo>
                                  <a:pt x="26" y="16"/>
                                </a:moveTo>
                                <a:lnTo>
                                  <a:pt x="34" y="9"/>
                                </a:lnTo>
                                <a:lnTo>
                                  <a:pt x="31" y="73"/>
                                </a:lnTo>
                                <a:lnTo>
                                  <a:pt x="23" y="65"/>
                                </a:lnTo>
                                <a:lnTo>
                                  <a:pt x="38" y="65"/>
                                </a:lnTo>
                                <a:lnTo>
                                  <a:pt x="30" y="72"/>
                                </a:lnTo>
                                <a:lnTo>
                                  <a:pt x="32" y="8"/>
                                </a:lnTo>
                                <a:lnTo>
                                  <a:pt x="40" y="16"/>
                                </a:lnTo>
                                <a:lnTo>
                                  <a:pt x="26" y="16"/>
                                </a:lnTo>
                                <a:close/>
                                <a:moveTo>
                                  <a:pt x="38" y="113"/>
                                </a:moveTo>
                                <a:cubicBezTo>
                                  <a:pt x="40" y="113"/>
                                  <a:pt x="42" y="114"/>
                                  <a:pt x="43" y="116"/>
                                </a:cubicBezTo>
                                <a:cubicBezTo>
                                  <a:pt x="45" y="117"/>
                                  <a:pt x="46" y="119"/>
                                  <a:pt x="46" y="121"/>
                                </a:cubicBezTo>
                                <a:lnTo>
                                  <a:pt x="43" y="186"/>
                                </a:lnTo>
                                <a:cubicBezTo>
                                  <a:pt x="42" y="190"/>
                                  <a:pt x="39" y="193"/>
                                  <a:pt x="35" y="193"/>
                                </a:cubicBezTo>
                                <a:lnTo>
                                  <a:pt x="20" y="193"/>
                                </a:lnTo>
                                <a:cubicBezTo>
                                  <a:pt x="18" y="193"/>
                                  <a:pt x="16" y="193"/>
                                  <a:pt x="14" y="191"/>
                                </a:cubicBezTo>
                                <a:cubicBezTo>
                                  <a:pt x="13" y="189"/>
                                  <a:pt x="12" y="187"/>
                                  <a:pt x="12" y="185"/>
                                </a:cubicBezTo>
                                <a:lnTo>
                                  <a:pt x="15" y="121"/>
                                </a:lnTo>
                                <a:cubicBezTo>
                                  <a:pt x="15" y="116"/>
                                  <a:pt x="19" y="113"/>
                                  <a:pt x="23" y="113"/>
                                </a:cubicBezTo>
                                <a:lnTo>
                                  <a:pt x="38" y="113"/>
                                </a:lnTo>
                                <a:close/>
                                <a:moveTo>
                                  <a:pt x="23" y="129"/>
                                </a:moveTo>
                                <a:lnTo>
                                  <a:pt x="31" y="121"/>
                                </a:lnTo>
                                <a:lnTo>
                                  <a:pt x="28" y="186"/>
                                </a:lnTo>
                                <a:lnTo>
                                  <a:pt x="20" y="177"/>
                                </a:lnTo>
                                <a:lnTo>
                                  <a:pt x="35" y="177"/>
                                </a:lnTo>
                                <a:lnTo>
                                  <a:pt x="27" y="185"/>
                                </a:lnTo>
                                <a:lnTo>
                                  <a:pt x="30" y="121"/>
                                </a:lnTo>
                                <a:lnTo>
                                  <a:pt x="38" y="129"/>
                                </a:lnTo>
                                <a:lnTo>
                                  <a:pt x="23" y="129"/>
                                </a:lnTo>
                                <a:close/>
                                <a:moveTo>
                                  <a:pt x="32" y="226"/>
                                </a:moveTo>
                                <a:cubicBezTo>
                                  <a:pt x="36" y="226"/>
                                  <a:pt x="40" y="229"/>
                                  <a:pt x="40" y="234"/>
                                </a:cubicBezTo>
                                <a:lnTo>
                                  <a:pt x="40" y="298"/>
                                </a:lnTo>
                                <a:cubicBezTo>
                                  <a:pt x="40" y="300"/>
                                  <a:pt x="39" y="303"/>
                                  <a:pt x="37" y="304"/>
                                </a:cubicBezTo>
                                <a:cubicBezTo>
                                  <a:pt x="35" y="306"/>
                                  <a:pt x="33" y="306"/>
                                  <a:pt x="30" y="306"/>
                                </a:cubicBezTo>
                                <a:lnTo>
                                  <a:pt x="16" y="303"/>
                                </a:lnTo>
                                <a:cubicBezTo>
                                  <a:pt x="12" y="302"/>
                                  <a:pt x="9" y="299"/>
                                  <a:pt x="9" y="295"/>
                                </a:cubicBezTo>
                                <a:lnTo>
                                  <a:pt x="9" y="234"/>
                                </a:lnTo>
                                <a:cubicBezTo>
                                  <a:pt x="9" y="229"/>
                                  <a:pt x="13" y="226"/>
                                  <a:pt x="17" y="226"/>
                                </a:cubicBezTo>
                                <a:lnTo>
                                  <a:pt x="32" y="226"/>
                                </a:lnTo>
                                <a:close/>
                                <a:moveTo>
                                  <a:pt x="17" y="242"/>
                                </a:moveTo>
                                <a:lnTo>
                                  <a:pt x="25" y="234"/>
                                </a:lnTo>
                                <a:lnTo>
                                  <a:pt x="25" y="295"/>
                                </a:lnTo>
                                <a:lnTo>
                                  <a:pt x="19" y="287"/>
                                </a:lnTo>
                                <a:lnTo>
                                  <a:pt x="33" y="290"/>
                                </a:lnTo>
                                <a:lnTo>
                                  <a:pt x="24" y="298"/>
                                </a:lnTo>
                                <a:lnTo>
                                  <a:pt x="24" y="234"/>
                                </a:lnTo>
                                <a:lnTo>
                                  <a:pt x="32" y="242"/>
                                </a:lnTo>
                                <a:lnTo>
                                  <a:pt x="17" y="242"/>
                                </a:lnTo>
                                <a:close/>
                                <a:moveTo>
                                  <a:pt x="30" y="338"/>
                                </a:moveTo>
                                <a:cubicBezTo>
                                  <a:pt x="34" y="339"/>
                                  <a:pt x="37" y="342"/>
                                  <a:pt x="37" y="346"/>
                                </a:cubicBezTo>
                                <a:lnTo>
                                  <a:pt x="37" y="411"/>
                                </a:lnTo>
                                <a:cubicBezTo>
                                  <a:pt x="37" y="413"/>
                                  <a:pt x="36" y="415"/>
                                  <a:pt x="34" y="417"/>
                                </a:cubicBezTo>
                                <a:cubicBezTo>
                                  <a:pt x="32" y="418"/>
                                  <a:pt x="30" y="419"/>
                                  <a:pt x="28" y="418"/>
                                </a:cubicBezTo>
                                <a:lnTo>
                                  <a:pt x="10" y="416"/>
                                </a:lnTo>
                                <a:cubicBezTo>
                                  <a:pt x="6" y="415"/>
                                  <a:pt x="3" y="412"/>
                                  <a:pt x="3" y="408"/>
                                </a:cubicBezTo>
                                <a:lnTo>
                                  <a:pt x="6" y="343"/>
                                </a:lnTo>
                                <a:cubicBezTo>
                                  <a:pt x="6" y="341"/>
                                  <a:pt x="7" y="339"/>
                                  <a:pt x="9" y="337"/>
                                </a:cubicBezTo>
                                <a:cubicBezTo>
                                  <a:pt x="11" y="336"/>
                                  <a:pt x="13" y="335"/>
                                  <a:pt x="16" y="336"/>
                                </a:cubicBezTo>
                                <a:lnTo>
                                  <a:pt x="30" y="338"/>
                                </a:lnTo>
                                <a:close/>
                                <a:moveTo>
                                  <a:pt x="13" y="351"/>
                                </a:moveTo>
                                <a:lnTo>
                                  <a:pt x="22" y="344"/>
                                </a:lnTo>
                                <a:lnTo>
                                  <a:pt x="19" y="408"/>
                                </a:lnTo>
                                <a:lnTo>
                                  <a:pt x="13" y="400"/>
                                </a:lnTo>
                                <a:lnTo>
                                  <a:pt x="30" y="403"/>
                                </a:lnTo>
                                <a:lnTo>
                                  <a:pt x="21" y="411"/>
                                </a:lnTo>
                                <a:lnTo>
                                  <a:pt x="21" y="346"/>
                                </a:lnTo>
                                <a:lnTo>
                                  <a:pt x="27" y="354"/>
                                </a:lnTo>
                                <a:lnTo>
                                  <a:pt x="13" y="351"/>
                                </a:lnTo>
                                <a:close/>
                                <a:moveTo>
                                  <a:pt x="26" y="448"/>
                                </a:moveTo>
                                <a:cubicBezTo>
                                  <a:pt x="30" y="448"/>
                                  <a:pt x="34" y="452"/>
                                  <a:pt x="34" y="456"/>
                                </a:cubicBezTo>
                                <a:lnTo>
                                  <a:pt x="34" y="520"/>
                                </a:lnTo>
                                <a:cubicBezTo>
                                  <a:pt x="34" y="525"/>
                                  <a:pt x="30" y="528"/>
                                  <a:pt x="26" y="528"/>
                                </a:cubicBezTo>
                                <a:lnTo>
                                  <a:pt x="8" y="528"/>
                                </a:lnTo>
                                <a:cubicBezTo>
                                  <a:pt x="6" y="528"/>
                                  <a:pt x="4" y="528"/>
                                  <a:pt x="3" y="526"/>
                                </a:cubicBezTo>
                                <a:cubicBezTo>
                                  <a:pt x="1" y="524"/>
                                  <a:pt x="0" y="522"/>
                                  <a:pt x="0" y="520"/>
                                </a:cubicBezTo>
                                <a:lnTo>
                                  <a:pt x="3" y="456"/>
                                </a:lnTo>
                                <a:cubicBezTo>
                                  <a:pt x="4" y="451"/>
                                  <a:pt x="7" y="448"/>
                                  <a:pt x="11" y="448"/>
                                </a:cubicBezTo>
                                <a:lnTo>
                                  <a:pt x="26" y="448"/>
                                </a:lnTo>
                                <a:close/>
                                <a:moveTo>
                                  <a:pt x="11" y="464"/>
                                </a:moveTo>
                                <a:lnTo>
                                  <a:pt x="19" y="456"/>
                                </a:lnTo>
                                <a:lnTo>
                                  <a:pt x="16" y="521"/>
                                </a:lnTo>
                                <a:lnTo>
                                  <a:pt x="8" y="512"/>
                                </a:lnTo>
                                <a:lnTo>
                                  <a:pt x="26" y="512"/>
                                </a:lnTo>
                                <a:lnTo>
                                  <a:pt x="18" y="520"/>
                                </a:lnTo>
                                <a:lnTo>
                                  <a:pt x="18" y="456"/>
                                </a:lnTo>
                                <a:lnTo>
                                  <a:pt x="26" y="464"/>
                                </a:lnTo>
                                <a:lnTo>
                                  <a:pt x="11" y="46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 name="Freeform 67"/>
                        <wps:cNvSpPr>
                          <a:spLocks noEditPoints="1"/>
                        </wps:cNvSpPr>
                        <wps:spPr bwMode="auto">
                          <a:xfrm>
                            <a:off x="3681730" y="751840"/>
                            <a:ext cx="6350" cy="173355"/>
                          </a:xfrm>
                          <a:custGeom>
                            <a:avLst/>
                            <a:gdLst>
                              <a:gd name="T0" fmla="*/ 10 w 10"/>
                              <a:gd name="T1" fmla="*/ 0 h 273"/>
                              <a:gd name="T2" fmla="*/ 10 w 10"/>
                              <a:gd name="T3" fmla="*/ 28 h 273"/>
                              <a:gd name="T4" fmla="*/ 0 w 10"/>
                              <a:gd name="T5" fmla="*/ 28 h 273"/>
                              <a:gd name="T6" fmla="*/ 0 w 10"/>
                              <a:gd name="T7" fmla="*/ 0 h 273"/>
                              <a:gd name="T8" fmla="*/ 10 w 10"/>
                              <a:gd name="T9" fmla="*/ 0 h 273"/>
                              <a:gd name="T10" fmla="*/ 10 w 10"/>
                              <a:gd name="T11" fmla="*/ 49 h 273"/>
                              <a:gd name="T12" fmla="*/ 10 w 10"/>
                              <a:gd name="T13" fmla="*/ 77 h 273"/>
                              <a:gd name="T14" fmla="*/ 0 w 10"/>
                              <a:gd name="T15" fmla="*/ 77 h 273"/>
                              <a:gd name="T16" fmla="*/ 0 w 10"/>
                              <a:gd name="T17" fmla="*/ 49 h 273"/>
                              <a:gd name="T18" fmla="*/ 10 w 10"/>
                              <a:gd name="T19" fmla="*/ 49 h 273"/>
                              <a:gd name="T20" fmla="*/ 8 w 10"/>
                              <a:gd name="T21" fmla="*/ 98 h 273"/>
                              <a:gd name="T22" fmla="*/ 8 w 10"/>
                              <a:gd name="T23" fmla="*/ 126 h 273"/>
                              <a:gd name="T24" fmla="*/ 0 w 10"/>
                              <a:gd name="T25" fmla="*/ 126 h 273"/>
                              <a:gd name="T26" fmla="*/ 0 w 10"/>
                              <a:gd name="T27" fmla="*/ 98 h 273"/>
                              <a:gd name="T28" fmla="*/ 8 w 10"/>
                              <a:gd name="T29" fmla="*/ 98 h 273"/>
                              <a:gd name="T30" fmla="*/ 8 w 10"/>
                              <a:gd name="T31" fmla="*/ 146 h 273"/>
                              <a:gd name="T32" fmla="*/ 8 w 10"/>
                              <a:gd name="T33" fmla="*/ 174 h 273"/>
                              <a:gd name="T34" fmla="*/ 0 w 10"/>
                              <a:gd name="T35" fmla="*/ 174 h 273"/>
                              <a:gd name="T36" fmla="*/ 0 w 10"/>
                              <a:gd name="T37" fmla="*/ 146 h 273"/>
                              <a:gd name="T38" fmla="*/ 8 w 10"/>
                              <a:gd name="T39" fmla="*/ 146 h 273"/>
                              <a:gd name="T40" fmla="*/ 8 w 10"/>
                              <a:gd name="T41" fmla="*/ 195 h 273"/>
                              <a:gd name="T42" fmla="*/ 8 w 10"/>
                              <a:gd name="T43" fmla="*/ 223 h 273"/>
                              <a:gd name="T44" fmla="*/ 0 w 10"/>
                              <a:gd name="T45" fmla="*/ 223 h 273"/>
                              <a:gd name="T46" fmla="*/ 0 w 10"/>
                              <a:gd name="T47" fmla="*/ 195 h 273"/>
                              <a:gd name="T48" fmla="*/ 8 w 10"/>
                              <a:gd name="T49" fmla="*/ 195 h 273"/>
                              <a:gd name="T50" fmla="*/ 8 w 10"/>
                              <a:gd name="T51" fmla="*/ 244 h 273"/>
                              <a:gd name="T52" fmla="*/ 8 w 10"/>
                              <a:gd name="T53" fmla="*/ 273 h 273"/>
                              <a:gd name="T54" fmla="*/ 0 w 10"/>
                              <a:gd name="T55" fmla="*/ 273 h 273"/>
                              <a:gd name="T56" fmla="*/ 0 w 10"/>
                              <a:gd name="T57" fmla="*/ 244 h 273"/>
                              <a:gd name="T58" fmla="*/ 8 w 10"/>
                              <a:gd name="T59" fmla="*/ 24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73">
                                <a:moveTo>
                                  <a:pt x="10" y="0"/>
                                </a:moveTo>
                                <a:lnTo>
                                  <a:pt x="10" y="28"/>
                                </a:lnTo>
                                <a:lnTo>
                                  <a:pt x="0" y="28"/>
                                </a:lnTo>
                                <a:lnTo>
                                  <a:pt x="0" y="0"/>
                                </a:lnTo>
                                <a:lnTo>
                                  <a:pt x="10" y="0"/>
                                </a:lnTo>
                                <a:close/>
                                <a:moveTo>
                                  <a:pt x="10" y="49"/>
                                </a:moveTo>
                                <a:lnTo>
                                  <a:pt x="10" y="77"/>
                                </a:lnTo>
                                <a:lnTo>
                                  <a:pt x="0" y="77"/>
                                </a:lnTo>
                                <a:lnTo>
                                  <a:pt x="0" y="49"/>
                                </a:lnTo>
                                <a:lnTo>
                                  <a:pt x="10" y="49"/>
                                </a:lnTo>
                                <a:close/>
                                <a:moveTo>
                                  <a:pt x="8" y="98"/>
                                </a:moveTo>
                                <a:lnTo>
                                  <a:pt x="8" y="126"/>
                                </a:lnTo>
                                <a:lnTo>
                                  <a:pt x="0" y="126"/>
                                </a:lnTo>
                                <a:lnTo>
                                  <a:pt x="0" y="98"/>
                                </a:lnTo>
                                <a:lnTo>
                                  <a:pt x="8" y="98"/>
                                </a:lnTo>
                                <a:close/>
                                <a:moveTo>
                                  <a:pt x="8" y="146"/>
                                </a:moveTo>
                                <a:lnTo>
                                  <a:pt x="8" y="174"/>
                                </a:lnTo>
                                <a:lnTo>
                                  <a:pt x="0" y="174"/>
                                </a:lnTo>
                                <a:lnTo>
                                  <a:pt x="0" y="146"/>
                                </a:lnTo>
                                <a:lnTo>
                                  <a:pt x="8" y="146"/>
                                </a:lnTo>
                                <a:close/>
                                <a:moveTo>
                                  <a:pt x="8" y="195"/>
                                </a:moveTo>
                                <a:lnTo>
                                  <a:pt x="8" y="223"/>
                                </a:lnTo>
                                <a:lnTo>
                                  <a:pt x="0" y="223"/>
                                </a:lnTo>
                                <a:lnTo>
                                  <a:pt x="0" y="195"/>
                                </a:lnTo>
                                <a:lnTo>
                                  <a:pt x="8" y="195"/>
                                </a:lnTo>
                                <a:close/>
                                <a:moveTo>
                                  <a:pt x="8" y="244"/>
                                </a:moveTo>
                                <a:lnTo>
                                  <a:pt x="8" y="273"/>
                                </a:lnTo>
                                <a:lnTo>
                                  <a:pt x="0" y="273"/>
                                </a:lnTo>
                                <a:lnTo>
                                  <a:pt x="0" y="244"/>
                                </a:lnTo>
                                <a:lnTo>
                                  <a:pt x="8"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68"/>
                        <wps:cNvSpPr>
                          <a:spLocks noEditPoints="1"/>
                        </wps:cNvSpPr>
                        <wps:spPr bwMode="auto">
                          <a:xfrm>
                            <a:off x="3681095" y="938530"/>
                            <a:ext cx="5715" cy="172720"/>
                          </a:xfrm>
                          <a:custGeom>
                            <a:avLst/>
                            <a:gdLst>
                              <a:gd name="T0" fmla="*/ 9 w 9"/>
                              <a:gd name="T1" fmla="*/ 0 h 272"/>
                              <a:gd name="T2" fmla="*/ 9 w 9"/>
                              <a:gd name="T3" fmla="*/ 26 h 272"/>
                              <a:gd name="T4" fmla="*/ 1 w 9"/>
                              <a:gd name="T5" fmla="*/ 26 h 272"/>
                              <a:gd name="T6" fmla="*/ 1 w 9"/>
                              <a:gd name="T7" fmla="*/ 0 h 272"/>
                              <a:gd name="T8" fmla="*/ 9 w 9"/>
                              <a:gd name="T9" fmla="*/ 0 h 272"/>
                              <a:gd name="T10" fmla="*/ 9 w 9"/>
                              <a:gd name="T11" fmla="*/ 47 h 272"/>
                              <a:gd name="T12" fmla="*/ 9 w 9"/>
                              <a:gd name="T13" fmla="*/ 76 h 272"/>
                              <a:gd name="T14" fmla="*/ 1 w 9"/>
                              <a:gd name="T15" fmla="*/ 76 h 272"/>
                              <a:gd name="T16" fmla="*/ 1 w 9"/>
                              <a:gd name="T17" fmla="*/ 47 h 272"/>
                              <a:gd name="T18" fmla="*/ 9 w 9"/>
                              <a:gd name="T19" fmla="*/ 47 h 272"/>
                              <a:gd name="T20" fmla="*/ 9 w 9"/>
                              <a:gd name="T21" fmla="*/ 97 h 272"/>
                              <a:gd name="T22" fmla="*/ 9 w 9"/>
                              <a:gd name="T23" fmla="*/ 125 h 272"/>
                              <a:gd name="T24" fmla="*/ 1 w 9"/>
                              <a:gd name="T25" fmla="*/ 125 h 272"/>
                              <a:gd name="T26" fmla="*/ 1 w 9"/>
                              <a:gd name="T27" fmla="*/ 97 h 272"/>
                              <a:gd name="T28" fmla="*/ 9 w 9"/>
                              <a:gd name="T29" fmla="*/ 97 h 272"/>
                              <a:gd name="T30" fmla="*/ 9 w 9"/>
                              <a:gd name="T31" fmla="*/ 146 h 272"/>
                              <a:gd name="T32" fmla="*/ 9 w 9"/>
                              <a:gd name="T33" fmla="*/ 174 h 272"/>
                              <a:gd name="T34" fmla="*/ 1 w 9"/>
                              <a:gd name="T35" fmla="*/ 174 h 272"/>
                              <a:gd name="T36" fmla="*/ 1 w 9"/>
                              <a:gd name="T37" fmla="*/ 146 h 272"/>
                              <a:gd name="T38" fmla="*/ 9 w 9"/>
                              <a:gd name="T39" fmla="*/ 146 h 272"/>
                              <a:gd name="T40" fmla="*/ 9 w 9"/>
                              <a:gd name="T41" fmla="*/ 195 h 272"/>
                              <a:gd name="T42" fmla="*/ 9 w 9"/>
                              <a:gd name="T43" fmla="*/ 223 h 272"/>
                              <a:gd name="T44" fmla="*/ 1 w 9"/>
                              <a:gd name="T45" fmla="*/ 223 h 272"/>
                              <a:gd name="T46" fmla="*/ 1 w 9"/>
                              <a:gd name="T47" fmla="*/ 195 h 272"/>
                              <a:gd name="T48" fmla="*/ 9 w 9"/>
                              <a:gd name="T49" fmla="*/ 195 h 272"/>
                              <a:gd name="T50" fmla="*/ 9 w 9"/>
                              <a:gd name="T51" fmla="*/ 244 h 272"/>
                              <a:gd name="T52" fmla="*/ 9 w 9"/>
                              <a:gd name="T53" fmla="*/ 272 h 272"/>
                              <a:gd name="T54" fmla="*/ 0 w 9"/>
                              <a:gd name="T55" fmla="*/ 272 h 272"/>
                              <a:gd name="T56" fmla="*/ 1 w 9"/>
                              <a:gd name="T57" fmla="*/ 244 h 272"/>
                              <a:gd name="T58" fmla="*/ 9 w 9"/>
                              <a:gd name="T59" fmla="*/ 244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 h="272">
                                <a:moveTo>
                                  <a:pt x="9" y="0"/>
                                </a:moveTo>
                                <a:lnTo>
                                  <a:pt x="9" y="26"/>
                                </a:lnTo>
                                <a:lnTo>
                                  <a:pt x="1" y="26"/>
                                </a:lnTo>
                                <a:lnTo>
                                  <a:pt x="1" y="0"/>
                                </a:lnTo>
                                <a:lnTo>
                                  <a:pt x="9" y="0"/>
                                </a:lnTo>
                                <a:close/>
                                <a:moveTo>
                                  <a:pt x="9" y="47"/>
                                </a:moveTo>
                                <a:lnTo>
                                  <a:pt x="9" y="76"/>
                                </a:lnTo>
                                <a:lnTo>
                                  <a:pt x="1" y="76"/>
                                </a:lnTo>
                                <a:lnTo>
                                  <a:pt x="1" y="47"/>
                                </a:lnTo>
                                <a:lnTo>
                                  <a:pt x="9" y="47"/>
                                </a:lnTo>
                                <a:close/>
                                <a:moveTo>
                                  <a:pt x="9" y="97"/>
                                </a:moveTo>
                                <a:lnTo>
                                  <a:pt x="9" y="125"/>
                                </a:lnTo>
                                <a:lnTo>
                                  <a:pt x="1" y="125"/>
                                </a:lnTo>
                                <a:lnTo>
                                  <a:pt x="1" y="97"/>
                                </a:lnTo>
                                <a:lnTo>
                                  <a:pt x="9" y="97"/>
                                </a:lnTo>
                                <a:close/>
                                <a:moveTo>
                                  <a:pt x="9" y="146"/>
                                </a:moveTo>
                                <a:lnTo>
                                  <a:pt x="9" y="174"/>
                                </a:lnTo>
                                <a:lnTo>
                                  <a:pt x="1" y="174"/>
                                </a:lnTo>
                                <a:lnTo>
                                  <a:pt x="1" y="146"/>
                                </a:lnTo>
                                <a:lnTo>
                                  <a:pt x="9" y="146"/>
                                </a:lnTo>
                                <a:close/>
                                <a:moveTo>
                                  <a:pt x="9" y="195"/>
                                </a:moveTo>
                                <a:lnTo>
                                  <a:pt x="9" y="223"/>
                                </a:lnTo>
                                <a:lnTo>
                                  <a:pt x="1" y="223"/>
                                </a:lnTo>
                                <a:lnTo>
                                  <a:pt x="1" y="195"/>
                                </a:lnTo>
                                <a:lnTo>
                                  <a:pt x="9" y="195"/>
                                </a:lnTo>
                                <a:close/>
                                <a:moveTo>
                                  <a:pt x="9" y="244"/>
                                </a:moveTo>
                                <a:lnTo>
                                  <a:pt x="9" y="272"/>
                                </a:lnTo>
                                <a:lnTo>
                                  <a:pt x="0" y="272"/>
                                </a:lnTo>
                                <a:lnTo>
                                  <a:pt x="1" y="244"/>
                                </a:lnTo>
                                <a:lnTo>
                                  <a:pt x="9"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69"/>
                        <wps:cNvSpPr>
                          <a:spLocks noEditPoints="1"/>
                        </wps:cNvSpPr>
                        <wps:spPr bwMode="auto">
                          <a:xfrm>
                            <a:off x="3681095" y="1123950"/>
                            <a:ext cx="5715" cy="173355"/>
                          </a:xfrm>
                          <a:custGeom>
                            <a:avLst/>
                            <a:gdLst>
                              <a:gd name="T0" fmla="*/ 9 w 9"/>
                              <a:gd name="T1" fmla="*/ 0 h 273"/>
                              <a:gd name="T2" fmla="*/ 9 w 9"/>
                              <a:gd name="T3" fmla="*/ 28 h 273"/>
                              <a:gd name="T4" fmla="*/ 0 w 9"/>
                              <a:gd name="T5" fmla="*/ 28 h 273"/>
                              <a:gd name="T6" fmla="*/ 0 w 9"/>
                              <a:gd name="T7" fmla="*/ 0 h 273"/>
                              <a:gd name="T8" fmla="*/ 9 w 9"/>
                              <a:gd name="T9" fmla="*/ 0 h 273"/>
                              <a:gd name="T10" fmla="*/ 9 w 9"/>
                              <a:gd name="T11" fmla="*/ 49 h 273"/>
                              <a:gd name="T12" fmla="*/ 9 w 9"/>
                              <a:gd name="T13" fmla="*/ 77 h 273"/>
                              <a:gd name="T14" fmla="*/ 0 w 9"/>
                              <a:gd name="T15" fmla="*/ 77 h 273"/>
                              <a:gd name="T16" fmla="*/ 0 w 9"/>
                              <a:gd name="T17" fmla="*/ 49 h 273"/>
                              <a:gd name="T18" fmla="*/ 9 w 9"/>
                              <a:gd name="T19" fmla="*/ 49 h 273"/>
                              <a:gd name="T20" fmla="*/ 9 w 9"/>
                              <a:gd name="T21" fmla="*/ 98 h 273"/>
                              <a:gd name="T22" fmla="*/ 9 w 9"/>
                              <a:gd name="T23" fmla="*/ 126 h 273"/>
                              <a:gd name="T24" fmla="*/ 0 w 9"/>
                              <a:gd name="T25" fmla="*/ 126 h 273"/>
                              <a:gd name="T26" fmla="*/ 0 w 9"/>
                              <a:gd name="T27" fmla="*/ 98 h 273"/>
                              <a:gd name="T28" fmla="*/ 9 w 9"/>
                              <a:gd name="T29" fmla="*/ 98 h 273"/>
                              <a:gd name="T30" fmla="*/ 9 w 9"/>
                              <a:gd name="T31" fmla="*/ 147 h 273"/>
                              <a:gd name="T32" fmla="*/ 9 w 9"/>
                              <a:gd name="T33" fmla="*/ 176 h 273"/>
                              <a:gd name="T34" fmla="*/ 0 w 9"/>
                              <a:gd name="T35" fmla="*/ 176 h 273"/>
                              <a:gd name="T36" fmla="*/ 0 w 9"/>
                              <a:gd name="T37" fmla="*/ 147 h 273"/>
                              <a:gd name="T38" fmla="*/ 9 w 9"/>
                              <a:gd name="T39" fmla="*/ 147 h 273"/>
                              <a:gd name="T40" fmla="*/ 8 w 9"/>
                              <a:gd name="T41" fmla="*/ 195 h 273"/>
                              <a:gd name="T42" fmla="*/ 8 w 9"/>
                              <a:gd name="T43" fmla="*/ 223 h 273"/>
                              <a:gd name="T44" fmla="*/ 0 w 9"/>
                              <a:gd name="T45" fmla="*/ 223 h 273"/>
                              <a:gd name="T46" fmla="*/ 0 w 9"/>
                              <a:gd name="T47" fmla="*/ 195 h 273"/>
                              <a:gd name="T48" fmla="*/ 8 w 9"/>
                              <a:gd name="T49" fmla="*/ 195 h 273"/>
                              <a:gd name="T50" fmla="*/ 8 w 9"/>
                              <a:gd name="T51" fmla="*/ 244 h 273"/>
                              <a:gd name="T52" fmla="*/ 8 w 9"/>
                              <a:gd name="T53" fmla="*/ 273 h 273"/>
                              <a:gd name="T54" fmla="*/ 0 w 9"/>
                              <a:gd name="T55" fmla="*/ 273 h 273"/>
                              <a:gd name="T56" fmla="*/ 0 w 9"/>
                              <a:gd name="T57" fmla="*/ 244 h 273"/>
                              <a:gd name="T58" fmla="*/ 8 w 9"/>
                              <a:gd name="T59" fmla="*/ 24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 h="273">
                                <a:moveTo>
                                  <a:pt x="9" y="0"/>
                                </a:moveTo>
                                <a:lnTo>
                                  <a:pt x="9" y="28"/>
                                </a:lnTo>
                                <a:lnTo>
                                  <a:pt x="0" y="28"/>
                                </a:lnTo>
                                <a:lnTo>
                                  <a:pt x="0" y="0"/>
                                </a:lnTo>
                                <a:lnTo>
                                  <a:pt x="9" y="0"/>
                                </a:lnTo>
                                <a:close/>
                                <a:moveTo>
                                  <a:pt x="9" y="49"/>
                                </a:moveTo>
                                <a:lnTo>
                                  <a:pt x="9" y="77"/>
                                </a:lnTo>
                                <a:lnTo>
                                  <a:pt x="0" y="77"/>
                                </a:lnTo>
                                <a:lnTo>
                                  <a:pt x="0" y="49"/>
                                </a:lnTo>
                                <a:lnTo>
                                  <a:pt x="9" y="49"/>
                                </a:lnTo>
                                <a:close/>
                                <a:moveTo>
                                  <a:pt x="9" y="98"/>
                                </a:moveTo>
                                <a:lnTo>
                                  <a:pt x="9" y="126"/>
                                </a:lnTo>
                                <a:lnTo>
                                  <a:pt x="0" y="126"/>
                                </a:lnTo>
                                <a:lnTo>
                                  <a:pt x="0" y="98"/>
                                </a:lnTo>
                                <a:lnTo>
                                  <a:pt x="9" y="98"/>
                                </a:lnTo>
                                <a:close/>
                                <a:moveTo>
                                  <a:pt x="9" y="147"/>
                                </a:moveTo>
                                <a:lnTo>
                                  <a:pt x="9" y="176"/>
                                </a:lnTo>
                                <a:lnTo>
                                  <a:pt x="0" y="176"/>
                                </a:lnTo>
                                <a:lnTo>
                                  <a:pt x="0" y="147"/>
                                </a:lnTo>
                                <a:lnTo>
                                  <a:pt x="9" y="147"/>
                                </a:lnTo>
                                <a:close/>
                                <a:moveTo>
                                  <a:pt x="8" y="195"/>
                                </a:moveTo>
                                <a:lnTo>
                                  <a:pt x="8" y="223"/>
                                </a:lnTo>
                                <a:lnTo>
                                  <a:pt x="0" y="223"/>
                                </a:lnTo>
                                <a:lnTo>
                                  <a:pt x="0" y="195"/>
                                </a:lnTo>
                                <a:lnTo>
                                  <a:pt x="8" y="195"/>
                                </a:lnTo>
                                <a:close/>
                                <a:moveTo>
                                  <a:pt x="8" y="244"/>
                                </a:moveTo>
                                <a:lnTo>
                                  <a:pt x="8" y="273"/>
                                </a:lnTo>
                                <a:lnTo>
                                  <a:pt x="0" y="273"/>
                                </a:lnTo>
                                <a:lnTo>
                                  <a:pt x="0" y="244"/>
                                </a:lnTo>
                                <a:lnTo>
                                  <a:pt x="8"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0"/>
                        <wps:cNvSpPr>
                          <a:spLocks noEditPoints="1"/>
                        </wps:cNvSpPr>
                        <wps:spPr bwMode="auto">
                          <a:xfrm>
                            <a:off x="3681095" y="1310640"/>
                            <a:ext cx="5080" cy="172720"/>
                          </a:xfrm>
                          <a:custGeom>
                            <a:avLst/>
                            <a:gdLst>
                              <a:gd name="T0" fmla="*/ 8 w 8"/>
                              <a:gd name="T1" fmla="*/ 0 h 272"/>
                              <a:gd name="T2" fmla="*/ 8 w 8"/>
                              <a:gd name="T3" fmla="*/ 28 h 272"/>
                              <a:gd name="T4" fmla="*/ 0 w 8"/>
                              <a:gd name="T5" fmla="*/ 28 h 272"/>
                              <a:gd name="T6" fmla="*/ 0 w 8"/>
                              <a:gd name="T7" fmla="*/ 0 h 272"/>
                              <a:gd name="T8" fmla="*/ 8 w 8"/>
                              <a:gd name="T9" fmla="*/ 0 h 272"/>
                              <a:gd name="T10" fmla="*/ 8 w 8"/>
                              <a:gd name="T11" fmla="*/ 49 h 272"/>
                              <a:gd name="T12" fmla="*/ 8 w 8"/>
                              <a:gd name="T13" fmla="*/ 77 h 272"/>
                              <a:gd name="T14" fmla="*/ 0 w 8"/>
                              <a:gd name="T15" fmla="*/ 77 h 272"/>
                              <a:gd name="T16" fmla="*/ 0 w 8"/>
                              <a:gd name="T17" fmla="*/ 49 h 272"/>
                              <a:gd name="T18" fmla="*/ 8 w 8"/>
                              <a:gd name="T19" fmla="*/ 49 h 272"/>
                              <a:gd name="T20" fmla="*/ 8 w 8"/>
                              <a:gd name="T21" fmla="*/ 98 h 272"/>
                              <a:gd name="T22" fmla="*/ 8 w 8"/>
                              <a:gd name="T23" fmla="*/ 126 h 272"/>
                              <a:gd name="T24" fmla="*/ 0 w 8"/>
                              <a:gd name="T25" fmla="*/ 126 h 272"/>
                              <a:gd name="T26" fmla="*/ 0 w 8"/>
                              <a:gd name="T27" fmla="*/ 98 h 272"/>
                              <a:gd name="T28" fmla="*/ 8 w 8"/>
                              <a:gd name="T29" fmla="*/ 98 h 272"/>
                              <a:gd name="T30" fmla="*/ 8 w 8"/>
                              <a:gd name="T31" fmla="*/ 147 h 272"/>
                              <a:gd name="T32" fmla="*/ 8 w 8"/>
                              <a:gd name="T33" fmla="*/ 174 h 272"/>
                              <a:gd name="T34" fmla="*/ 0 w 8"/>
                              <a:gd name="T35" fmla="*/ 174 h 272"/>
                              <a:gd name="T36" fmla="*/ 0 w 8"/>
                              <a:gd name="T37" fmla="*/ 147 h 272"/>
                              <a:gd name="T38" fmla="*/ 8 w 8"/>
                              <a:gd name="T39" fmla="*/ 147 h 272"/>
                              <a:gd name="T40" fmla="*/ 8 w 8"/>
                              <a:gd name="T41" fmla="*/ 195 h 272"/>
                              <a:gd name="T42" fmla="*/ 8 w 8"/>
                              <a:gd name="T43" fmla="*/ 223 h 272"/>
                              <a:gd name="T44" fmla="*/ 0 w 8"/>
                              <a:gd name="T45" fmla="*/ 223 h 272"/>
                              <a:gd name="T46" fmla="*/ 0 w 8"/>
                              <a:gd name="T47" fmla="*/ 195 h 272"/>
                              <a:gd name="T48" fmla="*/ 8 w 8"/>
                              <a:gd name="T49" fmla="*/ 195 h 272"/>
                              <a:gd name="T50" fmla="*/ 8 w 8"/>
                              <a:gd name="T51" fmla="*/ 244 h 272"/>
                              <a:gd name="T52" fmla="*/ 8 w 8"/>
                              <a:gd name="T53" fmla="*/ 272 h 272"/>
                              <a:gd name="T54" fmla="*/ 0 w 8"/>
                              <a:gd name="T55" fmla="*/ 272 h 272"/>
                              <a:gd name="T56" fmla="*/ 0 w 8"/>
                              <a:gd name="T57" fmla="*/ 244 h 272"/>
                              <a:gd name="T58" fmla="*/ 8 w 8"/>
                              <a:gd name="T59" fmla="*/ 244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 h="272">
                                <a:moveTo>
                                  <a:pt x="8" y="0"/>
                                </a:moveTo>
                                <a:lnTo>
                                  <a:pt x="8" y="28"/>
                                </a:lnTo>
                                <a:lnTo>
                                  <a:pt x="0" y="28"/>
                                </a:lnTo>
                                <a:lnTo>
                                  <a:pt x="0" y="0"/>
                                </a:lnTo>
                                <a:lnTo>
                                  <a:pt x="8" y="0"/>
                                </a:lnTo>
                                <a:close/>
                                <a:moveTo>
                                  <a:pt x="8" y="49"/>
                                </a:moveTo>
                                <a:lnTo>
                                  <a:pt x="8" y="77"/>
                                </a:lnTo>
                                <a:lnTo>
                                  <a:pt x="0" y="77"/>
                                </a:lnTo>
                                <a:lnTo>
                                  <a:pt x="0" y="49"/>
                                </a:lnTo>
                                <a:lnTo>
                                  <a:pt x="8" y="49"/>
                                </a:lnTo>
                                <a:close/>
                                <a:moveTo>
                                  <a:pt x="8" y="98"/>
                                </a:moveTo>
                                <a:lnTo>
                                  <a:pt x="8" y="126"/>
                                </a:lnTo>
                                <a:lnTo>
                                  <a:pt x="0" y="126"/>
                                </a:lnTo>
                                <a:lnTo>
                                  <a:pt x="0" y="98"/>
                                </a:lnTo>
                                <a:lnTo>
                                  <a:pt x="8" y="98"/>
                                </a:lnTo>
                                <a:close/>
                                <a:moveTo>
                                  <a:pt x="8" y="147"/>
                                </a:moveTo>
                                <a:lnTo>
                                  <a:pt x="8" y="174"/>
                                </a:lnTo>
                                <a:lnTo>
                                  <a:pt x="0" y="174"/>
                                </a:lnTo>
                                <a:lnTo>
                                  <a:pt x="0" y="147"/>
                                </a:lnTo>
                                <a:lnTo>
                                  <a:pt x="8" y="147"/>
                                </a:lnTo>
                                <a:close/>
                                <a:moveTo>
                                  <a:pt x="8" y="195"/>
                                </a:moveTo>
                                <a:lnTo>
                                  <a:pt x="8" y="223"/>
                                </a:lnTo>
                                <a:lnTo>
                                  <a:pt x="0" y="223"/>
                                </a:lnTo>
                                <a:lnTo>
                                  <a:pt x="0" y="195"/>
                                </a:lnTo>
                                <a:lnTo>
                                  <a:pt x="8" y="195"/>
                                </a:lnTo>
                                <a:close/>
                                <a:moveTo>
                                  <a:pt x="8" y="244"/>
                                </a:moveTo>
                                <a:lnTo>
                                  <a:pt x="8" y="272"/>
                                </a:lnTo>
                                <a:lnTo>
                                  <a:pt x="0" y="272"/>
                                </a:lnTo>
                                <a:lnTo>
                                  <a:pt x="0" y="244"/>
                                </a:lnTo>
                                <a:lnTo>
                                  <a:pt x="8"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1"/>
                        <wps:cNvSpPr>
                          <a:spLocks noEditPoints="1"/>
                        </wps:cNvSpPr>
                        <wps:spPr bwMode="auto">
                          <a:xfrm>
                            <a:off x="3679825" y="1496695"/>
                            <a:ext cx="6350" cy="172720"/>
                          </a:xfrm>
                          <a:custGeom>
                            <a:avLst/>
                            <a:gdLst>
                              <a:gd name="T0" fmla="*/ 10 w 10"/>
                              <a:gd name="T1" fmla="*/ 0 h 272"/>
                              <a:gd name="T2" fmla="*/ 10 w 10"/>
                              <a:gd name="T3" fmla="*/ 28 h 272"/>
                              <a:gd name="T4" fmla="*/ 2 w 10"/>
                              <a:gd name="T5" fmla="*/ 28 h 272"/>
                              <a:gd name="T6" fmla="*/ 2 w 10"/>
                              <a:gd name="T7" fmla="*/ 0 h 272"/>
                              <a:gd name="T8" fmla="*/ 10 w 10"/>
                              <a:gd name="T9" fmla="*/ 0 h 272"/>
                              <a:gd name="T10" fmla="*/ 10 w 10"/>
                              <a:gd name="T11" fmla="*/ 49 h 272"/>
                              <a:gd name="T12" fmla="*/ 10 w 10"/>
                              <a:gd name="T13" fmla="*/ 76 h 272"/>
                              <a:gd name="T14" fmla="*/ 0 w 10"/>
                              <a:gd name="T15" fmla="*/ 76 h 272"/>
                              <a:gd name="T16" fmla="*/ 2 w 10"/>
                              <a:gd name="T17" fmla="*/ 49 h 272"/>
                              <a:gd name="T18" fmla="*/ 10 w 10"/>
                              <a:gd name="T19" fmla="*/ 49 h 272"/>
                              <a:gd name="T20" fmla="*/ 10 w 10"/>
                              <a:gd name="T21" fmla="*/ 97 h 272"/>
                              <a:gd name="T22" fmla="*/ 10 w 10"/>
                              <a:gd name="T23" fmla="*/ 125 h 272"/>
                              <a:gd name="T24" fmla="*/ 0 w 10"/>
                              <a:gd name="T25" fmla="*/ 125 h 272"/>
                              <a:gd name="T26" fmla="*/ 0 w 10"/>
                              <a:gd name="T27" fmla="*/ 97 h 272"/>
                              <a:gd name="T28" fmla="*/ 10 w 10"/>
                              <a:gd name="T29" fmla="*/ 97 h 272"/>
                              <a:gd name="T30" fmla="*/ 10 w 10"/>
                              <a:gd name="T31" fmla="*/ 146 h 272"/>
                              <a:gd name="T32" fmla="*/ 10 w 10"/>
                              <a:gd name="T33" fmla="*/ 174 h 272"/>
                              <a:gd name="T34" fmla="*/ 0 w 10"/>
                              <a:gd name="T35" fmla="*/ 174 h 272"/>
                              <a:gd name="T36" fmla="*/ 0 w 10"/>
                              <a:gd name="T37" fmla="*/ 146 h 272"/>
                              <a:gd name="T38" fmla="*/ 10 w 10"/>
                              <a:gd name="T39" fmla="*/ 146 h 272"/>
                              <a:gd name="T40" fmla="*/ 10 w 10"/>
                              <a:gd name="T41" fmla="*/ 195 h 272"/>
                              <a:gd name="T42" fmla="*/ 10 w 10"/>
                              <a:gd name="T43" fmla="*/ 223 h 272"/>
                              <a:gd name="T44" fmla="*/ 0 w 10"/>
                              <a:gd name="T45" fmla="*/ 223 h 272"/>
                              <a:gd name="T46" fmla="*/ 0 w 10"/>
                              <a:gd name="T47" fmla="*/ 195 h 272"/>
                              <a:gd name="T48" fmla="*/ 10 w 10"/>
                              <a:gd name="T49" fmla="*/ 195 h 272"/>
                              <a:gd name="T50" fmla="*/ 10 w 10"/>
                              <a:gd name="T51" fmla="*/ 244 h 272"/>
                              <a:gd name="T52" fmla="*/ 10 w 10"/>
                              <a:gd name="T53" fmla="*/ 272 h 272"/>
                              <a:gd name="T54" fmla="*/ 0 w 10"/>
                              <a:gd name="T55" fmla="*/ 272 h 272"/>
                              <a:gd name="T56" fmla="*/ 0 w 10"/>
                              <a:gd name="T57" fmla="*/ 244 h 272"/>
                              <a:gd name="T58" fmla="*/ 10 w 10"/>
                              <a:gd name="T59" fmla="*/ 244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 h="272">
                                <a:moveTo>
                                  <a:pt x="10" y="0"/>
                                </a:moveTo>
                                <a:lnTo>
                                  <a:pt x="10" y="28"/>
                                </a:lnTo>
                                <a:lnTo>
                                  <a:pt x="2" y="28"/>
                                </a:lnTo>
                                <a:lnTo>
                                  <a:pt x="2" y="0"/>
                                </a:lnTo>
                                <a:lnTo>
                                  <a:pt x="10" y="0"/>
                                </a:lnTo>
                                <a:close/>
                                <a:moveTo>
                                  <a:pt x="10" y="49"/>
                                </a:moveTo>
                                <a:lnTo>
                                  <a:pt x="10" y="76"/>
                                </a:lnTo>
                                <a:lnTo>
                                  <a:pt x="0" y="76"/>
                                </a:lnTo>
                                <a:lnTo>
                                  <a:pt x="2" y="49"/>
                                </a:lnTo>
                                <a:lnTo>
                                  <a:pt x="10" y="49"/>
                                </a:lnTo>
                                <a:close/>
                                <a:moveTo>
                                  <a:pt x="10" y="97"/>
                                </a:moveTo>
                                <a:lnTo>
                                  <a:pt x="10" y="125"/>
                                </a:lnTo>
                                <a:lnTo>
                                  <a:pt x="0" y="125"/>
                                </a:lnTo>
                                <a:lnTo>
                                  <a:pt x="0" y="97"/>
                                </a:lnTo>
                                <a:lnTo>
                                  <a:pt x="10" y="97"/>
                                </a:lnTo>
                                <a:close/>
                                <a:moveTo>
                                  <a:pt x="10" y="146"/>
                                </a:moveTo>
                                <a:lnTo>
                                  <a:pt x="10" y="174"/>
                                </a:lnTo>
                                <a:lnTo>
                                  <a:pt x="0" y="174"/>
                                </a:lnTo>
                                <a:lnTo>
                                  <a:pt x="0" y="146"/>
                                </a:lnTo>
                                <a:lnTo>
                                  <a:pt x="10" y="146"/>
                                </a:lnTo>
                                <a:close/>
                                <a:moveTo>
                                  <a:pt x="10" y="195"/>
                                </a:moveTo>
                                <a:lnTo>
                                  <a:pt x="10" y="223"/>
                                </a:lnTo>
                                <a:lnTo>
                                  <a:pt x="0" y="223"/>
                                </a:lnTo>
                                <a:lnTo>
                                  <a:pt x="0" y="195"/>
                                </a:lnTo>
                                <a:lnTo>
                                  <a:pt x="10" y="195"/>
                                </a:lnTo>
                                <a:close/>
                                <a:moveTo>
                                  <a:pt x="10" y="244"/>
                                </a:moveTo>
                                <a:lnTo>
                                  <a:pt x="10" y="272"/>
                                </a:lnTo>
                                <a:lnTo>
                                  <a:pt x="0" y="272"/>
                                </a:lnTo>
                                <a:lnTo>
                                  <a:pt x="0" y="244"/>
                                </a:lnTo>
                                <a:lnTo>
                                  <a:pt x="1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2"/>
                        <wps:cNvSpPr>
                          <a:spLocks noEditPoints="1"/>
                        </wps:cNvSpPr>
                        <wps:spPr bwMode="auto">
                          <a:xfrm>
                            <a:off x="3679825" y="1682750"/>
                            <a:ext cx="5080" cy="172720"/>
                          </a:xfrm>
                          <a:custGeom>
                            <a:avLst/>
                            <a:gdLst>
                              <a:gd name="T0" fmla="*/ 8 w 8"/>
                              <a:gd name="T1" fmla="*/ 0 h 272"/>
                              <a:gd name="T2" fmla="*/ 8 w 8"/>
                              <a:gd name="T3" fmla="*/ 29 h 272"/>
                              <a:gd name="T4" fmla="*/ 0 w 8"/>
                              <a:gd name="T5" fmla="*/ 29 h 272"/>
                              <a:gd name="T6" fmla="*/ 0 w 8"/>
                              <a:gd name="T7" fmla="*/ 0 h 272"/>
                              <a:gd name="T8" fmla="*/ 8 w 8"/>
                              <a:gd name="T9" fmla="*/ 0 h 272"/>
                              <a:gd name="T10" fmla="*/ 8 w 8"/>
                              <a:gd name="T11" fmla="*/ 48 h 272"/>
                              <a:gd name="T12" fmla="*/ 8 w 8"/>
                              <a:gd name="T13" fmla="*/ 76 h 272"/>
                              <a:gd name="T14" fmla="*/ 0 w 8"/>
                              <a:gd name="T15" fmla="*/ 76 h 272"/>
                              <a:gd name="T16" fmla="*/ 0 w 8"/>
                              <a:gd name="T17" fmla="*/ 48 h 272"/>
                              <a:gd name="T18" fmla="*/ 8 w 8"/>
                              <a:gd name="T19" fmla="*/ 48 h 272"/>
                              <a:gd name="T20" fmla="*/ 8 w 8"/>
                              <a:gd name="T21" fmla="*/ 97 h 272"/>
                              <a:gd name="T22" fmla="*/ 8 w 8"/>
                              <a:gd name="T23" fmla="*/ 126 h 272"/>
                              <a:gd name="T24" fmla="*/ 0 w 8"/>
                              <a:gd name="T25" fmla="*/ 126 h 272"/>
                              <a:gd name="T26" fmla="*/ 0 w 8"/>
                              <a:gd name="T27" fmla="*/ 97 h 272"/>
                              <a:gd name="T28" fmla="*/ 8 w 8"/>
                              <a:gd name="T29" fmla="*/ 97 h 272"/>
                              <a:gd name="T30" fmla="*/ 8 w 8"/>
                              <a:gd name="T31" fmla="*/ 147 h 272"/>
                              <a:gd name="T32" fmla="*/ 8 w 8"/>
                              <a:gd name="T33" fmla="*/ 175 h 272"/>
                              <a:gd name="T34" fmla="*/ 0 w 8"/>
                              <a:gd name="T35" fmla="*/ 175 h 272"/>
                              <a:gd name="T36" fmla="*/ 0 w 8"/>
                              <a:gd name="T37" fmla="*/ 147 h 272"/>
                              <a:gd name="T38" fmla="*/ 8 w 8"/>
                              <a:gd name="T39" fmla="*/ 147 h 272"/>
                              <a:gd name="T40" fmla="*/ 8 w 8"/>
                              <a:gd name="T41" fmla="*/ 196 h 272"/>
                              <a:gd name="T42" fmla="*/ 8 w 8"/>
                              <a:gd name="T43" fmla="*/ 224 h 272"/>
                              <a:gd name="T44" fmla="*/ 0 w 8"/>
                              <a:gd name="T45" fmla="*/ 224 h 272"/>
                              <a:gd name="T46" fmla="*/ 0 w 8"/>
                              <a:gd name="T47" fmla="*/ 196 h 272"/>
                              <a:gd name="T48" fmla="*/ 8 w 8"/>
                              <a:gd name="T49" fmla="*/ 196 h 272"/>
                              <a:gd name="T50" fmla="*/ 8 w 8"/>
                              <a:gd name="T51" fmla="*/ 244 h 272"/>
                              <a:gd name="T52" fmla="*/ 8 w 8"/>
                              <a:gd name="T53" fmla="*/ 272 h 272"/>
                              <a:gd name="T54" fmla="*/ 0 w 8"/>
                              <a:gd name="T55" fmla="*/ 272 h 272"/>
                              <a:gd name="T56" fmla="*/ 0 w 8"/>
                              <a:gd name="T57" fmla="*/ 244 h 272"/>
                              <a:gd name="T58" fmla="*/ 8 w 8"/>
                              <a:gd name="T59" fmla="*/ 244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 h="272">
                                <a:moveTo>
                                  <a:pt x="8" y="0"/>
                                </a:moveTo>
                                <a:lnTo>
                                  <a:pt x="8" y="29"/>
                                </a:lnTo>
                                <a:lnTo>
                                  <a:pt x="0" y="29"/>
                                </a:lnTo>
                                <a:lnTo>
                                  <a:pt x="0" y="0"/>
                                </a:lnTo>
                                <a:lnTo>
                                  <a:pt x="8" y="0"/>
                                </a:lnTo>
                                <a:close/>
                                <a:moveTo>
                                  <a:pt x="8" y="48"/>
                                </a:moveTo>
                                <a:lnTo>
                                  <a:pt x="8" y="76"/>
                                </a:lnTo>
                                <a:lnTo>
                                  <a:pt x="0" y="76"/>
                                </a:lnTo>
                                <a:lnTo>
                                  <a:pt x="0" y="48"/>
                                </a:lnTo>
                                <a:lnTo>
                                  <a:pt x="8" y="48"/>
                                </a:lnTo>
                                <a:close/>
                                <a:moveTo>
                                  <a:pt x="8" y="97"/>
                                </a:moveTo>
                                <a:lnTo>
                                  <a:pt x="8" y="126"/>
                                </a:lnTo>
                                <a:lnTo>
                                  <a:pt x="0" y="126"/>
                                </a:lnTo>
                                <a:lnTo>
                                  <a:pt x="0" y="97"/>
                                </a:lnTo>
                                <a:lnTo>
                                  <a:pt x="8" y="97"/>
                                </a:lnTo>
                                <a:close/>
                                <a:moveTo>
                                  <a:pt x="8" y="147"/>
                                </a:moveTo>
                                <a:lnTo>
                                  <a:pt x="8" y="175"/>
                                </a:lnTo>
                                <a:lnTo>
                                  <a:pt x="0" y="175"/>
                                </a:lnTo>
                                <a:lnTo>
                                  <a:pt x="0" y="147"/>
                                </a:lnTo>
                                <a:lnTo>
                                  <a:pt x="8" y="147"/>
                                </a:lnTo>
                                <a:close/>
                                <a:moveTo>
                                  <a:pt x="8" y="196"/>
                                </a:moveTo>
                                <a:lnTo>
                                  <a:pt x="8" y="224"/>
                                </a:lnTo>
                                <a:lnTo>
                                  <a:pt x="0" y="224"/>
                                </a:lnTo>
                                <a:lnTo>
                                  <a:pt x="0" y="196"/>
                                </a:lnTo>
                                <a:lnTo>
                                  <a:pt x="8" y="196"/>
                                </a:lnTo>
                                <a:close/>
                                <a:moveTo>
                                  <a:pt x="8" y="244"/>
                                </a:moveTo>
                                <a:lnTo>
                                  <a:pt x="8" y="272"/>
                                </a:lnTo>
                                <a:lnTo>
                                  <a:pt x="0" y="272"/>
                                </a:lnTo>
                                <a:lnTo>
                                  <a:pt x="0" y="244"/>
                                </a:lnTo>
                                <a:lnTo>
                                  <a:pt x="8"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3"/>
                        <wps:cNvSpPr>
                          <a:spLocks noEditPoints="1"/>
                        </wps:cNvSpPr>
                        <wps:spPr bwMode="auto">
                          <a:xfrm>
                            <a:off x="3679190" y="1868805"/>
                            <a:ext cx="5715" cy="172720"/>
                          </a:xfrm>
                          <a:custGeom>
                            <a:avLst/>
                            <a:gdLst>
                              <a:gd name="T0" fmla="*/ 9 w 9"/>
                              <a:gd name="T1" fmla="*/ 1 h 272"/>
                              <a:gd name="T2" fmla="*/ 9 w 9"/>
                              <a:gd name="T3" fmla="*/ 28 h 272"/>
                              <a:gd name="T4" fmla="*/ 1 w 9"/>
                              <a:gd name="T5" fmla="*/ 28 h 272"/>
                              <a:gd name="T6" fmla="*/ 1 w 9"/>
                              <a:gd name="T7" fmla="*/ 0 h 272"/>
                              <a:gd name="T8" fmla="*/ 9 w 9"/>
                              <a:gd name="T9" fmla="*/ 1 h 272"/>
                              <a:gd name="T10" fmla="*/ 9 w 9"/>
                              <a:gd name="T11" fmla="*/ 49 h 272"/>
                              <a:gd name="T12" fmla="*/ 9 w 9"/>
                              <a:gd name="T13" fmla="*/ 77 h 272"/>
                              <a:gd name="T14" fmla="*/ 1 w 9"/>
                              <a:gd name="T15" fmla="*/ 77 h 272"/>
                              <a:gd name="T16" fmla="*/ 1 w 9"/>
                              <a:gd name="T17" fmla="*/ 49 h 272"/>
                              <a:gd name="T18" fmla="*/ 9 w 9"/>
                              <a:gd name="T19" fmla="*/ 49 h 272"/>
                              <a:gd name="T20" fmla="*/ 9 w 9"/>
                              <a:gd name="T21" fmla="*/ 98 h 272"/>
                              <a:gd name="T22" fmla="*/ 9 w 9"/>
                              <a:gd name="T23" fmla="*/ 126 h 272"/>
                              <a:gd name="T24" fmla="*/ 1 w 9"/>
                              <a:gd name="T25" fmla="*/ 126 h 272"/>
                              <a:gd name="T26" fmla="*/ 1 w 9"/>
                              <a:gd name="T27" fmla="*/ 98 h 272"/>
                              <a:gd name="T28" fmla="*/ 9 w 9"/>
                              <a:gd name="T29" fmla="*/ 98 h 272"/>
                              <a:gd name="T30" fmla="*/ 9 w 9"/>
                              <a:gd name="T31" fmla="*/ 147 h 272"/>
                              <a:gd name="T32" fmla="*/ 9 w 9"/>
                              <a:gd name="T33" fmla="*/ 175 h 272"/>
                              <a:gd name="T34" fmla="*/ 0 w 9"/>
                              <a:gd name="T35" fmla="*/ 175 h 272"/>
                              <a:gd name="T36" fmla="*/ 1 w 9"/>
                              <a:gd name="T37" fmla="*/ 147 h 272"/>
                              <a:gd name="T38" fmla="*/ 9 w 9"/>
                              <a:gd name="T39" fmla="*/ 147 h 272"/>
                              <a:gd name="T40" fmla="*/ 9 w 9"/>
                              <a:gd name="T41" fmla="*/ 196 h 272"/>
                              <a:gd name="T42" fmla="*/ 9 w 9"/>
                              <a:gd name="T43" fmla="*/ 223 h 272"/>
                              <a:gd name="T44" fmla="*/ 0 w 9"/>
                              <a:gd name="T45" fmla="*/ 223 h 272"/>
                              <a:gd name="T46" fmla="*/ 0 w 9"/>
                              <a:gd name="T47" fmla="*/ 196 h 272"/>
                              <a:gd name="T48" fmla="*/ 9 w 9"/>
                              <a:gd name="T49" fmla="*/ 196 h 272"/>
                              <a:gd name="T50" fmla="*/ 9 w 9"/>
                              <a:gd name="T51" fmla="*/ 244 h 272"/>
                              <a:gd name="T52" fmla="*/ 9 w 9"/>
                              <a:gd name="T53" fmla="*/ 272 h 272"/>
                              <a:gd name="T54" fmla="*/ 0 w 9"/>
                              <a:gd name="T55" fmla="*/ 272 h 272"/>
                              <a:gd name="T56" fmla="*/ 0 w 9"/>
                              <a:gd name="T57" fmla="*/ 244 h 272"/>
                              <a:gd name="T58" fmla="*/ 9 w 9"/>
                              <a:gd name="T59" fmla="*/ 244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 h="272">
                                <a:moveTo>
                                  <a:pt x="9" y="1"/>
                                </a:moveTo>
                                <a:lnTo>
                                  <a:pt x="9" y="28"/>
                                </a:lnTo>
                                <a:lnTo>
                                  <a:pt x="1" y="28"/>
                                </a:lnTo>
                                <a:lnTo>
                                  <a:pt x="1" y="0"/>
                                </a:lnTo>
                                <a:lnTo>
                                  <a:pt x="9" y="1"/>
                                </a:lnTo>
                                <a:close/>
                                <a:moveTo>
                                  <a:pt x="9" y="49"/>
                                </a:moveTo>
                                <a:lnTo>
                                  <a:pt x="9" y="77"/>
                                </a:lnTo>
                                <a:lnTo>
                                  <a:pt x="1" y="77"/>
                                </a:lnTo>
                                <a:lnTo>
                                  <a:pt x="1" y="49"/>
                                </a:lnTo>
                                <a:lnTo>
                                  <a:pt x="9" y="49"/>
                                </a:lnTo>
                                <a:close/>
                                <a:moveTo>
                                  <a:pt x="9" y="98"/>
                                </a:moveTo>
                                <a:lnTo>
                                  <a:pt x="9" y="126"/>
                                </a:lnTo>
                                <a:lnTo>
                                  <a:pt x="1" y="126"/>
                                </a:lnTo>
                                <a:lnTo>
                                  <a:pt x="1" y="98"/>
                                </a:lnTo>
                                <a:lnTo>
                                  <a:pt x="9" y="98"/>
                                </a:lnTo>
                                <a:close/>
                                <a:moveTo>
                                  <a:pt x="9" y="147"/>
                                </a:moveTo>
                                <a:lnTo>
                                  <a:pt x="9" y="175"/>
                                </a:lnTo>
                                <a:lnTo>
                                  <a:pt x="0" y="175"/>
                                </a:lnTo>
                                <a:lnTo>
                                  <a:pt x="1" y="147"/>
                                </a:lnTo>
                                <a:lnTo>
                                  <a:pt x="9" y="147"/>
                                </a:lnTo>
                                <a:close/>
                                <a:moveTo>
                                  <a:pt x="9" y="196"/>
                                </a:moveTo>
                                <a:lnTo>
                                  <a:pt x="9" y="223"/>
                                </a:lnTo>
                                <a:lnTo>
                                  <a:pt x="0" y="223"/>
                                </a:lnTo>
                                <a:lnTo>
                                  <a:pt x="0" y="196"/>
                                </a:lnTo>
                                <a:lnTo>
                                  <a:pt x="9" y="196"/>
                                </a:lnTo>
                                <a:close/>
                                <a:moveTo>
                                  <a:pt x="9" y="244"/>
                                </a:moveTo>
                                <a:lnTo>
                                  <a:pt x="9" y="272"/>
                                </a:lnTo>
                                <a:lnTo>
                                  <a:pt x="0" y="272"/>
                                </a:lnTo>
                                <a:lnTo>
                                  <a:pt x="0" y="244"/>
                                </a:lnTo>
                                <a:lnTo>
                                  <a:pt x="9"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4"/>
                        <wps:cNvSpPr>
                          <a:spLocks noEditPoints="1"/>
                        </wps:cNvSpPr>
                        <wps:spPr bwMode="auto">
                          <a:xfrm>
                            <a:off x="3679190" y="2054860"/>
                            <a:ext cx="5715" cy="204470"/>
                          </a:xfrm>
                          <a:custGeom>
                            <a:avLst/>
                            <a:gdLst>
                              <a:gd name="T0" fmla="*/ 9 w 9"/>
                              <a:gd name="T1" fmla="*/ 0 h 322"/>
                              <a:gd name="T2" fmla="*/ 9 w 9"/>
                              <a:gd name="T3" fmla="*/ 28 h 322"/>
                              <a:gd name="T4" fmla="*/ 0 w 9"/>
                              <a:gd name="T5" fmla="*/ 28 h 322"/>
                              <a:gd name="T6" fmla="*/ 0 w 9"/>
                              <a:gd name="T7" fmla="*/ 0 h 322"/>
                              <a:gd name="T8" fmla="*/ 9 w 9"/>
                              <a:gd name="T9" fmla="*/ 0 h 322"/>
                              <a:gd name="T10" fmla="*/ 9 w 9"/>
                              <a:gd name="T11" fmla="*/ 50 h 322"/>
                              <a:gd name="T12" fmla="*/ 9 w 9"/>
                              <a:gd name="T13" fmla="*/ 78 h 322"/>
                              <a:gd name="T14" fmla="*/ 0 w 9"/>
                              <a:gd name="T15" fmla="*/ 78 h 322"/>
                              <a:gd name="T16" fmla="*/ 0 w 9"/>
                              <a:gd name="T17" fmla="*/ 50 h 322"/>
                              <a:gd name="T18" fmla="*/ 9 w 9"/>
                              <a:gd name="T19" fmla="*/ 50 h 322"/>
                              <a:gd name="T20" fmla="*/ 8 w 9"/>
                              <a:gd name="T21" fmla="*/ 99 h 322"/>
                              <a:gd name="T22" fmla="*/ 8 w 9"/>
                              <a:gd name="T23" fmla="*/ 125 h 322"/>
                              <a:gd name="T24" fmla="*/ 0 w 9"/>
                              <a:gd name="T25" fmla="*/ 125 h 322"/>
                              <a:gd name="T26" fmla="*/ 0 w 9"/>
                              <a:gd name="T27" fmla="*/ 99 h 322"/>
                              <a:gd name="T28" fmla="*/ 8 w 9"/>
                              <a:gd name="T29" fmla="*/ 99 h 322"/>
                              <a:gd name="T30" fmla="*/ 8 w 9"/>
                              <a:gd name="T31" fmla="*/ 148 h 322"/>
                              <a:gd name="T32" fmla="*/ 8 w 9"/>
                              <a:gd name="T33" fmla="*/ 176 h 322"/>
                              <a:gd name="T34" fmla="*/ 0 w 9"/>
                              <a:gd name="T35" fmla="*/ 176 h 322"/>
                              <a:gd name="T36" fmla="*/ 0 w 9"/>
                              <a:gd name="T37" fmla="*/ 147 h 322"/>
                              <a:gd name="T38" fmla="*/ 8 w 9"/>
                              <a:gd name="T39" fmla="*/ 148 h 322"/>
                              <a:gd name="T40" fmla="*/ 8 w 9"/>
                              <a:gd name="T41" fmla="*/ 196 h 322"/>
                              <a:gd name="T42" fmla="*/ 8 w 9"/>
                              <a:gd name="T43" fmla="*/ 224 h 322"/>
                              <a:gd name="T44" fmla="*/ 0 w 9"/>
                              <a:gd name="T45" fmla="*/ 224 h 322"/>
                              <a:gd name="T46" fmla="*/ 0 w 9"/>
                              <a:gd name="T47" fmla="*/ 196 h 322"/>
                              <a:gd name="T48" fmla="*/ 8 w 9"/>
                              <a:gd name="T49" fmla="*/ 196 h 322"/>
                              <a:gd name="T50" fmla="*/ 8 w 9"/>
                              <a:gd name="T51" fmla="*/ 245 h 322"/>
                              <a:gd name="T52" fmla="*/ 8 w 9"/>
                              <a:gd name="T53" fmla="*/ 273 h 322"/>
                              <a:gd name="T54" fmla="*/ 0 w 9"/>
                              <a:gd name="T55" fmla="*/ 273 h 322"/>
                              <a:gd name="T56" fmla="*/ 0 w 9"/>
                              <a:gd name="T57" fmla="*/ 245 h 322"/>
                              <a:gd name="T58" fmla="*/ 8 w 9"/>
                              <a:gd name="T59" fmla="*/ 245 h 322"/>
                              <a:gd name="T60" fmla="*/ 8 w 9"/>
                              <a:gd name="T61" fmla="*/ 294 h 322"/>
                              <a:gd name="T62" fmla="*/ 8 w 9"/>
                              <a:gd name="T63" fmla="*/ 322 h 322"/>
                              <a:gd name="T64" fmla="*/ 0 w 9"/>
                              <a:gd name="T65" fmla="*/ 322 h 322"/>
                              <a:gd name="T66" fmla="*/ 0 w 9"/>
                              <a:gd name="T67" fmla="*/ 294 h 322"/>
                              <a:gd name="T68" fmla="*/ 8 w 9"/>
                              <a:gd name="T69" fmla="*/ 294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 h="322">
                                <a:moveTo>
                                  <a:pt x="9" y="0"/>
                                </a:moveTo>
                                <a:lnTo>
                                  <a:pt x="9" y="28"/>
                                </a:lnTo>
                                <a:lnTo>
                                  <a:pt x="0" y="28"/>
                                </a:lnTo>
                                <a:lnTo>
                                  <a:pt x="0" y="0"/>
                                </a:lnTo>
                                <a:lnTo>
                                  <a:pt x="9" y="0"/>
                                </a:lnTo>
                                <a:close/>
                                <a:moveTo>
                                  <a:pt x="9" y="50"/>
                                </a:moveTo>
                                <a:lnTo>
                                  <a:pt x="9" y="78"/>
                                </a:lnTo>
                                <a:lnTo>
                                  <a:pt x="0" y="78"/>
                                </a:lnTo>
                                <a:lnTo>
                                  <a:pt x="0" y="50"/>
                                </a:lnTo>
                                <a:lnTo>
                                  <a:pt x="9" y="50"/>
                                </a:lnTo>
                                <a:close/>
                                <a:moveTo>
                                  <a:pt x="8" y="99"/>
                                </a:moveTo>
                                <a:lnTo>
                                  <a:pt x="8" y="125"/>
                                </a:lnTo>
                                <a:lnTo>
                                  <a:pt x="0" y="125"/>
                                </a:lnTo>
                                <a:lnTo>
                                  <a:pt x="0" y="99"/>
                                </a:lnTo>
                                <a:lnTo>
                                  <a:pt x="8" y="99"/>
                                </a:lnTo>
                                <a:close/>
                                <a:moveTo>
                                  <a:pt x="8" y="148"/>
                                </a:moveTo>
                                <a:lnTo>
                                  <a:pt x="8" y="176"/>
                                </a:lnTo>
                                <a:lnTo>
                                  <a:pt x="0" y="176"/>
                                </a:lnTo>
                                <a:lnTo>
                                  <a:pt x="0" y="147"/>
                                </a:lnTo>
                                <a:lnTo>
                                  <a:pt x="8" y="148"/>
                                </a:lnTo>
                                <a:close/>
                                <a:moveTo>
                                  <a:pt x="8" y="196"/>
                                </a:moveTo>
                                <a:lnTo>
                                  <a:pt x="8" y="224"/>
                                </a:lnTo>
                                <a:lnTo>
                                  <a:pt x="0" y="224"/>
                                </a:lnTo>
                                <a:lnTo>
                                  <a:pt x="0" y="196"/>
                                </a:lnTo>
                                <a:lnTo>
                                  <a:pt x="8" y="196"/>
                                </a:lnTo>
                                <a:close/>
                                <a:moveTo>
                                  <a:pt x="8" y="245"/>
                                </a:moveTo>
                                <a:lnTo>
                                  <a:pt x="8" y="273"/>
                                </a:lnTo>
                                <a:lnTo>
                                  <a:pt x="0" y="273"/>
                                </a:lnTo>
                                <a:lnTo>
                                  <a:pt x="0" y="245"/>
                                </a:lnTo>
                                <a:lnTo>
                                  <a:pt x="8" y="245"/>
                                </a:lnTo>
                                <a:close/>
                                <a:moveTo>
                                  <a:pt x="8" y="294"/>
                                </a:moveTo>
                                <a:lnTo>
                                  <a:pt x="8" y="322"/>
                                </a:lnTo>
                                <a:lnTo>
                                  <a:pt x="0" y="322"/>
                                </a:lnTo>
                                <a:lnTo>
                                  <a:pt x="0" y="294"/>
                                </a:lnTo>
                                <a:lnTo>
                                  <a:pt x="8" y="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5"/>
                        <wps:cNvSpPr>
                          <a:spLocks noEditPoints="1"/>
                        </wps:cNvSpPr>
                        <wps:spPr bwMode="auto">
                          <a:xfrm>
                            <a:off x="3676650" y="749935"/>
                            <a:ext cx="13335" cy="1511300"/>
                          </a:xfrm>
                          <a:custGeom>
                            <a:avLst/>
                            <a:gdLst>
                              <a:gd name="T0" fmla="*/ 40 w 48"/>
                              <a:gd name="T1" fmla="*/ 64 h 5424"/>
                              <a:gd name="T2" fmla="*/ 19 w 48"/>
                              <a:gd name="T3" fmla="*/ 128 h 5424"/>
                              <a:gd name="T4" fmla="*/ 11 w 48"/>
                              <a:gd name="T5" fmla="*/ 294 h 5424"/>
                              <a:gd name="T6" fmla="*/ 45 w 48"/>
                              <a:gd name="T7" fmla="*/ 341 h 5424"/>
                              <a:gd name="T8" fmla="*/ 29 w 48"/>
                              <a:gd name="T9" fmla="*/ 341 h 5424"/>
                              <a:gd name="T10" fmla="*/ 27 w 48"/>
                              <a:gd name="T11" fmla="*/ 517 h 5424"/>
                              <a:gd name="T12" fmla="*/ 19 w 48"/>
                              <a:gd name="T13" fmla="*/ 557 h 5424"/>
                              <a:gd name="T14" fmla="*/ 37 w 48"/>
                              <a:gd name="T15" fmla="*/ 746 h 5424"/>
                              <a:gd name="T16" fmla="*/ 19 w 48"/>
                              <a:gd name="T17" fmla="*/ 685 h 5424"/>
                              <a:gd name="T18" fmla="*/ 37 w 48"/>
                              <a:gd name="T19" fmla="*/ 842 h 5424"/>
                              <a:gd name="T20" fmla="*/ 19 w 48"/>
                              <a:gd name="T21" fmla="*/ 906 h 5424"/>
                              <a:gd name="T22" fmla="*/ 11 w 48"/>
                              <a:gd name="T23" fmla="*/ 1074 h 5424"/>
                              <a:gd name="T24" fmla="*/ 45 w 48"/>
                              <a:gd name="T25" fmla="*/ 1122 h 5424"/>
                              <a:gd name="T26" fmla="*/ 29 w 48"/>
                              <a:gd name="T27" fmla="*/ 1122 h 5424"/>
                              <a:gd name="T28" fmla="*/ 27 w 48"/>
                              <a:gd name="T29" fmla="*/ 1234 h 5424"/>
                              <a:gd name="T30" fmla="*/ 8 w 48"/>
                              <a:gd name="T31" fmla="*/ 1343 h 5424"/>
                              <a:gd name="T32" fmla="*/ 45 w 48"/>
                              <a:gd name="T33" fmla="*/ 1519 h 5424"/>
                              <a:gd name="T34" fmla="*/ 37 w 48"/>
                              <a:gd name="T35" fmla="*/ 1463 h 5424"/>
                              <a:gd name="T36" fmla="*/ 16 w 48"/>
                              <a:gd name="T37" fmla="*/ 1623 h 5424"/>
                              <a:gd name="T38" fmla="*/ 37 w 48"/>
                              <a:gd name="T39" fmla="*/ 1671 h 5424"/>
                              <a:gd name="T40" fmla="*/ 16 w 48"/>
                              <a:gd name="T41" fmla="*/ 1860 h 5424"/>
                              <a:gd name="T42" fmla="*/ 33 w 48"/>
                              <a:gd name="T43" fmla="*/ 1892 h 5424"/>
                              <a:gd name="T44" fmla="*/ 25 w 48"/>
                              <a:gd name="T45" fmla="*/ 1964 h 5424"/>
                              <a:gd name="T46" fmla="*/ 24 w 48"/>
                              <a:gd name="T47" fmla="*/ 2012 h 5424"/>
                              <a:gd name="T48" fmla="*/ 8 w 48"/>
                              <a:gd name="T49" fmla="*/ 2124 h 5424"/>
                              <a:gd name="T50" fmla="*/ 41 w 48"/>
                              <a:gd name="T51" fmla="*/ 2300 h 5424"/>
                              <a:gd name="T52" fmla="*/ 33 w 48"/>
                              <a:gd name="T53" fmla="*/ 2244 h 5424"/>
                              <a:gd name="T54" fmla="*/ 16 w 48"/>
                              <a:gd name="T55" fmla="*/ 2401 h 5424"/>
                              <a:gd name="T56" fmla="*/ 33 w 48"/>
                              <a:gd name="T57" fmla="*/ 2449 h 5424"/>
                              <a:gd name="T58" fmla="*/ 16 w 48"/>
                              <a:gd name="T59" fmla="*/ 2641 h 5424"/>
                              <a:gd name="T60" fmla="*/ 33 w 48"/>
                              <a:gd name="T61" fmla="*/ 2672 h 5424"/>
                              <a:gd name="T62" fmla="*/ 25 w 48"/>
                              <a:gd name="T63" fmla="*/ 2744 h 5424"/>
                              <a:gd name="T64" fmla="*/ 16 w 48"/>
                              <a:gd name="T65" fmla="*/ 2800 h 5424"/>
                              <a:gd name="T66" fmla="*/ 4 w 48"/>
                              <a:gd name="T67" fmla="*/ 2966 h 5424"/>
                              <a:gd name="T68" fmla="*/ 41 w 48"/>
                              <a:gd name="T69" fmla="*/ 3014 h 5424"/>
                              <a:gd name="T70" fmla="*/ 25 w 48"/>
                              <a:gd name="T71" fmla="*/ 3014 h 5424"/>
                              <a:gd name="T72" fmla="*/ 20 w 48"/>
                              <a:gd name="T73" fmla="*/ 3189 h 5424"/>
                              <a:gd name="T74" fmla="*/ 12 w 48"/>
                              <a:gd name="T75" fmla="*/ 3229 h 5424"/>
                              <a:gd name="T76" fmla="*/ 30 w 48"/>
                              <a:gd name="T77" fmla="*/ 3421 h 5424"/>
                              <a:gd name="T78" fmla="*/ 12 w 48"/>
                              <a:gd name="T79" fmla="*/ 3357 h 5424"/>
                              <a:gd name="T80" fmla="*/ 30 w 48"/>
                              <a:gd name="T81" fmla="*/ 3514 h 5424"/>
                              <a:gd name="T82" fmla="*/ 12 w 48"/>
                              <a:gd name="T83" fmla="*/ 3578 h 5424"/>
                              <a:gd name="T84" fmla="*/ 4 w 48"/>
                              <a:gd name="T85" fmla="*/ 3746 h 5424"/>
                              <a:gd name="T86" fmla="*/ 38 w 48"/>
                              <a:gd name="T87" fmla="*/ 3794 h 5424"/>
                              <a:gd name="T88" fmla="*/ 22 w 48"/>
                              <a:gd name="T89" fmla="*/ 3794 h 5424"/>
                              <a:gd name="T90" fmla="*/ 20 w 48"/>
                              <a:gd name="T91" fmla="*/ 3967 h 5424"/>
                              <a:gd name="T92" fmla="*/ 7 w 48"/>
                              <a:gd name="T93" fmla="*/ 4009 h 5424"/>
                              <a:gd name="T94" fmla="*/ 38 w 48"/>
                              <a:gd name="T95" fmla="*/ 4191 h 5424"/>
                              <a:gd name="T96" fmla="*/ 30 w 48"/>
                              <a:gd name="T97" fmla="*/ 4135 h 5424"/>
                              <a:gd name="T98" fmla="*/ 12 w 48"/>
                              <a:gd name="T99" fmla="*/ 4295 h 5424"/>
                              <a:gd name="T100" fmla="*/ 12 w 48"/>
                              <a:gd name="T101" fmla="*/ 4343 h 5424"/>
                              <a:gd name="T102" fmla="*/ 30 w 48"/>
                              <a:gd name="T103" fmla="*/ 4532 h 5424"/>
                              <a:gd name="T104" fmla="*/ 8 w 48"/>
                              <a:gd name="T105" fmla="*/ 4471 h 5424"/>
                              <a:gd name="T106" fmla="*/ 30 w 48"/>
                              <a:gd name="T107" fmla="*/ 4628 h 5424"/>
                              <a:gd name="T108" fmla="*/ 8 w 48"/>
                              <a:gd name="T109" fmla="*/ 4692 h 5424"/>
                              <a:gd name="T110" fmla="*/ 0 w 48"/>
                              <a:gd name="T111" fmla="*/ 4860 h 5424"/>
                              <a:gd name="T112" fmla="*/ 34 w 48"/>
                              <a:gd name="T113" fmla="*/ 4908 h 5424"/>
                              <a:gd name="T114" fmla="*/ 18 w 48"/>
                              <a:gd name="T115" fmla="*/ 4908 h 5424"/>
                              <a:gd name="T116" fmla="*/ 16 w 48"/>
                              <a:gd name="T117" fmla="*/ 5017 h 5424"/>
                              <a:gd name="T118" fmla="*/ 0 w 48"/>
                              <a:gd name="T119" fmla="*/ 5129 h 5424"/>
                              <a:gd name="T120" fmla="*/ 34 w 48"/>
                              <a:gd name="T121" fmla="*/ 5305 h 5424"/>
                              <a:gd name="T122" fmla="*/ 26 w 48"/>
                              <a:gd name="T123" fmla="*/ 5249 h 5424"/>
                              <a:gd name="T124" fmla="*/ 8 w 48"/>
                              <a:gd name="T125" fmla="*/ 5408 h 5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 h="5424">
                                <a:moveTo>
                                  <a:pt x="40" y="0"/>
                                </a:moveTo>
                                <a:cubicBezTo>
                                  <a:pt x="45" y="0"/>
                                  <a:pt x="48" y="4"/>
                                  <a:pt x="48" y="8"/>
                                </a:cubicBezTo>
                                <a:lnTo>
                                  <a:pt x="48" y="72"/>
                                </a:lnTo>
                                <a:cubicBezTo>
                                  <a:pt x="48" y="77"/>
                                  <a:pt x="45" y="80"/>
                                  <a:pt x="40" y="80"/>
                                </a:cubicBezTo>
                                <a:lnTo>
                                  <a:pt x="19" y="80"/>
                                </a:lnTo>
                                <a:cubicBezTo>
                                  <a:pt x="15" y="80"/>
                                  <a:pt x="11" y="77"/>
                                  <a:pt x="11" y="72"/>
                                </a:cubicBezTo>
                                <a:lnTo>
                                  <a:pt x="11" y="8"/>
                                </a:lnTo>
                                <a:cubicBezTo>
                                  <a:pt x="11" y="4"/>
                                  <a:pt x="15" y="0"/>
                                  <a:pt x="19" y="0"/>
                                </a:cubicBezTo>
                                <a:lnTo>
                                  <a:pt x="40" y="0"/>
                                </a:lnTo>
                                <a:close/>
                                <a:moveTo>
                                  <a:pt x="19" y="16"/>
                                </a:moveTo>
                                <a:lnTo>
                                  <a:pt x="27" y="8"/>
                                </a:lnTo>
                                <a:lnTo>
                                  <a:pt x="27" y="72"/>
                                </a:lnTo>
                                <a:lnTo>
                                  <a:pt x="19" y="64"/>
                                </a:lnTo>
                                <a:lnTo>
                                  <a:pt x="40" y="64"/>
                                </a:lnTo>
                                <a:lnTo>
                                  <a:pt x="32" y="72"/>
                                </a:lnTo>
                                <a:lnTo>
                                  <a:pt x="32" y="8"/>
                                </a:lnTo>
                                <a:lnTo>
                                  <a:pt x="40" y="16"/>
                                </a:lnTo>
                                <a:lnTo>
                                  <a:pt x="19" y="16"/>
                                </a:lnTo>
                                <a:close/>
                                <a:moveTo>
                                  <a:pt x="40" y="112"/>
                                </a:moveTo>
                                <a:cubicBezTo>
                                  <a:pt x="45" y="112"/>
                                  <a:pt x="48" y="116"/>
                                  <a:pt x="48" y="120"/>
                                </a:cubicBezTo>
                                <a:lnTo>
                                  <a:pt x="48" y="184"/>
                                </a:lnTo>
                                <a:cubicBezTo>
                                  <a:pt x="48" y="189"/>
                                  <a:pt x="45" y="192"/>
                                  <a:pt x="40" y="192"/>
                                </a:cubicBezTo>
                                <a:lnTo>
                                  <a:pt x="19" y="192"/>
                                </a:lnTo>
                                <a:cubicBezTo>
                                  <a:pt x="15" y="192"/>
                                  <a:pt x="11" y="189"/>
                                  <a:pt x="11" y="184"/>
                                </a:cubicBezTo>
                                <a:lnTo>
                                  <a:pt x="11" y="120"/>
                                </a:lnTo>
                                <a:cubicBezTo>
                                  <a:pt x="11" y="116"/>
                                  <a:pt x="15" y="112"/>
                                  <a:pt x="19" y="112"/>
                                </a:cubicBezTo>
                                <a:lnTo>
                                  <a:pt x="40" y="112"/>
                                </a:lnTo>
                                <a:close/>
                                <a:moveTo>
                                  <a:pt x="19" y="128"/>
                                </a:moveTo>
                                <a:lnTo>
                                  <a:pt x="27" y="120"/>
                                </a:lnTo>
                                <a:lnTo>
                                  <a:pt x="27" y="184"/>
                                </a:lnTo>
                                <a:lnTo>
                                  <a:pt x="19" y="176"/>
                                </a:lnTo>
                                <a:lnTo>
                                  <a:pt x="40" y="176"/>
                                </a:lnTo>
                                <a:lnTo>
                                  <a:pt x="32" y="184"/>
                                </a:lnTo>
                                <a:lnTo>
                                  <a:pt x="32" y="120"/>
                                </a:lnTo>
                                <a:lnTo>
                                  <a:pt x="40" y="128"/>
                                </a:lnTo>
                                <a:lnTo>
                                  <a:pt x="19" y="128"/>
                                </a:lnTo>
                                <a:close/>
                                <a:moveTo>
                                  <a:pt x="37" y="224"/>
                                </a:moveTo>
                                <a:cubicBezTo>
                                  <a:pt x="41" y="224"/>
                                  <a:pt x="45" y="228"/>
                                  <a:pt x="45" y="232"/>
                                </a:cubicBezTo>
                                <a:lnTo>
                                  <a:pt x="45" y="294"/>
                                </a:lnTo>
                                <a:cubicBezTo>
                                  <a:pt x="45" y="298"/>
                                  <a:pt x="41" y="302"/>
                                  <a:pt x="37" y="302"/>
                                </a:cubicBezTo>
                                <a:lnTo>
                                  <a:pt x="19" y="302"/>
                                </a:lnTo>
                                <a:cubicBezTo>
                                  <a:pt x="15" y="302"/>
                                  <a:pt x="11" y="298"/>
                                  <a:pt x="11" y="294"/>
                                </a:cubicBezTo>
                                <a:lnTo>
                                  <a:pt x="11" y="232"/>
                                </a:lnTo>
                                <a:cubicBezTo>
                                  <a:pt x="11" y="228"/>
                                  <a:pt x="15" y="224"/>
                                  <a:pt x="19" y="224"/>
                                </a:cubicBezTo>
                                <a:lnTo>
                                  <a:pt x="37" y="224"/>
                                </a:lnTo>
                                <a:close/>
                                <a:moveTo>
                                  <a:pt x="19" y="240"/>
                                </a:moveTo>
                                <a:lnTo>
                                  <a:pt x="27" y="232"/>
                                </a:lnTo>
                                <a:lnTo>
                                  <a:pt x="27" y="294"/>
                                </a:lnTo>
                                <a:lnTo>
                                  <a:pt x="19" y="286"/>
                                </a:lnTo>
                                <a:lnTo>
                                  <a:pt x="37" y="286"/>
                                </a:lnTo>
                                <a:lnTo>
                                  <a:pt x="29" y="294"/>
                                </a:lnTo>
                                <a:lnTo>
                                  <a:pt x="29" y="232"/>
                                </a:lnTo>
                                <a:lnTo>
                                  <a:pt x="37" y="240"/>
                                </a:lnTo>
                                <a:lnTo>
                                  <a:pt x="19" y="240"/>
                                </a:lnTo>
                                <a:close/>
                                <a:moveTo>
                                  <a:pt x="37" y="333"/>
                                </a:moveTo>
                                <a:cubicBezTo>
                                  <a:pt x="41" y="333"/>
                                  <a:pt x="45" y="337"/>
                                  <a:pt x="45" y="341"/>
                                </a:cubicBezTo>
                                <a:lnTo>
                                  <a:pt x="45" y="405"/>
                                </a:lnTo>
                                <a:cubicBezTo>
                                  <a:pt x="45" y="410"/>
                                  <a:pt x="41" y="413"/>
                                  <a:pt x="37" y="413"/>
                                </a:cubicBezTo>
                                <a:lnTo>
                                  <a:pt x="19" y="413"/>
                                </a:lnTo>
                                <a:cubicBezTo>
                                  <a:pt x="15" y="413"/>
                                  <a:pt x="11" y="410"/>
                                  <a:pt x="11" y="405"/>
                                </a:cubicBezTo>
                                <a:lnTo>
                                  <a:pt x="11" y="341"/>
                                </a:lnTo>
                                <a:cubicBezTo>
                                  <a:pt x="11" y="337"/>
                                  <a:pt x="15" y="333"/>
                                  <a:pt x="19" y="333"/>
                                </a:cubicBezTo>
                                <a:lnTo>
                                  <a:pt x="37" y="333"/>
                                </a:lnTo>
                                <a:close/>
                                <a:moveTo>
                                  <a:pt x="19" y="349"/>
                                </a:moveTo>
                                <a:lnTo>
                                  <a:pt x="27" y="341"/>
                                </a:lnTo>
                                <a:lnTo>
                                  <a:pt x="27" y="405"/>
                                </a:lnTo>
                                <a:lnTo>
                                  <a:pt x="19" y="397"/>
                                </a:lnTo>
                                <a:lnTo>
                                  <a:pt x="37" y="397"/>
                                </a:lnTo>
                                <a:lnTo>
                                  <a:pt x="29" y="405"/>
                                </a:lnTo>
                                <a:lnTo>
                                  <a:pt x="29" y="341"/>
                                </a:lnTo>
                                <a:lnTo>
                                  <a:pt x="37" y="349"/>
                                </a:lnTo>
                                <a:lnTo>
                                  <a:pt x="19" y="349"/>
                                </a:lnTo>
                                <a:close/>
                                <a:moveTo>
                                  <a:pt x="37" y="445"/>
                                </a:moveTo>
                                <a:cubicBezTo>
                                  <a:pt x="41" y="445"/>
                                  <a:pt x="45" y="449"/>
                                  <a:pt x="45" y="453"/>
                                </a:cubicBezTo>
                                <a:lnTo>
                                  <a:pt x="45" y="517"/>
                                </a:lnTo>
                                <a:cubicBezTo>
                                  <a:pt x="45" y="522"/>
                                  <a:pt x="41" y="525"/>
                                  <a:pt x="37" y="525"/>
                                </a:cubicBezTo>
                                <a:lnTo>
                                  <a:pt x="19" y="525"/>
                                </a:lnTo>
                                <a:cubicBezTo>
                                  <a:pt x="15" y="525"/>
                                  <a:pt x="11" y="522"/>
                                  <a:pt x="11" y="517"/>
                                </a:cubicBezTo>
                                <a:lnTo>
                                  <a:pt x="11" y="453"/>
                                </a:lnTo>
                                <a:cubicBezTo>
                                  <a:pt x="11" y="449"/>
                                  <a:pt x="15" y="445"/>
                                  <a:pt x="19" y="445"/>
                                </a:cubicBezTo>
                                <a:lnTo>
                                  <a:pt x="37" y="445"/>
                                </a:lnTo>
                                <a:close/>
                                <a:moveTo>
                                  <a:pt x="19" y="461"/>
                                </a:moveTo>
                                <a:lnTo>
                                  <a:pt x="27" y="453"/>
                                </a:lnTo>
                                <a:lnTo>
                                  <a:pt x="27" y="517"/>
                                </a:lnTo>
                                <a:lnTo>
                                  <a:pt x="19" y="509"/>
                                </a:lnTo>
                                <a:lnTo>
                                  <a:pt x="37" y="509"/>
                                </a:lnTo>
                                <a:lnTo>
                                  <a:pt x="29" y="517"/>
                                </a:lnTo>
                                <a:lnTo>
                                  <a:pt x="29" y="453"/>
                                </a:lnTo>
                                <a:lnTo>
                                  <a:pt x="37" y="461"/>
                                </a:lnTo>
                                <a:lnTo>
                                  <a:pt x="19" y="461"/>
                                </a:lnTo>
                                <a:close/>
                                <a:moveTo>
                                  <a:pt x="37" y="557"/>
                                </a:moveTo>
                                <a:cubicBezTo>
                                  <a:pt x="41" y="557"/>
                                  <a:pt x="45" y="561"/>
                                  <a:pt x="45" y="565"/>
                                </a:cubicBezTo>
                                <a:lnTo>
                                  <a:pt x="45" y="629"/>
                                </a:lnTo>
                                <a:cubicBezTo>
                                  <a:pt x="45" y="634"/>
                                  <a:pt x="41" y="637"/>
                                  <a:pt x="37" y="637"/>
                                </a:cubicBezTo>
                                <a:lnTo>
                                  <a:pt x="19" y="637"/>
                                </a:lnTo>
                                <a:cubicBezTo>
                                  <a:pt x="15" y="637"/>
                                  <a:pt x="11" y="634"/>
                                  <a:pt x="11" y="629"/>
                                </a:cubicBezTo>
                                <a:lnTo>
                                  <a:pt x="11" y="565"/>
                                </a:lnTo>
                                <a:cubicBezTo>
                                  <a:pt x="11" y="561"/>
                                  <a:pt x="15" y="557"/>
                                  <a:pt x="19" y="557"/>
                                </a:cubicBezTo>
                                <a:lnTo>
                                  <a:pt x="37" y="557"/>
                                </a:lnTo>
                                <a:close/>
                                <a:moveTo>
                                  <a:pt x="19" y="573"/>
                                </a:moveTo>
                                <a:lnTo>
                                  <a:pt x="27" y="565"/>
                                </a:lnTo>
                                <a:lnTo>
                                  <a:pt x="27" y="629"/>
                                </a:lnTo>
                                <a:lnTo>
                                  <a:pt x="19" y="621"/>
                                </a:lnTo>
                                <a:lnTo>
                                  <a:pt x="37" y="621"/>
                                </a:lnTo>
                                <a:lnTo>
                                  <a:pt x="29" y="629"/>
                                </a:lnTo>
                                <a:lnTo>
                                  <a:pt x="29" y="565"/>
                                </a:lnTo>
                                <a:lnTo>
                                  <a:pt x="37" y="573"/>
                                </a:lnTo>
                                <a:lnTo>
                                  <a:pt x="19" y="573"/>
                                </a:lnTo>
                                <a:close/>
                                <a:moveTo>
                                  <a:pt x="37" y="669"/>
                                </a:moveTo>
                                <a:cubicBezTo>
                                  <a:pt x="41" y="669"/>
                                  <a:pt x="45" y="673"/>
                                  <a:pt x="45" y="677"/>
                                </a:cubicBezTo>
                                <a:lnTo>
                                  <a:pt x="45" y="738"/>
                                </a:lnTo>
                                <a:cubicBezTo>
                                  <a:pt x="45" y="743"/>
                                  <a:pt x="41" y="746"/>
                                  <a:pt x="37" y="746"/>
                                </a:cubicBezTo>
                                <a:lnTo>
                                  <a:pt x="19" y="746"/>
                                </a:lnTo>
                                <a:cubicBezTo>
                                  <a:pt x="15" y="746"/>
                                  <a:pt x="11" y="743"/>
                                  <a:pt x="11" y="738"/>
                                </a:cubicBezTo>
                                <a:lnTo>
                                  <a:pt x="11" y="677"/>
                                </a:lnTo>
                                <a:cubicBezTo>
                                  <a:pt x="11" y="673"/>
                                  <a:pt x="15" y="669"/>
                                  <a:pt x="19" y="669"/>
                                </a:cubicBezTo>
                                <a:lnTo>
                                  <a:pt x="37" y="669"/>
                                </a:lnTo>
                                <a:close/>
                                <a:moveTo>
                                  <a:pt x="19" y="685"/>
                                </a:moveTo>
                                <a:lnTo>
                                  <a:pt x="27" y="677"/>
                                </a:lnTo>
                                <a:lnTo>
                                  <a:pt x="27" y="738"/>
                                </a:lnTo>
                                <a:lnTo>
                                  <a:pt x="19" y="730"/>
                                </a:lnTo>
                                <a:lnTo>
                                  <a:pt x="37" y="730"/>
                                </a:lnTo>
                                <a:lnTo>
                                  <a:pt x="29" y="738"/>
                                </a:lnTo>
                                <a:lnTo>
                                  <a:pt x="29" y="677"/>
                                </a:lnTo>
                                <a:lnTo>
                                  <a:pt x="37" y="685"/>
                                </a:lnTo>
                                <a:lnTo>
                                  <a:pt x="19" y="685"/>
                                </a:lnTo>
                                <a:close/>
                                <a:moveTo>
                                  <a:pt x="37" y="778"/>
                                </a:moveTo>
                                <a:cubicBezTo>
                                  <a:pt x="41" y="778"/>
                                  <a:pt x="45" y="782"/>
                                  <a:pt x="45" y="786"/>
                                </a:cubicBezTo>
                                <a:lnTo>
                                  <a:pt x="45" y="850"/>
                                </a:lnTo>
                                <a:cubicBezTo>
                                  <a:pt x="45" y="855"/>
                                  <a:pt x="41" y="858"/>
                                  <a:pt x="37" y="858"/>
                                </a:cubicBezTo>
                                <a:lnTo>
                                  <a:pt x="19" y="858"/>
                                </a:lnTo>
                                <a:cubicBezTo>
                                  <a:pt x="15" y="858"/>
                                  <a:pt x="11" y="855"/>
                                  <a:pt x="11" y="850"/>
                                </a:cubicBezTo>
                                <a:lnTo>
                                  <a:pt x="11" y="786"/>
                                </a:lnTo>
                                <a:cubicBezTo>
                                  <a:pt x="11" y="782"/>
                                  <a:pt x="15" y="778"/>
                                  <a:pt x="19" y="778"/>
                                </a:cubicBezTo>
                                <a:lnTo>
                                  <a:pt x="37" y="778"/>
                                </a:lnTo>
                                <a:close/>
                                <a:moveTo>
                                  <a:pt x="19" y="794"/>
                                </a:moveTo>
                                <a:lnTo>
                                  <a:pt x="27" y="786"/>
                                </a:lnTo>
                                <a:lnTo>
                                  <a:pt x="27" y="850"/>
                                </a:lnTo>
                                <a:lnTo>
                                  <a:pt x="19" y="842"/>
                                </a:lnTo>
                                <a:lnTo>
                                  <a:pt x="37" y="842"/>
                                </a:lnTo>
                                <a:lnTo>
                                  <a:pt x="29" y="850"/>
                                </a:lnTo>
                                <a:lnTo>
                                  <a:pt x="29" y="786"/>
                                </a:lnTo>
                                <a:lnTo>
                                  <a:pt x="37" y="794"/>
                                </a:lnTo>
                                <a:lnTo>
                                  <a:pt x="19" y="794"/>
                                </a:lnTo>
                                <a:close/>
                                <a:moveTo>
                                  <a:pt x="37" y="890"/>
                                </a:moveTo>
                                <a:cubicBezTo>
                                  <a:pt x="41" y="890"/>
                                  <a:pt x="45" y="894"/>
                                  <a:pt x="45" y="898"/>
                                </a:cubicBezTo>
                                <a:lnTo>
                                  <a:pt x="45" y="962"/>
                                </a:lnTo>
                                <a:cubicBezTo>
                                  <a:pt x="45" y="967"/>
                                  <a:pt x="41" y="970"/>
                                  <a:pt x="37" y="970"/>
                                </a:cubicBezTo>
                                <a:lnTo>
                                  <a:pt x="19" y="970"/>
                                </a:lnTo>
                                <a:cubicBezTo>
                                  <a:pt x="15" y="970"/>
                                  <a:pt x="11" y="967"/>
                                  <a:pt x="11" y="962"/>
                                </a:cubicBezTo>
                                <a:lnTo>
                                  <a:pt x="11" y="898"/>
                                </a:lnTo>
                                <a:cubicBezTo>
                                  <a:pt x="11" y="894"/>
                                  <a:pt x="15" y="890"/>
                                  <a:pt x="19" y="890"/>
                                </a:cubicBezTo>
                                <a:lnTo>
                                  <a:pt x="37" y="890"/>
                                </a:lnTo>
                                <a:close/>
                                <a:moveTo>
                                  <a:pt x="19" y="906"/>
                                </a:moveTo>
                                <a:lnTo>
                                  <a:pt x="27" y="898"/>
                                </a:lnTo>
                                <a:lnTo>
                                  <a:pt x="27" y="962"/>
                                </a:lnTo>
                                <a:lnTo>
                                  <a:pt x="19" y="954"/>
                                </a:lnTo>
                                <a:lnTo>
                                  <a:pt x="37" y="954"/>
                                </a:lnTo>
                                <a:lnTo>
                                  <a:pt x="29" y="962"/>
                                </a:lnTo>
                                <a:lnTo>
                                  <a:pt x="29" y="898"/>
                                </a:lnTo>
                                <a:lnTo>
                                  <a:pt x="37" y="906"/>
                                </a:lnTo>
                                <a:lnTo>
                                  <a:pt x="19" y="906"/>
                                </a:lnTo>
                                <a:close/>
                                <a:moveTo>
                                  <a:pt x="37" y="1002"/>
                                </a:moveTo>
                                <a:cubicBezTo>
                                  <a:pt x="41" y="1002"/>
                                  <a:pt x="45" y="1006"/>
                                  <a:pt x="45" y="1010"/>
                                </a:cubicBezTo>
                                <a:lnTo>
                                  <a:pt x="45" y="1074"/>
                                </a:lnTo>
                                <a:cubicBezTo>
                                  <a:pt x="45" y="1079"/>
                                  <a:pt x="41" y="1082"/>
                                  <a:pt x="37" y="1082"/>
                                </a:cubicBezTo>
                                <a:lnTo>
                                  <a:pt x="19" y="1082"/>
                                </a:lnTo>
                                <a:cubicBezTo>
                                  <a:pt x="15" y="1082"/>
                                  <a:pt x="11" y="1079"/>
                                  <a:pt x="11" y="1074"/>
                                </a:cubicBezTo>
                                <a:lnTo>
                                  <a:pt x="11" y="1010"/>
                                </a:lnTo>
                                <a:cubicBezTo>
                                  <a:pt x="11" y="1006"/>
                                  <a:pt x="15" y="1002"/>
                                  <a:pt x="19" y="1002"/>
                                </a:cubicBezTo>
                                <a:lnTo>
                                  <a:pt x="37" y="1002"/>
                                </a:lnTo>
                                <a:close/>
                                <a:moveTo>
                                  <a:pt x="19" y="1018"/>
                                </a:moveTo>
                                <a:lnTo>
                                  <a:pt x="27" y="1010"/>
                                </a:lnTo>
                                <a:lnTo>
                                  <a:pt x="27" y="1074"/>
                                </a:lnTo>
                                <a:lnTo>
                                  <a:pt x="19" y="1066"/>
                                </a:lnTo>
                                <a:lnTo>
                                  <a:pt x="37" y="1066"/>
                                </a:lnTo>
                                <a:lnTo>
                                  <a:pt x="29" y="1074"/>
                                </a:lnTo>
                                <a:lnTo>
                                  <a:pt x="29" y="1010"/>
                                </a:lnTo>
                                <a:lnTo>
                                  <a:pt x="37" y="1018"/>
                                </a:lnTo>
                                <a:lnTo>
                                  <a:pt x="19" y="1018"/>
                                </a:lnTo>
                                <a:close/>
                                <a:moveTo>
                                  <a:pt x="37" y="1114"/>
                                </a:moveTo>
                                <a:cubicBezTo>
                                  <a:pt x="41" y="1114"/>
                                  <a:pt x="45" y="1118"/>
                                  <a:pt x="45" y="1122"/>
                                </a:cubicBezTo>
                                <a:lnTo>
                                  <a:pt x="45" y="1186"/>
                                </a:lnTo>
                                <a:cubicBezTo>
                                  <a:pt x="45" y="1190"/>
                                  <a:pt x="41" y="1194"/>
                                  <a:pt x="37" y="1194"/>
                                </a:cubicBezTo>
                                <a:lnTo>
                                  <a:pt x="19" y="1194"/>
                                </a:lnTo>
                                <a:cubicBezTo>
                                  <a:pt x="15" y="1194"/>
                                  <a:pt x="11" y="1190"/>
                                  <a:pt x="11" y="1186"/>
                                </a:cubicBezTo>
                                <a:lnTo>
                                  <a:pt x="11" y="1122"/>
                                </a:lnTo>
                                <a:cubicBezTo>
                                  <a:pt x="11" y="1118"/>
                                  <a:pt x="15" y="1114"/>
                                  <a:pt x="19" y="1114"/>
                                </a:cubicBezTo>
                                <a:lnTo>
                                  <a:pt x="37" y="1114"/>
                                </a:lnTo>
                                <a:close/>
                                <a:moveTo>
                                  <a:pt x="19" y="1130"/>
                                </a:moveTo>
                                <a:lnTo>
                                  <a:pt x="27" y="1122"/>
                                </a:lnTo>
                                <a:lnTo>
                                  <a:pt x="27" y="1186"/>
                                </a:lnTo>
                                <a:lnTo>
                                  <a:pt x="19" y="1178"/>
                                </a:lnTo>
                                <a:lnTo>
                                  <a:pt x="37" y="1178"/>
                                </a:lnTo>
                                <a:lnTo>
                                  <a:pt x="29" y="1186"/>
                                </a:lnTo>
                                <a:lnTo>
                                  <a:pt x="29" y="1122"/>
                                </a:lnTo>
                                <a:lnTo>
                                  <a:pt x="37" y="1130"/>
                                </a:lnTo>
                                <a:lnTo>
                                  <a:pt x="19" y="1130"/>
                                </a:lnTo>
                                <a:close/>
                                <a:moveTo>
                                  <a:pt x="37" y="1226"/>
                                </a:moveTo>
                                <a:cubicBezTo>
                                  <a:pt x="41" y="1226"/>
                                  <a:pt x="45" y="1230"/>
                                  <a:pt x="45" y="1234"/>
                                </a:cubicBezTo>
                                <a:lnTo>
                                  <a:pt x="45" y="1298"/>
                                </a:lnTo>
                                <a:cubicBezTo>
                                  <a:pt x="45" y="1302"/>
                                  <a:pt x="41" y="1306"/>
                                  <a:pt x="37" y="1306"/>
                                </a:cubicBezTo>
                                <a:lnTo>
                                  <a:pt x="16" y="1306"/>
                                </a:lnTo>
                                <a:cubicBezTo>
                                  <a:pt x="13" y="1306"/>
                                  <a:pt x="11" y="1305"/>
                                  <a:pt x="10" y="1303"/>
                                </a:cubicBezTo>
                                <a:cubicBezTo>
                                  <a:pt x="8" y="1302"/>
                                  <a:pt x="7" y="1300"/>
                                  <a:pt x="8" y="1297"/>
                                </a:cubicBezTo>
                                <a:lnTo>
                                  <a:pt x="11" y="1233"/>
                                </a:lnTo>
                                <a:cubicBezTo>
                                  <a:pt x="11" y="1229"/>
                                  <a:pt x="15" y="1226"/>
                                  <a:pt x="19" y="1226"/>
                                </a:cubicBezTo>
                                <a:lnTo>
                                  <a:pt x="37" y="1226"/>
                                </a:lnTo>
                                <a:close/>
                                <a:moveTo>
                                  <a:pt x="19" y="1242"/>
                                </a:moveTo>
                                <a:lnTo>
                                  <a:pt x="27" y="1234"/>
                                </a:lnTo>
                                <a:lnTo>
                                  <a:pt x="24" y="1298"/>
                                </a:lnTo>
                                <a:lnTo>
                                  <a:pt x="16" y="1290"/>
                                </a:lnTo>
                                <a:lnTo>
                                  <a:pt x="37" y="1290"/>
                                </a:lnTo>
                                <a:lnTo>
                                  <a:pt x="29" y="1298"/>
                                </a:lnTo>
                                <a:lnTo>
                                  <a:pt x="29" y="1234"/>
                                </a:lnTo>
                                <a:lnTo>
                                  <a:pt x="37" y="1242"/>
                                </a:lnTo>
                                <a:lnTo>
                                  <a:pt x="19" y="1242"/>
                                </a:lnTo>
                                <a:close/>
                                <a:moveTo>
                                  <a:pt x="37" y="1335"/>
                                </a:moveTo>
                                <a:cubicBezTo>
                                  <a:pt x="41" y="1335"/>
                                  <a:pt x="45" y="1339"/>
                                  <a:pt x="45" y="1343"/>
                                </a:cubicBezTo>
                                <a:lnTo>
                                  <a:pt x="45" y="1407"/>
                                </a:lnTo>
                                <a:cubicBezTo>
                                  <a:pt x="45" y="1412"/>
                                  <a:pt x="41" y="1415"/>
                                  <a:pt x="37" y="1415"/>
                                </a:cubicBezTo>
                                <a:lnTo>
                                  <a:pt x="16" y="1415"/>
                                </a:lnTo>
                                <a:cubicBezTo>
                                  <a:pt x="11" y="1415"/>
                                  <a:pt x="8" y="1412"/>
                                  <a:pt x="8" y="1407"/>
                                </a:cubicBezTo>
                                <a:lnTo>
                                  <a:pt x="8" y="1343"/>
                                </a:lnTo>
                                <a:cubicBezTo>
                                  <a:pt x="8" y="1339"/>
                                  <a:pt x="11" y="1335"/>
                                  <a:pt x="16" y="1335"/>
                                </a:cubicBezTo>
                                <a:lnTo>
                                  <a:pt x="37" y="1335"/>
                                </a:lnTo>
                                <a:close/>
                                <a:moveTo>
                                  <a:pt x="16" y="1351"/>
                                </a:moveTo>
                                <a:lnTo>
                                  <a:pt x="24" y="1343"/>
                                </a:lnTo>
                                <a:lnTo>
                                  <a:pt x="24" y="1407"/>
                                </a:lnTo>
                                <a:lnTo>
                                  <a:pt x="16" y="1399"/>
                                </a:lnTo>
                                <a:lnTo>
                                  <a:pt x="37" y="1399"/>
                                </a:lnTo>
                                <a:lnTo>
                                  <a:pt x="29" y="1407"/>
                                </a:lnTo>
                                <a:lnTo>
                                  <a:pt x="29" y="1343"/>
                                </a:lnTo>
                                <a:lnTo>
                                  <a:pt x="37" y="1351"/>
                                </a:lnTo>
                                <a:lnTo>
                                  <a:pt x="16" y="1351"/>
                                </a:lnTo>
                                <a:close/>
                                <a:moveTo>
                                  <a:pt x="37" y="1447"/>
                                </a:moveTo>
                                <a:cubicBezTo>
                                  <a:pt x="41" y="1447"/>
                                  <a:pt x="45" y="1451"/>
                                  <a:pt x="45" y="1455"/>
                                </a:cubicBezTo>
                                <a:lnTo>
                                  <a:pt x="45" y="1519"/>
                                </a:lnTo>
                                <a:cubicBezTo>
                                  <a:pt x="45" y="1523"/>
                                  <a:pt x="41" y="1527"/>
                                  <a:pt x="37" y="1527"/>
                                </a:cubicBezTo>
                                <a:lnTo>
                                  <a:pt x="16" y="1527"/>
                                </a:lnTo>
                                <a:cubicBezTo>
                                  <a:pt x="11" y="1527"/>
                                  <a:pt x="8" y="1523"/>
                                  <a:pt x="8" y="1519"/>
                                </a:cubicBezTo>
                                <a:lnTo>
                                  <a:pt x="8" y="1455"/>
                                </a:lnTo>
                                <a:cubicBezTo>
                                  <a:pt x="8" y="1451"/>
                                  <a:pt x="11" y="1447"/>
                                  <a:pt x="16" y="1447"/>
                                </a:cubicBezTo>
                                <a:lnTo>
                                  <a:pt x="37" y="1447"/>
                                </a:lnTo>
                                <a:close/>
                                <a:moveTo>
                                  <a:pt x="16" y="1463"/>
                                </a:moveTo>
                                <a:lnTo>
                                  <a:pt x="24" y="1455"/>
                                </a:lnTo>
                                <a:lnTo>
                                  <a:pt x="24" y="1519"/>
                                </a:lnTo>
                                <a:lnTo>
                                  <a:pt x="16" y="1511"/>
                                </a:lnTo>
                                <a:lnTo>
                                  <a:pt x="37" y="1511"/>
                                </a:lnTo>
                                <a:lnTo>
                                  <a:pt x="29" y="1519"/>
                                </a:lnTo>
                                <a:lnTo>
                                  <a:pt x="29" y="1455"/>
                                </a:lnTo>
                                <a:lnTo>
                                  <a:pt x="37" y="1463"/>
                                </a:lnTo>
                                <a:lnTo>
                                  <a:pt x="16" y="1463"/>
                                </a:lnTo>
                                <a:close/>
                                <a:moveTo>
                                  <a:pt x="37" y="1559"/>
                                </a:moveTo>
                                <a:cubicBezTo>
                                  <a:pt x="41" y="1559"/>
                                  <a:pt x="45" y="1563"/>
                                  <a:pt x="45" y="1567"/>
                                </a:cubicBezTo>
                                <a:lnTo>
                                  <a:pt x="45" y="1631"/>
                                </a:lnTo>
                                <a:cubicBezTo>
                                  <a:pt x="45" y="1635"/>
                                  <a:pt x="41" y="1639"/>
                                  <a:pt x="37" y="1639"/>
                                </a:cubicBezTo>
                                <a:lnTo>
                                  <a:pt x="16" y="1639"/>
                                </a:lnTo>
                                <a:cubicBezTo>
                                  <a:pt x="11" y="1639"/>
                                  <a:pt x="8" y="1635"/>
                                  <a:pt x="8" y="1631"/>
                                </a:cubicBezTo>
                                <a:lnTo>
                                  <a:pt x="8" y="1567"/>
                                </a:lnTo>
                                <a:cubicBezTo>
                                  <a:pt x="8" y="1563"/>
                                  <a:pt x="11" y="1559"/>
                                  <a:pt x="16" y="1559"/>
                                </a:cubicBezTo>
                                <a:lnTo>
                                  <a:pt x="37" y="1559"/>
                                </a:lnTo>
                                <a:close/>
                                <a:moveTo>
                                  <a:pt x="16" y="1575"/>
                                </a:moveTo>
                                <a:lnTo>
                                  <a:pt x="24" y="1567"/>
                                </a:lnTo>
                                <a:lnTo>
                                  <a:pt x="24" y="1631"/>
                                </a:lnTo>
                                <a:lnTo>
                                  <a:pt x="16" y="1623"/>
                                </a:lnTo>
                                <a:lnTo>
                                  <a:pt x="37" y="1623"/>
                                </a:lnTo>
                                <a:lnTo>
                                  <a:pt x="29" y="1631"/>
                                </a:lnTo>
                                <a:lnTo>
                                  <a:pt x="29" y="1567"/>
                                </a:lnTo>
                                <a:lnTo>
                                  <a:pt x="37" y="1575"/>
                                </a:lnTo>
                                <a:lnTo>
                                  <a:pt x="16" y="1575"/>
                                </a:lnTo>
                                <a:close/>
                                <a:moveTo>
                                  <a:pt x="37" y="1671"/>
                                </a:moveTo>
                                <a:cubicBezTo>
                                  <a:pt x="41" y="1671"/>
                                  <a:pt x="45" y="1674"/>
                                  <a:pt x="45" y="1679"/>
                                </a:cubicBezTo>
                                <a:lnTo>
                                  <a:pt x="45" y="1743"/>
                                </a:lnTo>
                                <a:cubicBezTo>
                                  <a:pt x="45" y="1747"/>
                                  <a:pt x="41" y="1751"/>
                                  <a:pt x="37" y="1751"/>
                                </a:cubicBezTo>
                                <a:lnTo>
                                  <a:pt x="16" y="1751"/>
                                </a:lnTo>
                                <a:cubicBezTo>
                                  <a:pt x="11" y="1751"/>
                                  <a:pt x="8" y="1747"/>
                                  <a:pt x="8" y="1743"/>
                                </a:cubicBezTo>
                                <a:lnTo>
                                  <a:pt x="8" y="1679"/>
                                </a:lnTo>
                                <a:cubicBezTo>
                                  <a:pt x="8" y="1674"/>
                                  <a:pt x="11" y="1671"/>
                                  <a:pt x="16" y="1671"/>
                                </a:cubicBezTo>
                                <a:lnTo>
                                  <a:pt x="37" y="1671"/>
                                </a:lnTo>
                                <a:close/>
                                <a:moveTo>
                                  <a:pt x="16" y="1687"/>
                                </a:moveTo>
                                <a:lnTo>
                                  <a:pt x="24" y="1679"/>
                                </a:lnTo>
                                <a:lnTo>
                                  <a:pt x="24" y="1743"/>
                                </a:lnTo>
                                <a:lnTo>
                                  <a:pt x="16" y="1735"/>
                                </a:lnTo>
                                <a:lnTo>
                                  <a:pt x="37" y="1735"/>
                                </a:lnTo>
                                <a:lnTo>
                                  <a:pt x="29" y="1743"/>
                                </a:lnTo>
                                <a:lnTo>
                                  <a:pt x="29" y="1679"/>
                                </a:lnTo>
                                <a:lnTo>
                                  <a:pt x="37" y="1687"/>
                                </a:lnTo>
                                <a:lnTo>
                                  <a:pt x="16" y="1687"/>
                                </a:lnTo>
                                <a:close/>
                                <a:moveTo>
                                  <a:pt x="33" y="1780"/>
                                </a:moveTo>
                                <a:cubicBezTo>
                                  <a:pt x="38" y="1780"/>
                                  <a:pt x="41" y="1784"/>
                                  <a:pt x="41" y="1788"/>
                                </a:cubicBezTo>
                                <a:lnTo>
                                  <a:pt x="41" y="1852"/>
                                </a:lnTo>
                                <a:cubicBezTo>
                                  <a:pt x="41" y="1856"/>
                                  <a:pt x="38" y="1860"/>
                                  <a:pt x="33" y="1860"/>
                                </a:cubicBezTo>
                                <a:lnTo>
                                  <a:pt x="16" y="1860"/>
                                </a:lnTo>
                                <a:cubicBezTo>
                                  <a:pt x="11" y="1860"/>
                                  <a:pt x="8" y="1856"/>
                                  <a:pt x="8" y="1852"/>
                                </a:cubicBezTo>
                                <a:lnTo>
                                  <a:pt x="8" y="1788"/>
                                </a:lnTo>
                                <a:cubicBezTo>
                                  <a:pt x="8" y="1784"/>
                                  <a:pt x="11" y="1780"/>
                                  <a:pt x="16" y="1780"/>
                                </a:cubicBezTo>
                                <a:lnTo>
                                  <a:pt x="33" y="1780"/>
                                </a:lnTo>
                                <a:close/>
                                <a:moveTo>
                                  <a:pt x="16" y="1796"/>
                                </a:moveTo>
                                <a:lnTo>
                                  <a:pt x="24" y="1788"/>
                                </a:lnTo>
                                <a:lnTo>
                                  <a:pt x="24" y="1852"/>
                                </a:lnTo>
                                <a:lnTo>
                                  <a:pt x="16" y="1844"/>
                                </a:lnTo>
                                <a:lnTo>
                                  <a:pt x="33" y="1844"/>
                                </a:lnTo>
                                <a:lnTo>
                                  <a:pt x="25" y="1852"/>
                                </a:lnTo>
                                <a:lnTo>
                                  <a:pt x="25" y="1788"/>
                                </a:lnTo>
                                <a:lnTo>
                                  <a:pt x="33" y="1796"/>
                                </a:lnTo>
                                <a:lnTo>
                                  <a:pt x="16" y="1796"/>
                                </a:lnTo>
                                <a:close/>
                                <a:moveTo>
                                  <a:pt x="33" y="1892"/>
                                </a:moveTo>
                                <a:cubicBezTo>
                                  <a:pt x="38" y="1892"/>
                                  <a:pt x="41" y="1896"/>
                                  <a:pt x="41" y="1900"/>
                                </a:cubicBezTo>
                                <a:lnTo>
                                  <a:pt x="41" y="1964"/>
                                </a:lnTo>
                                <a:cubicBezTo>
                                  <a:pt x="41" y="1968"/>
                                  <a:pt x="38" y="1972"/>
                                  <a:pt x="33" y="1972"/>
                                </a:cubicBezTo>
                                <a:lnTo>
                                  <a:pt x="16" y="1972"/>
                                </a:lnTo>
                                <a:cubicBezTo>
                                  <a:pt x="11" y="1972"/>
                                  <a:pt x="8" y="1968"/>
                                  <a:pt x="8" y="1964"/>
                                </a:cubicBezTo>
                                <a:lnTo>
                                  <a:pt x="8" y="1900"/>
                                </a:lnTo>
                                <a:cubicBezTo>
                                  <a:pt x="8" y="1896"/>
                                  <a:pt x="11" y="1892"/>
                                  <a:pt x="16" y="1892"/>
                                </a:cubicBezTo>
                                <a:lnTo>
                                  <a:pt x="33" y="1892"/>
                                </a:lnTo>
                                <a:close/>
                                <a:moveTo>
                                  <a:pt x="16" y="1908"/>
                                </a:moveTo>
                                <a:lnTo>
                                  <a:pt x="24" y="1900"/>
                                </a:lnTo>
                                <a:lnTo>
                                  <a:pt x="24" y="1964"/>
                                </a:lnTo>
                                <a:lnTo>
                                  <a:pt x="16" y="1956"/>
                                </a:lnTo>
                                <a:lnTo>
                                  <a:pt x="33" y="1956"/>
                                </a:lnTo>
                                <a:lnTo>
                                  <a:pt x="25" y="1964"/>
                                </a:lnTo>
                                <a:lnTo>
                                  <a:pt x="25" y="1900"/>
                                </a:lnTo>
                                <a:lnTo>
                                  <a:pt x="33" y="1908"/>
                                </a:lnTo>
                                <a:lnTo>
                                  <a:pt x="16" y="1908"/>
                                </a:lnTo>
                                <a:close/>
                                <a:moveTo>
                                  <a:pt x="33" y="2004"/>
                                </a:moveTo>
                                <a:cubicBezTo>
                                  <a:pt x="38" y="2004"/>
                                  <a:pt x="41" y="2007"/>
                                  <a:pt x="41" y="2012"/>
                                </a:cubicBezTo>
                                <a:lnTo>
                                  <a:pt x="41" y="2076"/>
                                </a:lnTo>
                                <a:cubicBezTo>
                                  <a:pt x="41" y="2080"/>
                                  <a:pt x="38" y="2084"/>
                                  <a:pt x="33" y="2084"/>
                                </a:cubicBezTo>
                                <a:lnTo>
                                  <a:pt x="16" y="2084"/>
                                </a:lnTo>
                                <a:cubicBezTo>
                                  <a:pt x="11" y="2084"/>
                                  <a:pt x="8" y="2080"/>
                                  <a:pt x="8" y="2076"/>
                                </a:cubicBezTo>
                                <a:lnTo>
                                  <a:pt x="8" y="2012"/>
                                </a:lnTo>
                                <a:cubicBezTo>
                                  <a:pt x="8" y="2007"/>
                                  <a:pt x="11" y="2004"/>
                                  <a:pt x="16" y="2004"/>
                                </a:cubicBezTo>
                                <a:lnTo>
                                  <a:pt x="33" y="2004"/>
                                </a:lnTo>
                                <a:close/>
                                <a:moveTo>
                                  <a:pt x="16" y="2020"/>
                                </a:moveTo>
                                <a:lnTo>
                                  <a:pt x="24" y="2012"/>
                                </a:lnTo>
                                <a:lnTo>
                                  <a:pt x="24" y="2076"/>
                                </a:lnTo>
                                <a:lnTo>
                                  <a:pt x="16" y="2068"/>
                                </a:lnTo>
                                <a:lnTo>
                                  <a:pt x="33" y="2068"/>
                                </a:lnTo>
                                <a:lnTo>
                                  <a:pt x="25" y="2076"/>
                                </a:lnTo>
                                <a:lnTo>
                                  <a:pt x="25" y="2012"/>
                                </a:lnTo>
                                <a:lnTo>
                                  <a:pt x="33" y="2020"/>
                                </a:lnTo>
                                <a:lnTo>
                                  <a:pt x="16" y="2020"/>
                                </a:lnTo>
                                <a:close/>
                                <a:moveTo>
                                  <a:pt x="33" y="2116"/>
                                </a:moveTo>
                                <a:cubicBezTo>
                                  <a:pt x="38" y="2116"/>
                                  <a:pt x="41" y="2119"/>
                                  <a:pt x="41" y="2124"/>
                                </a:cubicBezTo>
                                <a:lnTo>
                                  <a:pt x="41" y="2188"/>
                                </a:lnTo>
                                <a:cubicBezTo>
                                  <a:pt x="41" y="2192"/>
                                  <a:pt x="38" y="2196"/>
                                  <a:pt x="33" y="2196"/>
                                </a:cubicBezTo>
                                <a:lnTo>
                                  <a:pt x="16" y="2196"/>
                                </a:lnTo>
                                <a:cubicBezTo>
                                  <a:pt x="11" y="2196"/>
                                  <a:pt x="8" y="2192"/>
                                  <a:pt x="8" y="2188"/>
                                </a:cubicBezTo>
                                <a:lnTo>
                                  <a:pt x="8" y="2124"/>
                                </a:lnTo>
                                <a:cubicBezTo>
                                  <a:pt x="8" y="2119"/>
                                  <a:pt x="11" y="2116"/>
                                  <a:pt x="16" y="2116"/>
                                </a:cubicBezTo>
                                <a:lnTo>
                                  <a:pt x="33" y="2116"/>
                                </a:lnTo>
                                <a:close/>
                                <a:moveTo>
                                  <a:pt x="16" y="2132"/>
                                </a:moveTo>
                                <a:lnTo>
                                  <a:pt x="24" y="2124"/>
                                </a:lnTo>
                                <a:lnTo>
                                  <a:pt x="24" y="2188"/>
                                </a:lnTo>
                                <a:lnTo>
                                  <a:pt x="16" y="2180"/>
                                </a:lnTo>
                                <a:lnTo>
                                  <a:pt x="33" y="2180"/>
                                </a:lnTo>
                                <a:lnTo>
                                  <a:pt x="25" y="2188"/>
                                </a:lnTo>
                                <a:lnTo>
                                  <a:pt x="25" y="2124"/>
                                </a:lnTo>
                                <a:lnTo>
                                  <a:pt x="33" y="2132"/>
                                </a:lnTo>
                                <a:lnTo>
                                  <a:pt x="16" y="2132"/>
                                </a:lnTo>
                                <a:close/>
                                <a:moveTo>
                                  <a:pt x="33" y="2228"/>
                                </a:moveTo>
                                <a:cubicBezTo>
                                  <a:pt x="38" y="2228"/>
                                  <a:pt x="41" y="2231"/>
                                  <a:pt x="41" y="2236"/>
                                </a:cubicBezTo>
                                <a:lnTo>
                                  <a:pt x="41" y="2300"/>
                                </a:lnTo>
                                <a:cubicBezTo>
                                  <a:pt x="41" y="2304"/>
                                  <a:pt x="38" y="2308"/>
                                  <a:pt x="33" y="2308"/>
                                </a:cubicBezTo>
                                <a:lnTo>
                                  <a:pt x="16" y="2308"/>
                                </a:lnTo>
                                <a:cubicBezTo>
                                  <a:pt x="11" y="2308"/>
                                  <a:pt x="8" y="2304"/>
                                  <a:pt x="8" y="2300"/>
                                </a:cubicBezTo>
                                <a:lnTo>
                                  <a:pt x="8" y="2236"/>
                                </a:lnTo>
                                <a:cubicBezTo>
                                  <a:pt x="8" y="2231"/>
                                  <a:pt x="11" y="2228"/>
                                  <a:pt x="16" y="2228"/>
                                </a:cubicBezTo>
                                <a:lnTo>
                                  <a:pt x="33" y="2228"/>
                                </a:lnTo>
                                <a:close/>
                                <a:moveTo>
                                  <a:pt x="16" y="2244"/>
                                </a:moveTo>
                                <a:lnTo>
                                  <a:pt x="24" y="2236"/>
                                </a:lnTo>
                                <a:lnTo>
                                  <a:pt x="24" y="2300"/>
                                </a:lnTo>
                                <a:lnTo>
                                  <a:pt x="16" y="2292"/>
                                </a:lnTo>
                                <a:lnTo>
                                  <a:pt x="33" y="2292"/>
                                </a:lnTo>
                                <a:lnTo>
                                  <a:pt x="25" y="2300"/>
                                </a:lnTo>
                                <a:lnTo>
                                  <a:pt x="25" y="2236"/>
                                </a:lnTo>
                                <a:lnTo>
                                  <a:pt x="33" y="2244"/>
                                </a:lnTo>
                                <a:lnTo>
                                  <a:pt x="16" y="2244"/>
                                </a:lnTo>
                                <a:close/>
                                <a:moveTo>
                                  <a:pt x="33" y="2339"/>
                                </a:moveTo>
                                <a:cubicBezTo>
                                  <a:pt x="38" y="2339"/>
                                  <a:pt x="41" y="2343"/>
                                  <a:pt x="41" y="2347"/>
                                </a:cubicBezTo>
                                <a:lnTo>
                                  <a:pt x="41" y="2409"/>
                                </a:lnTo>
                                <a:cubicBezTo>
                                  <a:pt x="41" y="2413"/>
                                  <a:pt x="38" y="2417"/>
                                  <a:pt x="33" y="2417"/>
                                </a:cubicBezTo>
                                <a:lnTo>
                                  <a:pt x="16" y="2417"/>
                                </a:lnTo>
                                <a:cubicBezTo>
                                  <a:pt x="11" y="2417"/>
                                  <a:pt x="8" y="2413"/>
                                  <a:pt x="8" y="2409"/>
                                </a:cubicBezTo>
                                <a:lnTo>
                                  <a:pt x="8" y="2347"/>
                                </a:lnTo>
                                <a:cubicBezTo>
                                  <a:pt x="8" y="2343"/>
                                  <a:pt x="11" y="2339"/>
                                  <a:pt x="16" y="2339"/>
                                </a:cubicBezTo>
                                <a:lnTo>
                                  <a:pt x="33" y="2339"/>
                                </a:lnTo>
                                <a:close/>
                                <a:moveTo>
                                  <a:pt x="16" y="2356"/>
                                </a:moveTo>
                                <a:lnTo>
                                  <a:pt x="24" y="2347"/>
                                </a:lnTo>
                                <a:lnTo>
                                  <a:pt x="24" y="2409"/>
                                </a:lnTo>
                                <a:lnTo>
                                  <a:pt x="16" y="2401"/>
                                </a:lnTo>
                                <a:lnTo>
                                  <a:pt x="33" y="2401"/>
                                </a:lnTo>
                                <a:lnTo>
                                  <a:pt x="25" y="2409"/>
                                </a:lnTo>
                                <a:lnTo>
                                  <a:pt x="25" y="2347"/>
                                </a:lnTo>
                                <a:lnTo>
                                  <a:pt x="33" y="2356"/>
                                </a:lnTo>
                                <a:lnTo>
                                  <a:pt x="16" y="2356"/>
                                </a:lnTo>
                                <a:close/>
                                <a:moveTo>
                                  <a:pt x="33" y="2449"/>
                                </a:moveTo>
                                <a:cubicBezTo>
                                  <a:pt x="38" y="2449"/>
                                  <a:pt x="41" y="2452"/>
                                  <a:pt x="41" y="2457"/>
                                </a:cubicBezTo>
                                <a:lnTo>
                                  <a:pt x="41" y="2521"/>
                                </a:lnTo>
                                <a:cubicBezTo>
                                  <a:pt x="41" y="2525"/>
                                  <a:pt x="38" y="2529"/>
                                  <a:pt x="33" y="2529"/>
                                </a:cubicBezTo>
                                <a:lnTo>
                                  <a:pt x="16" y="2529"/>
                                </a:lnTo>
                                <a:cubicBezTo>
                                  <a:pt x="11" y="2529"/>
                                  <a:pt x="8" y="2525"/>
                                  <a:pt x="8" y="2521"/>
                                </a:cubicBezTo>
                                <a:lnTo>
                                  <a:pt x="8" y="2457"/>
                                </a:lnTo>
                                <a:cubicBezTo>
                                  <a:pt x="8" y="2452"/>
                                  <a:pt x="11" y="2449"/>
                                  <a:pt x="16" y="2449"/>
                                </a:cubicBezTo>
                                <a:lnTo>
                                  <a:pt x="33" y="2449"/>
                                </a:lnTo>
                                <a:close/>
                                <a:moveTo>
                                  <a:pt x="16" y="2465"/>
                                </a:moveTo>
                                <a:lnTo>
                                  <a:pt x="24" y="2457"/>
                                </a:lnTo>
                                <a:lnTo>
                                  <a:pt x="24" y="2521"/>
                                </a:lnTo>
                                <a:lnTo>
                                  <a:pt x="16" y="2513"/>
                                </a:lnTo>
                                <a:lnTo>
                                  <a:pt x="33" y="2513"/>
                                </a:lnTo>
                                <a:lnTo>
                                  <a:pt x="25" y="2521"/>
                                </a:lnTo>
                                <a:lnTo>
                                  <a:pt x="25" y="2457"/>
                                </a:lnTo>
                                <a:lnTo>
                                  <a:pt x="33" y="2465"/>
                                </a:lnTo>
                                <a:lnTo>
                                  <a:pt x="16" y="2465"/>
                                </a:lnTo>
                                <a:close/>
                                <a:moveTo>
                                  <a:pt x="33" y="2561"/>
                                </a:moveTo>
                                <a:cubicBezTo>
                                  <a:pt x="38" y="2561"/>
                                  <a:pt x="41" y="2564"/>
                                  <a:pt x="41" y="2569"/>
                                </a:cubicBezTo>
                                <a:lnTo>
                                  <a:pt x="41" y="2633"/>
                                </a:lnTo>
                                <a:cubicBezTo>
                                  <a:pt x="41" y="2637"/>
                                  <a:pt x="38" y="2641"/>
                                  <a:pt x="33" y="2641"/>
                                </a:cubicBezTo>
                                <a:lnTo>
                                  <a:pt x="16" y="2641"/>
                                </a:lnTo>
                                <a:cubicBezTo>
                                  <a:pt x="11" y="2641"/>
                                  <a:pt x="8" y="2637"/>
                                  <a:pt x="8" y="2633"/>
                                </a:cubicBezTo>
                                <a:lnTo>
                                  <a:pt x="8" y="2569"/>
                                </a:lnTo>
                                <a:cubicBezTo>
                                  <a:pt x="8" y="2564"/>
                                  <a:pt x="11" y="2561"/>
                                  <a:pt x="16" y="2561"/>
                                </a:cubicBezTo>
                                <a:lnTo>
                                  <a:pt x="33" y="2561"/>
                                </a:lnTo>
                                <a:close/>
                                <a:moveTo>
                                  <a:pt x="16" y="2577"/>
                                </a:moveTo>
                                <a:lnTo>
                                  <a:pt x="24" y="2569"/>
                                </a:lnTo>
                                <a:lnTo>
                                  <a:pt x="24" y="2633"/>
                                </a:lnTo>
                                <a:lnTo>
                                  <a:pt x="16" y="2625"/>
                                </a:lnTo>
                                <a:lnTo>
                                  <a:pt x="33" y="2625"/>
                                </a:lnTo>
                                <a:lnTo>
                                  <a:pt x="25" y="2633"/>
                                </a:lnTo>
                                <a:lnTo>
                                  <a:pt x="25" y="2569"/>
                                </a:lnTo>
                                <a:lnTo>
                                  <a:pt x="33" y="2577"/>
                                </a:lnTo>
                                <a:lnTo>
                                  <a:pt x="16" y="2577"/>
                                </a:lnTo>
                                <a:close/>
                                <a:moveTo>
                                  <a:pt x="33" y="2672"/>
                                </a:moveTo>
                                <a:cubicBezTo>
                                  <a:pt x="38" y="2672"/>
                                  <a:pt x="41" y="2676"/>
                                  <a:pt x="41" y="2680"/>
                                </a:cubicBezTo>
                                <a:lnTo>
                                  <a:pt x="41" y="2744"/>
                                </a:lnTo>
                                <a:cubicBezTo>
                                  <a:pt x="41" y="2749"/>
                                  <a:pt x="38" y="2752"/>
                                  <a:pt x="33" y="2752"/>
                                </a:cubicBezTo>
                                <a:lnTo>
                                  <a:pt x="16" y="2752"/>
                                </a:lnTo>
                                <a:cubicBezTo>
                                  <a:pt x="11" y="2752"/>
                                  <a:pt x="8" y="2749"/>
                                  <a:pt x="8" y="2744"/>
                                </a:cubicBezTo>
                                <a:lnTo>
                                  <a:pt x="8" y="2680"/>
                                </a:lnTo>
                                <a:cubicBezTo>
                                  <a:pt x="8" y="2676"/>
                                  <a:pt x="11" y="2672"/>
                                  <a:pt x="16" y="2672"/>
                                </a:cubicBezTo>
                                <a:lnTo>
                                  <a:pt x="33" y="2672"/>
                                </a:lnTo>
                                <a:close/>
                                <a:moveTo>
                                  <a:pt x="16" y="2689"/>
                                </a:moveTo>
                                <a:lnTo>
                                  <a:pt x="24" y="2680"/>
                                </a:lnTo>
                                <a:lnTo>
                                  <a:pt x="24" y="2744"/>
                                </a:lnTo>
                                <a:lnTo>
                                  <a:pt x="16" y="2736"/>
                                </a:lnTo>
                                <a:lnTo>
                                  <a:pt x="33" y="2736"/>
                                </a:lnTo>
                                <a:lnTo>
                                  <a:pt x="25" y="2744"/>
                                </a:lnTo>
                                <a:lnTo>
                                  <a:pt x="25" y="2680"/>
                                </a:lnTo>
                                <a:lnTo>
                                  <a:pt x="33" y="2689"/>
                                </a:lnTo>
                                <a:lnTo>
                                  <a:pt x="16" y="2689"/>
                                </a:lnTo>
                                <a:close/>
                                <a:moveTo>
                                  <a:pt x="33" y="2784"/>
                                </a:moveTo>
                                <a:cubicBezTo>
                                  <a:pt x="38" y="2784"/>
                                  <a:pt x="41" y="2788"/>
                                  <a:pt x="41" y="2792"/>
                                </a:cubicBezTo>
                                <a:lnTo>
                                  <a:pt x="41" y="2854"/>
                                </a:lnTo>
                                <a:cubicBezTo>
                                  <a:pt x="41" y="2858"/>
                                  <a:pt x="38" y="2862"/>
                                  <a:pt x="33" y="2862"/>
                                </a:cubicBezTo>
                                <a:lnTo>
                                  <a:pt x="12" y="2862"/>
                                </a:lnTo>
                                <a:cubicBezTo>
                                  <a:pt x="10" y="2862"/>
                                  <a:pt x="8" y="2861"/>
                                  <a:pt x="6" y="2859"/>
                                </a:cubicBezTo>
                                <a:cubicBezTo>
                                  <a:pt x="5" y="2858"/>
                                  <a:pt x="4" y="2855"/>
                                  <a:pt x="4" y="2853"/>
                                </a:cubicBezTo>
                                <a:lnTo>
                                  <a:pt x="8" y="2792"/>
                                </a:lnTo>
                                <a:cubicBezTo>
                                  <a:pt x="8" y="2788"/>
                                  <a:pt x="11" y="2784"/>
                                  <a:pt x="16" y="2784"/>
                                </a:cubicBezTo>
                                <a:lnTo>
                                  <a:pt x="33" y="2784"/>
                                </a:lnTo>
                                <a:close/>
                                <a:moveTo>
                                  <a:pt x="16" y="2800"/>
                                </a:moveTo>
                                <a:lnTo>
                                  <a:pt x="24" y="2793"/>
                                </a:lnTo>
                                <a:lnTo>
                                  <a:pt x="20" y="2854"/>
                                </a:lnTo>
                                <a:lnTo>
                                  <a:pt x="12" y="2846"/>
                                </a:lnTo>
                                <a:lnTo>
                                  <a:pt x="33" y="2846"/>
                                </a:lnTo>
                                <a:lnTo>
                                  <a:pt x="25" y="2854"/>
                                </a:lnTo>
                                <a:lnTo>
                                  <a:pt x="25" y="2792"/>
                                </a:lnTo>
                                <a:lnTo>
                                  <a:pt x="33" y="2800"/>
                                </a:lnTo>
                                <a:lnTo>
                                  <a:pt x="16" y="2800"/>
                                </a:lnTo>
                                <a:close/>
                                <a:moveTo>
                                  <a:pt x="33" y="2894"/>
                                </a:moveTo>
                                <a:cubicBezTo>
                                  <a:pt x="38" y="2894"/>
                                  <a:pt x="41" y="2897"/>
                                  <a:pt x="41" y="2902"/>
                                </a:cubicBezTo>
                                <a:lnTo>
                                  <a:pt x="41" y="2966"/>
                                </a:lnTo>
                                <a:cubicBezTo>
                                  <a:pt x="41" y="2970"/>
                                  <a:pt x="38" y="2974"/>
                                  <a:pt x="33" y="2974"/>
                                </a:cubicBezTo>
                                <a:lnTo>
                                  <a:pt x="12" y="2974"/>
                                </a:lnTo>
                                <a:cubicBezTo>
                                  <a:pt x="8" y="2974"/>
                                  <a:pt x="4" y="2970"/>
                                  <a:pt x="4" y="2966"/>
                                </a:cubicBezTo>
                                <a:lnTo>
                                  <a:pt x="4" y="2902"/>
                                </a:lnTo>
                                <a:cubicBezTo>
                                  <a:pt x="4" y="2897"/>
                                  <a:pt x="8" y="2894"/>
                                  <a:pt x="12" y="2894"/>
                                </a:cubicBezTo>
                                <a:lnTo>
                                  <a:pt x="33" y="2894"/>
                                </a:lnTo>
                                <a:close/>
                                <a:moveTo>
                                  <a:pt x="12" y="2910"/>
                                </a:moveTo>
                                <a:lnTo>
                                  <a:pt x="20" y="2902"/>
                                </a:lnTo>
                                <a:lnTo>
                                  <a:pt x="20" y="2966"/>
                                </a:lnTo>
                                <a:lnTo>
                                  <a:pt x="12" y="2958"/>
                                </a:lnTo>
                                <a:lnTo>
                                  <a:pt x="33" y="2958"/>
                                </a:lnTo>
                                <a:lnTo>
                                  <a:pt x="25" y="2966"/>
                                </a:lnTo>
                                <a:lnTo>
                                  <a:pt x="25" y="2902"/>
                                </a:lnTo>
                                <a:lnTo>
                                  <a:pt x="33" y="2910"/>
                                </a:lnTo>
                                <a:lnTo>
                                  <a:pt x="12" y="2910"/>
                                </a:lnTo>
                                <a:close/>
                                <a:moveTo>
                                  <a:pt x="33" y="3005"/>
                                </a:moveTo>
                                <a:cubicBezTo>
                                  <a:pt x="38" y="3005"/>
                                  <a:pt x="41" y="3009"/>
                                  <a:pt x="41" y="3014"/>
                                </a:cubicBezTo>
                                <a:lnTo>
                                  <a:pt x="41" y="3077"/>
                                </a:lnTo>
                                <a:cubicBezTo>
                                  <a:pt x="41" y="3082"/>
                                  <a:pt x="38" y="3085"/>
                                  <a:pt x="33" y="3085"/>
                                </a:cubicBezTo>
                                <a:lnTo>
                                  <a:pt x="12" y="3085"/>
                                </a:lnTo>
                                <a:cubicBezTo>
                                  <a:pt x="8" y="3085"/>
                                  <a:pt x="4" y="3082"/>
                                  <a:pt x="4" y="3077"/>
                                </a:cubicBezTo>
                                <a:lnTo>
                                  <a:pt x="4" y="3014"/>
                                </a:lnTo>
                                <a:cubicBezTo>
                                  <a:pt x="4" y="3009"/>
                                  <a:pt x="8" y="3005"/>
                                  <a:pt x="12" y="3005"/>
                                </a:cubicBezTo>
                                <a:lnTo>
                                  <a:pt x="33" y="3005"/>
                                </a:lnTo>
                                <a:close/>
                                <a:moveTo>
                                  <a:pt x="12" y="3022"/>
                                </a:moveTo>
                                <a:lnTo>
                                  <a:pt x="20" y="3014"/>
                                </a:lnTo>
                                <a:lnTo>
                                  <a:pt x="20" y="3077"/>
                                </a:lnTo>
                                <a:lnTo>
                                  <a:pt x="12" y="3069"/>
                                </a:lnTo>
                                <a:lnTo>
                                  <a:pt x="33" y="3069"/>
                                </a:lnTo>
                                <a:lnTo>
                                  <a:pt x="25" y="3077"/>
                                </a:lnTo>
                                <a:lnTo>
                                  <a:pt x="25" y="3014"/>
                                </a:lnTo>
                                <a:lnTo>
                                  <a:pt x="33" y="3022"/>
                                </a:lnTo>
                                <a:lnTo>
                                  <a:pt x="12" y="3022"/>
                                </a:lnTo>
                                <a:close/>
                                <a:moveTo>
                                  <a:pt x="33" y="3117"/>
                                </a:moveTo>
                                <a:cubicBezTo>
                                  <a:pt x="38" y="3117"/>
                                  <a:pt x="41" y="3121"/>
                                  <a:pt x="41" y="3125"/>
                                </a:cubicBezTo>
                                <a:lnTo>
                                  <a:pt x="41" y="3189"/>
                                </a:lnTo>
                                <a:cubicBezTo>
                                  <a:pt x="41" y="3194"/>
                                  <a:pt x="38" y="3197"/>
                                  <a:pt x="33" y="3197"/>
                                </a:cubicBezTo>
                                <a:lnTo>
                                  <a:pt x="12" y="3197"/>
                                </a:lnTo>
                                <a:cubicBezTo>
                                  <a:pt x="8" y="3197"/>
                                  <a:pt x="4" y="3194"/>
                                  <a:pt x="4" y="3189"/>
                                </a:cubicBezTo>
                                <a:lnTo>
                                  <a:pt x="4" y="3125"/>
                                </a:lnTo>
                                <a:cubicBezTo>
                                  <a:pt x="4" y="3121"/>
                                  <a:pt x="8" y="3117"/>
                                  <a:pt x="12" y="3117"/>
                                </a:cubicBezTo>
                                <a:lnTo>
                                  <a:pt x="33" y="3117"/>
                                </a:lnTo>
                                <a:close/>
                                <a:moveTo>
                                  <a:pt x="12" y="3133"/>
                                </a:moveTo>
                                <a:lnTo>
                                  <a:pt x="20" y="3125"/>
                                </a:lnTo>
                                <a:lnTo>
                                  <a:pt x="20" y="3189"/>
                                </a:lnTo>
                                <a:lnTo>
                                  <a:pt x="12" y="3181"/>
                                </a:lnTo>
                                <a:lnTo>
                                  <a:pt x="33" y="3181"/>
                                </a:lnTo>
                                <a:lnTo>
                                  <a:pt x="25" y="3189"/>
                                </a:lnTo>
                                <a:lnTo>
                                  <a:pt x="25" y="3125"/>
                                </a:lnTo>
                                <a:lnTo>
                                  <a:pt x="33" y="3133"/>
                                </a:lnTo>
                                <a:lnTo>
                                  <a:pt x="12" y="3133"/>
                                </a:lnTo>
                                <a:close/>
                                <a:moveTo>
                                  <a:pt x="33" y="3229"/>
                                </a:moveTo>
                                <a:cubicBezTo>
                                  <a:pt x="38" y="3229"/>
                                  <a:pt x="41" y="3233"/>
                                  <a:pt x="41" y="3237"/>
                                </a:cubicBezTo>
                                <a:lnTo>
                                  <a:pt x="41" y="3301"/>
                                </a:lnTo>
                                <a:cubicBezTo>
                                  <a:pt x="41" y="3306"/>
                                  <a:pt x="38" y="3309"/>
                                  <a:pt x="33" y="3309"/>
                                </a:cubicBezTo>
                                <a:lnTo>
                                  <a:pt x="12" y="3309"/>
                                </a:lnTo>
                                <a:cubicBezTo>
                                  <a:pt x="8" y="3309"/>
                                  <a:pt x="4" y="3306"/>
                                  <a:pt x="4" y="3301"/>
                                </a:cubicBezTo>
                                <a:lnTo>
                                  <a:pt x="4" y="3237"/>
                                </a:lnTo>
                                <a:cubicBezTo>
                                  <a:pt x="4" y="3233"/>
                                  <a:pt x="8" y="3229"/>
                                  <a:pt x="12" y="3229"/>
                                </a:cubicBezTo>
                                <a:lnTo>
                                  <a:pt x="33" y="3229"/>
                                </a:lnTo>
                                <a:close/>
                                <a:moveTo>
                                  <a:pt x="12" y="3245"/>
                                </a:moveTo>
                                <a:lnTo>
                                  <a:pt x="20" y="3237"/>
                                </a:lnTo>
                                <a:lnTo>
                                  <a:pt x="20" y="3301"/>
                                </a:lnTo>
                                <a:lnTo>
                                  <a:pt x="12" y="3293"/>
                                </a:lnTo>
                                <a:lnTo>
                                  <a:pt x="33" y="3293"/>
                                </a:lnTo>
                                <a:lnTo>
                                  <a:pt x="25" y="3301"/>
                                </a:lnTo>
                                <a:lnTo>
                                  <a:pt x="25" y="3237"/>
                                </a:lnTo>
                                <a:lnTo>
                                  <a:pt x="33" y="3245"/>
                                </a:lnTo>
                                <a:lnTo>
                                  <a:pt x="12" y="3245"/>
                                </a:lnTo>
                                <a:close/>
                                <a:moveTo>
                                  <a:pt x="30" y="3341"/>
                                </a:moveTo>
                                <a:cubicBezTo>
                                  <a:pt x="34" y="3341"/>
                                  <a:pt x="38" y="3345"/>
                                  <a:pt x="38" y="3349"/>
                                </a:cubicBezTo>
                                <a:lnTo>
                                  <a:pt x="38" y="3413"/>
                                </a:lnTo>
                                <a:cubicBezTo>
                                  <a:pt x="38" y="3418"/>
                                  <a:pt x="34" y="3421"/>
                                  <a:pt x="30" y="3421"/>
                                </a:cubicBezTo>
                                <a:lnTo>
                                  <a:pt x="12" y="3421"/>
                                </a:lnTo>
                                <a:cubicBezTo>
                                  <a:pt x="8" y="3421"/>
                                  <a:pt x="4" y="3418"/>
                                  <a:pt x="4" y="3413"/>
                                </a:cubicBezTo>
                                <a:lnTo>
                                  <a:pt x="4" y="3349"/>
                                </a:lnTo>
                                <a:cubicBezTo>
                                  <a:pt x="4" y="3345"/>
                                  <a:pt x="8" y="3341"/>
                                  <a:pt x="12" y="3341"/>
                                </a:cubicBezTo>
                                <a:lnTo>
                                  <a:pt x="30" y="3341"/>
                                </a:lnTo>
                                <a:close/>
                                <a:moveTo>
                                  <a:pt x="12" y="3357"/>
                                </a:moveTo>
                                <a:lnTo>
                                  <a:pt x="20" y="3349"/>
                                </a:lnTo>
                                <a:lnTo>
                                  <a:pt x="20" y="3413"/>
                                </a:lnTo>
                                <a:lnTo>
                                  <a:pt x="12" y="3405"/>
                                </a:lnTo>
                                <a:lnTo>
                                  <a:pt x="30" y="3405"/>
                                </a:lnTo>
                                <a:lnTo>
                                  <a:pt x="22" y="3413"/>
                                </a:lnTo>
                                <a:lnTo>
                                  <a:pt x="22" y="3349"/>
                                </a:lnTo>
                                <a:lnTo>
                                  <a:pt x="30" y="3357"/>
                                </a:lnTo>
                                <a:lnTo>
                                  <a:pt x="12" y="3357"/>
                                </a:lnTo>
                                <a:close/>
                                <a:moveTo>
                                  <a:pt x="30" y="3450"/>
                                </a:moveTo>
                                <a:cubicBezTo>
                                  <a:pt x="34" y="3450"/>
                                  <a:pt x="38" y="3454"/>
                                  <a:pt x="38" y="3458"/>
                                </a:cubicBezTo>
                                <a:lnTo>
                                  <a:pt x="38" y="3522"/>
                                </a:lnTo>
                                <a:cubicBezTo>
                                  <a:pt x="38" y="3527"/>
                                  <a:pt x="34" y="3530"/>
                                  <a:pt x="30" y="3530"/>
                                </a:cubicBezTo>
                                <a:lnTo>
                                  <a:pt x="12" y="3530"/>
                                </a:lnTo>
                                <a:cubicBezTo>
                                  <a:pt x="8" y="3530"/>
                                  <a:pt x="4" y="3527"/>
                                  <a:pt x="4" y="3522"/>
                                </a:cubicBezTo>
                                <a:lnTo>
                                  <a:pt x="4" y="3458"/>
                                </a:lnTo>
                                <a:cubicBezTo>
                                  <a:pt x="4" y="3454"/>
                                  <a:pt x="8" y="3450"/>
                                  <a:pt x="12" y="3450"/>
                                </a:cubicBezTo>
                                <a:lnTo>
                                  <a:pt x="30" y="3450"/>
                                </a:lnTo>
                                <a:close/>
                                <a:moveTo>
                                  <a:pt x="12" y="3466"/>
                                </a:moveTo>
                                <a:lnTo>
                                  <a:pt x="20" y="3458"/>
                                </a:lnTo>
                                <a:lnTo>
                                  <a:pt x="20" y="3522"/>
                                </a:lnTo>
                                <a:lnTo>
                                  <a:pt x="12" y="3514"/>
                                </a:lnTo>
                                <a:lnTo>
                                  <a:pt x="30" y="3514"/>
                                </a:lnTo>
                                <a:lnTo>
                                  <a:pt x="22" y="3522"/>
                                </a:lnTo>
                                <a:lnTo>
                                  <a:pt x="22" y="3458"/>
                                </a:lnTo>
                                <a:lnTo>
                                  <a:pt x="30" y="3466"/>
                                </a:lnTo>
                                <a:lnTo>
                                  <a:pt x="12" y="3466"/>
                                </a:lnTo>
                                <a:close/>
                                <a:moveTo>
                                  <a:pt x="30" y="3562"/>
                                </a:moveTo>
                                <a:cubicBezTo>
                                  <a:pt x="34" y="3562"/>
                                  <a:pt x="38" y="3566"/>
                                  <a:pt x="38" y="3570"/>
                                </a:cubicBezTo>
                                <a:lnTo>
                                  <a:pt x="38" y="3634"/>
                                </a:lnTo>
                                <a:cubicBezTo>
                                  <a:pt x="38" y="3639"/>
                                  <a:pt x="34" y="3642"/>
                                  <a:pt x="30" y="3642"/>
                                </a:cubicBezTo>
                                <a:lnTo>
                                  <a:pt x="12" y="3642"/>
                                </a:lnTo>
                                <a:cubicBezTo>
                                  <a:pt x="8" y="3642"/>
                                  <a:pt x="4" y="3639"/>
                                  <a:pt x="4" y="3634"/>
                                </a:cubicBezTo>
                                <a:lnTo>
                                  <a:pt x="4" y="3570"/>
                                </a:lnTo>
                                <a:cubicBezTo>
                                  <a:pt x="4" y="3566"/>
                                  <a:pt x="8" y="3562"/>
                                  <a:pt x="12" y="3562"/>
                                </a:cubicBezTo>
                                <a:lnTo>
                                  <a:pt x="30" y="3562"/>
                                </a:lnTo>
                                <a:close/>
                                <a:moveTo>
                                  <a:pt x="12" y="3578"/>
                                </a:moveTo>
                                <a:lnTo>
                                  <a:pt x="20" y="3570"/>
                                </a:lnTo>
                                <a:lnTo>
                                  <a:pt x="20" y="3634"/>
                                </a:lnTo>
                                <a:lnTo>
                                  <a:pt x="12" y="3626"/>
                                </a:lnTo>
                                <a:lnTo>
                                  <a:pt x="30" y="3626"/>
                                </a:lnTo>
                                <a:lnTo>
                                  <a:pt x="22" y="3634"/>
                                </a:lnTo>
                                <a:lnTo>
                                  <a:pt x="22" y="3570"/>
                                </a:lnTo>
                                <a:lnTo>
                                  <a:pt x="30" y="3578"/>
                                </a:lnTo>
                                <a:lnTo>
                                  <a:pt x="12" y="3578"/>
                                </a:lnTo>
                                <a:close/>
                                <a:moveTo>
                                  <a:pt x="30" y="3674"/>
                                </a:moveTo>
                                <a:cubicBezTo>
                                  <a:pt x="34" y="3674"/>
                                  <a:pt x="38" y="3678"/>
                                  <a:pt x="38" y="3682"/>
                                </a:cubicBezTo>
                                <a:lnTo>
                                  <a:pt x="38" y="3746"/>
                                </a:lnTo>
                                <a:cubicBezTo>
                                  <a:pt x="38" y="3751"/>
                                  <a:pt x="34" y="3754"/>
                                  <a:pt x="30" y="3754"/>
                                </a:cubicBezTo>
                                <a:lnTo>
                                  <a:pt x="12" y="3754"/>
                                </a:lnTo>
                                <a:cubicBezTo>
                                  <a:pt x="8" y="3754"/>
                                  <a:pt x="4" y="3751"/>
                                  <a:pt x="4" y="3746"/>
                                </a:cubicBezTo>
                                <a:lnTo>
                                  <a:pt x="4" y="3682"/>
                                </a:lnTo>
                                <a:cubicBezTo>
                                  <a:pt x="4" y="3678"/>
                                  <a:pt x="8" y="3674"/>
                                  <a:pt x="12" y="3674"/>
                                </a:cubicBezTo>
                                <a:lnTo>
                                  <a:pt x="30" y="3674"/>
                                </a:lnTo>
                                <a:close/>
                                <a:moveTo>
                                  <a:pt x="12" y="3690"/>
                                </a:moveTo>
                                <a:lnTo>
                                  <a:pt x="20" y="3682"/>
                                </a:lnTo>
                                <a:lnTo>
                                  <a:pt x="20" y="3746"/>
                                </a:lnTo>
                                <a:lnTo>
                                  <a:pt x="12" y="3738"/>
                                </a:lnTo>
                                <a:lnTo>
                                  <a:pt x="30" y="3738"/>
                                </a:lnTo>
                                <a:lnTo>
                                  <a:pt x="22" y="3746"/>
                                </a:lnTo>
                                <a:lnTo>
                                  <a:pt x="22" y="3682"/>
                                </a:lnTo>
                                <a:lnTo>
                                  <a:pt x="30" y="3690"/>
                                </a:lnTo>
                                <a:lnTo>
                                  <a:pt x="12" y="3690"/>
                                </a:lnTo>
                                <a:close/>
                                <a:moveTo>
                                  <a:pt x="30" y="3786"/>
                                </a:moveTo>
                                <a:cubicBezTo>
                                  <a:pt x="34" y="3786"/>
                                  <a:pt x="38" y="3790"/>
                                  <a:pt x="38" y="3794"/>
                                </a:cubicBezTo>
                                <a:lnTo>
                                  <a:pt x="38" y="3858"/>
                                </a:lnTo>
                                <a:cubicBezTo>
                                  <a:pt x="38" y="3862"/>
                                  <a:pt x="34" y="3866"/>
                                  <a:pt x="30" y="3866"/>
                                </a:cubicBezTo>
                                <a:lnTo>
                                  <a:pt x="12" y="3866"/>
                                </a:lnTo>
                                <a:cubicBezTo>
                                  <a:pt x="8" y="3866"/>
                                  <a:pt x="4" y="3862"/>
                                  <a:pt x="4" y="3858"/>
                                </a:cubicBezTo>
                                <a:lnTo>
                                  <a:pt x="4" y="3794"/>
                                </a:lnTo>
                                <a:cubicBezTo>
                                  <a:pt x="4" y="3790"/>
                                  <a:pt x="8" y="3786"/>
                                  <a:pt x="12" y="3786"/>
                                </a:cubicBezTo>
                                <a:lnTo>
                                  <a:pt x="30" y="3786"/>
                                </a:lnTo>
                                <a:close/>
                                <a:moveTo>
                                  <a:pt x="12" y="3802"/>
                                </a:moveTo>
                                <a:lnTo>
                                  <a:pt x="20" y="3794"/>
                                </a:lnTo>
                                <a:lnTo>
                                  <a:pt x="20" y="3858"/>
                                </a:lnTo>
                                <a:lnTo>
                                  <a:pt x="12" y="3850"/>
                                </a:lnTo>
                                <a:lnTo>
                                  <a:pt x="30" y="3850"/>
                                </a:lnTo>
                                <a:lnTo>
                                  <a:pt x="22" y="3858"/>
                                </a:lnTo>
                                <a:lnTo>
                                  <a:pt x="22" y="3794"/>
                                </a:lnTo>
                                <a:lnTo>
                                  <a:pt x="30" y="3802"/>
                                </a:lnTo>
                                <a:lnTo>
                                  <a:pt x="12" y="3802"/>
                                </a:lnTo>
                                <a:close/>
                                <a:moveTo>
                                  <a:pt x="30" y="3895"/>
                                </a:moveTo>
                                <a:cubicBezTo>
                                  <a:pt x="34" y="3895"/>
                                  <a:pt x="38" y="3899"/>
                                  <a:pt x="38" y="3903"/>
                                </a:cubicBezTo>
                                <a:lnTo>
                                  <a:pt x="38" y="3967"/>
                                </a:lnTo>
                                <a:cubicBezTo>
                                  <a:pt x="38" y="3972"/>
                                  <a:pt x="34" y="3975"/>
                                  <a:pt x="30" y="3975"/>
                                </a:cubicBezTo>
                                <a:lnTo>
                                  <a:pt x="12" y="3975"/>
                                </a:lnTo>
                                <a:cubicBezTo>
                                  <a:pt x="8" y="3975"/>
                                  <a:pt x="4" y="3972"/>
                                  <a:pt x="4" y="3967"/>
                                </a:cubicBezTo>
                                <a:lnTo>
                                  <a:pt x="4" y="3903"/>
                                </a:lnTo>
                                <a:cubicBezTo>
                                  <a:pt x="4" y="3899"/>
                                  <a:pt x="8" y="3895"/>
                                  <a:pt x="12" y="3895"/>
                                </a:cubicBezTo>
                                <a:lnTo>
                                  <a:pt x="30" y="3895"/>
                                </a:lnTo>
                                <a:close/>
                                <a:moveTo>
                                  <a:pt x="12" y="3911"/>
                                </a:moveTo>
                                <a:lnTo>
                                  <a:pt x="20" y="3903"/>
                                </a:lnTo>
                                <a:lnTo>
                                  <a:pt x="20" y="3967"/>
                                </a:lnTo>
                                <a:lnTo>
                                  <a:pt x="12" y="3959"/>
                                </a:lnTo>
                                <a:lnTo>
                                  <a:pt x="30" y="3959"/>
                                </a:lnTo>
                                <a:lnTo>
                                  <a:pt x="22" y="3967"/>
                                </a:lnTo>
                                <a:lnTo>
                                  <a:pt x="22" y="3903"/>
                                </a:lnTo>
                                <a:lnTo>
                                  <a:pt x="30" y="3911"/>
                                </a:lnTo>
                                <a:lnTo>
                                  <a:pt x="12" y="3911"/>
                                </a:lnTo>
                                <a:close/>
                                <a:moveTo>
                                  <a:pt x="31" y="4010"/>
                                </a:moveTo>
                                <a:cubicBezTo>
                                  <a:pt x="35" y="4011"/>
                                  <a:pt x="38" y="4014"/>
                                  <a:pt x="38" y="4018"/>
                                </a:cubicBezTo>
                                <a:lnTo>
                                  <a:pt x="38" y="4079"/>
                                </a:lnTo>
                                <a:cubicBezTo>
                                  <a:pt x="38" y="4084"/>
                                  <a:pt x="34" y="4087"/>
                                  <a:pt x="30" y="4087"/>
                                </a:cubicBezTo>
                                <a:lnTo>
                                  <a:pt x="12" y="4087"/>
                                </a:lnTo>
                                <a:cubicBezTo>
                                  <a:pt x="8" y="4087"/>
                                  <a:pt x="4" y="4084"/>
                                  <a:pt x="4" y="4079"/>
                                </a:cubicBezTo>
                                <a:lnTo>
                                  <a:pt x="4" y="4015"/>
                                </a:lnTo>
                                <a:cubicBezTo>
                                  <a:pt x="4" y="4013"/>
                                  <a:pt x="5" y="4011"/>
                                  <a:pt x="7" y="4009"/>
                                </a:cubicBezTo>
                                <a:cubicBezTo>
                                  <a:pt x="9" y="4008"/>
                                  <a:pt x="11" y="4007"/>
                                  <a:pt x="13" y="4007"/>
                                </a:cubicBezTo>
                                <a:lnTo>
                                  <a:pt x="31" y="4010"/>
                                </a:lnTo>
                                <a:close/>
                                <a:moveTo>
                                  <a:pt x="11" y="4023"/>
                                </a:moveTo>
                                <a:lnTo>
                                  <a:pt x="20" y="4015"/>
                                </a:lnTo>
                                <a:lnTo>
                                  <a:pt x="20" y="4079"/>
                                </a:lnTo>
                                <a:lnTo>
                                  <a:pt x="12" y="4071"/>
                                </a:lnTo>
                                <a:lnTo>
                                  <a:pt x="30" y="4071"/>
                                </a:lnTo>
                                <a:lnTo>
                                  <a:pt x="22" y="4079"/>
                                </a:lnTo>
                                <a:lnTo>
                                  <a:pt x="22" y="4018"/>
                                </a:lnTo>
                                <a:lnTo>
                                  <a:pt x="29" y="4026"/>
                                </a:lnTo>
                                <a:lnTo>
                                  <a:pt x="11" y="4023"/>
                                </a:lnTo>
                                <a:close/>
                                <a:moveTo>
                                  <a:pt x="30" y="4119"/>
                                </a:moveTo>
                                <a:cubicBezTo>
                                  <a:pt x="34" y="4119"/>
                                  <a:pt x="38" y="4123"/>
                                  <a:pt x="38" y="4127"/>
                                </a:cubicBezTo>
                                <a:lnTo>
                                  <a:pt x="38" y="4191"/>
                                </a:lnTo>
                                <a:cubicBezTo>
                                  <a:pt x="38" y="4195"/>
                                  <a:pt x="34" y="4199"/>
                                  <a:pt x="30" y="4199"/>
                                </a:cubicBezTo>
                                <a:lnTo>
                                  <a:pt x="12" y="4199"/>
                                </a:lnTo>
                                <a:cubicBezTo>
                                  <a:pt x="8" y="4199"/>
                                  <a:pt x="4" y="4195"/>
                                  <a:pt x="4" y="4191"/>
                                </a:cubicBezTo>
                                <a:lnTo>
                                  <a:pt x="4" y="4127"/>
                                </a:lnTo>
                                <a:cubicBezTo>
                                  <a:pt x="4" y="4123"/>
                                  <a:pt x="8" y="4119"/>
                                  <a:pt x="12" y="4119"/>
                                </a:cubicBezTo>
                                <a:lnTo>
                                  <a:pt x="30" y="4119"/>
                                </a:lnTo>
                                <a:close/>
                                <a:moveTo>
                                  <a:pt x="12" y="4135"/>
                                </a:moveTo>
                                <a:lnTo>
                                  <a:pt x="20" y="4127"/>
                                </a:lnTo>
                                <a:lnTo>
                                  <a:pt x="20" y="4191"/>
                                </a:lnTo>
                                <a:lnTo>
                                  <a:pt x="12" y="4183"/>
                                </a:lnTo>
                                <a:lnTo>
                                  <a:pt x="30" y="4183"/>
                                </a:lnTo>
                                <a:lnTo>
                                  <a:pt x="22" y="4191"/>
                                </a:lnTo>
                                <a:lnTo>
                                  <a:pt x="22" y="4127"/>
                                </a:lnTo>
                                <a:lnTo>
                                  <a:pt x="30" y="4135"/>
                                </a:lnTo>
                                <a:lnTo>
                                  <a:pt x="12" y="4135"/>
                                </a:lnTo>
                                <a:close/>
                                <a:moveTo>
                                  <a:pt x="30" y="4231"/>
                                </a:moveTo>
                                <a:cubicBezTo>
                                  <a:pt x="34" y="4231"/>
                                  <a:pt x="38" y="4235"/>
                                  <a:pt x="38" y="4239"/>
                                </a:cubicBezTo>
                                <a:lnTo>
                                  <a:pt x="38" y="4303"/>
                                </a:lnTo>
                                <a:cubicBezTo>
                                  <a:pt x="38" y="4307"/>
                                  <a:pt x="34" y="4311"/>
                                  <a:pt x="30" y="4311"/>
                                </a:cubicBezTo>
                                <a:lnTo>
                                  <a:pt x="12" y="4311"/>
                                </a:lnTo>
                                <a:cubicBezTo>
                                  <a:pt x="8" y="4311"/>
                                  <a:pt x="4" y="4307"/>
                                  <a:pt x="4" y="4303"/>
                                </a:cubicBezTo>
                                <a:lnTo>
                                  <a:pt x="4" y="4239"/>
                                </a:lnTo>
                                <a:cubicBezTo>
                                  <a:pt x="4" y="4235"/>
                                  <a:pt x="8" y="4231"/>
                                  <a:pt x="12" y="4231"/>
                                </a:cubicBezTo>
                                <a:lnTo>
                                  <a:pt x="30" y="4231"/>
                                </a:lnTo>
                                <a:close/>
                                <a:moveTo>
                                  <a:pt x="12" y="4247"/>
                                </a:moveTo>
                                <a:lnTo>
                                  <a:pt x="20" y="4239"/>
                                </a:lnTo>
                                <a:lnTo>
                                  <a:pt x="20" y="4303"/>
                                </a:lnTo>
                                <a:lnTo>
                                  <a:pt x="12" y="4295"/>
                                </a:lnTo>
                                <a:lnTo>
                                  <a:pt x="30" y="4295"/>
                                </a:lnTo>
                                <a:lnTo>
                                  <a:pt x="22" y="4303"/>
                                </a:lnTo>
                                <a:lnTo>
                                  <a:pt x="22" y="4239"/>
                                </a:lnTo>
                                <a:lnTo>
                                  <a:pt x="30" y="4247"/>
                                </a:lnTo>
                                <a:lnTo>
                                  <a:pt x="12" y="4247"/>
                                </a:lnTo>
                                <a:close/>
                                <a:moveTo>
                                  <a:pt x="30" y="4343"/>
                                </a:moveTo>
                                <a:cubicBezTo>
                                  <a:pt x="34" y="4343"/>
                                  <a:pt x="38" y="4346"/>
                                  <a:pt x="38" y="4351"/>
                                </a:cubicBezTo>
                                <a:lnTo>
                                  <a:pt x="38" y="4415"/>
                                </a:lnTo>
                                <a:cubicBezTo>
                                  <a:pt x="38" y="4419"/>
                                  <a:pt x="34" y="4423"/>
                                  <a:pt x="30" y="4423"/>
                                </a:cubicBezTo>
                                <a:lnTo>
                                  <a:pt x="8" y="4423"/>
                                </a:lnTo>
                                <a:cubicBezTo>
                                  <a:pt x="6" y="4423"/>
                                  <a:pt x="4" y="4422"/>
                                  <a:pt x="3" y="4420"/>
                                </a:cubicBezTo>
                                <a:cubicBezTo>
                                  <a:pt x="1" y="4419"/>
                                  <a:pt x="0" y="4417"/>
                                  <a:pt x="0" y="4414"/>
                                </a:cubicBezTo>
                                <a:lnTo>
                                  <a:pt x="4" y="4350"/>
                                </a:lnTo>
                                <a:cubicBezTo>
                                  <a:pt x="4" y="4346"/>
                                  <a:pt x="8" y="4343"/>
                                  <a:pt x="12" y="4343"/>
                                </a:cubicBezTo>
                                <a:lnTo>
                                  <a:pt x="30" y="4343"/>
                                </a:lnTo>
                                <a:close/>
                                <a:moveTo>
                                  <a:pt x="12" y="4359"/>
                                </a:moveTo>
                                <a:lnTo>
                                  <a:pt x="20" y="4351"/>
                                </a:lnTo>
                                <a:lnTo>
                                  <a:pt x="16" y="4415"/>
                                </a:lnTo>
                                <a:lnTo>
                                  <a:pt x="8" y="4407"/>
                                </a:lnTo>
                                <a:lnTo>
                                  <a:pt x="30" y="4407"/>
                                </a:lnTo>
                                <a:lnTo>
                                  <a:pt x="22" y="4415"/>
                                </a:lnTo>
                                <a:lnTo>
                                  <a:pt x="22" y="4351"/>
                                </a:lnTo>
                                <a:lnTo>
                                  <a:pt x="30" y="4359"/>
                                </a:lnTo>
                                <a:lnTo>
                                  <a:pt x="12" y="4359"/>
                                </a:lnTo>
                                <a:close/>
                                <a:moveTo>
                                  <a:pt x="30" y="4455"/>
                                </a:moveTo>
                                <a:cubicBezTo>
                                  <a:pt x="34" y="4455"/>
                                  <a:pt x="38" y="4458"/>
                                  <a:pt x="38" y="4463"/>
                                </a:cubicBezTo>
                                <a:lnTo>
                                  <a:pt x="38" y="4524"/>
                                </a:lnTo>
                                <a:cubicBezTo>
                                  <a:pt x="38" y="4528"/>
                                  <a:pt x="34" y="4532"/>
                                  <a:pt x="30" y="4532"/>
                                </a:cubicBezTo>
                                <a:lnTo>
                                  <a:pt x="8" y="4532"/>
                                </a:lnTo>
                                <a:cubicBezTo>
                                  <a:pt x="4" y="4532"/>
                                  <a:pt x="0" y="4528"/>
                                  <a:pt x="0" y="4524"/>
                                </a:cubicBezTo>
                                <a:lnTo>
                                  <a:pt x="0" y="4463"/>
                                </a:lnTo>
                                <a:cubicBezTo>
                                  <a:pt x="0" y="4458"/>
                                  <a:pt x="4" y="4455"/>
                                  <a:pt x="8" y="4455"/>
                                </a:cubicBezTo>
                                <a:lnTo>
                                  <a:pt x="30" y="4455"/>
                                </a:lnTo>
                                <a:close/>
                                <a:moveTo>
                                  <a:pt x="8" y="4471"/>
                                </a:moveTo>
                                <a:lnTo>
                                  <a:pt x="16" y="4463"/>
                                </a:lnTo>
                                <a:lnTo>
                                  <a:pt x="16" y="4524"/>
                                </a:lnTo>
                                <a:lnTo>
                                  <a:pt x="8" y="4516"/>
                                </a:lnTo>
                                <a:lnTo>
                                  <a:pt x="30" y="4516"/>
                                </a:lnTo>
                                <a:lnTo>
                                  <a:pt x="22" y="4524"/>
                                </a:lnTo>
                                <a:lnTo>
                                  <a:pt x="22" y="4463"/>
                                </a:lnTo>
                                <a:lnTo>
                                  <a:pt x="30" y="4471"/>
                                </a:lnTo>
                                <a:lnTo>
                                  <a:pt x="8" y="4471"/>
                                </a:lnTo>
                                <a:close/>
                                <a:moveTo>
                                  <a:pt x="30" y="4564"/>
                                </a:moveTo>
                                <a:cubicBezTo>
                                  <a:pt x="34" y="4564"/>
                                  <a:pt x="38" y="4568"/>
                                  <a:pt x="38" y="4572"/>
                                </a:cubicBezTo>
                                <a:lnTo>
                                  <a:pt x="38" y="4636"/>
                                </a:lnTo>
                                <a:cubicBezTo>
                                  <a:pt x="38" y="4640"/>
                                  <a:pt x="34" y="4644"/>
                                  <a:pt x="30" y="4644"/>
                                </a:cubicBezTo>
                                <a:lnTo>
                                  <a:pt x="8" y="4644"/>
                                </a:lnTo>
                                <a:cubicBezTo>
                                  <a:pt x="4" y="4644"/>
                                  <a:pt x="0" y="4640"/>
                                  <a:pt x="0" y="4636"/>
                                </a:cubicBezTo>
                                <a:lnTo>
                                  <a:pt x="0" y="4572"/>
                                </a:lnTo>
                                <a:cubicBezTo>
                                  <a:pt x="0" y="4568"/>
                                  <a:pt x="4" y="4564"/>
                                  <a:pt x="8" y="4564"/>
                                </a:cubicBezTo>
                                <a:lnTo>
                                  <a:pt x="30" y="4564"/>
                                </a:lnTo>
                                <a:close/>
                                <a:moveTo>
                                  <a:pt x="8" y="4580"/>
                                </a:moveTo>
                                <a:lnTo>
                                  <a:pt x="16" y="4572"/>
                                </a:lnTo>
                                <a:lnTo>
                                  <a:pt x="16" y="4636"/>
                                </a:lnTo>
                                <a:lnTo>
                                  <a:pt x="8" y="4628"/>
                                </a:lnTo>
                                <a:lnTo>
                                  <a:pt x="30" y="4628"/>
                                </a:lnTo>
                                <a:lnTo>
                                  <a:pt x="22" y="4636"/>
                                </a:lnTo>
                                <a:lnTo>
                                  <a:pt x="22" y="4572"/>
                                </a:lnTo>
                                <a:lnTo>
                                  <a:pt x="30" y="4580"/>
                                </a:lnTo>
                                <a:lnTo>
                                  <a:pt x="8" y="4580"/>
                                </a:lnTo>
                                <a:close/>
                                <a:moveTo>
                                  <a:pt x="30" y="4676"/>
                                </a:moveTo>
                                <a:cubicBezTo>
                                  <a:pt x="34" y="4676"/>
                                  <a:pt x="38" y="4679"/>
                                  <a:pt x="38" y="4684"/>
                                </a:cubicBezTo>
                                <a:lnTo>
                                  <a:pt x="38" y="4748"/>
                                </a:lnTo>
                                <a:cubicBezTo>
                                  <a:pt x="38" y="4752"/>
                                  <a:pt x="34" y="4756"/>
                                  <a:pt x="30" y="4756"/>
                                </a:cubicBezTo>
                                <a:lnTo>
                                  <a:pt x="8" y="4756"/>
                                </a:lnTo>
                                <a:cubicBezTo>
                                  <a:pt x="4" y="4756"/>
                                  <a:pt x="0" y="4752"/>
                                  <a:pt x="0" y="4748"/>
                                </a:cubicBezTo>
                                <a:lnTo>
                                  <a:pt x="0" y="4684"/>
                                </a:lnTo>
                                <a:cubicBezTo>
                                  <a:pt x="0" y="4679"/>
                                  <a:pt x="4" y="4676"/>
                                  <a:pt x="8" y="4676"/>
                                </a:cubicBezTo>
                                <a:lnTo>
                                  <a:pt x="30" y="4676"/>
                                </a:lnTo>
                                <a:close/>
                                <a:moveTo>
                                  <a:pt x="8" y="4692"/>
                                </a:moveTo>
                                <a:lnTo>
                                  <a:pt x="16" y="4684"/>
                                </a:lnTo>
                                <a:lnTo>
                                  <a:pt x="16" y="4748"/>
                                </a:lnTo>
                                <a:lnTo>
                                  <a:pt x="8" y="4740"/>
                                </a:lnTo>
                                <a:lnTo>
                                  <a:pt x="30" y="4740"/>
                                </a:lnTo>
                                <a:lnTo>
                                  <a:pt x="22" y="4748"/>
                                </a:lnTo>
                                <a:lnTo>
                                  <a:pt x="22" y="4684"/>
                                </a:lnTo>
                                <a:lnTo>
                                  <a:pt x="30" y="4692"/>
                                </a:lnTo>
                                <a:lnTo>
                                  <a:pt x="8" y="4692"/>
                                </a:lnTo>
                                <a:close/>
                                <a:moveTo>
                                  <a:pt x="30" y="4788"/>
                                </a:moveTo>
                                <a:cubicBezTo>
                                  <a:pt x="34" y="4788"/>
                                  <a:pt x="38" y="4791"/>
                                  <a:pt x="38" y="4796"/>
                                </a:cubicBezTo>
                                <a:lnTo>
                                  <a:pt x="38" y="4860"/>
                                </a:lnTo>
                                <a:cubicBezTo>
                                  <a:pt x="38" y="4864"/>
                                  <a:pt x="34" y="4868"/>
                                  <a:pt x="30" y="4868"/>
                                </a:cubicBezTo>
                                <a:lnTo>
                                  <a:pt x="8" y="4868"/>
                                </a:lnTo>
                                <a:cubicBezTo>
                                  <a:pt x="4" y="4868"/>
                                  <a:pt x="0" y="4864"/>
                                  <a:pt x="0" y="4860"/>
                                </a:cubicBezTo>
                                <a:lnTo>
                                  <a:pt x="0" y="4796"/>
                                </a:lnTo>
                                <a:cubicBezTo>
                                  <a:pt x="0" y="4791"/>
                                  <a:pt x="4" y="4788"/>
                                  <a:pt x="8" y="4788"/>
                                </a:cubicBezTo>
                                <a:lnTo>
                                  <a:pt x="30" y="4788"/>
                                </a:lnTo>
                                <a:close/>
                                <a:moveTo>
                                  <a:pt x="8" y="4804"/>
                                </a:moveTo>
                                <a:lnTo>
                                  <a:pt x="16" y="4796"/>
                                </a:lnTo>
                                <a:lnTo>
                                  <a:pt x="16" y="4860"/>
                                </a:lnTo>
                                <a:lnTo>
                                  <a:pt x="8" y="4852"/>
                                </a:lnTo>
                                <a:lnTo>
                                  <a:pt x="30" y="4852"/>
                                </a:lnTo>
                                <a:lnTo>
                                  <a:pt x="22" y="4860"/>
                                </a:lnTo>
                                <a:lnTo>
                                  <a:pt x="22" y="4796"/>
                                </a:lnTo>
                                <a:lnTo>
                                  <a:pt x="30" y="4804"/>
                                </a:lnTo>
                                <a:lnTo>
                                  <a:pt x="8" y="4804"/>
                                </a:lnTo>
                                <a:close/>
                                <a:moveTo>
                                  <a:pt x="26" y="4900"/>
                                </a:moveTo>
                                <a:cubicBezTo>
                                  <a:pt x="31" y="4900"/>
                                  <a:pt x="34" y="4903"/>
                                  <a:pt x="34" y="4908"/>
                                </a:cubicBezTo>
                                <a:lnTo>
                                  <a:pt x="34" y="4969"/>
                                </a:lnTo>
                                <a:cubicBezTo>
                                  <a:pt x="34" y="4973"/>
                                  <a:pt x="31" y="4977"/>
                                  <a:pt x="26" y="4977"/>
                                </a:cubicBezTo>
                                <a:lnTo>
                                  <a:pt x="8" y="4977"/>
                                </a:lnTo>
                                <a:cubicBezTo>
                                  <a:pt x="4" y="4977"/>
                                  <a:pt x="0" y="4973"/>
                                  <a:pt x="0" y="4969"/>
                                </a:cubicBezTo>
                                <a:lnTo>
                                  <a:pt x="0" y="4908"/>
                                </a:lnTo>
                                <a:cubicBezTo>
                                  <a:pt x="0" y="4903"/>
                                  <a:pt x="4" y="4900"/>
                                  <a:pt x="8" y="4900"/>
                                </a:cubicBezTo>
                                <a:lnTo>
                                  <a:pt x="26" y="4900"/>
                                </a:lnTo>
                                <a:close/>
                                <a:moveTo>
                                  <a:pt x="8" y="4916"/>
                                </a:moveTo>
                                <a:lnTo>
                                  <a:pt x="16" y="4908"/>
                                </a:lnTo>
                                <a:lnTo>
                                  <a:pt x="16" y="4969"/>
                                </a:lnTo>
                                <a:lnTo>
                                  <a:pt x="8" y="4961"/>
                                </a:lnTo>
                                <a:lnTo>
                                  <a:pt x="26" y="4961"/>
                                </a:lnTo>
                                <a:lnTo>
                                  <a:pt x="18" y="4969"/>
                                </a:lnTo>
                                <a:lnTo>
                                  <a:pt x="18" y="4908"/>
                                </a:lnTo>
                                <a:lnTo>
                                  <a:pt x="26" y="4916"/>
                                </a:lnTo>
                                <a:lnTo>
                                  <a:pt x="8" y="4916"/>
                                </a:lnTo>
                                <a:close/>
                                <a:moveTo>
                                  <a:pt x="27" y="5012"/>
                                </a:moveTo>
                                <a:cubicBezTo>
                                  <a:pt x="31" y="5012"/>
                                  <a:pt x="34" y="5016"/>
                                  <a:pt x="34" y="5020"/>
                                </a:cubicBezTo>
                                <a:lnTo>
                                  <a:pt x="34" y="5083"/>
                                </a:lnTo>
                                <a:cubicBezTo>
                                  <a:pt x="34" y="5088"/>
                                  <a:pt x="31" y="5091"/>
                                  <a:pt x="26" y="5091"/>
                                </a:cubicBezTo>
                                <a:lnTo>
                                  <a:pt x="8" y="5091"/>
                                </a:lnTo>
                                <a:cubicBezTo>
                                  <a:pt x="4" y="5091"/>
                                  <a:pt x="0" y="5088"/>
                                  <a:pt x="0" y="5083"/>
                                </a:cubicBezTo>
                                <a:lnTo>
                                  <a:pt x="0" y="5017"/>
                                </a:lnTo>
                                <a:cubicBezTo>
                                  <a:pt x="0" y="5015"/>
                                  <a:pt x="1" y="5012"/>
                                  <a:pt x="3" y="5011"/>
                                </a:cubicBezTo>
                                <a:cubicBezTo>
                                  <a:pt x="5" y="5009"/>
                                  <a:pt x="7" y="5009"/>
                                  <a:pt x="10" y="5009"/>
                                </a:cubicBezTo>
                                <a:lnTo>
                                  <a:pt x="27" y="5012"/>
                                </a:lnTo>
                                <a:close/>
                                <a:moveTo>
                                  <a:pt x="7" y="5025"/>
                                </a:moveTo>
                                <a:lnTo>
                                  <a:pt x="16" y="5017"/>
                                </a:lnTo>
                                <a:lnTo>
                                  <a:pt x="16" y="5083"/>
                                </a:lnTo>
                                <a:lnTo>
                                  <a:pt x="8" y="5075"/>
                                </a:lnTo>
                                <a:lnTo>
                                  <a:pt x="26" y="5075"/>
                                </a:lnTo>
                                <a:lnTo>
                                  <a:pt x="18" y="5083"/>
                                </a:lnTo>
                                <a:lnTo>
                                  <a:pt x="18" y="5020"/>
                                </a:lnTo>
                                <a:lnTo>
                                  <a:pt x="25" y="5027"/>
                                </a:lnTo>
                                <a:lnTo>
                                  <a:pt x="7" y="5025"/>
                                </a:lnTo>
                                <a:close/>
                                <a:moveTo>
                                  <a:pt x="26" y="5121"/>
                                </a:moveTo>
                                <a:cubicBezTo>
                                  <a:pt x="31" y="5121"/>
                                  <a:pt x="34" y="5124"/>
                                  <a:pt x="34" y="5129"/>
                                </a:cubicBezTo>
                                <a:lnTo>
                                  <a:pt x="34" y="5193"/>
                                </a:lnTo>
                                <a:cubicBezTo>
                                  <a:pt x="34" y="5197"/>
                                  <a:pt x="31" y="5201"/>
                                  <a:pt x="26" y="5201"/>
                                </a:cubicBezTo>
                                <a:lnTo>
                                  <a:pt x="8" y="5201"/>
                                </a:lnTo>
                                <a:cubicBezTo>
                                  <a:pt x="4" y="5201"/>
                                  <a:pt x="0" y="5197"/>
                                  <a:pt x="0" y="5193"/>
                                </a:cubicBezTo>
                                <a:lnTo>
                                  <a:pt x="0" y="5129"/>
                                </a:lnTo>
                                <a:cubicBezTo>
                                  <a:pt x="0" y="5124"/>
                                  <a:pt x="4" y="5121"/>
                                  <a:pt x="8" y="5121"/>
                                </a:cubicBezTo>
                                <a:lnTo>
                                  <a:pt x="26" y="5121"/>
                                </a:lnTo>
                                <a:close/>
                                <a:moveTo>
                                  <a:pt x="8" y="5137"/>
                                </a:moveTo>
                                <a:lnTo>
                                  <a:pt x="16" y="5129"/>
                                </a:lnTo>
                                <a:lnTo>
                                  <a:pt x="16" y="5193"/>
                                </a:lnTo>
                                <a:lnTo>
                                  <a:pt x="8" y="5185"/>
                                </a:lnTo>
                                <a:lnTo>
                                  <a:pt x="26" y="5185"/>
                                </a:lnTo>
                                <a:lnTo>
                                  <a:pt x="18" y="5193"/>
                                </a:lnTo>
                                <a:lnTo>
                                  <a:pt x="18" y="5129"/>
                                </a:lnTo>
                                <a:lnTo>
                                  <a:pt x="26" y="5137"/>
                                </a:lnTo>
                                <a:lnTo>
                                  <a:pt x="8" y="5137"/>
                                </a:lnTo>
                                <a:close/>
                                <a:moveTo>
                                  <a:pt x="26" y="5233"/>
                                </a:moveTo>
                                <a:cubicBezTo>
                                  <a:pt x="31" y="5233"/>
                                  <a:pt x="34" y="5236"/>
                                  <a:pt x="34" y="5241"/>
                                </a:cubicBezTo>
                                <a:lnTo>
                                  <a:pt x="34" y="5305"/>
                                </a:lnTo>
                                <a:cubicBezTo>
                                  <a:pt x="34" y="5309"/>
                                  <a:pt x="31" y="5313"/>
                                  <a:pt x="26" y="5313"/>
                                </a:cubicBezTo>
                                <a:lnTo>
                                  <a:pt x="8" y="5313"/>
                                </a:lnTo>
                                <a:cubicBezTo>
                                  <a:pt x="4" y="5313"/>
                                  <a:pt x="0" y="5309"/>
                                  <a:pt x="0" y="5305"/>
                                </a:cubicBezTo>
                                <a:lnTo>
                                  <a:pt x="0" y="5241"/>
                                </a:lnTo>
                                <a:cubicBezTo>
                                  <a:pt x="0" y="5236"/>
                                  <a:pt x="4" y="5233"/>
                                  <a:pt x="8" y="5233"/>
                                </a:cubicBezTo>
                                <a:lnTo>
                                  <a:pt x="26" y="5233"/>
                                </a:lnTo>
                                <a:close/>
                                <a:moveTo>
                                  <a:pt x="8" y="5249"/>
                                </a:moveTo>
                                <a:lnTo>
                                  <a:pt x="16" y="5241"/>
                                </a:lnTo>
                                <a:lnTo>
                                  <a:pt x="16" y="5305"/>
                                </a:lnTo>
                                <a:lnTo>
                                  <a:pt x="8" y="5297"/>
                                </a:lnTo>
                                <a:lnTo>
                                  <a:pt x="26" y="5297"/>
                                </a:lnTo>
                                <a:lnTo>
                                  <a:pt x="18" y="5305"/>
                                </a:lnTo>
                                <a:lnTo>
                                  <a:pt x="18" y="5241"/>
                                </a:lnTo>
                                <a:lnTo>
                                  <a:pt x="26" y="5249"/>
                                </a:lnTo>
                                <a:lnTo>
                                  <a:pt x="8" y="5249"/>
                                </a:lnTo>
                                <a:close/>
                                <a:moveTo>
                                  <a:pt x="26" y="5345"/>
                                </a:moveTo>
                                <a:cubicBezTo>
                                  <a:pt x="31" y="5345"/>
                                  <a:pt x="34" y="5348"/>
                                  <a:pt x="34" y="5353"/>
                                </a:cubicBezTo>
                                <a:lnTo>
                                  <a:pt x="34" y="5416"/>
                                </a:lnTo>
                                <a:cubicBezTo>
                                  <a:pt x="34" y="5421"/>
                                  <a:pt x="31" y="5424"/>
                                  <a:pt x="26" y="5424"/>
                                </a:cubicBezTo>
                                <a:lnTo>
                                  <a:pt x="8" y="5424"/>
                                </a:lnTo>
                                <a:cubicBezTo>
                                  <a:pt x="4" y="5424"/>
                                  <a:pt x="0" y="5421"/>
                                  <a:pt x="0" y="5416"/>
                                </a:cubicBezTo>
                                <a:lnTo>
                                  <a:pt x="0" y="5353"/>
                                </a:lnTo>
                                <a:cubicBezTo>
                                  <a:pt x="0" y="5348"/>
                                  <a:pt x="4" y="5345"/>
                                  <a:pt x="8" y="5345"/>
                                </a:cubicBezTo>
                                <a:lnTo>
                                  <a:pt x="26" y="5345"/>
                                </a:lnTo>
                                <a:close/>
                                <a:moveTo>
                                  <a:pt x="8" y="5361"/>
                                </a:moveTo>
                                <a:lnTo>
                                  <a:pt x="16" y="5353"/>
                                </a:lnTo>
                                <a:lnTo>
                                  <a:pt x="16" y="5416"/>
                                </a:lnTo>
                                <a:lnTo>
                                  <a:pt x="8" y="5408"/>
                                </a:lnTo>
                                <a:lnTo>
                                  <a:pt x="26" y="5408"/>
                                </a:lnTo>
                                <a:lnTo>
                                  <a:pt x="18" y="5416"/>
                                </a:lnTo>
                                <a:lnTo>
                                  <a:pt x="18" y="5353"/>
                                </a:lnTo>
                                <a:lnTo>
                                  <a:pt x="26" y="5361"/>
                                </a:lnTo>
                                <a:lnTo>
                                  <a:pt x="8" y="536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13" name="Freeform 76"/>
                        <wps:cNvSpPr>
                          <a:spLocks noEditPoints="1"/>
                        </wps:cNvSpPr>
                        <wps:spPr bwMode="auto">
                          <a:xfrm>
                            <a:off x="2925445" y="845185"/>
                            <a:ext cx="4445" cy="142240"/>
                          </a:xfrm>
                          <a:custGeom>
                            <a:avLst/>
                            <a:gdLst>
                              <a:gd name="T0" fmla="*/ 5 w 7"/>
                              <a:gd name="T1" fmla="*/ 0 h 224"/>
                              <a:gd name="T2" fmla="*/ 5 w 7"/>
                              <a:gd name="T3" fmla="*/ 29 h 224"/>
                              <a:gd name="T4" fmla="*/ 0 w 7"/>
                              <a:gd name="T5" fmla="*/ 29 h 224"/>
                              <a:gd name="T6" fmla="*/ 0 w 7"/>
                              <a:gd name="T7" fmla="*/ 0 h 224"/>
                              <a:gd name="T8" fmla="*/ 5 w 7"/>
                              <a:gd name="T9" fmla="*/ 0 h 224"/>
                              <a:gd name="T10" fmla="*/ 5 w 7"/>
                              <a:gd name="T11" fmla="*/ 50 h 224"/>
                              <a:gd name="T12" fmla="*/ 6 w 7"/>
                              <a:gd name="T13" fmla="*/ 78 h 224"/>
                              <a:gd name="T14" fmla="*/ 1 w 7"/>
                              <a:gd name="T15" fmla="*/ 78 h 224"/>
                              <a:gd name="T16" fmla="*/ 0 w 7"/>
                              <a:gd name="T17" fmla="*/ 50 h 224"/>
                              <a:gd name="T18" fmla="*/ 5 w 7"/>
                              <a:gd name="T19" fmla="*/ 50 h 224"/>
                              <a:gd name="T20" fmla="*/ 6 w 7"/>
                              <a:gd name="T21" fmla="*/ 99 h 224"/>
                              <a:gd name="T22" fmla="*/ 6 w 7"/>
                              <a:gd name="T23" fmla="*/ 127 h 224"/>
                              <a:gd name="T24" fmla="*/ 1 w 7"/>
                              <a:gd name="T25" fmla="*/ 127 h 224"/>
                              <a:gd name="T26" fmla="*/ 1 w 7"/>
                              <a:gd name="T27" fmla="*/ 99 h 224"/>
                              <a:gd name="T28" fmla="*/ 6 w 7"/>
                              <a:gd name="T29" fmla="*/ 99 h 224"/>
                              <a:gd name="T30" fmla="*/ 6 w 7"/>
                              <a:gd name="T31" fmla="*/ 148 h 224"/>
                              <a:gd name="T32" fmla="*/ 6 w 7"/>
                              <a:gd name="T33" fmla="*/ 175 h 224"/>
                              <a:gd name="T34" fmla="*/ 1 w 7"/>
                              <a:gd name="T35" fmla="*/ 175 h 224"/>
                              <a:gd name="T36" fmla="*/ 1 w 7"/>
                              <a:gd name="T37" fmla="*/ 148 h 224"/>
                              <a:gd name="T38" fmla="*/ 6 w 7"/>
                              <a:gd name="T39" fmla="*/ 148 h 224"/>
                              <a:gd name="T40" fmla="*/ 7 w 7"/>
                              <a:gd name="T41" fmla="*/ 196 h 224"/>
                              <a:gd name="T42" fmla="*/ 7 w 7"/>
                              <a:gd name="T43" fmla="*/ 224 h 224"/>
                              <a:gd name="T44" fmla="*/ 2 w 7"/>
                              <a:gd name="T45" fmla="*/ 224 h 224"/>
                              <a:gd name="T46" fmla="*/ 1 w 7"/>
                              <a:gd name="T47" fmla="*/ 196 h 224"/>
                              <a:gd name="T48" fmla="*/ 7 w 7"/>
                              <a:gd name="T49" fmla="*/ 196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224">
                                <a:moveTo>
                                  <a:pt x="5" y="0"/>
                                </a:moveTo>
                                <a:lnTo>
                                  <a:pt x="5" y="29"/>
                                </a:lnTo>
                                <a:lnTo>
                                  <a:pt x="0" y="29"/>
                                </a:lnTo>
                                <a:lnTo>
                                  <a:pt x="0" y="0"/>
                                </a:lnTo>
                                <a:lnTo>
                                  <a:pt x="5" y="0"/>
                                </a:lnTo>
                                <a:close/>
                                <a:moveTo>
                                  <a:pt x="5" y="50"/>
                                </a:moveTo>
                                <a:lnTo>
                                  <a:pt x="6" y="78"/>
                                </a:lnTo>
                                <a:lnTo>
                                  <a:pt x="1" y="78"/>
                                </a:lnTo>
                                <a:lnTo>
                                  <a:pt x="0" y="50"/>
                                </a:lnTo>
                                <a:lnTo>
                                  <a:pt x="5" y="50"/>
                                </a:lnTo>
                                <a:close/>
                                <a:moveTo>
                                  <a:pt x="6" y="99"/>
                                </a:moveTo>
                                <a:lnTo>
                                  <a:pt x="6" y="127"/>
                                </a:lnTo>
                                <a:lnTo>
                                  <a:pt x="1" y="127"/>
                                </a:lnTo>
                                <a:lnTo>
                                  <a:pt x="1" y="99"/>
                                </a:lnTo>
                                <a:lnTo>
                                  <a:pt x="6" y="99"/>
                                </a:lnTo>
                                <a:close/>
                                <a:moveTo>
                                  <a:pt x="6" y="148"/>
                                </a:moveTo>
                                <a:lnTo>
                                  <a:pt x="6" y="175"/>
                                </a:lnTo>
                                <a:lnTo>
                                  <a:pt x="1" y="175"/>
                                </a:lnTo>
                                <a:lnTo>
                                  <a:pt x="1" y="148"/>
                                </a:lnTo>
                                <a:lnTo>
                                  <a:pt x="6" y="148"/>
                                </a:lnTo>
                                <a:close/>
                                <a:moveTo>
                                  <a:pt x="7" y="196"/>
                                </a:moveTo>
                                <a:lnTo>
                                  <a:pt x="7" y="224"/>
                                </a:lnTo>
                                <a:lnTo>
                                  <a:pt x="2" y="224"/>
                                </a:lnTo>
                                <a:lnTo>
                                  <a:pt x="1" y="196"/>
                                </a:lnTo>
                                <a:lnTo>
                                  <a:pt x="7"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77"/>
                        <wps:cNvSpPr>
                          <a:spLocks noEditPoints="1"/>
                        </wps:cNvSpPr>
                        <wps:spPr bwMode="auto">
                          <a:xfrm>
                            <a:off x="2926715" y="1000760"/>
                            <a:ext cx="4445" cy="141605"/>
                          </a:xfrm>
                          <a:custGeom>
                            <a:avLst/>
                            <a:gdLst>
                              <a:gd name="T0" fmla="*/ 5 w 7"/>
                              <a:gd name="T1" fmla="*/ 0 h 223"/>
                              <a:gd name="T2" fmla="*/ 5 w 7"/>
                              <a:gd name="T3" fmla="*/ 28 h 223"/>
                              <a:gd name="T4" fmla="*/ 0 w 7"/>
                              <a:gd name="T5" fmla="*/ 28 h 223"/>
                              <a:gd name="T6" fmla="*/ 0 w 7"/>
                              <a:gd name="T7" fmla="*/ 0 h 223"/>
                              <a:gd name="T8" fmla="*/ 5 w 7"/>
                              <a:gd name="T9" fmla="*/ 0 h 223"/>
                              <a:gd name="T10" fmla="*/ 5 w 7"/>
                              <a:gd name="T11" fmla="*/ 49 h 223"/>
                              <a:gd name="T12" fmla="*/ 5 w 7"/>
                              <a:gd name="T13" fmla="*/ 77 h 223"/>
                              <a:gd name="T14" fmla="*/ 0 w 7"/>
                              <a:gd name="T15" fmla="*/ 77 h 223"/>
                              <a:gd name="T16" fmla="*/ 0 w 7"/>
                              <a:gd name="T17" fmla="*/ 49 h 223"/>
                              <a:gd name="T18" fmla="*/ 5 w 7"/>
                              <a:gd name="T19" fmla="*/ 49 h 223"/>
                              <a:gd name="T20" fmla="*/ 7 w 7"/>
                              <a:gd name="T21" fmla="*/ 98 h 223"/>
                              <a:gd name="T22" fmla="*/ 7 w 7"/>
                              <a:gd name="T23" fmla="*/ 125 h 223"/>
                              <a:gd name="T24" fmla="*/ 1 w 7"/>
                              <a:gd name="T25" fmla="*/ 125 h 223"/>
                              <a:gd name="T26" fmla="*/ 1 w 7"/>
                              <a:gd name="T27" fmla="*/ 98 h 223"/>
                              <a:gd name="T28" fmla="*/ 7 w 7"/>
                              <a:gd name="T29" fmla="*/ 98 h 223"/>
                              <a:gd name="T30" fmla="*/ 7 w 7"/>
                              <a:gd name="T31" fmla="*/ 146 h 223"/>
                              <a:gd name="T32" fmla="*/ 7 w 7"/>
                              <a:gd name="T33" fmla="*/ 174 h 223"/>
                              <a:gd name="T34" fmla="*/ 1 w 7"/>
                              <a:gd name="T35" fmla="*/ 174 h 223"/>
                              <a:gd name="T36" fmla="*/ 1 w 7"/>
                              <a:gd name="T37" fmla="*/ 146 h 223"/>
                              <a:gd name="T38" fmla="*/ 7 w 7"/>
                              <a:gd name="T39" fmla="*/ 146 h 223"/>
                              <a:gd name="T40" fmla="*/ 7 w 7"/>
                              <a:gd name="T41" fmla="*/ 195 h 223"/>
                              <a:gd name="T42" fmla="*/ 7 w 7"/>
                              <a:gd name="T43" fmla="*/ 223 h 223"/>
                              <a:gd name="T44" fmla="*/ 1 w 7"/>
                              <a:gd name="T45" fmla="*/ 223 h 223"/>
                              <a:gd name="T46" fmla="*/ 1 w 7"/>
                              <a:gd name="T47" fmla="*/ 195 h 223"/>
                              <a:gd name="T48" fmla="*/ 7 w 7"/>
                              <a:gd name="T49" fmla="*/ 195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223">
                                <a:moveTo>
                                  <a:pt x="5" y="0"/>
                                </a:moveTo>
                                <a:lnTo>
                                  <a:pt x="5" y="28"/>
                                </a:lnTo>
                                <a:lnTo>
                                  <a:pt x="0" y="28"/>
                                </a:lnTo>
                                <a:lnTo>
                                  <a:pt x="0" y="0"/>
                                </a:lnTo>
                                <a:lnTo>
                                  <a:pt x="5" y="0"/>
                                </a:lnTo>
                                <a:close/>
                                <a:moveTo>
                                  <a:pt x="5" y="49"/>
                                </a:moveTo>
                                <a:lnTo>
                                  <a:pt x="5" y="77"/>
                                </a:lnTo>
                                <a:lnTo>
                                  <a:pt x="0" y="77"/>
                                </a:lnTo>
                                <a:lnTo>
                                  <a:pt x="0" y="49"/>
                                </a:lnTo>
                                <a:lnTo>
                                  <a:pt x="5" y="49"/>
                                </a:lnTo>
                                <a:close/>
                                <a:moveTo>
                                  <a:pt x="7" y="98"/>
                                </a:moveTo>
                                <a:lnTo>
                                  <a:pt x="7" y="125"/>
                                </a:lnTo>
                                <a:lnTo>
                                  <a:pt x="1" y="125"/>
                                </a:lnTo>
                                <a:lnTo>
                                  <a:pt x="1" y="98"/>
                                </a:lnTo>
                                <a:lnTo>
                                  <a:pt x="7" y="98"/>
                                </a:lnTo>
                                <a:close/>
                                <a:moveTo>
                                  <a:pt x="7" y="146"/>
                                </a:moveTo>
                                <a:lnTo>
                                  <a:pt x="7" y="174"/>
                                </a:lnTo>
                                <a:lnTo>
                                  <a:pt x="1" y="174"/>
                                </a:lnTo>
                                <a:lnTo>
                                  <a:pt x="1" y="146"/>
                                </a:lnTo>
                                <a:lnTo>
                                  <a:pt x="7" y="146"/>
                                </a:lnTo>
                                <a:close/>
                                <a:moveTo>
                                  <a:pt x="7" y="195"/>
                                </a:moveTo>
                                <a:lnTo>
                                  <a:pt x="7" y="223"/>
                                </a:lnTo>
                                <a:lnTo>
                                  <a:pt x="1" y="223"/>
                                </a:lnTo>
                                <a:lnTo>
                                  <a:pt x="1" y="195"/>
                                </a:lnTo>
                                <a:lnTo>
                                  <a:pt x="7"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8"/>
                        <wps:cNvSpPr>
                          <a:spLocks noEditPoints="1"/>
                        </wps:cNvSpPr>
                        <wps:spPr bwMode="auto">
                          <a:xfrm>
                            <a:off x="2927350" y="1155700"/>
                            <a:ext cx="4445" cy="141605"/>
                          </a:xfrm>
                          <a:custGeom>
                            <a:avLst/>
                            <a:gdLst>
                              <a:gd name="T0" fmla="*/ 6 w 7"/>
                              <a:gd name="T1" fmla="*/ 0 h 223"/>
                              <a:gd name="T2" fmla="*/ 6 w 7"/>
                              <a:gd name="T3" fmla="*/ 28 h 223"/>
                              <a:gd name="T4" fmla="*/ 0 w 7"/>
                              <a:gd name="T5" fmla="*/ 28 h 223"/>
                              <a:gd name="T6" fmla="*/ 0 w 7"/>
                              <a:gd name="T7" fmla="*/ 0 h 223"/>
                              <a:gd name="T8" fmla="*/ 6 w 7"/>
                              <a:gd name="T9" fmla="*/ 0 h 223"/>
                              <a:gd name="T10" fmla="*/ 6 w 7"/>
                              <a:gd name="T11" fmla="*/ 49 h 223"/>
                              <a:gd name="T12" fmla="*/ 6 w 7"/>
                              <a:gd name="T13" fmla="*/ 77 h 223"/>
                              <a:gd name="T14" fmla="*/ 1 w 7"/>
                              <a:gd name="T15" fmla="*/ 77 h 223"/>
                              <a:gd name="T16" fmla="*/ 1 w 7"/>
                              <a:gd name="T17" fmla="*/ 49 h 223"/>
                              <a:gd name="T18" fmla="*/ 6 w 7"/>
                              <a:gd name="T19" fmla="*/ 49 h 223"/>
                              <a:gd name="T20" fmla="*/ 6 w 7"/>
                              <a:gd name="T21" fmla="*/ 98 h 223"/>
                              <a:gd name="T22" fmla="*/ 6 w 7"/>
                              <a:gd name="T23" fmla="*/ 126 h 223"/>
                              <a:gd name="T24" fmla="*/ 1 w 7"/>
                              <a:gd name="T25" fmla="*/ 126 h 223"/>
                              <a:gd name="T26" fmla="*/ 1 w 7"/>
                              <a:gd name="T27" fmla="*/ 98 h 223"/>
                              <a:gd name="T28" fmla="*/ 6 w 7"/>
                              <a:gd name="T29" fmla="*/ 98 h 223"/>
                              <a:gd name="T30" fmla="*/ 7 w 7"/>
                              <a:gd name="T31" fmla="*/ 146 h 223"/>
                              <a:gd name="T32" fmla="*/ 7 w 7"/>
                              <a:gd name="T33" fmla="*/ 174 h 223"/>
                              <a:gd name="T34" fmla="*/ 1 w 7"/>
                              <a:gd name="T35" fmla="*/ 174 h 223"/>
                              <a:gd name="T36" fmla="*/ 1 w 7"/>
                              <a:gd name="T37" fmla="*/ 146 h 223"/>
                              <a:gd name="T38" fmla="*/ 7 w 7"/>
                              <a:gd name="T39" fmla="*/ 146 h 223"/>
                              <a:gd name="T40" fmla="*/ 7 w 7"/>
                              <a:gd name="T41" fmla="*/ 195 h 223"/>
                              <a:gd name="T42" fmla="*/ 7 w 7"/>
                              <a:gd name="T43" fmla="*/ 223 h 223"/>
                              <a:gd name="T44" fmla="*/ 2 w 7"/>
                              <a:gd name="T45" fmla="*/ 223 h 223"/>
                              <a:gd name="T46" fmla="*/ 2 w 7"/>
                              <a:gd name="T47" fmla="*/ 195 h 223"/>
                              <a:gd name="T48" fmla="*/ 7 w 7"/>
                              <a:gd name="T49" fmla="*/ 195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223">
                                <a:moveTo>
                                  <a:pt x="6" y="0"/>
                                </a:moveTo>
                                <a:lnTo>
                                  <a:pt x="6" y="28"/>
                                </a:lnTo>
                                <a:lnTo>
                                  <a:pt x="0" y="28"/>
                                </a:lnTo>
                                <a:lnTo>
                                  <a:pt x="0" y="0"/>
                                </a:lnTo>
                                <a:lnTo>
                                  <a:pt x="6" y="0"/>
                                </a:lnTo>
                                <a:close/>
                                <a:moveTo>
                                  <a:pt x="6" y="49"/>
                                </a:moveTo>
                                <a:lnTo>
                                  <a:pt x="6" y="77"/>
                                </a:lnTo>
                                <a:lnTo>
                                  <a:pt x="1" y="77"/>
                                </a:lnTo>
                                <a:lnTo>
                                  <a:pt x="1" y="49"/>
                                </a:lnTo>
                                <a:lnTo>
                                  <a:pt x="6" y="49"/>
                                </a:lnTo>
                                <a:close/>
                                <a:moveTo>
                                  <a:pt x="6" y="98"/>
                                </a:moveTo>
                                <a:lnTo>
                                  <a:pt x="6" y="126"/>
                                </a:lnTo>
                                <a:lnTo>
                                  <a:pt x="1" y="126"/>
                                </a:lnTo>
                                <a:lnTo>
                                  <a:pt x="1" y="98"/>
                                </a:lnTo>
                                <a:lnTo>
                                  <a:pt x="6" y="98"/>
                                </a:lnTo>
                                <a:close/>
                                <a:moveTo>
                                  <a:pt x="7" y="146"/>
                                </a:moveTo>
                                <a:lnTo>
                                  <a:pt x="7" y="174"/>
                                </a:lnTo>
                                <a:lnTo>
                                  <a:pt x="1" y="174"/>
                                </a:lnTo>
                                <a:lnTo>
                                  <a:pt x="1" y="146"/>
                                </a:lnTo>
                                <a:lnTo>
                                  <a:pt x="7" y="146"/>
                                </a:lnTo>
                                <a:close/>
                                <a:moveTo>
                                  <a:pt x="7" y="195"/>
                                </a:moveTo>
                                <a:lnTo>
                                  <a:pt x="7" y="223"/>
                                </a:lnTo>
                                <a:lnTo>
                                  <a:pt x="2" y="223"/>
                                </a:lnTo>
                                <a:lnTo>
                                  <a:pt x="2" y="195"/>
                                </a:lnTo>
                                <a:lnTo>
                                  <a:pt x="7"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9"/>
                        <wps:cNvSpPr>
                          <a:spLocks noEditPoints="1"/>
                        </wps:cNvSpPr>
                        <wps:spPr bwMode="auto">
                          <a:xfrm>
                            <a:off x="2928620" y="1310640"/>
                            <a:ext cx="5080" cy="141605"/>
                          </a:xfrm>
                          <a:custGeom>
                            <a:avLst/>
                            <a:gdLst>
                              <a:gd name="T0" fmla="*/ 5 w 8"/>
                              <a:gd name="T1" fmla="*/ 0 h 223"/>
                              <a:gd name="T2" fmla="*/ 5 w 8"/>
                              <a:gd name="T3" fmla="*/ 29 h 223"/>
                              <a:gd name="T4" fmla="*/ 0 w 8"/>
                              <a:gd name="T5" fmla="*/ 29 h 223"/>
                              <a:gd name="T6" fmla="*/ 0 w 8"/>
                              <a:gd name="T7" fmla="*/ 0 h 223"/>
                              <a:gd name="T8" fmla="*/ 5 w 8"/>
                              <a:gd name="T9" fmla="*/ 0 h 223"/>
                              <a:gd name="T10" fmla="*/ 7 w 8"/>
                              <a:gd name="T11" fmla="*/ 50 h 223"/>
                              <a:gd name="T12" fmla="*/ 7 w 8"/>
                              <a:gd name="T13" fmla="*/ 78 h 223"/>
                              <a:gd name="T14" fmla="*/ 0 w 8"/>
                              <a:gd name="T15" fmla="*/ 78 h 223"/>
                              <a:gd name="T16" fmla="*/ 0 w 8"/>
                              <a:gd name="T17" fmla="*/ 50 h 223"/>
                              <a:gd name="T18" fmla="*/ 7 w 8"/>
                              <a:gd name="T19" fmla="*/ 50 h 223"/>
                              <a:gd name="T20" fmla="*/ 7 w 8"/>
                              <a:gd name="T21" fmla="*/ 97 h 223"/>
                              <a:gd name="T22" fmla="*/ 7 w 8"/>
                              <a:gd name="T23" fmla="*/ 126 h 223"/>
                              <a:gd name="T24" fmla="*/ 1 w 8"/>
                              <a:gd name="T25" fmla="*/ 126 h 223"/>
                              <a:gd name="T26" fmla="*/ 1 w 8"/>
                              <a:gd name="T27" fmla="*/ 97 h 223"/>
                              <a:gd name="T28" fmla="*/ 7 w 8"/>
                              <a:gd name="T29" fmla="*/ 97 h 223"/>
                              <a:gd name="T30" fmla="*/ 7 w 8"/>
                              <a:gd name="T31" fmla="*/ 147 h 223"/>
                              <a:gd name="T32" fmla="*/ 7 w 8"/>
                              <a:gd name="T33" fmla="*/ 175 h 223"/>
                              <a:gd name="T34" fmla="*/ 1 w 8"/>
                              <a:gd name="T35" fmla="*/ 175 h 223"/>
                              <a:gd name="T36" fmla="*/ 1 w 8"/>
                              <a:gd name="T37" fmla="*/ 147 h 223"/>
                              <a:gd name="T38" fmla="*/ 7 w 8"/>
                              <a:gd name="T39" fmla="*/ 147 h 223"/>
                              <a:gd name="T40" fmla="*/ 8 w 8"/>
                              <a:gd name="T41" fmla="*/ 196 h 223"/>
                              <a:gd name="T42" fmla="*/ 8 w 8"/>
                              <a:gd name="T43" fmla="*/ 223 h 223"/>
                              <a:gd name="T44" fmla="*/ 1 w 8"/>
                              <a:gd name="T45" fmla="*/ 223 h 223"/>
                              <a:gd name="T46" fmla="*/ 1 w 8"/>
                              <a:gd name="T47" fmla="*/ 196 h 223"/>
                              <a:gd name="T48" fmla="*/ 8 w 8"/>
                              <a:gd name="T49" fmla="*/ 196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 h="223">
                                <a:moveTo>
                                  <a:pt x="5" y="0"/>
                                </a:moveTo>
                                <a:lnTo>
                                  <a:pt x="5" y="29"/>
                                </a:lnTo>
                                <a:lnTo>
                                  <a:pt x="0" y="29"/>
                                </a:lnTo>
                                <a:lnTo>
                                  <a:pt x="0" y="0"/>
                                </a:lnTo>
                                <a:lnTo>
                                  <a:pt x="5" y="0"/>
                                </a:lnTo>
                                <a:close/>
                                <a:moveTo>
                                  <a:pt x="7" y="50"/>
                                </a:moveTo>
                                <a:lnTo>
                                  <a:pt x="7" y="78"/>
                                </a:lnTo>
                                <a:lnTo>
                                  <a:pt x="0" y="78"/>
                                </a:lnTo>
                                <a:lnTo>
                                  <a:pt x="0" y="50"/>
                                </a:lnTo>
                                <a:lnTo>
                                  <a:pt x="7" y="50"/>
                                </a:lnTo>
                                <a:close/>
                                <a:moveTo>
                                  <a:pt x="7" y="97"/>
                                </a:moveTo>
                                <a:lnTo>
                                  <a:pt x="7" y="126"/>
                                </a:lnTo>
                                <a:lnTo>
                                  <a:pt x="1" y="126"/>
                                </a:lnTo>
                                <a:lnTo>
                                  <a:pt x="1" y="97"/>
                                </a:lnTo>
                                <a:lnTo>
                                  <a:pt x="7" y="97"/>
                                </a:lnTo>
                                <a:close/>
                                <a:moveTo>
                                  <a:pt x="7" y="147"/>
                                </a:moveTo>
                                <a:lnTo>
                                  <a:pt x="7" y="175"/>
                                </a:lnTo>
                                <a:lnTo>
                                  <a:pt x="1" y="175"/>
                                </a:lnTo>
                                <a:lnTo>
                                  <a:pt x="1" y="147"/>
                                </a:lnTo>
                                <a:lnTo>
                                  <a:pt x="7" y="147"/>
                                </a:lnTo>
                                <a:close/>
                                <a:moveTo>
                                  <a:pt x="8" y="196"/>
                                </a:moveTo>
                                <a:lnTo>
                                  <a:pt x="8" y="223"/>
                                </a:lnTo>
                                <a:lnTo>
                                  <a:pt x="1" y="223"/>
                                </a:lnTo>
                                <a:lnTo>
                                  <a:pt x="1" y="196"/>
                                </a:lnTo>
                                <a:lnTo>
                                  <a:pt x="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80"/>
                        <wps:cNvSpPr>
                          <a:spLocks noEditPoints="1"/>
                        </wps:cNvSpPr>
                        <wps:spPr bwMode="auto">
                          <a:xfrm>
                            <a:off x="2929890" y="1466215"/>
                            <a:ext cx="4445" cy="141605"/>
                          </a:xfrm>
                          <a:custGeom>
                            <a:avLst/>
                            <a:gdLst>
                              <a:gd name="T0" fmla="*/ 6 w 7"/>
                              <a:gd name="T1" fmla="*/ 0 h 223"/>
                              <a:gd name="T2" fmla="*/ 6 w 7"/>
                              <a:gd name="T3" fmla="*/ 28 h 223"/>
                              <a:gd name="T4" fmla="*/ 0 w 7"/>
                              <a:gd name="T5" fmla="*/ 28 h 223"/>
                              <a:gd name="T6" fmla="*/ 0 w 7"/>
                              <a:gd name="T7" fmla="*/ 0 h 223"/>
                              <a:gd name="T8" fmla="*/ 6 w 7"/>
                              <a:gd name="T9" fmla="*/ 0 h 223"/>
                              <a:gd name="T10" fmla="*/ 6 w 7"/>
                              <a:gd name="T11" fmla="*/ 49 h 223"/>
                              <a:gd name="T12" fmla="*/ 6 w 7"/>
                              <a:gd name="T13" fmla="*/ 77 h 223"/>
                              <a:gd name="T14" fmla="*/ 0 w 7"/>
                              <a:gd name="T15" fmla="*/ 77 h 223"/>
                              <a:gd name="T16" fmla="*/ 0 w 7"/>
                              <a:gd name="T17" fmla="*/ 49 h 223"/>
                              <a:gd name="T18" fmla="*/ 6 w 7"/>
                              <a:gd name="T19" fmla="*/ 49 h 223"/>
                              <a:gd name="T20" fmla="*/ 7 w 7"/>
                              <a:gd name="T21" fmla="*/ 98 h 223"/>
                              <a:gd name="T22" fmla="*/ 7 w 7"/>
                              <a:gd name="T23" fmla="*/ 125 h 223"/>
                              <a:gd name="T24" fmla="*/ 0 w 7"/>
                              <a:gd name="T25" fmla="*/ 125 h 223"/>
                              <a:gd name="T26" fmla="*/ 0 w 7"/>
                              <a:gd name="T27" fmla="*/ 98 h 223"/>
                              <a:gd name="T28" fmla="*/ 7 w 7"/>
                              <a:gd name="T29" fmla="*/ 98 h 223"/>
                              <a:gd name="T30" fmla="*/ 7 w 7"/>
                              <a:gd name="T31" fmla="*/ 146 h 223"/>
                              <a:gd name="T32" fmla="*/ 7 w 7"/>
                              <a:gd name="T33" fmla="*/ 174 h 223"/>
                              <a:gd name="T34" fmla="*/ 2 w 7"/>
                              <a:gd name="T35" fmla="*/ 174 h 223"/>
                              <a:gd name="T36" fmla="*/ 2 w 7"/>
                              <a:gd name="T37" fmla="*/ 146 h 223"/>
                              <a:gd name="T38" fmla="*/ 7 w 7"/>
                              <a:gd name="T39" fmla="*/ 146 h 223"/>
                              <a:gd name="T40" fmla="*/ 7 w 7"/>
                              <a:gd name="T41" fmla="*/ 195 h 223"/>
                              <a:gd name="T42" fmla="*/ 7 w 7"/>
                              <a:gd name="T43" fmla="*/ 223 h 223"/>
                              <a:gd name="T44" fmla="*/ 2 w 7"/>
                              <a:gd name="T45" fmla="*/ 223 h 223"/>
                              <a:gd name="T46" fmla="*/ 2 w 7"/>
                              <a:gd name="T47" fmla="*/ 195 h 223"/>
                              <a:gd name="T48" fmla="*/ 7 w 7"/>
                              <a:gd name="T49" fmla="*/ 195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223">
                                <a:moveTo>
                                  <a:pt x="6" y="0"/>
                                </a:moveTo>
                                <a:lnTo>
                                  <a:pt x="6" y="28"/>
                                </a:lnTo>
                                <a:lnTo>
                                  <a:pt x="0" y="28"/>
                                </a:lnTo>
                                <a:lnTo>
                                  <a:pt x="0" y="0"/>
                                </a:lnTo>
                                <a:lnTo>
                                  <a:pt x="6" y="0"/>
                                </a:lnTo>
                                <a:close/>
                                <a:moveTo>
                                  <a:pt x="6" y="49"/>
                                </a:moveTo>
                                <a:lnTo>
                                  <a:pt x="6" y="77"/>
                                </a:lnTo>
                                <a:lnTo>
                                  <a:pt x="0" y="77"/>
                                </a:lnTo>
                                <a:lnTo>
                                  <a:pt x="0" y="49"/>
                                </a:lnTo>
                                <a:lnTo>
                                  <a:pt x="6" y="49"/>
                                </a:lnTo>
                                <a:close/>
                                <a:moveTo>
                                  <a:pt x="7" y="98"/>
                                </a:moveTo>
                                <a:lnTo>
                                  <a:pt x="7" y="125"/>
                                </a:lnTo>
                                <a:lnTo>
                                  <a:pt x="0" y="125"/>
                                </a:lnTo>
                                <a:lnTo>
                                  <a:pt x="0" y="98"/>
                                </a:lnTo>
                                <a:lnTo>
                                  <a:pt x="7" y="98"/>
                                </a:lnTo>
                                <a:close/>
                                <a:moveTo>
                                  <a:pt x="7" y="146"/>
                                </a:moveTo>
                                <a:lnTo>
                                  <a:pt x="7" y="174"/>
                                </a:lnTo>
                                <a:lnTo>
                                  <a:pt x="2" y="174"/>
                                </a:lnTo>
                                <a:lnTo>
                                  <a:pt x="2" y="146"/>
                                </a:lnTo>
                                <a:lnTo>
                                  <a:pt x="7" y="146"/>
                                </a:lnTo>
                                <a:close/>
                                <a:moveTo>
                                  <a:pt x="7" y="195"/>
                                </a:moveTo>
                                <a:lnTo>
                                  <a:pt x="7" y="223"/>
                                </a:lnTo>
                                <a:lnTo>
                                  <a:pt x="2" y="223"/>
                                </a:lnTo>
                                <a:lnTo>
                                  <a:pt x="2" y="195"/>
                                </a:lnTo>
                                <a:lnTo>
                                  <a:pt x="7"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1"/>
                        <wps:cNvSpPr>
                          <a:spLocks noEditPoints="1"/>
                        </wps:cNvSpPr>
                        <wps:spPr bwMode="auto">
                          <a:xfrm>
                            <a:off x="2931160" y="1621155"/>
                            <a:ext cx="4445" cy="141605"/>
                          </a:xfrm>
                          <a:custGeom>
                            <a:avLst/>
                            <a:gdLst>
                              <a:gd name="T0" fmla="*/ 5 w 7"/>
                              <a:gd name="T1" fmla="*/ 0 h 223"/>
                              <a:gd name="T2" fmla="*/ 5 w 7"/>
                              <a:gd name="T3" fmla="*/ 28 h 223"/>
                              <a:gd name="T4" fmla="*/ 0 w 7"/>
                              <a:gd name="T5" fmla="*/ 28 h 223"/>
                              <a:gd name="T6" fmla="*/ 0 w 7"/>
                              <a:gd name="T7" fmla="*/ 0 h 223"/>
                              <a:gd name="T8" fmla="*/ 5 w 7"/>
                              <a:gd name="T9" fmla="*/ 0 h 223"/>
                              <a:gd name="T10" fmla="*/ 6 w 7"/>
                              <a:gd name="T11" fmla="*/ 49 h 223"/>
                              <a:gd name="T12" fmla="*/ 6 w 7"/>
                              <a:gd name="T13" fmla="*/ 76 h 223"/>
                              <a:gd name="T14" fmla="*/ 0 w 7"/>
                              <a:gd name="T15" fmla="*/ 76 h 223"/>
                              <a:gd name="T16" fmla="*/ 0 w 7"/>
                              <a:gd name="T17" fmla="*/ 49 h 223"/>
                              <a:gd name="T18" fmla="*/ 6 w 7"/>
                              <a:gd name="T19" fmla="*/ 49 h 223"/>
                              <a:gd name="T20" fmla="*/ 6 w 7"/>
                              <a:gd name="T21" fmla="*/ 97 h 223"/>
                              <a:gd name="T22" fmla="*/ 6 w 7"/>
                              <a:gd name="T23" fmla="*/ 125 h 223"/>
                              <a:gd name="T24" fmla="*/ 0 w 7"/>
                              <a:gd name="T25" fmla="*/ 125 h 223"/>
                              <a:gd name="T26" fmla="*/ 0 w 7"/>
                              <a:gd name="T27" fmla="*/ 97 h 223"/>
                              <a:gd name="T28" fmla="*/ 6 w 7"/>
                              <a:gd name="T29" fmla="*/ 97 h 223"/>
                              <a:gd name="T30" fmla="*/ 6 w 7"/>
                              <a:gd name="T31" fmla="*/ 146 h 223"/>
                              <a:gd name="T32" fmla="*/ 6 w 7"/>
                              <a:gd name="T33" fmla="*/ 174 h 223"/>
                              <a:gd name="T34" fmla="*/ 0 w 7"/>
                              <a:gd name="T35" fmla="*/ 174 h 223"/>
                              <a:gd name="T36" fmla="*/ 0 w 7"/>
                              <a:gd name="T37" fmla="*/ 146 h 223"/>
                              <a:gd name="T38" fmla="*/ 6 w 7"/>
                              <a:gd name="T39" fmla="*/ 146 h 223"/>
                              <a:gd name="T40" fmla="*/ 7 w 7"/>
                              <a:gd name="T41" fmla="*/ 195 h 223"/>
                              <a:gd name="T42" fmla="*/ 7 w 7"/>
                              <a:gd name="T43" fmla="*/ 223 h 223"/>
                              <a:gd name="T44" fmla="*/ 1 w 7"/>
                              <a:gd name="T45" fmla="*/ 223 h 223"/>
                              <a:gd name="T46" fmla="*/ 1 w 7"/>
                              <a:gd name="T47" fmla="*/ 195 h 223"/>
                              <a:gd name="T48" fmla="*/ 7 w 7"/>
                              <a:gd name="T49" fmla="*/ 195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223">
                                <a:moveTo>
                                  <a:pt x="5" y="0"/>
                                </a:moveTo>
                                <a:lnTo>
                                  <a:pt x="5" y="28"/>
                                </a:lnTo>
                                <a:lnTo>
                                  <a:pt x="0" y="28"/>
                                </a:lnTo>
                                <a:lnTo>
                                  <a:pt x="0" y="0"/>
                                </a:lnTo>
                                <a:lnTo>
                                  <a:pt x="5" y="0"/>
                                </a:lnTo>
                                <a:close/>
                                <a:moveTo>
                                  <a:pt x="6" y="49"/>
                                </a:moveTo>
                                <a:lnTo>
                                  <a:pt x="6" y="76"/>
                                </a:lnTo>
                                <a:lnTo>
                                  <a:pt x="0" y="76"/>
                                </a:lnTo>
                                <a:lnTo>
                                  <a:pt x="0" y="49"/>
                                </a:lnTo>
                                <a:lnTo>
                                  <a:pt x="6" y="49"/>
                                </a:lnTo>
                                <a:close/>
                                <a:moveTo>
                                  <a:pt x="6" y="97"/>
                                </a:moveTo>
                                <a:lnTo>
                                  <a:pt x="6" y="125"/>
                                </a:lnTo>
                                <a:lnTo>
                                  <a:pt x="0" y="125"/>
                                </a:lnTo>
                                <a:lnTo>
                                  <a:pt x="0" y="97"/>
                                </a:lnTo>
                                <a:lnTo>
                                  <a:pt x="6" y="97"/>
                                </a:lnTo>
                                <a:close/>
                                <a:moveTo>
                                  <a:pt x="6" y="146"/>
                                </a:moveTo>
                                <a:lnTo>
                                  <a:pt x="6" y="174"/>
                                </a:lnTo>
                                <a:lnTo>
                                  <a:pt x="0" y="174"/>
                                </a:lnTo>
                                <a:lnTo>
                                  <a:pt x="0" y="146"/>
                                </a:lnTo>
                                <a:lnTo>
                                  <a:pt x="6" y="146"/>
                                </a:lnTo>
                                <a:close/>
                                <a:moveTo>
                                  <a:pt x="7" y="195"/>
                                </a:moveTo>
                                <a:lnTo>
                                  <a:pt x="7" y="223"/>
                                </a:lnTo>
                                <a:lnTo>
                                  <a:pt x="1" y="223"/>
                                </a:lnTo>
                                <a:lnTo>
                                  <a:pt x="1" y="195"/>
                                </a:lnTo>
                                <a:lnTo>
                                  <a:pt x="7"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2"/>
                        <wps:cNvSpPr>
                          <a:spLocks noEditPoints="1"/>
                        </wps:cNvSpPr>
                        <wps:spPr bwMode="auto">
                          <a:xfrm>
                            <a:off x="2931795" y="1776095"/>
                            <a:ext cx="4445" cy="141605"/>
                          </a:xfrm>
                          <a:custGeom>
                            <a:avLst/>
                            <a:gdLst>
                              <a:gd name="T0" fmla="*/ 6 w 7"/>
                              <a:gd name="T1" fmla="*/ 0 h 223"/>
                              <a:gd name="T2" fmla="*/ 6 w 7"/>
                              <a:gd name="T3" fmla="*/ 28 h 223"/>
                              <a:gd name="T4" fmla="*/ 0 w 7"/>
                              <a:gd name="T5" fmla="*/ 28 h 223"/>
                              <a:gd name="T6" fmla="*/ 0 w 7"/>
                              <a:gd name="T7" fmla="*/ 0 h 223"/>
                              <a:gd name="T8" fmla="*/ 6 w 7"/>
                              <a:gd name="T9" fmla="*/ 0 h 223"/>
                              <a:gd name="T10" fmla="*/ 6 w 7"/>
                              <a:gd name="T11" fmla="*/ 49 h 223"/>
                              <a:gd name="T12" fmla="*/ 6 w 7"/>
                              <a:gd name="T13" fmla="*/ 77 h 223"/>
                              <a:gd name="T14" fmla="*/ 0 w 7"/>
                              <a:gd name="T15" fmla="*/ 77 h 223"/>
                              <a:gd name="T16" fmla="*/ 0 w 7"/>
                              <a:gd name="T17" fmla="*/ 49 h 223"/>
                              <a:gd name="T18" fmla="*/ 6 w 7"/>
                              <a:gd name="T19" fmla="*/ 49 h 223"/>
                              <a:gd name="T20" fmla="*/ 7 w 7"/>
                              <a:gd name="T21" fmla="*/ 97 h 223"/>
                              <a:gd name="T22" fmla="*/ 7 w 7"/>
                              <a:gd name="T23" fmla="*/ 125 h 223"/>
                              <a:gd name="T24" fmla="*/ 2 w 7"/>
                              <a:gd name="T25" fmla="*/ 125 h 223"/>
                              <a:gd name="T26" fmla="*/ 2 w 7"/>
                              <a:gd name="T27" fmla="*/ 97 h 223"/>
                              <a:gd name="T28" fmla="*/ 7 w 7"/>
                              <a:gd name="T29" fmla="*/ 97 h 223"/>
                              <a:gd name="T30" fmla="*/ 7 w 7"/>
                              <a:gd name="T31" fmla="*/ 146 h 223"/>
                              <a:gd name="T32" fmla="*/ 7 w 7"/>
                              <a:gd name="T33" fmla="*/ 174 h 223"/>
                              <a:gd name="T34" fmla="*/ 2 w 7"/>
                              <a:gd name="T35" fmla="*/ 174 h 223"/>
                              <a:gd name="T36" fmla="*/ 2 w 7"/>
                              <a:gd name="T37" fmla="*/ 146 h 223"/>
                              <a:gd name="T38" fmla="*/ 7 w 7"/>
                              <a:gd name="T39" fmla="*/ 146 h 223"/>
                              <a:gd name="T40" fmla="*/ 7 w 7"/>
                              <a:gd name="T41" fmla="*/ 195 h 223"/>
                              <a:gd name="T42" fmla="*/ 7 w 7"/>
                              <a:gd name="T43" fmla="*/ 223 h 223"/>
                              <a:gd name="T44" fmla="*/ 2 w 7"/>
                              <a:gd name="T45" fmla="*/ 223 h 223"/>
                              <a:gd name="T46" fmla="*/ 2 w 7"/>
                              <a:gd name="T47" fmla="*/ 195 h 223"/>
                              <a:gd name="T48" fmla="*/ 7 w 7"/>
                              <a:gd name="T49" fmla="*/ 195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 h="223">
                                <a:moveTo>
                                  <a:pt x="6" y="0"/>
                                </a:moveTo>
                                <a:lnTo>
                                  <a:pt x="6" y="28"/>
                                </a:lnTo>
                                <a:lnTo>
                                  <a:pt x="0" y="28"/>
                                </a:lnTo>
                                <a:lnTo>
                                  <a:pt x="0" y="0"/>
                                </a:lnTo>
                                <a:lnTo>
                                  <a:pt x="6" y="0"/>
                                </a:lnTo>
                                <a:close/>
                                <a:moveTo>
                                  <a:pt x="6" y="49"/>
                                </a:moveTo>
                                <a:lnTo>
                                  <a:pt x="6" y="77"/>
                                </a:lnTo>
                                <a:lnTo>
                                  <a:pt x="0" y="77"/>
                                </a:lnTo>
                                <a:lnTo>
                                  <a:pt x="0" y="49"/>
                                </a:lnTo>
                                <a:lnTo>
                                  <a:pt x="6" y="49"/>
                                </a:lnTo>
                                <a:close/>
                                <a:moveTo>
                                  <a:pt x="7" y="97"/>
                                </a:moveTo>
                                <a:lnTo>
                                  <a:pt x="7" y="125"/>
                                </a:lnTo>
                                <a:lnTo>
                                  <a:pt x="2" y="125"/>
                                </a:lnTo>
                                <a:lnTo>
                                  <a:pt x="2" y="97"/>
                                </a:lnTo>
                                <a:lnTo>
                                  <a:pt x="7" y="97"/>
                                </a:lnTo>
                                <a:close/>
                                <a:moveTo>
                                  <a:pt x="7" y="146"/>
                                </a:moveTo>
                                <a:lnTo>
                                  <a:pt x="7" y="174"/>
                                </a:lnTo>
                                <a:lnTo>
                                  <a:pt x="2" y="174"/>
                                </a:lnTo>
                                <a:lnTo>
                                  <a:pt x="2" y="146"/>
                                </a:lnTo>
                                <a:lnTo>
                                  <a:pt x="7" y="146"/>
                                </a:lnTo>
                                <a:close/>
                                <a:moveTo>
                                  <a:pt x="7" y="195"/>
                                </a:moveTo>
                                <a:lnTo>
                                  <a:pt x="7" y="223"/>
                                </a:lnTo>
                                <a:lnTo>
                                  <a:pt x="2" y="223"/>
                                </a:lnTo>
                                <a:lnTo>
                                  <a:pt x="2" y="195"/>
                                </a:lnTo>
                                <a:lnTo>
                                  <a:pt x="7"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3"/>
                        <wps:cNvSpPr>
                          <a:spLocks noEditPoints="1"/>
                        </wps:cNvSpPr>
                        <wps:spPr bwMode="auto">
                          <a:xfrm>
                            <a:off x="2933700" y="1931670"/>
                            <a:ext cx="5080" cy="354330"/>
                          </a:xfrm>
                          <a:custGeom>
                            <a:avLst/>
                            <a:gdLst>
                              <a:gd name="T0" fmla="*/ 5 w 8"/>
                              <a:gd name="T1" fmla="*/ 0 h 558"/>
                              <a:gd name="T2" fmla="*/ 5 w 8"/>
                              <a:gd name="T3" fmla="*/ 28 h 558"/>
                              <a:gd name="T4" fmla="*/ 0 w 8"/>
                              <a:gd name="T5" fmla="*/ 28 h 558"/>
                              <a:gd name="T6" fmla="*/ 0 w 8"/>
                              <a:gd name="T7" fmla="*/ 0 h 558"/>
                              <a:gd name="T8" fmla="*/ 5 w 8"/>
                              <a:gd name="T9" fmla="*/ 0 h 558"/>
                              <a:gd name="T10" fmla="*/ 5 w 8"/>
                              <a:gd name="T11" fmla="*/ 47 h 558"/>
                              <a:gd name="T12" fmla="*/ 5 w 8"/>
                              <a:gd name="T13" fmla="*/ 75 h 558"/>
                              <a:gd name="T14" fmla="*/ 0 w 8"/>
                              <a:gd name="T15" fmla="*/ 75 h 558"/>
                              <a:gd name="T16" fmla="*/ 0 w 8"/>
                              <a:gd name="T17" fmla="*/ 47 h 558"/>
                              <a:gd name="T18" fmla="*/ 5 w 8"/>
                              <a:gd name="T19" fmla="*/ 47 h 558"/>
                              <a:gd name="T20" fmla="*/ 5 w 8"/>
                              <a:gd name="T21" fmla="*/ 97 h 558"/>
                              <a:gd name="T22" fmla="*/ 5 w 8"/>
                              <a:gd name="T23" fmla="*/ 125 h 558"/>
                              <a:gd name="T24" fmla="*/ 0 w 8"/>
                              <a:gd name="T25" fmla="*/ 125 h 558"/>
                              <a:gd name="T26" fmla="*/ 0 w 8"/>
                              <a:gd name="T27" fmla="*/ 97 h 558"/>
                              <a:gd name="T28" fmla="*/ 5 w 8"/>
                              <a:gd name="T29" fmla="*/ 97 h 558"/>
                              <a:gd name="T30" fmla="*/ 6 w 8"/>
                              <a:gd name="T31" fmla="*/ 146 h 558"/>
                              <a:gd name="T32" fmla="*/ 6 w 8"/>
                              <a:gd name="T33" fmla="*/ 173 h 558"/>
                              <a:gd name="T34" fmla="*/ 1 w 8"/>
                              <a:gd name="T35" fmla="*/ 173 h 558"/>
                              <a:gd name="T36" fmla="*/ 1 w 8"/>
                              <a:gd name="T37" fmla="*/ 146 h 558"/>
                              <a:gd name="T38" fmla="*/ 6 w 8"/>
                              <a:gd name="T39" fmla="*/ 146 h 558"/>
                              <a:gd name="T40" fmla="*/ 6 w 8"/>
                              <a:gd name="T41" fmla="*/ 194 h 558"/>
                              <a:gd name="T42" fmla="*/ 6 w 8"/>
                              <a:gd name="T43" fmla="*/ 222 h 558"/>
                              <a:gd name="T44" fmla="*/ 1 w 8"/>
                              <a:gd name="T45" fmla="*/ 222 h 558"/>
                              <a:gd name="T46" fmla="*/ 1 w 8"/>
                              <a:gd name="T47" fmla="*/ 194 h 558"/>
                              <a:gd name="T48" fmla="*/ 6 w 8"/>
                              <a:gd name="T49" fmla="*/ 194 h 558"/>
                              <a:gd name="T50" fmla="*/ 6 w 8"/>
                              <a:gd name="T51" fmla="*/ 244 h 558"/>
                              <a:gd name="T52" fmla="*/ 6 w 8"/>
                              <a:gd name="T53" fmla="*/ 272 h 558"/>
                              <a:gd name="T54" fmla="*/ 1 w 8"/>
                              <a:gd name="T55" fmla="*/ 272 h 558"/>
                              <a:gd name="T56" fmla="*/ 1 w 8"/>
                              <a:gd name="T57" fmla="*/ 244 h 558"/>
                              <a:gd name="T58" fmla="*/ 6 w 8"/>
                              <a:gd name="T59" fmla="*/ 244 h 558"/>
                              <a:gd name="T60" fmla="*/ 7 w 8"/>
                              <a:gd name="T61" fmla="*/ 293 h 558"/>
                              <a:gd name="T62" fmla="*/ 7 w 8"/>
                              <a:gd name="T63" fmla="*/ 319 h 558"/>
                              <a:gd name="T64" fmla="*/ 1 w 8"/>
                              <a:gd name="T65" fmla="*/ 319 h 558"/>
                              <a:gd name="T66" fmla="*/ 1 w 8"/>
                              <a:gd name="T67" fmla="*/ 293 h 558"/>
                              <a:gd name="T68" fmla="*/ 7 w 8"/>
                              <a:gd name="T69" fmla="*/ 293 h 558"/>
                              <a:gd name="T70" fmla="*/ 7 w 8"/>
                              <a:gd name="T71" fmla="*/ 341 h 558"/>
                              <a:gd name="T72" fmla="*/ 7 w 8"/>
                              <a:gd name="T73" fmla="*/ 369 h 558"/>
                              <a:gd name="T74" fmla="*/ 2 w 8"/>
                              <a:gd name="T75" fmla="*/ 369 h 558"/>
                              <a:gd name="T76" fmla="*/ 2 w 8"/>
                              <a:gd name="T77" fmla="*/ 341 h 558"/>
                              <a:gd name="T78" fmla="*/ 7 w 8"/>
                              <a:gd name="T79" fmla="*/ 341 h 558"/>
                              <a:gd name="T80" fmla="*/ 7 w 8"/>
                              <a:gd name="T81" fmla="*/ 390 h 558"/>
                              <a:gd name="T82" fmla="*/ 8 w 8"/>
                              <a:gd name="T83" fmla="*/ 418 h 558"/>
                              <a:gd name="T84" fmla="*/ 2 w 8"/>
                              <a:gd name="T85" fmla="*/ 418 h 558"/>
                              <a:gd name="T86" fmla="*/ 2 w 8"/>
                              <a:gd name="T87" fmla="*/ 390 h 558"/>
                              <a:gd name="T88" fmla="*/ 7 w 8"/>
                              <a:gd name="T89" fmla="*/ 390 h 558"/>
                              <a:gd name="T90" fmla="*/ 8 w 8"/>
                              <a:gd name="T91" fmla="*/ 439 h 558"/>
                              <a:gd name="T92" fmla="*/ 8 w 8"/>
                              <a:gd name="T93" fmla="*/ 467 h 558"/>
                              <a:gd name="T94" fmla="*/ 3 w 8"/>
                              <a:gd name="T95" fmla="*/ 467 h 558"/>
                              <a:gd name="T96" fmla="*/ 2 w 8"/>
                              <a:gd name="T97" fmla="*/ 439 h 558"/>
                              <a:gd name="T98" fmla="*/ 8 w 8"/>
                              <a:gd name="T99" fmla="*/ 439 h 558"/>
                              <a:gd name="T100" fmla="*/ 8 w 8"/>
                              <a:gd name="T101" fmla="*/ 488 h 558"/>
                              <a:gd name="T102" fmla="*/ 8 w 8"/>
                              <a:gd name="T103" fmla="*/ 515 h 558"/>
                              <a:gd name="T104" fmla="*/ 3 w 8"/>
                              <a:gd name="T105" fmla="*/ 515 h 558"/>
                              <a:gd name="T106" fmla="*/ 3 w 8"/>
                              <a:gd name="T107" fmla="*/ 488 h 558"/>
                              <a:gd name="T108" fmla="*/ 8 w 8"/>
                              <a:gd name="T109" fmla="*/ 488 h 558"/>
                              <a:gd name="T110" fmla="*/ 8 w 8"/>
                              <a:gd name="T111" fmla="*/ 536 h 558"/>
                              <a:gd name="T112" fmla="*/ 8 w 8"/>
                              <a:gd name="T113" fmla="*/ 558 h 558"/>
                              <a:gd name="T114" fmla="*/ 3 w 8"/>
                              <a:gd name="T115" fmla="*/ 558 h 558"/>
                              <a:gd name="T116" fmla="*/ 3 w 8"/>
                              <a:gd name="T117" fmla="*/ 536 h 558"/>
                              <a:gd name="T118" fmla="*/ 8 w 8"/>
                              <a:gd name="T119" fmla="*/ 536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 h="558">
                                <a:moveTo>
                                  <a:pt x="5" y="0"/>
                                </a:moveTo>
                                <a:lnTo>
                                  <a:pt x="5" y="28"/>
                                </a:lnTo>
                                <a:lnTo>
                                  <a:pt x="0" y="28"/>
                                </a:lnTo>
                                <a:lnTo>
                                  <a:pt x="0" y="0"/>
                                </a:lnTo>
                                <a:lnTo>
                                  <a:pt x="5" y="0"/>
                                </a:lnTo>
                                <a:close/>
                                <a:moveTo>
                                  <a:pt x="5" y="47"/>
                                </a:moveTo>
                                <a:lnTo>
                                  <a:pt x="5" y="75"/>
                                </a:lnTo>
                                <a:lnTo>
                                  <a:pt x="0" y="75"/>
                                </a:lnTo>
                                <a:lnTo>
                                  <a:pt x="0" y="47"/>
                                </a:lnTo>
                                <a:lnTo>
                                  <a:pt x="5" y="47"/>
                                </a:lnTo>
                                <a:close/>
                                <a:moveTo>
                                  <a:pt x="5" y="97"/>
                                </a:moveTo>
                                <a:lnTo>
                                  <a:pt x="5" y="125"/>
                                </a:lnTo>
                                <a:lnTo>
                                  <a:pt x="0" y="125"/>
                                </a:lnTo>
                                <a:lnTo>
                                  <a:pt x="0" y="97"/>
                                </a:lnTo>
                                <a:lnTo>
                                  <a:pt x="5" y="97"/>
                                </a:lnTo>
                                <a:close/>
                                <a:moveTo>
                                  <a:pt x="6" y="146"/>
                                </a:moveTo>
                                <a:lnTo>
                                  <a:pt x="6" y="173"/>
                                </a:lnTo>
                                <a:lnTo>
                                  <a:pt x="1" y="173"/>
                                </a:lnTo>
                                <a:lnTo>
                                  <a:pt x="1" y="146"/>
                                </a:lnTo>
                                <a:lnTo>
                                  <a:pt x="6" y="146"/>
                                </a:lnTo>
                                <a:close/>
                                <a:moveTo>
                                  <a:pt x="6" y="194"/>
                                </a:moveTo>
                                <a:lnTo>
                                  <a:pt x="6" y="222"/>
                                </a:lnTo>
                                <a:lnTo>
                                  <a:pt x="1" y="222"/>
                                </a:lnTo>
                                <a:lnTo>
                                  <a:pt x="1" y="194"/>
                                </a:lnTo>
                                <a:lnTo>
                                  <a:pt x="6" y="194"/>
                                </a:lnTo>
                                <a:close/>
                                <a:moveTo>
                                  <a:pt x="6" y="244"/>
                                </a:moveTo>
                                <a:lnTo>
                                  <a:pt x="6" y="272"/>
                                </a:lnTo>
                                <a:lnTo>
                                  <a:pt x="1" y="272"/>
                                </a:lnTo>
                                <a:lnTo>
                                  <a:pt x="1" y="244"/>
                                </a:lnTo>
                                <a:lnTo>
                                  <a:pt x="6" y="244"/>
                                </a:lnTo>
                                <a:close/>
                                <a:moveTo>
                                  <a:pt x="7" y="293"/>
                                </a:moveTo>
                                <a:lnTo>
                                  <a:pt x="7" y="319"/>
                                </a:lnTo>
                                <a:lnTo>
                                  <a:pt x="1" y="319"/>
                                </a:lnTo>
                                <a:lnTo>
                                  <a:pt x="1" y="293"/>
                                </a:lnTo>
                                <a:lnTo>
                                  <a:pt x="7" y="293"/>
                                </a:lnTo>
                                <a:close/>
                                <a:moveTo>
                                  <a:pt x="7" y="341"/>
                                </a:moveTo>
                                <a:lnTo>
                                  <a:pt x="7" y="369"/>
                                </a:lnTo>
                                <a:lnTo>
                                  <a:pt x="2" y="369"/>
                                </a:lnTo>
                                <a:lnTo>
                                  <a:pt x="2" y="341"/>
                                </a:lnTo>
                                <a:lnTo>
                                  <a:pt x="7" y="341"/>
                                </a:lnTo>
                                <a:close/>
                                <a:moveTo>
                                  <a:pt x="7" y="390"/>
                                </a:moveTo>
                                <a:lnTo>
                                  <a:pt x="8" y="418"/>
                                </a:lnTo>
                                <a:lnTo>
                                  <a:pt x="2" y="418"/>
                                </a:lnTo>
                                <a:lnTo>
                                  <a:pt x="2" y="390"/>
                                </a:lnTo>
                                <a:lnTo>
                                  <a:pt x="7" y="390"/>
                                </a:lnTo>
                                <a:close/>
                                <a:moveTo>
                                  <a:pt x="8" y="439"/>
                                </a:moveTo>
                                <a:lnTo>
                                  <a:pt x="8" y="467"/>
                                </a:lnTo>
                                <a:lnTo>
                                  <a:pt x="3" y="467"/>
                                </a:lnTo>
                                <a:lnTo>
                                  <a:pt x="2" y="439"/>
                                </a:lnTo>
                                <a:lnTo>
                                  <a:pt x="8" y="439"/>
                                </a:lnTo>
                                <a:close/>
                                <a:moveTo>
                                  <a:pt x="8" y="488"/>
                                </a:moveTo>
                                <a:lnTo>
                                  <a:pt x="8" y="515"/>
                                </a:lnTo>
                                <a:lnTo>
                                  <a:pt x="3" y="515"/>
                                </a:lnTo>
                                <a:lnTo>
                                  <a:pt x="3" y="488"/>
                                </a:lnTo>
                                <a:lnTo>
                                  <a:pt x="8" y="488"/>
                                </a:lnTo>
                                <a:close/>
                                <a:moveTo>
                                  <a:pt x="8" y="536"/>
                                </a:moveTo>
                                <a:lnTo>
                                  <a:pt x="8" y="558"/>
                                </a:lnTo>
                                <a:lnTo>
                                  <a:pt x="3" y="558"/>
                                </a:lnTo>
                                <a:lnTo>
                                  <a:pt x="3" y="536"/>
                                </a:lnTo>
                                <a:lnTo>
                                  <a:pt x="8" y="5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4"/>
                        <wps:cNvSpPr>
                          <a:spLocks noEditPoints="1"/>
                        </wps:cNvSpPr>
                        <wps:spPr bwMode="auto">
                          <a:xfrm>
                            <a:off x="2922905" y="843280"/>
                            <a:ext cx="18415" cy="1444625"/>
                          </a:xfrm>
                          <a:custGeom>
                            <a:avLst/>
                            <a:gdLst>
                              <a:gd name="T0" fmla="*/ 20 w 65"/>
                              <a:gd name="T1" fmla="*/ 64 h 5184"/>
                              <a:gd name="T2" fmla="*/ 8 w 65"/>
                              <a:gd name="T3" fmla="*/ 112 h 5184"/>
                              <a:gd name="T4" fmla="*/ 23 w 65"/>
                              <a:gd name="T5" fmla="*/ 304 h 5184"/>
                              <a:gd name="T6" fmla="*/ 11 w 65"/>
                              <a:gd name="T7" fmla="*/ 240 h 5184"/>
                              <a:gd name="T8" fmla="*/ 23 w 65"/>
                              <a:gd name="T9" fmla="*/ 397 h 5184"/>
                              <a:gd name="T10" fmla="*/ 25 w 65"/>
                              <a:gd name="T11" fmla="*/ 445 h 5184"/>
                              <a:gd name="T12" fmla="*/ 13 w 65"/>
                              <a:gd name="T13" fmla="*/ 637 h 5184"/>
                              <a:gd name="T14" fmla="*/ 25 w 65"/>
                              <a:gd name="T15" fmla="*/ 669 h 5184"/>
                              <a:gd name="T16" fmla="*/ 17 w 65"/>
                              <a:gd name="T17" fmla="*/ 741 h 5184"/>
                              <a:gd name="T18" fmla="*/ 24 w 65"/>
                              <a:gd name="T19" fmla="*/ 789 h 5184"/>
                              <a:gd name="T20" fmla="*/ 8 w 65"/>
                              <a:gd name="T21" fmla="*/ 898 h 5184"/>
                              <a:gd name="T22" fmla="*/ 36 w 65"/>
                              <a:gd name="T23" fmla="*/ 1073 h 5184"/>
                              <a:gd name="T24" fmla="*/ 28 w 65"/>
                              <a:gd name="T25" fmla="*/ 1018 h 5184"/>
                              <a:gd name="T26" fmla="*/ 16 w 65"/>
                              <a:gd name="T27" fmla="*/ 1177 h 5184"/>
                              <a:gd name="T28" fmla="*/ 30 w 65"/>
                              <a:gd name="T29" fmla="*/ 1225 h 5184"/>
                              <a:gd name="T30" fmla="*/ 18 w 65"/>
                              <a:gd name="T31" fmla="*/ 1417 h 5184"/>
                              <a:gd name="T32" fmla="*/ 32 w 65"/>
                              <a:gd name="T33" fmla="*/ 1446 h 5184"/>
                              <a:gd name="T34" fmla="*/ 24 w 65"/>
                              <a:gd name="T35" fmla="*/ 1518 h 5184"/>
                              <a:gd name="T36" fmla="*/ 28 w 65"/>
                              <a:gd name="T37" fmla="*/ 1566 h 5184"/>
                              <a:gd name="T38" fmla="*/ 12 w 65"/>
                              <a:gd name="T39" fmla="*/ 1678 h 5184"/>
                              <a:gd name="T40" fmla="*/ 43 w 65"/>
                              <a:gd name="T41" fmla="*/ 1854 h 5184"/>
                              <a:gd name="T42" fmla="*/ 35 w 65"/>
                              <a:gd name="T43" fmla="*/ 1798 h 5184"/>
                              <a:gd name="T44" fmla="*/ 23 w 65"/>
                              <a:gd name="T45" fmla="*/ 1955 h 5184"/>
                              <a:gd name="T46" fmla="*/ 35 w 65"/>
                              <a:gd name="T47" fmla="*/ 2003 h 5184"/>
                              <a:gd name="T48" fmla="*/ 23 w 65"/>
                              <a:gd name="T49" fmla="*/ 2194 h 5184"/>
                              <a:gd name="T50" fmla="*/ 37 w 65"/>
                              <a:gd name="T51" fmla="*/ 2226 h 5184"/>
                              <a:gd name="T52" fmla="*/ 29 w 65"/>
                              <a:gd name="T53" fmla="*/ 2298 h 5184"/>
                              <a:gd name="T54" fmla="*/ 33 w 65"/>
                              <a:gd name="T55" fmla="*/ 2346 h 5184"/>
                              <a:gd name="T56" fmla="*/ 17 w 65"/>
                              <a:gd name="T57" fmla="*/ 2458 h 5184"/>
                              <a:gd name="T58" fmla="*/ 48 w 65"/>
                              <a:gd name="T59" fmla="*/ 2631 h 5184"/>
                              <a:gd name="T60" fmla="*/ 40 w 65"/>
                              <a:gd name="T61" fmla="*/ 2575 h 5184"/>
                              <a:gd name="T62" fmla="*/ 28 w 65"/>
                              <a:gd name="T63" fmla="*/ 2735 h 5184"/>
                              <a:gd name="T64" fmla="*/ 40 w 65"/>
                              <a:gd name="T65" fmla="*/ 2783 h 5184"/>
                              <a:gd name="T66" fmla="*/ 30 w 65"/>
                              <a:gd name="T67" fmla="*/ 2972 h 5184"/>
                              <a:gd name="T68" fmla="*/ 42 w 65"/>
                              <a:gd name="T69" fmla="*/ 3004 h 5184"/>
                              <a:gd name="T70" fmla="*/ 34 w 65"/>
                              <a:gd name="T71" fmla="*/ 3076 h 5184"/>
                              <a:gd name="T72" fmla="*/ 38 w 65"/>
                              <a:gd name="T73" fmla="*/ 3124 h 5184"/>
                              <a:gd name="T74" fmla="*/ 24 w 65"/>
                              <a:gd name="T75" fmla="*/ 3235 h 5184"/>
                              <a:gd name="T76" fmla="*/ 52 w 65"/>
                              <a:gd name="T77" fmla="*/ 3411 h 5184"/>
                              <a:gd name="T78" fmla="*/ 44 w 65"/>
                              <a:gd name="T79" fmla="*/ 3355 h 5184"/>
                              <a:gd name="T80" fmla="*/ 32 w 65"/>
                              <a:gd name="T81" fmla="*/ 3515 h 5184"/>
                              <a:gd name="T82" fmla="*/ 47 w 65"/>
                              <a:gd name="T83" fmla="*/ 3560 h 5184"/>
                              <a:gd name="T84" fmla="*/ 35 w 65"/>
                              <a:gd name="T85" fmla="*/ 3752 h 5184"/>
                              <a:gd name="T86" fmla="*/ 47 w 65"/>
                              <a:gd name="T87" fmla="*/ 3784 h 5184"/>
                              <a:gd name="T88" fmla="*/ 39 w 65"/>
                              <a:gd name="T89" fmla="*/ 3856 h 5184"/>
                              <a:gd name="T90" fmla="*/ 45 w 65"/>
                              <a:gd name="T91" fmla="*/ 3904 h 5184"/>
                              <a:gd name="T92" fmla="*/ 29 w 65"/>
                              <a:gd name="T93" fmla="*/ 4013 h 5184"/>
                              <a:gd name="T94" fmla="*/ 57 w 65"/>
                              <a:gd name="T95" fmla="*/ 4125 h 5184"/>
                              <a:gd name="T96" fmla="*/ 41 w 65"/>
                              <a:gd name="T97" fmla="*/ 4125 h 5184"/>
                              <a:gd name="T98" fmla="*/ 48 w 65"/>
                              <a:gd name="T99" fmla="*/ 4300 h 5184"/>
                              <a:gd name="T100" fmla="*/ 40 w 65"/>
                              <a:gd name="T101" fmla="*/ 4340 h 5184"/>
                              <a:gd name="T102" fmla="*/ 52 w 65"/>
                              <a:gd name="T103" fmla="*/ 4532 h 5184"/>
                              <a:gd name="T104" fmla="*/ 40 w 65"/>
                              <a:gd name="T105" fmla="*/ 4468 h 5184"/>
                              <a:gd name="T106" fmla="*/ 54 w 65"/>
                              <a:gd name="T107" fmla="*/ 4625 h 5184"/>
                              <a:gd name="T108" fmla="*/ 42 w 65"/>
                              <a:gd name="T109" fmla="*/ 4689 h 5184"/>
                              <a:gd name="T110" fmla="*/ 42 w 65"/>
                              <a:gd name="T111" fmla="*/ 4865 h 5184"/>
                              <a:gd name="T112" fmla="*/ 56 w 65"/>
                              <a:gd name="T113" fmla="*/ 4897 h 5184"/>
                              <a:gd name="T114" fmla="*/ 56 w 65"/>
                              <a:gd name="T115" fmla="*/ 4961 h 5184"/>
                              <a:gd name="T116" fmla="*/ 44 w 65"/>
                              <a:gd name="T117" fmla="*/ 5025 h 5184"/>
                              <a:gd name="T118" fmla="*/ 36 w 65"/>
                              <a:gd name="T119" fmla="*/ 5176 h 5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5" h="5184">
                                <a:moveTo>
                                  <a:pt x="20" y="0"/>
                                </a:moveTo>
                                <a:cubicBezTo>
                                  <a:pt x="25" y="0"/>
                                  <a:pt x="28" y="4"/>
                                  <a:pt x="28" y="8"/>
                                </a:cubicBezTo>
                                <a:lnTo>
                                  <a:pt x="28" y="72"/>
                                </a:lnTo>
                                <a:cubicBezTo>
                                  <a:pt x="28" y="77"/>
                                  <a:pt x="25" y="80"/>
                                  <a:pt x="20" y="80"/>
                                </a:cubicBezTo>
                                <a:lnTo>
                                  <a:pt x="8" y="80"/>
                                </a:lnTo>
                                <a:cubicBezTo>
                                  <a:pt x="4" y="80"/>
                                  <a:pt x="0" y="77"/>
                                  <a:pt x="0" y="72"/>
                                </a:cubicBezTo>
                                <a:lnTo>
                                  <a:pt x="0" y="8"/>
                                </a:lnTo>
                                <a:cubicBezTo>
                                  <a:pt x="0" y="4"/>
                                  <a:pt x="4" y="0"/>
                                  <a:pt x="8" y="0"/>
                                </a:cubicBezTo>
                                <a:lnTo>
                                  <a:pt x="20" y="0"/>
                                </a:lnTo>
                                <a:close/>
                                <a:moveTo>
                                  <a:pt x="8" y="16"/>
                                </a:moveTo>
                                <a:lnTo>
                                  <a:pt x="16" y="8"/>
                                </a:lnTo>
                                <a:lnTo>
                                  <a:pt x="16" y="72"/>
                                </a:lnTo>
                                <a:lnTo>
                                  <a:pt x="8" y="64"/>
                                </a:lnTo>
                                <a:lnTo>
                                  <a:pt x="20" y="64"/>
                                </a:lnTo>
                                <a:lnTo>
                                  <a:pt x="12" y="72"/>
                                </a:lnTo>
                                <a:lnTo>
                                  <a:pt x="12" y="8"/>
                                </a:lnTo>
                                <a:lnTo>
                                  <a:pt x="20" y="16"/>
                                </a:lnTo>
                                <a:lnTo>
                                  <a:pt x="8" y="16"/>
                                </a:lnTo>
                                <a:close/>
                                <a:moveTo>
                                  <a:pt x="20" y="112"/>
                                </a:moveTo>
                                <a:cubicBezTo>
                                  <a:pt x="25" y="112"/>
                                  <a:pt x="28" y="116"/>
                                  <a:pt x="28" y="120"/>
                                </a:cubicBezTo>
                                <a:lnTo>
                                  <a:pt x="31" y="184"/>
                                </a:lnTo>
                                <a:cubicBezTo>
                                  <a:pt x="31" y="186"/>
                                  <a:pt x="30" y="188"/>
                                  <a:pt x="29" y="190"/>
                                </a:cubicBezTo>
                                <a:cubicBezTo>
                                  <a:pt x="27" y="191"/>
                                  <a:pt x="25" y="192"/>
                                  <a:pt x="23" y="192"/>
                                </a:cubicBezTo>
                                <a:lnTo>
                                  <a:pt x="11" y="192"/>
                                </a:lnTo>
                                <a:cubicBezTo>
                                  <a:pt x="7" y="192"/>
                                  <a:pt x="3" y="189"/>
                                  <a:pt x="3" y="184"/>
                                </a:cubicBezTo>
                                <a:lnTo>
                                  <a:pt x="0" y="121"/>
                                </a:lnTo>
                                <a:cubicBezTo>
                                  <a:pt x="0" y="118"/>
                                  <a:pt x="1" y="116"/>
                                  <a:pt x="3" y="115"/>
                                </a:cubicBezTo>
                                <a:cubicBezTo>
                                  <a:pt x="4" y="113"/>
                                  <a:pt x="6" y="112"/>
                                  <a:pt x="8" y="112"/>
                                </a:cubicBezTo>
                                <a:lnTo>
                                  <a:pt x="20" y="112"/>
                                </a:lnTo>
                                <a:close/>
                                <a:moveTo>
                                  <a:pt x="8" y="128"/>
                                </a:moveTo>
                                <a:lnTo>
                                  <a:pt x="16" y="120"/>
                                </a:lnTo>
                                <a:lnTo>
                                  <a:pt x="19" y="184"/>
                                </a:lnTo>
                                <a:lnTo>
                                  <a:pt x="11" y="176"/>
                                </a:lnTo>
                                <a:lnTo>
                                  <a:pt x="23" y="176"/>
                                </a:lnTo>
                                <a:lnTo>
                                  <a:pt x="15" y="184"/>
                                </a:lnTo>
                                <a:lnTo>
                                  <a:pt x="12" y="121"/>
                                </a:lnTo>
                                <a:lnTo>
                                  <a:pt x="20" y="128"/>
                                </a:lnTo>
                                <a:lnTo>
                                  <a:pt x="8" y="128"/>
                                </a:lnTo>
                                <a:close/>
                                <a:moveTo>
                                  <a:pt x="23" y="224"/>
                                </a:moveTo>
                                <a:cubicBezTo>
                                  <a:pt x="27" y="224"/>
                                  <a:pt x="31" y="228"/>
                                  <a:pt x="31" y="232"/>
                                </a:cubicBezTo>
                                <a:lnTo>
                                  <a:pt x="31" y="296"/>
                                </a:lnTo>
                                <a:cubicBezTo>
                                  <a:pt x="31" y="300"/>
                                  <a:pt x="27" y="304"/>
                                  <a:pt x="23" y="304"/>
                                </a:cubicBezTo>
                                <a:lnTo>
                                  <a:pt x="11" y="304"/>
                                </a:lnTo>
                                <a:cubicBezTo>
                                  <a:pt x="6" y="304"/>
                                  <a:pt x="3" y="300"/>
                                  <a:pt x="3" y="296"/>
                                </a:cubicBezTo>
                                <a:lnTo>
                                  <a:pt x="3" y="232"/>
                                </a:lnTo>
                                <a:cubicBezTo>
                                  <a:pt x="3" y="228"/>
                                  <a:pt x="6" y="224"/>
                                  <a:pt x="11" y="224"/>
                                </a:cubicBezTo>
                                <a:lnTo>
                                  <a:pt x="23" y="224"/>
                                </a:lnTo>
                                <a:close/>
                                <a:moveTo>
                                  <a:pt x="11" y="240"/>
                                </a:moveTo>
                                <a:lnTo>
                                  <a:pt x="19" y="232"/>
                                </a:lnTo>
                                <a:lnTo>
                                  <a:pt x="19" y="296"/>
                                </a:lnTo>
                                <a:lnTo>
                                  <a:pt x="11" y="288"/>
                                </a:lnTo>
                                <a:lnTo>
                                  <a:pt x="23" y="288"/>
                                </a:lnTo>
                                <a:lnTo>
                                  <a:pt x="15" y="296"/>
                                </a:lnTo>
                                <a:lnTo>
                                  <a:pt x="15" y="232"/>
                                </a:lnTo>
                                <a:lnTo>
                                  <a:pt x="23" y="240"/>
                                </a:lnTo>
                                <a:lnTo>
                                  <a:pt x="11" y="240"/>
                                </a:lnTo>
                                <a:close/>
                                <a:moveTo>
                                  <a:pt x="23" y="336"/>
                                </a:moveTo>
                                <a:cubicBezTo>
                                  <a:pt x="27" y="336"/>
                                  <a:pt x="31" y="340"/>
                                  <a:pt x="31" y="344"/>
                                </a:cubicBezTo>
                                <a:lnTo>
                                  <a:pt x="31" y="405"/>
                                </a:lnTo>
                                <a:cubicBezTo>
                                  <a:pt x="31" y="410"/>
                                  <a:pt x="27" y="413"/>
                                  <a:pt x="23" y="413"/>
                                </a:cubicBezTo>
                                <a:lnTo>
                                  <a:pt x="11" y="413"/>
                                </a:lnTo>
                                <a:cubicBezTo>
                                  <a:pt x="6" y="413"/>
                                  <a:pt x="3" y="410"/>
                                  <a:pt x="3" y="405"/>
                                </a:cubicBezTo>
                                <a:lnTo>
                                  <a:pt x="3" y="344"/>
                                </a:lnTo>
                                <a:cubicBezTo>
                                  <a:pt x="3" y="340"/>
                                  <a:pt x="6" y="336"/>
                                  <a:pt x="11" y="336"/>
                                </a:cubicBezTo>
                                <a:lnTo>
                                  <a:pt x="23" y="336"/>
                                </a:lnTo>
                                <a:close/>
                                <a:moveTo>
                                  <a:pt x="11" y="352"/>
                                </a:moveTo>
                                <a:lnTo>
                                  <a:pt x="19" y="344"/>
                                </a:lnTo>
                                <a:lnTo>
                                  <a:pt x="19" y="405"/>
                                </a:lnTo>
                                <a:lnTo>
                                  <a:pt x="11" y="397"/>
                                </a:lnTo>
                                <a:lnTo>
                                  <a:pt x="23" y="397"/>
                                </a:lnTo>
                                <a:lnTo>
                                  <a:pt x="15" y="405"/>
                                </a:lnTo>
                                <a:lnTo>
                                  <a:pt x="15" y="344"/>
                                </a:lnTo>
                                <a:lnTo>
                                  <a:pt x="23" y="352"/>
                                </a:lnTo>
                                <a:lnTo>
                                  <a:pt x="11" y="352"/>
                                </a:lnTo>
                                <a:close/>
                                <a:moveTo>
                                  <a:pt x="25" y="445"/>
                                </a:moveTo>
                                <a:cubicBezTo>
                                  <a:pt x="30" y="445"/>
                                  <a:pt x="33" y="449"/>
                                  <a:pt x="33" y="453"/>
                                </a:cubicBezTo>
                                <a:lnTo>
                                  <a:pt x="33" y="517"/>
                                </a:lnTo>
                                <a:cubicBezTo>
                                  <a:pt x="33" y="521"/>
                                  <a:pt x="30" y="525"/>
                                  <a:pt x="25" y="525"/>
                                </a:cubicBezTo>
                                <a:lnTo>
                                  <a:pt x="13" y="525"/>
                                </a:lnTo>
                                <a:cubicBezTo>
                                  <a:pt x="9" y="525"/>
                                  <a:pt x="5" y="522"/>
                                  <a:pt x="5" y="517"/>
                                </a:cubicBezTo>
                                <a:lnTo>
                                  <a:pt x="3" y="453"/>
                                </a:lnTo>
                                <a:cubicBezTo>
                                  <a:pt x="3" y="451"/>
                                  <a:pt x="4" y="449"/>
                                  <a:pt x="5" y="448"/>
                                </a:cubicBezTo>
                                <a:cubicBezTo>
                                  <a:pt x="7" y="446"/>
                                  <a:pt x="9" y="445"/>
                                  <a:pt x="11" y="445"/>
                                </a:cubicBezTo>
                                <a:lnTo>
                                  <a:pt x="25" y="445"/>
                                </a:lnTo>
                                <a:close/>
                                <a:moveTo>
                                  <a:pt x="11" y="461"/>
                                </a:moveTo>
                                <a:lnTo>
                                  <a:pt x="19" y="453"/>
                                </a:lnTo>
                                <a:lnTo>
                                  <a:pt x="21" y="517"/>
                                </a:lnTo>
                                <a:lnTo>
                                  <a:pt x="13" y="509"/>
                                </a:lnTo>
                                <a:lnTo>
                                  <a:pt x="25" y="509"/>
                                </a:lnTo>
                                <a:lnTo>
                                  <a:pt x="17" y="517"/>
                                </a:lnTo>
                                <a:lnTo>
                                  <a:pt x="17" y="453"/>
                                </a:lnTo>
                                <a:lnTo>
                                  <a:pt x="25" y="461"/>
                                </a:lnTo>
                                <a:lnTo>
                                  <a:pt x="11" y="461"/>
                                </a:lnTo>
                                <a:close/>
                                <a:moveTo>
                                  <a:pt x="25" y="557"/>
                                </a:moveTo>
                                <a:cubicBezTo>
                                  <a:pt x="30" y="557"/>
                                  <a:pt x="33" y="561"/>
                                  <a:pt x="33" y="565"/>
                                </a:cubicBezTo>
                                <a:lnTo>
                                  <a:pt x="33" y="629"/>
                                </a:lnTo>
                                <a:cubicBezTo>
                                  <a:pt x="33" y="633"/>
                                  <a:pt x="30" y="637"/>
                                  <a:pt x="25" y="637"/>
                                </a:cubicBezTo>
                                <a:lnTo>
                                  <a:pt x="13" y="637"/>
                                </a:lnTo>
                                <a:cubicBezTo>
                                  <a:pt x="9" y="637"/>
                                  <a:pt x="5" y="633"/>
                                  <a:pt x="5" y="629"/>
                                </a:cubicBezTo>
                                <a:lnTo>
                                  <a:pt x="5" y="565"/>
                                </a:lnTo>
                                <a:cubicBezTo>
                                  <a:pt x="5" y="561"/>
                                  <a:pt x="9" y="557"/>
                                  <a:pt x="13" y="557"/>
                                </a:cubicBezTo>
                                <a:lnTo>
                                  <a:pt x="25" y="557"/>
                                </a:lnTo>
                                <a:close/>
                                <a:moveTo>
                                  <a:pt x="13" y="573"/>
                                </a:moveTo>
                                <a:lnTo>
                                  <a:pt x="21" y="565"/>
                                </a:lnTo>
                                <a:lnTo>
                                  <a:pt x="21" y="629"/>
                                </a:lnTo>
                                <a:lnTo>
                                  <a:pt x="13" y="621"/>
                                </a:lnTo>
                                <a:lnTo>
                                  <a:pt x="25" y="621"/>
                                </a:lnTo>
                                <a:lnTo>
                                  <a:pt x="17" y="629"/>
                                </a:lnTo>
                                <a:lnTo>
                                  <a:pt x="17" y="565"/>
                                </a:lnTo>
                                <a:lnTo>
                                  <a:pt x="25" y="573"/>
                                </a:lnTo>
                                <a:lnTo>
                                  <a:pt x="13" y="573"/>
                                </a:lnTo>
                                <a:close/>
                                <a:moveTo>
                                  <a:pt x="25" y="669"/>
                                </a:moveTo>
                                <a:cubicBezTo>
                                  <a:pt x="30" y="669"/>
                                  <a:pt x="33" y="672"/>
                                  <a:pt x="33" y="677"/>
                                </a:cubicBezTo>
                                <a:lnTo>
                                  <a:pt x="33" y="741"/>
                                </a:lnTo>
                                <a:cubicBezTo>
                                  <a:pt x="33" y="745"/>
                                  <a:pt x="30" y="749"/>
                                  <a:pt x="25" y="749"/>
                                </a:cubicBezTo>
                                <a:lnTo>
                                  <a:pt x="13" y="749"/>
                                </a:lnTo>
                                <a:cubicBezTo>
                                  <a:pt x="9" y="749"/>
                                  <a:pt x="5" y="745"/>
                                  <a:pt x="5" y="741"/>
                                </a:cubicBezTo>
                                <a:lnTo>
                                  <a:pt x="5" y="677"/>
                                </a:lnTo>
                                <a:cubicBezTo>
                                  <a:pt x="5" y="672"/>
                                  <a:pt x="9" y="669"/>
                                  <a:pt x="13" y="669"/>
                                </a:cubicBezTo>
                                <a:lnTo>
                                  <a:pt x="25" y="669"/>
                                </a:lnTo>
                                <a:close/>
                                <a:moveTo>
                                  <a:pt x="13" y="685"/>
                                </a:moveTo>
                                <a:lnTo>
                                  <a:pt x="21" y="677"/>
                                </a:lnTo>
                                <a:lnTo>
                                  <a:pt x="21" y="741"/>
                                </a:lnTo>
                                <a:lnTo>
                                  <a:pt x="13" y="733"/>
                                </a:lnTo>
                                <a:lnTo>
                                  <a:pt x="25" y="733"/>
                                </a:lnTo>
                                <a:lnTo>
                                  <a:pt x="17" y="741"/>
                                </a:lnTo>
                                <a:lnTo>
                                  <a:pt x="17" y="677"/>
                                </a:lnTo>
                                <a:lnTo>
                                  <a:pt x="25" y="685"/>
                                </a:lnTo>
                                <a:lnTo>
                                  <a:pt x="13" y="685"/>
                                </a:lnTo>
                                <a:close/>
                                <a:moveTo>
                                  <a:pt x="28" y="781"/>
                                </a:moveTo>
                                <a:cubicBezTo>
                                  <a:pt x="32" y="781"/>
                                  <a:pt x="36" y="784"/>
                                  <a:pt x="36" y="789"/>
                                </a:cubicBezTo>
                                <a:lnTo>
                                  <a:pt x="36" y="850"/>
                                </a:lnTo>
                                <a:cubicBezTo>
                                  <a:pt x="36" y="854"/>
                                  <a:pt x="32" y="858"/>
                                  <a:pt x="28" y="858"/>
                                </a:cubicBezTo>
                                <a:lnTo>
                                  <a:pt x="16" y="858"/>
                                </a:lnTo>
                                <a:cubicBezTo>
                                  <a:pt x="11" y="858"/>
                                  <a:pt x="8" y="854"/>
                                  <a:pt x="8" y="850"/>
                                </a:cubicBezTo>
                                <a:lnTo>
                                  <a:pt x="8" y="789"/>
                                </a:lnTo>
                                <a:cubicBezTo>
                                  <a:pt x="8" y="784"/>
                                  <a:pt x="11" y="781"/>
                                  <a:pt x="16" y="781"/>
                                </a:cubicBezTo>
                                <a:lnTo>
                                  <a:pt x="28" y="781"/>
                                </a:lnTo>
                                <a:close/>
                                <a:moveTo>
                                  <a:pt x="16" y="797"/>
                                </a:moveTo>
                                <a:lnTo>
                                  <a:pt x="24" y="789"/>
                                </a:lnTo>
                                <a:lnTo>
                                  <a:pt x="24" y="850"/>
                                </a:lnTo>
                                <a:lnTo>
                                  <a:pt x="16" y="842"/>
                                </a:lnTo>
                                <a:lnTo>
                                  <a:pt x="28" y="842"/>
                                </a:lnTo>
                                <a:lnTo>
                                  <a:pt x="20" y="850"/>
                                </a:lnTo>
                                <a:lnTo>
                                  <a:pt x="20" y="789"/>
                                </a:lnTo>
                                <a:lnTo>
                                  <a:pt x="28" y="797"/>
                                </a:lnTo>
                                <a:lnTo>
                                  <a:pt x="16" y="797"/>
                                </a:lnTo>
                                <a:close/>
                                <a:moveTo>
                                  <a:pt x="28" y="890"/>
                                </a:moveTo>
                                <a:cubicBezTo>
                                  <a:pt x="32" y="890"/>
                                  <a:pt x="36" y="893"/>
                                  <a:pt x="36" y="898"/>
                                </a:cubicBezTo>
                                <a:lnTo>
                                  <a:pt x="36" y="962"/>
                                </a:lnTo>
                                <a:cubicBezTo>
                                  <a:pt x="36" y="966"/>
                                  <a:pt x="32" y="970"/>
                                  <a:pt x="28" y="970"/>
                                </a:cubicBezTo>
                                <a:lnTo>
                                  <a:pt x="16" y="970"/>
                                </a:lnTo>
                                <a:cubicBezTo>
                                  <a:pt x="11" y="970"/>
                                  <a:pt x="8" y="966"/>
                                  <a:pt x="8" y="962"/>
                                </a:cubicBezTo>
                                <a:lnTo>
                                  <a:pt x="8" y="898"/>
                                </a:lnTo>
                                <a:cubicBezTo>
                                  <a:pt x="8" y="893"/>
                                  <a:pt x="11" y="890"/>
                                  <a:pt x="16" y="890"/>
                                </a:cubicBezTo>
                                <a:lnTo>
                                  <a:pt x="28" y="890"/>
                                </a:lnTo>
                                <a:close/>
                                <a:moveTo>
                                  <a:pt x="16" y="906"/>
                                </a:moveTo>
                                <a:lnTo>
                                  <a:pt x="24" y="898"/>
                                </a:lnTo>
                                <a:lnTo>
                                  <a:pt x="24" y="962"/>
                                </a:lnTo>
                                <a:lnTo>
                                  <a:pt x="16" y="954"/>
                                </a:lnTo>
                                <a:lnTo>
                                  <a:pt x="28" y="954"/>
                                </a:lnTo>
                                <a:lnTo>
                                  <a:pt x="20" y="962"/>
                                </a:lnTo>
                                <a:lnTo>
                                  <a:pt x="20" y="898"/>
                                </a:lnTo>
                                <a:lnTo>
                                  <a:pt x="28" y="906"/>
                                </a:lnTo>
                                <a:lnTo>
                                  <a:pt x="16" y="906"/>
                                </a:lnTo>
                                <a:close/>
                                <a:moveTo>
                                  <a:pt x="28" y="1002"/>
                                </a:moveTo>
                                <a:cubicBezTo>
                                  <a:pt x="32" y="1002"/>
                                  <a:pt x="36" y="1005"/>
                                  <a:pt x="36" y="1010"/>
                                </a:cubicBezTo>
                                <a:lnTo>
                                  <a:pt x="36" y="1073"/>
                                </a:lnTo>
                                <a:cubicBezTo>
                                  <a:pt x="36" y="1078"/>
                                  <a:pt x="32" y="1081"/>
                                  <a:pt x="28" y="1081"/>
                                </a:cubicBezTo>
                                <a:lnTo>
                                  <a:pt x="16" y="1081"/>
                                </a:lnTo>
                                <a:cubicBezTo>
                                  <a:pt x="11" y="1081"/>
                                  <a:pt x="8" y="1078"/>
                                  <a:pt x="8" y="1073"/>
                                </a:cubicBezTo>
                                <a:lnTo>
                                  <a:pt x="8" y="1010"/>
                                </a:lnTo>
                                <a:cubicBezTo>
                                  <a:pt x="8" y="1005"/>
                                  <a:pt x="11" y="1002"/>
                                  <a:pt x="16" y="1002"/>
                                </a:cubicBezTo>
                                <a:lnTo>
                                  <a:pt x="28" y="1002"/>
                                </a:lnTo>
                                <a:close/>
                                <a:moveTo>
                                  <a:pt x="16" y="1018"/>
                                </a:moveTo>
                                <a:lnTo>
                                  <a:pt x="24" y="1010"/>
                                </a:lnTo>
                                <a:lnTo>
                                  <a:pt x="24" y="1073"/>
                                </a:lnTo>
                                <a:lnTo>
                                  <a:pt x="16" y="1065"/>
                                </a:lnTo>
                                <a:lnTo>
                                  <a:pt x="28" y="1065"/>
                                </a:lnTo>
                                <a:lnTo>
                                  <a:pt x="20" y="1073"/>
                                </a:lnTo>
                                <a:lnTo>
                                  <a:pt x="20" y="1010"/>
                                </a:lnTo>
                                <a:lnTo>
                                  <a:pt x="28" y="1018"/>
                                </a:lnTo>
                                <a:lnTo>
                                  <a:pt x="16" y="1018"/>
                                </a:lnTo>
                                <a:close/>
                                <a:moveTo>
                                  <a:pt x="30" y="1113"/>
                                </a:moveTo>
                                <a:cubicBezTo>
                                  <a:pt x="34" y="1113"/>
                                  <a:pt x="38" y="1117"/>
                                  <a:pt x="38" y="1121"/>
                                </a:cubicBezTo>
                                <a:lnTo>
                                  <a:pt x="38" y="1185"/>
                                </a:lnTo>
                                <a:cubicBezTo>
                                  <a:pt x="38" y="1190"/>
                                  <a:pt x="34" y="1193"/>
                                  <a:pt x="30" y="1193"/>
                                </a:cubicBezTo>
                                <a:lnTo>
                                  <a:pt x="16" y="1193"/>
                                </a:lnTo>
                                <a:cubicBezTo>
                                  <a:pt x="11" y="1193"/>
                                  <a:pt x="8" y="1190"/>
                                  <a:pt x="8" y="1185"/>
                                </a:cubicBezTo>
                                <a:lnTo>
                                  <a:pt x="8" y="1121"/>
                                </a:lnTo>
                                <a:cubicBezTo>
                                  <a:pt x="8" y="1117"/>
                                  <a:pt x="11" y="1113"/>
                                  <a:pt x="16" y="1113"/>
                                </a:cubicBezTo>
                                <a:lnTo>
                                  <a:pt x="30" y="1113"/>
                                </a:lnTo>
                                <a:close/>
                                <a:moveTo>
                                  <a:pt x="16" y="1129"/>
                                </a:moveTo>
                                <a:lnTo>
                                  <a:pt x="24" y="1121"/>
                                </a:lnTo>
                                <a:lnTo>
                                  <a:pt x="24" y="1185"/>
                                </a:lnTo>
                                <a:lnTo>
                                  <a:pt x="16" y="1177"/>
                                </a:lnTo>
                                <a:lnTo>
                                  <a:pt x="30" y="1177"/>
                                </a:lnTo>
                                <a:lnTo>
                                  <a:pt x="22" y="1185"/>
                                </a:lnTo>
                                <a:lnTo>
                                  <a:pt x="22" y="1121"/>
                                </a:lnTo>
                                <a:lnTo>
                                  <a:pt x="30" y="1129"/>
                                </a:lnTo>
                                <a:lnTo>
                                  <a:pt x="16" y="1129"/>
                                </a:lnTo>
                                <a:close/>
                                <a:moveTo>
                                  <a:pt x="30" y="1225"/>
                                </a:moveTo>
                                <a:cubicBezTo>
                                  <a:pt x="34" y="1225"/>
                                  <a:pt x="38" y="1229"/>
                                  <a:pt x="38" y="1233"/>
                                </a:cubicBezTo>
                                <a:lnTo>
                                  <a:pt x="38" y="1297"/>
                                </a:lnTo>
                                <a:cubicBezTo>
                                  <a:pt x="38" y="1302"/>
                                  <a:pt x="34" y="1305"/>
                                  <a:pt x="30" y="1305"/>
                                </a:cubicBezTo>
                                <a:lnTo>
                                  <a:pt x="18" y="1305"/>
                                </a:lnTo>
                                <a:cubicBezTo>
                                  <a:pt x="14" y="1305"/>
                                  <a:pt x="10" y="1302"/>
                                  <a:pt x="10" y="1297"/>
                                </a:cubicBezTo>
                                <a:lnTo>
                                  <a:pt x="10" y="1233"/>
                                </a:lnTo>
                                <a:cubicBezTo>
                                  <a:pt x="10" y="1229"/>
                                  <a:pt x="14" y="1225"/>
                                  <a:pt x="18" y="1225"/>
                                </a:cubicBezTo>
                                <a:lnTo>
                                  <a:pt x="30" y="1225"/>
                                </a:lnTo>
                                <a:close/>
                                <a:moveTo>
                                  <a:pt x="18" y="1241"/>
                                </a:moveTo>
                                <a:lnTo>
                                  <a:pt x="26" y="1233"/>
                                </a:lnTo>
                                <a:lnTo>
                                  <a:pt x="26" y="1297"/>
                                </a:lnTo>
                                <a:lnTo>
                                  <a:pt x="18" y="1289"/>
                                </a:lnTo>
                                <a:lnTo>
                                  <a:pt x="30" y="1289"/>
                                </a:lnTo>
                                <a:lnTo>
                                  <a:pt x="22" y="1297"/>
                                </a:lnTo>
                                <a:lnTo>
                                  <a:pt x="22" y="1233"/>
                                </a:lnTo>
                                <a:lnTo>
                                  <a:pt x="30" y="1241"/>
                                </a:lnTo>
                                <a:lnTo>
                                  <a:pt x="18" y="1241"/>
                                </a:lnTo>
                                <a:close/>
                                <a:moveTo>
                                  <a:pt x="30" y="1337"/>
                                </a:moveTo>
                                <a:cubicBezTo>
                                  <a:pt x="34" y="1337"/>
                                  <a:pt x="38" y="1341"/>
                                  <a:pt x="38" y="1345"/>
                                </a:cubicBezTo>
                                <a:lnTo>
                                  <a:pt x="38" y="1409"/>
                                </a:lnTo>
                                <a:cubicBezTo>
                                  <a:pt x="38" y="1413"/>
                                  <a:pt x="34" y="1417"/>
                                  <a:pt x="30" y="1417"/>
                                </a:cubicBezTo>
                                <a:lnTo>
                                  <a:pt x="18" y="1417"/>
                                </a:lnTo>
                                <a:cubicBezTo>
                                  <a:pt x="14" y="1417"/>
                                  <a:pt x="10" y="1413"/>
                                  <a:pt x="10" y="1409"/>
                                </a:cubicBezTo>
                                <a:lnTo>
                                  <a:pt x="10" y="1345"/>
                                </a:lnTo>
                                <a:cubicBezTo>
                                  <a:pt x="10" y="1341"/>
                                  <a:pt x="14" y="1337"/>
                                  <a:pt x="18" y="1337"/>
                                </a:cubicBezTo>
                                <a:lnTo>
                                  <a:pt x="30" y="1337"/>
                                </a:lnTo>
                                <a:close/>
                                <a:moveTo>
                                  <a:pt x="18" y="1353"/>
                                </a:moveTo>
                                <a:lnTo>
                                  <a:pt x="26" y="1345"/>
                                </a:lnTo>
                                <a:lnTo>
                                  <a:pt x="26" y="1409"/>
                                </a:lnTo>
                                <a:lnTo>
                                  <a:pt x="18" y="1401"/>
                                </a:lnTo>
                                <a:lnTo>
                                  <a:pt x="30" y="1401"/>
                                </a:lnTo>
                                <a:lnTo>
                                  <a:pt x="22" y="1409"/>
                                </a:lnTo>
                                <a:lnTo>
                                  <a:pt x="22" y="1345"/>
                                </a:lnTo>
                                <a:lnTo>
                                  <a:pt x="30" y="1353"/>
                                </a:lnTo>
                                <a:lnTo>
                                  <a:pt x="18" y="1353"/>
                                </a:lnTo>
                                <a:close/>
                                <a:moveTo>
                                  <a:pt x="32" y="1446"/>
                                </a:moveTo>
                                <a:cubicBezTo>
                                  <a:pt x="37" y="1446"/>
                                  <a:pt x="40" y="1450"/>
                                  <a:pt x="40" y="1454"/>
                                </a:cubicBezTo>
                                <a:lnTo>
                                  <a:pt x="40" y="1518"/>
                                </a:lnTo>
                                <a:cubicBezTo>
                                  <a:pt x="40" y="1523"/>
                                  <a:pt x="37" y="1526"/>
                                  <a:pt x="32" y="1526"/>
                                </a:cubicBezTo>
                                <a:lnTo>
                                  <a:pt x="18" y="1526"/>
                                </a:lnTo>
                                <a:cubicBezTo>
                                  <a:pt x="14" y="1526"/>
                                  <a:pt x="10" y="1523"/>
                                  <a:pt x="10" y="1518"/>
                                </a:cubicBezTo>
                                <a:lnTo>
                                  <a:pt x="10" y="1454"/>
                                </a:lnTo>
                                <a:cubicBezTo>
                                  <a:pt x="10" y="1450"/>
                                  <a:pt x="14" y="1446"/>
                                  <a:pt x="18" y="1446"/>
                                </a:cubicBezTo>
                                <a:lnTo>
                                  <a:pt x="32" y="1446"/>
                                </a:lnTo>
                                <a:close/>
                                <a:moveTo>
                                  <a:pt x="18" y="1462"/>
                                </a:moveTo>
                                <a:lnTo>
                                  <a:pt x="26" y="1454"/>
                                </a:lnTo>
                                <a:lnTo>
                                  <a:pt x="26" y="1518"/>
                                </a:lnTo>
                                <a:lnTo>
                                  <a:pt x="18" y="1510"/>
                                </a:lnTo>
                                <a:lnTo>
                                  <a:pt x="32" y="1510"/>
                                </a:lnTo>
                                <a:lnTo>
                                  <a:pt x="24" y="1518"/>
                                </a:lnTo>
                                <a:lnTo>
                                  <a:pt x="24" y="1454"/>
                                </a:lnTo>
                                <a:lnTo>
                                  <a:pt x="32" y="1462"/>
                                </a:lnTo>
                                <a:lnTo>
                                  <a:pt x="18" y="1462"/>
                                </a:lnTo>
                                <a:close/>
                                <a:moveTo>
                                  <a:pt x="32" y="1558"/>
                                </a:moveTo>
                                <a:cubicBezTo>
                                  <a:pt x="37" y="1558"/>
                                  <a:pt x="40" y="1562"/>
                                  <a:pt x="40" y="1566"/>
                                </a:cubicBezTo>
                                <a:lnTo>
                                  <a:pt x="40" y="1630"/>
                                </a:lnTo>
                                <a:cubicBezTo>
                                  <a:pt x="40" y="1634"/>
                                  <a:pt x="37" y="1638"/>
                                  <a:pt x="32" y="1638"/>
                                </a:cubicBezTo>
                                <a:lnTo>
                                  <a:pt x="20" y="1638"/>
                                </a:lnTo>
                                <a:cubicBezTo>
                                  <a:pt x="16" y="1638"/>
                                  <a:pt x="12" y="1634"/>
                                  <a:pt x="12" y="1630"/>
                                </a:cubicBezTo>
                                <a:lnTo>
                                  <a:pt x="12" y="1566"/>
                                </a:lnTo>
                                <a:cubicBezTo>
                                  <a:pt x="12" y="1562"/>
                                  <a:pt x="16" y="1558"/>
                                  <a:pt x="20" y="1558"/>
                                </a:cubicBezTo>
                                <a:lnTo>
                                  <a:pt x="32" y="1558"/>
                                </a:lnTo>
                                <a:close/>
                                <a:moveTo>
                                  <a:pt x="20" y="1574"/>
                                </a:moveTo>
                                <a:lnTo>
                                  <a:pt x="28" y="1566"/>
                                </a:lnTo>
                                <a:lnTo>
                                  <a:pt x="28" y="1630"/>
                                </a:lnTo>
                                <a:lnTo>
                                  <a:pt x="20" y="1622"/>
                                </a:lnTo>
                                <a:lnTo>
                                  <a:pt x="32" y="1622"/>
                                </a:lnTo>
                                <a:lnTo>
                                  <a:pt x="24" y="1630"/>
                                </a:lnTo>
                                <a:lnTo>
                                  <a:pt x="24" y="1566"/>
                                </a:lnTo>
                                <a:lnTo>
                                  <a:pt x="32" y="1574"/>
                                </a:lnTo>
                                <a:lnTo>
                                  <a:pt x="20" y="1574"/>
                                </a:lnTo>
                                <a:close/>
                                <a:moveTo>
                                  <a:pt x="32" y="1670"/>
                                </a:moveTo>
                                <a:cubicBezTo>
                                  <a:pt x="37" y="1670"/>
                                  <a:pt x="40" y="1673"/>
                                  <a:pt x="40" y="1678"/>
                                </a:cubicBezTo>
                                <a:lnTo>
                                  <a:pt x="40" y="1742"/>
                                </a:lnTo>
                                <a:cubicBezTo>
                                  <a:pt x="40" y="1746"/>
                                  <a:pt x="37" y="1750"/>
                                  <a:pt x="32" y="1750"/>
                                </a:cubicBezTo>
                                <a:lnTo>
                                  <a:pt x="20" y="1750"/>
                                </a:lnTo>
                                <a:cubicBezTo>
                                  <a:pt x="16" y="1750"/>
                                  <a:pt x="12" y="1746"/>
                                  <a:pt x="12" y="1742"/>
                                </a:cubicBezTo>
                                <a:lnTo>
                                  <a:pt x="12" y="1678"/>
                                </a:lnTo>
                                <a:cubicBezTo>
                                  <a:pt x="12" y="1673"/>
                                  <a:pt x="16" y="1670"/>
                                  <a:pt x="20" y="1670"/>
                                </a:cubicBezTo>
                                <a:lnTo>
                                  <a:pt x="32" y="1670"/>
                                </a:lnTo>
                                <a:close/>
                                <a:moveTo>
                                  <a:pt x="20" y="1686"/>
                                </a:moveTo>
                                <a:lnTo>
                                  <a:pt x="28" y="1678"/>
                                </a:lnTo>
                                <a:lnTo>
                                  <a:pt x="28" y="1742"/>
                                </a:lnTo>
                                <a:lnTo>
                                  <a:pt x="20" y="1734"/>
                                </a:lnTo>
                                <a:lnTo>
                                  <a:pt x="32" y="1734"/>
                                </a:lnTo>
                                <a:lnTo>
                                  <a:pt x="24" y="1742"/>
                                </a:lnTo>
                                <a:lnTo>
                                  <a:pt x="24" y="1678"/>
                                </a:lnTo>
                                <a:lnTo>
                                  <a:pt x="32" y="1686"/>
                                </a:lnTo>
                                <a:lnTo>
                                  <a:pt x="20" y="1686"/>
                                </a:lnTo>
                                <a:close/>
                                <a:moveTo>
                                  <a:pt x="35" y="1782"/>
                                </a:moveTo>
                                <a:cubicBezTo>
                                  <a:pt x="39" y="1782"/>
                                  <a:pt x="43" y="1785"/>
                                  <a:pt x="43" y="1790"/>
                                </a:cubicBezTo>
                                <a:lnTo>
                                  <a:pt x="43" y="1854"/>
                                </a:lnTo>
                                <a:cubicBezTo>
                                  <a:pt x="43" y="1858"/>
                                  <a:pt x="39" y="1862"/>
                                  <a:pt x="35" y="1862"/>
                                </a:cubicBezTo>
                                <a:lnTo>
                                  <a:pt x="20" y="1862"/>
                                </a:lnTo>
                                <a:cubicBezTo>
                                  <a:pt x="16" y="1862"/>
                                  <a:pt x="12" y="1858"/>
                                  <a:pt x="12" y="1854"/>
                                </a:cubicBezTo>
                                <a:lnTo>
                                  <a:pt x="12" y="1790"/>
                                </a:lnTo>
                                <a:cubicBezTo>
                                  <a:pt x="12" y="1785"/>
                                  <a:pt x="16" y="1782"/>
                                  <a:pt x="20" y="1782"/>
                                </a:cubicBezTo>
                                <a:lnTo>
                                  <a:pt x="35" y="1782"/>
                                </a:lnTo>
                                <a:close/>
                                <a:moveTo>
                                  <a:pt x="20" y="1798"/>
                                </a:moveTo>
                                <a:lnTo>
                                  <a:pt x="28" y="1790"/>
                                </a:lnTo>
                                <a:lnTo>
                                  <a:pt x="28" y="1854"/>
                                </a:lnTo>
                                <a:lnTo>
                                  <a:pt x="20" y="1846"/>
                                </a:lnTo>
                                <a:lnTo>
                                  <a:pt x="35" y="1846"/>
                                </a:lnTo>
                                <a:lnTo>
                                  <a:pt x="27" y="1854"/>
                                </a:lnTo>
                                <a:lnTo>
                                  <a:pt x="27" y="1790"/>
                                </a:lnTo>
                                <a:lnTo>
                                  <a:pt x="35" y="1798"/>
                                </a:lnTo>
                                <a:lnTo>
                                  <a:pt x="20" y="1798"/>
                                </a:lnTo>
                                <a:close/>
                                <a:moveTo>
                                  <a:pt x="35" y="1891"/>
                                </a:moveTo>
                                <a:cubicBezTo>
                                  <a:pt x="39" y="1891"/>
                                  <a:pt x="43" y="1894"/>
                                  <a:pt x="43" y="1899"/>
                                </a:cubicBezTo>
                                <a:lnTo>
                                  <a:pt x="43" y="1963"/>
                                </a:lnTo>
                                <a:cubicBezTo>
                                  <a:pt x="43" y="1967"/>
                                  <a:pt x="39" y="1971"/>
                                  <a:pt x="35" y="1971"/>
                                </a:cubicBezTo>
                                <a:lnTo>
                                  <a:pt x="23" y="1971"/>
                                </a:lnTo>
                                <a:cubicBezTo>
                                  <a:pt x="18" y="1971"/>
                                  <a:pt x="15" y="1967"/>
                                  <a:pt x="15" y="1963"/>
                                </a:cubicBezTo>
                                <a:lnTo>
                                  <a:pt x="15" y="1899"/>
                                </a:lnTo>
                                <a:cubicBezTo>
                                  <a:pt x="15" y="1894"/>
                                  <a:pt x="18" y="1891"/>
                                  <a:pt x="23" y="1891"/>
                                </a:cubicBezTo>
                                <a:lnTo>
                                  <a:pt x="35" y="1891"/>
                                </a:lnTo>
                                <a:close/>
                                <a:moveTo>
                                  <a:pt x="23" y="1907"/>
                                </a:moveTo>
                                <a:lnTo>
                                  <a:pt x="31" y="1899"/>
                                </a:lnTo>
                                <a:lnTo>
                                  <a:pt x="31" y="1963"/>
                                </a:lnTo>
                                <a:lnTo>
                                  <a:pt x="23" y="1955"/>
                                </a:lnTo>
                                <a:lnTo>
                                  <a:pt x="35" y="1955"/>
                                </a:lnTo>
                                <a:lnTo>
                                  <a:pt x="27" y="1963"/>
                                </a:lnTo>
                                <a:lnTo>
                                  <a:pt x="27" y="1899"/>
                                </a:lnTo>
                                <a:lnTo>
                                  <a:pt x="35" y="1907"/>
                                </a:lnTo>
                                <a:lnTo>
                                  <a:pt x="23" y="1907"/>
                                </a:lnTo>
                                <a:close/>
                                <a:moveTo>
                                  <a:pt x="35" y="2003"/>
                                </a:moveTo>
                                <a:cubicBezTo>
                                  <a:pt x="39" y="2003"/>
                                  <a:pt x="43" y="2006"/>
                                  <a:pt x="43" y="2011"/>
                                </a:cubicBezTo>
                                <a:lnTo>
                                  <a:pt x="43" y="2075"/>
                                </a:lnTo>
                                <a:cubicBezTo>
                                  <a:pt x="43" y="2079"/>
                                  <a:pt x="39" y="2083"/>
                                  <a:pt x="35" y="2083"/>
                                </a:cubicBezTo>
                                <a:lnTo>
                                  <a:pt x="23" y="2083"/>
                                </a:lnTo>
                                <a:cubicBezTo>
                                  <a:pt x="18" y="2083"/>
                                  <a:pt x="15" y="2079"/>
                                  <a:pt x="15" y="2075"/>
                                </a:cubicBezTo>
                                <a:lnTo>
                                  <a:pt x="15" y="2011"/>
                                </a:lnTo>
                                <a:cubicBezTo>
                                  <a:pt x="15" y="2006"/>
                                  <a:pt x="18" y="2003"/>
                                  <a:pt x="23" y="2003"/>
                                </a:cubicBezTo>
                                <a:lnTo>
                                  <a:pt x="35" y="2003"/>
                                </a:lnTo>
                                <a:close/>
                                <a:moveTo>
                                  <a:pt x="23" y="2019"/>
                                </a:moveTo>
                                <a:lnTo>
                                  <a:pt x="31" y="2011"/>
                                </a:lnTo>
                                <a:lnTo>
                                  <a:pt x="31" y="2075"/>
                                </a:lnTo>
                                <a:lnTo>
                                  <a:pt x="23" y="2067"/>
                                </a:lnTo>
                                <a:lnTo>
                                  <a:pt x="35" y="2067"/>
                                </a:lnTo>
                                <a:lnTo>
                                  <a:pt x="27" y="2075"/>
                                </a:lnTo>
                                <a:lnTo>
                                  <a:pt x="27" y="2011"/>
                                </a:lnTo>
                                <a:lnTo>
                                  <a:pt x="35" y="2019"/>
                                </a:lnTo>
                                <a:lnTo>
                                  <a:pt x="23" y="2019"/>
                                </a:lnTo>
                                <a:close/>
                                <a:moveTo>
                                  <a:pt x="37" y="2115"/>
                                </a:moveTo>
                                <a:cubicBezTo>
                                  <a:pt x="42" y="2115"/>
                                  <a:pt x="45" y="2118"/>
                                  <a:pt x="45" y="2123"/>
                                </a:cubicBezTo>
                                <a:lnTo>
                                  <a:pt x="45" y="2186"/>
                                </a:lnTo>
                                <a:cubicBezTo>
                                  <a:pt x="45" y="2191"/>
                                  <a:pt x="42" y="2194"/>
                                  <a:pt x="37" y="2194"/>
                                </a:cubicBezTo>
                                <a:lnTo>
                                  <a:pt x="23" y="2194"/>
                                </a:lnTo>
                                <a:cubicBezTo>
                                  <a:pt x="18" y="2194"/>
                                  <a:pt x="15" y="2191"/>
                                  <a:pt x="15" y="2186"/>
                                </a:cubicBezTo>
                                <a:lnTo>
                                  <a:pt x="15" y="2123"/>
                                </a:lnTo>
                                <a:cubicBezTo>
                                  <a:pt x="15" y="2118"/>
                                  <a:pt x="18" y="2115"/>
                                  <a:pt x="23" y="2115"/>
                                </a:cubicBezTo>
                                <a:lnTo>
                                  <a:pt x="37" y="2115"/>
                                </a:lnTo>
                                <a:close/>
                                <a:moveTo>
                                  <a:pt x="23" y="2131"/>
                                </a:moveTo>
                                <a:lnTo>
                                  <a:pt x="31" y="2123"/>
                                </a:lnTo>
                                <a:lnTo>
                                  <a:pt x="31" y="2186"/>
                                </a:lnTo>
                                <a:lnTo>
                                  <a:pt x="23" y="2178"/>
                                </a:lnTo>
                                <a:lnTo>
                                  <a:pt x="37" y="2178"/>
                                </a:lnTo>
                                <a:lnTo>
                                  <a:pt x="29" y="2186"/>
                                </a:lnTo>
                                <a:lnTo>
                                  <a:pt x="29" y="2123"/>
                                </a:lnTo>
                                <a:lnTo>
                                  <a:pt x="37" y="2131"/>
                                </a:lnTo>
                                <a:lnTo>
                                  <a:pt x="23" y="2131"/>
                                </a:lnTo>
                                <a:close/>
                                <a:moveTo>
                                  <a:pt x="37" y="2226"/>
                                </a:moveTo>
                                <a:cubicBezTo>
                                  <a:pt x="42" y="2226"/>
                                  <a:pt x="45" y="2230"/>
                                  <a:pt x="45" y="2234"/>
                                </a:cubicBezTo>
                                <a:lnTo>
                                  <a:pt x="45" y="2298"/>
                                </a:lnTo>
                                <a:cubicBezTo>
                                  <a:pt x="45" y="2303"/>
                                  <a:pt x="42" y="2306"/>
                                  <a:pt x="37" y="2306"/>
                                </a:cubicBezTo>
                                <a:lnTo>
                                  <a:pt x="25" y="2306"/>
                                </a:lnTo>
                                <a:cubicBezTo>
                                  <a:pt x="21" y="2306"/>
                                  <a:pt x="17" y="2303"/>
                                  <a:pt x="17" y="2298"/>
                                </a:cubicBezTo>
                                <a:lnTo>
                                  <a:pt x="17" y="2234"/>
                                </a:lnTo>
                                <a:cubicBezTo>
                                  <a:pt x="17" y="2230"/>
                                  <a:pt x="21" y="2226"/>
                                  <a:pt x="25" y="2226"/>
                                </a:cubicBezTo>
                                <a:lnTo>
                                  <a:pt x="37" y="2226"/>
                                </a:lnTo>
                                <a:close/>
                                <a:moveTo>
                                  <a:pt x="25" y="2242"/>
                                </a:moveTo>
                                <a:lnTo>
                                  <a:pt x="33" y="2234"/>
                                </a:lnTo>
                                <a:lnTo>
                                  <a:pt x="33" y="2298"/>
                                </a:lnTo>
                                <a:lnTo>
                                  <a:pt x="25" y="2290"/>
                                </a:lnTo>
                                <a:lnTo>
                                  <a:pt x="37" y="2290"/>
                                </a:lnTo>
                                <a:lnTo>
                                  <a:pt x="29" y="2298"/>
                                </a:lnTo>
                                <a:lnTo>
                                  <a:pt x="29" y="2234"/>
                                </a:lnTo>
                                <a:lnTo>
                                  <a:pt x="37" y="2242"/>
                                </a:lnTo>
                                <a:lnTo>
                                  <a:pt x="25" y="2242"/>
                                </a:lnTo>
                                <a:close/>
                                <a:moveTo>
                                  <a:pt x="37" y="2338"/>
                                </a:moveTo>
                                <a:cubicBezTo>
                                  <a:pt x="42" y="2338"/>
                                  <a:pt x="45" y="2342"/>
                                  <a:pt x="45" y="2346"/>
                                </a:cubicBezTo>
                                <a:lnTo>
                                  <a:pt x="45" y="2410"/>
                                </a:lnTo>
                                <a:cubicBezTo>
                                  <a:pt x="45" y="2415"/>
                                  <a:pt x="42" y="2418"/>
                                  <a:pt x="37" y="2418"/>
                                </a:cubicBezTo>
                                <a:lnTo>
                                  <a:pt x="25" y="2418"/>
                                </a:lnTo>
                                <a:cubicBezTo>
                                  <a:pt x="21" y="2418"/>
                                  <a:pt x="17" y="2415"/>
                                  <a:pt x="17" y="2410"/>
                                </a:cubicBezTo>
                                <a:lnTo>
                                  <a:pt x="17" y="2346"/>
                                </a:lnTo>
                                <a:cubicBezTo>
                                  <a:pt x="17" y="2342"/>
                                  <a:pt x="21" y="2338"/>
                                  <a:pt x="25" y="2338"/>
                                </a:cubicBezTo>
                                <a:lnTo>
                                  <a:pt x="37" y="2338"/>
                                </a:lnTo>
                                <a:close/>
                                <a:moveTo>
                                  <a:pt x="25" y="2354"/>
                                </a:moveTo>
                                <a:lnTo>
                                  <a:pt x="33" y="2346"/>
                                </a:lnTo>
                                <a:lnTo>
                                  <a:pt x="33" y="2410"/>
                                </a:lnTo>
                                <a:lnTo>
                                  <a:pt x="25" y="2402"/>
                                </a:lnTo>
                                <a:lnTo>
                                  <a:pt x="37" y="2402"/>
                                </a:lnTo>
                                <a:lnTo>
                                  <a:pt x="29" y="2410"/>
                                </a:lnTo>
                                <a:lnTo>
                                  <a:pt x="29" y="2346"/>
                                </a:lnTo>
                                <a:lnTo>
                                  <a:pt x="37" y="2354"/>
                                </a:lnTo>
                                <a:lnTo>
                                  <a:pt x="25" y="2354"/>
                                </a:lnTo>
                                <a:close/>
                                <a:moveTo>
                                  <a:pt x="40" y="2450"/>
                                </a:moveTo>
                                <a:cubicBezTo>
                                  <a:pt x="44" y="2450"/>
                                  <a:pt x="48" y="2454"/>
                                  <a:pt x="48" y="2458"/>
                                </a:cubicBezTo>
                                <a:lnTo>
                                  <a:pt x="48" y="2519"/>
                                </a:lnTo>
                                <a:cubicBezTo>
                                  <a:pt x="48" y="2524"/>
                                  <a:pt x="44" y="2527"/>
                                  <a:pt x="40" y="2527"/>
                                </a:cubicBezTo>
                                <a:lnTo>
                                  <a:pt x="25" y="2527"/>
                                </a:lnTo>
                                <a:cubicBezTo>
                                  <a:pt x="21" y="2527"/>
                                  <a:pt x="17" y="2524"/>
                                  <a:pt x="17" y="2519"/>
                                </a:cubicBezTo>
                                <a:lnTo>
                                  <a:pt x="17" y="2458"/>
                                </a:lnTo>
                                <a:cubicBezTo>
                                  <a:pt x="17" y="2454"/>
                                  <a:pt x="21" y="2450"/>
                                  <a:pt x="25" y="2450"/>
                                </a:cubicBezTo>
                                <a:lnTo>
                                  <a:pt x="40" y="2450"/>
                                </a:lnTo>
                                <a:close/>
                                <a:moveTo>
                                  <a:pt x="25" y="2466"/>
                                </a:moveTo>
                                <a:lnTo>
                                  <a:pt x="33" y="2458"/>
                                </a:lnTo>
                                <a:lnTo>
                                  <a:pt x="33" y="2519"/>
                                </a:lnTo>
                                <a:lnTo>
                                  <a:pt x="25" y="2511"/>
                                </a:lnTo>
                                <a:lnTo>
                                  <a:pt x="40" y="2511"/>
                                </a:lnTo>
                                <a:lnTo>
                                  <a:pt x="32" y="2519"/>
                                </a:lnTo>
                                <a:lnTo>
                                  <a:pt x="32" y="2458"/>
                                </a:lnTo>
                                <a:lnTo>
                                  <a:pt x="40" y="2466"/>
                                </a:lnTo>
                                <a:lnTo>
                                  <a:pt x="25" y="2466"/>
                                </a:lnTo>
                                <a:close/>
                                <a:moveTo>
                                  <a:pt x="40" y="2559"/>
                                </a:moveTo>
                                <a:cubicBezTo>
                                  <a:pt x="44" y="2559"/>
                                  <a:pt x="48" y="2563"/>
                                  <a:pt x="48" y="2567"/>
                                </a:cubicBezTo>
                                <a:lnTo>
                                  <a:pt x="48" y="2631"/>
                                </a:lnTo>
                                <a:cubicBezTo>
                                  <a:pt x="48" y="2635"/>
                                  <a:pt x="44" y="2639"/>
                                  <a:pt x="40" y="2639"/>
                                </a:cubicBezTo>
                                <a:lnTo>
                                  <a:pt x="28" y="2639"/>
                                </a:lnTo>
                                <a:cubicBezTo>
                                  <a:pt x="23" y="2639"/>
                                  <a:pt x="20" y="2635"/>
                                  <a:pt x="20" y="2631"/>
                                </a:cubicBezTo>
                                <a:lnTo>
                                  <a:pt x="20" y="2567"/>
                                </a:lnTo>
                                <a:cubicBezTo>
                                  <a:pt x="20" y="2563"/>
                                  <a:pt x="23" y="2559"/>
                                  <a:pt x="28" y="2559"/>
                                </a:cubicBezTo>
                                <a:lnTo>
                                  <a:pt x="40" y="2559"/>
                                </a:lnTo>
                                <a:close/>
                                <a:moveTo>
                                  <a:pt x="28" y="2575"/>
                                </a:moveTo>
                                <a:lnTo>
                                  <a:pt x="36" y="2567"/>
                                </a:lnTo>
                                <a:lnTo>
                                  <a:pt x="36" y="2631"/>
                                </a:lnTo>
                                <a:lnTo>
                                  <a:pt x="28" y="2623"/>
                                </a:lnTo>
                                <a:lnTo>
                                  <a:pt x="40" y="2623"/>
                                </a:lnTo>
                                <a:lnTo>
                                  <a:pt x="32" y="2631"/>
                                </a:lnTo>
                                <a:lnTo>
                                  <a:pt x="32" y="2567"/>
                                </a:lnTo>
                                <a:lnTo>
                                  <a:pt x="40" y="2575"/>
                                </a:lnTo>
                                <a:lnTo>
                                  <a:pt x="28" y="2575"/>
                                </a:lnTo>
                                <a:close/>
                                <a:moveTo>
                                  <a:pt x="40" y="2671"/>
                                </a:moveTo>
                                <a:cubicBezTo>
                                  <a:pt x="44" y="2671"/>
                                  <a:pt x="48" y="2675"/>
                                  <a:pt x="48" y="2679"/>
                                </a:cubicBezTo>
                                <a:lnTo>
                                  <a:pt x="48" y="2743"/>
                                </a:lnTo>
                                <a:cubicBezTo>
                                  <a:pt x="48" y="2747"/>
                                  <a:pt x="44" y="2751"/>
                                  <a:pt x="40" y="2751"/>
                                </a:cubicBezTo>
                                <a:lnTo>
                                  <a:pt x="28" y="2751"/>
                                </a:lnTo>
                                <a:cubicBezTo>
                                  <a:pt x="23" y="2751"/>
                                  <a:pt x="20" y="2747"/>
                                  <a:pt x="20" y="2743"/>
                                </a:cubicBezTo>
                                <a:lnTo>
                                  <a:pt x="20" y="2679"/>
                                </a:lnTo>
                                <a:cubicBezTo>
                                  <a:pt x="20" y="2675"/>
                                  <a:pt x="23" y="2671"/>
                                  <a:pt x="28" y="2671"/>
                                </a:cubicBezTo>
                                <a:lnTo>
                                  <a:pt x="40" y="2671"/>
                                </a:lnTo>
                                <a:close/>
                                <a:moveTo>
                                  <a:pt x="28" y="2687"/>
                                </a:moveTo>
                                <a:lnTo>
                                  <a:pt x="36" y="2679"/>
                                </a:lnTo>
                                <a:lnTo>
                                  <a:pt x="36" y="2743"/>
                                </a:lnTo>
                                <a:lnTo>
                                  <a:pt x="28" y="2735"/>
                                </a:lnTo>
                                <a:lnTo>
                                  <a:pt x="40" y="2735"/>
                                </a:lnTo>
                                <a:lnTo>
                                  <a:pt x="32" y="2743"/>
                                </a:lnTo>
                                <a:lnTo>
                                  <a:pt x="32" y="2679"/>
                                </a:lnTo>
                                <a:lnTo>
                                  <a:pt x="40" y="2687"/>
                                </a:lnTo>
                                <a:lnTo>
                                  <a:pt x="28" y="2687"/>
                                </a:lnTo>
                                <a:close/>
                                <a:moveTo>
                                  <a:pt x="40" y="2783"/>
                                </a:moveTo>
                                <a:cubicBezTo>
                                  <a:pt x="44" y="2783"/>
                                  <a:pt x="48" y="2786"/>
                                  <a:pt x="48" y="2791"/>
                                </a:cubicBezTo>
                                <a:lnTo>
                                  <a:pt x="48" y="2855"/>
                                </a:lnTo>
                                <a:cubicBezTo>
                                  <a:pt x="48" y="2859"/>
                                  <a:pt x="44" y="2863"/>
                                  <a:pt x="40" y="2863"/>
                                </a:cubicBezTo>
                                <a:lnTo>
                                  <a:pt x="28" y="2863"/>
                                </a:lnTo>
                                <a:cubicBezTo>
                                  <a:pt x="23" y="2863"/>
                                  <a:pt x="20" y="2859"/>
                                  <a:pt x="20" y="2855"/>
                                </a:cubicBezTo>
                                <a:lnTo>
                                  <a:pt x="20" y="2791"/>
                                </a:lnTo>
                                <a:cubicBezTo>
                                  <a:pt x="20" y="2786"/>
                                  <a:pt x="23" y="2783"/>
                                  <a:pt x="28" y="2783"/>
                                </a:cubicBezTo>
                                <a:lnTo>
                                  <a:pt x="40" y="2783"/>
                                </a:lnTo>
                                <a:close/>
                                <a:moveTo>
                                  <a:pt x="28" y="2799"/>
                                </a:moveTo>
                                <a:lnTo>
                                  <a:pt x="36" y="2791"/>
                                </a:lnTo>
                                <a:lnTo>
                                  <a:pt x="36" y="2855"/>
                                </a:lnTo>
                                <a:lnTo>
                                  <a:pt x="28" y="2847"/>
                                </a:lnTo>
                                <a:lnTo>
                                  <a:pt x="40" y="2847"/>
                                </a:lnTo>
                                <a:lnTo>
                                  <a:pt x="32" y="2855"/>
                                </a:lnTo>
                                <a:lnTo>
                                  <a:pt x="32" y="2791"/>
                                </a:lnTo>
                                <a:lnTo>
                                  <a:pt x="40" y="2799"/>
                                </a:lnTo>
                                <a:lnTo>
                                  <a:pt x="28" y="2799"/>
                                </a:lnTo>
                                <a:close/>
                                <a:moveTo>
                                  <a:pt x="42" y="2895"/>
                                </a:moveTo>
                                <a:cubicBezTo>
                                  <a:pt x="46" y="2895"/>
                                  <a:pt x="50" y="2898"/>
                                  <a:pt x="50" y="2903"/>
                                </a:cubicBezTo>
                                <a:lnTo>
                                  <a:pt x="50" y="2964"/>
                                </a:lnTo>
                                <a:cubicBezTo>
                                  <a:pt x="50" y="2968"/>
                                  <a:pt x="46" y="2972"/>
                                  <a:pt x="42" y="2972"/>
                                </a:cubicBezTo>
                                <a:lnTo>
                                  <a:pt x="30" y="2972"/>
                                </a:lnTo>
                                <a:cubicBezTo>
                                  <a:pt x="26" y="2972"/>
                                  <a:pt x="22" y="2968"/>
                                  <a:pt x="22" y="2964"/>
                                </a:cubicBezTo>
                                <a:lnTo>
                                  <a:pt x="22" y="2903"/>
                                </a:lnTo>
                                <a:cubicBezTo>
                                  <a:pt x="22" y="2898"/>
                                  <a:pt x="26" y="2895"/>
                                  <a:pt x="30" y="2895"/>
                                </a:cubicBezTo>
                                <a:lnTo>
                                  <a:pt x="42" y="2895"/>
                                </a:lnTo>
                                <a:close/>
                                <a:moveTo>
                                  <a:pt x="30" y="2911"/>
                                </a:moveTo>
                                <a:lnTo>
                                  <a:pt x="38" y="2903"/>
                                </a:lnTo>
                                <a:lnTo>
                                  <a:pt x="38" y="2964"/>
                                </a:lnTo>
                                <a:lnTo>
                                  <a:pt x="30" y="2956"/>
                                </a:lnTo>
                                <a:lnTo>
                                  <a:pt x="42" y="2956"/>
                                </a:lnTo>
                                <a:lnTo>
                                  <a:pt x="34" y="2964"/>
                                </a:lnTo>
                                <a:lnTo>
                                  <a:pt x="34" y="2903"/>
                                </a:lnTo>
                                <a:lnTo>
                                  <a:pt x="42" y="2911"/>
                                </a:lnTo>
                                <a:lnTo>
                                  <a:pt x="30" y="2911"/>
                                </a:lnTo>
                                <a:close/>
                                <a:moveTo>
                                  <a:pt x="42" y="3004"/>
                                </a:moveTo>
                                <a:cubicBezTo>
                                  <a:pt x="46" y="3004"/>
                                  <a:pt x="50" y="3007"/>
                                  <a:pt x="50" y="3012"/>
                                </a:cubicBezTo>
                                <a:lnTo>
                                  <a:pt x="50" y="3076"/>
                                </a:lnTo>
                                <a:cubicBezTo>
                                  <a:pt x="50" y="3080"/>
                                  <a:pt x="46" y="3084"/>
                                  <a:pt x="42" y="3084"/>
                                </a:cubicBezTo>
                                <a:lnTo>
                                  <a:pt x="30" y="3084"/>
                                </a:lnTo>
                                <a:cubicBezTo>
                                  <a:pt x="26" y="3084"/>
                                  <a:pt x="22" y="3080"/>
                                  <a:pt x="22" y="3076"/>
                                </a:cubicBezTo>
                                <a:lnTo>
                                  <a:pt x="22" y="3012"/>
                                </a:lnTo>
                                <a:cubicBezTo>
                                  <a:pt x="22" y="3007"/>
                                  <a:pt x="26" y="3004"/>
                                  <a:pt x="30" y="3004"/>
                                </a:cubicBezTo>
                                <a:lnTo>
                                  <a:pt x="42" y="3004"/>
                                </a:lnTo>
                                <a:close/>
                                <a:moveTo>
                                  <a:pt x="30" y="3020"/>
                                </a:moveTo>
                                <a:lnTo>
                                  <a:pt x="38" y="3012"/>
                                </a:lnTo>
                                <a:lnTo>
                                  <a:pt x="38" y="3076"/>
                                </a:lnTo>
                                <a:lnTo>
                                  <a:pt x="30" y="3068"/>
                                </a:lnTo>
                                <a:lnTo>
                                  <a:pt x="42" y="3068"/>
                                </a:lnTo>
                                <a:lnTo>
                                  <a:pt x="34" y="3076"/>
                                </a:lnTo>
                                <a:lnTo>
                                  <a:pt x="34" y="3012"/>
                                </a:lnTo>
                                <a:lnTo>
                                  <a:pt x="42" y="3020"/>
                                </a:lnTo>
                                <a:lnTo>
                                  <a:pt x="30" y="3020"/>
                                </a:lnTo>
                                <a:close/>
                                <a:moveTo>
                                  <a:pt x="42" y="3116"/>
                                </a:moveTo>
                                <a:cubicBezTo>
                                  <a:pt x="46" y="3116"/>
                                  <a:pt x="50" y="3119"/>
                                  <a:pt x="50" y="3124"/>
                                </a:cubicBezTo>
                                <a:lnTo>
                                  <a:pt x="50" y="3188"/>
                                </a:lnTo>
                                <a:cubicBezTo>
                                  <a:pt x="50" y="3192"/>
                                  <a:pt x="46" y="3196"/>
                                  <a:pt x="42" y="3196"/>
                                </a:cubicBezTo>
                                <a:lnTo>
                                  <a:pt x="30" y="3196"/>
                                </a:lnTo>
                                <a:cubicBezTo>
                                  <a:pt x="26" y="3196"/>
                                  <a:pt x="22" y="3192"/>
                                  <a:pt x="22" y="3188"/>
                                </a:cubicBezTo>
                                <a:lnTo>
                                  <a:pt x="22" y="3124"/>
                                </a:lnTo>
                                <a:cubicBezTo>
                                  <a:pt x="22" y="3119"/>
                                  <a:pt x="26" y="3116"/>
                                  <a:pt x="30" y="3116"/>
                                </a:cubicBezTo>
                                <a:lnTo>
                                  <a:pt x="42" y="3116"/>
                                </a:lnTo>
                                <a:close/>
                                <a:moveTo>
                                  <a:pt x="30" y="3132"/>
                                </a:moveTo>
                                <a:lnTo>
                                  <a:pt x="38" y="3124"/>
                                </a:lnTo>
                                <a:lnTo>
                                  <a:pt x="38" y="3188"/>
                                </a:lnTo>
                                <a:lnTo>
                                  <a:pt x="30" y="3180"/>
                                </a:lnTo>
                                <a:lnTo>
                                  <a:pt x="42" y="3180"/>
                                </a:lnTo>
                                <a:lnTo>
                                  <a:pt x="34" y="3188"/>
                                </a:lnTo>
                                <a:lnTo>
                                  <a:pt x="34" y="3124"/>
                                </a:lnTo>
                                <a:lnTo>
                                  <a:pt x="42" y="3132"/>
                                </a:lnTo>
                                <a:lnTo>
                                  <a:pt x="30" y="3132"/>
                                </a:lnTo>
                                <a:close/>
                                <a:moveTo>
                                  <a:pt x="44" y="3227"/>
                                </a:moveTo>
                                <a:cubicBezTo>
                                  <a:pt x="49" y="3227"/>
                                  <a:pt x="52" y="3231"/>
                                  <a:pt x="52" y="3235"/>
                                </a:cubicBezTo>
                                <a:lnTo>
                                  <a:pt x="52" y="3299"/>
                                </a:lnTo>
                                <a:cubicBezTo>
                                  <a:pt x="52" y="3304"/>
                                  <a:pt x="49" y="3307"/>
                                  <a:pt x="44" y="3307"/>
                                </a:cubicBezTo>
                                <a:lnTo>
                                  <a:pt x="32" y="3307"/>
                                </a:lnTo>
                                <a:cubicBezTo>
                                  <a:pt x="28" y="3307"/>
                                  <a:pt x="24" y="3304"/>
                                  <a:pt x="24" y="3299"/>
                                </a:cubicBezTo>
                                <a:lnTo>
                                  <a:pt x="24" y="3235"/>
                                </a:lnTo>
                                <a:cubicBezTo>
                                  <a:pt x="24" y="3231"/>
                                  <a:pt x="28" y="3227"/>
                                  <a:pt x="32" y="3227"/>
                                </a:cubicBezTo>
                                <a:lnTo>
                                  <a:pt x="44" y="3227"/>
                                </a:lnTo>
                                <a:close/>
                                <a:moveTo>
                                  <a:pt x="32" y="3243"/>
                                </a:moveTo>
                                <a:lnTo>
                                  <a:pt x="40" y="3235"/>
                                </a:lnTo>
                                <a:lnTo>
                                  <a:pt x="40" y="3299"/>
                                </a:lnTo>
                                <a:lnTo>
                                  <a:pt x="32" y="3291"/>
                                </a:lnTo>
                                <a:lnTo>
                                  <a:pt x="44" y="3291"/>
                                </a:lnTo>
                                <a:lnTo>
                                  <a:pt x="36" y="3299"/>
                                </a:lnTo>
                                <a:lnTo>
                                  <a:pt x="36" y="3235"/>
                                </a:lnTo>
                                <a:lnTo>
                                  <a:pt x="44" y="3243"/>
                                </a:lnTo>
                                <a:lnTo>
                                  <a:pt x="32" y="3243"/>
                                </a:lnTo>
                                <a:close/>
                                <a:moveTo>
                                  <a:pt x="44" y="3339"/>
                                </a:moveTo>
                                <a:cubicBezTo>
                                  <a:pt x="49" y="3339"/>
                                  <a:pt x="52" y="3343"/>
                                  <a:pt x="52" y="3347"/>
                                </a:cubicBezTo>
                                <a:lnTo>
                                  <a:pt x="52" y="3411"/>
                                </a:lnTo>
                                <a:cubicBezTo>
                                  <a:pt x="52" y="3416"/>
                                  <a:pt x="49" y="3419"/>
                                  <a:pt x="44" y="3419"/>
                                </a:cubicBezTo>
                                <a:lnTo>
                                  <a:pt x="32" y="3419"/>
                                </a:lnTo>
                                <a:cubicBezTo>
                                  <a:pt x="28" y="3419"/>
                                  <a:pt x="24" y="3416"/>
                                  <a:pt x="24" y="3411"/>
                                </a:cubicBezTo>
                                <a:lnTo>
                                  <a:pt x="24" y="3347"/>
                                </a:lnTo>
                                <a:cubicBezTo>
                                  <a:pt x="24" y="3343"/>
                                  <a:pt x="28" y="3339"/>
                                  <a:pt x="32" y="3339"/>
                                </a:cubicBezTo>
                                <a:lnTo>
                                  <a:pt x="44" y="3339"/>
                                </a:lnTo>
                                <a:close/>
                                <a:moveTo>
                                  <a:pt x="32" y="3355"/>
                                </a:moveTo>
                                <a:lnTo>
                                  <a:pt x="40" y="3347"/>
                                </a:lnTo>
                                <a:lnTo>
                                  <a:pt x="40" y="3411"/>
                                </a:lnTo>
                                <a:lnTo>
                                  <a:pt x="32" y="3403"/>
                                </a:lnTo>
                                <a:lnTo>
                                  <a:pt x="44" y="3403"/>
                                </a:lnTo>
                                <a:lnTo>
                                  <a:pt x="36" y="3411"/>
                                </a:lnTo>
                                <a:lnTo>
                                  <a:pt x="36" y="3347"/>
                                </a:lnTo>
                                <a:lnTo>
                                  <a:pt x="44" y="3355"/>
                                </a:lnTo>
                                <a:lnTo>
                                  <a:pt x="32" y="3355"/>
                                </a:lnTo>
                                <a:close/>
                                <a:moveTo>
                                  <a:pt x="44" y="3451"/>
                                </a:moveTo>
                                <a:cubicBezTo>
                                  <a:pt x="49" y="3451"/>
                                  <a:pt x="52" y="3455"/>
                                  <a:pt x="52" y="3459"/>
                                </a:cubicBezTo>
                                <a:lnTo>
                                  <a:pt x="52" y="3523"/>
                                </a:lnTo>
                                <a:cubicBezTo>
                                  <a:pt x="52" y="3527"/>
                                  <a:pt x="49" y="3531"/>
                                  <a:pt x="44" y="3531"/>
                                </a:cubicBezTo>
                                <a:lnTo>
                                  <a:pt x="32" y="3531"/>
                                </a:lnTo>
                                <a:cubicBezTo>
                                  <a:pt x="28" y="3531"/>
                                  <a:pt x="24" y="3527"/>
                                  <a:pt x="24" y="3523"/>
                                </a:cubicBezTo>
                                <a:lnTo>
                                  <a:pt x="24" y="3459"/>
                                </a:lnTo>
                                <a:cubicBezTo>
                                  <a:pt x="24" y="3455"/>
                                  <a:pt x="28" y="3451"/>
                                  <a:pt x="32" y="3451"/>
                                </a:cubicBezTo>
                                <a:lnTo>
                                  <a:pt x="44" y="3451"/>
                                </a:lnTo>
                                <a:close/>
                                <a:moveTo>
                                  <a:pt x="32" y="3467"/>
                                </a:moveTo>
                                <a:lnTo>
                                  <a:pt x="40" y="3459"/>
                                </a:lnTo>
                                <a:lnTo>
                                  <a:pt x="40" y="3523"/>
                                </a:lnTo>
                                <a:lnTo>
                                  <a:pt x="32" y="3515"/>
                                </a:lnTo>
                                <a:lnTo>
                                  <a:pt x="44" y="3515"/>
                                </a:lnTo>
                                <a:lnTo>
                                  <a:pt x="36" y="3523"/>
                                </a:lnTo>
                                <a:lnTo>
                                  <a:pt x="36" y="3459"/>
                                </a:lnTo>
                                <a:lnTo>
                                  <a:pt x="44" y="3467"/>
                                </a:lnTo>
                                <a:lnTo>
                                  <a:pt x="32" y="3467"/>
                                </a:lnTo>
                                <a:close/>
                                <a:moveTo>
                                  <a:pt x="47" y="3560"/>
                                </a:moveTo>
                                <a:cubicBezTo>
                                  <a:pt x="51" y="3560"/>
                                  <a:pt x="55" y="3564"/>
                                  <a:pt x="55" y="3568"/>
                                </a:cubicBezTo>
                                <a:lnTo>
                                  <a:pt x="55" y="3632"/>
                                </a:lnTo>
                                <a:cubicBezTo>
                                  <a:pt x="55" y="3637"/>
                                  <a:pt x="51" y="3640"/>
                                  <a:pt x="47" y="3640"/>
                                </a:cubicBezTo>
                                <a:lnTo>
                                  <a:pt x="35" y="3640"/>
                                </a:lnTo>
                                <a:cubicBezTo>
                                  <a:pt x="30" y="3640"/>
                                  <a:pt x="27" y="3637"/>
                                  <a:pt x="27" y="3632"/>
                                </a:cubicBezTo>
                                <a:lnTo>
                                  <a:pt x="27" y="3568"/>
                                </a:lnTo>
                                <a:cubicBezTo>
                                  <a:pt x="27" y="3564"/>
                                  <a:pt x="30" y="3560"/>
                                  <a:pt x="35" y="3560"/>
                                </a:cubicBezTo>
                                <a:lnTo>
                                  <a:pt x="47" y="3560"/>
                                </a:lnTo>
                                <a:close/>
                                <a:moveTo>
                                  <a:pt x="35" y="3576"/>
                                </a:moveTo>
                                <a:lnTo>
                                  <a:pt x="43" y="3568"/>
                                </a:lnTo>
                                <a:lnTo>
                                  <a:pt x="43" y="3632"/>
                                </a:lnTo>
                                <a:lnTo>
                                  <a:pt x="35" y="3624"/>
                                </a:lnTo>
                                <a:lnTo>
                                  <a:pt x="47" y="3624"/>
                                </a:lnTo>
                                <a:lnTo>
                                  <a:pt x="39" y="3632"/>
                                </a:lnTo>
                                <a:lnTo>
                                  <a:pt x="39" y="3568"/>
                                </a:lnTo>
                                <a:lnTo>
                                  <a:pt x="47" y="3576"/>
                                </a:lnTo>
                                <a:lnTo>
                                  <a:pt x="35" y="3576"/>
                                </a:lnTo>
                                <a:close/>
                                <a:moveTo>
                                  <a:pt x="47" y="3672"/>
                                </a:moveTo>
                                <a:cubicBezTo>
                                  <a:pt x="51" y="3672"/>
                                  <a:pt x="55" y="3676"/>
                                  <a:pt x="55" y="3680"/>
                                </a:cubicBezTo>
                                <a:lnTo>
                                  <a:pt x="55" y="3744"/>
                                </a:lnTo>
                                <a:cubicBezTo>
                                  <a:pt x="55" y="3748"/>
                                  <a:pt x="51" y="3752"/>
                                  <a:pt x="47" y="3752"/>
                                </a:cubicBezTo>
                                <a:lnTo>
                                  <a:pt x="35" y="3752"/>
                                </a:lnTo>
                                <a:cubicBezTo>
                                  <a:pt x="30" y="3752"/>
                                  <a:pt x="27" y="3748"/>
                                  <a:pt x="27" y="3744"/>
                                </a:cubicBezTo>
                                <a:lnTo>
                                  <a:pt x="27" y="3680"/>
                                </a:lnTo>
                                <a:cubicBezTo>
                                  <a:pt x="27" y="3676"/>
                                  <a:pt x="30" y="3672"/>
                                  <a:pt x="35" y="3672"/>
                                </a:cubicBezTo>
                                <a:lnTo>
                                  <a:pt x="47" y="3672"/>
                                </a:lnTo>
                                <a:close/>
                                <a:moveTo>
                                  <a:pt x="35" y="3688"/>
                                </a:moveTo>
                                <a:lnTo>
                                  <a:pt x="43" y="3680"/>
                                </a:lnTo>
                                <a:lnTo>
                                  <a:pt x="43" y="3744"/>
                                </a:lnTo>
                                <a:lnTo>
                                  <a:pt x="35" y="3736"/>
                                </a:lnTo>
                                <a:lnTo>
                                  <a:pt x="47" y="3736"/>
                                </a:lnTo>
                                <a:lnTo>
                                  <a:pt x="39" y="3744"/>
                                </a:lnTo>
                                <a:lnTo>
                                  <a:pt x="39" y="3680"/>
                                </a:lnTo>
                                <a:lnTo>
                                  <a:pt x="47" y="3688"/>
                                </a:lnTo>
                                <a:lnTo>
                                  <a:pt x="35" y="3688"/>
                                </a:lnTo>
                                <a:close/>
                                <a:moveTo>
                                  <a:pt x="47" y="3784"/>
                                </a:moveTo>
                                <a:cubicBezTo>
                                  <a:pt x="51" y="3784"/>
                                  <a:pt x="55" y="3788"/>
                                  <a:pt x="55" y="3792"/>
                                </a:cubicBezTo>
                                <a:lnTo>
                                  <a:pt x="55" y="3856"/>
                                </a:lnTo>
                                <a:cubicBezTo>
                                  <a:pt x="55" y="3860"/>
                                  <a:pt x="51" y="3864"/>
                                  <a:pt x="47" y="3864"/>
                                </a:cubicBezTo>
                                <a:lnTo>
                                  <a:pt x="35" y="3864"/>
                                </a:lnTo>
                                <a:cubicBezTo>
                                  <a:pt x="30" y="3864"/>
                                  <a:pt x="27" y="3860"/>
                                  <a:pt x="27" y="3856"/>
                                </a:cubicBezTo>
                                <a:lnTo>
                                  <a:pt x="27" y="3792"/>
                                </a:lnTo>
                                <a:cubicBezTo>
                                  <a:pt x="27" y="3788"/>
                                  <a:pt x="30" y="3784"/>
                                  <a:pt x="35" y="3784"/>
                                </a:cubicBezTo>
                                <a:lnTo>
                                  <a:pt x="47" y="3784"/>
                                </a:lnTo>
                                <a:close/>
                                <a:moveTo>
                                  <a:pt x="35" y="3800"/>
                                </a:moveTo>
                                <a:lnTo>
                                  <a:pt x="43" y="3792"/>
                                </a:lnTo>
                                <a:lnTo>
                                  <a:pt x="43" y="3856"/>
                                </a:lnTo>
                                <a:lnTo>
                                  <a:pt x="35" y="3848"/>
                                </a:lnTo>
                                <a:lnTo>
                                  <a:pt x="47" y="3848"/>
                                </a:lnTo>
                                <a:lnTo>
                                  <a:pt x="39" y="3856"/>
                                </a:lnTo>
                                <a:lnTo>
                                  <a:pt x="39" y="3792"/>
                                </a:lnTo>
                                <a:lnTo>
                                  <a:pt x="47" y="3800"/>
                                </a:lnTo>
                                <a:lnTo>
                                  <a:pt x="35" y="3800"/>
                                </a:lnTo>
                                <a:close/>
                                <a:moveTo>
                                  <a:pt x="49" y="3896"/>
                                </a:moveTo>
                                <a:cubicBezTo>
                                  <a:pt x="54" y="3896"/>
                                  <a:pt x="57" y="3899"/>
                                  <a:pt x="57" y="3904"/>
                                </a:cubicBezTo>
                                <a:lnTo>
                                  <a:pt x="57" y="3968"/>
                                </a:lnTo>
                                <a:cubicBezTo>
                                  <a:pt x="57" y="3972"/>
                                  <a:pt x="54" y="3976"/>
                                  <a:pt x="49" y="3976"/>
                                </a:cubicBezTo>
                                <a:lnTo>
                                  <a:pt x="37" y="3976"/>
                                </a:lnTo>
                                <a:cubicBezTo>
                                  <a:pt x="33" y="3976"/>
                                  <a:pt x="29" y="3972"/>
                                  <a:pt x="29" y="3968"/>
                                </a:cubicBezTo>
                                <a:lnTo>
                                  <a:pt x="29" y="3904"/>
                                </a:lnTo>
                                <a:cubicBezTo>
                                  <a:pt x="29" y="3899"/>
                                  <a:pt x="33" y="3896"/>
                                  <a:pt x="37" y="3896"/>
                                </a:cubicBezTo>
                                <a:lnTo>
                                  <a:pt x="49" y="3896"/>
                                </a:lnTo>
                                <a:close/>
                                <a:moveTo>
                                  <a:pt x="37" y="3912"/>
                                </a:moveTo>
                                <a:lnTo>
                                  <a:pt x="45" y="3904"/>
                                </a:lnTo>
                                <a:lnTo>
                                  <a:pt x="45" y="3968"/>
                                </a:lnTo>
                                <a:lnTo>
                                  <a:pt x="37" y="3960"/>
                                </a:lnTo>
                                <a:lnTo>
                                  <a:pt x="49" y="3960"/>
                                </a:lnTo>
                                <a:lnTo>
                                  <a:pt x="41" y="3968"/>
                                </a:lnTo>
                                <a:lnTo>
                                  <a:pt x="41" y="3904"/>
                                </a:lnTo>
                                <a:lnTo>
                                  <a:pt x="49" y="3912"/>
                                </a:lnTo>
                                <a:lnTo>
                                  <a:pt x="37" y="3912"/>
                                </a:lnTo>
                                <a:close/>
                                <a:moveTo>
                                  <a:pt x="49" y="4005"/>
                                </a:moveTo>
                                <a:cubicBezTo>
                                  <a:pt x="54" y="4005"/>
                                  <a:pt x="57" y="4009"/>
                                  <a:pt x="57" y="4013"/>
                                </a:cubicBezTo>
                                <a:lnTo>
                                  <a:pt x="57" y="4077"/>
                                </a:lnTo>
                                <a:cubicBezTo>
                                  <a:pt x="57" y="4081"/>
                                  <a:pt x="54" y="4085"/>
                                  <a:pt x="49" y="4085"/>
                                </a:cubicBezTo>
                                <a:lnTo>
                                  <a:pt x="37" y="4085"/>
                                </a:lnTo>
                                <a:cubicBezTo>
                                  <a:pt x="33" y="4085"/>
                                  <a:pt x="29" y="4081"/>
                                  <a:pt x="29" y="4077"/>
                                </a:cubicBezTo>
                                <a:lnTo>
                                  <a:pt x="29" y="4013"/>
                                </a:lnTo>
                                <a:cubicBezTo>
                                  <a:pt x="29" y="4009"/>
                                  <a:pt x="33" y="4005"/>
                                  <a:pt x="37" y="4005"/>
                                </a:cubicBezTo>
                                <a:lnTo>
                                  <a:pt x="49" y="4005"/>
                                </a:lnTo>
                                <a:close/>
                                <a:moveTo>
                                  <a:pt x="37" y="4021"/>
                                </a:moveTo>
                                <a:lnTo>
                                  <a:pt x="45" y="4013"/>
                                </a:lnTo>
                                <a:lnTo>
                                  <a:pt x="45" y="4077"/>
                                </a:lnTo>
                                <a:lnTo>
                                  <a:pt x="37" y="4069"/>
                                </a:lnTo>
                                <a:lnTo>
                                  <a:pt x="49" y="4069"/>
                                </a:lnTo>
                                <a:lnTo>
                                  <a:pt x="41" y="4077"/>
                                </a:lnTo>
                                <a:lnTo>
                                  <a:pt x="41" y="4013"/>
                                </a:lnTo>
                                <a:lnTo>
                                  <a:pt x="49" y="4021"/>
                                </a:lnTo>
                                <a:lnTo>
                                  <a:pt x="37" y="4021"/>
                                </a:lnTo>
                                <a:close/>
                                <a:moveTo>
                                  <a:pt x="48" y="4117"/>
                                </a:moveTo>
                                <a:cubicBezTo>
                                  <a:pt x="50" y="4116"/>
                                  <a:pt x="52" y="4117"/>
                                  <a:pt x="54" y="4119"/>
                                </a:cubicBezTo>
                                <a:cubicBezTo>
                                  <a:pt x="56" y="4120"/>
                                  <a:pt x="57" y="4122"/>
                                  <a:pt x="57" y="4125"/>
                                </a:cubicBezTo>
                                <a:lnTo>
                                  <a:pt x="57" y="4189"/>
                                </a:lnTo>
                                <a:cubicBezTo>
                                  <a:pt x="57" y="4193"/>
                                  <a:pt x="54" y="4197"/>
                                  <a:pt x="49" y="4197"/>
                                </a:cubicBezTo>
                                <a:lnTo>
                                  <a:pt x="37" y="4197"/>
                                </a:lnTo>
                                <a:cubicBezTo>
                                  <a:pt x="33" y="4197"/>
                                  <a:pt x="29" y="4193"/>
                                  <a:pt x="29" y="4189"/>
                                </a:cubicBezTo>
                                <a:lnTo>
                                  <a:pt x="29" y="4127"/>
                                </a:lnTo>
                                <a:cubicBezTo>
                                  <a:pt x="29" y="4124"/>
                                  <a:pt x="32" y="4120"/>
                                  <a:pt x="36" y="4120"/>
                                </a:cubicBezTo>
                                <a:lnTo>
                                  <a:pt x="48" y="4117"/>
                                </a:lnTo>
                                <a:close/>
                                <a:moveTo>
                                  <a:pt x="39" y="4135"/>
                                </a:moveTo>
                                <a:lnTo>
                                  <a:pt x="45" y="4127"/>
                                </a:lnTo>
                                <a:lnTo>
                                  <a:pt x="45" y="4189"/>
                                </a:lnTo>
                                <a:lnTo>
                                  <a:pt x="37" y="4181"/>
                                </a:lnTo>
                                <a:lnTo>
                                  <a:pt x="49" y="4181"/>
                                </a:lnTo>
                                <a:lnTo>
                                  <a:pt x="41" y="4189"/>
                                </a:lnTo>
                                <a:lnTo>
                                  <a:pt x="41" y="4125"/>
                                </a:lnTo>
                                <a:lnTo>
                                  <a:pt x="51" y="4133"/>
                                </a:lnTo>
                                <a:lnTo>
                                  <a:pt x="39" y="4135"/>
                                </a:lnTo>
                                <a:close/>
                                <a:moveTo>
                                  <a:pt x="52" y="4229"/>
                                </a:moveTo>
                                <a:cubicBezTo>
                                  <a:pt x="56" y="4229"/>
                                  <a:pt x="60" y="4232"/>
                                  <a:pt x="60" y="4237"/>
                                </a:cubicBezTo>
                                <a:lnTo>
                                  <a:pt x="60" y="4300"/>
                                </a:lnTo>
                                <a:cubicBezTo>
                                  <a:pt x="60" y="4305"/>
                                  <a:pt x="56" y="4308"/>
                                  <a:pt x="52" y="4308"/>
                                </a:cubicBezTo>
                                <a:lnTo>
                                  <a:pt x="40" y="4308"/>
                                </a:lnTo>
                                <a:cubicBezTo>
                                  <a:pt x="35" y="4308"/>
                                  <a:pt x="32" y="4305"/>
                                  <a:pt x="32" y="4300"/>
                                </a:cubicBezTo>
                                <a:lnTo>
                                  <a:pt x="32" y="4237"/>
                                </a:lnTo>
                                <a:cubicBezTo>
                                  <a:pt x="32" y="4232"/>
                                  <a:pt x="35" y="4229"/>
                                  <a:pt x="40" y="4229"/>
                                </a:cubicBezTo>
                                <a:lnTo>
                                  <a:pt x="52" y="4229"/>
                                </a:lnTo>
                                <a:close/>
                                <a:moveTo>
                                  <a:pt x="40" y="4245"/>
                                </a:moveTo>
                                <a:lnTo>
                                  <a:pt x="48" y="4237"/>
                                </a:lnTo>
                                <a:lnTo>
                                  <a:pt x="48" y="4300"/>
                                </a:lnTo>
                                <a:lnTo>
                                  <a:pt x="40" y="4292"/>
                                </a:lnTo>
                                <a:lnTo>
                                  <a:pt x="52" y="4292"/>
                                </a:lnTo>
                                <a:lnTo>
                                  <a:pt x="44" y="4300"/>
                                </a:lnTo>
                                <a:lnTo>
                                  <a:pt x="44" y="4237"/>
                                </a:lnTo>
                                <a:lnTo>
                                  <a:pt x="52" y="4245"/>
                                </a:lnTo>
                                <a:lnTo>
                                  <a:pt x="40" y="4245"/>
                                </a:lnTo>
                                <a:close/>
                                <a:moveTo>
                                  <a:pt x="52" y="4340"/>
                                </a:moveTo>
                                <a:cubicBezTo>
                                  <a:pt x="56" y="4340"/>
                                  <a:pt x="60" y="4344"/>
                                  <a:pt x="60" y="4348"/>
                                </a:cubicBezTo>
                                <a:lnTo>
                                  <a:pt x="60" y="4412"/>
                                </a:lnTo>
                                <a:cubicBezTo>
                                  <a:pt x="60" y="4417"/>
                                  <a:pt x="56" y="4420"/>
                                  <a:pt x="52" y="4420"/>
                                </a:cubicBezTo>
                                <a:lnTo>
                                  <a:pt x="40" y="4420"/>
                                </a:lnTo>
                                <a:cubicBezTo>
                                  <a:pt x="35" y="4420"/>
                                  <a:pt x="32" y="4417"/>
                                  <a:pt x="32" y="4412"/>
                                </a:cubicBezTo>
                                <a:lnTo>
                                  <a:pt x="32" y="4348"/>
                                </a:lnTo>
                                <a:cubicBezTo>
                                  <a:pt x="32" y="4344"/>
                                  <a:pt x="35" y="4340"/>
                                  <a:pt x="40" y="4340"/>
                                </a:cubicBezTo>
                                <a:lnTo>
                                  <a:pt x="52" y="4340"/>
                                </a:lnTo>
                                <a:close/>
                                <a:moveTo>
                                  <a:pt x="40" y="4356"/>
                                </a:moveTo>
                                <a:lnTo>
                                  <a:pt x="48" y="4348"/>
                                </a:lnTo>
                                <a:lnTo>
                                  <a:pt x="48" y="4412"/>
                                </a:lnTo>
                                <a:lnTo>
                                  <a:pt x="40" y="4404"/>
                                </a:lnTo>
                                <a:lnTo>
                                  <a:pt x="52" y="4404"/>
                                </a:lnTo>
                                <a:lnTo>
                                  <a:pt x="44" y="4412"/>
                                </a:lnTo>
                                <a:lnTo>
                                  <a:pt x="44" y="4348"/>
                                </a:lnTo>
                                <a:lnTo>
                                  <a:pt x="52" y="4356"/>
                                </a:lnTo>
                                <a:lnTo>
                                  <a:pt x="40" y="4356"/>
                                </a:lnTo>
                                <a:close/>
                                <a:moveTo>
                                  <a:pt x="52" y="4452"/>
                                </a:moveTo>
                                <a:cubicBezTo>
                                  <a:pt x="56" y="4452"/>
                                  <a:pt x="60" y="4456"/>
                                  <a:pt x="60" y="4460"/>
                                </a:cubicBezTo>
                                <a:lnTo>
                                  <a:pt x="60" y="4524"/>
                                </a:lnTo>
                                <a:cubicBezTo>
                                  <a:pt x="60" y="4529"/>
                                  <a:pt x="56" y="4532"/>
                                  <a:pt x="52" y="4532"/>
                                </a:cubicBezTo>
                                <a:lnTo>
                                  <a:pt x="40" y="4532"/>
                                </a:lnTo>
                                <a:cubicBezTo>
                                  <a:pt x="35" y="4532"/>
                                  <a:pt x="32" y="4529"/>
                                  <a:pt x="32" y="4524"/>
                                </a:cubicBezTo>
                                <a:lnTo>
                                  <a:pt x="32" y="4460"/>
                                </a:lnTo>
                                <a:cubicBezTo>
                                  <a:pt x="32" y="4456"/>
                                  <a:pt x="35" y="4452"/>
                                  <a:pt x="40" y="4452"/>
                                </a:cubicBezTo>
                                <a:lnTo>
                                  <a:pt x="52" y="4452"/>
                                </a:lnTo>
                                <a:close/>
                                <a:moveTo>
                                  <a:pt x="40" y="4468"/>
                                </a:moveTo>
                                <a:lnTo>
                                  <a:pt x="48" y="4460"/>
                                </a:lnTo>
                                <a:lnTo>
                                  <a:pt x="48" y="4524"/>
                                </a:lnTo>
                                <a:lnTo>
                                  <a:pt x="40" y="4516"/>
                                </a:lnTo>
                                <a:lnTo>
                                  <a:pt x="52" y="4516"/>
                                </a:lnTo>
                                <a:lnTo>
                                  <a:pt x="44" y="4524"/>
                                </a:lnTo>
                                <a:lnTo>
                                  <a:pt x="44" y="4460"/>
                                </a:lnTo>
                                <a:lnTo>
                                  <a:pt x="52" y="4468"/>
                                </a:lnTo>
                                <a:lnTo>
                                  <a:pt x="40" y="4468"/>
                                </a:lnTo>
                                <a:close/>
                                <a:moveTo>
                                  <a:pt x="54" y="4564"/>
                                </a:moveTo>
                                <a:cubicBezTo>
                                  <a:pt x="58" y="4564"/>
                                  <a:pt x="62" y="4568"/>
                                  <a:pt x="62" y="4572"/>
                                </a:cubicBezTo>
                                <a:lnTo>
                                  <a:pt x="62" y="4633"/>
                                </a:lnTo>
                                <a:cubicBezTo>
                                  <a:pt x="62" y="4638"/>
                                  <a:pt x="58" y="4641"/>
                                  <a:pt x="54" y="4641"/>
                                </a:cubicBezTo>
                                <a:lnTo>
                                  <a:pt x="40" y="4641"/>
                                </a:lnTo>
                                <a:cubicBezTo>
                                  <a:pt x="35" y="4641"/>
                                  <a:pt x="32" y="4638"/>
                                  <a:pt x="32" y="4633"/>
                                </a:cubicBezTo>
                                <a:lnTo>
                                  <a:pt x="32" y="4572"/>
                                </a:lnTo>
                                <a:cubicBezTo>
                                  <a:pt x="32" y="4568"/>
                                  <a:pt x="35" y="4564"/>
                                  <a:pt x="40" y="4564"/>
                                </a:cubicBezTo>
                                <a:lnTo>
                                  <a:pt x="54" y="4564"/>
                                </a:lnTo>
                                <a:close/>
                                <a:moveTo>
                                  <a:pt x="40" y="4580"/>
                                </a:moveTo>
                                <a:lnTo>
                                  <a:pt x="48" y="4572"/>
                                </a:lnTo>
                                <a:lnTo>
                                  <a:pt x="48" y="4633"/>
                                </a:lnTo>
                                <a:lnTo>
                                  <a:pt x="40" y="4625"/>
                                </a:lnTo>
                                <a:lnTo>
                                  <a:pt x="54" y="4625"/>
                                </a:lnTo>
                                <a:lnTo>
                                  <a:pt x="46" y="4633"/>
                                </a:lnTo>
                                <a:lnTo>
                                  <a:pt x="46" y="4572"/>
                                </a:lnTo>
                                <a:lnTo>
                                  <a:pt x="54" y="4580"/>
                                </a:lnTo>
                                <a:lnTo>
                                  <a:pt x="40" y="4580"/>
                                </a:lnTo>
                                <a:close/>
                                <a:moveTo>
                                  <a:pt x="54" y="4673"/>
                                </a:moveTo>
                                <a:cubicBezTo>
                                  <a:pt x="58" y="4673"/>
                                  <a:pt x="62" y="4677"/>
                                  <a:pt x="62" y="4681"/>
                                </a:cubicBezTo>
                                <a:lnTo>
                                  <a:pt x="62" y="4745"/>
                                </a:lnTo>
                                <a:cubicBezTo>
                                  <a:pt x="62" y="4750"/>
                                  <a:pt x="58" y="4753"/>
                                  <a:pt x="54" y="4753"/>
                                </a:cubicBezTo>
                                <a:lnTo>
                                  <a:pt x="42" y="4753"/>
                                </a:lnTo>
                                <a:cubicBezTo>
                                  <a:pt x="38" y="4753"/>
                                  <a:pt x="34" y="4750"/>
                                  <a:pt x="34" y="4745"/>
                                </a:cubicBezTo>
                                <a:lnTo>
                                  <a:pt x="34" y="4681"/>
                                </a:lnTo>
                                <a:cubicBezTo>
                                  <a:pt x="34" y="4677"/>
                                  <a:pt x="38" y="4673"/>
                                  <a:pt x="42" y="4673"/>
                                </a:cubicBezTo>
                                <a:lnTo>
                                  <a:pt x="54" y="4673"/>
                                </a:lnTo>
                                <a:close/>
                                <a:moveTo>
                                  <a:pt x="42" y="4689"/>
                                </a:moveTo>
                                <a:lnTo>
                                  <a:pt x="50" y="4681"/>
                                </a:lnTo>
                                <a:lnTo>
                                  <a:pt x="50" y="4745"/>
                                </a:lnTo>
                                <a:lnTo>
                                  <a:pt x="42" y="4737"/>
                                </a:lnTo>
                                <a:lnTo>
                                  <a:pt x="54" y="4737"/>
                                </a:lnTo>
                                <a:lnTo>
                                  <a:pt x="46" y="4745"/>
                                </a:lnTo>
                                <a:lnTo>
                                  <a:pt x="46" y="4681"/>
                                </a:lnTo>
                                <a:lnTo>
                                  <a:pt x="54" y="4689"/>
                                </a:lnTo>
                                <a:lnTo>
                                  <a:pt x="42" y="4689"/>
                                </a:lnTo>
                                <a:close/>
                                <a:moveTo>
                                  <a:pt x="54" y="4785"/>
                                </a:moveTo>
                                <a:cubicBezTo>
                                  <a:pt x="58" y="4785"/>
                                  <a:pt x="62" y="4788"/>
                                  <a:pt x="62" y="4793"/>
                                </a:cubicBezTo>
                                <a:lnTo>
                                  <a:pt x="64" y="4857"/>
                                </a:lnTo>
                                <a:cubicBezTo>
                                  <a:pt x="65" y="4859"/>
                                  <a:pt x="64" y="4861"/>
                                  <a:pt x="62" y="4863"/>
                                </a:cubicBezTo>
                                <a:cubicBezTo>
                                  <a:pt x="61" y="4864"/>
                                  <a:pt x="59" y="4865"/>
                                  <a:pt x="56" y="4865"/>
                                </a:cubicBezTo>
                                <a:lnTo>
                                  <a:pt x="42" y="4865"/>
                                </a:lnTo>
                                <a:cubicBezTo>
                                  <a:pt x="38" y="4865"/>
                                  <a:pt x="34" y="4861"/>
                                  <a:pt x="34" y="4857"/>
                                </a:cubicBezTo>
                                <a:lnTo>
                                  <a:pt x="34" y="4793"/>
                                </a:lnTo>
                                <a:cubicBezTo>
                                  <a:pt x="34" y="4789"/>
                                  <a:pt x="38" y="4785"/>
                                  <a:pt x="42" y="4785"/>
                                </a:cubicBezTo>
                                <a:lnTo>
                                  <a:pt x="54" y="4785"/>
                                </a:lnTo>
                                <a:close/>
                                <a:moveTo>
                                  <a:pt x="42" y="4801"/>
                                </a:moveTo>
                                <a:lnTo>
                                  <a:pt x="50" y="4793"/>
                                </a:lnTo>
                                <a:lnTo>
                                  <a:pt x="50" y="4857"/>
                                </a:lnTo>
                                <a:lnTo>
                                  <a:pt x="42" y="4849"/>
                                </a:lnTo>
                                <a:lnTo>
                                  <a:pt x="56" y="4849"/>
                                </a:lnTo>
                                <a:lnTo>
                                  <a:pt x="48" y="4857"/>
                                </a:lnTo>
                                <a:lnTo>
                                  <a:pt x="46" y="4793"/>
                                </a:lnTo>
                                <a:lnTo>
                                  <a:pt x="54" y="4801"/>
                                </a:lnTo>
                                <a:lnTo>
                                  <a:pt x="42" y="4801"/>
                                </a:lnTo>
                                <a:close/>
                                <a:moveTo>
                                  <a:pt x="56" y="4897"/>
                                </a:moveTo>
                                <a:cubicBezTo>
                                  <a:pt x="61" y="4897"/>
                                  <a:pt x="64" y="4900"/>
                                  <a:pt x="64" y="4905"/>
                                </a:cubicBezTo>
                                <a:lnTo>
                                  <a:pt x="64" y="4969"/>
                                </a:lnTo>
                                <a:cubicBezTo>
                                  <a:pt x="64" y="4973"/>
                                  <a:pt x="61" y="4977"/>
                                  <a:pt x="56" y="4977"/>
                                </a:cubicBezTo>
                                <a:lnTo>
                                  <a:pt x="44" y="4977"/>
                                </a:lnTo>
                                <a:cubicBezTo>
                                  <a:pt x="40" y="4977"/>
                                  <a:pt x="37" y="4973"/>
                                  <a:pt x="36" y="4969"/>
                                </a:cubicBezTo>
                                <a:lnTo>
                                  <a:pt x="34" y="4905"/>
                                </a:lnTo>
                                <a:cubicBezTo>
                                  <a:pt x="34" y="4903"/>
                                  <a:pt x="35" y="4901"/>
                                  <a:pt x="36" y="4899"/>
                                </a:cubicBezTo>
                                <a:cubicBezTo>
                                  <a:pt x="38" y="4898"/>
                                  <a:pt x="40" y="4897"/>
                                  <a:pt x="42" y="4897"/>
                                </a:cubicBezTo>
                                <a:lnTo>
                                  <a:pt x="56" y="4897"/>
                                </a:lnTo>
                                <a:close/>
                                <a:moveTo>
                                  <a:pt x="42" y="4913"/>
                                </a:moveTo>
                                <a:lnTo>
                                  <a:pt x="50" y="4905"/>
                                </a:lnTo>
                                <a:lnTo>
                                  <a:pt x="52" y="4968"/>
                                </a:lnTo>
                                <a:lnTo>
                                  <a:pt x="44" y="4961"/>
                                </a:lnTo>
                                <a:lnTo>
                                  <a:pt x="56" y="4961"/>
                                </a:lnTo>
                                <a:lnTo>
                                  <a:pt x="48" y="4969"/>
                                </a:lnTo>
                                <a:lnTo>
                                  <a:pt x="48" y="4905"/>
                                </a:lnTo>
                                <a:lnTo>
                                  <a:pt x="56" y="4913"/>
                                </a:lnTo>
                                <a:lnTo>
                                  <a:pt x="42" y="4913"/>
                                </a:lnTo>
                                <a:close/>
                                <a:moveTo>
                                  <a:pt x="56" y="5009"/>
                                </a:moveTo>
                                <a:cubicBezTo>
                                  <a:pt x="61" y="5009"/>
                                  <a:pt x="64" y="5012"/>
                                  <a:pt x="64" y="5017"/>
                                </a:cubicBezTo>
                                <a:lnTo>
                                  <a:pt x="64" y="5078"/>
                                </a:lnTo>
                                <a:cubicBezTo>
                                  <a:pt x="64" y="5082"/>
                                  <a:pt x="61" y="5086"/>
                                  <a:pt x="56" y="5086"/>
                                </a:cubicBezTo>
                                <a:lnTo>
                                  <a:pt x="44" y="5086"/>
                                </a:lnTo>
                                <a:cubicBezTo>
                                  <a:pt x="40" y="5086"/>
                                  <a:pt x="36" y="5082"/>
                                  <a:pt x="36" y="5078"/>
                                </a:cubicBezTo>
                                <a:lnTo>
                                  <a:pt x="36" y="5017"/>
                                </a:lnTo>
                                <a:cubicBezTo>
                                  <a:pt x="36" y="5012"/>
                                  <a:pt x="40" y="5009"/>
                                  <a:pt x="44" y="5009"/>
                                </a:cubicBezTo>
                                <a:lnTo>
                                  <a:pt x="56" y="5009"/>
                                </a:lnTo>
                                <a:close/>
                                <a:moveTo>
                                  <a:pt x="44" y="5025"/>
                                </a:moveTo>
                                <a:lnTo>
                                  <a:pt x="52" y="5017"/>
                                </a:lnTo>
                                <a:lnTo>
                                  <a:pt x="52" y="5078"/>
                                </a:lnTo>
                                <a:lnTo>
                                  <a:pt x="44" y="5070"/>
                                </a:lnTo>
                                <a:lnTo>
                                  <a:pt x="56" y="5070"/>
                                </a:lnTo>
                                <a:lnTo>
                                  <a:pt x="48" y="5078"/>
                                </a:lnTo>
                                <a:lnTo>
                                  <a:pt x="48" y="5017"/>
                                </a:lnTo>
                                <a:lnTo>
                                  <a:pt x="56" y="5025"/>
                                </a:lnTo>
                                <a:lnTo>
                                  <a:pt x="44" y="5025"/>
                                </a:lnTo>
                                <a:close/>
                                <a:moveTo>
                                  <a:pt x="56" y="5118"/>
                                </a:moveTo>
                                <a:cubicBezTo>
                                  <a:pt x="61" y="5118"/>
                                  <a:pt x="64" y="5121"/>
                                  <a:pt x="64" y="5126"/>
                                </a:cubicBezTo>
                                <a:lnTo>
                                  <a:pt x="64" y="5176"/>
                                </a:lnTo>
                                <a:cubicBezTo>
                                  <a:pt x="64" y="5181"/>
                                  <a:pt x="61" y="5184"/>
                                  <a:pt x="56" y="5184"/>
                                </a:cubicBezTo>
                                <a:lnTo>
                                  <a:pt x="44" y="5184"/>
                                </a:lnTo>
                                <a:cubicBezTo>
                                  <a:pt x="40" y="5184"/>
                                  <a:pt x="36" y="5181"/>
                                  <a:pt x="36" y="5176"/>
                                </a:cubicBezTo>
                                <a:lnTo>
                                  <a:pt x="36" y="5126"/>
                                </a:lnTo>
                                <a:cubicBezTo>
                                  <a:pt x="36" y="5121"/>
                                  <a:pt x="40" y="5118"/>
                                  <a:pt x="44" y="5118"/>
                                </a:cubicBezTo>
                                <a:lnTo>
                                  <a:pt x="56" y="5118"/>
                                </a:lnTo>
                                <a:close/>
                                <a:moveTo>
                                  <a:pt x="44" y="5134"/>
                                </a:moveTo>
                                <a:lnTo>
                                  <a:pt x="52" y="5126"/>
                                </a:lnTo>
                                <a:lnTo>
                                  <a:pt x="52" y="5176"/>
                                </a:lnTo>
                                <a:lnTo>
                                  <a:pt x="44" y="5168"/>
                                </a:lnTo>
                                <a:lnTo>
                                  <a:pt x="56" y="5168"/>
                                </a:lnTo>
                                <a:lnTo>
                                  <a:pt x="48" y="5176"/>
                                </a:lnTo>
                                <a:lnTo>
                                  <a:pt x="48" y="5126"/>
                                </a:lnTo>
                                <a:lnTo>
                                  <a:pt x="56" y="5134"/>
                                </a:lnTo>
                                <a:lnTo>
                                  <a:pt x="44" y="513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 name="Rectangle 85"/>
                        <wps:cNvSpPr>
                          <a:spLocks noChangeArrowheads="1"/>
                        </wps:cNvSpPr>
                        <wps:spPr bwMode="auto">
                          <a:xfrm>
                            <a:off x="1186180" y="2040827"/>
                            <a:ext cx="4368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DAD12" w14:textId="77777777" w:rsidR="002C49D9" w:rsidRDefault="002C49D9" w:rsidP="00844380">
                              <w:r>
                                <w:rPr>
                                  <w:rFonts w:ascii="Calibri" w:hAnsi="Calibri" w:cs="Calibri"/>
                                  <w:color w:val="000000"/>
                                  <w:sz w:val="16"/>
                                  <w:szCs w:val="16"/>
                                  <w:lang w:val="en-US"/>
                                </w:rPr>
                                <w:t>See note 1</w:t>
                              </w:r>
                            </w:p>
                          </w:txbxContent>
                        </wps:txbx>
                        <wps:bodyPr rot="0" vert="horz" wrap="none" lIns="0" tIns="0" rIns="0" bIns="0" anchor="t" anchorCtr="0" upright="1">
                          <a:spAutoFit/>
                        </wps:bodyPr>
                      </wps:wsp>
                      <wps:wsp>
                        <wps:cNvPr id="1596" name="Rectangle 86"/>
                        <wps:cNvSpPr>
                          <a:spLocks noChangeArrowheads="1"/>
                        </wps:cNvSpPr>
                        <wps:spPr bwMode="auto">
                          <a:xfrm>
                            <a:off x="1463040" y="1621495"/>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1DB3B" w14:textId="77777777" w:rsidR="002C49D9" w:rsidRDefault="002C49D9" w:rsidP="00844380">
                              <w:r>
                                <w:rPr>
                                  <w:rFonts w:ascii="Calibri" w:hAnsi="Calibri" w:cs="Calibri"/>
                                  <w:color w:val="000000"/>
                                  <w:sz w:val="16"/>
                                  <w:szCs w:val="16"/>
                                  <w:lang w:val="en-US"/>
                                </w:rPr>
                                <w:t>1</w:t>
                              </w:r>
                            </w:p>
                          </w:txbxContent>
                        </wps:txbx>
                        <wps:bodyPr rot="0" vert="horz" wrap="none" lIns="0" tIns="0" rIns="0" bIns="0" anchor="t" anchorCtr="0" upright="1">
                          <a:spAutoFit/>
                        </wps:bodyPr>
                      </wps:wsp>
                      <wps:wsp>
                        <wps:cNvPr id="1597" name="Rectangle 87"/>
                        <wps:cNvSpPr>
                          <a:spLocks noChangeArrowheads="1"/>
                        </wps:cNvSpPr>
                        <wps:spPr bwMode="auto">
                          <a:xfrm>
                            <a:off x="1516380" y="1625939"/>
                            <a:ext cx="5588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368A8" w14:textId="77777777" w:rsidR="002C49D9" w:rsidRDefault="002C49D9" w:rsidP="00844380">
                              <w:r>
                                <w:rPr>
                                  <w:rFonts w:ascii="Calibri" w:hAnsi="Calibri" w:cs="Calibri"/>
                                  <w:color w:val="000000"/>
                                  <w:sz w:val="12"/>
                                  <w:szCs w:val="12"/>
                                  <w:lang w:val="en-US"/>
                                </w:rPr>
                                <w:t>st</w:t>
                              </w:r>
                            </w:p>
                          </w:txbxContent>
                        </wps:txbx>
                        <wps:bodyPr rot="0" vert="horz" wrap="none" lIns="0" tIns="0" rIns="0" bIns="0" anchor="t" anchorCtr="0" upright="1">
                          <a:spAutoFit/>
                        </wps:bodyPr>
                      </wps:wsp>
                      <wps:wsp>
                        <wps:cNvPr id="1598" name="Rectangle 88"/>
                        <wps:cNvSpPr>
                          <a:spLocks noChangeArrowheads="1"/>
                        </wps:cNvSpPr>
                        <wps:spPr bwMode="auto">
                          <a:xfrm>
                            <a:off x="1588135" y="1621495"/>
                            <a:ext cx="3562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C2BD" w14:textId="77777777" w:rsidR="002C49D9" w:rsidRDefault="002C49D9" w:rsidP="00844380">
                              <w:r>
                                <w:rPr>
                                  <w:rFonts w:ascii="Calibri" w:hAnsi="Calibri" w:cs="Calibri"/>
                                  <w:color w:val="000000"/>
                                  <w:sz w:val="16"/>
                                  <w:szCs w:val="16"/>
                                  <w:lang w:val="en-US"/>
                                </w:rPr>
                                <w:t>adjacent</w:t>
                              </w:r>
                            </w:p>
                          </w:txbxContent>
                        </wps:txbx>
                        <wps:bodyPr rot="0" vert="horz" wrap="none" lIns="0" tIns="0" rIns="0" bIns="0" anchor="t" anchorCtr="0" upright="1">
                          <a:spAutoFit/>
                        </wps:bodyPr>
                      </wps:wsp>
                      <wps:wsp>
                        <wps:cNvPr id="1601" name="Rectangle 89"/>
                        <wps:cNvSpPr>
                          <a:spLocks noChangeArrowheads="1"/>
                        </wps:cNvSpPr>
                        <wps:spPr bwMode="auto">
                          <a:xfrm>
                            <a:off x="1480820" y="1750913"/>
                            <a:ext cx="4914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09071" w14:textId="77777777" w:rsidR="002C49D9" w:rsidRDefault="002C49D9" w:rsidP="00844380">
                              <w:r>
                                <w:rPr>
                                  <w:rFonts w:ascii="Calibri" w:hAnsi="Calibri" w:cs="Calibri"/>
                                  <w:color w:val="000000"/>
                                  <w:sz w:val="16"/>
                                  <w:szCs w:val="16"/>
                                  <w:lang w:val="en-US"/>
                                </w:rPr>
                                <w:t>(see note 2)</w:t>
                              </w:r>
                            </w:p>
                          </w:txbxContent>
                        </wps:txbx>
                        <wps:bodyPr rot="0" vert="horz" wrap="none" lIns="0" tIns="0" rIns="0" bIns="0" anchor="t" anchorCtr="0" upright="1">
                          <a:spAutoFit/>
                        </wps:bodyPr>
                      </wps:wsp>
                      <wps:wsp>
                        <wps:cNvPr id="1603" name="Rectangle 90"/>
                        <wps:cNvSpPr>
                          <a:spLocks noChangeArrowheads="1"/>
                        </wps:cNvSpPr>
                        <wps:spPr bwMode="auto">
                          <a:xfrm>
                            <a:off x="2941320" y="534154"/>
                            <a:ext cx="50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F765F" w14:textId="77777777" w:rsidR="002C49D9" w:rsidRDefault="002C49D9" w:rsidP="00844380">
                              <w:r>
                                <w:rPr>
                                  <w:rFonts w:ascii="Calibri" w:hAnsi="Calibri" w:cs="Calibri"/>
                                  <w:color w:val="000000"/>
                                  <w:sz w:val="16"/>
                                  <w:szCs w:val="16"/>
                                  <w:lang w:val="en-US"/>
                                </w:rPr>
                                <w:t xml:space="preserve">&gt; </w:t>
                              </w:r>
                            </w:p>
                          </w:txbxContent>
                        </wps:txbx>
                        <wps:bodyPr rot="0" vert="horz" wrap="none" lIns="0" tIns="0" rIns="0" bIns="0" anchor="t" anchorCtr="0" upright="1">
                          <a:spAutoFit/>
                        </wps:bodyPr>
                      </wps:wsp>
                      <wps:wsp>
                        <wps:cNvPr id="1604" name="Rectangle 91"/>
                        <wps:cNvSpPr>
                          <a:spLocks noChangeArrowheads="1"/>
                        </wps:cNvSpPr>
                        <wps:spPr bwMode="auto">
                          <a:xfrm>
                            <a:off x="3012440" y="534154"/>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AD74C" w14:textId="77777777" w:rsidR="002C49D9" w:rsidRDefault="002C49D9" w:rsidP="00844380">
                              <w:r>
                                <w:rPr>
                                  <w:rFonts w:ascii="Calibri" w:hAnsi="Calibri" w:cs="Calibri"/>
                                  <w:color w:val="000000"/>
                                  <w:sz w:val="16"/>
                                  <w:szCs w:val="16"/>
                                  <w:lang w:val="en-US"/>
                                </w:rPr>
                                <w:t>3</w:t>
                              </w:r>
                            </w:p>
                          </w:txbxContent>
                        </wps:txbx>
                        <wps:bodyPr rot="0" vert="horz" wrap="none" lIns="0" tIns="0" rIns="0" bIns="0" anchor="t" anchorCtr="0" upright="1">
                          <a:spAutoFit/>
                        </wps:bodyPr>
                      </wps:wsp>
                      <wps:wsp>
                        <wps:cNvPr id="1605" name="Rectangle 92"/>
                        <wps:cNvSpPr>
                          <a:spLocks noChangeArrowheads="1"/>
                        </wps:cNvSpPr>
                        <wps:spPr bwMode="auto">
                          <a:xfrm>
                            <a:off x="3066415" y="538593"/>
                            <a:ext cx="6667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F5549" w14:textId="77777777" w:rsidR="002C49D9" w:rsidRDefault="002C49D9" w:rsidP="00844380">
                              <w:r>
                                <w:rPr>
                                  <w:rFonts w:ascii="Calibri" w:hAnsi="Calibri" w:cs="Calibri"/>
                                  <w:color w:val="000000"/>
                                  <w:sz w:val="12"/>
                                  <w:szCs w:val="12"/>
                                  <w:lang w:val="en-US"/>
                                </w:rPr>
                                <w:t>rd</w:t>
                              </w:r>
                            </w:p>
                          </w:txbxContent>
                        </wps:txbx>
                        <wps:bodyPr rot="0" vert="horz" wrap="none" lIns="0" tIns="0" rIns="0" bIns="0" anchor="t" anchorCtr="0" upright="1">
                          <a:spAutoFit/>
                        </wps:bodyPr>
                      </wps:wsp>
                      <wps:wsp>
                        <wps:cNvPr id="1606" name="Rectangle 93"/>
                        <wps:cNvSpPr>
                          <a:spLocks noChangeArrowheads="1"/>
                        </wps:cNvSpPr>
                        <wps:spPr bwMode="auto">
                          <a:xfrm>
                            <a:off x="3155315" y="534154"/>
                            <a:ext cx="8705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EF731" w14:textId="77777777" w:rsidR="002C49D9" w:rsidRDefault="002C49D9" w:rsidP="00844380">
                              <w:r>
                                <w:rPr>
                                  <w:rFonts w:ascii="Calibri" w:hAnsi="Calibri" w:cs="Calibri"/>
                                  <w:color w:val="000000"/>
                                  <w:sz w:val="16"/>
                                  <w:szCs w:val="16"/>
                                  <w:lang w:val="en-US"/>
                                </w:rPr>
                                <w:t>adjacent (see note 4)</w:t>
                              </w:r>
                            </w:p>
                          </w:txbxContent>
                        </wps:txbx>
                        <wps:bodyPr rot="0" vert="horz" wrap="none" lIns="0" tIns="0" rIns="0" bIns="0" anchor="t" anchorCtr="0" upright="1">
                          <a:spAutoFit/>
                        </wps:bodyPr>
                      </wps:wsp>
                      <pic:pic xmlns:pic="http://schemas.openxmlformats.org/drawingml/2006/picture">
                        <pic:nvPicPr>
                          <pic:cNvPr id="1607" name="Picture 9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2934335" y="716280"/>
                            <a:ext cx="1132840" cy="66675"/>
                          </a:xfrm>
                          <a:prstGeom prst="rect">
                            <a:avLst/>
                          </a:prstGeom>
                          <a:noFill/>
                          <a:extLst>
                            <a:ext uri="{909E8E84-426E-40DD-AFC4-6F175D3DCCD1}">
                              <a14:hiddenFill xmlns:a14="http://schemas.microsoft.com/office/drawing/2010/main">
                                <a:solidFill>
                                  <a:srgbClr val="FFFFFF"/>
                                </a:solidFill>
                              </a14:hiddenFill>
                            </a:ext>
                          </a:extLst>
                        </pic:spPr>
                      </pic:pic>
                      <wps:wsp>
                        <wps:cNvPr id="1608" name="Freeform 95"/>
                        <wps:cNvSpPr>
                          <a:spLocks noEditPoints="1"/>
                        </wps:cNvSpPr>
                        <wps:spPr bwMode="auto">
                          <a:xfrm>
                            <a:off x="2922905" y="704850"/>
                            <a:ext cx="1150620" cy="85090"/>
                          </a:xfrm>
                          <a:custGeom>
                            <a:avLst/>
                            <a:gdLst>
                              <a:gd name="T0" fmla="*/ 0 w 1812"/>
                              <a:gd name="T1" fmla="*/ 0 h 134"/>
                              <a:gd name="T2" fmla="*/ 1812 w 1812"/>
                              <a:gd name="T3" fmla="*/ 0 h 134"/>
                              <a:gd name="T4" fmla="*/ 1812 w 1812"/>
                              <a:gd name="T5" fmla="*/ 134 h 134"/>
                              <a:gd name="T6" fmla="*/ 0 w 1812"/>
                              <a:gd name="T7" fmla="*/ 134 h 134"/>
                              <a:gd name="T8" fmla="*/ 0 w 1812"/>
                              <a:gd name="T9" fmla="*/ 0 h 134"/>
                              <a:gd name="T10" fmla="*/ 14 w 1812"/>
                              <a:gd name="T11" fmla="*/ 127 h 134"/>
                              <a:gd name="T12" fmla="*/ 7 w 1812"/>
                              <a:gd name="T13" fmla="*/ 120 h 134"/>
                              <a:gd name="T14" fmla="*/ 1805 w 1812"/>
                              <a:gd name="T15" fmla="*/ 120 h 134"/>
                              <a:gd name="T16" fmla="*/ 1798 w 1812"/>
                              <a:gd name="T17" fmla="*/ 127 h 134"/>
                              <a:gd name="T18" fmla="*/ 1798 w 1812"/>
                              <a:gd name="T19" fmla="*/ 7 h 134"/>
                              <a:gd name="T20" fmla="*/ 1805 w 1812"/>
                              <a:gd name="T21" fmla="*/ 14 h 134"/>
                              <a:gd name="T22" fmla="*/ 7 w 1812"/>
                              <a:gd name="T23" fmla="*/ 14 h 134"/>
                              <a:gd name="T24" fmla="*/ 14 w 1812"/>
                              <a:gd name="T25" fmla="*/ 7 h 134"/>
                              <a:gd name="T26" fmla="*/ 14 w 1812"/>
                              <a:gd name="T27" fmla="*/ 12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12" h="134">
                                <a:moveTo>
                                  <a:pt x="0" y="0"/>
                                </a:moveTo>
                                <a:lnTo>
                                  <a:pt x="1812" y="0"/>
                                </a:lnTo>
                                <a:lnTo>
                                  <a:pt x="1812" y="134"/>
                                </a:lnTo>
                                <a:lnTo>
                                  <a:pt x="0" y="134"/>
                                </a:lnTo>
                                <a:lnTo>
                                  <a:pt x="0" y="0"/>
                                </a:lnTo>
                                <a:close/>
                                <a:moveTo>
                                  <a:pt x="14" y="127"/>
                                </a:moveTo>
                                <a:lnTo>
                                  <a:pt x="7" y="120"/>
                                </a:lnTo>
                                <a:lnTo>
                                  <a:pt x="1805" y="120"/>
                                </a:lnTo>
                                <a:lnTo>
                                  <a:pt x="1798" y="127"/>
                                </a:lnTo>
                                <a:lnTo>
                                  <a:pt x="1798" y="7"/>
                                </a:lnTo>
                                <a:lnTo>
                                  <a:pt x="1805" y="14"/>
                                </a:lnTo>
                                <a:lnTo>
                                  <a:pt x="7" y="14"/>
                                </a:lnTo>
                                <a:lnTo>
                                  <a:pt x="14" y="7"/>
                                </a:lnTo>
                                <a:lnTo>
                                  <a:pt x="14" y="127"/>
                                </a:lnTo>
                                <a:close/>
                              </a:path>
                            </a:pathLst>
                          </a:custGeom>
                          <a:solidFill>
                            <a:srgbClr val="376092"/>
                          </a:solidFill>
                          <a:ln w="0">
                            <a:solidFill>
                              <a:srgbClr val="376092"/>
                            </a:solidFill>
                            <a:round/>
                            <a:headEnd/>
                            <a:tailEnd/>
                          </a:ln>
                        </wps:spPr>
                        <wps:bodyPr rot="0" vert="horz" wrap="square" lIns="91440" tIns="45720" rIns="91440" bIns="45720" anchor="t" anchorCtr="0" upright="1">
                          <a:noAutofit/>
                        </wps:bodyPr>
                      </wps:wsp>
                      <wps:wsp>
                        <wps:cNvPr id="1609" name="Freeform 96"/>
                        <wps:cNvSpPr>
                          <a:spLocks/>
                        </wps:cNvSpPr>
                        <wps:spPr bwMode="auto">
                          <a:xfrm>
                            <a:off x="1069975" y="2192020"/>
                            <a:ext cx="142875" cy="120650"/>
                          </a:xfrm>
                          <a:custGeom>
                            <a:avLst/>
                            <a:gdLst>
                              <a:gd name="T0" fmla="*/ 0 w 225"/>
                              <a:gd name="T1" fmla="*/ 0 h 190"/>
                              <a:gd name="T2" fmla="*/ 225 w 225"/>
                              <a:gd name="T3" fmla="*/ 0 h 190"/>
                              <a:gd name="T4" fmla="*/ 0 w 225"/>
                              <a:gd name="T5" fmla="*/ 190 h 190"/>
                              <a:gd name="T6" fmla="*/ 0 w 225"/>
                              <a:gd name="T7" fmla="*/ 0 h 190"/>
                            </a:gdLst>
                            <a:ahLst/>
                            <a:cxnLst>
                              <a:cxn ang="0">
                                <a:pos x="T0" y="T1"/>
                              </a:cxn>
                              <a:cxn ang="0">
                                <a:pos x="T2" y="T3"/>
                              </a:cxn>
                              <a:cxn ang="0">
                                <a:pos x="T4" y="T5"/>
                              </a:cxn>
                              <a:cxn ang="0">
                                <a:pos x="T6" y="T7"/>
                              </a:cxn>
                            </a:cxnLst>
                            <a:rect l="0" t="0" r="r" b="b"/>
                            <a:pathLst>
                              <a:path w="225" h="190">
                                <a:moveTo>
                                  <a:pt x="0" y="0"/>
                                </a:moveTo>
                                <a:lnTo>
                                  <a:pt x="225" y="0"/>
                                </a:lnTo>
                                <a:lnTo>
                                  <a:pt x="0" y="190"/>
                                </a:lnTo>
                                <a:lnTo>
                                  <a:pt x="0" y="0"/>
                                </a:lnTo>
                                <a:close/>
                              </a:path>
                            </a:pathLst>
                          </a:cu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97"/>
                        <wps:cNvSpPr>
                          <a:spLocks noEditPoints="1"/>
                        </wps:cNvSpPr>
                        <wps:spPr bwMode="auto">
                          <a:xfrm>
                            <a:off x="1068070" y="2190115"/>
                            <a:ext cx="147320" cy="125095"/>
                          </a:xfrm>
                          <a:custGeom>
                            <a:avLst/>
                            <a:gdLst>
                              <a:gd name="T0" fmla="*/ 0 w 529"/>
                              <a:gd name="T1" fmla="*/ 8 h 449"/>
                              <a:gd name="T2" fmla="*/ 8 w 529"/>
                              <a:gd name="T3" fmla="*/ 0 h 449"/>
                              <a:gd name="T4" fmla="*/ 520 w 529"/>
                              <a:gd name="T5" fmla="*/ 0 h 449"/>
                              <a:gd name="T6" fmla="*/ 528 w 529"/>
                              <a:gd name="T7" fmla="*/ 6 h 449"/>
                              <a:gd name="T8" fmla="*/ 526 w 529"/>
                              <a:gd name="T9" fmla="*/ 15 h 449"/>
                              <a:gd name="T10" fmla="*/ 14 w 529"/>
                              <a:gd name="T11" fmla="*/ 447 h 449"/>
                              <a:gd name="T12" fmla="*/ 5 w 529"/>
                              <a:gd name="T13" fmla="*/ 448 h 449"/>
                              <a:gd name="T14" fmla="*/ 0 w 529"/>
                              <a:gd name="T15" fmla="*/ 440 h 449"/>
                              <a:gd name="T16" fmla="*/ 0 w 529"/>
                              <a:gd name="T17" fmla="*/ 8 h 449"/>
                              <a:gd name="T18" fmla="*/ 16 w 529"/>
                              <a:gd name="T19" fmla="*/ 440 h 449"/>
                              <a:gd name="T20" fmla="*/ 3 w 529"/>
                              <a:gd name="T21" fmla="*/ 434 h 449"/>
                              <a:gd name="T22" fmla="*/ 515 w 529"/>
                              <a:gd name="T23" fmla="*/ 2 h 449"/>
                              <a:gd name="T24" fmla="*/ 520 w 529"/>
                              <a:gd name="T25" fmla="*/ 16 h 449"/>
                              <a:gd name="T26" fmla="*/ 8 w 529"/>
                              <a:gd name="T27" fmla="*/ 16 h 449"/>
                              <a:gd name="T28" fmla="*/ 16 w 529"/>
                              <a:gd name="T29" fmla="*/ 8 h 449"/>
                              <a:gd name="T30" fmla="*/ 16 w 529"/>
                              <a:gd name="T31" fmla="*/ 440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9" h="449">
                                <a:moveTo>
                                  <a:pt x="0" y="8"/>
                                </a:moveTo>
                                <a:cubicBezTo>
                                  <a:pt x="0" y="4"/>
                                  <a:pt x="4" y="0"/>
                                  <a:pt x="8" y="0"/>
                                </a:cubicBezTo>
                                <a:lnTo>
                                  <a:pt x="520" y="0"/>
                                </a:lnTo>
                                <a:cubicBezTo>
                                  <a:pt x="524" y="0"/>
                                  <a:pt x="527" y="3"/>
                                  <a:pt x="528" y="6"/>
                                </a:cubicBezTo>
                                <a:cubicBezTo>
                                  <a:pt x="529" y="9"/>
                                  <a:pt x="528" y="12"/>
                                  <a:pt x="526" y="15"/>
                                </a:cubicBezTo>
                                <a:lnTo>
                                  <a:pt x="14" y="447"/>
                                </a:lnTo>
                                <a:cubicBezTo>
                                  <a:pt x="11" y="449"/>
                                  <a:pt x="8" y="449"/>
                                  <a:pt x="5" y="448"/>
                                </a:cubicBezTo>
                                <a:cubicBezTo>
                                  <a:pt x="2" y="446"/>
                                  <a:pt x="0" y="444"/>
                                  <a:pt x="0" y="440"/>
                                </a:cubicBezTo>
                                <a:lnTo>
                                  <a:pt x="0" y="8"/>
                                </a:lnTo>
                                <a:close/>
                                <a:moveTo>
                                  <a:pt x="16" y="440"/>
                                </a:moveTo>
                                <a:lnTo>
                                  <a:pt x="3" y="434"/>
                                </a:lnTo>
                                <a:lnTo>
                                  <a:pt x="515" y="2"/>
                                </a:lnTo>
                                <a:lnTo>
                                  <a:pt x="520" y="16"/>
                                </a:lnTo>
                                <a:lnTo>
                                  <a:pt x="8" y="16"/>
                                </a:lnTo>
                                <a:lnTo>
                                  <a:pt x="16" y="8"/>
                                </a:lnTo>
                                <a:lnTo>
                                  <a:pt x="16" y="440"/>
                                </a:lnTo>
                                <a:close/>
                              </a:path>
                            </a:pathLst>
                          </a:custGeom>
                          <a:solidFill>
                            <a:srgbClr val="385D8A"/>
                          </a:solidFill>
                          <a:ln w="0">
                            <a:solidFill>
                              <a:srgbClr val="385D8A"/>
                            </a:solidFill>
                            <a:round/>
                            <a:headEnd/>
                            <a:tailEnd/>
                          </a:ln>
                        </wps:spPr>
                        <wps:bodyPr rot="0" vert="horz" wrap="square" lIns="91440" tIns="45720" rIns="91440" bIns="45720" anchor="t" anchorCtr="0" upright="1">
                          <a:noAutofit/>
                        </wps:bodyPr>
                      </wps:wsp>
                      <wps:wsp>
                        <wps:cNvPr id="1611" name="Freeform 98"/>
                        <wps:cNvSpPr>
                          <a:spLocks noEditPoints="1"/>
                        </wps:cNvSpPr>
                        <wps:spPr bwMode="auto">
                          <a:xfrm>
                            <a:off x="1068705" y="673735"/>
                            <a:ext cx="3203575" cy="1525905"/>
                          </a:xfrm>
                          <a:custGeom>
                            <a:avLst/>
                            <a:gdLst>
                              <a:gd name="T0" fmla="*/ 19 w 5045"/>
                              <a:gd name="T1" fmla="*/ 2403 h 2403"/>
                              <a:gd name="T2" fmla="*/ 124 w 5045"/>
                              <a:gd name="T3" fmla="*/ 2196 h 2403"/>
                              <a:gd name="T4" fmla="*/ 171 w 5045"/>
                              <a:gd name="T5" fmla="*/ 2055 h 2403"/>
                              <a:gd name="T6" fmla="*/ 199 w 5045"/>
                              <a:gd name="T7" fmla="*/ 1999 h 2403"/>
                              <a:gd name="T8" fmla="*/ 199 w 5045"/>
                              <a:gd name="T9" fmla="*/ 1999 h 2403"/>
                              <a:gd name="T10" fmla="*/ 285 w 5045"/>
                              <a:gd name="T11" fmla="*/ 1877 h 2403"/>
                              <a:gd name="T12" fmla="*/ 389 w 5045"/>
                              <a:gd name="T13" fmla="*/ 1670 h 2403"/>
                              <a:gd name="T14" fmla="*/ 437 w 5045"/>
                              <a:gd name="T15" fmla="*/ 1528 h 2403"/>
                              <a:gd name="T16" fmla="*/ 465 w 5045"/>
                              <a:gd name="T17" fmla="*/ 1472 h 2403"/>
                              <a:gd name="T18" fmla="*/ 465 w 5045"/>
                              <a:gd name="T19" fmla="*/ 1472 h 2403"/>
                              <a:gd name="T20" fmla="*/ 551 w 5045"/>
                              <a:gd name="T21" fmla="*/ 1350 h 2403"/>
                              <a:gd name="T22" fmla="*/ 687 w 5045"/>
                              <a:gd name="T23" fmla="*/ 1179 h 2403"/>
                              <a:gd name="T24" fmla="*/ 800 w 5045"/>
                              <a:gd name="T25" fmla="*/ 1084 h 2403"/>
                              <a:gd name="T26" fmla="*/ 854 w 5045"/>
                              <a:gd name="T27" fmla="*/ 1050 h 2403"/>
                              <a:gd name="T28" fmla="*/ 854 w 5045"/>
                              <a:gd name="T29" fmla="*/ 1050 h 2403"/>
                              <a:gd name="T30" fmla="*/ 990 w 5045"/>
                              <a:gd name="T31" fmla="*/ 990 h 2403"/>
                              <a:gd name="T32" fmla="*/ 1187 w 5045"/>
                              <a:gd name="T33" fmla="*/ 867 h 2403"/>
                              <a:gd name="T34" fmla="*/ 1301 w 5045"/>
                              <a:gd name="T35" fmla="*/ 771 h 2403"/>
                              <a:gd name="T36" fmla="*/ 1355 w 5045"/>
                              <a:gd name="T37" fmla="*/ 738 h 2403"/>
                              <a:gd name="T38" fmla="*/ 1355 w 5045"/>
                              <a:gd name="T39" fmla="*/ 738 h 2403"/>
                              <a:gd name="T40" fmla="*/ 1491 w 5045"/>
                              <a:gd name="T41" fmla="*/ 678 h 2403"/>
                              <a:gd name="T42" fmla="*/ 1687 w 5045"/>
                              <a:gd name="T43" fmla="*/ 555 h 2403"/>
                              <a:gd name="T44" fmla="*/ 1802 w 5045"/>
                              <a:gd name="T45" fmla="*/ 459 h 2403"/>
                              <a:gd name="T46" fmla="*/ 1859 w 5045"/>
                              <a:gd name="T47" fmla="*/ 429 h 2403"/>
                              <a:gd name="T48" fmla="*/ 1859 w 5045"/>
                              <a:gd name="T49" fmla="*/ 429 h 2403"/>
                              <a:gd name="T50" fmla="*/ 2005 w 5045"/>
                              <a:gd name="T51" fmla="*/ 399 h 2403"/>
                              <a:gd name="T52" fmla="*/ 2223 w 5045"/>
                              <a:gd name="T53" fmla="*/ 321 h 2403"/>
                              <a:gd name="T54" fmla="*/ 2355 w 5045"/>
                              <a:gd name="T55" fmla="*/ 253 h 2403"/>
                              <a:gd name="T56" fmla="*/ 2415 w 5045"/>
                              <a:gd name="T57" fmla="*/ 231 h 2403"/>
                              <a:gd name="T58" fmla="*/ 2415 w 5045"/>
                              <a:gd name="T59" fmla="*/ 231 h 2403"/>
                              <a:gd name="T60" fmla="*/ 2561 w 5045"/>
                              <a:gd name="T61" fmla="*/ 202 h 2403"/>
                              <a:gd name="T62" fmla="*/ 2779 w 5045"/>
                              <a:gd name="T63" fmla="*/ 124 h 2403"/>
                              <a:gd name="T64" fmla="*/ 2911 w 5045"/>
                              <a:gd name="T65" fmla="*/ 55 h 2403"/>
                              <a:gd name="T66" fmla="*/ 2976 w 5045"/>
                              <a:gd name="T67" fmla="*/ 42 h 2403"/>
                              <a:gd name="T68" fmla="*/ 2976 w 5045"/>
                              <a:gd name="T69" fmla="*/ 42 h 2403"/>
                              <a:gd name="T70" fmla="*/ 3123 w 5045"/>
                              <a:gd name="T71" fmla="*/ 63 h 2403"/>
                              <a:gd name="T72" fmla="*/ 3355 w 5045"/>
                              <a:gd name="T73" fmla="*/ 63 h 2403"/>
                              <a:gd name="T74" fmla="*/ 3502 w 5045"/>
                              <a:gd name="T75" fmla="*/ 42 h 2403"/>
                              <a:gd name="T76" fmla="*/ 3566 w 5045"/>
                              <a:gd name="T77" fmla="*/ 42 h 2403"/>
                              <a:gd name="T78" fmla="*/ 3566 w 5045"/>
                              <a:gd name="T79" fmla="*/ 42 h 2403"/>
                              <a:gd name="T80" fmla="*/ 3713 w 5045"/>
                              <a:gd name="T81" fmla="*/ 63 h 2403"/>
                              <a:gd name="T82" fmla="*/ 3945 w 5045"/>
                              <a:gd name="T83" fmla="*/ 63 h 2403"/>
                              <a:gd name="T84" fmla="*/ 4092 w 5045"/>
                              <a:gd name="T85" fmla="*/ 42 h 2403"/>
                              <a:gd name="T86" fmla="*/ 4155 w 5045"/>
                              <a:gd name="T87" fmla="*/ 42 h 2403"/>
                              <a:gd name="T88" fmla="*/ 4155 w 5045"/>
                              <a:gd name="T89" fmla="*/ 42 h 2403"/>
                              <a:gd name="T90" fmla="*/ 4303 w 5045"/>
                              <a:gd name="T91" fmla="*/ 63 h 2403"/>
                              <a:gd name="T92" fmla="*/ 4535 w 5045"/>
                              <a:gd name="T93" fmla="*/ 63 h 2403"/>
                              <a:gd name="T94" fmla="*/ 4682 w 5045"/>
                              <a:gd name="T95" fmla="*/ 42 h 2403"/>
                              <a:gd name="T96" fmla="*/ 4745 w 5045"/>
                              <a:gd name="T97" fmla="*/ 42 h 2403"/>
                              <a:gd name="T98" fmla="*/ 4745 w 5045"/>
                              <a:gd name="T99" fmla="*/ 42 h 2403"/>
                              <a:gd name="T100" fmla="*/ 4893 w 5045"/>
                              <a:gd name="T101" fmla="*/ 63 h 2403"/>
                              <a:gd name="T102" fmla="*/ 4939 w 5045"/>
                              <a:gd name="T103" fmla="*/ 105 h 2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045" h="2403">
                                <a:moveTo>
                                  <a:pt x="0" y="2394"/>
                                </a:moveTo>
                                <a:lnTo>
                                  <a:pt x="38" y="2318"/>
                                </a:lnTo>
                                <a:lnTo>
                                  <a:pt x="57" y="2328"/>
                                </a:lnTo>
                                <a:lnTo>
                                  <a:pt x="19" y="2403"/>
                                </a:lnTo>
                                <a:lnTo>
                                  <a:pt x="0" y="2394"/>
                                </a:lnTo>
                                <a:close/>
                                <a:moveTo>
                                  <a:pt x="67" y="2262"/>
                                </a:moveTo>
                                <a:lnTo>
                                  <a:pt x="105" y="2187"/>
                                </a:lnTo>
                                <a:lnTo>
                                  <a:pt x="124" y="2196"/>
                                </a:lnTo>
                                <a:lnTo>
                                  <a:pt x="85" y="2272"/>
                                </a:lnTo>
                                <a:lnTo>
                                  <a:pt x="67" y="2262"/>
                                </a:lnTo>
                                <a:close/>
                                <a:moveTo>
                                  <a:pt x="133" y="2131"/>
                                </a:moveTo>
                                <a:lnTo>
                                  <a:pt x="171" y="2055"/>
                                </a:lnTo>
                                <a:lnTo>
                                  <a:pt x="190" y="2065"/>
                                </a:lnTo>
                                <a:lnTo>
                                  <a:pt x="152" y="2140"/>
                                </a:lnTo>
                                <a:lnTo>
                                  <a:pt x="133" y="2131"/>
                                </a:lnTo>
                                <a:close/>
                                <a:moveTo>
                                  <a:pt x="199" y="1999"/>
                                </a:moveTo>
                                <a:lnTo>
                                  <a:pt x="238" y="1923"/>
                                </a:lnTo>
                                <a:lnTo>
                                  <a:pt x="256" y="1933"/>
                                </a:lnTo>
                                <a:lnTo>
                                  <a:pt x="218" y="2008"/>
                                </a:lnTo>
                                <a:lnTo>
                                  <a:pt x="199" y="1999"/>
                                </a:lnTo>
                                <a:close/>
                                <a:moveTo>
                                  <a:pt x="266" y="1867"/>
                                </a:moveTo>
                                <a:lnTo>
                                  <a:pt x="304" y="1792"/>
                                </a:lnTo>
                                <a:lnTo>
                                  <a:pt x="323" y="1801"/>
                                </a:lnTo>
                                <a:lnTo>
                                  <a:pt x="285" y="1877"/>
                                </a:lnTo>
                                <a:lnTo>
                                  <a:pt x="266" y="1867"/>
                                </a:lnTo>
                                <a:close/>
                                <a:moveTo>
                                  <a:pt x="332" y="1736"/>
                                </a:moveTo>
                                <a:lnTo>
                                  <a:pt x="370" y="1660"/>
                                </a:lnTo>
                                <a:lnTo>
                                  <a:pt x="389" y="1670"/>
                                </a:lnTo>
                                <a:lnTo>
                                  <a:pt x="351" y="1745"/>
                                </a:lnTo>
                                <a:lnTo>
                                  <a:pt x="332" y="1736"/>
                                </a:lnTo>
                                <a:close/>
                                <a:moveTo>
                                  <a:pt x="399" y="1604"/>
                                </a:moveTo>
                                <a:lnTo>
                                  <a:pt x="437" y="1528"/>
                                </a:lnTo>
                                <a:lnTo>
                                  <a:pt x="456" y="1538"/>
                                </a:lnTo>
                                <a:lnTo>
                                  <a:pt x="418" y="1613"/>
                                </a:lnTo>
                                <a:lnTo>
                                  <a:pt x="399" y="1604"/>
                                </a:lnTo>
                                <a:close/>
                                <a:moveTo>
                                  <a:pt x="465" y="1472"/>
                                </a:moveTo>
                                <a:lnTo>
                                  <a:pt x="503" y="1397"/>
                                </a:lnTo>
                                <a:lnTo>
                                  <a:pt x="522" y="1406"/>
                                </a:lnTo>
                                <a:lnTo>
                                  <a:pt x="484" y="1481"/>
                                </a:lnTo>
                                <a:lnTo>
                                  <a:pt x="465" y="1472"/>
                                </a:lnTo>
                                <a:close/>
                                <a:moveTo>
                                  <a:pt x="532" y="1341"/>
                                </a:moveTo>
                                <a:lnTo>
                                  <a:pt x="570" y="1265"/>
                                </a:lnTo>
                                <a:lnTo>
                                  <a:pt x="588" y="1275"/>
                                </a:lnTo>
                                <a:lnTo>
                                  <a:pt x="551" y="1350"/>
                                </a:lnTo>
                                <a:lnTo>
                                  <a:pt x="532" y="1341"/>
                                </a:lnTo>
                                <a:close/>
                                <a:moveTo>
                                  <a:pt x="604" y="1206"/>
                                </a:moveTo>
                                <a:lnTo>
                                  <a:pt x="675" y="1162"/>
                                </a:lnTo>
                                <a:lnTo>
                                  <a:pt x="687" y="1179"/>
                                </a:lnTo>
                                <a:lnTo>
                                  <a:pt x="615" y="1224"/>
                                </a:lnTo>
                                <a:lnTo>
                                  <a:pt x="604" y="1206"/>
                                </a:lnTo>
                                <a:close/>
                                <a:moveTo>
                                  <a:pt x="729" y="1128"/>
                                </a:moveTo>
                                <a:lnTo>
                                  <a:pt x="800" y="1084"/>
                                </a:lnTo>
                                <a:lnTo>
                                  <a:pt x="812" y="1101"/>
                                </a:lnTo>
                                <a:lnTo>
                                  <a:pt x="740" y="1146"/>
                                </a:lnTo>
                                <a:lnTo>
                                  <a:pt x="729" y="1128"/>
                                </a:lnTo>
                                <a:close/>
                                <a:moveTo>
                                  <a:pt x="854" y="1050"/>
                                </a:moveTo>
                                <a:lnTo>
                                  <a:pt x="925" y="1006"/>
                                </a:lnTo>
                                <a:lnTo>
                                  <a:pt x="937" y="1023"/>
                                </a:lnTo>
                                <a:lnTo>
                                  <a:pt x="865" y="1068"/>
                                </a:lnTo>
                                <a:lnTo>
                                  <a:pt x="854" y="1050"/>
                                </a:lnTo>
                                <a:close/>
                                <a:moveTo>
                                  <a:pt x="979" y="972"/>
                                </a:moveTo>
                                <a:lnTo>
                                  <a:pt x="1051" y="928"/>
                                </a:lnTo>
                                <a:lnTo>
                                  <a:pt x="1062" y="946"/>
                                </a:lnTo>
                                <a:lnTo>
                                  <a:pt x="990" y="990"/>
                                </a:lnTo>
                                <a:lnTo>
                                  <a:pt x="979" y="972"/>
                                </a:lnTo>
                                <a:close/>
                                <a:moveTo>
                                  <a:pt x="1104" y="894"/>
                                </a:moveTo>
                                <a:lnTo>
                                  <a:pt x="1176" y="849"/>
                                </a:lnTo>
                                <a:lnTo>
                                  <a:pt x="1187" y="867"/>
                                </a:lnTo>
                                <a:lnTo>
                                  <a:pt x="1116" y="912"/>
                                </a:lnTo>
                                <a:lnTo>
                                  <a:pt x="1104" y="894"/>
                                </a:lnTo>
                                <a:close/>
                                <a:moveTo>
                                  <a:pt x="1229" y="816"/>
                                </a:moveTo>
                                <a:lnTo>
                                  <a:pt x="1301" y="771"/>
                                </a:lnTo>
                                <a:lnTo>
                                  <a:pt x="1312" y="789"/>
                                </a:lnTo>
                                <a:lnTo>
                                  <a:pt x="1241" y="834"/>
                                </a:lnTo>
                                <a:lnTo>
                                  <a:pt x="1229" y="816"/>
                                </a:lnTo>
                                <a:close/>
                                <a:moveTo>
                                  <a:pt x="1355" y="738"/>
                                </a:moveTo>
                                <a:lnTo>
                                  <a:pt x="1426" y="693"/>
                                </a:lnTo>
                                <a:lnTo>
                                  <a:pt x="1437" y="711"/>
                                </a:lnTo>
                                <a:lnTo>
                                  <a:pt x="1366" y="756"/>
                                </a:lnTo>
                                <a:lnTo>
                                  <a:pt x="1355" y="738"/>
                                </a:lnTo>
                                <a:close/>
                                <a:moveTo>
                                  <a:pt x="1480" y="660"/>
                                </a:moveTo>
                                <a:lnTo>
                                  <a:pt x="1551" y="615"/>
                                </a:lnTo>
                                <a:lnTo>
                                  <a:pt x="1562" y="633"/>
                                </a:lnTo>
                                <a:lnTo>
                                  <a:pt x="1491" y="678"/>
                                </a:lnTo>
                                <a:lnTo>
                                  <a:pt x="1480" y="660"/>
                                </a:lnTo>
                                <a:close/>
                                <a:moveTo>
                                  <a:pt x="1605" y="582"/>
                                </a:moveTo>
                                <a:lnTo>
                                  <a:pt x="1676" y="537"/>
                                </a:lnTo>
                                <a:lnTo>
                                  <a:pt x="1687" y="555"/>
                                </a:lnTo>
                                <a:lnTo>
                                  <a:pt x="1616" y="600"/>
                                </a:lnTo>
                                <a:lnTo>
                                  <a:pt x="1605" y="582"/>
                                </a:lnTo>
                                <a:close/>
                                <a:moveTo>
                                  <a:pt x="1730" y="504"/>
                                </a:moveTo>
                                <a:lnTo>
                                  <a:pt x="1802" y="459"/>
                                </a:lnTo>
                                <a:lnTo>
                                  <a:pt x="1813" y="477"/>
                                </a:lnTo>
                                <a:lnTo>
                                  <a:pt x="1741" y="522"/>
                                </a:lnTo>
                                <a:lnTo>
                                  <a:pt x="1730" y="504"/>
                                </a:lnTo>
                                <a:close/>
                                <a:moveTo>
                                  <a:pt x="1859" y="429"/>
                                </a:moveTo>
                                <a:lnTo>
                                  <a:pt x="1938" y="400"/>
                                </a:lnTo>
                                <a:lnTo>
                                  <a:pt x="1945" y="420"/>
                                </a:lnTo>
                                <a:lnTo>
                                  <a:pt x="1866" y="449"/>
                                </a:lnTo>
                                <a:lnTo>
                                  <a:pt x="1859" y="429"/>
                                </a:lnTo>
                                <a:close/>
                                <a:moveTo>
                                  <a:pt x="1998" y="379"/>
                                </a:moveTo>
                                <a:lnTo>
                                  <a:pt x="2077" y="351"/>
                                </a:lnTo>
                                <a:lnTo>
                                  <a:pt x="2084" y="371"/>
                                </a:lnTo>
                                <a:lnTo>
                                  <a:pt x="2005" y="399"/>
                                </a:lnTo>
                                <a:lnTo>
                                  <a:pt x="1998" y="379"/>
                                </a:lnTo>
                                <a:close/>
                                <a:moveTo>
                                  <a:pt x="2137" y="330"/>
                                </a:moveTo>
                                <a:lnTo>
                                  <a:pt x="2216" y="302"/>
                                </a:lnTo>
                                <a:lnTo>
                                  <a:pt x="2223" y="321"/>
                                </a:lnTo>
                                <a:lnTo>
                                  <a:pt x="2144" y="350"/>
                                </a:lnTo>
                                <a:lnTo>
                                  <a:pt x="2137" y="330"/>
                                </a:lnTo>
                                <a:close/>
                                <a:moveTo>
                                  <a:pt x="2276" y="281"/>
                                </a:moveTo>
                                <a:lnTo>
                                  <a:pt x="2355" y="253"/>
                                </a:lnTo>
                                <a:lnTo>
                                  <a:pt x="2362" y="272"/>
                                </a:lnTo>
                                <a:lnTo>
                                  <a:pt x="2283" y="300"/>
                                </a:lnTo>
                                <a:lnTo>
                                  <a:pt x="2276" y="281"/>
                                </a:lnTo>
                                <a:close/>
                                <a:moveTo>
                                  <a:pt x="2415" y="231"/>
                                </a:moveTo>
                                <a:lnTo>
                                  <a:pt x="2494" y="203"/>
                                </a:lnTo>
                                <a:lnTo>
                                  <a:pt x="2501" y="223"/>
                                </a:lnTo>
                                <a:lnTo>
                                  <a:pt x="2422" y="251"/>
                                </a:lnTo>
                                <a:lnTo>
                                  <a:pt x="2415" y="231"/>
                                </a:lnTo>
                                <a:close/>
                                <a:moveTo>
                                  <a:pt x="2554" y="182"/>
                                </a:moveTo>
                                <a:lnTo>
                                  <a:pt x="2633" y="154"/>
                                </a:lnTo>
                                <a:lnTo>
                                  <a:pt x="2640" y="173"/>
                                </a:lnTo>
                                <a:lnTo>
                                  <a:pt x="2561" y="202"/>
                                </a:lnTo>
                                <a:lnTo>
                                  <a:pt x="2554" y="182"/>
                                </a:lnTo>
                                <a:close/>
                                <a:moveTo>
                                  <a:pt x="2693" y="132"/>
                                </a:moveTo>
                                <a:lnTo>
                                  <a:pt x="2772" y="104"/>
                                </a:lnTo>
                                <a:lnTo>
                                  <a:pt x="2779" y="124"/>
                                </a:lnTo>
                                <a:lnTo>
                                  <a:pt x="2700" y="152"/>
                                </a:lnTo>
                                <a:lnTo>
                                  <a:pt x="2693" y="132"/>
                                </a:lnTo>
                                <a:close/>
                                <a:moveTo>
                                  <a:pt x="2832" y="83"/>
                                </a:moveTo>
                                <a:lnTo>
                                  <a:pt x="2911" y="55"/>
                                </a:lnTo>
                                <a:lnTo>
                                  <a:pt x="2918" y="75"/>
                                </a:lnTo>
                                <a:lnTo>
                                  <a:pt x="2839" y="103"/>
                                </a:lnTo>
                                <a:lnTo>
                                  <a:pt x="2832" y="83"/>
                                </a:lnTo>
                                <a:close/>
                                <a:moveTo>
                                  <a:pt x="2976" y="42"/>
                                </a:moveTo>
                                <a:lnTo>
                                  <a:pt x="3060" y="42"/>
                                </a:lnTo>
                                <a:lnTo>
                                  <a:pt x="3060" y="63"/>
                                </a:lnTo>
                                <a:lnTo>
                                  <a:pt x="2976" y="63"/>
                                </a:lnTo>
                                <a:lnTo>
                                  <a:pt x="2976" y="42"/>
                                </a:lnTo>
                                <a:close/>
                                <a:moveTo>
                                  <a:pt x="3123" y="42"/>
                                </a:moveTo>
                                <a:lnTo>
                                  <a:pt x="3207" y="42"/>
                                </a:lnTo>
                                <a:lnTo>
                                  <a:pt x="3207" y="63"/>
                                </a:lnTo>
                                <a:lnTo>
                                  <a:pt x="3123" y="63"/>
                                </a:lnTo>
                                <a:lnTo>
                                  <a:pt x="3123" y="42"/>
                                </a:lnTo>
                                <a:close/>
                                <a:moveTo>
                                  <a:pt x="3271" y="42"/>
                                </a:moveTo>
                                <a:lnTo>
                                  <a:pt x="3355" y="42"/>
                                </a:lnTo>
                                <a:lnTo>
                                  <a:pt x="3355" y="63"/>
                                </a:lnTo>
                                <a:lnTo>
                                  <a:pt x="3271" y="63"/>
                                </a:lnTo>
                                <a:lnTo>
                                  <a:pt x="3271" y="42"/>
                                </a:lnTo>
                                <a:close/>
                                <a:moveTo>
                                  <a:pt x="3418" y="42"/>
                                </a:moveTo>
                                <a:lnTo>
                                  <a:pt x="3502" y="42"/>
                                </a:lnTo>
                                <a:lnTo>
                                  <a:pt x="3502" y="63"/>
                                </a:lnTo>
                                <a:lnTo>
                                  <a:pt x="3418" y="63"/>
                                </a:lnTo>
                                <a:lnTo>
                                  <a:pt x="3418" y="42"/>
                                </a:lnTo>
                                <a:close/>
                                <a:moveTo>
                                  <a:pt x="3566" y="42"/>
                                </a:moveTo>
                                <a:lnTo>
                                  <a:pt x="3650" y="42"/>
                                </a:lnTo>
                                <a:lnTo>
                                  <a:pt x="3650" y="63"/>
                                </a:lnTo>
                                <a:lnTo>
                                  <a:pt x="3566" y="63"/>
                                </a:lnTo>
                                <a:lnTo>
                                  <a:pt x="3566" y="42"/>
                                </a:lnTo>
                                <a:close/>
                                <a:moveTo>
                                  <a:pt x="3713" y="42"/>
                                </a:moveTo>
                                <a:lnTo>
                                  <a:pt x="3797" y="42"/>
                                </a:lnTo>
                                <a:lnTo>
                                  <a:pt x="3797" y="63"/>
                                </a:lnTo>
                                <a:lnTo>
                                  <a:pt x="3713" y="63"/>
                                </a:lnTo>
                                <a:lnTo>
                                  <a:pt x="3713" y="42"/>
                                </a:lnTo>
                                <a:close/>
                                <a:moveTo>
                                  <a:pt x="3860" y="42"/>
                                </a:moveTo>
                                <a:lnTo>
                                  <a:pt x="3945" y="42"/>
                                </a:lnTo>
                                <a:lnTo>
                                  <a:pt x="3945" y="63"/>
                                </a:lnTo>
                                <a:lnTo>
                                  <a:pt x="3860" y="63"/>
                                </a:lnTo>
                                <a:lnTo>
                                  <a:pt x="3860" y="42"/>
                                </a:lnTo>
                                <a:close/>
                                <a:moveTo>
                                  <a:pt x="4008" y="42"/>
                                </a:moveTo>
                                <a:lnTo>
                                  <a:pt x="4092" y="42"/>
                                </a:lnTo>
                                <a:lnTo>
                                  <a:pt x="4092" y="63"/>
                                </a:lnTo>
                                <a:lnTo>
                                  <a:pt x="4008" y="63"/>
                                </a:lnTo>
                                <a:lnTo>
                                  <a:pt x="4008" y="42"/>
                                </a:lnTo>
                                <a:close/>
                                <a:moveTo>
                                  <a:pt x="4155" y="42"/>
                                </a:moveTo>
                                <a:lnTo>
                                  <a:pt x="4240" y="42"/>
                                </a:lnTo>
                                <a:lnTo>
                                  <a:pt x="4240" y="63"/>
                                </a:lnTo>
                                <a:lnTo>
                                  <a:pt x="4155" y="63"/>
                                </a:lnTo>
                                <a:lnTo>
                                  <a:pt x="4155" y="42"/>
                                </a:lnTo>
                                <a:close/>
                                <a:moveTo>
                                  <a:pt x="4303" y="42"/>
                                </a:moveTo>
                                <a:lnTo>
                                  <a:pt x="4387" y="42"/>
                                </a:lnTo>
                                <a:lnTo>
                                  <a:pt x="4387" y="63"/>
                                </a:lnTo>
                                <a:lnTo>
                                  <a:pt x="4303" y="63"/>
                                </a:lnTo>
                                <a:lnTo>
                                  <a:pt x="4303" y="42"/>
                                </a:lnTo>
                                <a:close/>
                                <a:moveTo>
                                  <a:pt x="4450" y="42"/>
                                </a:moveTo>
                                <a:lnTo>
                                  <a:pt x="4535" y="42"/>
                                </a:lnTo>
                                <a:lnTo>
                                  <a:pt x="4535" y="63"/>
                                </a:lnTo>
                                <a:lnTo>
                                  <a:pt x="4450" y="63"/>
                                </a:lnTo>
                                <a:lnTo>
                                  <a:pt x="4450" y="42"/>
                                </a:lnTo>
                                <a:close/>
                                <a:moveTo>
                                  <a:pt x="4598" y="42"/>
                                </a:moveTo>
                                <a:lnTo>
                                  <a:pt x="4682" y="42"/>
                                </a:lnTo>
                                <a:lnTo>
                                  <a:pt x="4682" y="63"/>
                                </a:lnTo>
                                <a:lnTo>
                                  <a:pt x="4598" y="63"/>
                                </a:lnTo>
                                <a:lnTo>
                                  <a:pt x="4598" y="42"/>
                                </a:lnTo>
                                <a:close/>
                                <a:moveTo>
                                  <a:pt x="4745" y="42"/>
                                </a:moveTo>
                                <a:lnTo>
                                  <a:pt x="4830" y="42"/>
                                </a:lnTo>
                                <a:lnTo>
                                  <a:pt x="4830" y="63"/>
                                </a:lnTo>
                                <a:lnTo>
                                  <a:pt x="4745" y="63"/>
                                </a:lnTo>
                                <a:lnTo>
                                  <a:pt x="4745" y="42"/>
                                </a:lnTo>
                                <a:close/>
                                <a:moveTo>
                                  <a:pt x="4893" y="42"/>
                                </a:moveTo>
                                <a:lnTo>
                                  <a:pt x="4950" y="42"/>
                                </a:lnTo>
                                <a:lnTo>
                                  <a:pt x="4950" y="63"/>
                                </a:lnTo>
                                <a:lnTo>
                                  <a:pt x="4893" y="63"/>
                                </a:lnTo>
                                <a:lnTo>
                                  <a:pt x="4893" y="42"/>
                                </a:lnTo>
                                <a:close/>
                                <a:moveTo>
                                  <a:pt x="4939" y="0"/>
                                </a:moveTo>
                                <a:lnTo>
                                  <a:pt x="5045" y="53"/>
                                </a:lnTo>
                                <a:lnTo>
                                  <a:pt x="4939" y="105"/>
                                </a:lnTo>
                                <a:lnTo>
                                  <a:pt x="4939" y="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1612" name="Freeform 99"/>
                        <wps:cNvSpPr>
                          <a:spLocks noEditPoints="1"/>
                        </wps:cNvSpPr>
                        <wps:spPr bwMode="auto">
                          <a:xfrm>
                            <a:off x="2183130" y="986155"/>
                            <a:ext cx="12065" cy="1289685"/>
                          </a:xfrm>
                          <a:custGeom>
                            <a:avLst/>
                            <a:gdLst>
                              <a:gd name="T0" fmla="*/ 14 w 19"/>
                              <a:gd name="T1" fmla="*/ 1988 h 2031"/>
                              <a:gd name="T2" fmla="*/ 0 w 19"/>
                              <a:gd name="T3" fmla="*/ 1974 h 2031"/>
                              <a:gd name="T4" fmla="*/ 14 w 19"/>
                              <a:gd name="T5" fmla="*/ 1974 h 2031"/>
                              <a:gd name="T6" fmla="*/ 0 w 19"/>
                              <a:gd name="T7" fmla="*/ 1876 h 2031"/>
                              <a:gd name="T8" fmla="*/ 0 w 19"/>
                              <a:gd name="T9" fmla="*/ 1918 h 2031"/>
                              <a:gd name="T10" fmla="*/ 14 w 19"/>
                              <a:gd name="T11" fmla="*/ 1820 h 2031"/>
                              <a:gd name="T12" fmla="*/ 0 w 19"/>
                              <a:gd name="T13" fmla="*/ 1806 h 2031"/>
                              <a:gd name="T14" fmla="*/ 14 w 19"/>
                              <a:gd name="T15" fmla="*/ 1806 h 2031"/>
                              <a:gd name="T16" fmla="*/ 0 w 19"/>
                              <a:gd name="T17" fmla="*/ 1708 h 2031"/>
                              <a:gd name="T18" fmla="*/ 0 w 19"/>
                              <a:gd name="T19" fmla="*/ 1750 h 2031"/>
                              <a:gd name="T20" fmla="*/ 15 w 19"/>
                              <a:gd name="T21" fmla="*/ 1651 h 2031"/>
                              <a:gd name="T22" fmla="*/ 1 w 19"/>
                              <a:gd name="T23" fmla="*/ 1637 h 2031"/>
                              <a:gd name="T24" fmla="*/ 15 w 19"/>
                              <a:gd name="T25" fmla="*/ 1637 h 2031"/>
                              <a:gd name="T26" fmla="*/ 1 w 19"/>
                              <a:gd name="T27" fmla="*/ 1539 h 2031"/>
                              <a:gd name="T28" fmla="*/ 1 w 19"/>
                              <a:gd name="T29" fmla="*/ 1581 h 2031"/>
                              <a:gd name="T30" fmla="*/ 15 w 19"/>
                              <a:gd name="T31" fmla="*/ 1483 h 2031"/>
                              <a:gd name="T32" fmla="*/ 1 w 19"/>
                              <a:gd name="T33" fmla="*/ 1469 h 2031"/>
                              <a:gd name="T34" fmla="*/ 15 w 19"/>
                              <a:gd name="T35" fmla="*/ 1469 h 2031"/>
                              <a:gd name="T36" fmla="*/ 1 w 19"/>
                              <a:gd name="T37" fmla="*/ 1370 h 2031"/>
                              <a:gd name="T38" fmla="*/ 1 w 19"/>
                              <a:gd name="T39" fmla="*/ 1413 h 2031"/>
                              <a:gd name="T40" fmla="*/ 16 w 19"/>
                              <a:gd name="T41" fmla="*/ 1314 h 2031"/>
                              <a:gd name="T42" fmla="*/ 2 w 19"/>
                              <a:gd name="T43" fmla="*/ 1300 h 2031"/>
                              <a:gd name="T44" fmla="*/ 16 w 19"/>
                              <a:gd name="T45" fmla="*/ 1300 h 2031"/>
                              <a:gd name="T46" fmla="*/ 2 w 19"/>
                              <a:gd name="T47" fmla="*/ 1202 h 2031"/>
                              <a:gd name="T48" fmla="*/ 2 w 19"/>
                              <a:gd name="T49" fmla="*/ 1244 h 2031"/>
                              <a:gd name="T50" fmla="*/ 16 w 19"/>
                              <a:gd name="T51" fmla="*/ 1146 h 2031"/>
                              <a:gd name="T52" fmla="*/ 2 w 19"/>
                              <a:gd name="T53" fmla="*/ 1132 h 2031"/>
                              <a:gd name="T54" fmla="*/ 16 w 19"/>
                              <a:gd name="T55" fmla="*/ 1132 h 2031"/>
                              <a:gd name="T56" fmla="*/ 2 w 19"/>
                              <a:gd name="T57" fmla="*/ 1033 h 2031"/>
                              <a:gd name="T58" fmla="*/ 2 w 19"/>
                              <a:gd name="T59" fmla="*/ 1076 h 2031"/>
                              <a:gd name="T60" fmla="*/ 17 w 19"/>
                              <a:gd name="T61" fmla="*/ 977 h 2031"/>
                              <a:gd name="T62" fmla="*/ 3 w 19"/>
                              <a:gd name="T63" fmla="*/ 963 h 2031"/>
                              <a:gd name="T64" fmla="*/ 17 w 19"/>
                              <a:gd name="T65" fmla="*/ 963 h 2031"/>
                              <a:gd name="T66" fmla="*/ 3 w 19"/>
                              <a:gd name="T67" fmla="*/ 865 h 2031"/>
                              <a:gd name="T68" fmla="*/ 3 w 19"/>
                              <a:gd name="T69" fmla="*/ 907 h 2031"/>
                              <a:gd name="T70" fmla="*/ 17 w 19"/>
                              <a:gd name="T71" fmla="*/ 809 h 2031"/>
                              <a:gd name="T72" fmla="*/ 3 w 19"/>
                              <a:gd name="T73" fmla="*/ 795 h 2031"/>
                              <a:gd name="T74" fmla="*/ 17 w 19"/>
                              <a:gd name="T75" fmla="*/ 795 h 2031"/>
                              <a:gd name="T76" fmla="*/ 3 w 19"/>
                              <a:gd name="T77" fmla="*/ 696 h 2031"/>
                              <a:gd name="T78" fmla="*/ 3 w 19"/>
                              <a:gd name="T79" fmla="*/ 738 h 2031"/>
                              <a:gd name="T80" fmla="*/ 18 w 19"/>
                              <a:gd name="T81" fmla="*/ 640 h 2031"/>
                              <a:gd name="T82" fmla="*/ 4 w 19"/>
                              <a:gd name="T83" fmla="*/ 626 h 2031"/>
                              <a:gd name="T84" fmla="*/ 18 w 19"/>
                              <a:gd name="T85" fmla="*/ 626 h 2031"/>
                              <a:gd name="T86" fmla="*/ 4 w 19"/>
                              <a:gd name="T87" fmla="*/ 528 h 2031"/>
                              <a:gd name="T88" fmla="*/ 4 w 19"/>
                              <a:gd name="T89" fmla="*/ 570 h 2031"/>
                              <a:gd name="T90" fmla="*/ 18 w 19"/>
                              <a:gd name="T91" fmla="*/ 472 h 2031"/>
                              <a:gd name="T92" fmla="*/ 4 w 19"/>
                              <a:gd name="T93" fmla="*/ 458 h 2031"/>
                              <a:gd name="T94" fmla="*/ 18 w 19"/>
                              <a:gd name="T95" fmla="*/ 458 h 2031"/>
                              <a:gd name="T96" fmla="*/ 4 w 19"/>
                              <a:gd name="T97" fmla="*/ 359 h 2031"/>
                              <a:gd name="T98" fmla="*/ 4 w 19"/>
                              <a:gd name="T99" fmla="*/ 401 h 2031"/>
                              <a:gd name="T100" fmla="*/ 18 w 19"/>
                              <a:gd name="T101" fmla="*/ 303 h 2031"/>
                              <a:gd name="T102" fmla="*/ 4 w 19"/>
                              <a:gd name="T103" fmla="*/ 289 h 2031"/>
                              <a:gd name="T104" fmla="*/ 18 w 19"/>
                              <a:gd name="T105" fmla="*/ 289 h 2031"/>
                              <a:gd name="T106" fmla="*/ 4 w 19"/>
                              <a:gd name="T107" fmla="*/ 191 h 2031"/>
                              <a:gd name="T108" fmla="*/ 4 w 19"/>
                              <a:gd name="T109" fmla="*/ 233 h 2031"/>
                              <a:gd name="T110" fmla="*/ 19 w 19"/>
                              <a:gd name="T111" fmla="*/ 134 h 2031"/>
                              <a:gd name="T112" fmla="*/ 5 w 19"/>
                              <a:gd name="T113" fmla="*/ 120 h 2031"/>
                              <a:gd name="T114" fmla="*/ 19 w 19"/>
                              <a:gd name="T115" fmla="*/ 120 h 2031"/>
                              <a:gd name="T116" fmla="*/ 5 w 19"/>
                              <a:gd name="T117" fmla="*/ 22 h 2031"/>
                              <a:gd name="T118" fmla="*/ 5 w 19"/>
                              <a:gd name="T119" fmla="*/ 64 h 2031"/>
                              <a:gd name="T120" fmla="*/ 19 w 19"/>
                              <a:gd name="T121" fmla="*/ 0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9" h="2031">
                                <a:moveTo>
                                  <a:pt x="0" y="2031"/>
                                </a:moveTo>
                                <a:lnTo>
                                  <a:pt x="0" y="1988"/>
                                </a:lnTo>
                                <a:lnTo>
                                  <a:pt x="14" y="1988"/>
                                </a:lnTo>
                                <a:lnTo>
                                  <a:pt x="14" y="2031"/>
                                </a:lnTo>
                                <a:lnTo>
                                  <a:pt x="0" y="2031"/>
                                </a:lnTo>
                                <a:close/>
                                <a:moveTo>
                                  <a:pt x="0" y="1974"/>
                                </a:moveTo>
                                <a:lnTo>
                                  <a:pt x="0" y="1932"/>
                                </a:lnTo>
                                <a:lnTo>
                                  <a:pt x="14" y="1932"/>
                                </a:lnTo>
                                <a:lnTo>
                                  <a:pt x="14" y="1974"/>
                                </a:lnTo>
                                <a:lnTo>
                                  <a:pt x="0" y="1974"/>
                                </a:lnTo>
                                <a:close/>
                                <a:moveTo>
                                  <a:pt x="0" y="1918"/>
                                </a:moveTo>
                                <a:lnTo>
                                  <a:pt x="0" y="1876"/>
                                </a:lnTo>
                                <a:lnTo>
                                  <a:pt x="14" y="1876"/>
                                </a:lnTo>
                                <a:lnTo>
                                  <a:pt x="14" y="1918"/>
                                </a:lnTo>
                                <a:lnTo>
                                  <a:pt x="0" y="1918"/>
                                </a:lnTo>
                                <a:close/>
                                <a:moveTo>
                                  <a:pt x="0" y="1862"/>
                                </a:moveTo>
                                <a:lnTo>
                                  <a:pt x="0" y="1820"/>
                                </a:lnTo>
                                <a:lnTo>
                                  <a:pt x="14" y="1820"/>
                                </a:lnTo>
                                <a:lnTo>
                                  <a:pt x="14" y="1862"/>
                                </a:lnTo>
                                <a:lnTo>
                                  <a:pt x="0" y="1862"/>
                                </a:lnTo>
                                <a:close/>
                                <a:moveTo>
                                  <a:pt x="0" y="1806"/>
                                </a:moveTo>
                                <a:lnTo>
                                  <a:pt x="0" y="1764"/>
                                </a:lnTo>
                                <a:lnTo>
                                  <a:pt x="14" y="1764"/>
                                </a:lnTo>
                                <a:lnTo>
                                  <a:pt x="14" y="1806"/>
                                </a:lnTo>
                                <a:lnTo>
                                  <a:pt x="0" y="1806"/>
                                </a:lnTo>
                                <a:close/>
                                <a:moveTo>
                                  <a:pt x="0" y="1750"/>
                                </a:moveTo>
                                <a:lnTo>
                                  <a:pt x="0" y="1708"/>
                                </a:lnTo>
                                <a:lnTo>
                                  <a:pt x="14" y="1708"/>
                                </a:lnTo>
                                <a:lnTo>
                                  <a:pt x="14" y="1750"/>
                                </a:lnTo>
                                <a:lnTo>
                                  <a:pt x="0" y="1750"/>
                                </a:lnTo>
                                <a:close/>
                                <a:moveTo>
                                  <a:pt x="0" y="1694"/>
                                </a:moveTo>
                                <a:lnTo>
                                  <a:pt x="1" y="1651"/>
                                </a:lnTo>
                                <a:lnTo>
                                  <a:pt x="15" y="1651"/>
                                </a:lnTo>
                                <a:lnTo>
                                  <a:pt x="14" y="1694"/>
                                </a:lnTo>
                                <a:lnTo>
                                  <a:pt x="0" y="1694"/>
                                </a:lnTo>
                                <a:close/>
                                <a:moveTo>
                                  <a:pt x="1" y="1637"/>
                                </a:moveTo>
                                <a:lnTo>
                                  <a:pt x="1" y="1595"/>
                                </a:lnTo>
                                <a:lnTo>
                                  <a:pt x="15" y="1595"/>
                                </a:lnTo>
                                <a:lnTo>
                                  <a:pt x="15" y="1637"/>
                                </a:lnTo>
                                <a:lnTo>
                                  <a:pt x="1" y="1637"/>
                                </a:lnTo>
                                <a:close/>
                                <a:moveTo>
                                  <a:pt x="1" y="1581"/>
                                </a:moveTo>
                                <a:lnTo>
                                  <a:pt x="1" y="1539"/>
                                </a:lnTo>
                                <a:lnTo>
                                  <a:pt x="15" y="1539"/>
                                </a:lnTo>
                                <a:lnTo>
                                  <a:pt x="15" y="1581"/>
                                </a:lnTo>
                                <a:lnTo>
                                  <a:pt x="1" y="1581"/>
                                </a:lnTo>
                                <a:close/>
                                <a:moveTo>
                                  <a:pt x="1" y="1525"/>
                                </a:moveTo>
                                <a:lnTo>
                                  <a:pt x="1" y="1483"/>
                                </a:lnTo>
                                <a:lnTo>
                                  <a:pt x="15" y="1483"/>
                                </a:lnTo>
                                <a:lnTo>
                                  <a:pt x="15" y="1525"/>
                                </a:lnTo>
                                <a:lnTo>
                                  <a:pt x="1" y="1525"/>
                                </a:lnTo>
                                <a:close/>
                                <a:moveTo>
                                  <a:pt x="1" y="1469"/>
                                </a:moveTo>
                                <a:lnTo>
                                  <a:pt x="1" y="1427"/>
                                </a:lnTo>
                                <a:lnTo>
                                  <a:pt x="15" y="1427"/>
                                </a:lnTo>
                                <a:lnTo>
                                  <a:pt x="15" y="1469"/>
                                </a:lnTo>
                                <a:lnTo>
                                  <a:pt x="1" y="1469"/>
                                </a:lnTo>
                                <a:close/>
                                <a:moveTo>
                                  <a:pt x="1" y="1413"/>
                                </a:moveTo>
                                <a:lnTo>
                                  <a:pt x="1" y="1370"/>
                                </a:lnTo>
                                <a:lnTo>
                                  <a:pt x="15" y="1370"/>
                                </a:lnTo>
                                <a:lnTo>
                                  <a:pt x="15" y="1413"/>
                                </a:lnTo>
                                <a:lnTo>
                                  <a:pt x="1" y="1413"/>
                                </a:lnTo>
                                <a:close/>
                                <a:moveTo>
                                  <a:pt x="1" y="1356"/>
                                </a:moveTo>
                                <a:lnTo>
                                  <a:pt x="2" y="1314"/>
                                </a:lnTo>
                                <a:lnTo>
                                  <a:pt x="16" y="1314"/>
                                </a:lnTo>
                                <a:lnTo>
                                  <a:pt x="15" y="1356"/>
                                </a:lnTo>
                                <a:lnTo>
                                  <a:pt x="1" y="1356"/>
                                </a:lnTo>
                                <a:close/>
                                <a:moveTo>
                                  <a:pt x="2" y="1300"/>
                                </a:moveTo>
                                <a:lnTo>
                                  <a:pt x="2" y="1258"/>
                                </a:lnTo>
                                <a:lnTo>
                                  <a:pt x="16" y="1258"/>
                                </a:lnTo>
                                <a:lnTo>
                                  <a:pt x="16" y="1300"/>
                                </a:lnTo>
                                <a:lnTo>
                                  <a:pt x="2" y="1300"/>
                                </a:lnTo>
                                <a:close/>
                                <a:moveTo>
                                  <a:pt x="2" y="1244"/>
                                </a:moveTo>
                                <a:lnTo>
                                  <a:pt x="2" y="1202"/>
                                </a:lnTo>
                                <a:lnTo>
                                  <a:pt x="16" y="1202"/>
                                </a:lnTo>
                                <a:lnTo>
                                  <a:pt x="16" y="1244"/>
                                </a:lnTo>
                                <a:lnTo>
                                  <a:pt x="2" y="1244"/>
                                </a:lnTo>
                                <a:close/>
                                <a:moveTo>
                                  <a:pt x="2" y="1188"/>
                                </a:moveTo>
                                <a:lnTo>
                                  <a:pt x="2" y="1146"/>
                                </a:lnTo>
                                <a:lnTo>
                                  <a:pt x="16" y="1146"/>
                                </a:lnTo>
                                <a:lnTo>
                                  <a:pt x="16" y="1188"/>
                                </a:lnTo>
                                <a:lnTo>
                                  <a:pt x="2" y="1188"/>
                                </a:lnTo>
                                <a:close/>
                                <a:moveTo>
                                  <a:pt x="2" y="1132"/>
                                </a:moveTo>
                                <a:lnTo>
                                  <a:pt x="2" y="1090"/>
                                </a:lnTo>
                                <a:lnTo>
                                  <a:pt x="16" y="1090"/>
                                </a:lnTo>
                                <a:lnTo>
                                  <a:pt x="16" y="1132"/>
                                </a:lnTo>
                                <a:lnTo>
                                  <a:pt x="2" y="1132"/>
                                </a:lnTo>
                                <a:close/>
                                <a:moveTo>
                                  <a:pt x="2" y="1076"/>
                                </a:moveTo>
                                <a:lnTo>
                                  <a:pt x="2" y="1033"/>
                                </a:lnTo>
                                <a:lnTo>
                                  <a:pt x="16" y="1033"/>
                                </a:lnTo>
                                <a:lnTo>
                                  <a:pt x="16" y="1076"/>
                                </a:lnTo>
                                <a:lnTo>
                                  <a:pt x="2" y="1076"/>
                                </a:lnTo>
                                <a:close/>
                                <a:moveTo>
                                  <a:pt x="2" y="1019"/>
                                </a:moveTo>
                                <a:lnTo>
                                  <a:pt x="3" y="977"/>
                                </a:lnTo>
                                <a:lnTo>
                                  <a:pt x="17" y="977"/>
                                </a:lnTo>
                                <a:lnTo>
                                  <a:pt x="16" y="1019"/>
                                </a:lnTo>
                                <a:lnTo>
                                  <a:pt x="2" y="1019"/>
                                </a:lnTo>
                                <a:close/>
                                <a:moveTo>
                                  <a:pt x="3" y="963"/>
                                </a:moveTo>
                                <a:lnTo>
                                  <a:pt x="3" y="921"/>
                                </a:lnTo>
                                <a:lnTo>
                                  <a:pt x="17" y="921"/>
                                </a:lnTo>
                                <a:lnTo>
                                  <a:pt x="17" y="963"/>
                                </a:lnTo>
                                <a:lnTo>
                                  <a:pt x="3" y="963"/>
                                </a:lnTo>
                                <a:close/>
                                <a:moveTo>
                                  <a:pt x="3" y="907"/>
                                </a:moveTo>
                                <a:lnTo>
                                  <a:pt x="3" y="865"/>
                                </a:lnTo>
                                <a:lnTo>
                                  <a:pt x="17" y="865"/>
                                </a:lnTo>
                                <a:lnTo>
                                  <a:pt x="17" y="907"/>
                                </a:lnTo>
                                <a:lnTo>
                                  <a:pt x="3" y="907"/>
                                </a:lnTo>
                                <a:close/>
                                <a:moveTo>
                                  <a:pt x="3" y="851"/>
                                </a:moveTo>
                                <a:lnTo>
                                  <a:pt x="3" y="809"/>
                                </a:lnTo>
                                <a:lnTo>
                                  <a:pt x="17" y="809"/>
                                </a:lnTo>
                                <a:lnTo>
                                  <a:pt x="17" y="851"/>
                                </a:lnTo>
                                <a:lnTo>
                                  <a:pt x="3" y="851"/>
                                </a:lnTo>
                                <a:close/>
                                <a:moveTo>
                                  <a:pt x="3" y="795"/>
                                </a:moveTo>
                                <a:lnTo>
                                  <a:pt x="3" y="752"/>
                                </a:lnTo>
                                <a:lnTo>
                                  <a:pt x="17" y="752"/>
                                </a:lnTo>
                                <a:lnTo>
                                  <a:pt x="17" y="795"/>
                                </a:lnTo>
                                <a:lnTo>
                                  <a:pt x="3" y="795"/>
                                </a:lnTo>
                                <a:close/>
                                <a:moveTo>
                                  <a:pt x="3" y="738"/>
                                </a:moveTo>
                                <a:lnTo>
                                  <a:pt x="3" y="696"/>
                                </a:lnTo>
                                <a:lnTo>
                                  <a:pt x="17" y="696"/>
                                </a:lnTo>
                                <a:lnTo>
                                  <a:pt x="17" y="738"/>
                                </a:lnTo>
                                <a:lnTo>
                                  <a:pt x="3" y="738"/>
                                </a:lnTo>
                                <a:close/>
                                <a:moveTo>
                                  <a:pt x="3" y="682"/>
                                </a:moveTo>
                                <a:lnTo>
                                  <a:pt x="4" y="640"/>
                                </a:lnTo>
                                <a:lnTo>
                                  <a:pt x="18" y="640"/>
                                </a:lnTo>
                                <a:lnTo>
                                  <a:pt x="17" y="682"/>
                                </a:lnTo>
                                <a:lnTo>
                                  <a:pt x="3" y="682"/>
                                </a:lnTo>
                                <a:close/>
                                <a:moveTo>
                                  <a:pt x="4" y="626"/>
                                </a:moveTo>
                                <a:lnTo>
                                  <a:pt x="4" y="584"/>
                                </a:lnTo>
                                <a:lnTo>
                                  <a:pt x="18" y="584"/>
                                </a:lnTo>
                                <a:lnTo>
                                  <a:pt x="18" y="626"/>
                                </a:lnTo>
                                <a:lnTo>
                                  <a:pt x="4" y="626"/>
                                </a:lnTo>
                                <a:close/>
                                <a:moveTo>
                                  <a:pt x="4" y="570"/>
                                </a:moveTo>
                                <a:lnTo>
                                  <a:pt x="4" y="528"/>
                                </a:lnTo>
                                <a:lnTo>
                                  <a:pt x="18" y="528"/>
                                </a:lnTo>
                                <a:lnTo>
                                  <a:pt x="18" y="570"/>
                                </a:lnTo>
                                <a:lnTo>
                                  <a:pt x="4" y="570"/>
                                </a:lnTo>
                                <a:close/>
                                <a:moveTo>
                                  <a:pt x="4" y="514"/>
                                </a:moveTo>
                                <a:lnTo>
                                  <a:pt x="4" y="472"/>
                                </a:lnTo>
                                <a:lnTo>
                                  <a:pt x="18" y="472"/>
                                </a:lnTo>
                                <a:lnTo>
                                  <a:pt x="18" y="514"/>
                                </a:lnTo>
                                <a:lnTo>
                                  <a:pt x="4" y="514"/>
                                </a:lnTo>
                                <a:close/>
                                <a:moveTo>
                                  <a:pt x="4" y="458"/>
                                </a:moveTo>
                                <a:lnTo>
                                  <a:pt x="4" y="415"/>
                                </a:lnTo>
                                <a:lnTo>
                                  <a:pt x="18" y="415"/>
                                </a:lnTo>
                                <a:lnTo>
                                  <a:pt x="18" y="458"/>
                                </a:lnTo>
                                <a:lnTo>
                                  <a:pt x="4" y="458"/>
                                </a:lnTo>
                                <a:close/>
                                <a:moveTo>
                                  <a:pt x="4" y="401"/>
                                </a:moveTo>
                                <a:lnTo>
                                  <a:pt x="4" y="359"/>
                                </a:lnTo>
                                <a:lnTo>
                                  <a:pt x="18" y="359"/>
                                </a:lnTo>
                                <a:lnTo>
                                  <a:pt x="18" y="401"/>
                                </a:lnTo>
                                <a:lnTo>
                                  <a:pt x="4" y="401"/>
                                </a:lnTo>
                                <a:close/>
                                <a:moveTo>
                                  <a:pt x="4" y="345"/>
                                </a:moveTo>
                                <a:lnTo>
                                  <a:pt x="4" y="303"/>
                                </a:lnTo>
                                <a:lnTo>
                                  <a:pt x="18" y="303"/>
                                </a:lnTo>
                                <a:lnTo>
                                  <a:pt x="18" y="345"/>
                                </a:lnTo>
                                <a:lnTo>
                                  <a:pt x="4" y="345"/>
                                </a:lnTo>
                                <a:close/>
                                <a:moveTo>
                                  <a:pt x="4" y="289"/>
                                </a:moveTo>
                                <a:lnTo>
                                  <a:pt x="4" y="247"/>
                                </a:lnTo>
                                <a:lnTo>
                                  <a:pt x="18" y="247"/>
                                </a:lnTo>
                                <a:lnTo>
                                  <a:pt x="18" y="289"/>
                                </a:lnTo>
                                <a:lnTo>
                                  <a:pt x="4" y="289"/>
                                </a:lnTo>
                                <a:close/>
                                <a:moveTo>
                                  <a:pt x="4" y="233"/>
                                </a:moveTo>
                                <a:lnTo>
                                  <a:pt x="4" y="191"/>
                                </a:lnTo>
                                <a:lnTo>
                                  <a:pt x="18" y="191"/>
                                </a:lnTo>
                                <a:lnTo>
                                  <a:pt x="18" y="233"/>
                                </a:lnTo>
                                <a:lnTo>
                                  <a:pt x="4" y="233"/>
                                </a:lnTo>
                                <a:close/>
                                <a:moveTo>
                                  <a:pt x="4" y="177"/>
                                </a:moveTo>
                                <a:lnTo>
                                  <a:pt x="5" y="134"/>
                                </a:lnTo>
                                <a:lnTo>
                                  <a:pt x="19" y="134"/>
                                </a:lnTo>
                                <a:lnTo>
                                  <a:pt x="18" y="177"/>
                                </a:lnTo>
                                <a:lnTo>
                                  <a:pt x="4" y="177"/>
                                </a:lnTo>
                                <a:close/>
                                <a:moveTo>
                                  <a:pt x="5" y="120"/>
                                </a:moveTo>
                                <a:lnTo>
                                  <a:pt x="5" y="78"/>
                                </a:lnTo>
                                <a:lnTo>
                                  <a:pt x="19" y="78"/>
                                </a:lnTo>
                                <a:lnTo>
                                  <a:pt x="19" y="120"/>
                                </a:lnTo>
                                <a:lnTo>
                                  <a:pt x="5" y="120"/>
                                </a:lnTo>
                                <a:close/>
                                <a:moveTo>
                                  <a:pt x="5" y="64"/>
                                </a:moveTo>
                                <a:lnTo>
                                  <a:pt x="5" y="22"/>
                                </a:lnTo>
                                <a:lnTo>
                                  <a:pt x="19" y="22"/>
                                </a:lnTo>
                                <a:lnTo>
                                  <a:pt x="19" y="64"/>
                                </a:lnTo>
                                <a:lnTo>
                                  <a:pt x="5" y="64"/>
                                </a:lnTo>
                                <a:close/>
                                <a:moveTo>
                                  <a:pt x="5" y="8"/>
                                </a:moveTo>
                                <a:lnTo>
                                  <a:pt x="5" y="0"/>
                                </a:lnTo>
                                <a:lnTo>
                                  <a:pt x="19" y="0"/>
                                </a:lnTo>
                                <a:lnTo>
                                  <a:pt x="19" y="8"/>
                                </a:lnTo>
                                <a:lnTo>
                                  <a:pt x="5" y="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13" name="Freeform 100"/>
                        <wps:cNvSpPr>
                          <a:spLocks noEditPoints="1"/>
                        </wps:cNvSpPr>
                        <wps:spPr bwMode="auto">
                          <a:xfrm>
                            <a:off x="655320" y="1458595"/>
                            <a:ext cx="798830" cy="12065"/>
                          </a:xfrm>
                          <a:custGeom>
                            <a:avLst/>
                            <a:gdLst>
                              <a:gd name="T0" fmla="*/ 29 w 1258"/>
                              <a:gd name="T1" fmla="*/ 19 h 19"/>
                              <a:gd name="T2" fmla="*/ 50 w 1258"/>
                              <a:gd name="T3" fmla="*/ 12 h 19"/>
                              <a:gd name="T4" fmla="*/ 50 w 1258"/>
                              <a:gd name="T5" fmla="*/ 19 h 19"/>
                              <a:gd name="T6" fmla="*/ 127 w 1258"/>
                              <a:gd name="T7" fmla="*/ 11 h 19"/>
                              <a:gd name="T8" fmla="*/ 99 w 1258"/>
                              <a:gd name="T9" fmla="*/ 11 h 19"/>
                              <a:gd name="T10" fmla="*/ 176 w 1258"/>
                              <a:gd name="T11" fmla="*/ 17 h 19"/>
                              <a:gd name="T12" fmla="*/ 197 w 1258"/>
                              <a:gd name="T13" fmla="*/ 10 h 19"/>
                              <a:gd name="T14" fmla="*/ 197 w 1258"/>
                              <a:gd name="T15" fmla="*/ 17 h 19"/>
                              <a:gd name="T16" fmla="*/ 275 w 1258"/>
                              <a:gd name="T17" fmla="*/ 9 h 19"/>
                              <a:gd name="T18" fmla="*/ 247 w 1258"/>
                              <a:gd name="T19" fmla="*/ 10 h 19"/>
                              <a:gd name="T20" fmla="*/ 324 w 1258"/>
                              <a:gd name="T21" fmla="*/ 16 h 19"/>
                              <a:gd name="T22" fmla="*/ 345 w 1258"/>
                              <a:gd name="T23" fmla="*/ 9 h 19"/>
                              <a:gd name="T24" fmla="*/ 345 w 1258"/>
                              <a:gd name="T25" fmla="*/ 16 h 19"/>
                              <a:gd name="T26" fmla="*/ 422 w 1258"/>
                              <a:gd name="T27" fmla="*/ 8 h 19"/>
                              <a:gd name="T28" fmla="*/ 394 w 1258"/>
                              <a:gd name="T29" fmla="*/ 8 h 19"/>
                              <a:gd name="T30" fmla="*/ 472 w 1258"/>
                              <a:gd name="T31" fmla="*/ 15 h 19"/>
                              <a:gd name="T32" fmla="*/ 492 w 1258"/>
                              <a:gd name="T33" fmla="*/ 8 h 19"/>
                              <a:gd name="T34" fmla="*/ 493 w 1258"/>
                              <a:gd name="T35" fmla="*/ 15 h 19"/>
                              <a:gd name="T36" fmla="*/ 570 w 1258"/>
                              <a:gd name="T37" fmla="*/ 7 h 19"/>
                              <a:gd name="T38" fmla="*/ 542 w 1258"/>
                              <a:gd name="T39" fmla="*/ 7 h 19"/>
                              <a:gd name="T40" fmla="*/ 619 w 1258"/>
                              <a:gd name="T41" fmla="*/ 13 h 19"/>
                              <a:gd name="T42" fmla="*/ 640 w 1258"/>
                              <a:gd name="T43" fmla="*/ 6 h 19"/>
                              <a:gd name="T44" fmla="*/ 640 w 1258"/>
                              <a:gd name="T45" fmla="*/ 13 h 19"/>
                              <a:gd name="T46" fmla="*/ 718 w 1258"/>
                              <a:gd name="T47" fmla="*/ 5 h 19"/>
                              <a:gd name="T48" fmla="*/ 689 w 1258"/>
                              <a:gd name="T49" fmla="*/ 5 h 19"/>
                              <a:gd name="T50" fmla="*/ 767 w 1258"/>
                              <a:gd name="T51" fmla="*/ 12 h 19"/>
                              <a:gd name="T52" fmla="*/ 788 w 1258"/>
                              <a:gd name="T53" fmla="*/ 5 h 19"/>
                              <a:gd name="T54" fmla="*/ 788 w 1258"/>
                              <a:gd name="T55" fmla="*/ 12 h 19"/>
                              <a:gd name="T56" fmla="*/ 865 w 1258"/>
                              <a:gd name="T57" fmla="*/ 4 h 19"/>
                              <a:gd name="T58" fmla="*/ 837 w 1258"/>
                              <a:gd name="T59" fmla="*/ 4 h 19"/>
                              <a:gd name="T60" fmla="*/ 915 w 1258"/>
                              <a:gd name="T61" fmla="*/ 11 h 19"/>
                              <a:gd name="T62" fmla="*/ 935 w 1258"/>
                              <a:gd name="T63" fmla="*/ 3 h 19"/>
                              <a:gd name="T64" fmla="*/ 936 w 1258"/>
                              <a:gd name="T65" fmla="*/ 10 h 19"/>
                              <a:gd name="T66" fmla="*/ 1013 w 1258"/>
                              <a:gd name="T67" fmla="*/ 3 h 19"/>
                              <a:gd name="T68" fmla="*/ 985 w 1258"/>
                              <a:gd name="T69" fmla="*/ 3 h 19"/>
                              <a:gd name="T70" fmla="*/ 1062 w 1258"/>
                              <a:gd name="T71" fmla="*/ 9 h 19"/>
                              <a:gd name="T72" fmla="*/ 1083 w 1258"/>
                              <a:gd name="T73" fmla="*/ 2 h 19"/>
                              <a:gd name="T74" fmla="*/ 1083 w 1258"/>
                              <a:gd name="T75" fmla="*/ 9 h 19"/>
                              <a:gd name="T76" fmla="*/ 1160 w 1258"/>
                              <a:gd name="T77" fmla="*/ 1 h 19"/>
                              <a:gd name="T78" fmla="*/ 1132 w 1258"/>
                              <a:gd name="T79" fmla="*/ 1 h 19"/>
                              <a:gd name="T80" fmla="*/ 1210 w 1258"/>
                              <a:gd name="T81" fmla="*/ 8 h 19"/>
                              <a:gd name="T82" fmla="*/ 1231 w 1258"/>
                              <a:gd name="T83" fmla="*/ 1 h 19"/>
                              <a:gd name="T84" fmla="*/ 1231 w 1258"/>
                              <a:gd name="T85" fmla="*/ 8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58" h="19">
                                <a:moveTo>
                                  <a:pt x="0" y="12"/>
                                </a:moveTo>
                                <a:lnTo>
                                  <a:pt x="28" y="12"/>
                                </a:lnTo>
                                <a:lnTo>
                                  <a:pt x="29" y="19"/>
                                </a:lnTo>
                                <a:lnTo>
                                  <a:pt x="1" y="19"/>
                                </a:lnTo>
                                <a:lnTo>
                                  <a:pt x="0" y="12"/>
                                </a:lnTo>
                                <a:close/>
                                <a:moveTo>
                                  <a:pt x="50" y="12"/>
                                </a:moveTo>
                                <a:lnTo>
                                  <a:pt x="78" y="11"/>
                                </a:lnTo>
                                <a:lnTo>
                                  <a:pt x="78" y="18"/>
                                </a:lnTo>
                                <a:lnTo>
                                  <a:pt x="50" y="19"/>
                                </a:lnTo>
                                <a:lnTo>
                                  <a:pt x="50" y="12"/>
                                </a:lnTo>
                                <a:close/>
                                <a:moveTo>
                                  <a:pt x="99" y="11"/>
                                </a:moveTo>
                                <a:lnTo>
                                  <a:pt x="127" y="11"/>
                                </a:lnTo>
                                <a:lnTo>
                                  <a:pt x="127" y="18"/>
                                </a:lnTo>
                                <a:lnTo>
                                  <a:pt x="99" y="18"/>
                                </a:lnTo>
                                <a:lnTo>
                                  <a:pt x="99" y="11"/>
                                </a:lnTo>
                                <a:close/>
                                <a:moveTo>
                                  <a:pt x="148" y="11"/>
                                </a:moveTo>
                                <a:lnTo>
                                  <a:pt x="176" y="10"/>
                                </a:lnTo>
                                <a:lnTo>
                                  <a:pt x="176" y="17"/>
                                </a:lnTo>
                                <a:lnTo>
                                  <a:pt x="148" y="18"/>
                                </a:lnTo>
                                <a:lnTo>
                                  <a:pt x="148" y="11"/>
                                </a:lnTo>
                                <a:close/>
                                <a:moveTo>
                                  <a:pt x="197" y="10"/>
                                </a:moveTo>
                                <a:lnTo>
                                  <a:pt x="225" y="10"/>
                                </a:lnTo>
                                <a:lnTo>
                                  <a:pt x="225" y="17"/>
                                </a:lnTo>
                                <a:lnTo>
                                  <a:pt x="197" y="17"/>
                                </a:lnTo>
                                <a:lnTo>
                                  <a:pt x="197" y="10"/>
                                </a:lnTo>
                                <a:close/>
                                <a:moveTo>
                                  <a:pt x="247" y="10"/>
                                </a:moveTo>
                                <a:lnTo>
                                  <a:pt x="275" y="9"/>
                                </a:lnTo>
                                <a:lnTo>
                                  <a:pt x="275" y="16"/>
                                </a:lnTo>
                                <a:lnTo>
                                  <a:pt x="247" y="17"/>
                                </a:lnTo>
                                <a:lnTo>
                                  <a:pt x="247" y="10"/>
                                </a:lnTo>
                                <a:close/>
                                <a:moveTo>
                                  <a:pt x="296" y="9"/>
                                </a:moveTo>
                                <a:lnTo>
                                  <a:pt x="324" y="9"/>
                                </a:lnTo>
                                <a:lnTo>
                                  <a:pt x="324" y="16"/>
                                </a:lnTo>
                                <a:lnTo>
                                  <a:pt x="296" y="16"/>
                                </a:lnTo>
                                <a:lnTo>
                                  <a:pt x="296" y="9"/>
                                </a:lnTo>
                                <a:close/>
                                <a:moveTo>
                                  <a:pt x="345" y="9"/>
                                </a:moveTo>
                                <a:lnTo>
                                  <a:pt x="373" y="8"/>
                                </a:lnTo>
                                <a:lnTo>
                                  <a:pt x="373" y="15"/>
                                </a:lnTo>
                                <a:lnTo>
                                  <a:pt x="345" y="16"/>
                                </a:lnTo>
                                <a:lnTo>
                                  <a:pt x="345" y="9"/>
                                </a:lnTo>
                                <a:close/>
                                <a:moveTo>
                                  <a:pt x="394" y="8"/>
                                </a:moveTo>
                                <a:lnTo>
                                  <a:pt x="422" y="8"/>
                                </a:lnTo>
                                <a:lnTo>
                                  <a:pt x="422" y="15"/>
                                </a:lnTo>
                                <a:lnTo>
                                  <a:pt x="394" y="15"/>
                                </a:lnTo>
                                <a:lnTo>
                                  <a:pt x="394" y="8"/>
                                </a:lnTo>
                                <a:close/>
                                <a:moveTo>
                                  <a:pt x="443" y="8"/>
                                </a:moveTo>
                                <a:lnTo>
                                  <a:pt x="471" y="8"/>
                                </a:lnTo>
                                <a:lnTo>
                                  <a:pt x="472" y="15"/>
                                </a:lnTo>
                                <a:lnTo>
                                  <a:pt x="444" y="15"/>
                                </a:lnTo>
                                <a:lnTo>
                                  <a:pt x="443" y="8"/>
                                </a:lnTo>
                                <a:close/>
                                <a:moveTo>
                                  <a:pt x="492" y="8"/>
                                </a:moveTo>
                                <a:lnTo>
                                  <a:pt x="521" y="7"/>
                                </a:lnTo>
                                <a:lnTo>
                                  <a:pt x="521" y="14"/>
                                </a:lnTo>
                                <a:lnTo>
                                  <a:pt x="493" y="15"/>
                                </a:lnTo>
                                <a:lnTo>
                                  <a:pt x="492" y="8"/>
                                </a:lnTo>
                                <a:close/>
                                <a:moveTo>
                                  <a:pt x="542" y="7"/>
                                </a:moveTo>
                                <a:lnTo>
                                  <a:pt x="570" y="7"/>
                                </a:lnTo>
                                <a:lnTo>
                                  <a:pt x="570" y="14"/>
                                </a:lnTo>
                                <a:lnTo>
                                  <a:pt x="542" y="14"/>
                                </a:lnTo>
                                <a:lnTo>
                                  <a:pt x="542" y="7"/>
                                </a:lnTo>
                                <a:close/>
                                <a:moveTo>
                                  <a:pt x="591" y="7"/>
                                </a:moveTo>
                                <a:lnTo>
                                  <a:pt x="619" y="6"/>
                                </a:lnTo>
                                <a:lnTo>
                                  <a:pt x="619" y="13"/>
                                </a:lnTo>
                                <a:lnTo>
                                  <a:pt x="591" y="14"/>
                                </a:lnTo>
                                <a:lnTo>
                                  <a:pt x="591" y="7"/>
                                </a:lnTo>
                                <a:close/>
                                <a:moveTo>
                                  <a:pt x="640" y="6"/>
                                </a:moveTo>
                                <a:lnTo>
                                  <a:pt x="668" y="6"/>
                                </a:lnTo>
                                <a:lnTo>
                                  <a:pt x="668" y="13"/>
                                </a:lnTo>
                                <a:lnTo>
                                  <a:pt x="640" y="13"/>
                                </a:lnTo>
                                <a:lnTo>
                                  <a:pt x="640" y="6"/>
                                </a:lnTo>
                                <a:close/>
                                <a:moveTo>
                                  <a:pt x="689" y="5"/>
                                </a:moveTo>
                                <a:lnTo>
                                  <a:pt x="718" y="5"/>
                                </a:lnTo>
                                <a:lnTo>
                                  <a:pt x="718" y="12"/>
                                </a:lnTo>
                                <a:lnTo>
                                  <a:pt x="689" y="12"/>
                                </a:lnTo>
                                <a:lnTo>
                                  <a:pt x="689" y="5"/>
                                </a:lnTo>
                                <a:close/>
                                <a:moveTo>
                                  <a:pt x="739" y="5"/>
                                </a:moveTo>
                                <a:lnTo>
                                  <a:pt x="767" y="5"/>
                                </a:lnTo>
                                <a:lnTo>
                                  <a:pt x="767" y="12"/>
                                </a:lnTo>
                                <a:lnTo>
                                  <a:pt x="739" y="12"/>
                                </a:lnTo>
                                <a:lnTo>
                                  <a:pt x="739" y="5"/>
                                </a:lnTo>
                                <a:close/>
                                <a:moveTo>
                                  <a:pt x="788" y="5"/>
                                </a:moveTo>
                                <a:lnTo>
                                  <a:pt x="816" y="5"/>
                                </a:lnTo>
                                <a:lnTo>
                                  <a:pt x="816" y="12"/>
                                </a:lnTo>
                                <a:lnTo>
                                  <a:pt x="788" y="12"/>
                                </a:lnTo>
                                <a:lnTo>
                                  <a:pt x="788" y="5"/>
                                </a:lnTo>
                                <a:close/>
                                <a:moveTo>
                                  <a:pt x="837" y="4"/>
                                </a:moveTo>
                                <a:lnTo>
                                  <a:pt x="865" y="4"/>
                                </a:lnTo>
                                <a:lnTo>
                                  <a:pt x="865" y="11"/>
                                </a:lnTo>
                                <a:lnTo>
                                  <a:pt x="837" y="11"/>
                                </a:lnTo>
                                <a:lnTo>
                                  <a:pt x="837" y="4"/>
                                </a:lnTo>
                                <a:close/>
                                <a:moveTo>
                                  <a:pt x="886" y="4"/>
                                </a:moveTo>
                                <a:lnTo>
                                  <a:pt x="914" y="4"/>
                                </a:lnTo>
                                <a:lnTo>
                                  <a:pt x="915" y="11"/>
                                </a:lnTo>
                                <a:lnTo>
                                  <a:pt x="886" y="11"/>
                                </a:lnTo>
                                <a:lnTo>
                                  <a:pt x="886" y="4"/>
                                </a:lnTo>
                                <a:close/>
                                <a:moveTo>
                                  <a:pt x="935" y="3"/>
                                </a:moveTo>
                                <a:lnTo>
                                  <a:pt x="963" y="3"/>
                                </a:lnTo>
                                <a:lnTo>
                                  <a:pt x="964" y="10"/>
                                </a:lnTo>
                                <a:lnTo>
                                  <a:pt x="936" y="10"/>
                                </a:lnTo>
                                <a:lnTo>
                                  <a:pt x="935" y="3"/>
                                </a:lnTo>
                                <a:close/>
                                <a:moveTo>
                                  <a:pt x="985" y="3"/>
                                </a:moveTo>
                                <a:lnTo>
                                  <a:pt x="1013" y="3"/>
                                </a:lnTo>
                                <a:lnTo>
                                  <a:pt x="1013" y="10"/>
                                </a:lnTo>
                                <a:lnTo>
                                  <a:pt x="985" y="10"/>
                                </a:lnTo>
                                <a:lnTo>
                                  <a:pt x="985" y="3"/>
                                </a:lnTo>
                                <a:close/>
                                <a:moveTo>
                                  <a:pt x="1034" y="2"/>
                                </a:moveTo>
                                <a:lnTo>
                                  <a:pt x="1062" y="2"/>
                                </a:lnTo>
                                <a:lnTo>
                                  <a:pt x="1062" y="9"/>
                                </a:lnTo>
                                <a:lnTo>
                                  <a:pt x="1034" y="9"/>
                                </a:lnTo>
                                <a:lnTo>
                                  <a:pt x="1034" y="2"/>
                                </a:lnTo>
                                <a:close/>
                                <a:moveTo>
                                  <a:pt x="1083" y="2"/>
                                </a:moveTo>
                                <a:lnTo>
                                  <a:pt x="1111" y="2"/>
                                </a:lnTo>
                                <a:lnTo>
                                  <a:pt x="1111" y="9"/>
                                </a:lnTo>
                                <a:lnTo>
                                  <a:pt x="1083" y="9"/>
                                </a:lnTo>
                                <a:lnTo>
                                  <a:pt x="1083" y="2"/>
                                </a:lnTo>
                                <a:close/>
                                <a:moveTo>
                                  <a:pt x="1132" y="1"/>
                                </a:moveTo>
                                <a:lnTo>
                                  <a:pt x="1160" y="1"/>
                                </a:lnTo>
                                <a:lnTo>
                                  <a:pt x="1160" y="8"/>
                                </a:lnTo>
                                <a:lnTo>
                                  <a:pt x="1132" y="8"/>
                                </a:lnTo>
                                <a:lnTo>
                                  <a:pt x="1132" y="1"/>
                                </a:lnTo>
                                <a:close/>
                                <a:moveTo>
                                  <a:pt x="1181" y="1"/>
                                </a:moveTo>
                                <a:lnTo>
                                  <a:pt x="1210" y="1"/>
                                </a:lnTo>
                                <a:lnTo>
                                  <a:pt x="1210" y="8"/>
                                </a:lnTo>
                                <a:lnTo>
                                  <a:pt x="1181" y="8"/>
                                </a:lnTo>
                                <a:lnTo>
                                  <a:pt x="1181" y="1"/>
                                </a:lnTo>
                                <a:close/>
                                <a:moveTo>
                                  <a:pt x="1231" y="1"/>
                                </a:moveTo>
                                <a:lnTo>
                                  <a:pt x="1258" y="0"/>
                                </a:lnTo>
                                <a:lnTo>
                                  <a:pt x="1258" y="7"/>
                                </a:lnTo>
                                <a:lnTo>
                                  <a:pt x="1231" y="8"/>
                                </a:lnTo>
                                <a:lnTo>
                                  <a:pt x="1231" y="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14" name="Rectangle 101"/>
                        <wps:cNvSpPr>
                          <a:spLocks noChangeArrowheads="1"/>
                        </wps:cNvSpPr>
                        <wps:spPr bwMode="auto">
                          <a:xfrm>
                            <a:off x="2193925" y="988060"/>
                            <a:ext cx="4445" cy="125095"/>
                          </a:xfrm>
                          <a:prstGeom prst="rect">
                            <a:avLst/>
                          </a:prstGeom>
                          <a:solidFill>
                            <a:srgbClr val="E1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02"/>
                        <wps:cNvSpPr>
                          <a:spLocks noChangeArrowheads="1"/>
                        </wps:cNvSpPr>
                        <wps:spPr bwMode="auto">
                          <a:xfrm>
                            <a:off x="2198370" y="988060"/>
                            <a:ext cx="4445" cy="125095"/>
                          </a:xfrm>
                          <a:prstGeom prst="rect">
                            <a:avLst/>
                          </a:prstGeom>
                          <a:solidFill>
                            <a:srgbClr val="DFE3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103"/>
                        <wps:cNvSpPr>
                          <a:spLocks noChangeArrowheads="1"/>
                        </wps:cNvSpPr>
                        <wps:spPr bwMode="auto">
                          <a:xfrm>
                            <a:off x="2202815" y="988060"/>
                            <a:ext cx="4445" cy="125095"/>
                          </a:xfrm>
                          <a:prstGeom prst="rect">
                            <a:avLst/>
                          </a:prstGeom>
                          <a:solidFill>
                            <a:srgbClr val="DDE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04"/>
                        <wps:cNvSpPr>
                          <a:spLocks noChangeArrowheads="1"/>
                        </wps:cNvSpPr>
                        <wps:spPr bwMode="auto">
                          <a:xfrm>
                            <a:off x="2207260" y="988060"/>
                            <a:ext cx="4445" cy="125095"/>
                          </a:xfrm>
                          <a:prstGeom prst="rect">
                            <a:avLst/>
                          </a:prstGeom>
                          <a:solidFill>
                            <a:srgbClr val="DBE0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105"/>
                        <wps:cNvSpPr>
                          <a:spLocks noChangeArrowheads="1"/>
                        </wps:cNvSpPr>
                        <wps:spPr bwMode="auto">
                          <a:xfrm>
                            <a:off x="2211705" y="988060"/>
                            <a:ext cx="4445" cy="125095"/>
                          </a:xfrm>
                          <a:prstGeom prst="rect">
                            <a:avLst/>
                          </a:prstGeom>
                          <a:solidFill>
                            <a:srgbClr val="D9DE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06"/>
                        <wps:cNvSpPr>
                          <a:spLocks noChangeArrowheads="1"/>
                        </wps:cNvSpPr>
                        <wps:spPr bwMode="auto">
                          <a:xfrm>
                            <a:off x="2216150" y="988060"/>
                            <a:ext cx="4445" cy="125095"/>
                          </a:xfrm>
                          <a:prstGeom prst="rect">
                            <a:avLst/>
                          </a:prstGeom>
                          <a:solidFill>
                            <a:srgbClr val="D7DC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07"/>
                        <wps:cNvSpPr>
                          <a:spLocks noChangeArrowheads="1"/>
                        </wps:cNvSpPr>
                        <wps:spPr bwMode="auto">
                          <a:xfrm>
                            <a:off x="2220595" y="988060"/>
                            <a:ext cx="4445" cy="125095"/>
                          </a:xfrm>
                          <a:prstGeom prst="rect">
                            <a:avLst/>
                          </a:prstGeom>
                          <a:solidFill>
                            <a:srgbClr val="D5D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108"/>
                        <wps:cNvSpPr>
                          <a:spLocks noChangeArrowheads="1"/>
                        </wps:cNvSpPr>
                        <wps:spPr bwMode="auto">
                          <a:xfrm>
                            <a:off x="2225040" y="988060"/>
                            <a:ext cx="4445" cy="125095"/>
                          </a:xfrm>
                          <a:prstGeom prst="rect">
                            <a:avLst/>
                          </a:prstGeom>
                          <a:solidFill>
                            <a:srgbClr val="D3D8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109"/>
                        <wps:cNvSpPr>
                          <a:spLocks noChangeArrowheads="1"/>
                        </wps:cNvSpPr>
                        <wps:spPr bwMode="auto">
                          <a:xfrm>
                            <a:off x="2229485" y="988060"/>
                            <a:ext cx="4445" cy="125095"/>
                          </a:xfrm>
                          <a:prstGeom prst="rect">
                            <a:avLst/>
                          </a:prstGeom>
                          <a:solidFill>
                            <a:srgbClr val="D1D7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10"/>
                        <wps:cNvSpPr>
                          <a:spLocks noChangeArrowheads="1"/>
                        </wps:cNvSpPr>
                        <wps:spPr bwMode="auto">
                          <a:xfrm>
                            <a:off x="2233930" y="988060"/>
                            <a:ext cx="4445" cy="125095"/>
                          </a:xfrm>
                          <a:prstGeom prst="rect">
                            <a:avLst/>
                          </a:prstGeom>
                          <a:solidFill>
                            <a:srgbClr val="CFD5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111"/>
                        <wps:cNvSpPr>
                          <a:spLocks noChangeArrowheads="1"/>
                        </wps:cNvSpPr>
                        <wps:spPr bwMode="auto">
                          <a:xfrm>
                            <a:off x="2238375" y="988060"/>
                            <a:ext cx="4445" cy="125095"/>
                          </a:xfrm>
                          <a:prstGeom prst="rect">
                            <a:avLst/>
                          </a:prstGeom>
                          <a:solidFill>
                            <a:srgbClr val="CDD4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12"/>
                        <wps:cNvSpPr>
                          <a:spLocks noChangeArrowheads="1"/>
                        </wps:cNvSpPr>
                        <wps:spPr bwMode="auto">
                          <a:xfrm>
                            <a:off x="2242820" y="988060"/>
                            <a:ext cx="4445" cy="125095"/>
                          </a:xfrm>
                          <a:prstGeom prst="rect">
                            <a:avLst/>
                          </a:prstGeom>
                          <a:solidFill>
                            <a:srgbClr val="CBD2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3"/>
                        <wps:cNvSpPr>
                          <a:spLocks noChangeArrowheads="1"/>
                        </wps:cNvSpPr>
                        <wps:spPr bwMode="auto">
                          <a:xfrm>
                            <a:off x="2247265" y="988060"/>
                            <a:ext cx="4445" cy="125095"/>
                          </a:xfrm>
                          <a:prstGeom prst="rect">
                            <a:avLst/>
                          </a:prstGeom>
                          <a:solidFill>
                            <a:srgbClr val="C9D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14"/>
                        <wps:cNvSpPr>
                          <a:spLocks noChangeArrowheads="1"/>
                        </wps:cNvSpPr>
                        <wps:spPr bwMode="auto">
                          <a:xfrm>
                            <a:off x="2251710" y="988060"/>
                            <a:ext cx="4445" cy="125095"/>
                          </a:xfrm>
                          <a:prstGeom prst="rect">
                            <a:avLst/>
                          </a:prstGeom>
                          <a:solidFill>
                            <a:srgbClr val="C7C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Rectangle 115"/>
                        <wps:cNvSpPr>
                          <a:spLocks noChangeArrowheads="1"/>
                        </wps:cNvSpPr>
                        <wps:spPr bwMode="auto">
                          <a:xfrm>
                            <a:off x="2256155" y="988060"/>
                            <a:ext cx="4445" cy="125095"/>
                          </a:xfrm>
                          <a:prstGeom prst="rect">
                            <a:avLst/>
                          </a:prstGeom>
                          <a:solidFill>
                            <a:srgbClr val="C5C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116"/>
                        <wps:cNvSpPr>
                          <a:spLocks noChangeArrowheads="1"/>
                        </wps:cNvSpPr>
                        <wps:spPr bwMode="auto">
                          <a:xfrm>
                            <a:off x="2260600" y="988060"/>
                            <a:ext cx="4445" cy="125095"/>
                          </a:xfrm>
                          <a:prstGeom prst="rect">
                            <a:avLst/>
                          </a:prstGeom>
                          <a:solidFill>
                            <a:srgbClr val="C3CB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7"/>
                        <wps:cNvSpPr>
                          <a:spLocks noChangeArrowheads="1"/>
                        </wps:cNvSpPr>
                        <wps:spPr bwMode="auto">
                          <a:xfrm>
                            <a:off x="2265045" y="988060"/>
                            <a:ext cx="5080" cy="125095"/>
                          </a:xfrm>
                          <a:prstGeom prst="rect">
                            <a:avLst/>
                          </a:prstGeom>
                          <a:solidFill>
                            <a:srgbClr val="C0C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18"/>
                        <wps:cNvSpPr>
                          <a:spLocks noChangeArrowheads="1"/>
                        </wps:cNvSpPr>
                        <wps:spPr bwMode="auto">
                          <a:xfrm>
                            <a:off x="2270125" y="988060"/>
                            <a:ext cx="4445" cy="125095"/>
                          </a:xfrm>
                          <a:prstGeom prst="rect">
                            <a:avLst/>
                          </a:prstGeom>
                          <a:solidFill>
                            <a:srgbClr val="BEC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19"/>
                        <wps:cNvSpPr>
                          <a:spLocks noChangeArrowheads="1"/>
                        </wps:cNvSpPr>
                        <wps:spPr bwMode="auto">
                          <a:xfrm>
                            <a:off x="2274570" y="988060"/>
                            <a:ext cx="4445" cy="125095"/>
                          </a:xfrm>
                          <a:prstGeom prst="rect">
                            <a:avLst/>
                          </a:prstGeom>
                          <a:solidFill>
                            <a:srgbClr val="BBC5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20"/>
                        <wps:cNvSpPr>
                          <a:spLocks noChangeArrowheads="1"/>
                        </wps:cNvSpPr>
                        <wps:spPr bwMode="auto">
                          <a:xfrm>
                            <a:off x="2279015" y="988060"/>
                            <a:ext cx="4445" cy="125095"/>
                          </a:xfrm>
                          <a:prstGeom prst="rect">
                            <a:avLst/>
                          </a:prstGeom>
                          <a:solidFill>
                            <a:srgbClr val="B9C3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21"/>
                        <wps:cNvSpPr>
                          <a:spLocks noChangeArrowheads="1"/>
                        </wps:cNvSpPr>
                        <wps:spPr bwMode="auto">
                          <a:xfrm>
                            <a:off x="2283460" y="988060"/>
                            <a:ext cx="4445" cy="125095"/>
                          </a:xfrm>
                          <a:prstGeom prst="rect">
                            <a:avLst/>
                          </a:prstGeom>
                          <a:solidFill>
                            <a:srgbClr val="B6C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22"/>
                        <wps:cNvSpPr>
                          <a:spLocks noChangeArrowheads="1"/>
                        </wps:cNvSpPr>
                        <wps:spPr bwMode="auto">
                          <a:xfrm>
                            <a:off x="2287905" y="988060"/>
                            <a:ext cx="4445" cy="125095"/>
                          </a:xfrm>
                          <a:prstGeom prst="rect">
                            <a:avLst/>
                          </a:prstGeom>
                          <a:solidFill>
                            <a:srgbClr val="B4B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23"/>
                        <wps:cNvSpPr>
                          <a:spLocks noChangeArrowheads="1"/>
                        </wps:cNvSpPr>
                        <wps:spPr bwMode="auto">
                          <a:xfrm>
                            <a:off x="2292350" y="988060"/>
                            <a:ext cx="4445" cy="125095"/>
                          </a:xfrm>
                          <a:prstGeom prst="rect">
                            <a:avLst/>
                          </a:prstGeom>
                          <a:solidFill>
                            <a:srgbClr val="B1BD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24"/>
                        <wps:cNvSpPr>
                          <a:spLocks noChangeArrowheads="1"/>
                        </wps:cNvSpPr>
                        <wps:spPr bwMode="auto">
                          <a:xfrm>
                            <a:off x="2296795" y="988060"/>
                            <a:ext cx="4445" cy="125095"/>
                          </a:xfrm>
                          <a:prstGeom prst="rect">
                            <a:avLst/>
                          </a:prstGeom>
                          <a:solidFill>
                            <a:srgbClr val="AEB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25"/>
                        <wps:cNvSpPr>
                          <a:spLocks noChangeArrowheads="1"/>
                        </wps:cNvSpPr>
                        <wps:spPr bwMode="auto">
                          <a:xfrm>
                            <a:off x="2301240" y="988060"/>
                            <a:ext cx="4445" cy="125095"/>
                          </a:xfrm>
                          <a:prstGeom prst="rect">
                            <a:avLst/>
                          </a:prstGeom>
                          <a:solidFill>
                            <a:srgbClr val="ACB8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26"/>
                        <wps:cNvSpPr>
                          <a:spLocks noChangeArrowheads="1"/>
                        </wps:cNvSpPr>
                        <wps:spPr bwMode="auto">
                          <a:xfrm>
                            <a:off x="2305685" y="988060"/>
                            <a:ext cx="4445" cy="125095"/>
                          </a:xfrm>
                          <a:prstGeom prst="rect">
                            <a:avLst/>
                          </a:prstGeom>
                          <a:solidFill>
                            <a:srgbClr val="A9B5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27"/>
                        <wps:cNvSpPr>
                          <a:spLocks noChangeArrowheads="1"/>
                        </wps:cNvSpPr>
                        <wps:spPr bwMode="auto">
                          <a:xfrm>
                            <a:off x="2310130" y="988060"/>
                            <a:ext cx="4445" cy="125095"/>
                          </a:xfrm>
                          <a:prstGeom prst="rect">
                            <a:avLst/>
                          </a:prstGeom>
                          <a:solidFill>
                            <a:srgbClr val="A7B3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28"/>
                        <wps:cNvSpPr>
                          <a:spLocks noChangeArrowheads="1"/>
                        </wps:cNvSpPr>
                        <wps:spPr bwMode="auto">
                          <a:xfrm>
                            <a:off x="2314575" y="988060"/>
                            <a:ext cx="4445" cy="125095"/>
                          </a:xfrm>
                          <a:prstGeom prst="rect">
                            <a:avLst/>
                          </a:prstGeom>
                          <a:solidFill>
                            <a:srgbClr val="A4B1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29"/>
                        <wps:cNvSpPr>
                          <a:spLocks noChangeArrowheads="1"/>
                        </wps:cNvSpPr>
                        <wps:spPr bwMode="auto">
                          <a:xfrm>
                            <a:off x="2319020" y="988060"/>
                            <a:ext cx="4445" cy="125095"/>
                          </a:xfrm>
                          <a:prstGeom prst="rect">
                            <a:avLst/>
                          </a:prstGeom>
                          <a:solidFill>
                            <a:srgbClr val="A1A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30"/>
                        <wps:cNvSpPr>
                          <a:spLocks noChangeArrowheads="1"/>
                        </wps:cNvSpPr>
                        <wps:spPr bwMode="auto">
                          <a:xfrm>
                            <a:off x="2323465" y="988060"/>
                            <a:ext cx="4445" cy="125095"/>
                          </a:xfrm>
                          <a:prstGeom prst="rect">
                            <a:avLst/>
                          </a:prstGeom>
                          <a:solidFill>
                            <a:srgbClr val="9FAD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31"/>
                        <wps:cNvSpPr>
                          <a:spLocks noChangeArrowheads="1"/>
                        </wps:cNvSpPr>
                        <wps:spPr bwMode="auto">
                          <a:xfrm>
                            <a:off x="2327910" y="988060"/>
                            <a:ext cx="8890" cy="125095"/>
                          </a:xfrm>
                          <a:prstGeom prst="rect">
                            <a:avLst/>
                          </a:prstGeom>
                          <a:solidFill>
                            <a:srgbClr val="9C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Freeform 132"/>
                        <wps:cNvSpPr>
                          <a:spLocks noEditPoints="1"/>
                        </wps:cNvSpPr>
                        <wps:spPr bwMode="auto">
                          <a:xfrm>
                            <a:off x="2192020" y="986155"/>
                            <a:ext cx="142875" cy="124460"/>
                          </a:xfrm>
                          <a:custGeom>
                            <a:avLst/>
                            <a:gdLst>
                              <a:gd name="T0" fmla="*/ 0 w 513"/>
                              <a:gd name="T1" fmla="*/ 376 h 447"/>
                              <a:gd name="T2" fmla="*/ 16 w 513"/>
                              <a:gd name="T3" fmla="*/ 440 h 447"/>
                              <a:gd name="T4" fmla="*/ 0 w 513"/>
                              <a:gd name="T5" fmla="*/ 328 h 447"/>
                              <a:gd name="T6" fmla="*/ 16 w 513"/>
                              <a:gd name="T7" fmla="*/ 264 h 447"/>
                              <a:gd name="T8" fmla="*/ 0 w 513"/>
                              <a:gd name="T9" fmla="*/ 328 h 447"/>
                              <a:gd name="T10" fmla="*/ 0 w 513"/>
                              <a:gd name="T11" fmla="*/ 152 h 447"/>
                              <a:gd name="T12" fmla="*/ 16 w 513"/>
                              <a:gd name="T13" fmla="*/ 216 h 447"/>
                              <a:gd name="T14" fmla="*/ 0 w 513"/>
                              <a:gd name="T15" fmla="*/ 104 h 447"/>
                              <a:gd name="T16" fmla="*/ 16 w 513"/>
                              <a:gd name="T17" fmla="*/ 40 h 447"/>
                              <a:gd name="T18" fmla="*/ 0 w 513"/>
                              <a:gd name="T19" fmla="*/ 104 h 447"/>
                              <a:gd name="T20" fmla="*/ 89 w 513"/>
                              <a:gd name="T21" fmla="*/ 0 h 447"/>
                              <a:gd name="T22" fmla="*/ 25 w 513"/>
                              <a:gd name="T23" fmla="*/ 16 h 447"/>
                              <a:gd name="T24" fmla="*/ 137 w 513"/>
                              <a:gd name="T25" fmla="*/ 0 h 447"/>
                              <a:gd name="T26" fmla="*/ 201 w 513"/>
                              <a:gd name="T27" fmla="*/ 16 h 447"/>
                              <a:gd name="T28" fmla="*/ 137 w 513"/>
                              <a:gd name="T29" fmla="*/ 0 h 447"/>
                              <a:gd name="T30" fmla="*/ 313 w 513"/>
                              <a:gd name="T31" fmla="*/ 0 h 447"/>
                              <a:gd name="T32" fmla="*/ 249 w 513"/>
                              <a:gd name="T33" fmla="*/ 16 h 447"/>
                              <a:gd name="T34" fmla="*/ 361 w 513"/>
                              <a:gd name="T35" fmla="*/ 0 h 447"/>
                              <a:gd name="T36" fmla="*/ 425 w 513"/>
                              <a:gd name="T37" fmla="*/ 16 h 447"/>
                              <a:gd name="T38" fmla="*/ 361 w 513"/>
                              <a:gd name="T39" fmla="*/ 0 h 447"/>
                              <a:gd name="T40" fmla="*/ 504 w 513"/>
                              <a:gd name="T41" fmla="*/ 0 h 447"/>
                              <a:gd name="T42" fmla="*/ 510 w 513"/>
                              <a:gd name="T43" fmla="*/ 15 h 447"/>
                              <a:gd name="T44" fmla="*/ 474 w 513"/>
                              <a:gd name="T45" fmla="*/ 24 h 447"/>
                              <a:gd name="T46" fmla="*/ 504 w 513"/>
                              <a:gd name="T47" fmla="*/ 16 h 447"/>
                              <a:gd name="T48" fmla="*/ 473 w 513"/>
                              <a:gd name="T49" fmla="*/ 0 h 447"/>
                              <a:gd name="T50" fmla="*/ 400 w 513"/>
                              <a:gd name="T51" fmla="*/ 110 h 447"/>
                              <a:gd name="T52" fmla="*/ 438 w 513"/>
                              <a:gd name="T53" fmla="*/ 56 h 447"/>
                              <a:gd name="T54" fmla="*/ 364 w 513"/>
                              <a:gd name="T55" fmla="*/ 141 h 447"/>
                              <a:gd name="T56" fmla="*/ 305 w 513"/>
                              <a:gd name="T57" fmla="*/ 171 h 447"/>
                              <a:gd name="T58" fmla="*/ 364 w 513"/>
                              <a:gd name="T59" fmla="*/ 141 h 447"/>
                              <a:gd name="T60" fmla="*/ 231 w 513"/>
                              <a:gd name="T61" fmla="*/ 257 h 447"/>
                              <a:gd name="T62" fmla="*/ 269 w 513"/>
                              <a:gd name="T63" fmla="*/ 203 h 447"/>
                              <a:gd name="T64" fmla="*/ 195 w 513"/>
                              <a:gd name="T65" fmla="*/ 289 h 447"/>
                              <a:gd name="T66" fmla="*/ 136 w 513"/>
                              <a:gd name="T67" fmla="*/ 319 h 447"/>
                              <a:gd name="T68" fmla="*/ 195 w 513"/>
                              <a:gd name="T69" fmla="*/ 289 h 447"/>
                              <a:gd name="T70" fmla="*/ 62 w 513"/>
                              <a:gd name="T71" fmla="*/ 404 h 447"/>
                              <a:gd name="T72" fmla="*/ 100 w 513"/>
                              <a:gd name="T73" fmla="*/ 350 h 447"/>
                              <a:gd name="T74" fmla="*/ 26 w 513"/>
                              <a:gd name="T75" fmla="*/ 436 h 447"/>
                              <a:gd name="T76" fmla="*/ 3 w 513"/>
                              <a:gd name="T77" fmla="*/ 434 h 447"/>
                              <a:gd name="T78" fmla="*/ 26 w 513"/>
                              <a:gd name="T79" fmla="*/ 436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13" h="447">
                                <a:moveTo>
                                  <a:pt x="0" y="440"/>
                                </a:moveTo>
                                <a:lnTo>
                                  <a:pt x="0" y="376"/>
                                </a:lnTo>
                                <a:lnTo>
                                  <a:pt x="16" y="376"/>
                                </a:lnTo>
                                <a:lnTo>
                                  <a:pt x="16" y="440"/>
                                </a:lnTo>
                                <a:lnTo>
                                  <a:pt x="0" y="440"/>
                                </a:lnTo>
                                <a:close/>
                                <a:moveTo>
                                  <a:pt x="0" y="328"/>
                                </a:moveTo>
                                <a:lnTo>
                                  <a:pt x="0" y="264"/>
                                </a:lnTo>
                                <a:lnTo>
                                  <a:pt x="16" y="264"/>
                                </a:lnTo>
                                <a:lnTo>
                                  <a:pt x="16" y="328"/>
                                </a:lnTo>
                                <a:lnTo>
                                  <a:pt x="0" y="328"/>
                                </a:lnTo>
                                <a:close/>
                                <a:moveTo>
                                  <a:pt x="0" y="216"/>
                                </a:moveTo>
                                <a:lnTo>
                                  <a:pt x="0" y="152"/>
                                </a:lnTo>
                                <a:lnTo>
                                  <a:pt x="16" y="152"/>
                                </a:lnTo>
                                <a:lnTo>
                                  <a:pt x="16" y="216"/>
                                </a:lnTo>
                                <a:lnTo>
                                  <a:pt x="0" y="216"/>
                                </a:lnTo>
                                <a:close/>
                                <a:moveTo>
                                  <a:pt x="0" y="104"/>
                                </a:moveTo>
                                <a:lnTo>
                                  <a:pt x="0" y="40"/>
                                </a:lnTo>
                                <a:lnTo>
                                  <a:pt x="16" y="40"/>
                                </a:lnTo>
                                <a:lnTo>
                                  <a:pt x="16" y="104"/>
                                </a:lnTo>
                                <a:lnTo>
                                  <a:pt x="0" y="104"/>
                                </a:lnTo>
                                <a:close/>
                                <a:moveTo>
                                  <a:pt x="25" y="0"/>
                                </a:moveTo>
                                <a:lnTo>
                                  <a:pt x="89" y="0"/>
                                </a:lnTo>
                                <a:lnTo>
                                  <a:pt x="89" y="16"/>
                                </a:lnTo>
                                <a:lnTo>
                                  <a:pt x="25" y="16"/>
                                </a:lnTo>
                                <a:lnTo>
                                  <a:pt x="25" y="0"/>
                                </a:lnTo>
                                <a:close/>
                                <a:moveTo>
                                  <a:pt x="137" y="0"/>
                                </a:moveTo>
                                <a:lnTo>
                                  <a:pt x="201" y="0"/>
                                </a:lnTo>
                                <a:lnTo>
                                  <a:pt x="201" y="16"/>
                                </a:lnTo>
                                <a:lnTo>
                                  <a:pt x="137" y="16"/>
                                </a:lnTo>
                                <a:lnTo>
                                  <a:pt x="137" y="0"/>
                                </a:lnTo>
                                <a:close/>
                                <a:moveTo>
                                  <a:pt x="249" y="0"/>
                                </a:moveTo>
                                <a:lnTo>
                                  <a:pt x="313" y="0"/>
                                </a:lnTo>
                                <a:lnTo>
                                  <a:pt x="313" y="16"/>
                                </a:lnTo>
                                <a:lnTo>
                                  <a:pt x="249" y="16"/>
                                </a:lnTo>
                                <a:lnTo>
                                  <a:pt x="249" y="0"/>
                                </a:lnTo>
                                <a:close/>
                                <a:moveTo>
                                  <a:pt x="361" y="0"/>
                                </a:moveTo>
                                <a:lnTo>
                                  <a:pt x="425" y="0"/>
                                </a:lnTo>
                                <a:lnTo>
                                  <a:pt x="425" y="16"/>
                                </a:lnTo>
                                <a:lnTo>
                                  <a:pt x="361" y="16"/>
                                </a:lnTo>
                                <a:lnTo>
                                  <a:pt x="361" y="0"/>
                                </a:lnTo>
                                <a:close/>
                                <a:moveTo>
                                  <a:pt x="473" y="0"/>
                                </a:moveTo>
                                <a:lnTo>
                                  <a:pt x="504" y="0"/>
                                </a:lnTo>
                                <a:cubicBezTo>
                                  <a:pt x="508" y="0"/>
                                  <a:pt x="511" y="3"/>
                                  <a:pt x="512" y="6"/>
                                </a:cubicBezTo>
                                <a:cubicBezTo>
                                  <a:pt x="513" y="9"/>
                                  <a:pt x="512" y="12"/>
                                  <a:pt x="510" y="15"/>
                                </a:cubicBezTo>
                                <a:lnTo>
                                  <a:pt x="485" y="36"/>
                                </a:lnTo>
                                <a:lnTo>
                                  <a:pt x="474" y="24"/>
                                </a:lnTo>
                                <a:lnTo>
                                  <a:pt x="499" y="2"/>
                                </a:lnTo>
                                <a:lnTo>
                                  <a:pt x="504" y="16"/>
                                </a:lnTo>
                                <a:lnTo>
                                  <a:pt x="473" y="16"/>
                                </a:lnTo>
                                <a:lnTo>
                                  <a:pt x="473" y="0"/>
                                </a:lnTo>
                                <a:close/>
                                <a:moveTo>
                                  <a:pt x="449" y="68"/>
                                </a:moveTo>
                                <a:lnTo>
                                  <a:pt x="400" y="110"/>
                                </a:lnTo>
                                <a:lnTo>
                                  <a:pt x="390" y="98"/>
                                </a:lnTo>
                                <a:lnTo>
                                  <a:pt x="438" y="56"/>
                                </a:lnTo>
                                <a:lnTo>
                                  <a:pt x="449" y="68"/>
                                </a:lnTo>
                                <a:close/>
                                <a:moveTo>
                                  <a:pt x="364" y="141"/>
                                </a:moveTo>
                                <a:lnTo>
                                  <a:pt x="316" y="183"/>
                                </a:lnTo>
                                <a:lnTo>
                                  <a:pt x="305" y="171"/>
                                </a:lnTo>
                                <a:lnTo>
                                  <a:pt x="354" y="129"/>
                                </a:lnTo>
                                <a:lnTo>
                                  <a:pt x="364" y="141"/>
                                </a:lnTo>
                                <a:close/>
                                <a:moveTo>
                                  <a:pt x="280" y="215"/>
                                </a:moveTo>
                                <a:lnTo>
                                  <a:pt x="231" y="257"/>
                                </a:lnTo>
                                <a:lnTo>
                                  <a:pt x="221" y="245"/>
                                </a:lnTo>
                                <a:lnTo>
                                  <a:pt x="269" y="203"/>
                                </a:lnTo>
                                <a:lnTo>
                                  <a:pt x="280" y="215"/>
                                </a:lnTo>
                                <a:close/>
                                <a:moveTo>
                                  <a:pt x="195" y="289"/>
                                </a:moveTo>
                                <a:lnTo>
                                  <a:pt x="147" y="331"/>
                                </a:lnTo>
                                <a:lnTo>
                                  <a:pt x="136" y="319"/>
                                </a:lnTo>
                                <a:lnTo>
                                  <a:pt x="184" y="277"/>
                                </a:lnTo>
                                <a:lnTo>
                                  <a:pt x="195" y="289"/>
                                </a:lnTo>
                                <a:close/>
                                <a:moveTo>
                                  <a:pt x="110" y="362"/>
                                </a:moveTo>
                                <a:lnTo>
                                  <a:pt x="62" y="404"/>
                                </a:lnTo>
                                <a:lnTo>
                                  <a:pt x="52" y="392"/>
                                </a:lnTo>
                                <a:lnTo>
                                  <a:pt x="100" y="350"/>
                                </a:lnTo>
                                <a:lnTo>
                                  <a:pt x="110" y="362"/>
                                </a:lnTo>
                                <a:close/>
                                <a:moveTo>
                                  <a:pt x="26" y="436"/>
                                </a:moveTo>
                                <a:lnTo>
                                  <a:pt x="14" y="447"/>
                                </a:lnTo>
                                <a:lnTo>
                                  <a:pt x="3" y="434"/>
                                </a:lnTo>
                                <a:lnTo>
                                  <a:pt x="15" y="424"/>
                                </a:lnTo>
                                <a:lnTo>
                                  <a:pt x="26" y="436"/>
                                </a:lnTo>
                                <a:close/>
                              </a:path>
                            </a:pathLst>
                          </a:custGeom>
                          <a:solidFill>
                            <a:srgbClr val="385D8A"/>
                          </a:solidFill>
                          <a:ln w="0">
                            <a:solidFill>
                              <a:srgbClr val="385D8A"/>
                            </a:solidFill>
                            <a:round/>
                            <a:headEnd/>
                            <a:tailEnd/>
                          </a:ln>
                        </wps:spPr>
                        <wps:bodyPr rot="0" vert="horz" wrap="square" lIns="91440" tIns="45720" rIns="91440" bIns="45720" anchor="t" anchorCtr="0" upright="1">
                          <a:noAutofit/>
                        </wps:bodyPr>
                      </wps:wsp>
                      <wps:wsp>
                        <wps:cNvPr id="270" name="Rectangle 133"/>
                        <wps:cNvSpPr>
                          <a:spLocks noChangeArrowheads="1"/>
                        </wps:cNvSpPr>
                        <wps:spPr bwMode="auto">
                          <a:xfrm>
                            <a:off x="2225040" y="1102568"/>
                            <a:ext cx="520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F6C7" w14:textId="77777777" w:rsidR="002C49D9" w:rsidRDefault="002C49D9" w:rsidP="00844380">
                              <w:r>
                                <w:rPr>
                                  <w:rFonts w:ascii="Calibri" w:hAnsi="Calibri" w:cs="Calibri"/>
                                  <w:color w:val="000000"/>
                                  <w:sz w:val="16"/>
                                  <w:szCs w:val="16"/>
                                  <w:lang w:val="en-US"/>
                                </w:rPr>
                                <w:t>2</w:t>
                              </w:r>
                            </w:p>
                          </w:txbxContent>
                        </wps:txbx>
                        <wps:bodyPr rot="0" vert="horz" wrap="none" lIns="0" tIns="0" rIns="0" bIns="0" anchor="t" anchorCtr="0" upright="1">
                          <a:spAutoFit/>
                        </wps:bodyPr>
                      </wps:wsp>
                      <wps:wsp>
                        <wps:cNvPr id="271" name="Rectangle 134"/>
                        <wps:cNvSpPr>
                          <a:spLocks noChangeArrowheads="1"/>
                        </wps:cNvSpPr>
                        <wps:spPr bwMode="auto">
                          <a:xfrm>
                            <a:off x="2278380" y="1107007"/>
                            <a:ext cx="8064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3B18" w14:textId="77777777" w:rsidR="002C49D9" w:rsidRDefault="002C49D9" w:rsidP="00844380">
                              <w:r>
                                <w:rPr>
                                  <w:rFonts w:ascii="Calibri" w:hAnsi="Calibri" w:cs="Calibri"/>
                                  <w:color w:val="000000"/>
                                  <w:sz w:val="12"/>
                                  <w:szCs w:val="12"/>
                                  <w:lang w:val="en-US"/>
                                </w:rPr>
                                <w:t>nd</w:t>
                              </w:r>
                            </w:p>
                          </w:txbxContent>
                        </wps:txbx>
                        <wps:bodyPr rot="0" vert="horz" wrap="none" lIns="0" tIns="0" rIns="0" bIns="0" anchor="t" anchorCtr="0" upright="1">
                          <a:spAutoFit/>
                        </wps:bodyPr>
                      </wps:wsp>
                      <wps:wsp>
                        <wps:cNvPr id="272" name="Rectangle 135"/>
                        <wps:cNvSpPr>
                          <a:spLocks noChangeArrowheads="1"/>
                        </wps:cNvSpPr>
                        <wps:spPr bwMode="auto">
                          <a:xfrm>
                            <a:off x="2371725" y="1102568"/>
                            <a:ext cx="35623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7F489" w14:textId="77777777" w:rsidR="002C49D9" w:rsidRDefault="002C49D9" w:rsidP="00844380">
                              <w:r>
                                <w:rPr>
                                  <w:rFonts w:ascii="Calibri" w:hAnsi="Calibri" w:cs="Calibri"/>
                                  <w:color w:val="000000"/>
                                  <w:sz w:val="16"/>
                                  <w:szCs w:val="16"/>
                                  <w:lang w:val="en-US"/>
                                </w:rPr>
                                <w:t xml:space="preserve">adjacent </w:t>
                              </w:r>
                            </w:p>
                          </w:txbxContent>
                        </wps:txbx>
                        <wps:bodyPr rot="0" vert="horz" wrap="none" lIns="0" tIns="0" rIns="0" bIns="0" anchor="t" anchorCtr="0" upright="1">
                          <a:spAutoFit/>
                        </wps:bodyPr>
                      </wps:wsp>
                      <wps:wsp>
                        <wps:cNvPr id="273" name="Rectangle 136"/>
                        <wps:cNvSpPr>
                          <a:spLocks noChangeArrowheads="1"/>
                        </wps:cNvSpPr>
                        <wps:spPr bwMode="auto">
                          <a:xfrm>
                            <a:off x="2242820" y="1231347"/>
                            <a:ext cx="49149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966E" w14:textId="77777777" w:rsidR="002C49D9" w:rsidRDefault="002C49D9" w:rsidP="00844380">
                              <w:r>
                                <w:rPr>
                                  <w:rFonts w:ascii="Calibri" w:hAnsi="Calibri" w:cs="Calibri"/>
                                  <w:color w:val="000000"/>
                                  <w:sz w:val="16"/>
                                  <w:szCs w:val="16"/>
                                  <w:lang w:val="en-US"/>
                                </w:rPr>
                                <w:t>(see note 3)</w:t>
                              </w:r>
                            </w:p>
                          </w:txbxContent>
                        </wps:txbx>
                        <wps:bodyPr rot="0" vert="horz" wrap="none" lIns="0" tIns="0" rIns="0" bIns="0" anchor="t" anchorCtr="0" upright="1">
                          <a:spAutoFit/>
                        </wps:bodyPr>
                      </wps:wsp>
                      <wps:wsp>
                        <wps:cNvPr id="274" name="Freeform 137"/>
                        <wps:cNvSpPr>
                          <a:spLocks noEditPoints="1"/>
                        </wps:cNvSpPr>
                        <wps:spPr bwMode="auto">
                          <a:xfrm>
                            <a:off x="637540" y="995045"/>
                            <a:ext cx="1539240" cy="17780"/>
                          </a:xfrm>
                          <a:custGeom>
                            <a:avLst/>
                            <a:gdLst>
                              <a:gd name="T0" fmla="*/ 1 w 2424"/>
                              <a:gd name="T1" fmla="*/ 28 h 28"/>
                              <a:gd name="T2" fmla="*/ 78 w 2424"/>
                              <a:gd name="T3" fmla="*/ 27 h 28"/>
                              <a:gd name="T4" fmla="*/ 127 w 2424"/>
                              <a:gd name="T5" fmla="*/ 20 h 28"/>
                              <a:gd name="T6" fmla="*/ 148 w 2424"/>
                              <a:gd name="T7" fmla="*/ 20 h 28"/>
                              <a:gd name="T8" fmla="*/ 148 w 2424"/>
                              <a:gd name="T9" fmla="*/ 20 h 28"/>
                              <a:gd name="T10" fmla="*/ 197 w 2424"/>
                              <a:gd name="T11" fmla="*/ 26 h 28"/>
                              <a:gd name="T12" fmla="*/ 275 w 2424"/>
                              <a:gd name="T13" fmla="*/ 26 h 28"/>
                              <a:gd name="T14" fmla="*/ 324 w 2424"/>
                              <a:gd name="T15" fmla="*/ 18 h 28"/>
                              <a:gd name="T16" fmla="*/ 345 w 2424"/>
                              <a:gd name="T17" fmla="*/ 18 h 28"/>
                              <a:gd name="T18" fmla="*/ 345 w 2424"/>
                              <a:gd name="T19" fmla="*/ 18 h 28"/>
                              <a:gd name="T20" fmla="*/ 394 w 2424"/>
                              <a:gd name="T21" fmla="*/ 25 h 28"/>
                              <a:gd name="T22" fmla="*/ 472 w 2424"/>
                              <a:gd name="T23" fmla="*/ 24 h 28"/>
                              <a:gd name="T24" fmla="*/ 521 w 2424"/>
                              <a:gd name="T25" fmla="*/ 16 h 28"/>
                              <a:gd name="T26" fmla="*/ 542 w 2424"/>
                              <a:gd name="T27" fmla="*/ 16 h 28"/>
                              <a:gd name="T28" fmla="*/ 542 w 2424"/>
                              <a:gd name="T29" fmla="*/ 16 h 28"/>
                              <a:gd name="T30" fmla="*/ 591 w 2424"/>
                              <a:gd name="T31" fmla="*/ 23 h 28"/>
                              <a:gd name="T32" fmla="*/ 668 w 2424"/>
                              <a:gd name="T33" fmla="*/ 22 h 28"/>
                              <a:gd name="T34" fmla="*/ 717 w 2424"/>
                              <a:gd name="T35" fmla="*/ 15 h 28"/>
                              <a:gd name="T36" fmla="*/ 738 w 2424"/>
                              <a:gd name="T37" fmla="*/ 15 h 28"/>
                              <a:gd name="T38" fmla="*/ 738 w 2424"/>
                              <a:gd name="T39" fmla="*/ 15 h 28"/>
                              <a:gd name="T40" fmla="*/ 788 w 2424"/>
                              <a:gd name="T41" fmla="*/ 21 h 28"/>
                              <a:gd name="T42" fmla="*/ 865 w 2424"/>
                              <a:gd name="T43" fmla="*/ 20 h 28"/>
                              <a:gd name="T44" fmla="*/ 914 w 2424"/>
                              <a:gd name="T45" fmla="*/ 13 h 28"/>
                              <a:gd name="T46" fmla="*/ 935 w 2424"/>
                              <a:gd name="T47" fmla="*/ 13 h 28"/>
                              <a:gd name="T48" fmla="*/ 935 w 2424"/>
                              <a:gd name="T49" fmla="*/ 13 h 28"/>
                              <a:gd name="T50" fmla="*/ 985 w 2424"/>
                              <a:gd name="T51" fmla="*/ 20 h 28"/>
                              <a:gd name="T52" fmla="*/ 1062 w 2424"/>
                              <a:gd name="T53" fmla="*/ 19 h 28"/>
                              <a:gd name="T54" fmla="*/ 1111 w 2424"/>
                              <a:gd name="T55" fmla="*/ 11 h 28"/>
                              <a:gd name="T56" fmla="*/ 1132 w 2424"/>
                              <a:gd name="T57" fmla="*/ 11 h 28"/>
                              <a:gd name="T58" fmla="*/ 1132 w 2424"/>
                              <a:gd name="T59" fmla="*/ 11 h 28"/>
                              <a:gd name="T60" fmla="*/ 1181 w 2424"/>
                              <a:gd name="T61" fmla="*/ 18 h 28"/>
                              <a:gd name="T62" fmla="*/ 1259 w 2424"/>
                              <a:gd name="T63" fmla="*/ 17 h 28"/>
                              <a:gd name="T64" fmla="*/ 1308 w 2424"/>
                              <a:gd name="T65" fmla="*/ 9 h 28"/>
                              <a:gd name="T66" fmla="*/ 1329 w 2424"/>
                              <a:gd name="T67" fmla="*/ 9 h 28"/>
                              <a:gd name="T68" fmla="*/ 1329 w 2424"/>
                              <a:gd name="T69" fmla="*/ 9 h 28"/>
                              <a:gd name="T70" fmla="*/ 1378 w 2424"/>
                              <a:gd name="T71" fmla="*/ 16 h 28"/>
                              <a:gd name="T72" fmla="*/ 1456 w 2424"/>
                              <a:gd name="T73" fmla="*/ 16 h 28"/>
                              <a:gd name="T74" fmla="*/ 1505 w 2424"/>
                              <a:gd name="T75" fmla="*/ 8 h 28"/>
                              <a:gd name="T76" fmla="*/ 1526 w 2424"/>
                              <a:gd name="T77" fmla="*/ 8 h 28"/>
                              <a:gd name="T78" fmla="*/ 1526 w 2424"/>
                              <a:gd name="T79" fmla="*/ 8 h 28"/>
                              <a:gd name="T80" fmla="*/ 1575 w 2424"/>
                              <a:gd name="T81" fmla="*/ 14 h 28"/>
                              <a:gd name="T82" fmla="*/ 1652 w 2424"/>
                              <a:gd name="T83" fmla="*/ 14 h 28"/>
                              <a:gd name="T84" fmla="*/ 1701 w 2424"/>
                              <a:gd name="T85" fmla="*/ 6 h 28"/>
                              <a:gd name="T86" fmla="*/ 1723 w 2424"/>
                              <a:gd name="T87" fmla="*/ 6 h 28"/>
                              <a:gd name="T88" fmla="*/ 1723 w 2424"/>
                              <a:gd name="T89" fmla="*/ 6 h 28"/>
                              <a:gd name="T90" fmla="*/ 1772 w 2424"/>
                              <a:gd name="T91" fmla="*/ 12 h 28"/>
                              <a:gd name="T92" fmla="*/ 1849 w 2424"/>
                              <a:gd name="T93" fmla="*/ 12 h 28"/>
                              <a:gd name="T94" fmla="*/ 1899 w 2424"/>
                              <a:gd name="T95" fmla="*/ 5 h 28"/>
                              <a:gd name="T96" fmla="*/ 1920 w 2424"/>
                              <a:gd name="T97" fmla="*/ 4 h 28"/>
                              <a:gd name="T98" fmla="*/ 1920 w 2424"/>
                              <a:gd name="T99" fmla="*/ 4 h 28"/>
                              <a:gd name="T100" fmla="*/ 1969 w 2424"/>
                              <a:gd name="T101" fmla="*/ 11 h 28"/>
                              <a:gd name="T102" fmla="*/ 2046 w 2424"/>
                              <a:gd name="T103" fmla="*/ 10 h 28"/>
                              <a:gd name="T104" fmla="*/ 2095 w 2424"/>
                              <a:gd name="T105" fmla="*/ 3 h 28"/>
                              <a:gd name="T106" fmla="*/ 2116 w 2424"/>
                              <a:gd name="T107" fmla="*/ 3 h 28"/>
                              <a:gd name="T108" fmla="*/ 2116 w 2424"/>
                              <a:gd name="T109" fmla="*/ 3 h 28"/>
                              <a:gd name="T110" fmla="*/ 2165 w 2424"/>
                              <a:gd name="T111" fmla="*/ 9 h 28"/>
                              <a:gd name="T112" fmla="*/ 2243 w 2424"/>
                              <a:gd name="T113" fmla="*/ 9 h 28"/>
                              <a:gd name="T114" fmla="*/ 2292 w 2424"/>
                              <a:gd name="T115" fmla="*/ 1 h 28"/>
                              <a:gd name="T116" fmla="*/ 2313 w 2424"/>
                              <a:gd name="T117" fmla="*/ 1 h 28"/>
                              <a:gd name="T118" fmla="*/ 2313 w 2424"/>
                              <a:gd name="T119" fmla="*/ 1 h 28"/>
                              <a:gd name="T120" fmla="*/ 2362 w 2424"/>
                              <a:gd name="T121" fmla="*/ 8 h 28"/>
                              <a:gd name="T122" fmla="*/ 2424 w 2424"/>
                              <a:gd name="T123" fmla="*/ 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24" h="28">
                                <a:moveTo>
                                  <a:pt x="0" y="21"/>
                                </a:moveTo>
                                <a:lnTo>
                                  <a:pt x="28" y="21"/>
                                </a:lnTo>
                                <a:lnTo>
                                  <a:pt x="29" y="28"/>
                                </a:lnTo>
                                <a:lnTo>
                                  <a:pt x="1" y="28"/>
                                </a:lnTo>
                                <a:lnTo>
                                  <a:pt x="0" y="21"/>
                                </a:lnTo>
                                <a:close/>
                                <a:moveTo>
                                  <a:pt x="50" y="20"/>
                                </a:moveTo>
                                <a:lnTo>
                                  <a:pt x="78" y="20"/>
                                </a:lnTo>
                                <a:lnTo>
                                  <a:pt x="78" y="27"/>
                                </a:lnTo>
                                <a:lnTo>
                                  <a:pt x="50" y="27"/>
                                </a:lnTo>
                                <a:lnTo>
                                  <a:pt x="50" y="20"/>
                                </a:lnTo>
                                <a:close/>
                                <a:moveTo>
                                  <a:pt x="99" y="20"/>
                                </a:moveTo>
                                <a:lnTo>
                                  <a:pt x="127" y="20"/>
                                </a:lnTo>
                                <a:lnTo>
                                  <a:pt x="127" y="27"/>
                                </a:lnTo>
                                <a:lnTo>
                                  <a:pt x="99" y="27"/>
                                </a:lnTo>
                                <a:lnTo>
                                  <a:pt x="99" y="20"/>
                                </a:lnTo>
                                <a:close/>
                                <a:moveTo>
                                  <a:pt x="148" y="20"/>
                                </a:moveTo>
                                <a:lnTo>
                                  <a:pt x="176" y="20"/>
                                </a:lnTo>
                                <a:lnTo>
                                  <a:pt x="176" y="27"/>
                                </a:lnTo>
                                <a:lnTo>
                                  <a:pt x="148" y="27"/>
                                </a:lnTo>
                                <a:lnTo>
                                  <a:pt x="148" y="20"/>
                                </a:lnTo>
                                <a:close/>
                                <a:moveTo>
                                  <a:pt x="197" y="19"/>
                                </a:moveTo>
                                <a:lnTo>
                                  <a:pt x="225" y="19"/>
                                </a:lnTo>
                                <a:lnTo>
                                  <a:pt x="225" y="26"/>
                                </a:lnTo>
                                <a:lnTo>
                                  <a:pt x="197" y="26"/>
                                </a:lnTo>
                                <a:lnTo>
                                  <a:pt x="197" y="19"/>
                                </a:lnTo>
                                <a:close/>
                                <a:moveTo>
                                  <a:pt x="246" y="19"/>
                                </a:moveTo>
                                <a:lnTo>
                                  <a:pt x="275" y="19"/>
                                </a:lnTo>
                                <a:lnTo>
                                  <a:pt x="275" y="26"/>
                                </a:lnTo>
                                <a:lnTo>
                                  <a:pt x="246" y="26"/>
                                </a:lnTo>
                                <a:lnTo>
                                  <a:pt x="246" y="19"/>
                                </a:lnTo>
                                <a:close/>
                                <a:moveTo>
                                  <a:pt x="296" y="18"/>
                                </a:moveTo>
                                <a:lnTo>
                                  <a:pt x="324" y="18"/>
                                </a:lnTo>
                                <a:lnTo>
                                  <a:pt x="324" y="25"/>
                                </a:lnTo>
                                <a:lnTo>
                                  <a:pt x="296" y="25"/>
                                </a:lnTo>
                                <a:lnTo>
                                  <a:pt x="296" y="18"/>
                                </a:lnTo>
                                <a:close/>
                                <a:moveTo>
                                  <a:pt x="345" y="18"/>
                                </a:moveTo>
                                <a:lnTo>
                                  <a:pt x="373" y="18"/>
                                </a:lnTo>
                                <a:lnTo>
                                  <a:pt x="373" y="25"/>
                                </a:lnTo>
                                <a:lnTo>
                                  <a:pt x="345" y="25"/>
                                </a:lnTo>
                                <a:lnTo>
                                  <a:pt x="345" y="18"/>
                                </a:lnTo>
                                <a:close/>
                                <a:moveTo>
                                  <a:pt x="394" y="18"/>
                                </a:moveTo>
                                <a:lnTo>
                                  <a:pt x="422" y="17"/>
                                </a:lnTo>
                                <a:lnTo>
                                  <a:pt x="422" y="24"/>
                                </a:lnTo>
                                <a:lnTo>
                                  <a:pt x="394" y="25"/>
                                </a:lnTo>
                                <a:lnTo>
                                  <a:pt x="394" y="18"/>
                                </a:lnTo>
                                <a:close/>
                                <a:moveTo>
                                  <a:pt x="443" y="17"/>
                                </a:moveTo>
                                <a:lnTo>
                                  <a:pt x="471" y="17"/>
                                </a:lnTo>
                                <a:lnTo>
                                  <a:pt x="472" y="24"/>
                                </a:lnTo>
                                <a:lnTo>
                                  <a:pt x="444" y="24"/>
                                </a:lnTo>
                                <a:lnTo>
                                  <a:pt x="443" y="17"/>
                                </a:lnTo>
                                <a:close/>
                                <a:moveTo>
                                  <a:pt x="492" y="17"/>
                                </a:moveTo>
                                <a:lnTo>
                                  <a:pt x="521" y="16"/>
                                </a:lnTo>
                                <a:lnTo>
                                  <a:pt x="521" y="23"/>
                                </a:lnTo>
                                <a:lnTo>
                                  <a:pt x="493" y="24"/>
                                </a:lnTo>
                                <a:lnTo>
                                  <a:pt x="492" y="17"/>
                                </a:lnTo>
                                <a:close/>
                                <a:moveTo>
                                  <a:pt x="542" y="16"/>
                                </a:moveTo>
                                <a:lnTo>
                                  <a:pt x="570" y="16"/>
                                </a:lnTo>
                                <a:lnTo>
                                  <a:pt x="570" y="23"/>
                                </a:lnTo>
                                <a:lnTo>
                                  <a:pt x="542" y="23"/>
                                </a:lnTo>
                                <a:lnTo>
                                  <a:pt x="542" y="16"/>
                                </a:lnTo>
                                <a:close/>
                                <a:moveTo>
                                  <a:pt x="591" y="16"/>
                                </a:moveTo>
                                <a:lnTo>
                                  <a:pt x="619" y="16"/>
                                </a:lnTo>
                                <a:lnTo>
                                  <a:pt x="619" y="23"/>
                                </a:lnTo>
                                <a:lnTo>
                                  <a:pt x="591" y="23"/>
                                </a:lnTo>
                                <a:lnTo>
                                  <a:pt x="591" y="16"/>
                                </a:lnTo>
                                <a:close/>
                                <a:moveTo>
                                  <a:pt x="640" y="16"/>
                                </a:moveTo>
                                <a:lnTo>
                                  <a:pt x="668" y="15"/>
                                </a:lnTo>
                                <a:lnTo>
                                  <a:pt x="668" y="22"/>
                                </a:lnTo>
                                <a:lnTo>
                                  <a:pt x="640" y="23"/>
                                </a:lnTo>
                                <a:lnTo>
                                  <a:pt x="640" y="16"/>
                                </a:lnTo>
                                <a:close/>
                                <a:moveTo>
                                  <a:pt x="689" y="15"/>
                                </a:moveTo>
                                <a:lnTo>
                                  <a:pt x="717" y="15"/>
                                </a:lnTo>
                                <a:lnTo>
                                  <a:pt x="717" y="22"/>
                                </a:lnTo>
                                <a:lnTo>
                                  <a:pt x="689" y="22"/>
                                </a:lnTo>
                                <a:lnTo>
                                  <a:pt x="689" y="15"/>
                                </a:lnTo>
                                <a:close/>
                                <a:moveTo>
                                  <a:pt x="738" y="15"/>
                                </a:moveTo>
                                <a:lnTo>
                                  <a:pt x="767" y="14"/>
                                </a:lnTo>
                                <a:lnTo>
                                  <a:pt x="767" y="21"/>
                                </a:lnTo>
                                <a:lnTo>
                                  <a:pt x="738" y="22"/>
                                </a:lnTo>
                                <a:lnTo>
                                  <a:pt x="738" y="15"/>
                                </a:lnTo>
                                <a:close/>
                                <a:moveTo>
                                  <a:pt x="788" y="14"/>
                                </a:moveTo>
                                <a:lnTo>
                                  <a:pt x="816" y="14"/>
                                </a:lnTo>
                                <a:lnTo>
                                  <a:pt x="816" y="21"/>
                                </a:lnTo>
                                <a:lnTo>
                                  <a:pt x="788" y="21"/>
                                </a:lnTo>
                                <a:lnTo>
                                  <a:pt x="788" y="14"/>
                                </a:lnTo>
                                <a:close/>
                                <a:moveTo>
                                  <a:pt x="837" y="14"/>
                                </a:moveTo>
                                <a:lnTo>
                                  <a:pt x="865" y="13"/>
                                </a:lnTo>
                                <a:lnTo>
                                  <a:pt x="865" y="20"/>
                                </a:lnTo>
                                <a:lnTo>
                                  <a:pt x="837" y="21"/>
                                </a:lnTo>
                                <a:lnTo>
                                  <a:pt x="837" y="14"/>
                                </a:lnTo>
                                <a:close/>
                                <a:moveTo>
                                  <a:pt x="886" y="13"/>
                                </a:moveTo>
                                <a:lnTo>
                                  <a:pt x="914" y="13"/>
                                </a:lnTo>
                                <a:lnTo>
                                  <a:pt x="914" y="20"/>
                                </a:lnTo>
                                <a:lnTo>
                                  <a:pt x="886" y="20"/>
                                </a:lnTo>
                                <a:lnTo>
                                  <a:pt x="886" y="13"/>
                                </a:lnTo>
                                <a:close/>
                                <a:moveTo>
                                  <a:pt x="935" y="13"/>
                                </a:moveTo>
                                <a:lnTo>
                                  <a:pt x="964" y="12"/>
                                </a:lnTo>
                                <a:lnTo>
                                  <a:pt x="964" y="20"/>
                                </a:lnTo>
                                <a:lnTo>
                                  <a:pt x="936" y="20"/>
                                </a:lnTo>
                                <a:lnTo>
                                  <a:pt x="935" y="13"/>
                                </a:lnTo>
                                <a:close/>
                                <a:moveTo>
                                  <a:pt x="985" y="12"/>
                                </a:moveTo>
                                <a:lnTo>
                                  <a:pt x="1013" y="12"/>
                                </a:lnTo>
                                <a:lnTo>
                                  <a:pt x="1013" y="19"/>
                                </a:lnTo>
                                <a:lnTo>
                                  <a:pt x="985" y="20"/>
                                </a:lnTo>
                                <a:lnTo>
                                  <a:pt x="985" y="12"/>
                                </a:lnTo>
                                <a:close/>
                                <a:moveTo>
                                  <a:pt x="1034" y="12"/>
                                </a:moveTo>
                                <a:lnTo>
                                  <a:pt x="1062" y="12"/>
                                </a:lnTo>
                                <a:lnTo>
                                  <a:pt x="1062" y="19"/>
                                </a:lnTo>
                                <a:lnTo>
                                  <a:pt x="1034" y="19"/>
                                </a:lnTo>
                                <a:lnTo>
                                  <a:pt x="1034" y="12"/>
                                </a:lnTo>
                                <a:close/>
                                <a:moveTo>
                                  <a:pt x="1083" y="12"/>
                                </a:moveTo>
                                <a:lnTo>
                                  <a:pt x="1111" y="11"/>
                                </a:lnTo>
                                <a:lnTo>
                                  <a:pt x="1111" y="18"/>
                                </a:lnTo>
                                <a:lnTo>
                                  <a:pt x="1083" y="19"/>
                                </a:lnTo>
                                <a:lnTo>
                                  <a:pt x="1083" y="12"/>
                                </a:lnTo>
                                <a:close/>
                                <a:moveTo>
                                  <a:pt x="1132" y="11"/>
                                </a:moveTo>
                                <a:lnTo>
                                  <a:pt x="1160" y="11"/>
                                </a:lnTo>
                                <a:lnTo>
                                  <a:pt x="1160" y="18"/>
                                </a:lnTo>
                                <a:lnTo>
                                  <a:pt x="1132" y="18"/>
                                </a:lnTo>
                                <a:lnTo>
                                  <a:pt x="1132" y="11"/>
                                </a:lnTo>
                                <a:close/>
                                <a:moveTo>
                                  <a:pt x="1181" y="11"/>
                                </a:moveTo>
                                <a:lnTo>
                                  <a:pt x="1209" y="10"/>
                                </a:lnTo>
                                <a:lnTo>
                                  <a:pt x="1209" y="17"/>
                                </a:lnTo>
                                <a:lnTo>
                                  <a:pt x="1181" y="18"/>
                                </a:lnTo>
                                <a:lnTo>
                                  <a:pt x="1181" y="11"/>
                                </a:lnTo>
                                <a:close/>
                                <a:moveTo>
                                  <a:pt x="1231" y="10"/>
                                </a:moveTo>
                                <a:lnTo>
                                  <a:pt x="1259" y="10"/>
                                </a:lnTo>
                                <a:lnTo>
                                  <a:pt x="1259" y="17"/>
                                </a:lnTo>
                                <a:lnTo>
                                  <a:pt x="1231" y="17"/>
                                </a:lnTo>
                                <a:lnTo>
                                  <a:pt x="1231" y="10"/>
                                </a:lnTo>
                                <a:close/>
                                <a:moveTo>
                                  <a:pt x="1280" y="10"/>
                                </a:moveTo>
                                <a:lnTo>
                                  <a:pt x="1308" y="9"/>
                                </a:lnTo>
                                <a:lnTo>
                                  <a:pt x="1308" y="16"/>
                                </a:lnTo>
                                <a:lnTo>
                                  <a:pt x="1280" y="17"/>
                                </a:lnTo>
                                <a:lnTo>
                                  <a:pt x="1280" y="10"/>
                                </a:lnTo>
                                <a:close/>
                                <a:moveTo>
                                  <a:pt x="1329" y="9"/>
                                </a:moveTo>
                                <a:lnTo>
                                  <a:pt x="1357" y="9"/>
                                </a:lnTo>
                                <a:lnTo>
                                  <a:pt x="1357" y="16"/>
                                </a:lnTo>
                                <a:lnTo>
                                  <a:pt x="1329" y="16"/>
                                </a:lnTo>
                                <a:lnTo>
                                  <a:pt x="1329" y="9"/>
                                </a:lnTo>
                                <a:close/>
                                <a:moveTo>
                                  <a:pt x="1378" y="9"/>
                                </a:moveTo>
                                <a:lnTo>
                                  <a:pt x="1406" y="9"/>
                                </a:lnTo>
                                <a:lnTo>
                                  <a:pt x="1407" y="16"/>
                                </a:lnTo>
                                <a:lnTo>
                                  <a:pt x="1378" y="16"/>
                                </a:lnTo>
                                <a:lnTo>
                                  <a:pt x="1378" y="9"/>
                                </a:lnTo>
                                <a:close/>
                                <a:moveTo>
                                  <a:pt x="1428" y="9"/>
                                </a:moveTo>
                                <a:lnTo>
                                  <a:pt x="1456" y="9"/>
                                </a:lnTo>
                                <a:lnTo>
                                  <a:pt x="1456" y="16"/>
                                </a:lnTo>
                                <a:lnTo>
                                  <a:pt x="1428" y="16"/>
                                </a:lnTo>
                                <a:lnTo>
                                  <a:pt x="1428" y="9"/>
                                </a:lnTo>
                                <a:close/>
                                <a:moveTo>
                                  <a:pt x="1477" y="8"/>
                                </a:moveTo>
                                <a:lnTo>
                                  <a:pt x="1505" y="8"/>
                                </a:lnTo>
                                <a:lnTo>
                                  <a:pt x="1505" y="15"/>
                                </a:lnTo>
                                <a:lnTo>
                                  <a:pt x="1477" y="15"/>
                                </a:lnTo>
                                <a:lnTo>
                                  <a:pt x="1477" y="8"/>
                                </a:lnTo>
                                <a:close/>
                                <a:moveTo>
                                  <a:pt x="1526" y="8"/>
                                </a:moveTo>
                                <a:lnTo>
                                  <a:pt x="1554" y="8"/>
                                </a:lnTo>
                                <a:lnTo>
                                  <a:pt x="1554" y="15"/>
                                </a:lnTo>
                                <a:lnTo>
                                  <a:pt x="1526" y="15"/>
                                </a:lnTo>
                                <a:lnTo>
                                  <a:pt x="1526" y="8"/>
                                </a:lnTo>
                                <a:close/>
                                <a:moveTo>
                                  <a:pt x="1575" y="7"/>
                                </a:moveTo>
                                <a:lnTo>
                                  <a:pt x="1603" y="7"/>
                                </a:lnTo>
                                <a:lnTo>
                                  <a:pt x="1603" y="14"/>
                                </a:lnTo>
                                <a:lnTo>
                                  <a:pt x="1575" y="14"/>
                                </a:lnTo>
                                <a:lnTo>
                                  <a:pt x="1575" y="7"/>
                                </a:lnTo>
                                <a:close/>
                                <a:moveTo>
                                  <a:pt x="1624" y="7"/>
                                </a:moveTo>
                                <a:lnTo>
                                  <a:pt x="1652" y="7"/>
                                </a:lnTo>
                                <a:lnTo>
                                  <a:pt x="1652" y="14"/>
                                </a:lnTo>
                                <a:lnTo>
                                  <a:pt x="1624" y="14"/>
                                </a:lnTo>
                                <a:lnTo>
                                  <a:pt x="1624" y="7"/>
                                </a:lnTo>
                                <a:close/>
                                <a:moveTo>
                                  <a:pt x="1673" y="6"/>
                                </a:moveTo>
                                <a:lnTo>
                                  <a:pt x="1701" y="6"/>
                                </a:lnTo>
                                <a:lnTo>
                                  <a:pt x="1701" y="13"/>
                                </a:lnTo>
                                <a:lnTo>
                                  <a:pt x="1673" y="13"/>
                                </a:lnTo>
                                <a:lnTo>
                                  <a:pt x="1673" y="6"/>
                                </a:lnTo>
                                <a:close/>
                                <a:moveTo>
                                  <a:pt x="1723" y="6"/>
                                </a:moveTo>
                                <a:lnTo>
                                  <a:pt x="1751" y="6"/>
                                </a:lnTo>
                                <a:lnTo>
                                  <a:pt x="1751" y="13"/>
                                </a:lnTo>
                                <a:lnTo>
                                  <a:pt x="1723" y="13"/>
                                </a:lnTo>
                                <a:lnTo>
                                  <a:pt x="1723" y="6"/>
                                </a:lnTo>
                                <a:close/>
                                <a:moveTo>
                                  <a:pt x="1772" y="5"/>
                                </a:moveTo>
                                <a:lnTo>
                                  <a:pt x="1800" y="5"/>
                                </a:lnTo>
                                <a:lnTo>
                                  <a:pt x="1800" y="12"/>
                                </a:lnTo>
                                <a:lnTo>
                                  <a:pt x="1772" y="12"/>
                                </a:lnTo>
                                <a:lnTo>
                                  <a:pt x="1772" y="5"/>
                                </a:lnTo>
                                <a:close/>
                                <a:moveTo>
                                  <a:pt x="1821" y="5"/>
                                </a:moveTo>
                                <a:lnTo>
                                  <a:pt x="1849" y="5"/>
                                </a:lnTo>
                                <a:lnTo>
                                  <a:pt x="1849" y="12"/>
                                </a:lnTo>
                                <a:lnTo>
                                  <a:pt x="1821" y="12"/>
                                </a:lnTo>
                                <a:lnTo>
                                  <a:pt x="1821" y="5"/>
                                </a:lnTo>
                                <a:close/>
                                <a:moveTo>
                                  <a:pt x="1870" y="5"/>
                                </a:moveTo>
                                <a:lnTo>
                                  <a:pt x="1899" y="5"/>
                                </a:lnTo>
                                <a:lnTo>
                                  <a:pt x="1899" y="12"/>
                                </a:lnTo>
                                <a:lnTo>
                                  <a:pt x="1870" y="12"/>
                                </a:lnTo>
                                <a:lnTo>
                                  <a:pt x="1870" y="5"/>
                                </a:lnTo>
                                <a:close/>
                                <a:moveTo>
                                  <a:pt x="1920" y="4"/>
                                </a:moveTo>
                                <a:lnTo>
                                  <a:pt x="1948" y="4"/>
                                </a:lnTo>
                                <a:lnTo>
                                  <a:pt x="1948" y="11"/>
                                </a:lnTo>
                                <a:lnTo>
                                  <a:pt x="1920" y="11"/>
                                </a:lnTo>
                                <a:lnTo>
                                  <a:pt x="1920" y="4"/>
                                </a:lnTo>
                                <a:close/>
                                <a:moveTo>
                                  <a:pt x="1969" y="4"/>
                                </a:moveTo>
                                <a:lnTo>
                                  <a:pt x="1997" y="4"/>
                                </a:lnTo>
                                <a:lnTo>
                                  <a:pt x="1997" y="11"/>
                                </a:lnTo>
                                <a:lnTo>
                                  <a:pt x="1969" y="11"/>
                                </a:lnTo>
                                <a:lnTo>
                                  <a:pt x="1969" y="4"/>
                                </a:lnTo>
                                <a:close/>
                                <a:moveTo>
                                  <a:pt x="2018" y="3"/>
                                </a:moveTo>
                                <a:lnTo>
                                  <a:pt x="2046" y="3"/>
                                </a:lnTo>
                                <a:lnTo>
                                  <a:pt x="2046" y="10"/>
                                </a:lnTo>
                                <a:lnTo>
                                  <a:pt x="2018" y="10"/>
                                </a:lnTo>
                                <a:lnTo>
                                  <a:pt x="2018" y="3"/>
                                </a:lnTo>
                                <a:close/>
                                <a:moveTo>
                                  <a:pt x="2067" y="3"/>
                                </a:moveTo>
                                <a:lnTo>
                                  <a:pt x="2095" y="3"/>
                                </a:lnTo>
                                <a:lnTo>
                                  <a:pt x="2095" y="10"/>
                                </a:lnTo>
                                <a:lnTo>
                                  <a:pt x="2067" y="10"/>
                                </a:lnTo>
                                <a:lnTo>
                                  <a:pt x="2067" y="3"/>
                                </a:lnTo>
                                <a:close/>
                                <a:moveTo>
                                  <a:pt x="2116" y="3"/>
                                </a:moveTo>
                                <a:lnTo>
                                  <a:pt x="2144" y="2"/>
                                </a:lnTo>
                                <a:lnTo>
                                  <a:pt x="2144" y="9"/>
                                </a:lnTo>
                                <a:lnTo>
                                  <a:pt x="2116" y="10"/>
                                </a:lnTo>
                                <a:lnTo>
                                  <a:pt x="2116" y="3"/>
                                </a:lnTo>
                                <a:close/>
                                <a:moveTo>
                                  <a:pt x="2165" y="2"/>
                                </a:moveTo>
                                <a:lnTo>
                                  <a:pt x="2193" y="2"/>
                                </a:lnTo>
                                <a:lnTo>
                                  <a:pt x="2193" y="9"/>
                                </a:lnTo>
                                <a:lnTo>
                                  <a:pt x="2165" y="9"/>
                                </a:lnTo>
                                <a:lnTo>
                                  <a:pt x="2165" y="2"/>
                                </a:lnTo>
                                <a:close/>
                                <a:moveTo>
                                  <a:pt x="2215" y="2"/>
                                </a:moveTo>
                                <a:lnTo>
                                  <a:pt x="2243" y="2"/>
                                </a:lnTo>
                                <a:lnTo>
                                  <a:pt x="2243" y="9"/>
                                </a:lnTo>
                                <a:lnTo>
                                  <a:pt x="2215" y="9"/>
                                </a:lnTo>
                                <a:lnTo>
                                  <a:pt x="2215" y="2"/>
                                </a:lnTo>
                                <a:close/>
                                <a:moveTo>
                                  <a:pt x="2264" y="2"/>
                                </a:moveTo>
                                <a:lnTo>
                                  <a:pt x="2292" y="1"/>
                                </a:lnTo>
                                <a:lnTo>
                                  <a:pt x="2292" y="8"/>
                                </a:lnTo>
                                <a:lnTo>
                                  <a:pt x="2264" y="9"/>
                                </a:lnTo>
                                <a:lnTo>
                                  <a:pt x="2264" y="2"/>
                                </a:lnTo>
                                <a:close/>
                                <a:moveTo>
                                  <a:pt x="2313" y="1"/>
                                </a:moveTo>
                                <a:lnTo>
                                  <a:pt x="2341" y="1"/>
                                </a:lnTo>
                                <a:lnTo>
                                  <a:pt x="2341" y="8"/>
                                </a:lnTo>
                                <a:lnTo>
                                  <a:pt x="2313" y="8"/>
                                </a:lnTo>
                                <a:lnTo>
                                  <a:pt x="2313" y="1"/>
                                </a:lnTo>
                                <a:close/>
                                <a:moveTo>
                                  <a:pt x="2362" y="1"/>
                                </a:moveTo>
                                <a:lnTo>
                                  <a:pt x="2391" y="0"/>
                                </a:lnTo>
                                <a:lnTo>
                                  <a:pt x="2391" y="7"/>
                                </a:lnTo>
                                <a:lnTo>
                                  <a:pt x="2362" y="8"/>
                                </a:lnTo>
                                <a:lnTo>
                                  <a:pt x="2362" y="1"/>
                                </a:lnTo>
                                <a:close/>
                                <a:moveTo>
                                  <a:pt x="2412" y="0"/>
                                </a:moveTo>
                                <a:lnTo>
                                  <a:pt x="2424" y="0"/>
                                </a:lnTo>
                                <a:lnTo>
                                  <a:pt x="2424" y="7"/>
                                </a:lnTo>
                                <a:lnTo>
                                  <a:pt x="2412" y="7"/>
                                </a:lnTo>
                                <a:lnTo>
                                  <a:pt x="24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5" name="Freeform 138"/>
                        <wps:cNvSpPr>
                          <a:spLocks noEditPoints="1"/>
                        </wps:cNvSpPr>
                        <wps:spPr bwMode="auto">
                          <a:xfrm>
                            <a:off x="677545" y="704850"/>
                            <a:ext cx="2261235" cy="4445"/>
                          </a:xfrm>
                          <a:custGeom>
                            <a:avLst/>
                            <a:gdLst>
                              <a:gd name="T0" fmla="*/ 50 w 3561"/>
                              <a:gd name="T1" fmla="*/ 0 h 7"/>
                              <a:gd name="T2" fmla="*/ 127 w 3561"/>
                              <a:gd name="T3" fmla="*/ 0 h 7"/>
                              <a:gd name="T4" fmla="*/ 176 w 3561"/>
                              <a:gd name="T5" fmla="*/ 7 h 7"/>
                              <a:gd name="T6" fmla="*/ 198 w 3561"/>
                              <a:gd name="T7" fmla="*/ 7 h 7"/>
                              <a:gd name="T8" fmla="*/ 247 w 3561"/>
                              <a:gd name="T9" fmla="*/ 0 h 7"/>
                              <a:gd name="T10" fmla="*/ 345 w 3561"/>
                              <a:gd name="T11" fmla="*/ 0 h 7"/>
                              <a:gd name="T12" fmla="*/ 422 w 3561"/>
                              <a:gd name="T13" fmla="*/ 0 h 7"/>
                              <a:gd name="T14" fmla="*/ 472 w 3561"/>
                              <a:gd name="T15" fmla="*/ 7 h 7"/>
                              <a:gd name="T16" fmla="*/ 493 w 3561"/>
                              <a:gd name="T17" fmla="*/ 7 h 7"/>
                              <a:gd name="T18" fmla="*/ 542 w 3561"/>
                              <a:gd name="T19" fmla="*/ 0 h 7"/>
                              <a:gd name="T20" fmla="*/ 640 w 3561"/>
                              <a:gd name="T21" fmla="*/ 0 h 7"/>
                              <a:gd name="T22" fmla="*/ 718 w 3561"/>
                              <a:gd name="T23" fmla="*/ 0 h 7"/>
                              <a:gd name="T24" fmla="*/ 767 w 3561"/>
                              <a:gd name="T25" fmla="*/ 7 h 7"/>
                              <a:gd name="T26" fmla="*/ 788 w 3561"/>
                              <a:gd name="T27" fmla="*/ 7 h 7"/>
                              <a:gd name="T28" fmla="*/ 837 w 3561"/>
                              <a:gd name="T29" fmla="*/ 0 h 7"/>
                              <a:gd name="T30" fmla="*/ 936 w 3561"/>
                              <a:gd name="T31" fmla="*/ 0 h 7"/>
                              <a:gd name="T32" fmla="*/ 1013 w 3561"/>
                              <a:gd name="T33" fmla="*/ 0 h 7"/>
                              <a:gd name="T34" fmla="*/ 1062 w 3561"/>
                              <a:gd name="T35" fmla="*/ 7 h 7"/>
                              <a:gd name="T36" fmla="*/ 1083 w 3561"/>
                              <a:gd name="T37" fmla="*/ 7 h 7"/>
                              <a:gd name="T38" fmla="*/ 1132 w 3561"/>
                              <a:gd name="T39" fmla="*/ 0 h 7"/>
                              <a:gd name="T40" fmla="*/ 1231 w 3561"/>
                              <a:gd name="T41" fmla="*/ 0 h 7"/>
                              <a:gd name="T42" fmla="*/ 1308 w 3561"/>
                              <a:gd name="T43" fmla="*/ 0 h 7"/>
                              <a:gd name="T44" fmla="*/ 1358 w 3561"/>
                              <a:gd name="T45" fmla="*/ 7 h 7"/>
                              <a:gd name="T46" fmla="*/ 1379 w 3561"/>
                              <a:gd name="T47" fmla="*/ 7 h 7"/>
                              <a:gd name="T48" fmla="*/ 1428 w 3561"/>
                              <a:gd name="T49" fmla="*/ 0 h 7"/>
                              <a:gd name="T50" fmla="*/ 1526 w 3561"/>
                              <a:gd name="T51" fmla="*/ 0 h 7"/>
                              <a:gd name="T52" fmla="*/ 1603 w 3561"/>
                              <a:gd name="T53" fmla="*/ 0 h 7"/>
                              <a:gd name="T54" fmla="*/ 1653 w 3561"/>
                              <a:gd name="T55" fmla="*/ 7 h 7"/>
                              <a:gd name="T56" fmla="*/ 1674 w 3561"/>
                              <a:gd name="T57" fmla="*/ 7 h 7"/>
                              <a:gd name="T58" fmla="*/ 1723 w 3561"/>
                              <a:gd name="T59" fmla="*/ 0 h 7"/>
                              <a:gd name="T60" fmla="*/ 1821 w 3561"/>
                              <a:gd name="T61" fmla="*/ 0 h 7"/>
                              <a:gd name="T62" fmla="*/ 1899 w 3561"/>
                              <a:gd name="T63" fmla="*/ 0 h 7"/>
                              <a:gd name="T64" fmla="*/ 1948 w 3561"/>
                              <a:gd name="T65" fmla="*/ 7 h 7"/>
                              <a:gd name="T66" fmla="*/ 1969 w 3561"/>
                              <a:gd name="T67" fmla="*/ 7 h 7"/>
                              <a:gd name="T68" fmla="*/ 2018 w 3561"/>
                              <a:gd name="T69" fmla="*/ 0 h 7"/>
                              <a:gd name="T70" fmla="*/ 2116 w 3561"/>
                              <a:gd name="T71" fmla="*/ 0 h 7"/>
                              <a:gd name="T72" fmla="*/ 2194 w 3561"/>
                              <a:gd name="T73" fmla="*/ 0 h 7"/>
                              <a:gd name="T74" fmla="*/ 2243 w 3561"/>
                              <a:gd name="T75" fmla="*/ 7 h 7"/>
                              <a:gd name="T76" fmla="*/ 2264 w 3561"/>
                              <a:gd name="T77" fmla="*/ 7 h 7"/>
                              <a:gd name="T78" fmla="*/ 2314 w 3561"/>
                              <a:gd name="T79" fmla="*/ 0 h 7"/>
                              <a:gd name="T80" fmla="*/ 2412 w 3561"/>
                              <a:gd name="T81" fmla="*/ 0 h 7"/>
                              <a:gd name="T82" fmla="*/ 2489 w 3561"/>
                              <a:gd name="T83" fmla="*/ 0 h 7"/>
                              <a:gd name="T84" fmla="*/ 2538 w 3561"/>
                              <a:gd name="T85" fmla="*/ 7 h 7"/>
                              <a:gd name="T86" fmla="*/ 2559 w 3561"/>
                              <a:gd name="T87" fmla="*/ 7 h 7"/>
                              <a:gd name="T88" fmla="*/ 2608 w 3561"/>
                              <a:gd name="T89" fmla="*/ 0 h 7"/>
                              <a:gd name="T90" fmla="*/ 2707 w 3561"/>
                              <a:gd name="T91" fmla="*/ 0 h 7"/>
                              <a:gd name="T92" fmla="*/ 2784 w 3561"/>
                              <a:gd name="T93" fmla="*/ 0 h 7"/>
                              <a:gd name="T94" fmla="*/ 2834 w 3561"/>
                              <a:gd name="T95" fmla="*/ 7 h 7"/>
                              <a:gd name="T96" fmla="*/ 2855 w 3561"/>
                              <a:gd name="T97" fmla="*/ 7 h 7"/>
                              <a:gd name="T98" fmla="*/ 2904 w 3561"/>
                              <a:gd name="T99" fmla="*/ 0 h 7"/>
                              <a:gd name="T100" fmla="*/ 3002 w 3561"/>
                              <a:gd name="T101" fmla="*/ 0 h 7"/>
                              <a:gd name="T102" fmla="*/ 3079 w 3561"/>
                              <a:gd name="T103" fmla="*/ 0 h 7"/>
                              <a:gd name="T104" fmla="*/ 3129 w 3561"/>
                              <a:gd name="T105" fmla="*/ 7 h 7"/>
                              <a:gd name="T106" fmla="*/ 3150 w 3561"/>
                              <a:gd name="T107" fmla="*/ 7 h 7"/>
                              <a:gd name="T108" fmla="*/ 3199 w 3561"/>
                              <a:gd name="T109" fmla="*/ 0 h 7"/>
                              <a:gd name="T110" fmla="*/ 3298 w 3561"/>
                              <a:gd name="T111" fmla="*/ 0 h 7"/>
                              <a:gd name="T112" fmla="*/ 3375 w 3561"/>
                              <a:gd name="T113" fmla="*/ 0 h 7"/>
                              <a:gd name="T114" fmla="*/ 3424 w 3561"/>
                              <a:gd name="T115" fmla="*/ 7 h 7"/>
                              <a:gd name="T116" fmla="*/ 3445 w 3561"/>
                              <a:gd name="T117" fmla="*/ 7 h 7"/>
                              <a:gd name="T118" fmla="*/ 3494 w 3561"/>
                              <a:gd name="T11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61" h="7">
                                <a:moveTo>
                                  <a:pt x="0" y="0"/>
                                </a:moveTo>
                                <a:lnTo>
                                  <a:pt x="29" y="0"/>
                                </a:lnTo>
                                <a:lnTo>
                                  <a:pt x="29" y="7"/>
                                </a:lnTo>
                                <a:lnTo>
                                  <a:pt x="0" y="7"/>
                                </a:lnTo>
                                <a:lnTo>
                                  <a:pt x="0" y="0"/>
                                </a:lnTo>
                                <a:close/>
                                <a:moveTo>
                                  <a:pt x="50" y="0"/>
                                </a:moveTo>
                                <a:lnTo>
                                  <a:pt x="78" y="0"/>
                                </a:lnTo>
                                <a:lnTo>
                                  <a:pt x="78" y="7"/>
                                </a:lnTo>
                                <a:lnTo>
                                  <a:pt x="50" y="7"/>
                                </a:lnTo>
                                <a:lnTo>
                                  <a:pt x="50" y="0"/>
                                </a:lnTo>
                                <a:close/>
                                <a:moveTo>
                                  <a:pt x="99" y="0"/>
                                </a:moveTo>
                                <a:lnTo>
                                  <a:pt x="127" y="0"/>
                                </a:lnTo>
                                <a:lnTo>
                                  <a:pt x="127" y="7"/>
                                </a:lnTo>
                                <a:lnTo>
                                  <a:pt x="99" y="7"/>
                                </a:lnTo>
                                <a:lnTo>
                                  <a:pt x="99" y="0"/>
                                </a:lnTo>
                                <a:close/>
                                <a:moveTo>
                                  <a:pt x="148" y="0"/>
                                </a:moveTo>
                                <a:lnTo>
                                  <a:pt x="176" y="0"/>
                                </a:lnTo>
                                <a:lnTo>
                                  <a:pt x="176" y="7"/>
                                </a:lnTo>
                                <a:lnTo>
                                  <a:pt x="148" y="7"/>
                                </a:lnTo>
                                <a:lnTo>
                                  <a:pt x="148" y="0"/>
                                </a:lnTo>
                                <a:close/>
                                <a:moveTo>
                                  <a:pt x="198" y="0"/>
                                </a:moveTo>
                                <a:lnTo>
                                  <a:pt x="226" y="0"/>
                                </a:lnTo>
                                <a:lnTo>
                                  <a:pt x="226" y="7"/>
                                </a:lnTo>
                                <a:lnTo>
                                  <a:pt x="198" y="7"/>
                                </a:lnTo>
                                <a:lnTo>
                                  <a:pt x="198" y="0"/>
                                </a:lnTo>
                                <a:close/>
                                <a:moveTo>
                                  <a:pt x="247" y="0"/>
                                </a:moveTo>
                                <a:lnTo>
                                  <a:pt x="275" y="0"/>
                                </a:lnTo>
                                <a:lnTo>
                                  <a:pt x="275" y="7"/>
                                </a:lnTo>
                                <a:lnTo>
                                  <a:pt x="247" y="7"/>
                                </a:lnTo>
                                <a:lnTo>
                                  <a:pt x="247" y="0"/>
                                </a:lnTo>
                                <a:close/>
                                <a:moveTo>
                                  <a:pt x="296" y="0"/>
                                </a:moveTo>
                                <a:lnTo>
                                  <a:pt x="324" y="0"/>
                                </a:lnTo>
                                <a:lnTo>
                                  <a:pt x="324" y="7"/>
                                </a:lnTo>
                                <a:lnTo>
                                  <a:pt x="296" y="7"/>
                                </a:lnTo>
                                <a:lnTo>
                                  <a:pt x="296" y="0"/>
                                </a:lnTo>
                                <a:close/>
                                <a:moveTo>
                                  <a:pt x="345" y="0"/>
                                </a:moveTo>
                                <a:lnTo>
                                  <a:pt x="373" y="0"/>
                                </a:lnTo>
                                <a:lnTo>
                                  <a:pt x="373" y="7"/>
                                </a:lnTo>
                                <a:lnTo>
                                  <a:pt x="345" y="7"/>
                                </a:lnTo>
                                <a:lnTo>
                                  <a:pt x="345" y="0"/>
                                </a:lnTo>
                                <a:close/>
                                <a:moveTo>
                                  <a:pt x="394" y="0"/>
                                </a:moveTo>
                                <a:lnTo>
                                  <a:pt x="422" y="0"/>
                                </a:lnTo>
                                <a:lnTo>
                                  <a:pt x="422" y="7"/>
                                </a:lnTo>
                                <a:lnTo>
                                  <a:pt x="394" y="7"/>
                                </a:lnTo>
                                <a:lnTo>
                                  <a:pt x="394" y="0"/>
                                </a:lnTo>
                                <a:close/>
                                <a:moveTo>
                                  <a:pt x="443" y="0"/>
                                </a:moveTo>
                                <a:lnTo>
                                  <a:pt x="472" y="0"/>
                                </a:lnTo>
                                <a:lnTo>
                                  <a:pt x="472" y="7"/>
                                </a:lnTo>
                                <a:lnTo>
                                  <a:pt x="443" y="7"/>
                                </a:lnTo>
                                <a:lnTo>
                                  <a:pt x="443" y="0"/>
                                </a:lnTo>
                                <a:close/>
                                <a:moveTo>
                                  <a:pt x="493" y="0"/>
                                </a:moveTo>
                                <a:lnTo>
                                  <a:pt x="521" y="0"/>
                                </a:lnTo>
                                <a:lnTo>
                                  <a:pt x="521" y="7"/>
                                </a:lnTo>
                                <a:lnTo>
                                  <a:pt x="493" y="7"/>
                                </a:lnTo>
                                <a:lnTo>
                                  <a:pt x="493" y="0"/>
                                </a:lnTo>
                                <a:close/>
                                <a:moveTo>
                                  <a:pt x="542" y="0"/>
                                </a:moveTo>
                                <a:lnTo>
                                  <a:pt x="570" y="0"/>
                                </a:lnTo>
                                <a:lnTo>
                                  <a:pt x="570" y="7"/>
                                </a:lnTo>
                                <a:lnTo>
                                  <a:pt x="542" y="7"/>
                                </a:lnTo>
                                <a:lnTo>
                                  <a:pt x="542" y="0"/>
                                </a:lnTo>
                                <a:close/>
                                <a:moveTo>
                                  <a:pt x="591" y="0"/>
                                </a:moveTo>
                                <a:lnTo>
                                  <a:pt x="619" y="0"/>
                                </a:lnTo>
                                <a:lnTo>
                                  <a:pt x="619" y="7"/>
                                </a:lnTo>
                                <a:lnTo>
                                  <a:pt x="591" y="7"/>
                                </a:lnTo>
                                <a:lnTo>
                                  <a:pt x="591" y="0"/>
                                </a:lnTo>
                                <a:close/>
                                <a:moveTo>
                                  <a:pt x="640" y="0"/>
                                </a:moveTo>
                                <a:lnTo>
                                  <a:pt x="668" y="0"/>
                                </a:lnTo>
                                <a:lnTo>
                                  <a:pt x="668" y="7"/>
                                </a:lnTo>
                                <a:lnTo>
                                  <a:pt x="640" y="7"/>
                                </a:lnTo>
                                <a:lnTo>
                                  <a:pt x="640" y="0"/>
                                </a:lnTo>
                                <a:close/>
                                <a:moveTo>
                                  <a:pt x="690" y="0"/>
                                </a:moveTo>
                                <a:lnTo>
                                  <a:pt x="718" y="0"/>
                                </a:lnTo>
                                <a:lnTo>
                                  <a:pt x="718" y="7"/>
                                </a:lnTo>
                                <a:lnTo>
                                  <a:pt x="690" y="7"/>
                                </a:lnTo>
                                <a:lnTo>
                                  <a:pt x="690" y="0"/>
                                </a:lnTo>
                                <a:close/>
                                <a:moveTo>
                                  <a:pt x="739" y="0"/>
                                </a:moveTo>
                                <a:lnTo>
                                  <a:pt x="767" y="0"/>
                                </a:lnTo>
                                <a:lnTo>
                                  <a:pt x="767" y="7"/>
                                </a:lnTo>
                                <a:lnTo>
                                  <a:pt x="739" y="7"/>
                                </a:lnTo>
                                <a:lnTo>
                                  <a:pt x="739" y="0"/>
                                </a:lnTo>
                                <a:close/>
                                <a:moveTo>
                                  <a:pt x="788" y="0"/>
                                </a:moveTo>
                                <a:lnTo>
                                  <a:pt x="816" y="0"/>
                                </a:lnTo>
                                <a:lnTo>
                                  <a:pt x="816" y="7"/>
                                </a:lnTo>
                                <a:lnTo>
                                  <a:pt x="788" y="7"/>
                                </a:lnTo>
                                <a:lnTo>
                                  <a:pt x="788" y="0"/>
                                </a:lnTo>
                                <a:close/>
                                <a:moveTo>
                                  <a:pt x="837" y="0"/>
                                </a:moveTo>
                                <a:lnTo>
                                  <a:pt x="865" y="0"/>
                                </a:lnTo>
                                <a:lnTo>
                                  <a:pt x="865" y="7"/>
                                </a:lnTo>
                                <a:lnTo>
                                  <a:pt x="837" y="7"/>
                                </a:lnTo>
                                <a:lnTo>
                                  <a:pt x="837" y="0"/>
                                </a:lnTo>
                                <a:close/>
                                <a:moveTo>
                                  <a:pt x="886" y="0"/>
                                </a:moveTo>
                                <a:lnTo>
                                  <a:pt x="915" y="0"/>
                                </a:lnTo>
                                <a:lnTo>
                                  <a:pt x="915" y="7"/>
                                </a:lnTo>
                                <a:lnTo>
                                  <a:pt x="886" y="7"/>
                                </a:lnTo>
                                <a:lnTo>
                                  <a:pt x="886" y="0"/>
                                </a:lnTo>
                                <a:close/>
                                <a:moveTo>
                                  <a:pt x="936" y="0"/>
                                </a:moveTo>
                                <a:lnTo>
                                  <a:pt x="964" y="0"/>
                                </a:lnTo>
                                <a:lnTo>
                                  <a:pt x="964" y="7"/>
                                </a:lnTo>
                                <a:lnTo>
                                  <a:pt x="936" y="7"/>
                                </a:lnTo>
                                <a:lnTo>
                                  <a:pt x="936" y="0"/>
                                </a:lnTo>
                                <a:close/>
                                <a:moveTo>
                                  <a:pt x="985" y="0"/>
                                </a:moveTo>
                                <a:lnTo>
                                  <a:pt x="1013" y="0"/>
                                </a:lnTo>
                                <a:lnTo>
                                  <a:pt x="1013" y="7"/>
                                </a:lnTo>
                                <a:lnTo>
                                  <a:pt x="985" y="7"/>
                                </a:lnTo>
                                <a:lnTo>
                                  <a:pt x="985" y="0"/>
                                </a:lnTo>
                                <a:close/>
                                <a:moveTo>
                                  <a:pt x="1034" y="0"/>
                                </a:moveTo>
                                <a:lnTo>
                                  <a:pt x="1062" y="0"/>
                                </a:lnTo>
                                <a:lnTo>
                                  <a:pt x="1062" y="7"/>
                                </a:lnTo>
                                <a:lnTo>
                                  <a:pt x="1034" y="7"/>
                                </a:lnTo>
                                <a:lnTo>
                                  <a:pt x="1034" y="0"/>
                                </a:lnTo>
                                <a:close/>
                                <a:moveTo>
                                  <a:pt x="1083" y="0"/>
                                </a:moveTo>
                                <a:lnTo>
                                  <a:pt x="1111" y="0"/>
                                </a:lnTo>
                                <a:lnTo>
                                  <a:pt x="1111" y="7"/>
                                </a:lnTo>
                                <a:lnTo>
                                  <a:pt x="1083" y="7"/>
                                </a:lnTo>
                                <a:lnTo>
                                  <a:pt x="1083" y="0"/>
                                </a:lnTo>
                                <a:close/>
                                <a:moveTo>
                                  <a:pt x="1132" y="0"/>
                                </a:moveTo>
                                <a:lnTo>
                                  <a:pt x="1160" y="0"/>
                                </a:lnTo>
                                <a:lnTo>
                                  <a:pt x="1160" y="7"/>
                                </a:lnTo>
                                <a:lnTo>
                                  <a:pt x="1132" y="7"/>
                                </a:lnTo>
                                <a:lnTo>
                                  <a:pt x="1132" y="0"/>
                                </a:lnTo>
                                <a:close/>
                                <a:moveTo>
                                  <a:pt x="1182" y="0"/>
                                </a:moveTo>
                                <a:lnTo>
                                  <a:pt x="1210" y="0"/>
                                </a:lnTo>
                                <a:lnTo>
                                  <a:pt x="1210" y="7"/>
                                </a:lnTo>
                                <a:lnTo>
                                  <a:pt x="1182" y="7"/>
                                </a:lnTo>
                                <a:lnTo>
                                  <a:pt x="1182" y="0"/>
                                </a:lnTo>
                                <a:close/>
                                <a:moveTo>
                                  <a:pt x="1231" y="0"/>
                                </a:moveTo>
                                <a:lnTo>
                                  <a:pt x="1259" y="0"/>
                                </a:lnTo>
                                <a:lnTo>
                                  <a:pt x="1259" y="7"/>
                                </a:lnTo>
                                <a:lnTo>
                                  <a:pt x="1231" y="7"/>
                                </a:lnTo>
                                <a:lnTo>
                                  <a:pt x="1231" y="0"/>
                                </a:lnTo>
                                <a:close/>
                                <a:moveTo>
                                  <a:pt x="1280" y="0"/>
                                </a:moveTo>
                                <a:lnTo>
                                  <a:pt x="1308" y="0"/>
                                </a:lnTo>
                                <a:lnTo>
                                  <a:pt x="1308" y="7"/>
                                </a:lnTo>
                                <a:lnTo>
                                  <a:pt x="1280" y="7"/>
                                </a:lnTo>
                                <a:lnTo>
                                  <a:pt x="1280" y="0"/>
                                </a:lnTo>
                                <a:close/>
                                <a:moveTo>
                                  <a:pt x="1329" y="0"/>
                                </a:moveTo>
                                <a:lnTo>
                                  <a:pt x="1358" y="0"/>
                                </a:lnTo>
                                <a:lnTo>
                                  <a:pt x="1358" y="7"/>
                                </a:lnTo>
                                <a:lnTo>
                                  <a:pt x="1329" y="7"/>
                                </a:lnTo>
                                <a:lnTo>
                                  <a:pt x="1329" y="0"/>
                                </a:lnTo>
                                <a:close/>
                                <a:moveTo>
                                  <a:pt x="1379" y="0"/>
                                </a:moveTo>
                                <a:lnTo>
                                  <a:pt x="1407" y="0"/>
                                </a:lnTo>
                                <a:lnTo>
                                  <a:pt x="1407" y="7"/>
                                </a:lnTo>
                                <a:lnTo>
                                  <a:pt x="1379" y="7"/>
                                </a:lnTo>
                                <a:lnTo>
                                  <a:pt x="1379" y="0"/>
                                </a:lnTo>
                                <a:close/>
                                <a:moveTo>
                                  <a:pt x="1428" y="0"/>
                                </a:moveTo>
                                <a:lnTo>
                                  <a:pt x="1456" y="0"/>
                                </a:lnTo>
                                <a:lnTo>
                                  <a:pt x="1456" y="7"/>
                                </a:lnTo>
                                <a:lnTo>
                                  <a:pt x="1428" y="7"/>
                                </a:lnTo>
                                <a:lnTo>
                                  <a:pt x="1428" y="0"/>
                                </a:lnTo>
                                <a:close/>
                                <a:moveTo>
                                  <a:pt x="1477" y="0"/>
                                </a:moveTo>
                                <a:lnTo>
                                  <a:pt x="1505" y="0"/>
                                </a:lnTo>
                                <a:lnTo>
                                  <a:pt x="1505" y="7"/>
                                </a:lnTo>
                                <a:lnTo>
                                  <a:pt x="1477" y="7"/>
                                </a:lnTo>
                                <a:lnTo>
                                  <a:pt x="1477" y="0"/>
                                </a:lnTo>
                                <a:close/>
                                <a:moveTo>
                                  <a:pt x="1526" y="0"/>
                                </a:moveTo>
                                <a:lnTo>
                                  <a:pt x="1554" y="0"/>
                                </a:lnTo>
                                <a:lnTo>
                                  <a:pt x="1554" y="7"/>
                                </a:lnTo>
                                <a:lnTo>
                                  <a:pt x="1526" y="7"/>
                                </a:lnTo>
                                <a:lnTo>
                                  <a:pt x="1526" y="0"/>
                                </a:lnTo>
                                <a:close/>
                                <a:moveTo>
                                  <a:pt x="1575" y="0"/>
                                </a:moveTo>
                                <a:lnTo>
                                  <a:pt x="1603" y="0"/>
                                </a:lnTo>
                                <a:lnTo>
                                  <a:pt x="1603" y="7"/>
                                </a:lnTo>
                                <a:lnTo>
                                  <a:pt x="1575" y="7"/>
                                </a:lnTo>
                                <a:lnTo>
                                  <a:pt x="1575" y="0"/>
                                </a:lnTo>
                                <a:close/>
                                <a:moveTo>
                                  <a:pt x="1624" y="0"/>
                                </a:moveTo>
                                <a:lnTo>
                                  <a:pt x="1653" y="0"/>
                                </a:lnTo>
                                <a:lnTo>
                                  <a:pt x="1653" y="7"/>
                                </a:lnTo>
                                <a:lnTo>
                                  <a:pt x="1624" y="7"/>
                                </a:lnTo>
                                <a:lnTo>
                                  <a:pt x="1624" y="0"/>
                                </a:lnTo>
                                <a:close/>
                                <a:moveTo>
                                  <a:pt x="1674" y="0"/>
                                </a:moveTo>
                                <a:lnTo>
                                  <a:pt x="1702" y="0"/>
                                </a:lnTo>
                                <a:lnTo>
                                  <a:pt x="1702" y="7"/>
                                </a:lnTo>
                                <a:lnTo>
                                  <a:pt x="1674" y="7"/>
                                </a:lnTo>
                                <a:lnTo>
                                  <a:pt x="1674" y="0"/>
                                </a:lnTo>
                                <a:close/>
                                <a:moveTo>
                                  <a:pt x="1723" y="0"/>
                                </a:moveTo>
                                <a:lnTo>
                                  <a:pt x="1751" y="0"/>
                                </a:lnTo>
                                <a:lnTo>
                                  <a:pt x="1751" y="7"/>
                                </a:lnTo>
                                <a:lnTo>
                                  <a:pt x="1723" y="7"/>
                                </a:lnTo>
                                <a:lnTo>
                                  <a:pt x="1723" y="0"/>
                                </a:lnTo>
                                <a:close/>
                                <a:moveTo>
                                  <a:pt x="1772" y="0"/>
                                </a:moveTo>
                                <a:lnTo>
                                  <a:pt x="1800" y="0"/>
                                </a:lnTo>
                                <a:lnTo>
                                  <a:pt x="1800" y="7"/>
                                </a:lnTo>
                                <a:lnTo>
                                  <a:pt x="1772" y="7"/>
                                </a:lnTo>
                                <a:lnTo>
                                  <a:pt x="1772" y="0"/>
                                </a:lnTo>
                                <a:close/>
                                <a:moveTo>
                                  <a:pt x="1821" y="0"/>
                                </a:moveTo>
                                <a:lnTo>
                                  <a:pt x="1850" y="0"/>
                                </a:lnTo>
                                <a:lnTo>
                                  <a:pt x="1850" y="7"/>
                                </a:lnTo>
                                <a:lnTo>
                                  <a:pt x="1821" y="7"/>
                                </a:lnTo>
                                <a:lnTo>
                                  <a:pt x="1821" y="0"/>
                                </a:lnTo>
                                <a:close/>
                                <a:moveTo>
                                  <a:pt x="1871" y="0"/>
                                </a:moveTo>
                                <a:lnTo>
                                  <a:pt x="1899" y="0"/>
                                </a:lnTo>
                                <a:lnTo>
                                  <a:pt x="1899" y="7"/>
                                </a:lnTo>
                                <a:lnTo>
                                  <a:pt x="1871" y="7"/>
                                </a:lnTo>
                                <a:lnTo>
                                  <a:pt x="1871" y="0"/>
                                </a:lnTo>
                                <a:close/>
                                <a:moveTo>
                                  <a:pt x="1920" y="0"/>
                                </a:moveTo>
                                <a:lnTo>
                                  <a:pt x="1948" y="0"/>
                                </a:lnTo>
                                <a:lnTo>
                                  <a:pt x="1948" y="7"/>
                                </a:lnTo>
                                <a:lnTo>
                                  <a:pt x="1920" y="7"/>
                                </a:lnTo>
                                <a:lnTo>
                                  <a:pt x="1920" y="0"/>
                                </a:lnTo>
                                <a:close/>
                                <a:moveTo>
                                  <a:pt x="1969" y="0"/>
                                </a:moveTo>
                                <a:lnTo>
                                  <a:pt x="1997" y="0"/>
                                </a:lnTo>
                                <a:lnTo>
                                  <a:pt x="1997" y="7"/>
                                </a:lnTo>
                                <a:lnTo>
                                  <a:pt x="1969" y="7"/>
                                </a:lnTo>
                                <a:lnTo>
                                  <a:pt x="1969" y="0"/>
                                </a:lnTo>
                                <a:close/>
                                <a:moveTo>
                                  <a:pt x="2018" y="0"/>
                                </a:moveTo>
                                <a:lnTo>
                                  <a:pt x="2046" y="0"/>
                                </a:lnTo>
                                <a:lnTo>
                                  <a:pt x="2046" y="7"/>
                                </a:lnTo>
                                <a:lnTo>
                                  <a:pt x="2018" y="7"/>
                                </a:lnTo>
                                <a:lnTo>
                                  <a:pt x="2018" y="0"/>
                                </a:lnTo>
                                <a:close/>
                                <a:moveTo>
                                  <a:pt x="2067" y="0"/>
                                </a:moveTo>
                                <a:lnTo>
                                  <a:pt x="2095" y="0"/>
                                </a:lnTo>
                                <a:lnTo>
                                  <a:pt x="2095" y="7"/>
                                </a:lnTo>
                                <a:lnTo>
                                  <a:pt x="2067" y="7"/>
                                </a:lnTo>
                                <a:lnTo>
                                  <a:pt x="2067" y="0"/>
                                </a:lnTo>
                                <a:close/>
                                <a:moveTo>
                                  <a:pt x="2116" y="0"/>
                                </a:moveTo>
                                <a:lnTo>
                                  <a:pt x="2145" y="0"/>
                                </a:lnTo>
                                <a:lnTo>
                                  <a:pt x="2145" y="7"/>
                                </a:lnTo>
                                <a:lnTo>
                                  <a:pt x="2116" y="7"/>
                                </a:lnTo>
                                <a:lnTo>
                                  <a:pt x="2116" y="0"/>
                                </a:lnTo>
                                <a:close/>
                                <a:moveTo>
                                  <a:pt x="2166" y="0"/>
                                </a:moveTo>
                                <a:lnTo>
                                  <a:pt x="2194" y="0"/>
                                </a:lnTo>
                                <a:lnTo>
                                  <a:pt x="2194" y="7"/>
                                </a:lnTo>
                                <a:lnTo>
                                  <a:pt x="2166" y="7"/>
                                </a:lnTo>
                                <a:lnTo>
                                  <a:pt x="2166" y="0"/>
                                </a:lnTo>
                                <a:close/>
                                <a:moveTo>
                                  <a:pt x="2215" y="0"/>
                                </a:moveTo>
                                <a:lnTo>
                                  <a:pt x="2243" y="0"/>
                                </a:lnTo>
                                <a:lnTo>
                                  <a:pt x="2243" y="7"/>
                                </a:lnTo>
                                <a:lnTo>
                                  <a:pt x="2215" y="7"/>
                                </a:lnTo>
                                <a:lnTo>
                                  <a:pt x="2215" y="0"/>
                                </a:lnTo>
                                <a:close/>
                                <a:moveTo>
                                  <a:pt x="2264" y="0"/>
                                </a:moveTo>
                                <a:lnTo>
                                  <a:pt x="2292" y="0"/>
                                </a:lnTo>
                                <a:lnTo>
                                  <a:pt x="2292" y="7"/>
                                </a:lnTo>
                                <a:lnTo>
                                  <a:pt x="2264" y="7"/>
                                </a:lnTo>
                                <a:lnTo>
                                  <a:pt x="2264" y="0"/>
                                </a:lnTo>
                                <a:close/>
                                <a:moveTo>
                                  <a:pt x="2314" y="0"/>
                                </a:moveTo>
                                <a:lnTo>
                                  <a:pt x="2342" y="0"/>
                                </a:lnTo>
                                <a:lnTo>
                                  <a:pt x="2342" y="7"/>
                                </a:lnTo>
                                <a:lnTo>
                                  <a:pt x="2314" y="7"/>
                                </a:lnTo>
                                <a:lnTo>
                                  <a:pt x="2314" y="0"/>
                                </a:lnTo>
                                <a:close/>
                                <a:moveTo>
                                  <a:pt x="2363" y="0"/>
                                </a:moveTo>
                                <a:lnTo>
                                  <a:pt x="2391" y="0"/>
                                </a:lnTo>
                                <a:lnTo>
                                  <a:pt x="2391" y="7"/>
                                </a:lnTo>
                                <a:lnTo>
                                  <a:pt x="2363" y="7"/>
                                </a:lnTo>
                                <a:lnTo>
                                  <a:pt x="2363" y="0"/>
                                </a:lnTo>
                                <a:close/>
                                <a:moveTo>
                                  <a:pt x="2412" y="0"/>
                                </a:moveTo>
                                <a:lnTo>
                                  <a:pt x="2440" y="0"/>
                                </a:lnTo>
                                <a:lnTo>
                                  <a:pt x="2440" y="7"/>
                                </a:lnTo>
                                <a:lnTo>
                                  <a:pt x="2412" y="7"/>
                                </a:lnTo>
                                <a:lnTo>
                                  <a:pt x="2412" y="0"/>
                                </a:lnTo>
                                <a:close/>
                                <a:moveTo>
                                  <a:pt x="2461" y="0"/>
                                </a:moveTo>
                                <a:lnTo>
                                  <a:pt x="2489" y="0"/>
                                </a:lnTo>
                                <a:lnTo>
                                  <a:pt x="2489" y="7"/>
                                </a:lnTo>
                                <a:lnTo>
                                  <a:pt x="2461" y="7"/>
                                </a:lnTo>
                                <a:lnTo>
                                  <a:pt x="2461" y="0"/>
                                </a:lnTo>
                                <a:close/>
                                <a:moveTo>
                                  <a:pt x="2510" y="0"/>
                                </a:moveTo>
                                <a:lnTo>
                                  <a:pt x="2538" y="0"/>
                                </a:lnTo>
                                <a:lnTo>
                                  <a:pt x="2538" y="7"/>
                                </a:lnTo>
                                <a:lnTo>
                                  <a:pt x="2510" y="7"/>
                                </a:lnTo>
                                <a:lnTo>
                                  <a:pt x="2510" y="0"/>
                                </a:lnTo>
                                <a:close/>
                                <a:moveTo>
                                  <a:pt x="2559" y="0"/>
                                </a:moveTo>
                                <a:lnTo>
                                  <a:pt x="2587" y="0"/>
                                </a:lnTo>
                                <a:lnTo>
                                  <a:pt x="2587" y="7"/>
                                </a:lnTo>
                                <a:lnTo>
                                  <a:pt x="2559" y="7"/>
                                </a:lnTo>
                                <a:lnTo>
                                  <a:pt x="2559" y="0"/>
                                </a:lnTo>
                                <a:close/>
                                <a:moveTo>
                                  <a:pt x="2608" y="0"/>
                                </a:moveTo>
                                <a:lnTo>
                                  <a:pt x="2637" y="0"/>
                                </a:lnTo>
                                <a:lnTo>
                                  <a:pt x="2637" y="7"/>
                                </a:lnTo>
                                <a:lnTo>
                                  <a:pt x="2608" y="7"/>
                                </a:lnTo>
                                <a:lnTo>
                                  <a:pt x="2608" y="0"/>
                                </a:lnTo>
                                <a:close/>
                                <a:moveTo>
                                  <a:pt x="2658" y="0"/>
                                </a:moveTo>
                                <a:lnTo>
                                  <a:pt x="2686" y="0"/>
                                </a:lnTo>
                                <a:lnTo>
                                  <a:pt x="2686" y="7"/>
                                </a:lnTo>
                                <a:lnTo>
                                  <a:pt x="2658" y="7"/>
                                </a:lnTo>
                                <a:lnTo>
                                  <a:pt x="2658" y="0"/>
                                </a:lnTo>
                                <a:close/>
                                <a:moveTo>
                                  <a:pt x="2707" y="0"/>
                                </a:moveTo>
                                <a:lnTo>
                                  <a:pt x="2735" y="0"/>
                                </a:lnTo>
                                <a:lnTo>
                                  <a:pt x="2735" y="7"/>
                                </a:lnTo>
                                <a:lnTo>
                                  <a:pt x="2707" y="7"/>
                                </a:lnTo>
                                <a:lnTo>
                                  <a:pt x="2707" y="0"/>
                                </a:lnTo>
                                <a:close/>
                                <a:moveTo>
                                  <a:pt x="2756" y="0"/>
                                </a:moveTo>
                                <a:lnTo>
                                  <a:pt x="2784" y="0"/>
                                </a:lnTo>
                                <a:lnTo>
                                  <a:pt x="2784" y="7"/>
                                </a:lnTo>
                                <a:lnTo>
                                  <a:pt x="2756" y="7"/>
                                </a:lnTo>
                                <a:lnTo>
                                  <a:pt x="2756" y="0"/>
                                </a:lnTo>
                                <a:close/>
                                <a:moveTo>
                                  <a:pt x="2806" y="0"/>
                                </a:moveTo>
                                <a:lnTo>
                                  <a:pt x="2834" y="0"/>
                                </a:lnTo>
                                <a:lnTo>
                                  <a:pt x="2834" y="7"/>
                                </a:lnTo>
                                <a:lnTo>
                                  <a:pt x="2806" y="7"/>
                                </a:lnTo>
                                <a:lnTo>
                                  <a:pt x="2806" y="0"/>
                                </a:lnTo>
                                <a:close/>
                                <a:moveTo>
                                  <a:pt x="2855" y="0"/>
                                </a:moveTo>
                                <a:lnTo>
                                  <a:pt x="2883" y="0"/>
                                </a:lnTo>
                                <a:lnTo>
                                  <a:pt x="2883" y="7"/>
                                </a:lnTo>
                                <a:lnTo>
                                  <a:pt x="2855" y="7"/>
                                </a:lnTo>
                                <a:lnTo>
                                  <a:pt x="2855" y="0"/>
                                </a:lnTo>
                                <a:close/>
                                <a:moveTo>
                                  <a:pt x="2904" y="0"/>
                                </a:moveTo>
                                <a:lnTo>
                                  <a:pt x="2932" y="0"/>
                                </a:lnTo>
                                <a:lnTo>
                                  <a:pt x="2932" y="7"/>
                                </a:lnTo>
                                <a:lnTo>
                                  <a:pt x="2904" y="7"/>
                                </a:lnTo>
                                <a:lnTo>
                                  <a:pt x="2904" y="0"/>
                                </a:lnTo>
                                <a:close/>
                                <a:moveTo>
                                  <a:pt x="2953" y="0"/>
                                </a:moveTo>
                                <a:lnTo>
                                  <a:pt x="2981" y="0"/>
                                </a:lnTo>
                                <a:lnTo>
                                  <a:pt x="2981" y="7"/>
                                </a:lnTo>
                                <a:lnTo>
                                  <a:pt x="2953" y="7"/>
                                </a:lnTo>
                                <a:lnTo>
                                  <a:pt x="2953" y="0"/>
                                </a:lnTo>
                                <a:close/>
                                <a:moveTo>
                                  <a:pt x="3002" y="0"/>
                                </a:moveTo>
                                <a:lnTo>
                                  <a:pt x="3030" y="0"/>
                                </a:lnTo>
                                <a:lnTo>
                                  <a:pt x="3030" y="7"/>
                                </a:lnTo>
                                <a:lnTo>
                                  <a:pt x="3002" y="7"/>
                                </a:lnTo>
                                <a:lnTo>
                                  <a:pt x="3002" y="0"/>
                                </a:lnTo>
                                <a:close/>
                                <a:moveTo>
                                  <a:pt x="3051" y="0"/>
                                </a:moveTo>
                                <a:lnTo>
                                  <a:pt x="3079" y="0"/>
                                </a:lnTo>
                                <a:lnTo>
                                  <a:pt x="3079" y="7"/>
                                </a:lnTo>
                                <a:lnTo>
                                  <a:pt x="3051" y="7"/>
                                </a:lnTo>
                                <a:lnTo>
                                  <a:pt x="3051" y="0"/>
                                </a:lnTo>
                                <a:close/>
                                <a:moveTo>
                                  <a:pt x="3101" y="0"/>
                                </a:moveTo>
                                <a:lnTo>
                                  <a:pt x="3129" y="0"/>
                                </a:lnTo>
                                <a:lnTo>
                                  <a:pt x="3129" y="7"/>
                                </a:lnTo>
                                <a:lnTo>
                                  <a:pt x="3101" y="7"/>
                                </a:lnTo>
                                <a:lnTo>
                                  <a:pt x="3101" y="0"/>
                                </a:lnTo>
                                <a:close/>
                                <a:moveTo>
                                  <a:pt x="3150" y="0"/>
                                </a:moveTo>
                                <a:lnTo>
                                  <a:pt x="3178" y="0"/>
                                </a:lnTo>
                                <a:lnTo>
                                  <a:pt x="3178" y="7"/>
                                </a:lnTo>
                                <a:lnTo>
                                  <a:pt x="3150" y="7"/>
                                </a:lnTo>
                                <a:lnTo>
                                  <a:pt x="3150" y="0"/>
                                </a:lnTo>
                                <a:close/>
                                <a:moveTo>
                                  <a:pt x="3199" y="0"/>
                                </a:moveTo>
                                <a:lnTo>
                                  <a:pt x="3227" y="0"/>
                                </a:lnTo>
                                <a:lnTo>
                                  <a:pt x="3227" y="7"/>
                                </a:lnTo>
                                <a:lnTo>
                                  <a:pt x="3199" y="7"/>
                                </a:lnTo>
                                <a:lnTo>
                                  <a:pt x="3199" y="0"/>
                                </a:lnTo>
                                <a:close/>
                                <a:moveTo>
                                  <a:pt x="3248" y="0"/>
                                </a:moveTo>
                                <a:lnTo>
                                  <a:pt x="3276" y="0"/>
                                </a:lnTo>
                                <a:lnTo>
                                  <a:pt x="3276" y="7"/>
                                </a:lnTo>
                                <a:lnTo>
                                  <a:pt x="3248" y="7"/>
                                </a:lnTo>
                                <a:lnTo>
                                  <a:pt x="3248" y="0"/>
                                </a:lnTo>
                                <a:close/>
                                <a:moveTo>
                                  <a:pt x="3298" y="0"/>
                                </a:moveTo>
                                <a:lnTo>
                                  <a:pt x="3326" y="0"/>
                                </a:lnTo>
                                <a:lnTo>
                                  <a:pt x="3326" y="7"/>
                                </a:lnTo>
                                <a:lnTo>
                                  <a:pt x="3298" y="7"/>
                                </a:lnTo>
                                <a:lnTo>
                                  <a:pt x="3298" y="0"/>
                                </a:lnTo>
                                <a:close/>
                                <a:moveTo>
                                  <a:pt x="3347" y="0"/>
                                </a:moveTo>
                                <a:lnTo>
                                  <a:pt x="3375" y="0"/>
                                </a:lnTo>
                                <a:lnTo>
                                  <a:pt x="3375" y="7"/>
                                </a:lnTo>
                                <a:lnTo>
                                  <a:pt x="3347" y="7"/>
                                </a:lnTo>
                                <a:lnTo>
                                  <a:pt x="3347" y="0"/>
                                </a:lnTo>
                                <a:close/>
                                <a:moveTo>
                                  <a:pt x="3396" y="0"/>
                                </a:moveTo>
                                <a:lnTo>
                                  <a:pt x="3424" y="0"/>
                                </a:lnTo>
                                <a:lnTo>
                                  <a:pt x="3424" y="7"/>
                                </a:lnTo>
                                <a:lnTo>
                                  <a:pt x="3396" y="7"/>
                                </a:lnTo>
                                <a:lnTo>
                                  <a:pt x="3396" y="0"/>
                                </a:lnTo>
                                <a:close/>
                                <a:moveTo>
                                  <a:pt x="3445" y="0"/>
                                </a:moveTo>
                                <a:lnTo>
                                  <a:pt x="3473" y="0"/>
                                </a:lnTo>
                                <a:lnTo>
                                  <a:pt x="3473" y="7"/>
                                </a:lnTo>
                                <a:lnTo>
                                  <a:pt x="3445" y="7"/>
                                </a:lnTo>
                                <a:lnTo>
                                  <a:pt x="3445" y="0"/>
                                </a:lnTo>
                                <a:close/>
                                <a:moveTo>
                                  <a:pt x="3494" y="0"/>
                                </a:moveTo>
                                <a:lnTo>
                                  <a:pt x="3523" y="0"/>
                                </a:lnTo>
                                <a:lnTo>
                                  <a:pt x="3523" y="7"/>
                                </a:lnTo>
                                <a:lnTo>
                                  <a:pt x="3494" y="7"/>
                                </a:lnTo>
                                <a:lnTo>
                                  <a:pt x="3494" y="0"/>
                                </a:lnTo>
                                <a:close/>
                                <a:moveTo>
                                  <a:pt x="3544" y="0"/>
                                </a:moveTo>
                                <a:lnTo>
                                  <a:pt x="3561" y="0"/>
                                </a:lnTo>
                                <a:lnTo>
                                  <a:pt x="3561" y="7"/>
                                </a:lnTo>
                                <a:lnTo>
                                  <a:pt x="3544" y="7"/>
                                </a:lnTo>
                                <a:lnTo>
                                  <a:pt x="35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6" name="Rectangle 139"/>
                        <wps:cNvSpPr>
                          <a:spLocks noChangeArrowheads="1"/>
                        </wps:cNvSpPr>
                        <wps:spPr bwMode="auto">
                          <a:xfrm>
                            <a:off x="89535" y="1377892"/>
                            <a:ext cx="17526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0382" w14:textId="77777777" w:rsidR="002C49D9" w:rsidRDefault="002C49D9" w:rsidP="00844380">
                              <w:r>
                                <w:rPr>
                                  <w:rFonts w:ascii="Calibri" w:hAnsi="Calibri" w:cs="Calibri"/>
                                  <w:color w:val="000000"/>
                                  <w:sz w:val="16"/>
                                  <w:szCs w:val="16"/>
                                  <w:lang w:val="en-US"/>
                                </w:rPr>
                                <w:t>NFD</w:t>
                              </w:r>
                            </w:p>
                          </w:txbxContent>
                        </wps:txbx>
                        <wps:bodyPr rot="0" vert="horz" wrap="none" lIns="0" tIns="0" rIns="0" bIns="0" anchor="t" anchorCtr="0" upright="1">
                          <a:spAutoFit/>
                        </wps:bodyPr>
                      </wps:wsp>
                      <wps:wsp>
                        <wps:cNvPr id="277" name="Rectangle 140"/>
                        <wps:cNvSpPr>
                          <a:spLocks noChangeArrowheads="1"/>
                        </wps:cNvSpPr>
                        <wps:spPr bwMode="auto">
                          <a:xfrm>
                            <a:off x="276860" y="1436254"/>
                            <a:ext cx="952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09D1" w14:textId="77777777" w:rsidR="002C49D9" w:rsidRDefault="002C49D9" w:rsidP="00844380">
                              <w:r>
                                <w:rPr>
                                  <w:rFonts w:ascii="Calibri" w:hAnsi="Calibri" w:cs="Calibri"/>
                                  <w:color w:val="000000"/>
                                  <w:sz w:val="12"/>
                                  <w:szCs w:val="12"/>
                                  <w:lang w:val="en-US"/>
                                </w:rPr>
                                <w:t>adj</w:t>
                              </w:r>
                            </w:p>
                          </w:txbxContent>
                        </wps:txbx>
                        <wps:bodyPr rot="0" vert="horz" wrap="none" lIns="0" tIns="0" rIns="0" bIns="0" anchor="t" anchorCtr="0" upright="1">
                          <a:spAutoFit/>
                        </wps:bodyPr>
                      </wps:wsp>
                      <wps:wsp>
                        <wps:cNvPr id="279" name="Rectangle 141"/>
                        <wps:cNvSpPr>
                          <a:spLocks noChangeArrowheads="1"/>
                        </wps:cNvSpPr>
                        <wps:spPr bwMode="auto">
                          <a:xfrm>
                            <a:off x="384175" y="1377892"/>
                            <a:ext cx="311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77914" w14:textId="77777777" w:rsidR="002C49D9" w:rsidRDefault="002C49D9" w:rsidP="00844380">
                              <w:r>
                                <w:rPr>
                                  <w:rFonts w:ascii="Calibri" w:hAnsi="Calibri" w:cs="Calibri"/>
                                  <w:color w:val="000000"/>
                                  <w:sz w:val="16"/>
                                  <w:szCs w:val="16"/>
                                  <w:lang w:val="en-US"/>
                                </w:rPr>
                                <w:t>(</w:t>
                              </w:r>
                            </w:p>
                          </w:txbxContent>
                        </wps:txbx>
                        <wps:bodyPr rot="0" vert="horz" wrap="none" lIns="0" tIns="0" rIns="0" bIns="0" anchor="t" anchorCtr="0" upright="1">
                          <a:spAutoFit/>
                        </wps:bodyPr>
                      </wps:wsp>
                      <wps:wsp>
                        <wps:cNvPr id="281" name="Rectangle 142"/>
                        <wps:cNvSpPr>
                          <a:spLocks noChangeArrowheads="1"/>
                        </wps:cNvSpPr>
                        <wps:spPr bwMode="auto">
                          <a:xfrm>
                            <a:off x="415290" y="1377892"/>
                            <a:ext cx="1397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BE525" w14:textId="77777777" w:rsidR="002C49D9" w:rsidRDefault="002C49D9" w:rsidP="00844380">
                              <w:r>
                                <w:rPr>
                                  <w:rFonts w:ascii="Calibri" w:hAnsi="Calibri" w:cs="Calibri"/>
                                  <w:color w:val="000000"/>
                                  <w:sz w:val="16"/>
                                  <w:szCs w:val="16"/>
                                  <w:lang w:val="en-US"/>
                                </w:rPr>
                                <w:t>dB)</w:t>
                              </w:r>
                            </w:p>
                          </w:txbxContent>
                        </wps:txbx>
                        <wps:bodyPr rot="0" vert="horz" wrap="none" lIns="0" tIns="0" rIns="0" bIns="0" anchor="t" anchorCtr="0" upright="1">
                          <a:spAutoFit/>
                        </wps:bodyPr>
                      </wps:wsp>
                      <wps:wsp>
                        <wps:cNvPr id="282" name="Rectangle 143"/>
                        <wps:cNvSpPr>
                          <a:spLocks noChangeArrowheads="1"/>
                        </wps:cNvSpPr>
                        <wps:spPr bwMode="auto">
                          <a:xfrm>
                            <a:off x="83820" y="943968"/>
                            <a:ext cx="17526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0C43" w14:textId="77777777" w:rsidR="002C49D9" w:rsidRDefault="002C49D9" w:rsidP="00844380">
                              <w:r>
                                <w:rPr>
                                  <w:rFonts w:ascii="Calibri" w:hAnsi="Calibri" w:cs="Calibri"/>
                                  <w:color w:val="000000"/>
                                  <w:sz w:val="16"/>
                                  <w:szCs w:val="16"/>
                                  <w:lang w:val="en-US"/>
                                </w:rPr>
                                <w:t>NFD</w:t>
                              </w:r>
                            </w:p>
                          </w:txbxContent>
                        </wps:txbx>
                        <wps:bodyPr rot="0" vert="horz" wrap="none" lIns="0" tIns="0" rIns="0" bIns="0" anchor="t" anchorCtr="0" upright="1">
                          <a:spAutoFit/>
                        </wps:bodyPr>
                      </wps:wsp>
                      <wps:wsp>
                        <wps:cNvPr id="283" name="Rectangle 144"/>
                        <wps:cNvSpPr>
                          <a:spLocks noChangeArrowheads="1"/>
                        </wps:cNvSpPr>
                        <wps:spPr bwMode="auto">
                          <a:xfrm>
                            <a:off x="271145" y="1001699"/>
                            <a:ext cx="1339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83C01" w14:textId="77777777" w:rsidR="002C49D9" w:rsidRDefault="002C49D9" w:rsidP="00844380">
                              <w:r>
                                <w:rPr>
                                  <w:rFonts w:ascii="Calibri" w:hAnsi="Calibri" w:cs="Calibri"/>
                                  <w:color w:val="000000"/>
                                  <w:sz w:val="12"/>
                                  <w:szCs w:val="12"/>
                                  <w:lang w:val="en-US"/>
                                </w:rPr>
                                <w:t>2adj</w:t>
                              </w:r>
                            </w:p>
                          </w:txbxContent>
                        </wps:txbx>
                        <wps:bodyPr rot="0" vert="horz" wrap="none" lIns="0" tIns="0" rIns="0" bIns="0" anchor="t" anchorCtr="0" upright="1">
                          <a:spAutoFit/>
                        </wps:bodyPr>
                      </wps:wsp>
                      <wps:wsp>
                        <wps:cNvPr id="284" name="Rectangle 145"/>
                        <wps:cNvSpPr>
                          <a:spLocks noChangeArrowheads="1"/>
                        </wps:cNvSpPr>
                        <wps:spPr bwMode="auto">
                          <a:xfrm>
                            <a:off x="413385" y="943968"/>
                            <a:ext cx="311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A720A" w14:textId="77777777" w:rsidR="002C49D9" w:rsidRDefault="002C49D9" w:rsidP="00844380">
                              <w:r>
                                <w:rPr>
                                  <w:rFonts w:ascii="Calibri" w:hAnsi="Calibri" w:cs="Calibri"/>
                                  <w:color w:val="000000"/>
                                  <w:sz w:val="16"/>
                                  <w:szCs w:val="16"/>
                                  <w:lang w:val="en-US"/>
                                </w:rPr>
                                <w:t>(</w:t>
                              </w:r>
                            </w:p>
                          </w:txbxContent>
                        </wps:txbx>
                        <wps:bodyPr rot="0" vert="horz" wrap="none" lIns="0" tIns="0" rIns="0" bIns="0" anchor="t" anchorCtr="0" upright="1">
                          <a:spAutoFit/>
                        </wps:bodyPr>
                      </wps:wsp>
                      <wps:wsp>
                        <wps:cNvPr id="285" name="Rectangle 146"/>
                        <wps:cNvSpPr>
                          <a:spLocks noChangeArrowheads="1"/>
                        </wps:cNvSpPr>
                        <wps:spPr bwMode="auto">
                          <a:xfrm>
                            <a:off x="445135" y="943968"/>
                            <a:ext cx="1397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20AB" w14:textId="77777777" w:rsidR="002C49D9" w:rsidRDefault="002C49D9" w:rsidP="00844380">
                              <w:r>
                                <w:rPr>
                                  <w:rFonts w:ascii="Calibri" w:hAnsi="Calibri" w:cs="Calibri"/>
                                  <w:color w:val="000000"/>
                                  <w:sz w:val="16"/>
                                  <w:szCs w:val="16"/>
                                  <w:lang w:val="en-US"/>
                                </w:rPr>
                                <w:t>dB)</w:t>
                              </w:r>
                            </w:p>
                          </w:txbxContent>
                        </wps:txbx>
                        <wps:bodyPr rot="0" vert="horz" wrap="none" lIns="0" tIns="0" rIns="0" bIns="0" anchor="t" anchorCtr="0" upright="1">
                          <a:spAutoFit/>
                        </wps:bodyPr>
                      </wps:wsp>
                      <wps:wsp>
                        <wps:cNvPr id="286" name="Rectangle 147"/>
                        <wps:cNvSpPr>
                          <a:spLocks noChangeArrowheads="1"/>
                        </wps:cNvSpPr>
                        <wps:spPr bwMode="auto">
                          <a:xfrm>
                            <a:off x="65405" y="641367"/>
                            <a:ext cx="17526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FB494" w14:textId="77777777" w:rsidR="002C49D9" w:rsidRDefault="002C49D9" w:rsidP="00844380">
                              <w:r>
                                <w:rPr>
                                  <w:rFonts w:ascii="Calibri" w:hAnsi="Calibri" w:cs="Calibri"/>
                                  <w:color w:val="000000"/>
                                  <w:sz w:val="16"/>
                                  <w:szCs w:val="16"/>
                                  <w:lang w:val="en-US"/>
                                </w:rPr>
                                <w:t>NFD</w:t>
                              </w:r>
                            </w:p>
                          </w:txbxContent>
                        </wps:txbx>
                        <wps:bodyPr rot="0" vert="horz" wrap="none" lIns="0" tIns="0" rIns="0" bIns="0" anchor="t" anchorCtr="0" upright="1">
                          <a:spAutoFit/>
                        </wps:bodyPr>
                      </wps:wsp>
                      <wps:wsp>
                        <wps:cNvPr id="287" name="Rectangle 148"/>
                        <wps:cNvSpPr>
                          <a:spLocks noChangeArrowheads="1"/>
                        </wps:cNvSpPr>
                        <wps:spPr bwMode="auto">
                          <a:xfrm>
                            <a:off x="252730" y="694653"/>
                            <a:ext cx="4699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EE7D3" w14:textId="77777777" w:rsidR="002C49D9" w:rsidRDefault="002C49D9" w:rsidP="00844380">
                              <w:r>
                                <w:rPr>
                                  <w:rFonts w:ascii="Symbol" w:hAnsi="Symbol" w:cs="Symbol"/>
                                  <w:color w:val="000000"/>
                                  <w:sz w:val="12"/>
                                  <w:szCs w:val="12"/>
                                  <w:lang w:val="en-US"/>
                                </w:rPr>
                                <w:t></w:t>
                              </w:r>
                            </w:p>
                          </w:txbxContent>
                        </wps:txbx>
                        <wps:bodyPr rot="0" vert="horz" wrap="none" lIns="0" tIns="0" rIns="0" bIns="0" anchor="t" anchorCtr="0" upright="1">
                          <a:spAutoFit/>
                        </wps:bodyPr>
                      </wps:wsp>
                      <wps:wsp>
                        <wps:cNvPr id="1696" name="Rectangle 149"/>
                        <wps:cNvSpPr>
                          <a:spLocks noChangeArrowheads="1"/>
                        </wps:cNvSpPr>
                        <wps:spPr bwMode="auto">
                          <a:xfrm>
                            <a:off x="297180" y="699098"/>
                            <a:ext cx="2349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2906A" w14:textId="77777777" w:rsidR="002C49D9" w:rsidRDefault="002C49D9" w:rsidP="00844380">
                              <w:r>
                                <w:rPr>
                                  <w:rFonts w:ascii="Calibri" w:hAnsi="Calibri" w:cs="Calibri"/>
                                  <w:color w:val="000000"/>
                                  <w:sz w:val="12"/>
                                  <w:szCs w:val="12"/>
                                  <w:lang w:val="en-US"/>
                                </w:rPr>
                                <w:t>f</w:t>
                              </w:r>
                            </w:p>
                          </w:txbxContent>
                        </wps:txbx>
                        <wps:bodyPr rot="0" vert="horz" wrap="none" lIns="0" tIns="0" rIns="0" bIns="0" anchor="t" anchorCtr="0" upright="1">
                          <a:spAutoFit/>
                        </wps:bodyPr>
                      </wps:wsp>
                      <wps:wsp>
                        <wps:cNvPr id="1697" name="Rectangle 150"/>
                        <wps:cNvSpPr>
                          <a:spLocks noChangeArrowheads="1"/>
                        </wps:cNvSpPr>
                        <wps:spPr bwMode="auto">
                          <a:xfrm>
                            <a:off x="319405" y="699098"/>
                            <a:ext cx="2349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1F5D" w14:textId="77777777" w:rsidR="002C49D9" w:rsidRDefault="002C49D9" w:rsidP="00844380">
                              <w:r>
                                <w:rPr>
                                  <w:rFonts w:ascii="Calibri" w:hAnsi="Calibri" w:cs="Calibri"/>
                                  <w:color w:val="000000"/>
                                  <w:sz w:val="12"/>
                                  <w:szCs w:val="12"/>
                                  <w:lang w:val="en-US"/>
                                </w:rPr>
                                <w:t>-</w:t>
                              </w:r>
                            </w:p>
                          </w:txbxContent>
                        </wps:txbx>
                        <wps:bodyPr rot="0" vert="horz" wrap="none" lIns="0" tIns="0" rIns="0" bIns="0" anchor="t" anchorCtr="0" upright="1">
                          <a:spAutoFit/>
                        </wps:bodyPr>
                      </wps:wsp>
                      <wps:wsp>
                        <wps:cNvPr id="1698" name="Rectangle 151"/>
                        <wps:cNvSpPr>
                          <a:spLocks noChangeArrowheads="1"/>
                        </wps:cNvSpPr>
                        <wps:spPr bwMode="auto">
                          <a:xfrm>
                            <a:off x="341630" y="699098"/>
                            <a:ext cx="831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346C" w14:textId="77777777" w:rsidR="002C49D9" w:rsidRDefault="002C49D9" w:rsidP="00844380">
                              <w:r>
                                <w:rPr>
                                  <w:rFonts w:ascii="Calibri" w:hAnsi="Calibri" w:cs="Calibri"/>
                                  <w:color w:val="000000"/>
                                  <w:sz w:val="12"/>
                                  <w:szCs w:val="12"/>
                                  <w:lang w:val="en-US"/>
                                </w:rPr>
                                <w:t>BR</w:t>
                              </w:r>
                            </w:p>
                          </w:txbxContent>
                        </wps:txbx>
                        <wps:bodyPr rot="0" vert="horz" wrap="none" lIns="0" tIns="0" rIns="0" bIns="0" anchor="t" anchorCtr="0" upright="1">
                          <a:spAutoFit/>
                        </wps:bodyPr>
                      </wps:wsp>
                      <wps:wsp>
                        <wps:cNvPr id="1699" name="Rectangle 152"/>
                        <wps:cNvSpPr>
                          <a:spLocks noChangeArrowheads="1"/>
                        </wps:cNvSpPr>
                        <wps:spPr bwMode="auto">
                          <a:xfrm>
                            <a:off x="435610" y="641367"/>
                            <a:ext cx="311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9D20" w14:textId="77777777" w:rsidR="002C49D9" w:rsidRDefault="002C49D9" w:rsidP="00844380">
                              <w:r>
                                <w:rPr>
                                  <w:rFonts w:ascii="Calibri" w:hAnsi="Calibri" w:cs="Calibri"/>
                                  <w:color w:val="000000"/>
                                  <w:sz w:val="16"/>
                                  <w:szCs w:val="16"/>
                                  <w:lang w:val="en-US"/>
                                </w:rPr>
                                <w:t>(</w:t>
                              </w:r>
                            </w:p>
                          </w:txbxContent>
                        </wps:txbx>
                        <wps:bodyPr rot="0" vert="horz" wrap="none" lIns="0" tIns="0" rIns="0" bIns="0" anchor="t" anchorCtr="0" upright="1">
                          <a:spAutoFit/>
                        </wps:bodyPr>
                      </wps:wsp>
                      <wps:wsp>
                        <wps:cNvPr id="1700" name="Rectangle 153"/>
                        <wps:cNvSpPr>
                          <a:spLocks noChangeArrowheads="1"/>
                        </wps:cNvSpPr>
                        <wps:spPr bwMode="auto">
                          <a:xfrm>
                            <a:off x="466725" y="641367"/>
                            <a:ext cx="1397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4ABD" w14:textId="77777777" w:rsidR="002C49D9" w:rsidRDefault="002C49D9" w:rsidP="00844380">
                              <w:r>
                                <w:rPr>
                                  <w:rFonts w:ascii="Calibri" w:hAnsi="Calibri" w:cs="Calibri"/>
                                  <w:color w:val="000000"/>
                                  <w:sz w:val="16"/>
                                  <w:szCs w:val="16"/>
                                  <w:lang w:val="en-US"/>
                                </w:rPr>
                                <w:t>dB)</w:t>
                              </w:r>
                            </w:p>
                          </w:txbxContent>
                        </wps:txbx>
                        <wps:bodyPr rot="0" vert="horz" wrap="none" lIns="0" tIns="0" rIns="0" bIns="0" anchor="t" anchorCtr="0" upright="1">
                          <a:spAutoFit/>
                        </wps:bodyPr>
                      </wps:wsp>
                      <wps:wsp>
                        <wps:cNvPr id="1701" name="Freeform 154"/>
                        <wps:cNvSpPr>
                          <a:spLocks noEditPoints="1"/>
                        </wps:cNvSpPr>
                        <wps:spPr bwMode="auto">
                          <a:xfrm>
                            <a:off x="1449705" y="710565"/>
                            <a:ext cx="1472565" cy="739140"/>
                          </a:xfrm>
                          <a:custGeom>
                            <a:avLst/>
                            <a:gdLst>
                              <a:gd name="T0" fmla="*/ 100 w 2319"/>
                              <a:gd name="T1" fmla="*/ 1101 h 1164"/>
                              <a:gd name="T2" fmla="*/ 6 w 2319"/>
                              <a:gd name="T3" fmla="*/ 1164 h 1164"/>
                              <a:gd name="T4" fmla="*/ 138 w 2319"/>
                              <a:gd name="T5" fmla="*/ 1083 h 1164"/>
                              <a:gd name="T6" fmla="*/ 245 w 2319"/>
                              <a:gd name="T7" fmla="*/ 1045 h 1164"/>
                              <a:gd name="T8" fmla="*/ 138 w 2319"/>
                              <a:gd name="T9" fmla="*/ 1083 h 1164"/>
                              <a:gd name="T10" fmla="*/ 377 w 2319"/>
                              <a:gd name="T11" fmla="*/ 964 h 1164"/>
                              <a:gd name="T12" fmla="*/ 283 w 2319"/>
                              <a:gd name="T13" fmla="*/ 1026 h 1164"/>
                              <a:gd name="T14" fmla="*/ 415 w 2319"/>
                              <a:gd name="T15" fmla="*/ 945 h 1164"/>
                              <a:gd name="T16" fmla="*/ 522 w 2319"/>
                              <a:gd name="T17" fmla="*/ 907 h 1164"/>
                              <a:gd name="T18" fmla="*/ 415 w 2319"/>
                              <a:gd name="T19" fmla="*/ 945 h 1164"/>
                              <a:gd name="T20" fmla="*/ 654 w 2319"/>
                              <a:gd name="T21" fmla="*/ 826 h 1164"/>
                              <a:gd name="T22" fmla="*/ 559 w 2319"/>
                              <a:gd name="T23" fmla="*/ 889 h 1164"/>
                              <a:gd name="T24" fmla="*/ 692 w 2319"/>
                              <a:gd name="T25" fmla="*/ 807 h 1164"/>
                              <a:gd name="T26" fmla="*/ 798 w 2319"/>
                              <a:gd name="T27" fmla="*/ 770 h 1164"/>
                              <a:gd name="T28" fmla="*/ 692 w 2319"/>
                              <a:gd name="T29" fmla="*/ 807 h 1164"/>
                              <a:gd name="T30" fmla="*/ 930 w 2319"/>
                              <a:gd name="T31" fmla="*/ 688 h 1164"/>
                              <a:gd name="T32" fmla="*/ 836 w 2319"/>
                              <a:gd name="T33" fmla="*/ 751 h 1164"/>
                              <a:gd name="T34" fmla="*/ 968 w 2319"/>
                              <a:gd name="T35" fmla="*/ 669 h 1164"/>
                              <a:gd name="T36" fmla="*/ 1075 w 2319"/>
                              <a:gd name="T37" fmla="*/ 632 h 1164"/>
                              <a:gd name="T38" fmla="*/ 968 w 2319"/>
                              <a:gd name="T39" fmla="*/ 669 h 1164"/>
                              <a:gd name="T40" fmla="*/ 1207 w 2319"/>
                              <a:gd name="T41" fmla="*/ 550 h 1164"/>
                              <a:gd name="T42" fmla="*/ 1112 w 2319"/>
                              <a:gd name="T43" fmla="*/ 613 h 1164"/>
                              <a:gd name="T44" fmla="*/ 1245 w 2319"/>
                              <a:gd name="T45" fmla="*/ 532 h 1164"/>
                              <a:gd name="T46" fmla="*/ 1352 w 2319"/>
                              <a:gd name="T47" fmla="*/ 494 h 1164"/>
                              <a:gd name="T48" fmla="*/ 1245 w 2319"/>
                              <a:gd name="T49" fmla="*/ 532 h 1164"/>
                              <a:gd name="T50" fmla="*/ 1483 w 2319"/>
                              <a:gd name="T51" fmla="*/ 413 h 1164"/>
                              <a:gd name="T52" fmla="*/ 1389 w 2319"/>
                              <a:gd name="T53" fmla="*/ 475 h 1164"/>
                              <a:gd name="T54" fmla="*/ 1521 w 2319"/>
                              <a:gd name="T55" fmla="*/ 394 h 1164"/>
                              <a:gd name="T56" fmla="*/ 1628 w 2319"/>
                              <a:gd name="T57" fmla="*/ 356 h 1164"/>
                              <a:gd name="T58" fmla="*/ 1521 w 2319"/>
                              <a:gd name="T59" fmla="*/ 394 h 1164"/>
                              <a:gd name="T60" fmla="*/ 1760 w 2319"/>
                              <a:gd name="T61" fmla="*/ 275 h 1164"/>
                              <a:gd name="T62" fmla="*/ 1666 w 2319"/>
                              <a:gd name="T63" fmla="*/ 338 h 1164"/>
                              <a:gd name="T64" fmla="*/ 1798 w 2319"/>
                              <a:gd name="T65" fmla="*/ 256 h 1164"/>
                              <a:gd name="T66" fmla="*/ 1905 w 2319"/>
                              <a:gd name="T67" fmla="*/ 219 h 1164"/>
                              <a:gd name="T68" fmla="*/ 1798 w 2319"/>
                              <a:gd name="T69" fmla="*/ 256 h 1164"/>
                              <a:gd name="T70" fmla="*/ 2037 w 2319"/>
                              <a:gd name="T71" fmla="*/ 137 h 1164"/>
                              <a:gd name="T72" fmla="*/ 1942 w 2319"/>
                              <a:gd name="T73" fmla="*/ 200 h 1164"/>
                              <a:gd name="T74" fmla="*/ 2075 w 2319"/>
                              <a:gd name="T75" fmla="*/ 119 h 1164"/>
                              <a:gd name="T76" fmla="*/ 2181 w 2319"/>
                              <a:gd name="T77" fmla="*/ 81 h 1164"/>
                              <a:gd name="T78" fmla="*/ 2075 w 2319"/>
                              <a:gd name="T79" fmla="*/ 119 h 1164"/>
                              <a:gd name="T80" fmla="*/ 2313 w 2319"/>
                              <a:gd name="T81" fmla="*/ 0 h 1164"/>
                              <a:gd name="T82" fmla="*/ 2219 w 2319"/>
                              <a:gd name="T83" fmla="*/ 62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319" h="1164">
                                <a:moveTo>
                                  <a:pt x="0" y="1152"/>
                                </a:moveTo>
                                <a:lnTo>
                                  <a:pt x="100" y="1101"/>
                                </a:lnTo>
                                <a:lnTo>
                                  <a:pt x="107" y="1114"/>
                                </a:lnTo>
                                <a:lnTo>
                                  <a:pt x="6" y="1164"/>
                                </a:lnTo>
                                <a:lnTo>
                                  <a:pt x="0" y="1152"/>
                                </a:lnTo>
                                <a:close/>
                                <a:moveTo>
                                  <a:pt x="138" y="1083"/>
                                </a:moveTo>
                                <a:lnTo>
                                  <a:pt x="239" y="1033"/>
                                </a:lnTo>
                                <a:lnTo>
                                  <a:pt x="245" y="1045"/>
                                </a:lnTo>
                                <a:lnTo>
                                  <a:pt x="145" y="1095"/>
                                </a:lnTo>
                                <a:lnTo>
                                  <a:pt x="138" y="1083"/>
                                </a:lnTo>
                                <a:close/>
                                <a:moveTo>
                                  <a:pt x="277" y="1014"/>
                                </a:moveTo>
                                <a:lnTo>
                                  <a:pt x="377" y="964"/>
                                </a:lnTo>
                                <a:lnTo>
                                  <a:pt x="383" y="976"/>
                                </a:lnTo>
                                <a:lnTo>
                                  <a:pt x="283" y="1026"/>
                                </a:lnTo>
                                <a:lnTo>
                                  <a:pt x="277" y="1014"/>
                                </a:lnTo>
                                <a:close/>
                                <a:moveTo>
                                  <a:pt x="415" y="945"/>
                                </a:moveTo>
                                <a:lnTo>
                                  <a:pt x="516" y="895"/>
                                </a:lnTo>
                                <a:lnTo>
                                  <a:pt x="522" y="907"/>
                                </a:lnTo>
                                <a:lnTo>
                                  <a:pt x="421" y="958"/>
                                </a:lnTo>
                                <a:lnTo>
                                  <a:pt x="415" y="945"/>
                                </a:lnTo>
                                <a:close/>
                                <a:moveTo>
                                  <a:pt x="553" y="876"/>
                                </a:moveTo>
                                <a:lnTo>
                                  <a:pt x="654" y="826"/>
                                </a:lnTo>
                                <a:lnTo>
                                  <a:pt x="660" y="838"/>
                                </a:lnTo>
                                <a:lnTo>
                                  <a:pt x="559" y="889"/>
                                </a:lnTo>
                                <a:lnTo>
                                  <a:pt x="553" y="876"/>
                                </a:lnTo>
                                <a:close/>
                                <a:moveTo>
                                  <a:pt x="692" y="807"/>
                                </a:moveTo>
                                <a:lnTo>
                                  <a:pt x="792" y="757"/>
                                </a:lnTo>
                                <a:lnTo>
                                  <a:pt x="798" y="770"/>
                                </a:lnTo>
                                <a:lnTo>
                                  <a:pt x="698" y="820"/>
                                </a:lnTo>
                                <a:lnTo>
                                  <a:pt x="692" y="807"/>
                                </a:lnTo>
                                <a:close/>
                                <a:moveTo>
                                  <a:pt x="830" y="738"/>
                                </a:moveTo>
                                <a:lnTo>
                                  <a:pt x="930" y="688"/>
                                </a:lnTo>
                                <a:lnTo>
                                  <a:pt x="936" y="701"/>
                                </a:lnTo>
                                <a:lnTo>
                                  <a:pt x="836" y="751"/>
                                </a:lnTo>
                                <a:lnTo>
                                  <a:pt x="830" y="738"/>
                                </a:lnTo>
                                <a:close/>
                                <a:moveTo>
                                  <a:pt x="968" y="669"/>
                                </a:moveTo>
                                <a:lnTo>
                                  <a:pt x="1069" y="619"/>
                                </a:lnTo>
                                <a:lnTo>
                                  <a:pt x="1075" y="632"/>
                                </a:lnTo>
                                <a:lnTo>
                                  <a:pt x="974" y="682"/>
                                </a:lnTo>
                                <a:lnTo>
                                  <a:pt x="968" y="669"/>
                                </a:lnTo>
                                <a:close/>
                                <a:moveTo>
                                  <a:pt x="1106" y="601"/>
                                </a:moveTo>
                                <a:lnTo>
                                  <a:pt x="1207" y="550"/>
                                </a:lnTo>
                                <a:lnTo>
                                  <a:pt x="1213" y="563"/>
                                </a:lnTo>
                                <a:lnTo>
                                  <a:pt x="1112" y="613"/>
                                </a:lnTo>
                                <a:lnTo>
                                  <a:pt x="1106" y="601"/>
                                </a:lnTo>
                                <a:close/>
                                <a:moveTo>
                                  <a:pt x="1245" y="532"/>
                                </a:moveTo>
                                <a:lnTo>
                                  <a:pt x="1345" y="482"/>
                                </a:lnTo>
                                <a:lnTo>
                                  <a:pt x="1352" y="494"/>
                                </a:lnTo>
                                <a:lnTo>
                                  <a:pt x="1251" y="544"/>
                                </a:lnTo>
                                <a:lnTo>
                                  <a:pt x="1245" y="532"/>
                                </a:lnTo>
                                <a:close/>
                                <a:moveTo>
                                  <a:pt x="1383" y="463"/>
                                </a:moveTo>
                                <a:lnTo>
                                  <a:pt x="1483" y="413"/>
                                </a:lnTo>
                                <a:lnTo>
                                  <a:pt x="1490" y="425"/>
                                </a:lnTo>
                                <a:lnTo>
                                  <a:pt x="1389" y="475"/>
                                </a:lnTo>
                                <a:lnTo>
                                  <a:pt x="1383" y="463"/>
                                </a:lnTo>
                                <a:close/>
                                <a:moveTo>
                                  <a:pt x="1521" y="394"/>
                                </a:moveTo>
                                <a:lnTo>
                                  <a:pt x="1622" y="344"/>
                                </a:lnTo>
                                <a:lnTo>
                                  <a:pt x="1628" y="356"/>
                                </a:lnTo>
                                <a:lnTo>
                                  <a:pt x="1528" y="406"/>
                                </a:lnTo>
                                <a:lnTo>
                                  <a:pt x="1521" y="394"/>
                                </a:lnTo>
                                <a:close/>
                                <a:moveTo>
                                  <a:pt x="1659" y="325"/>
                                </a:moveTo>
                                <a:lnTo>
                                  <a:pt x="1760" y="275"/>
                                </a:lnTo>
                                <a:lnTo>
                                  <a:pt x="1766" y="288"/>
                                </a:lnTo>
                                <a:lnTo>
                                  <a:pt x="1666" y="338"/>
                                </a:lnTo>
                                <a:lnTo>
                                  <a:pt x="1659" y="325"/>
                                </a:lnTo>
                                <a:close/>
                                <a:moveTo>
                                  <a:pt x="1798" y="256"/>
                                </a:moveTo>
                                <a:lnTo>
                                  <a:pt x="1899" y="206"/>
                                </a:lnTo>
                                <a:lnTo>
                                  <a:pt x="1905" y="219"/>
                                </a:lnTo>
                                <a:lnTo>
                                  <a:pt x="1804" y="269"/>
                                </a:lnTo>
                                <a:lnTo>
                                  <a:pt x="1798" y="256"/>
                                </a:lnTo>
                                <a:close/>
                                <a:moveTo>
                                  <a:pt x="1936" y="187"/>
                                </a:moveTo>
                                <a:lnTo>
                                  <a:pt x="2037" y="137"/>
                                </a:lnTo>
                                <a:lnTo>
                                  <a:pt x="2043" y="150"/>
                                </a:lnTo>
                                <a:lnTo>
                                  <a:pt x="1942" y="200"/>
                                </a:lnTo>
                                <a:lnTo>
                                  <a:pt x="1936" y="187"/>
                                </a:lnTo>
                                <a:close/>
                                <a:moveTo>
                                  <a:pt x="2075" y="119"/>
                                </a:moveTo>
                                <a:lnTo>
                                  <a:pt x="2175" y="69"/>
                                </a:lnTo>
                                <a:lnTo>
                                  <a:pt x="2181" y="81"/>
                                </a:lnTo>
                                <a:lnTo>
                                  <a:pt x="2081" y="131"/>
                                </a:lnTo>
                                <a:lnTo>
                                  <a:pt x="2075" y="119"/>
                                </a:lnTo>
                                <a:close/>
                                <a:moveTo>
                                  <a:pt x="2213" y="50"/>
                                </a:moveTo>
                                <a:lnTo>
                                  <a:pt x="2313" y="0"/>
                                </a:lnTo>
                                <a:lnTo>
                                  <a:pt x="2319" y="12"/>
                                </a:lnTo>
                                <a:lnTo>
                                  <a:pt x="2219" y="62"/>
                                </a:lnTo>
                                <a:lnTo>
                                  <a:pt x="2213" y="5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c:wpc>
                  </a:graphicData>
                </a:graphic>
              </wp:inline>
            </w:drawing>
          </mc:Choice>
          <mc:Fallback>
            <w:pict>
              <v:group w14:anchorId="1977AE2B" id="Canvas 1708" o:spid="_x0000_s1196" editas="canvas" style="width:354.95pt;height:223.55pt;mso-position-horizontal-relative:char;mso-position-vertical-relative:line" coordsize="45078,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">
                <v:shape id="_x0000_s1197" type="#_x0000_t75" style="position:absolute;width:45078;height:28384;visibility:visible;mso-wrap-style:square">
                  <v:fill o:detectmouseclick="t"/>
                  <v:path o:connecttype="none"/>
                </v:shape>
                <v:shape id="Freeform 18" o:spid="_x0000_s1198" style="position:absolute;left:7359;top:22726;width:32195;height:578;visibility:visible;mso-wrap-style:square;v-text-anchor:top" coordsize="1155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" path="m1,54l11510,83r,44l,98,1,54xm11394,7r158,98l11394,202v-11,6,-23,3,-29,-8c11359,183,11362,169,11373,164r127,-79l11500,125,11373,45v-10,-5,-13,-19,-8,-31c11371,4,11384,,11394,7xe" fillcolor="#002060" strokeweight="0">
                  <v:path arrowok="t" o:connecttype="custom" o:connectlocs="279,15002;3207745,23058;3207745,35282;0,27226;279,15002;3175417,1945;3219450,29170;3175417,56118;3167335,53896;3169564,45561;3204958,23614;3204958,34727;3169564,12502;3167335,3889;3175417,1945" o:connectangles="0,0,0,0,0,0,0,0,0,0,0,0,0,0,0"/>
                  <o:lock v:ext="edit" verticies="t"/>
                </v:shape>
                <v:shape id="Freeform 19" o:spid="_x0000_s1199" style="position:absolute;left:7334;top:22713;width:32245;height:604;visibility:visible;mso-wrap-style:square;v-text-anchor:top" coordsize="1156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" path="m1,58c2,54,5,50,9,50l11518,79v5,,8,4,8,8l11526,131v,3,,5,-2,6c11523,139,11521,139,11518,139l8,110v-2,,-4,,-5,-2c1,107,,104,,102l1,58xm16,103l8,94r11510,29l11510,131r,-44l11518,95,9,66r8,-7l16,103xm11404,4v1,,2,,3,1l11565,103v2,1,3,4,3,6c11568,112,11567,115,11565,116r-158,97c11406,214,11405,214,11403,214r-16,2c11385,217,11383,216,11382,215r-13,-10c11367,203,11366,202,11366,199r-2,-17c11363,180,11364,178,11365,177r10,-13c11376,163,11376,162,11377,162r127,-79c11507,81,11510,81,11512,82v3,2,4,5,4,7l11516,129v,3,-1,6,-4,7c11510,138,11507,138,11504,136l11377,56v-1,,-1,-1,-2,-2l11365,41v-1,-1,-2,-3,-1,-5l11366,18v,-3,1,-5,3,-6l11382,2v1,-1,4,-2,6,-1l11404,4xm11385,16r6,-1l11378,25r3,-6l11379,37r-1,-5l11388,45r-2,-2l11513,123r-13,6l11500,89r13,7l11386,175r2,-2l11378,186r1,-5l11381,198r-3,-6l11391,202r-6,-1l11401,199r-3,1l11556,103r,13l11398,18r3,1l11385,16xe" fillcolor="#002060" strokecolor="#002060" strokeweight="0">
                  <v:path arrowok="t" o:connecttype="custom" o:connectlocs="2509,13900;3212823,24186;3212265,38085;2230,30579;0,28356;4460,28634;3210593,34193;3208363,24186;2509,18348;4460,28634;3179652,1390;3224530,30301;3179652,59213;3174077,60047;3169060,56989;3167666,50595;3170732,45591;3206690,23074;3210035,24742;3208920,37807;3171290,15568;3167945,11398;3168223,5004;3172683,556;3178816,1112;3175192,4170;3172405,5282;3171568,8896;3173798,11954;3205575,35861;3209199,26688;3174356,48093;3171847,50317;3171568,53375;3173520,55877;3177143,55599;3221185,32247;3177979,5282" o:connectangles="0,0,0,0,0,0,0,0,0,0,0,0,0,0,0,0,0,0,0,0,0,0,0,0,0,0,0,0,0,0,0,0,0,0,0,0,0,0"/>
                  <o:lock v:ext="edit" verticies="t"/>
                </v:shape>
                <v:shape id="Freeform 20" o:spid="_x0000_s1200" style="position:absolute;left:36836;top:22815;width:44;height:889;visibility:visible;mso-wrap-style:square;v-text-anchor:top" coordsize="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" path="m7,1l6,140r-6,l2,,7,1xe" fillcolor="black" stroked="f">
                  <v:path arrowok="t" o:connecttype="custom" o:connectlocs="4445,635;3810,88900;0,88900;1270,0;4445,635" o:connectangles="0,0,0,0,0"/>
                </v:shape>
                <v:shape id="Freeform 21" o:spid="_x0000_s1201" style="position:absolute;left:36810;top:22790;width:89;height:939;visibility:visible;mso-wrap-style:square;v-text-anchor:top" coordsize="3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" path="m26,3v4,1,6,4,6,8l30,329v,4,-3,7,-8,7l8,336v-2,,-4,,-5,-2c1,333,,330,,328l5,8c5,6,6,4,8,2,10,1,12,,15,1l26,3xm11,16l21,9,16,329,8,320r14,l14,328,16,11r7,8l11,16xe" fillcolor="black" strokeweight="0">
                  <v:path arrowok="t" o:connecttype="custom" o:connectlocs="7223,839;8890,3077;8334,92022;6112,93980;2223,93980;833,93421;0,91742;1389,2238;2223,559;4167,280;7223,839;3056,4475;5834,2517;4445,92022;2223,89505;6112,89505;3889,91742;4445,3077;6390,5314;3056,4475" o:connectangles="0,0,0,0,0,0,0,0,0,0,0,0,0,0,0,0,0,0,0,0"/>
                  <o:lock v:ext="edit" verticies="t"/>
                </v:shape>
                <v:shape id="Freeform 22" o:spid="_x0000_s1202" style="position:absolute;left:29343;top:22815;width:89;height:889;visibility:visible;mso-wrap-style:square;v-text-anchor:top" coordsize="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" path="m14,1l12,140,,140,4,,14,1xe" fillcolor="black" stroked="f">
                  <v:path arrowok="t" o:connecttype="custom" o:connectlocs="8890,635;7620,88900;0,88900;2540,0;8890,635" o:connectangles="0,0,0,0,0"/>
                </v:shape>
                <v:shape id="Freeform 23" o:spid="_x0000_s1203" style="position:absolute;left:29317;top:22790;width:140;height:939;visibility:visible;mso-wrap-style:square;v-text-anchor:top" coordsize="4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" path="m41,3v4,1,8,4,7,8l44,329v,4,-4,7,-8,7l8,336v-2,,-4,,-5,-2c1,332,,330,,328l10,8v,-2,1,-4,2,-6c14,1,16,,19,1l41,3xm17,16l26,9,16,329,8,320r28,l28,328,32,11r8,8l17,16xe" fillcolor="black" strokeweight="0">
                  <v:path arrowok="t" o:connecttype="custom" o:connectlocs="11689,839;13685,3077;12544,92022;10264,93980;2281,93980;855,93421;0,91742;2851,2238;3421,559;5417,280;11689,839;4847,4475;7413,2517;4562,92022;2281,89505;10264,89505;7983,91742;9123,3077;11404,5314;4847,4475" o:connectangles="0,0,0,0,0,0,0,0,0,0,0,0,0,0,0,0,0,0,0,0"/>
                  <o:lock v:ext="edit" verticies="t"/>
                </v:shape>
                <v:shape id="Freeform 24" o:spid="_x0000_s1204" style="position:absolute;left:21894;top:22815;width:45;height:889;visibility:visible;mso-wrap-style:square;v-text-anchor:top" coordsize="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" path="m7,1l6,140r-6,l2,,7,1xe" fillcolor="black" stroked="f">
                  <v:path arrowok="t" o:connecttype="custom" o:connectlocs="4445,635;3810,88900;0,88900;1270,0;4445,635" o:connectangles="0,0,0,0,0"/>
                </v:shape>
                <v:shape id="Freeform 25" o:spid="_x0000_s1205" style="position:absolute;left:21875;top:22790;width:89;height:939;visibility:visible;mso-wrap-style:square;v-text-anchor:top" coordsize="3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" path="m26,3v4,1,7,4,6,8l30,329v,4,-3,7,-8,7l8,336v-2,,-4,,-5,-2c1,333,,330,,328l5,8c5,6,6,4,8,2,10,1,12,,15,1l26,3xm11,16l21,9,16,329,8,320r14,l14,328,16,11r7,8l11,16xe" fillcolor="black" strokeweight="0">
                  <v:path arrowok="t" o:connecttype="custom" o:connectlocs="7004,839;8621,3077;8082,92022;5927,93980;2155,93980;808,93421;0,91742;1347,2238;2155,559;4041,280;7004,839;2963,4475;5657,2517;4310,92022;2155,89505;5927,89505;3772,91742;4310,3077;6196,5314;2963,4475" o:connectangles="0,0,0,0,0,0,0,0,0,0,0,0,0,0,0,0,0,0,0,0"/>
                  <o:lock v:ext="edit" verticies="t"/>
                </v:shape>
                <v:shape id="Freeform 26" o:spid="_x0000_s1206" style="position:absolute;left:14401;top:22815;width:45;height:889;visibility:visible;mso-wrap-style:square;v-text-anchor:top" coordsize="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" path="m7,1l6,140r-6,l2,,7,1xe" fillcolor="black" stroked="f">
                  <v:path arrowok="t" o:connecttype="custom" o:connectlocs="4445,635;3810,88900;0,88900;1270,0;4445,635" o:connectangles="0,0,0,0,0"/>
                </v:shape>
                <v:shape id="Freeform 27" o:spid="_x0000_s1207" style="position:absolute;left:14382;top:22790;width:89;height:939;visibility:visible;mso-wrap-style:square;v-text-anchor:top" coordsize="3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" path="m26,3v4,1,7,4,6,8l28,329v,4,-4,7,-8,7l8,336v-2,,-4,,-5,-2c1,333,,330,,328l5,8c5,6,6,4,8,2,10,1,12,,15,1l26,3xm11,16l21,9,16,329,8,320r12,l12,328,16,11r7,8l11,16xe" fillcolor="black" strokeweight="0">
                  <v:path arrowok="t" o:connecttype="custom" o:connectlocs="7004,839;8621,3077;7543,92022;5388,93980;2155,93980;808,93421;0,91742;1347,2238;2155,559;4041,280;7004,839;2963,4475;5657,2517;4310,92022;2155,89505;5388,89505;3233,91742;4310,3077;6196,5314;2963,4475" o:connectangles="0,0,0,0,0,0,0,0,0,0,0,0,0,0,0,0,0,0,0,0"/>
                  <o:lock v:ext="edit" verticies="t"/>
                </v:shape>
                <v:shape id="Freeform 28" o:spid="_x0000_s1208" style="position:absolute;left:10655;top:22815;width:89;height:889;visibility:visible;mso-wrap-style:square;v-text-anchor:top" coordsize="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" path="m14,1l10,140,,140,3,,14,1xe" fillcolor="black" stroked="f">
                  <v:path arrowok="t" o:connecttype="custom" o:connectlocs="8890,635;6350,88900;0,88900;1905,0;8890,635" o:connectangles="0,0,0,0,0"/>
                </v:shape>
                <v:shape id="Freeform 29" o:spid="_x0000_s1209" style="position:absolute;left:10636;top:22790;width:133;height:939;visibility:visible;mso-wrap-style:square;v-text-anchor:top" coordsize="4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" path="m41,3v4,,8,4,7,8l39,329v,4,-3,7,-8,7l8,336v-2,,-4,,-5,-2c1,333,,330,,328l5,8c5,6,6,4,8,3,9,1,12,,14,l41,3xm12,16l21,9,16,329,8,320r23,l23,328,32,11r8,8l12,16xe" fillcolor="black" strokeweight="0">
                  <v:path arrowok="t" o:connecttype="custom" o:connectlocs="11158,839;13063,3077;10614,92022;8436,93980;2177,93980;816,93421;0,91742;1361,2238;2177,839;3810,0;11158,839;3266,4475;5715,2517;4354,92022;2177,89505;8436,89505;6259,91742;8709,3077;10886,5314;3266,4475" o:connectangles="0,0,0,0,0,0,0,0,0,0,0,0,0,0,0,0,0,0,0,0"/>
                  <o:lock v:ext="edit" verticies="t"/>
                </v:shape>
                <v:rect id="Rectangle 30" o:spid="_x0000_s1210" style="position:absolute;left:16914;top:25217;width:9531;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5C51B758" w14:textId="77777777" w:rsidR="002C49D9" w:rsidRDefault="002C49D9" w:rsidP="00844380">
                        <w:r>
                          <w:rPr>
                            <w:rFonts w:ascii="Calibri" w:hAnsi="Calibri" w:cs="Calibri"/>
                            <w:color w:val="000000"/>
                            <w:sz w:val="16"/>
                            <w:szCs w:val="16"/>
                            <w:lang w:val="en-US"/>
                          </w:rPr>
                          <w:t xml:space="preserve">Interference frequency </w:t>
                        </w:r>
                      </w:p>
                    </w:txbxContent>
                  </v:textbox>
                </v:rect>
                <v:rect id="Rectangle 31" o:spid="_x0000_s1211" style="position:absolute;left:27082;top:25214;width:4236;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2F0353C8" w14:textId="77777777" w:rsidR="002C49D9" w:rsidRDefault="002C49D9" w:rsidP="00844380">
                        <w:r>
                          <w:rPr>
                            <w:rFonts w:ascii="Calibri" w:hAnsi="Calibri" w:cs="Calibri"/>
                            <w:color w:val="000000"/>
                            <w:sz w:val="16"/>
                            <w:szCs w:val="16"/>
                            <w:lang w:val="en-US"/>
                          </w:rPr>
                          <w:t xml:space="preserve">offset [n X </w:t>
                        </w:r>
                      </w:p>
                    </w:txbxContent>
                  </v:textbox>
                </v:rect>
                <v:rect id="Rectangle 32" o:spid="_x0000_s1212" style="position:absolute;left:31762;top:25217;width:8370;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1B4B0206" w14:textId="77777777" w:rsidR="002C49D9" w:rsidRDefault="002C49D9" w:rsidP="00844380">
                        <w:r>
                          <w:rPr>
                            <w:rFonts w:ascii="Calibri" w:hAnsi="Calibri" w:cs="Calibri"/>
                            <w:color w:val="000000"/>
                            <w:sz w:val="16"/>
                            <w:szCs w:val="16"/>
                            <w:lang w:val="en-US"/>
                          </w:rPr>
                          <w:t>Channel bandwidth]</w:t>
                        </w:r>
                      </w:p>
                    </w:txbxContent>
                  </v:textbox>
                </v:rect>
                <v:rect id="Rectangle 33" o:spid="_x0000_s1213" style="position:absolute;left:10077;top:23675;width:1289;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433342C9" w14:textId="77777777" w:rsidR="002C49D9" w:rsidRDefault="002C49D9" w:rsidP="00844380">
                        <w:r>
                          <w:rPr>
                            <w:rFonts w:ascii="Calibri" w:hAnsi="Calibri" w:cs="Calibri"/>
                            <w:color w:val="000000"/>
                            <w:sz w:val="16"/>
                            <w:szCs w:val="16"/>
                            <w:lang w:val="en-US"/>
                          </w:rPr>
                          <w:t>0.5</w:t>
                        </w:r>
                      </w:p>
                    </w:txbxContent>
                  </v:textbox>
                </v:rect>
                <v:rect id="Rectangle 34" o:spid="_x0000_s1214" style="position:absolute;left:14224;top:23675;width:520;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337BB4A1" w14:textId="77777777" w:rsidR="002C49D9" w:rsidRDefault="002C49D9" w:rsidP="00844380">
                        <w:r>
                          <w:rPr>
                            <w:rFonts w:ascii="Calibri" w:hAnsi="Calibri" w:cs="Calibri"/>
                            <w:color w:val="000000"/>
                            <w:sz w:val="16"/>
                            <w:szCs w:val="16"/>
                            <w:lang w:val="en-US"/>
                          </w:rPr>
                          <w:t>1</w:t>
                        </w:r>
                      </w:p>
                    </w:txbxContent>
                  </v:textbox>
                </v:rect>
                <v:rect id="Rectangle 35" o:spid="_x0000_s1215" style="position:absolute;left:21704;top:23675;width:52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7FC85845" w14:textId="77777777" w:rsidR="002C49D9" w:rsidRDefault="002C49D9" w:rsidP="00844380">
                        <w:r>
                          <w:rPr>
                            <w:rFonts w:ascii="Calibri" w:hAnsi="Calibri" w:cs="Calibri"/>
                            <w:color w:val="000000"/>
                            <w:sz w:val="16"/>
                            <w:szCs w:val="16"/>
                            <w:lang w:val="en-US"/>
                          </w:rPr>
                          <w:t>2</w:t>
                        </w:r>
                      </w:p>
                    </w:txbxContent>
                  </v:textbox>
                </v:rect>
                <v:rect id="Rectangle 36" o:spid="_x0000_s1216" style="position:absolute;left:29184;top:23675;width:52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50DD4380" w14:textId="77777777" w:rsidR="002C49D9" w:rsidRDefault="002C49D9" w:rsidP="00844380">
                        <w:r>
                          <w:rPr>
                            <w:rFonts w:ascii="Calibri" w:hAnsi="Calibri" w:cs="Calibri"/>
                            <w:color w:val="000000"/>
                            <w:sz w:val="16"/>
                            <w:szCs w:val="16"/>
                            <w:lang w:val="en-US"/>
                          </w:rPr>
                          <w:t>3</w:t>
                        </w:r>
                      </w:p>
                    </w:txbxContent>
                  </v:textbox>
                </v:rect>
                <v:rect id="Rectangle 37" o:spid="_x0000_s1217" style="position:absolute;left:36664;top:23675;width:52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0BF7FFF6" w14:textId="77777777" w:rsidR="002C49D9" w:rsidRDefault="002C49D9" w:rsidP="00844380">
                        <w:r>
                          <w:rPr>
                            <w:rFonts w:ascii="Calibri" w:hAnsi="Calibri" w:cs="Calibri"/>
                            <w:color w:val="000000"/>
                            <w:sz w:val="16"/>
                            <w:szCs w:val="16"/>
                            <w:lang w:val="en-US"/>
                          </w:rPr>
                          <w:t>4</w:t>
                        </w:r>
                      </w:p>
                    </w:txbxContent>
                  </v:textbox>
                </v:rect>
                <v:shape id="Freeform 38" o:spid="_x0000_s1218" style="position:absolute;left:14401;top:15855;width:89;height:7005;visibility:visible;mso-wrap-style:square;v-text-anchor:top" coordsize="1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" path="m7,l9,28r-7,l,,7,xm9,49r,29l2,78,2,49r7,xm9,99r,28l2,127,2,99r7,xm9,148r,27l2,175r,-27l9,148xm9,196r,28l2,224r,-28l9,196xm9,245r1,27l3,272,2,245r7,xm10,293r,29l3,322r,-29l10,293xm10,343r,26l3,369r,-26l10,343xm10,390r,29l3,419r,-29l10,390xm10,440r,28l3,468r,-28l10,440xm10,489r,28l3,517r,-28l10,489xm12,538r,28l5,566r,-28l12,538xm12,587r,28l5,615r,-28l12,587xm12,636r,27l5,663r,-27l12,636xm12,684r,28l5,712r,-28l12,684xm12,733r,28l5,761r,-28l12,733xm12,782r1,28l5,810r,-28l12,782xm13,831r,27l5,858r,-27l13,831xm13,879r,28l6,908,5,879r8,xm13,928r,28l6,956r,-28l13,928xm13,977r,28l6,1005r,-28l13,977xm13,1026r,28l6,1054r,-28l13,1026xm14,1075r,28l6,1103r,-28l14,1075xe" fillcolor="black" stroked="f">
                  <v:path arrowok="t" o:connecttype="custom" o:connectlocs="5715,17780;0,0;5715,31115;1270,49530;5715,31115;5715,80645;1270,62865;5715,93980;1270,111125;5715,93980;5715,142240;1270,124460;5715,155575;1905,172720;5715,155575;6350,204470;1905,186055;6350,217805;1905,234315;6350,217805;6350,266065;1905,247650;6350,279400;1905,297180;6350,279400;6350,328295;1905,310515;7620,341630;3175,359410;7620,341630;7620,390525;3175,372745;7620,403860;3175,421005;7620,403860;7620,452120;3175,434340;7620,465455;3175,483235;7620,465455;8255,514350;3175,496570;8255,527685;3175,544830;8255,527685;8255,575945;3175,558165;8255,589280;3810,607060;8255,589280;8255,638175;3810,620395;8255,651510;3810,669290;8255,651510;8890,700405;3810,682625" o:connectangles="0,0,0,0,0,0,0,0,0,0,0,0,0,0,0,0,0,0,0,0,0,0,0,0,0,0,0,0,0,0,0,0,0,0,0,0,0,0,0,0,0,0,0,0,0,0,0,0,0,0,0,0,0,0,0,0,0"/>
                  <o:lock v:ext="edit" verticies="t"/>
                </v:shape>
                <v:shape id="Freeform 39" o:spid="_x0000_s1219" style="position:absolute;left:14382;top:15836;width:134;height:7043;visibility:visible;mso-wrap-style:square;v-text-anchor:top" coordsize="48,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" path="m24,v5,,8,4,8,8l36,72v,2,-1,4,-3,6c32,79,30,80,28,80r-16,c7,80,4,77,4,73l,9c,7,1,5,3,3,4,1,6,,8,l24,xm8,16l16,8r4,64l12,64r16,l20,73,16,9r8,7l8,16xm28,112v4,,8,4,8,8l36,184v,5,-4,8,-8,8l12,192v-5,,-8,-3,-8,-8l4,120v,-4,3,-8,8,-8l28,112xm12,128r8,-8l20,184r-8,-8l28,176r-8,8l20,120r8,8l12,128xm28,224v4,,8,4,8,8l36,296v,4,-4,8,-8,8l12,304v-5,,-8,-4,-8,-8l4,232v,-4,3,-8,8,-8l28,224xm12,240r8,-8l20,296r-8,-8l28,288r-8,8l20,232r8,8l12,240xm28,336v4,,8,3,8,8l36,405v,4,-4,8,-8,8l12,413v-5,,-8,-4,-8,-8l4,344v,-5,3,-8,8,-8l28,336xm12,352r8,-8l20,405r-8,-8l28,397r-8,8l20,344r8,8l12,352xm28,445v4,,8,3,8,8l36,517v,4,-4,8,-8,8l12,525v-5,,-8,-4,-8,-8l4,453v,-5,3,-8,8,-8l28,445xm12,461r8,-8l20,517r-8,-8l28,509r-8,8l20,453r8,8l12,461xm28,557v4,,7,3,8,7l39,628v,2,-1,4,-2,6c35,636,33,636,31,636r-16,c11,636,7,633,7,629l4,565v,-2,,-4,2,-6c7,558,9,557,12,557r16,xm12,573r8,-9l23,628r-8,-8l31,620r-8,9l20,565r8,8l12,573xm31,668v4,,8,4,8,8l39,740v,5,-4,8,-8,8l15,748v-5,,-8,-3,-8,-8l7,676v,-4,3,-8,8,-8l31,668xm15,684r8,-8l23,740r-8,-8l31,732r-8,8l23,676r8,8l15,684xm31,780v4,,8,4,8,8l39,849v,5,-4,8,-8,8l15,857v-5,,-8,-3,-8,-8l7,788v,-4,3,-8,8,-8l31,780xm15,796r8,-8l23,849r-8,-8l31,841r-8,8l23,788r8,8l15,796xm31,889v4,,8,4,8,8l39,961v,5,-4,8,-8,8l15,969v-5,,-8,-3,-8,-8l7,897v,-4,3,-8,8,-8l31,889xm15,905r8,-8l23,961r-8,-8l31,953r-8,8l23,897r8,8l15,905xm31,1001v4,,8,4,8,8l39,1073v,4,-4,8,-8,8l15,1081v-5,,-8,-4,-8,-8l7,1009v,-4,3,-8,8,-8l31,1001xm15,1017r8,-8l23,1073r-8,-8l31,1065r-8,8l23,1009r8,8l15,1017xm31,1113v4,,8,3,8,8l39,1185v,4,-4,8,-8,8l15,1193v-5,,-8,-4,-8,-8l7,1121v,-5,3,-8,8,-8l31,1113xm15,1129r8,-8l23,1185r-8,-8l31,1177r-8,8l23,1121r8,8l15,1129xm34,1225v4,,8,3,8,8l42,1296v,5,-4,8,-8,8l18,1304v-4,,-8,-3,-8,-8l10,1233v,-5,4,-8,8,-8l34,1225xm18,1241r8,-8l26,1296r-8,-8l34,1288r-8,8l26,1233r8,8l18,1241xm34,1336v4,,8,4,8,8l42,1408v,5,-4,8,-8,8l18,1416v-4,,-8,-3,-8,-8l10,1344v,-4,4,-8,8,-8l34,1336xm18,1352r8,-8l26,1408r-8,-8l34,1400r-8,8l26,1344r8,8l18,1352xm34,1448v4,,8,4,8,8l42,1517v,5,-4,8,-8,8l18,1525v-4,,-8,-3,-8,-8l10,1456v,-4,4,-8,8,-8l34,1448xm18,1464r8,-8l26,1517r-8,-8l34,1509r-8,8l26,1456r8,8l18,1464xm34,1557v4,,8,4,8,8l42,1629v,4,-4,8,-8,8l18,1637v-4,,-8,-4,-8,-8l10,1565v,-4,4,-8,8,-8l34,1557xm18,1573r8,-8l26,1629r-8,-8l34,1621r-8,8l26,1565r8,8l18,1573xm34,1669v4,,8,4,8,8l42,1741v,4,-4,8,-8,8l18,1749v-4,,-8,-4,-8,-8l10,1677v,-4,4,-8,8,-8l34,1669xm18,1685r8,-8l26,1741r-8,-8l34,1733r-8,8l26,1677r8,8l18,1685xm34,1781v4,,8,3,8,7l45,1852v,2,,4,-2,6c42,1860,39,1861,37,1861r-19,c14,1861,10,1857,10,1853r,-64c10,1784,14,1781,18,1781r16,xm18,1797r8,-8l26,1853r-8,-8l37,1845r-8,8l26,1789r8,8l18,1797xm37,1892v5,,8,4,8,8l45,1962v,4,-3,8,-8,8l18,1970v-4,,-8,-4,-8,-8l10,1900v,-4,4,-8,8,-8l37,1892xm18,1908r8,-8l26,1962r-8,-8l37,1954r-8,8l29,1900r8,8l18,1908xm37,2002v5,,8,3,8,8l45,2073v,4,-3,8,-6,8l23,2084v-3,,-5,,-7,-2c14,2081,13,2079,13,2076r-3,-66c10,2008,11,2006,12,2004v2,-2,4,-2,6,-2l37,2002xm18,2018r8,-9l29,2076r-9,-8l36,2066r-7,7l29,2010r8,8l18,2018xm37,2113v5,,8,4,8,8l45,2185v,5,-3,8,-8,8l21,2193v-4,,-8,-3,-8,-8l13,2121v,-4,4,-8,8,-8l37,2113xm21,2129r8,-8l29,2185r-8,-8l37,2177r-8,8l29,2121r8,8l21,2129xm37,2225v5,,8,4,8,8l45,2297v,4,-3,8,-8,8l21,2305v-4,,-8,-4,-8,-8l13,2233v,-4,4,-8,8,-8l37,2225xm21,2241r8,-8l29,2297r-8,-8l37,2289r-8,8l29,2233r8,8l21,2241xm37,2337v5,,8,3,8,8l45,2409v,4,-3,8,-8,8l21,2417v-4,,-8,-4,-8,-8l13,2345v,-5,4,-8,8,-8l37,2337xm21,2353r8,-8l29,2409r-8,-8l37,2401r-8,8l29,2345r8,8l21,2353xm40,2449v5,,8,3,8,8l48,2520v,5,-3,8,-8,8l21,2528v-4,,-8,-3,-8,-8l13,2457v,-5,4,-8,8,-8l40,2449xm21,2465r8,-8l29,2520r-8,-8l40,2512r-8,8l32,2457r8,8l21,2465xe" fillcolor="black" strokeweight="0">
                  <v:path arrowok="t" o:connecttype="custom" o:connectlocs="1111,20335;5556,20057;7779,31199;3334,31199;5556,51256;7779,84684;5556,64627;3334,66856;1111,95827;7779,110591;10001,144019;3334,128419;7779,128419;4167,177168;5556,157111;3334,159618;1945,188311;8612,203910;10835,236503;4167,221739;8612,221739;1945,267702;4167,265473;10835,281073;8612,278845;6390,281073;4167,332329;6390,330101;9446,341243;5001,341243;7223,361022;9446,394450;7223,374393;5001,376621;2778,405592;9446,420356;11668,453784;5001,438184;9446,438184;2778,484984;5001,482755;11668,498076;5001,496126;8057,516183;10279,548775;7223,529276;5001,531504;3612,578303;8057,578303;10279,588610;5834,588610;8057,608667;10279,642095;8057,622038;5834,624267;3612,653237;10279,668837;13335,701986;5834,686665;11113,686665" o:connectangles="0,0,0,0,0,0,0,0,0,0,0,0,0,0,0,0,0,0,0,0,0,0,0,0,0,0,0,0,0,0,0,0,0,0,0,0,0,0,0,0,0,0,0,0,0,0,0,0,0,0,0,0,0,0,0,0,0,0,0,0"/>
                  <o:lock v:ext="edit" verticies="t"/>
                </v:shape>
                <v:shape id="Freeform 40" o:spid="_x0000_s1220" style="position:absolute;left:7626;top:1631;width:533;height:23413;visibility:visible;mso-wrap-style:square;v-text-anchor:top" coordsize="192,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" path="m56,8400l76,48r42,l98,8400r-42,xm6,180l97,r90,180c192,192,189,206,180,213v-11,7,-23,3,-29,-9l80,60r35,l43,204v-6,11,-19,15,-29,8c4,206,,191,6,180xe" fillcolor="#002060" strokeweight="0">
                  <v:path arrowok="t" o:connecttype="custom" o:connectlocs="15558,2341245;21114,13379;32782,13379;27226,2341245;15558,2341245;1667,50170;26948,0;51951,50170;50006,59367;41950,56859;22225,16723;31948,16723;11946,56859;3889,59089;1667,50170" o:connectangles="0,0,0,0,0,0,0,0,0,0,0,0,0,0,0"/>
                  <o:lock v:ext="edit" verticies="t"/>
                </v:shape>
                <v:shape id="Freeform 41" o:spid="_x0000_s1221" style="position:absolute;left:7613;top:1612;width:565;height:23451;visibility:visible;mso-wrap-style:square;v-text-anchor:top" coordsize="202,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" path="m60,8416v-2,,-4,,-5,-2c53,8413,52,8411,52,8408l72,56v,-4,4,-8,8,-8l122,48v3,,5,1,6,3c130,52,130,54,130,56l110,8408v,5,-3,8,-8,8l60,8416xm102,8400r-8,8l114,56r8,8l80,64r8,-8l68,8408r-8,-8l102,8400xm3,188v,-1,,-2,,-3l94,5c96,2,98,,101,v4,,6,2,8,5l199,185v,1,,2,,3l201,206v1,1,,3,-1,5l191,226v-1,2,-3,3,-5,3l170,232v-3,1,-5,,-7,-2l150,218v-1,,-1,-1,-2,-2l77,72v-1,-2,-1,-5,1,-8c79,62,82,60,84,60r35,c122,60,125,62,126,64v2,3,2,6,1,8l55,216v-1,1,-2,2,-2,3l40,230v-2,1,-5,2,-7,1l17,228v-2,,-4,-1,-5,-3l2,211c1,210,,208,1,206l3,188xm16,207r-1,-5l25,216r-5,-3l36,216r-7,1l42,206r-2,3l112,65r7,11l84,76,92,65r71,144l161,207r13,12l167,217r16,-3l178,217r9,-15l186,207r-2,-18l184,192,94,12r15,l18,192r,-3l16,207xe" fillcolor="#002060" strokecolor="#002060" strokeweight="0">
                  <v:path arrowok="t" o:connecttype="custom" o:connectlocs="15388,2344498;20144,15604;34133,13375;36371,15604;28537,2345055;28537,2340597;31895,15604;22382,17833;19025,2342826;28537,2340597;839,51549;28258,0;55676,51549;56235,57400;53437,62973;47562,64645;41967,60744;21543,20062;23501,16719;35252,17833;15388,60187;11191,64088;4756,63530;560,58794;839,52385;4197,56286;5596,59351;8114,60465;11191,58236;33293,21177;25740,18112;45044,57679;46723,60465;49800,60465;52039,57679;51479,53499;30496,3344;5036,52663" o:connectangles="0,0,0,0,0,0,0,0,0,0,0,0,0,0,0,0,0,0,0,0,0,0,0,0,0,0,0,0,0,0,0,0,0,0,0,0,0,0"/>
                  <o:lock v:ext="edit" verticies="t"/>
                </v:shape>
                <v:rect id="Rectangle 42" o:spid="_x0000_s1222" style="position:absolute;left:5797;width:546;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" filled="f" stroked="f">
                  <v:textbox style="mso-fit-shape-to-text:t" inset="0,0,0,0">
                    <w:txbxContent>
                      <w:p w14:paraId="17BEFDAB" w14:textId="77777777" w:rsidR="002C49D9" w:rsidRDefault="002C49D9" w:rsidP="00844380">
                        <w:r>
                          <w:rPr>
                            <w:rFonts w:ascii="Calibri" w:hAnsi="Calibri" w:cs="Calibri"/>
                            <w:color w:val="000000"/>
                            <w:sz w:val="16"/>
                            <w:szCs w:val="16"/>
                            <w:lang w:val="en-US"/>
                          </w:rPr>
                          <w:t>C</w:t>
                        </w:r>
                      </w:p>
                    </w:txbxContent>
                  </v:textbox>
                </v:rect>
                <v:rect id="Rectangle 43" o:spid="_x0000_s1223" style="position:absolute;left:6375;width:1943;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" filled="f" stroked="f">
                  <v:textbox style="mso-fit-shape-to-text:t" inset="0,0,0,0">
                    <w:txbxContent>
                      <w:p w14:paraId="101FB6C4" w14:textId="77777777" w:rsidR="002C49D9" w:rsidRDefault="002C49D9" w:rsidP="00844380">
                        <w:r>
                          <w:rPr>
                            <w:rFonts w:ascii="Calibri" w:hAnsi="Calibri" w:cs="Calibri"/>
                            <w:color w:val="000000"/>
                            <w:sz w:val="16"/>
                            <w:szCs w:val="16"/>
                            <w:lang w:val="en-US"/>
                          </w:rPr>
                          <w:t xml:space="preserve">BSEL </w:t>
                        </w:r>
                      </w:p>
                    </w:txbxContent>
                  </v:textbox>
                </v:rect>
                <v:rect id="Rectangle 44" o:spid="_x0000_s1224" style="position:absolute;left:8610;width:318;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" filled="f" stroked="f">
                  <v:textbox style="mso-fit-shape-to-text:t" inset="0,0,0,0">
                    <w:txbxContent>
                      <w:p w14:paraId="1787108C" w14:textId="77777777" w:rsidR="002C49D9" w:rsidRDefault="002C49D9" w:rsidP="00844380">
                        <w:r>
                          <w:rPr>
                            <w:rFonts w:ascii="Calibri" w:hAnsi="Calibri" w:cs="Calibri"/>
                            <w:color w:val="000000"/>
                            <w:sz w:val="16"/>
                            <w:szCs w:val="16"/>
                            <w:lang w:val="en-US"/>
                          </w:rPr>
                          <w:t>[</w:t>
                        </w:r>
                      </w:p>
                    </w:txbxContent>
                  </v:textbox>
                </v:rect>
                <v:rect id="Rectangle 45" o:spid="_x0000_s1225" style="position:absolute;left:8921;width:62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" filled="f" stroked="f">
                  <v:textbox style="mso-fit-shape-to-text:t" inset="0,0,0,0">
                    <w:txbxContent>
                      <w:p w14:paraId="14E327FB" w14:textId="77777777" w:rsidR="002C49D9" w:rsidRDefault="002C49D9" w:rsidP="00844380">
                        <w:r>
                          <w:rPr>
                            <w:rFonts w:ascii="Calibri" w:hAnsi="Calibri" w:cs="Calibri"/>
                            <w:color w:val="000000"/>
                            <w:sz w:val="16"/>
                            <w:szCs w:val="16"/>
                            <w:lang w:val="en-US"/>
                          </w:rPr>
                          <w:t>dB/ChBw]</w:t>
                        </w:r>
                      </w:p>
                    </w:txbxContent>
                  </v:textbox>
                </v:rect>
                <v:shape id="Freeform 46" o:spid="_x0000_s1226" style="position:absolute;left:7404;top:22860;width:577;height:44;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" path="m,1l91,r,6l,7,,1xe" fillcolor="black" stroked="f">
                  <v:path arrowok="t" o:connecttype="custom" o:connectlocs="0,635;57785,0;57785,3810;0,4445;0,635" o:connectangles="0,0,0,0,0"/>
                </v:shape>
                <v:shape id="Freeform 47" o:spid="_x0000_s1227" style="position:absolute;left:7378;top:22834;width:629;height:89;visibility:visible;mso-wrap-style:square;v-text-anchor:top" coordsize="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" path="m,11c,6,4,3,8,3l216,v3,,5,1,6,3c224,4,224,6,224,8r,14c224,27,221,30,217,30l9,32v-3,,-5,,-6,-2c1,29,,27,,24l,11xm16,24l8,16,216,14r-8,8l208,8r9,8l9,19r7,-8l16,24xe" fillcolor="black" strokeweight="0">
                  <v:path arrowok="t" o:connecttype="custom" o:connectlocs="0,3056;2245,833;60620,0;62304,833;62865,2223;62865,6112;60900,8334;2526,8890;842,8334;0,6668;0,3056;4490,6668;2245,4445;60620,3889;58375,6112;58375,2223;60900,4445;2526,5278;4490,3056;4490,6668" o:connectangles="0,0,0,0,0,0,0,0,0,0,0,0,0,0,0,0,0,0,0,0"/>
                  <o:lock v:ext="edit" verticies="t"/>
                </v:shape>
                <v:shape id="Freeform 48" o:spid="_x0000_s1228" style="position:absolute;left:7404;top:20275;width:577;height:89;visibility:visible;mso-wrap-style:square;v-text-anchor:top" coordsize="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" path="m,3l91,r,10l,14,,3xe" fillcolor="black" stroked="f">
                  <v:path arrowok="t" o:connecttype="custom" o:connectlocs="0,1905;57785,0;57785,6350;0,8890;0,1905" o:connectangles="0,0,0,0,0"/>
                </v:shape>
                <v:shape id="Freeform 49" o:spid="_x0000_s1229" style="position:absolute;left:7378;top:20250;width:629;height:139;visibility:visible;mso-wrap-style:square;v-text-anchor:top" coordsize="2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" path="m,16c,12,4,9,8,8l216,v2,,4,1,6,3c224,4,224,6,224,8r,24c224,37,221,40,217,40l9,48c7,49,4,48,3,46,1,45,,43,,40l,16xm16,40l8,32,216,24r-8,8l208,8r9,8l9,24r7,-8l16,40xe" fillcolor="black" strokeweight="0">
                  <v:path arrowok="t" o:connecttype="custom" o:connectlocs="0,4562;2245,2281;60620,0;62304,855;62865,2281;62865,9123;60900,11404;2526,13685;842,13115;0,11404;0,4562;4490,11404;2245,9123;60620,6842;58375,9123;58375,2281;60900,4562;2526,6842;4490,4562;4490,11404" o:connectangles="0,0,0,0,0,0,0,0,0,0,0,0,0,0,0,0,0,0,0,0"/>
                  <o:lock v:ext="edit" verticies="t"/>
                </v:shape>
                <v:shape id="Freeform 50" o:spid="_x0000_s1230" style="position:absolute;left:7404;top:17729;width:577;height:44;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" path="m,2l91,r,5l,7,,2xe" fillcolor="black" stroked="f">
                  <v:path arrowok="t" o:connecttype="custom" o:connectlocs="0,1270;57785,0;57785,3175;0,4445;0,1270" o:connectangles="0,0,0,0,0"/>
                </v:shape>
                <v:shape id="Freeform 51" o:spid="_x0000_s1231" style="position:absolute;left:7378;top:17710;width:629;height:89;visibility:visible;mso-wrap-style:square;v-text-anchor:top" coordsize="2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" path="m,12c,8,4,5,8,4l216,v2,,5,1,6,3c224,4,224,6,224,8r,12c224,25,221,28,217,28l9,32c6,33,4,32,3,30,1,29,,27,,24l,12xm16,24l8,16,216,12r-8,8l208,8r9,8l9,20r7,-8l16,24xe" fillcolor="black" strokeweight="0">
                  <v:path arrowok="t" o:connecttype="custom" o:connectlocs="0,3233;2245,1078;60620,0;62304,808;62865,2155;62865,5388;60900,7543;2526,8621;842,8082;0,6465;0,3233;4490,6465;2245,4310;60620,3233;58375,5388;58375,2155;60900,4310;2526,5388;4490,3233;4490,6465" o:connectangles="0,0,0,0,0,0,0,0,0,0,0,0,0,0,0,0,0,0,0,0"/>
                  <o:lock v:ext="edit" verticies="t"/>
                </v:shape>
                <v:shape id="Freeform 52" o:spid="_x0000_s1232" style="position:absolute;left:7404;top:15144;width:577;height:45;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" path="m,1l91,r,6l,7,,1xe" fillcolor="black" stroked="f">
                  <v:path arrowok="t" o:connecttype="custom" o:connectlocs="0,635;57785,0;57785,3810;0,4445;0,635" o:connectangles="0,0,0,0,0"/>
                </v:shape>
                <v:shape id="Freeform 53" o:spid="_x0000_s1233" style="position:absolute;left:7378;top:15119;width:629;height:89;visibility:visible;mso-wrap-style:square;v-text-anchor:top" coordsize="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" path="m,11c,6,4,3,8,3l216,v3,,5,1,6,3c224,4,224,6,224,8r,14c224,27,221,30,217,30l9,32v-3,,-5,,-6,-2c1,29,,27,,24l,11xm16,24l8,16,216,14r-8,8l208,8r9,8l9,19r7,-8l16,24xe" fillcolor="black" strokeweight="0">
                  <v:path arrowok="t" o:connecttype="custom" o:connectlocs="0,3056;2245,833;60620,0;62304,833;62865,2223;62865,6112;60900,8334;2526,8890;842,8334;0,6668;0,3056;4490,6668;2245,4445;60620,3889;58375,6112;58375,2223;60900,4445;2526,5278;4490,3056;4490,6668" o:connectangles="0,0,0,0,0,0,0,0,0,0,0,0,0,0,0,0,0,0,0,0"/>
                  <o:lock v:ext="edit" verticies="t"/>
                </v:shape>
                <v:shape id="Freeform 54" o:spid="_x0000_s1234" style="position:absolute;left:7404;top:12604;width:577;height:45;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" path="m,1l91,r,6l,7,,1xe" fillcolor="black" stroked="f">
                  <v:path arrowok="t" o:connecttype="custom" o:connectlocs="0,635;57785,0;57785,3810;0,4445;0,635" o:connectangles="0,0,0,0,0"/>
                </v:shape>
                <v:shape id="Freeform 55" o:spid="_x0000_s1235" style="position:absolute;left:7378;top:12579;width:629;height:89;visibility:visible;mso-wrap-style:square;v-text-anchor:top" coordsize="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" path="m,11c,6,4,3,8,3l216,v3,,5,1,6,3c224,4,224,6,224,8r,14c224,27,221,30,217,30l9,32v-3,,-5,,-6,-2c1,29,,27,,24l,11xm16,24l8,16,216,14r-8,8l208,8r9,8l9,19r7,-8l16,24xe" fillcolor="black" strokeweight="0">
                  <v:path arrowok="t" o:connecttype="custom" o:connectlocs="0,3056;2245,833;60620,0;62304,833;62865,2223;62865,6112;60900,8334;2526,8890;842,8334;0,6668;0,3056;4490,6668;2245,4445;60620,3889;58375,6112;58375,2223;60900,4445;2526,5278;4490,3056;4490,6668" o:connectangles="0,0,0,0,0,0,0,0,0,0,0,0,0,0,0,0,0,0,0,0"/>
                  <o:lock v:ext="edit" verticies="t"/>
                </v:shape>
                <v:shape id="Freeform 56" o:spid="_x0000_s1236" style="position:absolute;left:7404;top:10013;width:577;height:45;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" path="m,2l91,r,6l,7,,2xe" fillcolor="black" stroked="f">
                  <v:path arrowok="t" o:connecttype="custom" o:connectlocs="0,1270;57785,0;57785,3810;0,4445;0,1270" o:connectangles="0,0,0,0,0"/>
                </v:shape>
                <v:shape id="Freeform 57" o:spid="_x0000_s1237" style="position:absolute;left:7378;top:9994;width:629;height:89;visibility:visible;mso-wrap-style:square;v-text-anchor:top" coordsize="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" path="m,11c,6,4,3,8,3l216,v3,,5,1,6,3c224,4,224,6,224,8r,14c224,27,221,30,217,30l9,32v-3,,-5,,-6,-2c1,29,,27,,24l,11xm16,24l8,16,216,14r-8,8l208,8r9,8l9,19r7,-8l16,24xe" fillcolor="black" strokeweight="0">
                  <v:path arrowok="t" o:connecttype="custom" o:connectlocs="0,3056;2245,833;60620,0;62304,833;62865,2223;62865,6112;60900,8334;2526,8890;842,8334;0,6668;0,3056;4490,6668;2245,4445;60620,3889;58375,6112;58375,2223;60900,4445;2526,5278;4490,3056;4490,6668" o:connectangles="0,0,0,0,0,0,0,0,0,0,0,0,0,0,0,0,0,0,0,0"/>
                  <o:lock v:ext="edit" verticies="t"/>
                </v:shape>
                <v:shape id="Freeform 58" o:spid="_x0000_s1238" style="position:absolute;left:7404;top:7429;width:577;height:44;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" path="m,1l91,r,6l,7,,1xe" fillcolor="black" stroked="f">
                  <v:path arrowok="t" o:connecttype="custom" o:connectlocs="0,635;57785,0;57785,3810;0,4445;0,635" o:connectangles="0,0,0,0,0"/>
                </v:shape>
                <v:shape id="Freeform 59" o:spid="_x0000_s1239" style="position:absolute;left:7378;top:7404;width:629;height:95;visibility:visible;mso-wrap-style:square;v-text-anchor:top" coordsize="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" path="m,11c,6,4,3,8,3l216,v3,,5,1,6,3c224,4,224,6,224,8r,14c224,27,221,30,217,30l9,32v-3,,-5,,-6,-2c1,29,,27,,24l,11xm16,24l8,16,216,14r-8,8l208,8r9,8l9,19r7,-8l16,24xe" fillcolor="black" strokeweight="0">
                  <v:path arrowok="t" o:connecttype="custom" o:connectlocs="0,3274;2245,893;60620,0;62304,893;62865,2381;62865,6548;60900,8930;2526,9525;842,8930;0,7144;0,3274;4490,7144;2245,4763;60620,4167;58375,6548;58375,2381;60900,4763;2526,5655;4490,3274;4490,7144" o:connectangles="0,0,0,0,0,0,0,0,0,0,0,0,0,0,0,0,0,0,0,0"/>
                  <o:lock v:ext="edit" verticies="t"/>
                </v:shape>
                <v:shape id="Freeform 60" o:spid="_x0000_s1240" style="position:absolute;left:7404;top:4933;width:577;height:45;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" path="m,1l91,r,6l,7,,1xe" fillcolor="black" stroked="f">
                  <v:path arrowok="t" o:connecttype="custom" o:connectlocs="0,635;57785,0;57785,3810;0,4445;0,635" o:connectangles="0,0,0,0,0"/>
                </v:shape>
                <v:shape id="Freeform 61" o:spid="_x0000_s1241" style="position:absolute;left:7378;top:4908;width:629;height:89;visibility:visible;mso-wrap-style:square;v-text-anchor:top" coordsize="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" path="m,11c,6,4,3,8,3l216,v3,,5,1,6,3c224,4,224,6,224,8r,14c224,27,221,30,217,30l9,32v-3,,-5,,-6,-2c1,29,,27,,24l,11xm16,24l8,16,216,14r-8,8l208,8r9,8l9,19r7,-8l16,24xe" fillcolor="black" strokeweight="0">
                  <v:path arrowok="t" o:connecttype="custom" o:connectlocs="0,3056;2245,833;60620,0;62304,833;62865,2223;62865,6112;60900,8334;2526,8890;842,8334;0,6668;0,3056;4490,6668;2245,4445;60620,3889;58375,6112;58375,2223;60900,4445;2526,5278;4490,3056;4490,6668" o:connectangles="0,0,0,0,0,0,0,0,0,0,0,0,0,0,0,0,0,0,0,0"/>
                  <o:lock v:ext="edit" verticies="t"/>
                </v:shape>
                <v:rect id="Rectangle 62" o:spid="_x0000_s1242" style="position:absolute;left:6534;top:22260;width:520;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26833ECD" w14:textId="77777777" w:rsidR="002C49D9" w:rsidRDefault="002C49D9" w:rsidP="00844380">
                        <w:r>
                          <w:rPr>
                            <w:rFonts w:ascii="Calibri" w:hAnsi="Calibri" w:cs="Calibri"/>
                            <w:color w:val="000000"/>
                            <w:sz w:val="16"/>
                            <w:szCs w:val="16"/>
                            <w:lang w:val="en-US"/>
                          </w:rPr>
                          <w:t>0</w:t>
                        </w:r>
                      </w:p>
                    </w:txbxContent>
                  </v:textbox>
                </v:rect>
                <v:shape id="Freeform 63" o:spid="_x0000_s1243" style="position:absolute;left:14446;top:14700;width:1429;height:1155;visibility:visible;mso-wrap-style:square;v-text-anchor:top" coordsize="2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" path="m,l225,,,182,,xe" fillcolor="#95b3d7" stroked="f">
                  <v:path arrowok="t" o:connecttype="custom" o:connectlocs="0,0;142875,0;0,115570;0,0" o:connectangles="0,0,0,0"/>
                </v:shape>
                <v:shape id="Freeform 64" o:spid="_x0000_s1244" style="position:absolute;left:14427;top:14674;width:1473;height:1207;visibility:visible;mso-wrap-style:square;v-text-anchor:top" coordsize="52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" path="m,8c,4,4,,8,l520,v4,,7,3,8,6c529,9,528,13,526,15l14,431v-3,2,-6,2,-9,1c2,430,,428,,424l,8xm16,424l3,418,515,2r5,14l8,16,16,8r,416xe" fillcolor="#385d8a" strokecolor="#385d8a" strokeweight="0">
                  <v:path arrowok="t" o:connecttype="custom" o:connectlocs="0,2229;2228,0;144814,0;147042,1672;146485,4180;3899,120093;1392,120371;0,118142;0,2229;4456,118142;835,116470;143421,557;144814,4458;2228,4458;4456,2229;4456,118142" o:connectangles="0,0,0,0,0,0,0,0,0,0,0,0,0,0,0,0"/>
                  <o:lock v:ext="edit" verticies="t"/>
                </v:shape>
                <v:shape id="Freeform 65" o:spid="_x0000_s1245" style="position:absolute;left:10655;top:22009;width:89;height:1428;visibility:visible;mso-wrap-style:square;v-text-anchor:top" coordsize="1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" path="m14,r,29l7,29,8,r6,xm14,50l12,78r-6,l7,50r7,xm11,100r,28l4,126r,-26l11,100xm10,149r,28l2,176,3,148r7,1xm8,197r,28l,225,2,197r6,xe" fillcolor="black" stroked="f">
                  <v:path arrowok="t" o:connecttype="custom" o:connectlocs="8890,0;8890,18415;4445,18415;5080,0;8890,0;8890,31750;7620,49530;3810,49530;4445,31750;8890,31750;6985,63500;6985,81280;2540,80010;2540,63500;6985,63500;6350,94615;6350,112395;1270,111760;1905,93980;6350,94615;5080,125095;5080,142875;0,142875;1270,125095;5080,125095" o:connectangles="0,0,0,0,0,0,0,0,0,0,0,0,0,0,0,0,0,0,0,0,0,0,0,0,0"/>
                  <o:lock v:ext="edit" verticies="t"/>
                </v:shape>
                <v:shape id="Freeform 66" o:spid="_x0000_s1246" style="position:absolute;left:10636;top:21990;width:133;height:1473;visibility:visible;mso-wrap-style:square;v-text-anchor:top" coordsize="49,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" path="m40,v3,,5,1,6,3c48,5,49,7,48,9l46,73v-1,4,-4,8,-8,8l23,81v-2,,-4,-1,-6,-3c16,77,15,75,15,72l18,8c18,4,22,,26,l40,xm26,16l34,9,31,73,23,65r15,l30,72,32,8r8,8l26,16xm38,113v2,,4,1,5,3c45,117,46,119,46,121r-3,65c42,190,39,193,35,193r-15,c18,193,16,193,14,191v-1,-2,-2,-4,-2,-6l15,121v,-5,4,-8,8,-8l38,113xm23,129r8,-8l28,186r-8,-9l35,177r-8,8l30,121r8,8l23,129xm32,226v4,,8,3,8,8l40,298v,2,-1,5,-3,6c35,306,33,306,30,306l16,303v-4,-1,-7,-4,-7,-8l9,234v,-5,4,-8,8,-8l32,226xm17,242r8,-8l25,295r-6,-8l33,290r-9,8l24,234r8,8l17,242xm30,338v4,1,7,4,7,8l37,411v,2,-1,4,-3,6c32,418,30,419,28,418l10,416c6,415,3,412,3,408l6,343v,-2,1,-4,3,-6c11,336,13,335,16,336r14,2xm13,351r9,-7l19,408r-6,-8l30,403r-9,8l21,346r6,8l13,351xm26,448v4,,8,4,8,8l34,520v,5,-4,8,-8,8l8,528v-2,,-4,,-5,-2c1,524,,522,,520l3,456v1,-5,4,-8,8,-8l26,448xm11,464r8,-8l16,521,8,512r18,l18,520r,-64l26,464r-15,xe" fillcolor="black" strokeweight="0">
                  <v:path arrowok="t" o:connecttype="custom" o:connectlocs="12519,837;12519,20368;6259,22600;4082,20089;7076,0;7076,4464;8436,20368;10341,18136;8709,2232;7076,4464;11702,32366;11702,51897;5443,53850;3266,51618;6259,31529;6259,35993;7620,51897;9525,49386;8164,33761;6259,35993;10886,65290;10069,84821;4354,84542;2449,65290;8709,63057;6804,65290;5171,80077;6531,83147;8709,67522;8164,94307;10069,114675;7620,116628;816,113838;2449,94028;8164,94307;5987,95981;3538,111606;5715,114675;7348,98771;7076,124999;9253,145088;2177,147320;0,145088;2994,124999;2994,129463;4354,145367;7076,142856;4899,127231;2994,129463" o:connectangles="0,0,0,0,0,0,0,0,0,0,0,0,0,0,0,0,0,0,0,0,0,0,0,0,0,0,0,0,0,0,0,0,0,0,0,0,0,0,0,0,0,0,0,0,0,0,0,0,0"/>
                  <o:lock v:ext="edit" verticies="t"/>
                </v:shape>
                <v:shape id="Freeform 67" o:spid="_x0000_s1247" style="position:absolute;left:36817;top:7518;width:63;height:1733;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" path="m10,r,28l,28,,,10,xm10,49r,28l,77,,49r10,xm8,98r,28l,126,,98r8,xm8,146r,28l,174,,146r8,xm8,195r,28l,223,,195r8,xm8,244r,29l,273,,244r8,xe" fillcolor="black" stroked="f">
                  <v:path arrowok="t" o:connecttype="custom" o:connectlocs="6350,0;6350,17780;0,17780;0,0;6350,0;6350,31115;6350,48895;0,48895;0,31115;6350,31115;5080,62230;5080,80010;0,80010;0,62230;5080,62230;5080,92710;5080,110490;0,110490;0,92710;5080,92710;5080,123825;5080,141605;0,141605;0,123825;5080,123825;5080,154940;5080,173355;0,173355;0,154940;5080,154940" o:connectangles="0,0,0,0,0,0,0,0,0,0,0,0,0,0,0,0,0,0,0,0,0,0,0,0,0,0,0,0,0,0"/>
                  <o:lock v:ext="edit" verticies="t"/>
                </v:shape>
                <v:shape id="Freeform 68" o:spid="_x0000_s1248" style="position:absolute;left:36810;top:9385;width:58;height:1727;visibility:visible;mso-wrap-style:square;v-text-anchor:top" coordsize="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" path="m9,r,26l1,26,1,,9,xm9,47r,29l1,76,1,47r8,xm9,97r,28l1,125,1,97r8,xm9,146r,28l1,174r,-28l9,146xm9,195r,28l1,223r,-28l9,195xm9,244r,28l,272,1,244r8,xe" fillcolor="black" stroked="f">
                  <v:path arrowok="t" o:connecttype="custom" o:connectlocs="5715,0;5715,16510;635,16510;635,0;5715,0;5715,29845;5715,48260;635,48260;635,29845;5715,29845;5715,61595;5715,79375;635,79375;635,61595;5715,61595;5715,92710;5715,110490;635,110490;635,92710;5715,92710;5715,123825;5715,141605;635,141605;635,123825;5715,123825;5715,154940;5715,172720;0,172720;635,154940;5715,154940" o:connectangles="0,0,0,0,0,0,0,0,0,0,0,0,0,0,0,0,0,0,0,0,0,0,0,0,0,0,0,0,0,0"/>
                  <o:lock v:ext="edit" verticies="t"/>
                </v:shape>
                <v:shape id="Freeform 69" o:spid="_x0000_s1249" style="position:absolute;left:36810;top:11239;width:58;height:1734;visibility:visible;mso-wrap-style:square;v-text-anchor:top" coordsize="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" path="m9,r,28l,28,,,9,xm9,49r,28l,77,,49r9,xm9,98r,28l,126,,98r9,xm9,147r,29l,176,,147r9,xm8,195r,28l,223,,195r8,xm8,244r,29l,273,,244r8,xe" fillcolor="black" stroked="f">
                  <v:path arrowok="t" o:connecttype="custom" o:connectlocs="5715,0;5715,17780;0,17780;0,0;5715,0;5715,31115;5715,48895;0,48895;0,31115;5715,31115;5715,62230;5715,80010;0,80010;0,62230;5715,62230;5715,93345;5715,111760;0,111760;0,93345;5715,93345;5080,123825;5080,141605;0,141605;0,123825;5080,123825;5080,154940;5080,173355;0,173355;0,154940;5080,154940" o:connectangles="0,0,0,0,0,0,0,0,0,0,0,0,0,0,0,0,0,0,0,0,0,0,0,0,0,0,0,0,0,0"/>
                  <o:lock v:ext="edit" verticies="t"/>
                </v:shape>
                <v:shape id="Freeform 70" o:spid="_x0000_s1250" style="position:absolute;left:36810;top:13106;width:51;height:1727;visibility:visible;mso-wrap-style:square;v-text-anchor:top"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" path="m8,r,28l,28,,,8,xm8,49r,28l,77,,49r8,xm8,98r,28l,126,,98r8,xm8,147r,27l,174,,147r8,xm8,195r,28l,223,,195r8,xm8,244r,28l,272,,244r8,xe" fillcolor="black" stroked="f">
                  <v:path arrowok="t" o:connecttype="custom" o:connectlocs="5080,0;5080,17780;0,17780;0,0;5080,0;5080,31115;5080,48895;0,48895;0,31115;5080,31115;5080,62230;5080,80010;0,80010;0,62230;5080,62230;5080,93345;5080,110490;0,110490;0,93345;5080,93345;5080,123825;5080,141605;0,141605;0,123825;5080,123825;5080,154940;5080,172720;0,172720;0,154940;5080,154940" o:connectangles="0,0,0,0,0,0,0,0,0,0,0,0,0,0,0,0,0,0,0,0,0,0,0,0,0,0,0,0,0,0"/>
                  <o:lock v:ext="edit" verticies="t"/>
                </v:shape>
                <v:shape id="Freeform 71" o:spid="_x0000_s1251" style="position:absolute;left:36798;top:14966;width:63;height:1728;visibility:visible;mso-wrap-style:square;v-text-anchor:top" coordsize="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" path="m10,r,28l2,28,2,r8,xm10,49r,27l,76,2,49r8,xm10,97r,28l,125,,97r10,xm10,146r,28l,174,,146r10,xm10,195r,28l,223,,195r10,xm10,244r,28l,272,,244r10,xe" fillcolor="black" stroked="f">
                  <v:path arrowok="t" o:connecttype="custom" o:connectlocs="6350,0;6350,17780;1270,17780;1270,0;6350,0;6350,31115;6350,48260;0,48260;1270,31115;6350,31115;6350,61595;6350,79375;0,79375;0,61595;6350,61595;6350,92710;6350,110490;0,110490;0,92710;6350,92710;6350,123825;6350,141605;0,141605;0,123825;6350,123825;6350,154940;6350,172720;0,172720;0,154940;6350,154940" o:connectangles="0,0,0,0,0,0,0,0,0,0,0,0,0,0,0,0,0,0,0,0,0,0,0,0,0,0,0,0,0,0"/>
                  <o:lock v:ext="edit" verticies="t"/>
                </v:shape>
                <v:shape id="Freeform 72" o:spid="_x0000_s1252" style="position:absolute;left:36798;top:16827;width:51;height:1727;visibility:visible;mso-wrap-style:square;v-text-anchor:top" coordsize="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" path="m8,r,29l,29,,,8,xm8,48r,28l,76,,48r8,xm8,97r,29l,126,,97r8,xm8,147r,28l,175,,147r8,xm8,196r,28l,224,,196r8,xm8,244r,28l,272,,244r8,xe" fillcolor="black" stroked="f">
                  <v:path arrowok="t" o:connecttype="custom" o:connectlocs="5080,0;5080,18415;0,18415;0,0;5080,0;5080,30480;5080,48260;0,48260;0,30480;5080,30480;5080,61595;5080,80010;0,80010;0,61595;5080,61595;5080,93345;5080,111125;0,111125;0,93345;5080,93345;5080,124460;5080,142240;0,142240;0,124460;5080,124460;5080,154940;5080,172720;0,172720;0,154940;5080,154940" o:connectangles="0,0,0,0,0,0,0,0,0,0,0,0,0,0,0,0,0,0,0,0,0,0,0,0,0,0,0,0,0,0"/>
                  <o:lock v:ext="edit" verticies="t"/>
                </v:shape>
                <v:shape id="Freeform 73" o:spid="_x0000_s1253" style="position:absolute;left:36791;top:18688;width:58;height:1727;visibility:visible;mso-wrap-style:square;v-text-anchor:top" coordsize="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" path="m9,1r,27l1,28,1,,9,1xm9,49r,28l1,77,1,49r8,xm9,98r,28l1,126,1,98r8,xm9,147r,28l,175,1,147r8,xm9,196r,27l,223,,196r9,xm9,244r,28l,272,,244r9,xe" fillcolor="black" stroked="f">
                  <v:path arrowok="t" o:connecttype="custom" o:connectlocs="5715,635;5715,17780;635,17780;635,0;5715,635;5715,31115;5715,48895;635,48895;635,31115;5715,31115;5715,62230;5715,80010;635,80010;635,62230;5715,62230;5715,93345;5715,111125;0,111125;635,93345;5715,93345;5715,124460;5715,141605;0,141605;0,124460;5715,124460;5715,154940;5715,172720;0,172720;0,154940;5715,154940" o:connectangles="0,0,0,0,0,0,0,0,0,0,0,0,0,0,0,0,0,0,0,0,0,0,0,0,0,0,0,0,0,0"/>
                  <o:lock v:ext="edit" verticies="t"/>
                </v:shape>
                <v:shape id="Freeform 74" o:spid="_x0000_s1254" style="position:absolute;left:36791;top:20548;width:58;height:2045;visibility:visible;mso-wrap-style:square;v-text-anchor:top" coordsize="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" path="m9,r,28l,28,,,9,xm9,50r,28l,78,,50r9,xm8,99r,26l,125,,99r8,xm8,148r,28l,176,,147r8,1xm8,196r,28l,224,,196r8,xm8,245r,28l,273,,245r8,xm8,294r,28l,322,,294r8,xe" fillcolor="black" stroked="f">
                  <v:path arrowok="t" o:connecttype="custom" o:connectlocs="5715,0;5715,17780;0,17780;0,0;5715,0;5715,31750;5715,49530;0,49530;0,31750;5715,31750;5080,62865;5080,79375;0,79375;0,62865;5080,62865;5080,93980;5080,111760;0,111760;0,93345;5080,93980;5080,124460;5080,142240;0,142240;0,124460;5080,124460;5080,155575;5080,173355;0,173355;0,155575;5080,155575;5080,186690;5080,204470;0,204470;0,186690;5080,186690" o:connectangles="0,0,0,0,0,0,0,0,0,0,0,0,0,0,0,0,0,0,0,0,0,0,0,0,0,0,0,0,0,0,0,0,0,0,0"/>
                  <o:lock v:ext="edit" verticies="t"/>
                </v:shape>
                <v:shape id="Freeform 75" o:spid="_x0000_s1255" style="position:absolute;left:36766;top:7499;width:133;height:15113;visibility:visible;mso-wrap-style:square;v-text-anchor:top" coordsize="48,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" path="m40,v5,,8,4,8,8l48,72v,5,-3,8,-8,8l19,80v-4,,-8,-3,-8,-8l11,8c11,4,15,,19,l40,xm19,16l27,8r,64l19,64r21,l32,72,32,8r8,8l19,16xm40,112v5,,8,4,8,8l48,184v,5,-3,8,-8,8l19,192v-4,,-8,-3,-8,-8l11,120v,-4,4,-8,8,-8l40,112xm19,128r8,-8l27,184r-8,-8l40,176r-8,8l32,120r8,8l19,128xm37,224v4,,8,4,8,8l45,294v,4,-4,8,-8,8l19,302v-4,,-8,-4,-8,-8l11,232v,-4,4,-8,8,-8l37,224xm19,240r8,-8l27,294r-8,-8l37,286r-8,8l29,232r8,8l19,240xm37,333v4,,8,4,8,8l45,405v,5,-4,8,-8,8l19,413v-4,,-8,-3,-8,-8l11,341v,-4,4,-8,8,-8l37,333xm19,349r8,-8l27,405r-8,-8l37,397r-8,8l29,341r8,8l19,349xm37,445v4,,8,4,8,8l45,517v,5,-4,8,-8,8l19,525v-4,,-8,-3,-8,-8l11,453v,-4,4,-8,8,-8l37,445xm19,461r8,-8l27,517r-8,-8l37,509r-8,8l29,453r8,8l19,461xm37,557v4,,8,4,8,8l45,629v,5,-4,8,-8,8l19,637v-4,,-8,-3,-8,-8l11,565v,-4,4,-8,8,-8l37,557xm19,573r8,-8l27,629r-8,-8l37,621r-8,8l29,565r8,8l19,573xm37,669v4,,8,4,8,8l45,738v,5,-4,8,-8,8l19,746v-4,,-8,-3,-8,-8l11,677v,-4,4,-8,8,-8l37,669xm19,685r8,-8l27,738r-8,-8l37,730r-8,8l29,677r8,8l19,685xm37,778v4,,8,4,8,8l45,850v,5,-4,8,-8,8l19,858v-4,,-8,-3,-8,-8l11,786v,-4,4,-8,8,-8l37,778xm19,794r8,-8l27,850r-8,-8l37,842r-8,8l29,786r8,8l19,794xm37,890v4,,8,4,8,8l45,962v,5,-4,8,-8,8l19,970v-4,,-8,-3,-8,-8l11,898v,-4,4,-8,8,-8l37,890xm19,906r8,-8l27,962r-8,-8l37,954r-8,8l29,898r8,8l19,906xm37,1002v4,,8,4,8,8l45,1074v,5,-4,8,-8,8l19,1082v-4,,-8,-3,-8,-8l11,1010v,-4,4,-8,8,-8l37,1002xm19,1018r8,-8l27,1074r-8,-8l37,1066r-8,8l29,1010r8,8l19,1018xm37,1114v4,,8,4,8,8l45,1186v,4,-4,8,-8,8l19,1194v-4,,-8,-4,-8,-8l11,1122v,-4,4,-8,8,-8l37,1114xm19,1130r8,-8l27,1186r-8,-8l37,1178r-8,8l29,1122r8,8l19,1130xm37,1226v4,,8,4,8,8l45,1298v,4,-4,8,-8,8l16,1306v-3,,-5,-1,-6,-3c8,1302,7,1300,8,1297r3,-64c11,1229,15,1226,19,1226r18,xm19,1242r8,-8l24,1298r-8,-8l37,1290r-8,8l29,1234r8,8l19,1242xm37,1335v4,,8,4,8,8l45,1407v,5,-4,8,-8,8l16,1415v-5,,-8,-3,-8,-8l8,1343v,-4,3,-8,8,-8l37,1335xm16,1351r8,-8l24,1407r-8,-8l37,1399r-8,8l29,1343r8,8l16,1351xm37,1447v4,,8,4,8,8l45,1519v,4,-4,8,-8,8l16,1527v-5,,-8,-4,-8,-8l8,1455v,-4,3,-8,8,-8l37,1447xm16,1463r8,-8l24,1519r-8,-8l37,1511r-8,8l29,1455r8,8l16,1463xm37,1559v4,,8,4,8,8l45,1631v,4,-4,8,-8,8l16,1639v-5,,-8,-4,-8,-8l8,1567v,-4,3,-8,8,-8l37,1559xm16,1575r8,-8l24,1631r-8,-8l37,1623r-8,8l29,1567r8,8l16,1575xm37,1671v4,,8,3,8,8l45,1743v,4,-4,8,-8,8l16,1751v-5,,-8,-4,-8,-8l8,1679v,-5,3,-8,8,-8l37,1671xm16,1687r8,-8l24,1743r-8,-8l37,1735r-8,8l29,1679r8,8l16,1687xm33,1780v5,,8,4,8,8l41,1852v,4,-3,8,-8,8l16,1860v-5,,-8,-4,-8,-8l8,1788v,-4,3,-8,8,-8l33,1780xm16,1796r8,-8l24,1852r-8,-8l33,1844r-8,8l25,1788r8,8l16,1796xm33,1892v5,,8,4,8,8l41,1964v,4,-3,8,-8,8l16,1972v-5,,-8,-4,-8,-8l8,1900v,-4,3,-8,8,-8l33,1892xm16,1908r8,-8l24,1964r-8,-8l33,1956r-8,8l25,1900r8,8l16,1908xm33,2004v5,,8,3,8,8l41,2076v,4,-3,8,-8,8l16,2084v-5,,-8,-4,-8,-8l8,2012v,-5,3,-8,8,-8l33,2004xm16,2020r8,-8l24,2076r-8,-8l33,2068r-8,8l25,2012r8,8l16,2020xm33,2116v5,,8,3,8,8l41,2188v,4,-3,8,-8,8l16,2196v-5,,-8,-4,-8,-8l8,2124v,-5,3,-8,8,-8l33,2116xm16,2132r8,-8l24,2188r-8,-8l33,2180r-8,8l25,2124r8,8l16,2132xm33,2228v5,,8,3,8,8l41,2300v,4,-3,8,-8,8l16,2308v-5,,-8,-4,-8,-8l8,2236v,-5,3,-8,8,-8l33,2228xm16,2244r8,-8l24,2300r-8,-8l33,2292r-8,8l25,2236r8,8l16,2244xm33,2339v5,,8,4,8,8l41,2409v,4,-3,8,-8,8l16,2417v-5,,-8,-4,-8,-8l8,2347v,-4,3,-8,8,-8l33,2339xm16,2356r8,-9l24,2409r-8,-8l33,2401r-8,8l25,2347r8,9l16,2356xm33,2449v5,,8,3,8,8l41,2521v,4,-3,8,-8,8l16,2529v-5,,-8,-4,-8,-8l8,2457v,-5,3,-8,8,-8l33,2449xm16,2465r8,-8l24,2521r-8,-8l33,2513r-8,8l25,2457r8,8l16,2465xm33,2561v5,,8,3,8,8l41,2633v,4,-3,8,-8,8l16,2641v-5,,-8,-4,-8,-8l8,2569v,-5,3,-8,8,-8l33,2561xm16,2577r8,-8l24,2633r-8,-8l33,2625r-8,8l25,2569r8,8l16,2577xm33,2672v5,,8,4,8,8l41,2744v,5,-3,8,-8,8l16,2752v-5,,-8,-3,-8,-8l8,2680v,-4,3,-8,8,-8l33,2672xm16,2689r8,-9l24,2744r-8,-8l33,2736r-8,8l25,2680r8,9l16,2689xm33,2784v5,,8,4,8,8l41,2854v,4,-3,8,-8,8l12,2862v-2,,-4,-1,-6,-3c5,2858,4,2855,4,2853r4,-61c8,2788,11,2784,16,2784r17,xm16,2800r8,-7l20,2854r-8,-8l33,2846r-8,8l25,2792r8,8l16,2800xm33,2894v5,,8,3,8,8l41,2966v,4,-3,8,-8,8l12,2974v-4,,-8,-4,-8,-8l4,2902v,-5,4,-8,8,-8l33,2894xm12,2910r8,-8l20,2966r-8,-8l33,2958r-8,8l25,2902r8,8l12,2910xm33,3005v5,,8,4,8,9l41,3077v,5,-3,8,-8,8l12,3085v-4,,-8,-3,-8,-8l4,3014v,-5,4,-9,8,-9l33,3005xm12,3022r8,-8l20,3077r-8,-8l33,3069r-8,8l25,3014r8,8l12,3022xm33,3117v5,,8,4,8,8l41,3189v,5,-3,8,-8,8l12,3197v-4,,-8,-3,-8,-8l4,3125v,-4,4,-8,8,-8l33,3117xm12,3133r8,-8l20,3189r-8,-8l33,3181r-8,8l25,3125r8,8l12,3133xm33,3229v5,,8,4,8,8l41,3301v,5,-3,8,-8,8l12,3309v-4,,-8,-3,-8,-8l4,3237v,-4,4,-8,8,-8l33,3229xm12,3245r8,-8l20,3301r-8,-8l33,3293r-8,8l25,3237r8,8l12,3245xm30,3341v4,,8,4,8,8l38,3413v,5,-4,8,-8,8l12,3421v-4,,-8,-3,-8,-8l4,3349v,-4,4,-8,8,-8l30,3341xm12,3357r8,-8l20,3413r-8,-8l30,3405r-8,8l22,3349r8,8l12,3357xm30,3450v4,,8,4,8,8l38,3522v,5,-4,8,-8,8l12,3530v-4,,-8,-3,-8,-8l4,3458v,-4,4,-8,8,-8l30,3450xm12,3466r8,-8l20,3522r-8,-8l30,3514r-8,8l22,3458r8,8l12,3466xm30,3562v4,,8,4,8,8l38,3634v,5,-4,8,-8,8l12,3642v-4,,-8,-3,-8,-8l4,3570v,-4,4,-8,8,-8l30,3562xm12,3578r8,-8l20,3634r-8,-8l30,3626r-8,8l22,3570r8,8l12,3578xm30,3674v4,,8,4,8,8l38,3746v,5,-4,8,-8,8l12,3754v-4,,-8,-3,-8,-8l4,3682v,-4,4,-8,8,-8l30,3674xm12,3690r8,-8l20,3746r-8,-8l30,3738r-8,8l22,3682r8,8l12,3690xm30,3786v4,,8,4,8,8l38,3858v,4,-4,8,-8,8l12,3866v-4,,-8,-4,-8,-8l4,3794v,-4,4,-8,8,-8l30,3786xm12,3802r8,-8l20,3858r-8,-8l30,3850r-8,8l22,3794r8,8l12,3802xm30,3895v4,,8,4,8,8l38,3967v,5,-4,8,-8,8l12,3975v-4,,-8,-3,-8,-8l4,3903v,-4,4,-8,8,-8l30,3895xm12,3911r8,-8l20,3967r-8,-8l30,3959r-8,8l22,3903r8,8l12,3911xm31,4010v4,1,7,4,7,8l38,4079v,5,-4,8,-8,8l12,4087v-4,,-8,-3,-8,-8l4,4015v,-2,1,-4,3,-6c9,4008,11,4007,13,4007r18,3xm11,4023r9,-8l20,4079r-8,-8l30,4071r-8,8l22,4018r7,8l11,4023xm30,4119v4,,8,4,8,8l38,4191v,4,-4,8,-8,8l12,4199v-4,,-8,-4,-8,-8l4,4127v,-4,4,-8,8,-8l30,4119xm12,4135r8,-8l20,4191r-8,-8l30,4183r-8,8l22,4127r8,8l12,4135xm30,4231v4,,8,4,8,8l38,4303v,4,-4,8,-8,8l12,4311v-4,,-8,-4,-8,-8l4,4239v,-4,4,-8,8,-8l30,4231xm12,4247r8,-8l20,4303r-8,-8l30,4295r-8,8l22,4239r8,8l12,4247xm30,4343v4,,8,3,8,8l38,4415v,4,-4,8,-8,8l8,4423v-2,,-4,-1,-5,-3c1,4419,,4417,,4414r4,-64c4,4346,8,4343,12,4343r18,xm12,4359r8,-8l16,4415r-8,-8l30,4407r-8,8l22,4351r8,8l12,4359xm30,4455v4,,8,3,8,8l38,4524v,4,-4,8,-8,8l8,4532v-4,,-8,-4,-8,-8l,4463v,-5,4,-8,8,-8l30,4455xm8,4471r8,-8l16,4524r-8,-8l30,4516r-8,8l22,4463r8,8l8,4471xm30,4564v4,,8,4,8,8l38,4636v,4,-4,8,-8,8l8,4644v-4,,-8,-4,-8,-8l,4572v,-4,4,-8,8,-8l30,4564xm8,4580r8,-8l16,4636r-8,-8l30,4628r-8,8l22,4572r8,8l8,4580xm30,4676v4,,8,3,8,8l38,4748v,4,-4,8,-8,8l8,4756v-4,,-8,-4,-8,-8l,4684v,-5,4,-8,8,-8l30,4676xm8,4692r8,-8l16,4748r-8,-8l30,4740r-8,8l22,4684r8,8l8,4692xm30,4788v4,,8,3,8,8l38,4860v,4,-4,8,-8,8l8,4868v-4,,-8,-4,-8,-8l,4796v,-5,4,-8,8,-8l30,4788xm8,4804r8,-8l16,4860r-8,-8l30,4852r-8,8l22,4796r8,8l8,4804xm26,4900v5,,8,3,8,8l34,4969v,4,-3,8,-8,8l8,4977v-4,,-8,-4,-8,-8l,4908v,-5,4,-8,8,-8l26,4900xm8,4916r8,-8l16,4969r-8,-8l26,4961r-8,8l18,4908r8,8l8,4916xm27,5012v4,,7,4,7,8l34,5083v,5,-3,8,-8,8l8,5091v-4,,-8,-3,-8,-8l,5017v,-2,1,-5,3,-6c5,5009,7,5009,10,5009r17,3xm7,5025r9,-8l16,5083r-8,-8l26,5075r-8,8l18,5020r7,7l7,5025xm26,5121v5,,8,3,8,8l34,5193v,4,-3,8,-8,8l8,5201v-4,,-8,-4,-8,-8l,5129v,-5,4,-8,8,-8l26,5121xm8,5137r8,-8l16,5193r-8,-8l26,5185r-8,8l18,5129r8,8l8,5137xm26,5233v5,,8,3,8,8l34,5305v,4,-3,8,-8,8l8,5313v-4,,-8,-4,-8,-8l,5241v,-5,4,-8,8,-8l26,5233xm8,5249r8,-8l16,5305r-8,-8l26,5297r-8,8l18,5241r8,8l8,5249xm26,5345v5,,8,3,8,8l34,5416v,5,-3,8,-8,8l8,5424v-4,,-8,-3,-8,-8l,5353v,-5,4,-8,8,-8l26,5345xm8,5361r8,-8l16,5416r-8,-8l26,5408r-8,8l18,5353r8,8l8,5361xe" fillcolor="black" strokeweight="0">
                  <v:path arrowok="t" o:connecttype="custom" o:connectlocs="11113,17832;5278,35665;3056,81918;12502,95014;8057,95014;7501,144053;5278,155198;10279,207859;5278,190863;10279,234608;5278,252441;3056,299251;12502,312625;8057,312625;7501,343832;2223,374203;12502,423242;10279,407639;4445,452220;10279,465594;4445,518256;9168,527172;6945,547233;6668,560608;2223,591814;11390,640854;9168,625250;4445,668995;9168,682370;4445,735867;9168,744505;6945,764566;4445,780170;1111,826423;11390,839797;6945,839797;5556,888557;3334,899703;8334,953200;3334,935368;8334,979113;3334,996945;1111,1043755;10557,1057130;6112,1057130;5556,1105333;1945,1117036;10557,1167747;8334,1152143;3334,1196724;3334,1210099;8334,1262760;2223,1245764;8334,1289509;2223,1307341;0,1354152;9446,1367526;5001,1367526;4445,1397897;0,1429104;9446,1478143;7223,1462539;2223,1506842" o:connectangles="0,0,0,0,0,0,0,0,0,0,0,0,0,0,0,0,0,0,0,0,0,0,0,0,0,0,0,0,0,0,0,0,0,0,0,0,0,0,0,0,0,0,0,0,0,0,0,0,0,0,0,0,0,0,0,0,0,0,0,0,0,0,0"/>
                  <o:lock v:ext="edit" verticies="t"/>
                </v:shape>
                <v:shape id="Freeform 76" o:spid="_x0000_s1256" style="position:absolute;left:29254;top:8451;width:44;height:1423;visibility:visible;mso-wrap-style:square;v-text-anchor:top" coordsize="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" path="m5,r,29l,29,,,5,xm5,50l6,78r-5,l,50r5,xm6,99r,28l1,127,1,99r5,xm6,148r,27l1,175r,-27l6,148xm7,196r,28l2,224,1,196r6,xe" fillcolor="black" stroked="f">
                  <v:path arrowok="t" o:connecttype="custom" o:connectlocs="3175,0;3175,18415;0,18415;0,0;3175,0;3175,31750;3810,49530;635,49530;0,31750;3175,31750;3810,62865;3810,80645;635,80645;635,62865;3810,62865;3810,93980;3810,111125;635,111125;635,93980;3810,93980;4445,124460;4445,142240;1270,142240;635,124460;4445,124460" o:connectangles="0,0,0,0,0,0,0,0,0,0,0,0,0,0,0,0,0,0,0,0,0,0,0,0,0"/>
                  <o:lock v:ext="edit" verticies="t"/>
                </v:shape>
                <v:shape id="Freeform 77" o:spid="_x0000_s1257" style="position:absolute;left:29267;top:10007;width:44;height:1416;visibility:visible;mso-wrap-style:square;v-text-anchor:top" coordsize="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" path="m5,r,28l,28,,,5,xm5,49r,28l,77,,49r5,xm7,98r,27l1,125,1,98r6,xm7,146r,28l1,174r,-28l7,146xm7,195r,28l1,223r,-28l7,195xe" fillcolor="black" stroked="f">
                  <v:path arrowok="t" o:connecttype="custom" o:connectlocs="3175,0;3175,17780;0,17780;0,0;3175,0;3175,31115;3175,48895;0,48895;0,31115;3175,31115;4445,62230;4445,79375;635,79375;635,62230;4445,62230;4445,92710;4445,110490;635,110490;635,92710;4445,92710;4445,123825;4445,141605;635,141605;635,123825;4445,123825" o:connectangles="0,0,0,0,0,0,0,0,0,0,0,0,0,0,0,0,0,0,0,0,0,0,0,0,0"/>
                  <o:lock v:ext="edit" verticies="t"/>
                </v:shape>
                <v:shape id="Freeform 78" o:spid="_x0000_s1258" style="position:absolute;left:29273;top:11557;width:44;height:1416;visibility:visible;mso-wrap-style:square;v-text-anchor:top" coordsize="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" path="m6,r,28l,28,,,6,xm6,49r,28l1,77,1,49r5,xm6,98r,28l1,126,1,98r5,xm7,146r,28l1,174r,-28l7,146xm7,195r,28l2,223r,-28l7,195xe" fillcolor="black" stroked="f">
                  <v:path arrowok="t" o:connecttype="custom" o:connectlocs="3810,0;3810,17780;0,17780;0,0;3810,0;3810,31115;3810,48895;635,48895;635,31115;3810,31115;3810,62230;3810,80010;635,80010;635,62230;3810,62230;4445,92710;4445,110490;635,110490;635,92710;4445,92710;4445,123825;4445,141605;1270,141605;1270,123825;4445,123825" o:connectangles="0,0,0,0,0,0,0,0,0,0,0,0,0,0,0,0,0,0,0,0,0,0,0,0,0"/>
                  <o:lock v:ext="edit" verticies="t"/>
                </v:shape>
                <v:shape id="Freeform 79" o:spid="_x0000_s1259" style="position:absolute;left:29286;top:13106;width:51;height:1416;visibility:visible;mso-wrap-style:square;v-text-anchor:top" coordsize="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" path="m5,r,29l,29,,,5,xm7,50r,28l,78,,50r7,xm7,97r,29l1,126,1,97r6,xm7,147r,28l1,175r,-28l7,147xm8,196r,27l1,223r,-27l8,196xe" fillcolor="black" stroked="f">
                  <v:path arrowok="t" o:connecttype="custom" o:connectlocs="3175,0;3175,18415;0,18415;0,0;3175,0;4445,31750;4445,49530;0,49530;0,31750;4445,31750;4445,61595;4445,80010;635,80010;635,61595;4445,61595;4445,93345;4445,111125;635,111125;635,93345;4445,93345;5080,124460;5080,141605;635,141605;635,124460;5080,124460" o:connectangles="0,0,0,0,0,0,0,0,0,0,0,0,0,0,0,0,0,0,0,0,0,0,0,0,0"/>
                  <o:lock v:ext="edit" verticies="t"/>
                </v:shape>
                <v:shape id="Freeform 80" o:spid="_x0000_s1260" style="position:absolute;left:29298;top:14662;width:45;height:1416;visibility:visible;mso-wrap-style:square;v-text-anchor:top" coordsize="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" path="m6,r,28l,28,,,6,xm6,49r,28l,77,,49r6,xm7,98r,27l,125,,98r7,xm7,146r,28l2,174r,-28l7,146xm7,195r,28l2,223r,-28l7,195xe" fillcolor="black" stroked="f">
                  <v:path arrowok="t" o:connecttype="custom" o:connectlocs="3810,0;3810,17780;0,17780;0,0;3810,0;3810,31115;3810,48895;0,48895;0,31115;3810,31115;4445,62230;4445,79375;0,79375;0,62230;4445,62230;4445,92710;4445,110490;1270,110490;1270,92710;4445,92710;4445,123825;4445,141605;1270,141605;1270,123825;4445,123825" o:connectangles="0,0,0,0,0,0,0,0,0,0,0,0,0,0,0,0,0,0,0,0,0,0,0,0,0"/>
                  <o:lock v:ext="edit" verticies="t"/>
                </v:shape>
                <v:shape id="Freeform 81" o:spid="_x0000_s1261" style="position:absolute;left:29311;top:16211;width:45;height:1416;visibility:visible;mso-wrap-style:square;v-text-anchor:top" coordsize="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" path="m5,r,28l,28,,,5,xm6,49r,27l,76,,49r6,xm6,97r,28l,125,,97r6,xm6,146r,28l,174,,146r6,xm7,195r,28l1,223r,-28l7,195xe" fillcolor="black" stroked="f">
                  <v:path arrowok="t" o:connecttype="custom" o:connectlocs="3175,0;3175,17780;0,17780;0,0;3175,0;3810,31115;3810,48260;0,48260;0,31115;3810,31115;3810,61595;3810,79375;0,79375;0,61595;3810,61595;3810,92710;3810,110490;0,110490;0,92710;3810,92710;4445,123825;4445,141605;635,141605;635,123825;4445,123825" o:connectangles="0,0,0,0,0,0,0,0,0,0,0,0,0,0,0,0,0,0,0,0,0,0,0,0,0"/>
                  <o:lock v:ext="edit" verticies="t"/>
                </v:shape>
                <v:shape id="Freeform 82" o:spid="_x0000_s1262" style="position:absolute;left:29317;top:17760;width:45;height:1417;visibility:visible;mso-wrap-style:square;v-text-anchor:top" coordsize="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" path="m6,r,28l,28,,,6,xm6,49r,28l,77,,49r6,xm7,97r,28l2,125,2,97r5,xm7,146r,28l2,174r,-28l7,146xm7,195r,28l2,223r,-28l7,195xe" fillcolor="black" stroked="f">
                  <v:path arrowok="t" o:connecttype="custom" o:connectlocs="3810,0;3810,17780;0,17780;0,0;3810,0;3810,31115;3810,48895;0,48895;0,31115;3810,31115;4445,61595;4445,79375;1270,79375;1270,61595;4445,61595;4445,92710;4445,110490;1270,110490;1270,92710;4445,92710;4445,123825;4445,141605;1270,141605;1270,123825;4445,123825" o:connectangles="0,0,0,0,0,0,0,0,0,0,0,0,0,0,0,0,0,0,0,0,0,0,0,0,0"/>
                  <o:lock v:ext="edit" verticies="t"/>
                </v:shape>
                <v:shape id="Freeform 83" o:spid="_x0000_s1263" style="position:absolute;left:29337;top:19316;width:50;height:3544;visibility:visible;mso-wrap-style:square;v-text-anchor:top" coordsize="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" path="m5,r,28l,28,,,5,xm5,47r,28l,75,,47r5,xm5,97r,28l,125,,97r5,xm6,146r,27l1,173r,-27l6,146xm6,194r,28l1,222r,-28l6,194xm6,244r,28l1,272r,-28l6,244xm7,293r,26l1,319r,-26l7,293xm7,341r,28l2,369r,-28l7,341xm7,390r1,28l2,418r,-28l7,390xm8,439r,28l3,467,2,439r6,xm8,488r,27l3,515r,-27l8,488xm8,536r,22l3,558r,-22l8,536xe" fillcolor="black" stroked="f">
                  <v:path arrowok="t" o:connecttype="custom" o:connectlocs="3175,0;3175,17780;0,17780;0,0;3175,0;3175,29845;3175,47625;0,47625;0,29845;3175,29845;3175,61595;3175,79375;0,79375;0,61595;3175,61595;3810,92710;3810,109855;635,109855;635,92710;3810,92710;3810,123190;3810,140970;635,140970;635,123190;3810,123190;3810,154940;3810,172720;635,172720;635,154940;3810,154940;4445,186055;4445,202565;635,202565;635,186055;4445,186055;4445,216535;4445,234315;1270,234315;1270,216535;4445,216535;4445,247650;5080,265430;1270,265430;1270,247650;4445,247650;5080,278765;5080,296545;1905,296545;1270,278765;5080,278765;5080,309880;5080,327025;1905,327025;1905,309880;5080,309880;5080,340360;5080,354330;1905,354330;1905,340360;5080,340360" o:connectangles="0,0,0,0,0,0,0,0,0,0,0,0,0,0,0,0,0,0,0,0,0,0,0,0,0,0,0,0,0,0,0,0,0,0,0,0,0,0,0,0,0,0,0,0,0,0,0,0,0,0,0,0,0,0,0,0,0,0,0,0"/>
                  <o:lock v:ext="edit" verticies="t"/>
                </v:shape>
                <v:shape id="Freeform 84" o:spid="_x0000_s1264" style="position:absolute;left:29229;top:8432;width:184;height:14447;visibility:visible;mso-wrap-style:square;v-text-anchor:top" coordsize="65,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" path="m20,v5,,8,4,8,8l28,72v,5,-3,8,-8,8l8,80c4,80,,77,,72l,8c,4,4,,8,l20,xm8,16l16,8r,64l8,64r12,l12,72,12,8r8,8l8,16xm20,112v5,,8,4,8,8l31,184v,2,-1,4,-2,6c27,191,25,192,23,192r-12,c7,192,3,189,3,184l,121v,-3,1,-5,3,-6c4,113,6,112,8,112r12,xm8,128r8,-8l19,184r-8,-8l23,176r-8,8l12,121r8,7l8,128xm23,224v4,,8,4,8,8l31,296v,4,-4,8,-8,8l11,304v-5,,-8,-4,-8,-8l3,232v,-4,3,-8,8,-8l23,224xm11,240r8,-8l19,296r-8,-8l23,288r-8,8l15,232r8,8l11,240xm23,336v4,,8,4,8,8l31,405v,5,-4,8,-8,8l11,413v-5,,-8,-3,-8,-8l3,344v,-4,3,-8,8,-8l23,336xm11,352r8,-8l19,405r-8,-8l23,397r-8,8l15,344r8,8l11,352xm25,445v5,,8,4,8,8l33,517v,4,-3,8,-8,8l13,525v-4,,-8,-3,-8,-8l3,453v,-2,1,-4,2,-5c7,446,9,445,11,445r14,xm11,461r8,-8l21,517r-8,-8l25,509r-8,8l17,453r8,8l11,461xm25,557v5,,8,4,8,8l33,629v,4,-3,8,-8,8l13,637v-4,,-8,-4,-8,-8l5,565v,-4,4,-8,8,-8l25,557xm13,573r8,-8l21,629r-8,-8l25,621r-8,8l17,565r8,8l13,573xm25,669v5,,8,3,8,8l33,741v,4,-3,8,-8,8l13,749v-4,,-8,-4,-8,-8l5,677v,-5,4,-8,8,-8l25,669xm13,685r8,-8l21,741r-8,-8l25,733r-8,8l17,677r8,8l13,685xm28,781v4,,8,3,8,8l36,850v,4,-4,8,-8,8l16,858v-5,,-8,-4,-8,-8l8,789v,-5,3,-8,8,-8l28,781xm16,797r8,-8l24,850r-8,-8l28,842r-8,8l20,789r8,8l16,797xm28,890v4,,8,3,8,8l36,962v,4,-4,8,-8,8l16,970v-5,,-8,-4,-8,-8l8,898v,-5,3,-8,8,-8l28,890xm16,906r8,-8l24,962r-8,-8l28,954r-8,8l20,898r8,8l16,906xm28,1002v4,,8,3,8,8l36,1073v,5,-4,8,-8,8l16,1081v-5,,-8,-3,-8,-8l8,1010v,-5,3,-8,8,-8l28,1002xm16,1018r8,-8l24,1073r-8,-8l28,1065r-8,8l20,1010r8,8l16,1018xm30,1113v4,,8,4,8,8l38,1185v,5,-4,8,-8,8l16,1193v-5,,-8,-3,-8,-8l8,1121v,-4,3,-8,8,-8l30,1113xm16,1129r8,-8l24,1185r-8,-8l30,1177r-8,8l22,1121r8,8l16,1129xm30,1225v4,,8,4,8,8l38,1297v,5,-4,8,-8,8l18,1305v-4,,-8,-3,-8,-8l10,1233v,-4,4,-8,8,-8l30,1225xm18,1241r8,-8l26,1297r-8,-8l30,1289r-8,8l22,1233r8,8l18,1241xm30,1337v4,,8,4,8,8l38,1409v,4,-4,8,-8,8l18,1417v-4,,-8,-4,-8,-8l10,1345v,-4,4,-8,8,-8l30,1337xm18,1353r8,-8l26,1409r-8,-8l30,1401r-8,8l22,1345r8,8l18,1353xm32,1446v5,,8,4,8,8l40,1518v,5,-3,8,-8,8l18,1526v-4,,-8,-3,-8,-8l10,1454v,-4,4,-8,8,-8l32,1446xm18,1462r8,-8l26,1518r-8,-8l32,1510r-8,8l24,1454r8,8l18,1462xm32,1558v5,,8,4,8,8l40,1630v,4,-3,8,-8,8l20,1638v-4,,-8,-4,-8,-8l12,1566v,-4,4,-8,8,-8l32,1558xm20,1574r8,-8l28,1630r-8,-8l32,1622r-8,8l24,1566r8,8l20,1574xm32,1670v5,,8,3,8,8l40,1742v,4,-3,8,-8,8l20,1750v-4,,-8,-4,-8,-8l12,1678v,-5,4,-8,8,-8l32,1670xm20,1686r8,-8l28,1742r-8,-8l32,1734r-8,8l24,1678r8,8l20,1686xm35,1782v4,,8,3,8,8l43,1854v,4,-4,8,-8,8l20,1862v-4,,-8,-4,-8,-8l12,1790v,-5,4,-8,8,-8l35,1782xm20,1798r8,-8l28,1854r-8,-8l35,1846r-8,8l27,1790r8,8l20,1798xm35,1891v4,,8,3,8,8l43,1963v,4,-4,8,-8,8l23,1971v-5,,-8,-4,-8,-8l15,1899v,-5,3,-8,8,-8l35,1891xm23,1907r8,-8l31,1963r-8,-8l35,1955r-8,8l27,1899r8,8l23,1907xm35,2003v4,,8,3,8,8l43,2075v,4,-4,8,-8,8l23,2083v-5,,-8,-4,-8,-8l15,2011v,-5,3,-8,8,-8l35,2003xm23,2019r8,-8l31,2075r-8,-8l35,2067r-8,8l27,2011r8,8l23,2019xm37,2115v5,,8,3,8,8l45,2186v,5,-3,8,-8,8l23,2194v-5,,-8,-3,-8,-8l15,2123v,-5,3,-8,8,-8l37,2115xm23,2131r8,-8l31,2186r-8,-8l37,2178r-8,8l29,2123r8,8l23,2131xm37,2226v5,,8,4,8,8l45,2298v,5,-3,8,-8,8l25,2306v-4,,-8,-3,-8,-8l17,2234v,-4,4,-8,8,-8l37,2226xm25,2242r8,-8l33,2298r-8,-8l37,2290r-8,8l29,2234r8,8l25,2242xm37,2338v5,,8,4,8,8l45,2410v,5,-3,8,-8,8l25,2418v-4,,-8,-3,-8,-8l17,2346v,-4,4,-8,8,-8l37,2338xm25,2354r8,-8l33,2410r-8,-8l37,2402r-8,8l29,2346r8,8l25,2354xm40,2450v4,,8,4,8,8l48,2519v,5,-4,8,-8,8l25,2527v-4,,-8,-3,-8,-8l17,2458v,-4,4,-8,8,-8l40,2450xm25,2466r8,-8l33,2519r-8,-8l40,2511r-8,8l32,2458r8,8l25,2466xm40,2559v4,,8,4,8,8l48,2631v,4,-4,8,-8,8l28,2639v-5,,-8,-4,-8,-8l20,2567v,-4,3,-8,8,-8l40,2559xm28,2575r8,-8l36,2631r-8,-8l40,2623r-8,8l32,2567r8,8l28,2575xm40,2671v4,,8,4,8,8l48,2743v,4,-4,8,-8,8l28,2751v-5,,-8,-4,-8,-8l20,2679v,-4,3,-8,8,-8l40,2671xm28,2687r8,-8l36,2743r-8,-8l40,2735r-8,8l32,2679r8,8l28,2687xm40,2783v4,,8,3,8,8l48,2855v,4,-4,8,-8,8l28,2863v-5,,-8,-4,-8,-8l20,2791v,-5,3,-8,8,-8l40,2783xm28,2799r8,-8l36,2855r-8,-8l40,2847r-8,8l32,2791r8,8l28,2799xm42,2895v4,,8,3,8,8l50,2964v,4,-4,8,-8,8l30,2972v-4,,-8,-4,-8,-8l22,2903v,-5,4,-8,8,-8l42,2895xm30,2911r8,-8l38,2964r-8,-8l42,2956r-8,8l34,2903r8,8l30,2911xm42,3004v4,,8,3,8,8l50,3076v,4,-4,8,-8,8l30,3084v-4,,-8,-4,-8,-8l22,3012v,-5,4,-8,8,-8l42,3004xm30,3020r8,-8l38,3076r-8,-8l42,3068r-8,8l34,3012r8,8l30,3020xm42,3116v4,,8,3,8,8l50,3188v,4,-4,8,-8,8l30,3196v-4,,-8,-4,-8,-8l22,3124v,-5,4,-8,8,-8l42,3116xm30,3132r8,-8l38,3188r-8,-8l42,3180r-8,8l34,3124r8,8l30,3132xm44,3227v5,,8,4,8,8l52,3299v,5,-3,8,-8,8l32,3307v-4,,-8,-3,-8,-8l24,3235v,-4,4,-8,8,-8l44,3227xm32,3243r8,-8l40,3299r-8,-8l44,3291r-8,8l36,3235r8,8l32,3243xm44,3339v5,,8,4,8,8l52,3411v,5,-3,8,-8,8l32,3419v-4,,-8,-3,-8,-8l24,3347v,-4,4,-8,8,-8l44,3339xm32,3355r8,-8l40,3411r-8,-8l44,3403r-8,8l36,3347r8,8l32,3355xm44,3451v5,,8,4,8,8l52,3523v,4,-3,8,-8,8l32,3531v-4,,-8,-4,-8,-8l24,3459v,-4,4,-8,8,-8l44,3451xm32,3467r8,-8l40,3523r-8,-8l44,3515r-8,8l36,3459r8,8l32,3467xm47,3560v4,,8,4,8,8l55,3632v,5,-4,8,-8,8l35,3640v-5,,-8,-3,-8,-8l27,3568v,-4,3,-8,8,-8l47,3560xm35,3576r8,-8l43,3632r-8,-8l47,3624r-8,8l39,3568r8,8l35,3576xm47,3672v4,,8,4,8,8l55,3744v,4,-4,8,-8,8l35,3752v-5,,-8,-4,-8,-8l27,3680v,-4,3,-8,8,-8l47,3672xm35,3688r8,-8l43,3744r-8,-8l47,3736r-8,8l39,3680r8,8l35,3688xm47,3784v4,,8,4,8,8l55,3856v,4,-4,8,-8,8l35,3864v-5,,-8,-4,-8,-8l27,3792v,-4,3,-8,8,-8l47,3784xm35,3800r8,-8l43,3856r-8,-8l47,3848r-8,8l39,3792r8,8l35,3800xm49,3896v5,,8,3,8,8l57,3968v,4,-3,8,-8,8l37,3976v-4,,-8,-4,-8,-8l29,3904v,-5,4,-8,8,-8l49,3896xm37,3912r8,-8l45,3968r-8,-8l49,3960r-8,8l41,3904r8,8l37,3912xm49,4005v5,,8,4,8,8l57,4077v,4,-3,8,-8,8l37,4085v-4,,-8,-4,-8,-8l29,4013v,-4,4,-8,8,-8l49,4005xm37,4021r8,-8l45,4077r-8,-8l49,4069r-8,8l41,4013r8,8l37,4021xm48,4117v2,-1,4,,6,2c56,4120,57,4122,57,4125r,64c57,4193,54,4197,49,4197r-12,c33,4197,29,4193,29,4189r,-62c29,4124,32,4120,36,4120r12,-3xm39,4135r6,-8l45,4189r-8,-8l49,4181r-8,8l41,4125r10,8l39,4135xm52,4229v4,,8,3,8,8l60,4300v,5,-4,8,-8,8l40,4308v-5,,-8,-3,-8,-8l32,4237v,-5,3,-8,8,-8l52,4229xm40,4245r8,-8l48,4300r-8,-8l52,4292r-8,8l44,4237r8,8l40,4245xm52,4340v4,,8,4,8,8l60,4412v,5,-4,8,-8,8l40,4420v-5,,-8,-3,-8,-8l32,4348v,-4,3,-8,8,-8l52,4340xm40,4356r8,-8l48,4412r-8,-8l52,4404r-8,8l44,4348r8,8l40,4356xm52,4452v4,,8,4,8,8l60,4524v,5,-4,8,-8,8l40,4532v-5,,-8,-3,-8,-8l32,4460v,-4,3,-8,8,-8l52,4452xm40,4468r8,-8l48,4524r-8,-8l52,4516r-8,8l44,4460r8,8l40,4468xm54,4564v4,,8,4,8,8l62,4633v,5,-4,8,-8,8l40,4641v-5,,-8,-3,-8,-8l32,4572v,-4,3,-8,8,-8l54,4564xm40,4580r8,-8l48,4633r-8,-8l54,4625r-8,8l46,4572r8,8l40,4580xm54,4673v4,,8,4,8,8l62,4745v,5,-4,8,-8,8l42,4753v-4,,-8,-3,-8,-8l34,4681v,-4,4,-8,8,-8l54,4673xm42,4689r8,-8l50,4745r-8,-8l54,4737r-8,8l46,4681r8,8l42,4689xm54,4785v4,,8,3,8,8l64,4857v1,2,,4,-2,6c61,4864,59,4865,56,4865r-14,c38,4865,34,4861,34,4857r,-64c34,4789,38,4785,42,4785r12,xm42,4801r8,-8l50,4857r-8,-8l56,4849r-8,8l46,4793r8,8l42,4801xm56,4897v5,,8,3,8,8l64,4969v,4,-3,8,-8,8l44,4977v-4,,-7,-4,-8,-8l34,4905v,-2,1,-4,2,-6c38,4898,40,4897,42,4897r14,xm42,4913r8,-8l52,4968r-8,-7l56,4961r-8,8l48,4905r8,8l42,4913xm56,5009v5,,8,3,8,8l64,5078v,4,-3,8,-8,8l44,5086v-4,,-8,-4,-8,-8l36,5017v,-5,4,-8,8,-8l56,5009xm44,5025r8,-8l52,5078r-8,-8l56,5070r-8,8l48,5017r8,8l44,5025xm56,5118v5,,8,3,8,8l64,5176v,5,-3,8,-8,8l44,5184v-4,,-8,-3,-8,-8l36,5126v,-5,4,-8,8,-8l56,5118xm44,5134r8,-8l52,5176r-8,-8l56,5168r-8,8l48,5126r8,8l44,5134xe" fillcolor="black" strokeweight="0">
                  <v:path arrowok="t" o:connecttype="custom" o:connectlocs="5666,17835;2266,31211;6516,84716;3116,66881;6516,110632;7083,124008;3683,177513;7083,186430;4816,206494;6799,219871;2266,250246;10199,299013;7933,283686;4533,327995;8499,341371;5100,394875;9066,402957;6799,423021;7933,436397;3400,467608;12182,516654;9916,501049;6516,544800;9916,558176;6516,611402;10482,620319;8216,640384;9349,653760;4816,684971;13599,733181;11332,717575;7933,762162;11332,775538;8499,828207;11899,837125;9632,857189;10766,870565;6799,901497;14732,950543;12466,934938;9066,979525;13315,992065;9916,1045570;13315,1054487;11049,1074551;12749,1087927;8216,1118302;16149,1149514;11616,1149514;13599,1198281;11332,1209428;14732,1262932;11332,1245097;15299,1288849;11899,1306683;11899,1355729;15865,1364647;15865,1382482;12466,1400316;10199,1442396" o:connectangles="0,0,0,0,0,0,0,0,0,0,0,0,0,0,0,0,0,0,0,0,0,0,0,0,0,0,0,0,0,0,0,0,0,0,0,0,0,0,0,0,0,0,0,0,0,0,0,0,0,0,0,0,0,0,0,0,0,0,0,0"/>
                  <o:lock v:ext="edit" verticies="t"/>
                </v:shape>
                <v:rect id="Rectangle 85" o:spid="_x0000_s1265" style="position:absolute;left:11861;top:20408;width:4369;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54DDAD12" w14:textId="77777777" w:rsidR="002C49D9" w:rsidRDefault="002C49D9" w:rsidP="00844380">
                        <w:r>
                          <w:rPr>
                            <w:rFonts w:ascii="Calibri" w:hAnsi="Calibri" w:cs="Calibri"/>
                            <w:color w:val="000000"/>
                            <w:sz w:val="16"/>
                            <w:szCs w:val="16"/>
                            <w:lang w:val="en-US"/>
                          </w:rPr>
                          <w:t>See note 1</w:t>
                        </w:r>
                      </w:p>
                    </w:txbxContent>
                  </v:textbox>
                </v:rect>
                <v:rect id="Rectangle 86" o:spid="_x0000_s1266" style="position:absolute;left:14630;top:16214;width:521;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ctwAAAAN0AAAAPAAAAZHJzL2Rvd25yZXYueG1sRE/bisIw&#10;EH0X/Icwgm+aKih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pw+3LcAAAADdAAAADwAAAAAA&#10;AAAAAAAAAAAHAgAAZHJzL2Rvd25yZXYueG1sUEsFBgAAAAADAAMAtwAAAPQCAAAAAA==&#10;" filled="f" stroked="f">
                  <v:textbox style="mso-fit-shape-to-text:t" inset="0,0,0,0">
                    <w:txbxContent>
                      <w:p w14:paraId="1DC1DB3B" w14:textId="77777777" w:rsidR="002C49D9" w:rsidRDefault="002C49D9" w:rsidP="00844380">
                        <w:r>
                          <w:rPr>
                            <w:rFonts w:ascii="Calibri" w:hAnsi="Calibri" w:cs="Calibri"/>
                            <w:color w:val="000000"/>
                            <w:sz w:val="16"/>
                            <w:szCs w:val="16"/>
                            <w:lang w:val="en-US"/>
                          </w:rPr>
                          <w:t>1</w:t>
                        </w:r>
                      </w:p>
                    </w:txbxContent>
                  </v:textbox>
                </v:rect>
                <v:rect id="Rectangle 87" o:spid="_x0000_s1267" style="position:absolute;left:15163;top:16259;width:559;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14:paraId="062368A8" w14:textId="77777777" w:rsidR="002C49D9" w:rsidRDefault="002C49D9" w:rsidP="00844380">
                        <w:r>
                          <w:rPr>
                            <w:rFonts w:ascii="Calibri" w:hAnsi="Calibri" w:cs="Calibri"/>
                            <w:color w:val="000000"/>
                            <w:sz w:val="12"/>
                            <w:szCs w:val="12"/>
                            <w:lang w:val="en-US"/>
                          </w:rPr>
                          <w:t>st</w:t>
                        </w:r>
                      </w:p>
                    </w:txbxContent>
                  </v:textbox>
                </v:rect>
                <v:rect id="Rectangle 88" o:spid="_x0000_s1268" style="position:absolute;left:15881;top:16214;width:3562;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14:paraId="2383C2BD" w14:textId="77777777" w:rsidR="002C49D9" w:rsidRDefault="002C49D9" w:rsidP="00844380">
                        <w:r>
                          <w:rPr>
                            <w:rFonts w:ascii="Calibri" w:hAnsi="Calibri" w:cs="Calibri"/>
                            <w:color w:val="000000"/>
                            <w:sz w:val="16"/>
                            <w:szCs w:val="16"/>
                            <w:lang w:val="en-US"/>
                          </w:rPr>
                          <w:t>adjacent</w:t>
                        </w:r>
                      </w:p>
                    </w:txbxContent>
                  </v:textbox>
                </v:rect>
                <v:rect id="Rectangle 89" o:spid="_x0000_s1269" style="position:absolute;left:14808;top:17509;width:491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" filled="f" stroked="f">
                  <v:textbox style="mso-fit-shape-to-text:t" inset="0,0,0,0">
                    <w:txbxContent>
                      <w:p w14:paraId="79509071" w14:textId="77777777" w:rsidR="002C49D9" w:rsidRDefault="002C49D9" w:rsidP="00844380">
                        <w:r>
                          <w:rPr>
                            <w:rFonts w:ascii="Calibri" w:hAnsi="Calibri" w:cs="Calibri"/>
                            <w:color w:val="000000"/>
                            <w:sz w:val="16"/>
                            <w:szCs w:val="16"/>
                            <w:lang w:val="en-US"/>
                          </w:rPr>
                          <w:t>(see note 2)</w:t>
                        </w:r>
                      </w:p>
                    </w:txbxContent>
                  </v:textbox>
                </v:rect>
                <v:rect id="Rectangle 90" o:spid="_x0000_s1270" style="position:absolute;left:29413;top:5341;width:508;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OwAAAAN0AAAAPAAAAZHJzL2Rvd25yZXYueG1sRE/bagIx&#10;EH0X+g9hhL5pogW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hFfgTsAAAADdAAAADwAAAAAA&#10;AAAAAAAAAAAHAgAAZHJzL2Rvd25yZXYueG1sUEsFBgAAAAADAAMAtwAAAPQCAAAAAA==&#10;" filled="f" stroked="f">
                  <v:textbox style="mso-fit-shape-to-text:t" inset="0,0,0,0">
                    <w:txbxContent>
                      <w:p w14:paraId="0DDF765F" w14:textId="77777777" w:rsidR="002C49D9" w:rsidRDefault="002C49D9" w:rsidP="00844380">
                        <w:r>
                          <w:rPr>
                            <w:rFonts w:ascii="Calibri" w:hAnsi="Calibri" w:cs="Calibri"/>
                            <w:color w:val="000000"/>
                            <w:sz w:val="16"/>
                            <w:szCs w:val="16"/>
                            <w:lang w:val="en-US"/>
                          </w:rPr>
                          <w:t xml:space="preserve">&gt; </w:t>
                        </w:r>
                      </w:p>
                    </w:txbxContent>
                  </v:textbox>
                </v:rect>
                <v:rect id="Rectangle 91" o:spid="_x0000_s1271" style="position:absolute;left:30124;top:5341;width:52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g6wAAAAN0AAAAPAAAAZHJzL2Rvd25yZXYueG1sRE/bagIx&#10;EH0X+g9hhL5pohS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C754OsAAAADdAAAADwAAAAAA&#10;AAAAAAAAAAAHAgAAZHJzL2Rvd25yZXYueG1sUEsFBgAAAAADAAMAtwAAAPQCAAAAAA==&#10;" filled="f" stroked="f">
                  <v:textbox style="mso-fit-shape-to-text:t" inset="0,0,0,0">
                    <w:txbxContent>
                      <w:p w14:paraId="5BCAD74C" w14:textId="77777777" w:rsidR="002C49D9" w:rsidRDefault="002C49D9" w:rsidP="00844380">
                        <w:r>
                          <w:rPr>
                            <w:rFonts w:ascii="Calibri" w:hAnsi="Calibri" w:cs="Calibri"/>
                            <w:color w:val="000000"/>
                            <w:sz w:val="16"/>
                            <w:szCs w:val="16"/>
                            <w:lang w:val="en-US"/>
                          </w:rPr>
                          <w:t>3</w:t>
                        </w:r>
                      </w:p>
                    </w:txbxContent>
                  </v:textbox>
                </v:rect>
                <v:rect id="Rectangle 92" o:spid="_x0000_s1272" style="position:absolute;left:30664;top:5385;width:666;height:2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" filled="f" stroked="f">
                  <v:textbox style="mso-fit-shape-to-text:t" inset="0,0,0,0">
                    <w:txbxContent>
                      <w:p w14:paraId="495F5549" w14:textId="77777777" w:rsidR="002C49D9" w:rsidRDefault="002C49D9" w:rsidP="00844380">
                        <w:r>
                          <w:rPr>
                            <w:rFonts w:ascii="Calibri" w:hAnsi="Calibri" w:cs="Calibri"/>
                            <w:color w:val="000000"/>
                            <w:sz w:val="12"/>
                            <w:szCs w:val="12"/>
                            <w:lang w:val="en-US"/>
                          </w:rPr>
                          <w:t>rd</w:t>
                        </w:r>
                      </w:p>
                    </w:txbxContent>
                  </v:textbox>
                </v:rect>
                <v:rect id="Rectangle 93" o:spid="_x0000_s1273" style="position:absolute;left:31553;top:5341;width:8706;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" filled="f" stroked="f">
                  <v:textbox style="mso-fit-shape-to-text:t" inset="0,0,0,0">
                    <w:txbxContent>
                      <w:p w14:paraId="60CEF731" w14:textId="77777777" w:rsidR="002C49D9" w:rsidRDefault="002C49D9" w:rsidP="00844380">
                        <w:r>
                          <w:rPr>
                            <w:rFonts w:ascii="Calibri" w:hAnsi="Calibri" w:cs="Calibri"/>
                            <w:color w:val="000000"/>
                            <w:sz w:val="16"/>
                            <w:szCs w:val="16"/>
                            <w:lang w:val="en-US"/>
                          </w:rPr>
                          <w:t>adjacent (see note 4)</w:t>
                        </w:r>
                      </w:p>
                    </w:txbxContent>
                  </v:textbox>
                </v:rect>
                <v:shape id="Picture 94" o:spid="_x0000_s1274" type="#_x0000_t75" style="position:absolute;left:29343;top:7162;width:11328;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">
                  <v:imagedata r:id="rId317" o:title=""/>
                </v:shape>
                <v:shape id="Freeform 95" o:spid="_x0000_s1275" style="position:absolute;left:29229;top:7048;width:11506;height:851;visibility:visible;mso-wrap-style:square;v-text-anchor:top" coordsize="18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" path="m,l1812,r,134l,134,,xm14,127l7,120r1798,l1798,127r,-120l1805,14,7,14,14,7r,120xe" fillcolor="#376092" strokecolor="#376092" strokeweight="0">
                  <v:path arrowok="t" o:connecttype="custom" o:connectlocs="0,0;1150620,0;1150620,85090;0,85090;0,0;8890,80645;4445,76200;1146175,76200;1141730,80645;1141730,4445;1146175,8890;4445,8890;8890,4445;8890,80645" o:connectangles="0,0,0,0,0,0,0,0,0,0,0,0,0,0"/>
                  <o:lock v:ext="edit" verticies="t"/>
                </v:shape>
                <v:shape id="Freeform 96" o:spid="_x0000_s1276" style="position:absolute;left:10699;top:21920;width:1429;height:1206;visibility:visible;mso-wrap-style:square;v-text-anchor:top" coordsize="22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" path="m,l225,,,190,,xe" fillcolor="#95b3d7" stroked="f">
                  <v:path arrowok="t" o:connecttype="custom" o:connectlocs="0,0;142875,0;0,120650;0,0" o:connectangles="0,0,0,0"/>
                </v:shape>
                <v:shape id="Freeform 97" o:spid="_x0000_s1277" style="position:absolute;left:10680;top:21901;width:1473;height:1251;visibility:visible;mso-wrap-style:square;v-text-anchor:top" coordsize="52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" path="m,8c,4,4,,8,l520,v4,,7,3,8,6c529,9,528,12,526,15l14,447v-3,2,-6,2,-9,1c2,446,,444,,440l,8xm16,440l3,434,515,2r5,14l8,16,16,8r,432xe" fillcolor="#385d8a" strokecolor="#385d8a" strokeweight="0">
                  <v:path arrowok="t" o:connecttype="custom" o:connectlocs="0,2229;2228,0;144814,0;147042,1672;146485,4179;3899,124538;1392,124816;0,122588;0,2229;4456,122588;835,120916;143421,557;144814,4458;2228,4458;4456,2229;4456,122588" o:connectangles="0,0,0,0,0,0,0,0,0,0,0,0,0,0,0,0"/>
                  <o:lock v:ext="edit" verticies="t"/>
                </v:shape>
                <v:shape id="Freeform 98" o:spid="_x0000_s1278" style="position:absolute;left:10687;top:6737;width:32035;height:15259;visibility:visible;mso-wrap-style:square;v-text-anchor:top" coordsize="504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" path="m,2394r38,-76l57,2328r-38,75l,2394xm67,2262r38,-75l124,2196r-39,76l67,2262xm133,2131r38,-76l190,2065r-38,75l133,2131xm199,1999r39,-76l256,1933r-38,75l199,1999xm266,1867r38,-75l323,1801r-38,76l266,1867xm332,1736r38,-76l389,1670r-38,75l332,1736xm399,1604r38,-76l456,1538r-38,75l399,1604xm465,1472r38,-75l522,1406r-38,75l465,1472xm532,1341r38,-76l588,1275r-37,75l532,1341xm604,1206r71,-44l687,1179r-72,45l604,1206xm729,1128r71,-44l812,1101r-72,45l729,1128xm854,1050r71,-44l937,1023r-72,45l854,1050xm979,972r72,-44l1062,946r-72,44l979,972xm1104,894r72,-45l1187,867r-71,45l1104,894xm1229,816r72,-45l1312,789r-71,45l1229,816xm1355,738r71,-45l1437,711r-71,45l1355,738xm1480,660r71,-45l1562,633r-71,45l1480,660xm1605,582r71,-45l1687,555r-71,45l1605,582xm1730,504r72,-45l1813,477r-72,45l1730,504xm1859,429r79,-29l1945,420r-79,29l1859,429xm1998,379r79,-28l2084,371r-79,28l1998,379xm2137,330r79,-28l2223,321r-79,29l2137,330xm2276,281r79,-28l2362,272r-79,28l2276,281xm2415,231r79,-28l2501,223r-79,28l2415,231xm2554,182r79,-28l2640,173r-79,29l2554,182xm2693,132r79,-28l2779,124r-79,28l2693,132xm2832,83r79,-28l2918,75r-79,28l2832,83xm2976,42r84,l3060,63r-84,l2976,42xm3123,42r84,l3207,63r-84,l3123,42xm3271,42r84,l3355,63r-84,l3271,42xm3418,42r84,l3502,63r-84,l3418,42xm3566,42r84,l3650,63r-84,l3566,42xm3713,42r84,l3797,63r-84,l3713,42xm3860,42r85,l3945,63r-85,l3860,42xm4008,42r84,l4092,63r-84,l4008,42xm4155,42r85,l4240,63r-85,l4155,42xm4303,42r84,l4387,63r-84,l4303,42xm4450,42r85,l4535,63r-85,l4450,42xm4598,42r84,l4682,63r-84,l4598,42xm4745,42r85,l4830,63r-85,l4745,42xm4893,42r57,l4950,63r-57,l4893,42xm4939,r106,53l4939,105,4939,xe" fillcolor="red" strokecolor="red" strokeweight="0">
                  <v:path arrowok="t" o:connecttype="custom" o:connectlocs="12065,1525905;78740,1394460;108585,1304925;126365,1269365;126365,1269365;180975,1191895;247015,1060450;277495,970280;295275,934720;295275,934720;349885,857250;436245,748665;508000,688340;542290,666750;542290,666750;628650,628650;753745,550545;826135,489585;860425,468630;860425,468630;946785,430530;1071245,352425;1144270,291465;1180465,272415;1180465,272415;1273175,253365;1411605,203835;1495425,160655;1533525,146685;1533525,146685;1626235,128270;1764665,78740;1848485,34925;1889760,26670;1889760,26670;1983105,40005;2130425,40005;2223770,26670;2264410,26670;2264410,26670;2357755,40005;2505075,40005;2598420,26670;2638425,26670;2638425,26670;2732405,40005;2879725,40005;2973070,26670;3013075,26670;3013075,26670;3107055,40005;3136265,66675" o:connectangles="0,0,0,0,0,0,0,0,0,0,0,0,0,0,0,0,0,0,0,0,0,0,0,0,0,0,0,0,0,0,0,0,0,0,0,0,0,0,0,0,0,0,0,0,0,0,0,0,0,0,0,0"/>
                  <o:lock v:ext="edit" verticies="t"/>
                </v:shape>
                <v:shape id="Freeform 99" o:spid="_x0000_s1279" style="position:absolute;left:21831;top:9861;width:120;height:12897;visibility:visible;mso-wrap-style:square;v-text-anchor:top" coordsize="19,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" path="m,2031r,-43l14,1988r,43l,2031xm,1974r,-42l14,1932r,42l,1974xm,1918r,-42l14,1876r,42l,1918xm,1862r,-42l14,1820r,42l,1862xm,1806r,-42l14,1764r,42l,1806xm,1750r,-42l14,1708r,42l,1750xm,1694r1,-43l15,1651r-1,43l,1694xm1,1637r,-42l15,1595r,42l1,1637xm1,1581r,-42l15,1539r,42l1,1581xm1,1525r,-42l15,1483r,42l1,1525xm1,1469r,-42l15,1427r,42l1,1469xm1,1413r,-43l15,1370r,43l1,1413xm1,1356r1,-42l16,1314r-1,42l1,1356xm2,1300r,-42l16,1258r,42l2,1300xm2,1244r,-42l16,1202r,42l2,1244xm2,1188r,-42l16,1146r,42l2,1188xm2,1132r,-42l16,1090r,42l2,1132xm2,1076r,-43l16,1033r,43l2,1076xm2,1019l3,977r14,l16,1019r-14,xm3,963r,-42l17,921r,42l3,963xm3,907r,-42l17,865r,42l3,907xm3,851r,-42l17,809r,42l3,851xm3,795r,-43l17,752r,43l3,795xm3,738r,-42l17,696r,42l3,738xm3,682l4,640r14,l17,682r-14,xm4,626r,-42l18,584r,42l4,626xm4,570r,-42l18,528r,42l4,570xm4,514r,-42l18,472r,42l4,514xm4,458r,-43l18,415r,43l4,458xm4,401r,-42l18,359r,42l4,401xm4,345r,-42l18,303r,42l4,345xm4,289r,-42l18,247r,42l4,289xm4,233r,-42l18,191r,42l4,233xm4,177l5,134r14,l18,177r-14,xm5,120l5,78r14,l19,120r-14,xm5,64l5,22r14,l19,64,5,64xm5,8l5,,19,r,8l5,8xe" fillcolor="black" strokeweight="0">
                  <v:path arrowok="t" o:connecttype="custom" o:connectlocs="8890,1262380;0,1253490;8890,1253490;0,1191260;0,1217930;8890,1155700;0,1146810;8890,1146810;0,1084580;0,1111250;9525,1048385;635,1039495;9525,1039495;635,977265;635,1003935;9525,941705;635,932815;9525,932815;635,869950;635,897255;10160,834390;1270,825500;10160,825500;1270,763270;1270,789940;10160,727710;1270,718820;10160,718820;1270,655955;1270,683260;10795,620395;1905,611505;10795,611505;1905,549275;1905,575945;10795,513715;1905,504825;10795,504825;1905,441960;1905,468630;11430,406400;2540,397510;11430,397510;2540,335280;2540,361950;11430,299720;2540,290830;11430,290830;2540,227965;2540,254635;11430,192405;2540,183515;11430,183515;2540,121285;2540,147955;12065,85090;3175,76200;12065,76200;3175,13970;3175,40640;12065,0" o:connectangles="0,0,0,0,0,0,0,0,0,0,0,0,0,0,0,0,0,0,0,0,0,0,0,0,0,0,0,0,0,0,0,0,0,0,0,0,0,0,0,0,0,0,0,0,0,0,0,0,0,0,0,0,0,0,0,0,0,0,0,0,0"/>
                  <o:lock v:ext="edit" verticies="t"/>
                </v:shape>
                <v:shape id="Freeform 100" o:spid="_x0000_s1280" style="position:absolute;left:6553;top:14585;width:7988;height:121;visibility:visible;mso-wrap-style:square;v-text-anchor:top" coordsize="1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" path="m,12r28,l29,19,1,19,,12xm50,12l78,11r,7l50,19r,-7xm99,11r28,l127,18r-28,l99,11xm148,11r28,-1l176,17r-28,1l148,11xm197,10r28,l225,17r-28,l197,10xm247,10l275,9r,7l247,17r,-7xm296,9r28,l324,16r-28,l296,9xm345,9l373,8r,7l345,16r,-7xm394,8r28,l422,15r-28,l394,8xm443,8r28,l472,15r-28,l443,8xm492,8l521,7r,7l493,15,492,8xm542,7r28,l570,14r-28,l542,7xm591,7l619,6r,7l591,14r,-7xm640,6r28,l668,13r-28,l640,6xm689,5r29,l718,12r-29,l689,5xm739,5r28,l767,12r-28,l739,5xm788,5r28,l816,12r-28,l788,5xm837,4r28,l865,11r-28,l837,4xm886,4r28,l915,11r-29,l886,4xm935,3r28,l964,10r-28,l935,3xm985,3r28,l1013,10r-28,l985,3xm1034,2r28,l1062,9r-28,l1034,2xm1083,2r28,l1111,9r-28,l1083,2xm1132,1r28,l1160,8r-28,l1132,1xm1181,1r29,l1210,8r-29,l1181,1xm1231,1l1258,r,7l1231,8r,-7xe" fillcolor="black" strokeweight="0">
                  <v:path arrowok="t" o:connecttype="custom" o:connectlocs="18415,12065;31750,7620;31750,12065;80645,6985;62865,6985;111760,10795;125095,6350;125095,10795;174625,5715;156845,6350;205740,10160;219075,5715;219075,10160;267970,5080;250190,5080;299720,9525;312420,5080;313055,9525;361950,4445;344170,4445;393065,8255;406400,3810;406400,8255;455930,3175;437515,3175;487045,7620;500380,3175;500380,7620;549275,2540;531495,2540;581025,6985;593725,1905;594360,6350;643255,1905;625475,1905;674370,5715;687705,1270;687705,5715;736600,635;718820,635;768350,5080;781685,635;781685,5080" o:connectangles="0,0,0,0,0,0,0,0,0,0,0,0,0,0,0,0,0,0,0,0,0,0,0,0,0,0,0,0,0,0,0,0,0,0,0,0,0,0,0,0,0,0,0"/>
                  <o:lock v:ext="edit" verticies="t"/>
                </v:shape>
                <v:rect id="Rectangle 101" o:spid="_x0000_s1281" style="position:absolute;left:21939;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" fillcolor="#e1e4eb" stroked="f"/>
                <v:rect id="Rectangle 102" o:spid="_x0000_s1282" style="position:absolute;left:21983;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" fillcolor="#dfe3ea" stroked="f"/>
                <v:rect id="Rectangle 103" o:spid="_x0000_s1283" style="position:absolute;left:22028;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" fillcolor="#dde1e9" stroked="f"/>
                <v:rect id="Rectangle 104" o:spid="_x0000_s1284" style="position:absolute;left:22072;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" fillcolor="#dbe0e8" stroked="f"/>
                <v:rect id="Rectangle 105" o:spid="_x0000_s1285" style="position:absolute;left:22117;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" fillcolor="#d9dee7" stroked="f"/>
                <v:rect id="Rectangle 106" o:spid="_x0000_s1286" style="position:absolute;left:22161;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" fillcolor="#d7dce5" stroked="f"/>
                <v:rect id="Rectangle 107" o:spid="_x0000_s1287" style="position:absolute;left:22205;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" fillcolor="#d5dae4" stroked="f"/>
                <v:rect id="Rectangle 108" o:spid="_x0000_s1288" style="position:absolute;left:22250;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" fillcolor="#d3d8e3" stroked="f"/>
                <v:rect id="Rectangle 109" o:spid="_x0000_s1289" style="position:absolute;left:22294;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" fillcolor="#d1d7e2" stroked="f"/>
                <v:rect id="Rectangle 110" o:spid="_x0000_s1290" style="position:absolute;left:22339;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" fillcolor="#cfd5e1" stroked="f"/>
                <v:rect id="Rectangle 111" o:spid="_x0000_s1291" style="position:absolute;left:22383;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" fillcolor="#cdd4e0" stroked="f"/>
                <v:rect id="Rectangle 112" o:spid="_x0000_s1292" style="position:absolute;left:22428;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" fillcolor="#cbd2df" stroked="f"/>
                <v:rect id="Rectangle 113" o:spid="_x0000_s1293" style="position:absolute;left:22472;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" fillcolor="#c9d0de" stroked="f"/>
                <v:rect id="Rectangle 114" o:spid="_x0000_s1294" style="position:absolute;left:22517;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" fillcolor="#c7cedc" stroked="f"/>
                <v:rect id="Rectangle 115" o:spid="_x0000_s1295" style="position:absolute;left:22561;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" fillcolor="#c5cddb" stroked="f"/>
                <v:rect id="Rectangle 116" o:spid="_x0000_s1296" style="position:absolute;left:22606;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" fillcolor="#c3cbda" stroked="f"/>
                <v:rect id="Rectangle 117" o:spid="_x0000_s1297" style="position:absolute;left:22650;top:9880;width:5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" fillcolor="#c0c9d8" stroked="f"/>
                <v:rect id="Rectangle 118" o:spid="_x0000_s1298" style="position:absolute;left:22701;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" fillcolor="#bec7d7" stroked="f"/>
                <v:rect id="Rectangle 119" o:spid="_x0000_s1299" style="position:absolute;left:22745;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" fillcolor="#bbc5d6" stroked="f"/>
                <v:rect id="Rectangle 120" o:spid="_x0000_s1300" style="position:absolute;left:22790;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" fillcolor="#b9c3d5" stroked="f"/>
                <v:rect id="Rectangle 121" o:spid="_x0000_s1301" style="position:absolute;left:22834;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" fillcolor="#b6c1d3" stroked="f"/>
                <v:rect id="Rectangle 122" o:spid="_x0000_s1302" style="position:absolute;left:22879;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" fillcolor="#b4bfd2" stroked="f"/>
                <v:rect id="Rectangle 123" o:spid="_x0000_s1303" style="position:absolute;left:22923;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" fillcolor="#b1bdd1" stroked="f"/>
                <v:rect id="Rectangle 124" o:spid="_x0000_s1304" style="position:absolute;left:22967;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" fillcolor="#aebad0" stroked="f"/>
                <v:rect id="Rectangle 125" o:spid="_x0000_s1305" style="position:absolute;left:23012;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" fillcolor="#acb8ce" stroked="f"/>
                <v:rect id="Rectangle 126" o:spid="_x0000_s1306" style="position:absolute;left:23056;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" fillcolor="#a9b5cd" stroked="f"/>
                <v:rect id="Rectangle 127" o:spid="_x0000_s1307" style="position:absolute;left:23101;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" fillcolor="#a7b3cb" stroked="f"/>
                <v:rect id="Rectangle 128" o:spid="_x0000_s1308" style="position:absolute;left:23145;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" fillcolor="#a4b1ca" stroked="f"/>
                <v:rect id="Rectangle 129" o:spid="_x0000_s1309" style="position:absolute;left:23190;top:9880;width:44;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" fillcolor="#a1afc9" stroked="f"/>
                <v:rect id="Rectangle 130" o:spid="_x0000_s1310" style="position:absolute;left:23234;top:9880;width:45;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" fillcolor="#9fadc7" stroked="f"/>
                <v:rect id="Rectangle 131" o:spid="_x0000_s1311" style="position:absolute;left:23279;top:9880;width:8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" fillcolor="#9cabc6" stroked="f"/>
                <v:shape id="Freeform 132" o:spid="_x0000_s1312" style="position:absolute;left:21920;top:9861;width:1428;height:1245;visibility:visible;mso-wrap-style:square;v-text-anchor:top" coordsize="5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" path="m,440l,376r16,l16,440,,440xm,328l,264r16,l16,328,,328xm,216l,152r16,l16,216,,216xm,104l,40r16,l16,104,,104xm25,l89,r,16l25,16,25,xm137,r64,l201,16r-64,l137,xm249,r64,l313,16r-64,l249,xm361,r64,l425,16r-64,l361,xm473,r31,c508,,511,3,512,6v1,3,,6,-2,9l485,36,474,24,499,2r5,14l473,16,473,xm449,68r-49,42l390,98,438,56r11,12xm364,141r-48,42l305,171r49,-42l364,141xm280,215r-49,42l221,245r48,-42l280,215xm195,289r-48,42l136,319r48,-42l195,289xm110,362l62,404,52,392r48,-42l110,362xm26,436l14,447,3,434,15,424r11,12xe" fillcolor="#385d8a" strokecolor="#385d8a" strokeweight="0">
                  <v:path arrowok="t" o:connecttype="custom" o:connectlocs="0,104691;4456,122511;0,91326;4456,73507;0,91326;0,42322;4456,60142;0,28957;4456,11137;0,28957;24787,0;6963,4455;38156,0;55980,4455;38156,0;87173,0;69349,4455;100542,0;118366,4455;100542,0;140368,0;142039,4177;132013,6682;140368,4455;131735,0;111404,30628;121987,15592;101377,39259;84945,47612;101377,39259;64336,71558;74919,56522;54309,80467;37877,88820;54309,80467;17268,112487;27851,97452;7241,121397;836,120840;7241,121397" o:connectangles="0,0,0,0,0,0,0,0,0,0,0,0,0,0,0,0,0,0,0,0,0,0,0,0,0,0,0,0,0,0,0,0,0,0,0,0,0,0,0,0"/>
                  <o:lock v:ext="edit" verticies="t"/>
                </v:shape>
                <v:rect id="Rectangle 133" o:spid="_x0000_s1313" style="position:absolute;left:22250;top:11025;width:52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0984F6C7" w14:textId="77777777" w:rsidR="002C49D9" w:rsidRDefault="002C49D9" w:rsidP="00844380">
                        <w:r>
                          <w:rPr>
                            <w:rFonts w:ascii="Calibri" w:hAnsi="Calibri" w:cs="Calibri"/>
                            <w:color w:val="000000"/>
                            <w:sz w:val="16"/>
                            <w:szCs w:val="16"/>
                            <w:lang w:val="en-US"/>
                          </w:rPr>
                          <w:t>2</w:t>
                        </w:r>
                      </w:p>
                    </w:txbxContent>
                  </v:textbox>
                </v:rect>
                <v:rect id="Rectangle 134" o:spid="_x0000_s1314" style="position:absolute;left:22783;top:11070;width:807;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78073B18" w14:textId="77777777" w:rsidR="002C49D9" w:rsidRDefault="002C49D9" w:rsidP="00844380">
                        <w:r>
                          <w:rPr>
                            <w:rFonts w:ascii="Calibri" w:hAnsi="Calibri" w:cs="Calibri"/>
                            <w:color w:val="000000"/>
                            <w:sz w:val="12"/>
                            <w:szCs w:val="12"/>
                            <w:lang w:val="en-US"/>
                          </w:rPr>
                          <w:t>nd</w:t>
                        </w:r>
                      </w:p>
                    </w:txbxContent>
                  </v:textbox>
                </v:rect>
                <v:rect id="Rectangle 135" o:spid="_x0000_s1315" style="position:absolute;left:23717;top:11025;width:3562;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0087F489" w14:textId="77777777" w:rsidR="002C49D9" w:rsidRDefault="002C49D9" w:rsidP="00844380">
                        <w:r>
                          <w:rPr>
                            <w:rFonts w:ascii="Calibri" w:hAnsi="Calibri" w:cs="Calibri"/>
                            <w:color w:val="000000"/>
                            <w:sz w:val="16"/>
                            <w:szCs w:val="16"/>
                            <w:lang w:val="en-US"/>
                          </w:rPr>
                          <w:t xml:space="preserve">adjacent </w:t>
                        </w:r>
                      </w:p>
                    </w:txbxContent>
                  </v:textbox>
                </v:rect>
                <v:rect id="Rectangle 136" o:spid="_x0000_s1316" style="position:absolute;left:22428;top:12313;width:491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3C1D966E" w14:textId="77777777" w:rsidR="002C49D9" w:rsidRDefault="002C49D9" w:rsidP="00844380">
                        <w:r>
                          <w:rPr>
                            <w:rFonts w:ascii="Calibri" w:hAnsi="Calibri" w:cs="Calibri"/>
                            <w:color w:val="000000"/>
                            <w:sz w:val="16"/>
                            <w:szCs w:val="16"/>
                            <w:lang w:val="en-US"/>
                          </w:rPr>
                          <w:t>(see note 3)</w:t>
                        </w:r>
                      </w:p>
                    </w:txbxContent>
                  </v:textbox>
                </v:rect>
                <v:shape id="Freeform 137" o:spid="_x0000_s1317" style="position:absolute;left:6375;top:9950;width:15392;height:178;visibility:visible;mso-wrap-style:square;v-text-anchor:top" coordsize="2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" path="m,21r28,l29,28,1,28,,21xm50,20r28,l78,27r-28,l50,20xm99,20r28,l127,27r-28,l99,20xm148,20r28,l176,27r-28,l148,20xm197,19r28,l225,26r-28,l197,19xm246,19r29,l275,26r-29,l246,19xm296,18r28,l324,25r-28,l296,18xm345,18r28,l373,25r-28,l345,18xm394,18r28,-1l422,24r-28,1l394,18xm443,17r28,l472,24r-28,l443,17xm492,17r29,-1l521,23r-28,1l492,17xm542,16r28,l570,23r-28,l542,16xm591,16r28,l619,23r-28,l591,16xm640,16r28,-1l668,22r-28,1l640,16xm689,15r28,l717,22r-28,l689,15xm738,15r29,-1l767,21r-29,1l738,15xm788,14r28,l816,21r-28,l788,14xm837,14r28,-1l865,20r-28,1l837,14xm886,13r28,l914,20r-28,l886,13xm935,13r29,-1l964,20r-28,l935,13xm985,12r28,l1013,19r-28,1l985,12xm1034,12r28,l1062,19r-28,l1034,12xm1083,12r28,-1l1111,18r-28,1l1083,12xm1132,11r28,l1160,18r-28,l1132,11xm1181,11r28,-1l1209,17r-28,1l1181,11xm1231,10r28,l1259,17r-28,l1231,10xm1280,10r28,-1l1308,16r-28,1l1280,10xm1329,9r28,l1357,16r-28,l1329,9xm1378,9r28,l1407,16r-29,l1378,9xm1428,9r28,l1456,16r-28,l1428,9xm1477,8r28,l1505,15r-28,l1477,8xm1526,8r28,l1554,15r-28,l1526,8xm1575,7r28,l1603,14r-28,l1575,7xm1624,7r28,l1652,14r-28,l1624,7xm1673,6r28,l1701,13r-28,l1673,6xm1723,6r28,l1751,13r-28,l1723,6xm1772,5r28,l1800,12r-28,l1772,5xm1821,5r28,l1849,12r-28,l1821,5xm1870,5r29,l1899,12r-29,l1870,5xm1920,4r28,l1948,11r-28,l1920,4xm1969,4r28,l1997,11r-28,l1969,4xm2018,3r28,l2046,10r-28,l2018,3xm2067,3r28,l2095,10r-28,l2067,3xm2116,3r28,-1l2144,9r-28,1l2116,3xm2165,2r28,l2193,9r-28,l2165,2xm2215,2r28,l2243,9r-28,l2215,2xm2264,2r28,-1l2292,8r-28,1l2264,2xm2313,1r28,l2341,8r-28,l2313,1xm2362,1l2391,r,7l2362,8r,-7xm2412,r12,l2424,7r-12,l2412,xe" fillcolor="black" strokeweight="0">
                  <v:path arrowok="t" o:connecttype="custom" o:connectlocs="635,17780;49530,17145;80645,12700;93980,12700;93980,12700;125095,16510;174625,16510;205740,11430;219075,11430;219075,11430;250190,15875;299720,15240;330835,10160;344170,10160;344170,10160;375285,14605;424180,13970;455295,9525;468630,9525;468630,9525;500380,13335;549275,12700;580390,8255;593725,8255;593725,8255;625475,12700;674370,12065;705485,6985;718820,6985;718820,6985;749935,11430;799465,10795;830580,5715;843915,5715;843915,5715;875030,10160;924560,10160;955675,5080;969010,5080;969010,5080;1000125,8890;1049020,8890;1080135,3810;1094105,3810;1094105,3810;1125220,7620;1174115,7620;1205865,3175;1219200,2540;1219200,2540;1250315,6985;1299210,6350;1330325,1905;1343660,1905;1343660,1905;1374775,5715;1424305,5715;1455420,635;1468755,635;1468755,635;1499870,5080;1539240,4445" o:connectangles="0,0,0,0,0,0,0,0,0,0,0,0,0,0,0,0,0,0,0,0,0,0,0,0,0,0,0,0,0,0,0,0,0,0,0,0,0,0,0,0,0,0,0,0,0,0,0,0,0,0,0,0,0,0,0,0,0,0,0,0,0,0"/>
                  <o:lock v:ext="edit" verticies="t"/>
                </v:shape>
                <v:shape id="Freeform 138" o:spid="_x0000_s1318" style="position:absolute;left:6775;top:7048;width:22612;height:44;visibility:visible;mso-wrap-style:square;v-text-anchor:top" coordsize="3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" path="m,l29,r,7l,7,,xm50,l78,r,7l50,7,50,xm99,r28,l127,7,99,7,99,xm148,r28,l176,7r-28,l148,xm198,r28,l226,7r-28,l198,xm247,r28,l275,7r-28,l247,xm296,r28,l324,7r-28,l296,xm345,r28,l373,7r-28,l345,xm394,r28,l422,7r-28,l394,xm443,r29,l472,7r-29,l443,xm493,r28,l521,7r-28,l493,xm542,r28,l570,7r-28,l542,xm591,r28,l619,7r-28,l591,xm640,r28,l668,7r-28,l640,xm690,r28,l718,7r-28,l690,xm739,r28,l767,7r-28,l739,xm788,r28,l816,7r-28,l788,xm837,r28,l865,7r-28,l837,xm886,r29,l915,7r-29,l886,xm936,r28,l964,7r-28,l936,xm985,r28,l1013,7r-28,l985,xm1034,r28,l1062,7r-28,l1034,xm1083,r28,l1111,7r-28,l1083,xm1132,r28,l1160,7r-28,l1132,xm1182,r28,l1210,7r-28,l1182,xm1231,r28,l1259,7r-28,l1231,xm1280,r28,l1308,7r-28,l1280,xm1329,r29,l1358,7r-29,l1329,xm1379,r28,l1407,7r-28,l1379,xm1428,r28,l1456,7r-28,l1428,xm1477,r28,l1505,7r-28,l1477,xm1526,r28,l1554,7r-28,l1526,xm1575,r28,l1603,7r-28,l1575,xm1624,r29,l1653,7r-29,l1624,xm1674,r28,l1702,7r-28,l1674,xm1723,r28,l1751,7r-28,l1723,xm1772,r28,l1800,7r-28,l1772,xm1821,r29,l1850,7r-29,l1821,xm1871,r28,l1899,7r-28,l1871,xm1920,r28,l1948,7r-28,l1920,xm1969,r28,l1997,7r-28,l1969,xm2018,r28,l2046,7r-28,l2018,xm2067,r28,l2095,7r-28,l2067,xm2116,r29,l2145,7r-29,l2116,xm2166,r28,l2194,7r-28,l2166,xm2215,r28,l2243,7r-28,l2215,xm2264,r28,l2292,7r-28,l2264,xm2314,r28,l2342,7r-28,l2314,xm2363,r28,l2391,7r-28,l2363,xm2412,r28,l2440,7r-28,l2412,xm2461,r28,l2489,7r-28,l2461,xm2510,r28,l2538,7r-28,l2510,xm2559,r28,l2587,7r-28,l2559,xm2608,r29,l2637,7r-29,l2608,xm2658,r28,l2686,7r-28,l2658,xm2707,r28,l2735,7r-28,l2707,xm2756,r28,l2784,7r-28,l2756,xm2806,r28,l2834,7r-28,l2806,xm2855,r28,l2883,7r-28,l2855,xm2904,r28,l2932,7r-28,l2904,xm2953,r28,l2981,7r-28,l2953,xm3002,r28,l3030,7r-28,l3002,xm3051,r28,l3079,7r-28,l3051,xm3101,r28,l3129,7r-28,l3101,xm3150,r28,l3178,7r-28,l3150,xm3199,r28,l3227,7r-28,l3199,xm3248,r28,l3276,7r-28,l3248,xm3298,r28,l3326,7r-28,l3298,xm3347,r28,l3375,7r-28,l3347,xm3396,r28,l3424,7r-28,l3396,xm3445,r28,l3473,7r-28,l3445,xm3494,r29,l3523,7r-29,l3494,xm3544,r17,l3561,7r-17,l3544,xe" fillcolor="black" strokeweight="0">
                  <v:path arrowok="t" o:connecttype="custom" o:connectlocs="31750,0;80645,0;111760,4445;125730,4445;156845,0;219075,0;267970,0;299720,4445;313055,4445;344170,0;406400,0;455930,0;487045,4445;500380,4445;531495,0;594360,0;643255,0;674370,4445;687705,4445;718820,0;781685,0;830580,0;862330,4445;875665,4445;906780,0;969010,0;1017905,0;1049655,4445;1062990,4445;1094105,0;1156335,0;1205865,0;1236980,4445;1250315,4445;1281430,0;1343660,0;1393190,0;1424305,4445;1437640,4445;1469390,0;1531620,0;1580515,0;1611630,4445;1624965,4445;1656080,0;1718945,0;1767840,0;1799590,4445;1812925,4445;1844040,0;1906270,0;1955165,0;1986915,4445;2000250,4445;2031365,0;2094230,0;2143125,0;2174240,4445;2187575,4445;2218690,0" o:connectangles="0,0,0,0,0,0,0,0,0,0,0,0,0,0,0,0,0,0,0,0,0,0,0,0,0,0,0,0,0,0,0,0,0,0,0,0,0,0,0,0,0,0,0,0,0,0,0,0,0,0,0,0,0,0,0,0,0,0,0,0"/>
                  <o:lock v:ext="edit" verticies="t"/>
                </v:shape>
                <v:rect id="Rectangle 139" o:spid="_x0000_s1319" style="position:absolute;left:895;top:13778;width:1752;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42D20382" w14:textId="77777777" w:rsidR="002C49D9" w:rsidRDefault="002C49D9" w:rsidP="00844380">
                        <w:r>
                          <w:rPr>
                            <w:rFonts w:ascii="Calibri" w:hAnsi="Calibri" w:cs="Calibri"/>
                            <w:color w:val="000000"/>
                            <w:sz w:val="16"/>
                            <w:szCs w:val="16"/>
                            <w:lang w:val="en-US"/>
                          </w:rPr>
                          <w:t>NFD</w:t>
                        </w:r>
                      </w:p>
                    </w:txbxContent>
                  </v:textbox>
                </v:rect>
                <v:rect id="Rectangle 140" o:spid="_x0000_s1320" style="position:absolute;left:2768;top:14362;width:953;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03EC09D1" w14:textId="77777777" w:rsidR="002C49D9" w:rsidRDefault="002C49D9" w:rsidP="00844380">
                        <w:r>
                          <w:rPr>
                            <w:rFonts w:ascii="Calibri" w:hAnsi="Calibri" w:cs="Calibri"/>
                            <w:color w:val="000000"/>
                            <w:sz w:val="12"/>
                            <w:szCs w:val="12"/>
                            <w:lang w:val="en-US"/>
                          </w:rPr>
                          <w:t>adj</w:t>
                        </w:r>
                      </w:p>
                    </w:txbxContent>
                  </v:textbox>
                </v:rect>
                <v:rect id="Rectangle 141" o:spid="_x0000_s1321" style="position:absolute;left:3841;top:13778;width:311;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0EE77914" w14:textId="77777777" w:rsidR="002C49D9" w:rsidRDefault="002C49D9" w:rsidP="00844380">
                        <w:r>
                          <w:rPr>
                            <w:rFonts w:ascii="Calibri" w:hAnsi="Calibri" w:cs="Calibri"/>
                            <w:color w:val="000000"/>
                            <w:sz w:val="16"/>
                            <w:szCs w:val="16"/>
                            <w:lang w:val="en-US"/>
                          </w:rPr>
                          <w:t>(</w:t>
                        </w:r>
                      </w:p>
                    </w:txbxContent>
                  </v:textbox>
                </v:rect>
                <v:rect id="Rectangle 142" o:spid="_x0000_s1322" style="position:absolute;left:4152;top:13778;width:1397;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24CBE525" w14:textId="77777777" w:rsidR="002C49D9" w:rsidRDefault="002C49D9" w:rsidP="00844380">
                        <w:r>
                          <w:rPr>
                            <w:rFonts w:ascii="Calibri" w:hAnsi="Calibri" w:cs="Calibri"/>
                            <w:color w:val="000000"/>
                            <w:sz w:val="16"/>
                            <w:szCs w:val="16"/>
                            <w:lang w:val="en-US"/>
                          </w:rPr>
                          <w:t>dB)</w:t>
                        </w:r>
                      </w:p>
                    </w:txbxContent>
                  </v:textbox>
                </v:rect>
                <v:rect id="Rectangle 143" o:spid="_x0000_s1323" style="position:absolute;left:838;top:9439;width:1752;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6E8B0C43" w14:textId="77777777" w:rsidR="002C49D9" w:rsidRDefault="002C49D9" w:rsidP="00844380">
                        <w:r>
                          <w:rPr>
                            <w:rFonts w:ascii="Calibri" w:hAnsi="Calibri" w:cs="Calibri"/>
                            <w:color w:val="000000"/>
                            <w:sz w:val="16"/>
                            <w:szCs w:val="16"/>
                            <w:lang w:val="en-US"/>
                          </w:rPr>
                          <w:t>NFD</w:t>
                        </w:r>
                      </w:p>
                    </w:txbxContent>
                  </v:textbox>
                </v:rect>
                <v:rect id="Rectangle 144" o:spid="_x0000_s1324" style="position:absolute;left:2711;top:10016;width:1340;height:2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44583C01" w14:textId="77777777" w:rsidR="002C49D9" w:rsidRDefault="002C49D9" w:rsidP="00844380">
                        <w:r>
                          <w:rPr>
                            <w:rFonts w:ascii="Calibri" w:hAnsi="Calibri" w:cs="Calibri"/>
                            <w:color w:val="000000"/>
                            <w:sz w:val="12"/>
                            <w:szCs w:val="12"/>
                            <w:lang w:val="en-US"/>
                          </w:rPr>
                          <w:t>2adj</w:t>
                        </w:r>
                      </w:p>
                    </w:txbxContent>
                  </v:textbox>
                </v:rect>
                <v:rect id="Rectangle 145" o:spid="_x0000_s1325" style="position:absolute;left:4133;top:9439;width:312;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6C2A720A" w14:textId="77777777" w:rsidR="002C49D9" w:rsidRDefault="002C49D9" w:rsidP="00844380">
                        <w:r>
                          <w:rPr>
                            <w:rFonts w:ascii="Calibri" w:hAnsi="Calibri" w:cs="Calibri"/>
                            <w:color w:val="000000"/>
                            <w:sz w:val="16"/>
                            <w:szCs w:val="16"/>
                            <w:lang w:val="en-US"/>
                          </w:rPr>
                          <w:t>(</w:t>
                        </w:r>
                      </w:p>
                    </w:txbxContent>
                  </v:textbox>
                </v:rect>
                <v:rect id="Rectangle 146" o:spid="_x0000_s1326" style="position:absolute;left:4451;top:9439;width:1397;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62E620AB" w14:textId="77777777" w:rsidR="002C49D9" w:rsidRDefault="002C49D9" w:rsidP="00844380">
                        <w:r>
                          <w:rPr>
                            <w:rFonts w:ascii="Calibri" w:hAnsi="Calibri" w:cs="Calibri"/>
                            <w:color w:val="000000"/>
                            <w:sz w:val="16"/>
                            <w:szCs w:val="16"/>
                            <w:lang w:val="en-US"/>
                          </w:rPr>
                          <w:t>dB)</w:t>
                        </w:r>
                      </w:p>
                    </w:txbxContent>
                  </v:textbox>
                </v:rect>
                <v:rect id="Rectangle 147" o:spid="_x0000_s1327" style="position:absolute;left:654;top:6413;width:1752;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1E8FB494" w14:textId="77777777" w:rsidR="002C49D9" w:rsidRDefault="002C49D9" w:rsidP="00844380">
                        <w:r>
                          <w:rPr>
                            <w:rFonts w:ascii="Calibri" w:hAnsi="Calibri" w:cs="Calibri"/>
                            <w:color w:val="000000"/>
                            <w:sz w:val="16"/>
                            <w:szCs w:val="16"/>
                            <w:lang w:val="en-US"/>
                          </w:rPr>
                          <w:t>NFD</w:t>
                        </w:r>
                      </w:p>
                    </w:txbxContent>
                  </v:textbox>
                </v:rect>
                <v:rect id="Rectangle 148" o:spid="_x0000_s1328" style="position:absolute;left:2527;top:6946;width:470;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0A1EE7D3" w14:textId="77777777" w:rsidR="002C49D9" w:rsidRDefault="002C49D9" w:rsidP="00844380">
                        <w:r>
                          <w:rPr>
                            <w:rFonts w:ascii="Symbol" w:hAnsi="Symbol" w:cs="Symbol"/>
                            <w:color w:val="000000"/>
                            <w:sz w:val="12"/>
                            <w:szCs w:val="12"/>
                            <w:lang w:val="en-US"/>
                          </w:rPr>
                          <w:t></w:t>
                        </w:r>
                      </w:p>
                    </w:txbxContent>
                  </v:textbox>
                </v:rect>
                <v:rect id="Rectangle 149" o:spid="_x0000_s1329" style="position:absolute;left:2971;top:6990;width:235;height:2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" filled="f" stroked="f">
                  <v:textbox style="mso-fit-shape-to-text:t" inset="0,0,0,0">
                    <w:txbxContent>
                      <w:p w14:paraId="29D2906A" w14:textId="77777777" w:rsidR="002C49D9" w:rsidRDefault="002C49D9" w:rsidP="00844380">
                        <w:r>
                          <w:rPr>
                            <w:rFonts w:ascii="Calibri" w:hAnsi="Calibri" w:cs="Calibri"/>
                            <w:color w:val="000000"/>
                            <w:sz w:val="12"/>
                            <w:szCs w:val="12"/>
                            <w:lang w:val="en-US"/>
                          </w:rPr>
                          <w:t>f</w:t>
                        </w:r>
                      </w:p>
                    </w:txbxContent>
                  </v:textbox>
                </v:rect>
                <v:rect id="Rectangle 150" o:spid="_x0000_s1330" style="position:absolute;left:3194;top:6990;width:235;height:2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" filled="f" stroked="f">
                  <v:textbox style="mso-fit-shape-to-text:t" inset="0,0,0,0">
                    <w:txbxContent>
                      <w:p w14:paraId="6DEE1F5D" w14:textId="77777777" w:rsidR="002C49D9" w:rsidRDefault="002C49D9" w:rsidP="00844380">
                        <w:r>
                          <w:rPr>
                            <w:rFonts w:ascii="Calibri" w:hAnsi="Calibri" w:cs="Calibri"/>
                            <w:color w:val="000000"/>
                            <w:sz w:val="12"/>
                            <w:szCs w:val="12"/>
                            <w:lang w:val="en-US"/>
                          </w:rPr>
                          <w:t>-</w:t>
                        </w:r>
                      </w:p>
                    </w:txbxContent>
                  </v:textbox>
                </v:rect>
                <v:rect id="Rectangle 151" o:spid="_x0000_s1331" style="position:absolute;left:3416;top:6990;width:832;height:2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" filled="f" stroked="f">
                  <v:textbox style="mso-fit-shape-to-text:t" inset="0,0,0,0">
                    <w:txbxContent>
                      <w:p w14:paraId="2D41346C" w14:textId="77777777" w:rsidR="002C49D9" w:rsidRDefault="002C49D9" w:rsidP="00844380">
                        <w:r>
                          <w:rPr>
                            <w:rFonts w:ascii="Calibri" w:hAnsi="Calibri" w:cs="Calibri"/>
                            <w:color w:val="000000"/>
                            <w:sz w:val="12"/>
                            <w:szCs w:val="12"/>
                            <w:lang w:val="en-US"/>
                          </w:rPr>
                          <w:t>BR</w:t>
                        </w:r>
                      </w:p>
                    </w:txbxContent>
                  </v:textbox>
                </v:rect>
                <v:rect id="Rectangle 152" o:spid="_x0000_s1332" style="position:absolute;left:4356;top:6413;width:311;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" filled="f" stroked="f">
                  <v:textbox style="mso-fit-shape-to-text:t" inset="0,0,0,0">
                    <w:txbxContent>
                      <w:p w14:paraId="36889D20" w14:textId="77777777" w:rsidR="002C49D9" w:rsidRDefault="002C49D9" w:rsidP="00844380">
                        <w:r>
                          <w:rPr>
                            <w:rFonts w:ascii="Calibri" w:hAnsi="Calibri" w:cs="Calibri"/>
                            <w:color w:val="000000"/>
                            <w:sz w:val="16"/>
                            <w:szCs w:val="16"/>
                            <w:lang w:val="en-US"/>
                          </w:rPr>
                          <w:t>(</w:t>
                        </w:r>
                      </w:p>
                    </w:txbxContent>
                  </v:textbox>
                </v:rect>
                <v:rect id="Rectangle 153" o:spid="_x0000_s1333" style="position:absolute;left:4667;top:6413;width:1397;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GkwwAAAN0AAAAPAAAAZHJzL2Rvd25yZXYueG1sRI/NagMx&#10;DITvhbyDUaG3xm4Obdj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AmRxpMMAAADdAAAADwAA&#10;AAAAAAAAAAAAAAAHAgAAZHJzL2Rvd25yZXYueG1sUEsFBgAAAAADAAMAtwAAAPcCAAAAAA==&#10;" filled="f" stroked="f">
                  <v:textbox style="mso-fit-shape-to-text:t" inset="0,0,0,0">
                    <w:txbxContent>
                      <w:p w14:paraId="5DFE4ABD" w14:textId="77777777" w:rsidR="002C49D9" w:rsidRDefault="002C49D9" w:rsidP="00844380">
                        <w:r>
                          <w:rPr>
                            <w:rFonts w:ascii="Calibri" w:hAnsi="Calibri" w:cs="Calibri"/>
                            <w:color w:val="000000"/>
                            <w:sz w:val="16"/>
                            <w:szCs w:val="16"/>
                            <w:lang w:val="en-US"/>
                          </w:rPr>
                          <w:t>dB)</w:t>
                        </w:r>
                      </w:p>
                    </w:txbxContent>
                  </v:textbox>
                </v:rect>
                <v:shape id="Freeform 154" o:spid="_x0000_s1334" style="position:absolute;left:14497;top:7105;width:14725;height:7392;visibility:visible;mso-wrap-style:square;v-text-anchor:top" coordsize="2319,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" path="m,1152r100,-51l107,1114,6,1164,,1152xm138,1083r101,-50l245,1045r-100,50l138,1083xm277,1014l377,964r6,12l283,1026r-6,-12xm415,945l516,895r6,12l421,958r-6,-13xm553,876l654,826r6,12l559,889r-6,-13xm692,807l792,757r6,13l698,820r-6,-13xm830,738l930,688r6,13l836,751r-6,-13xm968,669r101,-50l1075,632,974,682r-6,-13xm1106,601r101,-51l1213,563r-101,50l1106,601xm1245,532r100,-50l1352,494r-101,50l1245,532xm1383,463r100,-50l1490,425r-101,50l1383,463xm1521,394r101,-50l1628,356r-100,50l1521,394xm1659,325r101,-50l1766,288r-100,50l1659,325xm1798,256r101,-50l1905,219r-101,50l1798,256xm1936,187r101,-50l2043,150r-101,50l1936,187xm2075,119l2175,69r6,12l2081,131r-6,-12xm2213,50l2313,r6,12l2219,62r-6,-12xe" fillcolor="red" strokecolor="red" strokeweight="0">
                  <v:path arrowok="t" o:connecttype="custom" o:connectlocs="63500,699135;3810,739140;87630,687705;155575,663575;87630,687705;239395,612140;179705,651510;263525,600075;331470,575945;263525,600075;415290,524510;354965,564515;439420,512445;506730,488950;439420,512445;590550,436880;530860,476885;614680,424815;682625,401320;614680,424815;766445,349250;706120,389255;790575,337820;858520,313690;790575,337820;941705,262255;882015,301625;965835,250190;1033780,226060;965835,250190;1117600,174625;1057910,214630;1141730,162560;1209675,139065;1141730,162560;1293495,86995;1233170,127000;1317625,75565;1384935,51435;1317625,75565;1468755,0;1409065,39370" o:connectangles="0,0,0,0,0,0,0,0,0,0,0,0,0,0,0,0,0,0,0,0,0,0,0,0,0,0,0,0,0,0,0,0,0,0,0,0,0,0,0,0,0,0"/>
                  <o:lock v:ext="edit" verticies="t"/>
                </v:shape>
                <w10:anchorlock/>
              </v:group>
            </w:pict>
          </mc:Fallback>
        </mc:AlternateContent>
      </w:r>
    </w:p>
    <w:p w14:paraId="7AAC060F" w14:textId="77777777" w:rsidR="00844380" w:rsidRPr="0005228F" w:rsidRDefault="00844380" w:rsidP="00844380">
      <w:pPr>
        <w:pStyle w:val="NF"/>
        <w:pBdr>
          <w:top w:val="single" w:sz="4" w:space="1" w:color="auto"/>
          <w:left w:val="single" w:sz="4" w:space="4" w:color="auto"/>
          <w:bottom w:val="single" w:sz="4" w:space="1" w:color="auto"/>
          <w:right w:val="single" w:sz="4" w:space="4" w:color="auto"/>
        </w:pBdr>
        <w:ind w:left="851"/>
        <w:rPr>
          <w:lang w:eastAsia="en-GB"/>
        </w:rPr>
      </w:pPr>
      <w:r w:rsidRPr="0005228F">
        <w:rPr>
          <w:caps/>
          <w:lang w:eastAsia="en-GB"/>
        </w:rPr>
        <w:t>Note</w:t>
      </w:r>
      <w:r w:rsidRPr="0005228F">
        <w:rPr>
          <w:lang w:eastAsia="en-GB"/>
        </w:rPr>
        <w:t xml:space="preserve"> 1:</w:t>
      </w:r>
      <w:r w:rsidRPr="0005228F">
        <w:rPr>
          <w:lang w:eastAsia="en-GB"/>
        </w:rPr>
        <w:tab/>
        <w:t xml:space="preserve">It is commonly assumed that, at 0,5 </w:t>
      </w:r>
      <w:r w:rsidRPr="0005228F">
        <w:rPr>
          <w:rFonts w:cs="Arial"/>
          <w:lang w:eastAsia="en-GB"/>
        </w:rPr>
        <w:t>× CS, 3 dB of CBSEL is obtained.</w:t>
      </w:r>
    </w:p>
    <w:p w14:paraId="34716DF4" w14:textId="77777777" w:rsidR="00844380" w:rsidRPr="0005228F" w:rsidRDefault="00844380" w:rsidP="00844380">
      <w:pPr>
        <w:pStyle w:val="NF"/>
        <w:pBdr>
          <w:top w:val="single" w:sz="4" w:space="1" w:color="auto"/>
          <w:left w:val="single" w:sz="4" w:space="4" w:color="auto"/>
          <w:bottom w:val="single" w:sz="4" w:space="1" w:color="auto"/>
          <w:right w:val="single" w:sz="4" w:space="4" w:color="auto"/>
        </w:pBdr>
        <w:ind w:left="851"/>
        <w:rPr>
          <w:lang w:eastAsia="en-GB"/>
        </w:rPr>
      </w:pPr>
      <w:r w:rsidRPr="0005228F">
        <w:rPr>
          <w:caps/>
          <w:lang w:eastAsia="en-GB"/>
        </w:rPr>
        <w:t>Note</w:t>
      </w:r>
      <w:r w:rsidRPr="0005228F">
        <w:rPr>
          <w:lang w:eastAsia="en-GB"/>
        </w:rPr>
        <w:t xml:space="preserve"> 2:</w:t>
      </w:r>
      <w:r w:rsidRPr="0005228F">
        <w:rPr>
          <w:lang w:eastAsia="en-GB"/>
        </w:rPr>
        <w:tab/>
        <w:t xml:space="preserve">CBSEL </w:t>
      </w:r>
      <w:r w:rsidRPr="0005228F">
        <w:t>first</w:t>
      </w:r>
      <w:r w:rsidRPr="0005228F">
        <w:rPr>
          <w:lang w:eastAsia="en-GB"/>
        </w:rPr>
        <w:t xml:space="preserve"> adjacent channel separation.</w:t>
      </w:r>
    </w:p>
    <w:p w14:paraId="7E93F0E5" w14:textId="77777777" w:rsidR="00844380" w:rsidRPr="0005228F" w:rsidRDefault="00844380" w:rsidP="00844380">
      <w:pPr>
        <w:pStyle w:val="NF"/>
        <w:pBdr>
          <w:top w:val="single" w:sz="4" w:space="1" w:color="auto"/>
          <w:left w:val="single" w:sz="4" w:space="4" w:color="auto"/>
          <w:bottom w:val="single" w:sz="4" w:space="1" w:color="auto"/>
          <w:right w:val="single" w:sz="4" w:space="4" w:color="auto"/>
        </w:pBdr>
        <w:ind w:left="851"/>
        <w:rPr>
          <w:lang w:eastAsia="en-GB"/>
        </w:rPr>
      </w:pPr>
      <w:r w:rsidRPr="0005228F">
        <w:rPr>
          <w:caps/>
          <w:lang w:eastAsia="en-GB"/>
        </w:rPr>
        <w:t>Note</w:t>
      </w:r>
      <w:r w:rsidRPr="0005228F">
        <w:rPr>
          <w:lang w:eastAsia="en-GB"/>
        </w:rPr>
        <w:t xml:space="preserve"> 3:</w:t>
      </w:r>
      <w:r w:rsidRPr="0005228F">
        <w:rPr>
          <w:lang w:eastAsia="en-GB"/>
        </w:rPr>
        <w:tab/>
        <w:t xml:space="preserve">CBSEL </w:t>
      </w:r>
      <w:r w:rsidRPr="0005228F">
        <w:t>second adjacent channel separation (if second</w:t>
      </w:r>
      <w:r w:rsidRPr="0005228F">
        <w:rPr>
          <w:lang w:eastAsia="en-GB"/>
        </w:rPr>
        <w:t xml:space="preserve"> adjacent channel figures are provided by the relevant EN)</w:t>
      </w:r>
    </w:p>
    <w:p w14:paraId="0C8D776F" w14:textId="77777777" w:rsidR="00844380" w:rsidRPr="0005228F" w:rsidRDefault="00844380" w:rsidP="00844380">
      <w:pPr>
        <w:pStyle w:val="NF"/>
        <w:pBdr>
          <w:top w:val="single" w:sz="4" w:space="1" w:color="auto"/>
          <w:left w:val="single" w:sz="4" w:space="4" w:color="auto"/>
          <w:bottom w:val="single" w:sz="4" w:space="1" w:color="auto"/>
          <w:right w:val="single" w:sz="4" w:space="4" w:color="auto"/>
        </w:pBdr>
        <w:ind w:left="851"/>
        <w:rPr>
          <w:lang w:eastAsia="en-GB"/>
        </w:rPr>
      </w:pPr>
      <w:r w:rsidRPr="0005228F">
        <w:rPr>
          <w:caps/>
          <w:lang w:eastAsia="en-GB"/>
        </w:rPr>
        <w:t>Note</w:t>
      </w:r>
      <w:r w:rsidRPr="0005228F">
        <w:rPr>
          <w:lang w:eastAsia="en-GB"/>
        </w:rPr>
        <w:t xml:space="preserve"> 4:</w:t>
      </w:r>
      <w:r w:rsidRPr="0005228F">
        <w:rPr>
          <w:lang w:eastAsia="en-GB"/>
        </w:rPr>
        <w:tab/>
        <w:t>CBSEL in the frequency range where blocking is defined (</w:t>
      </w:r>
      <w:r w:rsidRPr="0005228F">
        <w:rPr>
          <w:rFonts w:cs="Arial"/>
          <w:lang w:eastAsia="en-GB"/>
        </w:rPr>
        <w:t>±</w:t>
      </w:r>
      <w:r w:rsidRPr="0005228F">
        <w:rPr>
          <w:lang w:eastAsia="en-GB"/>
        </w:rPr>
        <w:t xml:space="preserve"> 250% channel separation in this example). It should also be understood that CBSEL in this range is applicable on real interference environment only if the interfering signal emission exhibits a corresponding reduction of its OOB and spurious emissions within the victim RX bandwidth.</w:t>
      </w:r>
    </w:p>
    <w:p w14:paraId="2A2B82B7" w14:textId="77777777" w:rsidR="00844380" w:rsidRPr="0005228F" w:rsidRDefault="00844380" w:rsidP="00844380">
      <w:pPr>
        <w:pStyle w:val="Caption"/>
        <w:rPr>
          <w:lang w:val="en-GB" w:eastAsia="en-GB"/>
        </w:rPr>
      </w:pPr>
      <w:bookmarkStart w:id="879" w:name="_Ref14268800"/>
      <w:r w:rsidRPr="0005228F">
        <w:rPr>
          <w:lang w:val="en-GB"/>
        </w:rPr>
        <w:t xml:space="preserve">Figure </w:t>
      </w:r>
      <w:r w:rsidRPr="0005228F">
        <w:rPr>
          <w:noProof/>
          <w:lang w:val="en-GB"/>
        </w:rPr>
        <w:fldChar w:fldCharType="begin"/>
      </w:r>
      <w:r w:rsidRPr="0005228F">
        <w:rPr>
          <w:noProof/>
          <w:lang w:val="en-GB"/>
        </w:rPr>
        <w:instrText xml:space="preserve"> SEQ Figure \* ARABIC </w:instrText>
      </w:r>
      <w:r w:rsidRPr="0005228F">
        <w:rPr>
          <w:noProof/>
          <w:lang w:val="en-GB"/>
        </w:rPr>
        <w:fldChar w:fldCharType="separate"/>
      </w:r>
      <w:r w:rsidRPr="0005228F">
        <w:rPr>
          <w:noProof/>
          <w:lang w:val="en-GB"/>
        </w:rPr>
        <w:t>64</w:t>
      </w:r>
      <w:r w:rsidRPr="0005228F">
        <w:rPr>
          <w:noProof/>
          <w:lang w:val="en-GB"/>
        </w:rPr>
        <w:fldChar w:fldCharType="end"/>
      </w:r>
      <w:bookmarkEnd w:id="879"/>
      <w:r w:rsidRPr="0005228F">
        <w:rPr>
          <w:lang w:val="en-GB" w:eastAsia="en-GB"/>
        </w:rPr>
        <w:t>: Channel</w:t>
      </w:r>
      <w:r w:rsidRPr="0005228F">
        <w:rPr>
          <w:lang w:val="en-GB"/>
        </w:rPr>
        <w:t xml:space="preserve"> </w:t>
      </w:r>
      <w:r w:rsidRPr="0005228F">
        <w:rPr>
          <w:lang w:val="en-GB" w:eastAsia="en-GB"/>
        </w:rPr>
        <w:t>bandwidth integrated selectivity (CBSEL) graphical representation</w:t>
      </w:r>
    </w:p>
    <w:p w14:paraId="62427275" w14:textId="77777777" w:rsidR="00844380" w:rsidRPr="0005228F" w:rsidRDefault="00844380" w:rsidP="00844380">
      <w:pPr>
        <w:pStyle w:val="ECCAnnexheading1"/>
        <w:rPr>
          <w:lang w:val="en-GB"/>
        </w:rPr>
      </w:pPr>
      <w:bookmarkStart w:id="880" w:name="_Ref14265322"/>
      <w:bookmarkStart w:id="881" w:name="_Ref14266064"/>
      <w:bookmarkStart w:id="882" w:name="_Toc26977329"/>
      <w:bookmarkStart w:id="883" w:name="_Toc21332830"/>
      <w:bookmarkStart w:id="884" w:name="_Toc31812152"/>
      <w:r w:rsidRPr="0005228F">
        <w:rPr>
          <w:lang w:val="en-GB"/>
        </w:rPr>
        <w:t>Example of derivation of a SEAMCAT blocking mask</w:t>
      </w:r>
      <w:bookmarkEnd w:id="880"/>
      <w:bookmarkEnd w:id="881"/>
      <w:bookmarkEnd w:id="882"/>
      <w:bookmarkEnd w:id="883"/>
      <w:bookmarkEnd w:id="884"/>
      <w:r w:rsidRPr="0005228F">
        <w:rPr>
          <w:lang w:val="en-GB"/>
        </w:rPr>
        <w:t xml:space="preserve"> </w:t>
      </w:r>
    </w:p>
    <w:p w14:paraId="2A2DD363" w14:textId="77777777" w:rsidR="00844380" w:rsidRPr="0005228F" w:rsidRDefault="00844380" w:rsidP="00844380">
      <w:pPr>
        <w:pStyle w:val="ECCAnnexheading2"/>
        <w:ind w:left="578" w:hanging="578"/>
        <w:rPr>
          <w:lang w:val="en-GB"/>
        </w:rPr>
      </w:pPr>
      <w:r w:rsidRPr="0005228F">
        <w:rPr>
          <w:lang w:val="en-GB"/>
        </w:rPr>
        <w:t>Technique for determining a device’s SEAMCAT blocking mask</w:t>
      </w:r>
    </w:p>
    <w:p w14:paraId="3B13517C" w14:textId="77777777" w:rsidR="00844380" w:rsidRPr="0005228F" w:rsidRDefault="00844380" w:rsidP="00844380">
      <w:r w:rsidRPr="0005228F">
        <w:t>The following technique can be used to determine a device’s intrinsic vulnerability to CW interference and the result used to determine the necessary co-channel signal to noise ratio (S/N) and SEAMCAT blocking mask.</w:t>
      </w:r>
    </w:p>
    <w:p w14:paraId="6F29D7B0" w14:textId="77777777" w:rsidR="00844380" w:rsidRPr="0005228F" w:rsidRDefault="00844380" w:rsidP="00844380">
      <w:r w:rsidRPr="0005228F">
        <w:t>The measurement of a device’s vulnerability to interference – in this case protection ratio - has been determined for a typical SRD as defined in ETSI EN 300 220-1 V3.1.0 Section 5.18, but with measurement points from the narrow band network (NBN) standard ETSI EN 303 204 +/- 2 MHz offset from the edge of the operating channel in steps of 100 kHz, and more often where the function is changing greatly with frequency. The points are determined as protection ratios (i.e. relative to a weak wanted signal, 3 dB higher than the receiver sensitivity).</w:t>
      </w:r>
    </w:p>
    <w:p w14:paraId="33446C61" w14:textId="77777777" w:rsidR="00844380" w:rsidRPr="0005228F" w:rsidRDefault="00844380" w:rsidP="00844380">
      <w:r w:rsidRPr="0005228F">
        <w:t xml:space="preserve">An example of measured protection ratio curve is shown in </w:t>
      </w:r>
      <w:r w:rsidRPr="0005228F">
        <w:fldChar w:fldCharType="begin"/>
      </w:r>
      <w:r w:rsidRPr="0005228F">
        <w:instrText xml:space="preserve"> REF _Ref14276365 \h </w:instrText>
      </w:r>
      <w:r w:rsidRPr="0005228F">
        <w:fldChar w:fldCharType="separate"/>
      </w:r>
      <w:r w:rsidRPr="0005228F">
        <w:t xml:space="preserve">Figure </w:t>
      </w:r>
      <w:r w:rsidRPr="0005228F">
        <w:rPr>
          <w:noProof/>
        </w:rPr>
        <w:t>65</w:t>
      </w:r>
      <w:r w:rsidRPr="0005228F">
        <w:fldChar w:fldCharType="end"/>
      </w:r>
      <w:r w:rsidRPr="0005228F">
        <w:t>.</w:t>
      </w:r>
    </w:p>
    <w:p w14:paraId="5D35136B" w14:textId="77777777" w:rsidR="00844380" w:rsidRPr="0005228F" w:rsidRDefault="00844380" w:rsidP="00844380">
      <w:pPr>
        <w:jc w:val="center"/>
      </w:pPr>
      <w:r w:rsidRPr="00AA61CD">
        <w:rPr>
          <w:noProof/>
          <w:lang w:eastAsia="da-DK"/>
        </w:rPr>
        <w:drawing>
          <wp:inline distT="0" distB="0" distL="0" distR="0" wp14:anchorId="76550FB7" wp14:editId="5EE05577">
            <wp:extent cx="5689276" cy="3627345"/>
            <wp:effectExtent l="0" t="0" r="6985" b="0"/>
            <wp:docPr id="96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710280" cy="3640737"/>
                    </a:xfrm>
                    <a:prstGeom prst="rect">
                      <a:avLst/>
                    </a:prstGeom>
                    <a:noFill/>
                    <a:ln>
                      <a:noFill/>
                    </a:ln>
                  </pic:spPr>
                </pic:pic>
              </a:graphicData>
            </a:graphic>
          </wp:inline>
        </w:drawing>
      </w:r>
    </w:p>
    <w:p w14:paraId="5836DF23" w14:textId="77777777" w:rsidR="00844380" w:rsidRPr="0005228F" w:rsidRDefault="00844380" w:rsidP="00844380">
      <w:pPr>
        <w:pStyle w:val="Caption"/>
        <w:rPr>
          <w:lang w:val="en-GB"/>
        </w:rPr>
      </w:pPr>
      <w:bookmarkStart w:id="885" w:name="_Ref14276365"/>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65</w:t>
      </w:r>
      <w:r w:rsidRPr="0005228F">
        <w:rPr>
          <w:lang w:val="en-GB"/>
        </w:rPr>
        <w:fldChar w:fldCharType="end"/>
      </w:r>
      <w:bookmarkEnd w:id="885"/>
      <w:r w:rsidRPr="0005228F">
        <w:rPr>
          <w:lang w:val="en-GB"/>
        </w:rPr>
        <w:t>: Protection ratio measurements for SRD Narrow Band Network (NBN) victim</w:t>
      </w:r>
    </w:p>
    <w:p w14:paraId="4C1B37CD" w14:textId="77777777" w:rsidR="00844380" w:rsidRPr="0005228F" w:rsidRDefault="00844380" w:rsidP="00844380">
      <w:r w:rsidRPr="0005228F">
        <w:t xml:space="preserve">The protection ratio curve shows that the performance of this victim receiver reaches -30 dB at an offset of 175 kHz from the centre of the 200 kHz operating channel, while ETSI EN 303 204 defines a limit of -32 dB at a frequency offset of 2 MHz. The curve also shows that the wanted signal level required must be on average 12.9 dB above the in-channel interference level, however, the detail in the operating channel – which depends on the modulation scheme, interfering signal BW and demodulating circuitry – cannot be processed in the SEAMCAT model. This explains why in some cases a victim’s vulnerability that dependent on the detailed protection ratio curve cannot be assessed by this model. This data presented in </w:t>
      </w:r>
      <w:r w:rsidRPr="0005228F">
        <w:fldChar w:fldCharType="begin"/>
      </w:r>
      <w:r w:rsidRPr="0005228F">
        <w:instrText xml:space="preserve"> REF _Ref14276365 \h </w:instrText>
      </w:r>
      <w:r w:rsidRPr="0005228F">
        <w:fldChar w:fldCharType="separate"/>
      </w:r>
      <w:r w:rsidRPr="0005228F">
        <w:t xml:space="preserve">Figure </w:t>
      </w:r>
      <w:r w:rsidRPr="0005228F">
        <w:rPr>
          <w:noProof/>
        </w:rPr>
        <w:t>65</w:t>
      </w:r>
      <w:r w:rsidRPr="0005228F">
        <w:fldChar w:fldCharType="end"/>
      </w:r>
      <w:r w:rsidRPr="0005228F">
        <w:t xml:space="preserve"> can be used to construct a SEAMCAT blocking mask (as described in Section 4.2 of the SEAMCAT Manual) </w:t>
      </w:r>
      <w:r w:rsidRPr="0005228F">
        <w:fldChar w:fldCharType="begin"/>
      </w:r>
      <w:r w:rsidRPr="0005228F">
        <w:instrText xml:space="preserve"> REF _Ref445906299 \r \h </w:instrText>
      </w:r>
      <w:r w:rsidRPr="0005228F">
        <w:fldChar w:fldCharType="separate"/>
      </w:r>
      <w:r w:rsidRPr="0005228F">
        <w:t>[37]</w:t>
      </w:r>
      <w:r w:rsidRPr="0005228F">
        <w:fldChar w:fldCharType="end"/>
      </w:r>
      <w:r w:rsidRPr="0005228F">
        <w:t>), as set out below.</w:t>
      </w:r>
    </w:p>
    <w:p w14:paraId="4B389780" w14:textId="6A27B2E3" w:rsidR="00844380" w:rsidRPr="0005228F" w:rsidRDefault="00844380" w:rsidP="00844380">
      <w:r w:rsidRPr="0005228F">
        <w:t>The blocking mask in SEAMCAT represents the effective attenuation of OOB interfering signals that is combined with the wanted signal at the receiver</w:t>
      </w:r>
      <w:r w:rsidR="00C02945">
        <w:t>'</w:t>
      </w:r>
      <w:r w:rsidRPr="0005228F">
        <w:t>s input. The blocking mask (PRs, as set out in Section 4.2.3 of the SEAMCAT Manual</w:t>
      </w:r>
      <w:r w:rsidR="00C02945">
        <w:t xml:space="preserve"> </w:t>
      </w:r>
      <w:r w:rsidRPr="0005228F">
        <w:fldChar w:fldCharType="begin"/>
      </w:r>
      <w:r w:rsidRPr="0005228F">
        <w:instrText xml:space="preserve"> REF _Ref445906299 \r \h </w:instrText>
      </w:r>
      <w:r w:rsidRPr="0005228F">
        <w:fldChar w:fldCharType="separate"/>
      </w:r>
      <w:r w:rsidRPr="0005228F">
        <w:t>[37]</w:t>
      </w:r>
      <w:r w:rsidRPr="0005228F">
        <w:fldChar w:fldCharType="end"/>
      </w:r>
      <w:r w:rsidRPr="0005228F">
        <w:t>) in the OOB area can be calculated by:</w:t>
      </w:r>
    </w:p>
    <w:p w14:paraId="39A7D1D1" w14:textId="77777777" w:rsidR="00844380" w:rsidRPr="0005228F" w:rsidRDefault="00844380" w:rsidP="00844380">
      <w:pPr>
        <w:pStyle w:val="ECCBulletsLv1"/>
        <w:ind w:left="357" w:hanging="357"/>
        <w:jc w:val="left"/>
      </w:pPr>
      <w:r w:rsidRPr="0005228F">
        <w:t>Attenuation (∆f) = Required C/(N+I) – Measured PR (∆f), which is simply the receiver interference ratio (RIR) for ∆f &gt; 0.1 MHz.</w:t>
      </w:r>
    </w:p>
    <w:p w14:paraId="762919BC" w14:textId="77777777" w:rsidR="00844380" w:rsidRPr="0005228F" w:rsidRDefault="00844380" w:rsidP="00844380">
      <w:pPr>
        <w:pStyle w:val="ECCBulletsLv1"/>
        <w:numPr>
          <w:ilvl w:val="0"/>
          <w:numId w:val="0"/>
        </w:numPr>
        <w:spacing w:before="240" w:after="60"/>
      </w:pPr>
      <w:r w:rsidRPr="0005228F">
        <w:t xml:space="preserve">The calculated attenuations are presented in </w:t>
      </w:r>
      <w:r w:rsidRPr="0005228F">
        <w:fldChar w:fldCharType="begin"/>
      </w:r>
      <w:r w:rsidRPr="0005228F">
        <w:instrText xml:space="preserve"> REF _Ref27564540 \h </w:instrText>
      </w:r>
      <w:r w:rsidRPr="0005228F">
        <w:fldChar w:fldCharType="separate"/>
      </w:r>
      <w:r w:rsidRPr="0005228F">
        <w:t xml:space="preserve">Table </w:t>
      </w:r>
      <w:r w:rsidRPr="0005228F">
        <w:rPr>
          <w:noProof/>
        </w:rPr>
        <w:t>33</w:t>
      </w:r>
      <w:r w:rsidRPr="0005228F">
        <w:fldChar w:fldCharType="end"/>
      </w:r>
      <w:r w:rsidRPr="0005228F">
        <w:t>:</w:t>
      </w:r>
    </w:p>
    <w:p w14:paraId="21CD4732" w14:textId="5F3B95EA" w:rsidR="00844380" w:rsidRPr="0005228F" w:rsidRDefault="00844380" w:rsidP="00844380">
      <w:pPr>
        <w:pStyle w:val="Caption"/>
        <w:keepNext/>
        <w:rPr>
          <w:lang w:val="en-GB"/>
        </w:rPr>
      </w:pPr>
      <w:bookmarkStart w:id="886" w:name="_Ref27564540"/>
      <w:r w:rsidRPr="0005228F">
        <w:rPr>
          <w:lang w:val="en-GB"/>
        </w:rPr>
        <w:t xml:space="preserve">Table </w:t>
      </w:r>
      <w:r w:rsidRPr="0005228F">
        <w:rPr>
          <w:lang w:val="en-GB"/>
        </w:rPr>
        <w:fldChar w:fldCharType="begin"/>
      </w:r>
      <w:r w:rsidRPr="0005228F">
        <w:rPr>
          <w:lang w:val="en-GB"/>
        </w:rPr>
        <w:instrText xml:space="preserve"> SEQ Table \* ARABIC </w:instrText>
      </w:r>
      <w:r w:rsidRPr="0005228F">
        <w:rPr>
          <w:lang w:val="en-GB"/>
        </w:rPr>
        <w:fldChar w:fldCharType="separate"/>
      </w:r>
      <w:r w:rsidR="00657E88">
        <w:rPr>
          <w:noProof/>
          <w:lang w:val="en-GB"/>
        </w:rPr>
        <w:t>34</w:t>
      </w:r>
      <w:r w:rsidRPr="0005228F">
        <w:rPr>
          <w:lang w:val="en-GB"/>
        </w:rPr>
        <w:fldChar w:fldCharType="end"/>
      </w:r>
      <w:bookmarkEnd w:id="886"/>
      <w:r w:rsidRPr="0005228F">
        <w:rPr>
          <w:lang w:val="en-GB"/>
        </w:rPr>
        <w:t>: Protection ratio measurements for SRD Narrow Band Network (NBN) victim</w:t>
      </w:r>
    </w:p>
    <w:tbl>
      <w:tblPr>
        <w:tblStyle w:val="ECCTable-redheader"/>
        <w:tblW w:w="0" w:type="auto"/>
        <w:tblInd w:w="0" w:type="dxa"/>
        <w:tblLayout w:type="fixed"/>
        <w:tblLook w:val="04A0" w:firstRow="1" w:lastRow="0" w:firstColumn="1" w:lastColumn="0" w:noHBand="0" w:noVBand="1"/>
      </w:tblPr>
      <w:tblGrid>
        <w:gridCol w:w="1230"/>
        <w:gridCol w:w="1761"/>
        <w:gridCol w:w="1682"/>
        <w:gridCol w:w="1701"/>
      </w:tblGrid>
      <w:tr w:rsidR="00844380" w:rsidRPr="0005228F" w14:paraId="18E5BE0A" w14:textId="77777777" w:rsidTr="00844380">
        <w:trPr>
          <w:cnfStyle w:val="100000000000" w:firstRow="1" w:lastRow="0" w:firstColumn="0" w:lastColumn="0" w:oddVBand="0" w:evenVBand="0" w:oddHBand="0" w:evenHBand="0" w:firstRowFirstColumn="0" w:firstRowLastColumn="0" w:lastRowFirstColumn="0" w:lastRowLastColumn="0"/>
          <w:trHeight w:val="464"/>
        </w:trPr>
        <w:tc>
          <w:tcPr>
            <w:tcW w:w="1230" w:type="dxa"/>
          </w:tcPr>
          <w:p w14:paraId="5B31136B" w14:textId="77777777" w:rsidR="00844380" w:rsidRPr="0005228F" w:rsidRDefault="00844380" w:rsidP="00844380">
            <w:pPr>
              <w:pStyle w:val="ECCTableHeaderwhitefont"/>
              <w:spacing w:before="60"/>
              <w:rPr>
                <w:b w:val="0"/>
              </w:rPr>
            </w:pPr>
            <w:bookmarkStart w:id="887" w:name="_Hlk26355798"/>
            <w:bookmarkStart w:id="888" w:name="_Hlk25223441"/>
            <w:r w:rsidRPr="0005228F">
              <w:t xml:space="preserve">Offset </w:t>
            </w:r>
          </w:p>
          <w:p w14:paraId="04C2C9F0" w14:textId="77777777" w:rsidR="00844380" w:rsidRPr="0005228F" w:rsidRDefault="00844380" w:rsidP="00844380">
            <w:pPr>
              <w:pStyle w:val="ECCTableHeaderwhitefont"/>
              <w:spacing w:before="60"/>
            </w:pPr>
            <w:r w:rsidRPr="0005228F">
              <w:t>(MHz)</w:t>
            </w:r>
          </w:p>
        </w:tc>
        <w:tc>
          <w:tcPr>
            <w:tcW w:w="1761" w:type="dxa"/>
          </w:tcPr>
          <w:p w14:paraId="3FC9BC67" w14:textId="77777777" w:rsidR="00844380" w:rsidRPr="0005228F" w:rsidRDefault="00844380" w:rsidP="00844380">
            <w:pPr>
              <w:pStyle w:val="ECCTableHeaderwhitefont"/>
              <w:spacing w:before="60"/>
              <w:rPr>
                <w:b w:val="0"/>
              </w:rPr>
            </w:pPr>
            <w:r w:rsidRPr="0005228F">
              <w:t xml:space="preserve">Protection Ratio </w:t>
            </w:r>
          </w:p>
          <w:p w14:paraId="394D8872" w14:textId="77777777" w:rsidR="00844380" w:rsidRPr="0005228F" w:rsidRDefault="00844380" w:rsidP="00844380">
            <w:pPr>
              <w:pStyle w:val="ECCTableHeaderwhitefont"/>
              <w:spacing w:before="60"/>
            </w:pPr>
            <w:r w:rsidRPr="0005228F">
              <w:t>(dB)</w:t>
            </w:r>
          </w:p>
        </w:tc>
        <w:tc>
          <w:tcPr>
            <w:tcW w:w="1682" w:type="dxa"/>
          </w:tcPr>
          <w:p w14:paraId="6E784CC3" w14:textId="77777777" w:rsidR="00844380" w:rsidRPr="0005228F" w:rsidRDefault="00844380" w:rsidP="00844380">
            <w:pPr>
              <w:pStyle w:val="ECCTableHeaderwhitefont"/>
              <w:spacing w:before="60"/>
              <w:rPr>
                <w:b w:val="0"/>
              </w:rPr>
            </w:pPr>
            <w:r w:rsidRPr="0005228F">
              <w:t xml:space="preserve">Required </w:t>
            </w:r>
          </w:p>
          <w:p w14:paraId="1825BC65" w14:textId="77777777" w:rsidR="00844380" w:rsidRPr="0005228F" w:rsidRDefault="00844380" w:rsidP="00844380">
            <w:pPr>
              <w:pStyle w:val="ECCTableHeaderwhitefont"/>
              <w:spacing w:before="60"/>
            </w:pPr>
            <w:r w:rsidRPr="0005228F">
              <w:t>C/(I+N) (dB)</w:t>
            </w:r>
          </w:p>
        </w:tc>
        <w:tc>
          <w:tcPr>
            <w:tcW w:w="1701" w:type="dxa"/>
          </w:tcPr>
          <w:p w14:paraId="7AB9235D" w14:textId="77777777" w:rsidR="00844380" w:rsidRPr="0005228F" w:rsidRDefault="00844380" w:rsidP="00844380">
            <w:pPr>
              <w:pStyle w:val="ECCTableHeaderwhitefont"/>
              <w:spacing w:before="60"/>
              <w:rPr>
                <w:b w:val="0"/>
              </w:rPr>
            </w:pPr>
            <w:r w:rsidRPr="0005228F">
              <w:t xml:space="preserve">Attenuation </w:t>
            </w:r>
          </w:p>
          <w:p w14:paraId="2B8E9B3A" w14:textId="77777777" w:rsidR="00844380" w:rsidRPr="0005228F" w:rsidRDefault="00844380" w:rsidP="00844380">
            <w:pPr>
              <w:pStyle w:val="ECCTableHeaderwhitefont"/>
              <w:spacing w:before="60"/>
            </w:pPr>
            <w:r w:rsidRPr="0005228F">
              <w:t>(dB)</w:t>
            </w:r>
          </w:p>
        </w:tc>
      </w:tr>
      <w:tr w:rsidR="00844380" w:rsidRPr="0005228F" w14:paraId="46F29484" w14:textId="77777777" w:rsidTr="00844380">
        <w:trPr>
          <w:trHeight w:val="358"/>
        </w:trPr>
        <w:tc>
          <w:tcPr>
            <w:tcW w:w="1230" w:type="dxa"/>
          </w:tcPr>
          <w:p w14:paraId="40B8416D" w14:textId="77777777" w:rsidR="00844380" w:rsidRPr="0005228F" w:rsidRDefault="00844380" w:rsidP="008231C0">
            <w:pPr>
              <w:pStyle w:val="ECCTabletext"/>
            </w:pPr>
            <w:r w:rsidRPr="0005228F">
              <w:t>0.1</w:t>
            </w:r>
          </w:p>
        </w:tc>
        <w:tc>
          <w:tcPr>
            <w:tcW w:w="1761" w:type="dxa"/>
          </w:tcPr>
          <w:p w14:paraId="77B2CA7C" w14:textId="77777777" w:rsidR="00844380" w:rsidRPr="0005228F" w:rsidRDefault="00844380" w:rsidP="008231C0">
            <w:pPr>
              <w:pStyle w:val="ECCTabletext"/>
            </w:pPr>
            <w:r w:rsidRPr="0005228F">
              <w:t>5</w:t>
            </w:r>
          </w:p>
        </w:tc>
        <w:tc>
          <w:tcPr>
            <w:tcW w:w="1682" w:type="dxa"/>
          </w:tcPr>
          <w:p w14:paraId="210EF9B9" w14:textId="77777777" w:rsidR="00844380" w:rsidRPr="0005228F" w:rsidRDefault="00844380" w:rsidP="008231C0">
            <w:pPr>
              <w:pStyle w:val="ECCTabletext"/>
            </w:pPr>
            <w:r w:rsidRPr="0005228F">
              <w:t>12.9</w:t>
            </w:r>
          </w:p>
        </w:tc>
        <w:tc>
          <w:tcPr>
            <w:tcW w:w="1701" w:type="dxa"/>
            <w:vAlign w:val="top"/>
          </w:tcPr>
          <w:p w14:paraId="568EFFA7" w14:textId="77777777" w:rsidR="00844380" w:rsidRPr="0005228F" w:rsidRDefault="00844380">
            <w:pPr>
              <w:pStyle w:val="ECCTabletext"/>
            </w:pPr>
            <w:r w:rsidRPr="0005228F">
              <w:t>7.9</w:t>
            </w:r>
          </w:p>
        </w:tc>
      </w:tr>
      <w:tr w:rsidR="00844380" w:rsidRPr="0005228F" w14:paraId="3B7C801E" w14:textId="77777777" w:rsidTr="00844380">
        <w:trPr>
          <w:trHeight w:val="453"/>
        </w:trPr>
        <w:tc>
          <w:tcPr>
            <w:tcW w:w="1230" w:type="dxa"/>
          </w:tcPr>
          <w:p w14:paraId="6338668A" w14:textId="77777777" w:rsidR="00844380" w:rsidRPr="0005228F" w:rsidRDefault="00844380" w:rsidP="008231C0">
            <w:pPr>
              <w:pStyle w:val="ECCTabletext"/>
            </w:pPr>
            <w:r w:rsidRPr="0005228F">
              <w:t>0.125</w:t>
            </w:r>
          </w:p>
        </w:tc>
        <w:tc>
          <w:tcPr>
            <w:tcW w:w="1761" w:type="dxa"/>
          </w:tcPr>
          <w:p w14:paraId="05C2AD21" w14:textId="77777777" w:rsidR="00844380" w:rsidRPr="0005228F" w:rsidRDefault="00844380" w:rsidP="008231C0">
            <w:pPr>
              <w:pStyle w:val="ECCTabletext"/>
            </w:pPr>
            <w:r w:rsidRPr="0005228F">
              <w:t>-9</w:t>
            </w:r>
          </w:p>
        </w:tc>
        <w:tc>
          <w:tcPr>
            <w:tcW w:w="1682" w:type="dxa"/>
          </w:tcPr>
          <w:p w14:paraId="18787B2B" w14:textId="77777777" w:rsidR="00844380" w:rsidRPr="0005228F" w:rsidRDefault="00844380" w:rsidP="008231C0">
            <w:pPr>
              <w:pStyle w:val="ECCTabletext"/>
            </w:pPr>
            <w:r w:rsidRPr="0005228F">
              <w:t>12.9</w:t>
            </w:r>
          </w:p>
        </w:tc>
        <w:tc>
          <w:tcPr>
            <w:tcW w:w="1701" w:type="dxa"/>
            <w:vAlign w:val="top"/>
          </w:tcPr>
          <w:p w14:paraId="6119F297" w14:textId="77777777" w:rsidR="00844380" w:rsidRPr="0005228F" w:rsidRDefault="00844380">
            <w:pPr>
              <w:pStyle w:val="ECCTabletext"/>
            </w:pPr>
            <w:r w:rsidRPr="0005228F">
              <w:t>21.9</w:t>
            </w:r>
          </w:p>
        </w:tc>
      </w:tr>
      <w:tr w:rsidR="00844380" w:rsidRPr="0005228F" w14:paraId="6EA78D8C" w14:textId="77777777" w:rsidTr="00844380">
        <w:trPr>
          <w:trHeight w:val="400"/>
        </w:trPr>
        <w:tc>
          <w:tcPr>
            <w:tcW w:w="1230" w:type="dxa"/>
          </w:tcPr>
          <w:p w14:paraId="324BE301" w14:textId="77777777" w:rsidR="00844380" w:rsidRPr="0005228F" w:rsidRDefault="00844380" w:rsidP="008231C0">
            <w:pPr>
              <w:pStyle w:val="ECCTabletext"/>
            </w:pPr>
            <w:r w:rsidRPr="0005228F">
              <w:t>0.14</w:t>
            </w:r>
          </w:p>
        </w:tc>
        <w:tc>
          <w:tcPr>
            <w:tcW w:w="1761" w:type="dxa"/>
          </w:tcPr>
          <w:p w14:paraId="24506A9E" w14:textId="77777777" w:rsidR="00844380" w:rsidRPr="0005228F" w:rsidRDefault="00844380" w:rsidP="008231C0">
            <w:pPr>
              <w:pStyle w:val="ECCTabletext"/>
            </w:pPr>
            <w:r w:rsidRPr="0005228F">
              <w:t>-20</w:t>
            </w:r>
          </w:p>
        </w:tc>
        <w:tc>
          <w:tcPr>
            <w:tcW w:w="1682" w:type="dxa"/>
          </w:tcPr>
          <w:p w14:paraId="3C16ED4A" w14:textId="77777777" w:rsidR="00844380" w:rsidRPr="0005228F" w:rsidRDefault="00844380" w:rsidP="008231C0">
            <w:pPr>
              <w:pStyle w:val="ECCTabletext"/>
            </w:pPr>
            <w:r w:rsidRPr="0005228F">
              <w:t>12.9</w:t>
            </w:r>
          </w:p>
        </w:tc>
        <w:tc>
          <w:tcPr>
            <w:tcW w:w="1701" w:type="dxa"/>
            <w:vAlign w:val="top"/>
          </w:tcPr>
          <w:p w14:paraId="569A0B12" w14:textId="77777777" w:rsidR="00844380" w:rsidRPr="0005228F" w:rsidRDefault="00844380">
            <w:pPr>
              <w:pStyle w:val="ECCTabletext"/>
            </w:pPr>
            <w:r w:rsidRPr="0005228F">
              <w:t>32.9</w:t>
            </w:r>
          </w:p>
        </w:tc>
      </w:tr>
      <w:tr w:rsidR="00844380" w:rsidRPr="0005228F" w14:paraId="6CA31E4B" w14:textId="77777777" w:rsidTr="00844380">
        <w:trPr>
          <w:trHeight w:val="400"/>
        </w:trPr>
        <w:tc>
          <w:tcPr>
            <w:tcW w:w="1230" w:type="dxa"/>
          </w:tcPr>
          <w:p w14:paraId="2CEE3629" w14:textId="77777777" w:rsidR="00844380" w:rsidRPr="0005228F" w:rsidRDefault="00844380" w:rsidP="008231C0">
            <w:pPr>
              <w:pStyle w:val="ECCTabletext"/>
            </w:pPr>
            <w:r w:rsidRPr="0005228F">
              <w:t>0.15</w:t>
            </w:r>
          </w:p>
        </w:tc>
        <w:tc>
          <w:tcPr>
            <w:tcW w:w="1761" w:type="dxa"/>
          </w:tcPr>
          <w:p w14:paraId="49A097F0" w14:textId="77777777" w:rsidR="00844380" w:rsidRPr="0005228F" w:rsidRDefault="00844380" w:rsidP="008231C0">
            <w:pPr>
              <w:pStyle w:val="ECCTabletext"/>
            </w:pPr>
            <w:r w:rsidRPr="0005228F">
              <w:t>-25</w:t>
            </w:r>
          </w:p>
        </w:tc>
        <w:tc>
          <w:tcPr>
            <w:tcW w:w="1682" w:type="dxa"/>
          </w:tcPr>
          <w:p w14:paraId="30F1B23F" w14:textId="77777777" w:rsidR="00844380" w:rsidRPr="0005228F" w:rsidRDefault="00844380" w:rsidP="008231C0">
            <w:pPr>
              <w:pStyle w:val="ECCTabletext"/>
            </w:pPr>
            <w:r w:rsidRPr="0005228F">
              <w:t>12.9</w:t>
            </w:r>
          </w:p>
        </w:tc>
        <w:tc>
          <w:tcPr>
            <w:tcW w:w="1701" w:type="dxa"/>
            <w:vAlign w:val="top"/>
          </w:tcPr>
          <w:p w14:paraId="434FEF7B" w14:textId="77777777" w:rsidR="00844380" w:rsidRPr="0005228F" w:rsidRDefault="00844380">
            <w:pPr>
              <w:pStyle w:val="ECCTabletext"/>
            </w:pPr>
            <w:r w:rsidRPr="0005228F">
              <w:t>37.9</w:t>
            </w:r>
          </w:p>
        </w:tc>
      </w:tr>
      <w:tr w:rsidR="00844380" w:rsidRPr="0005228F" w14:paraId="6DBAD3CC" w14:textId="77777777" w:rsidTr="00844380">
        <w:trPr>
          <w:trHeight w:val="400"/>
        </w:trPr>
        <w:tc>
          <w:tcPr>
            <w:tcW w:w="1230" w:type="dxa"/>
          </w:tcPr>
          <w:p w14:paraId="48CE1091" w14:textId="77777777" w:rsidR="00844380" w:rsidRPr="0005228F" w:rsidRDefault="00844380" w:rsidP="008231C0">
            <w:pPr>
              <w:pStyle w:val="ECCTabletext"/>
            </w:pPr>
            <w:r w:rsidRPr="0005228F">
              <w:t>0.175</w:t>
            </w:r>
          </w:p>
        </w:tc>
        <w:tc>
          <w:tcPr>
            <w:tcW w:w="1761" w:type="dxa"/>
          </w:tcPr>
          <w:p w14:paraId="245E651E" w14:textId="77777777" w:rsidR="00844380" w:rsidRPr="0005228F" w:rsidRDefault="00844380" w:rsidP="008231C0">
            <w:pPr>
              <w:pStyle w:val="ECCTabletext"/>
            </w:pPr>
            <w:r w:rsidRPr="0005228F">
              <w:t>-31</w:t>
            </w:r>
          </w:p>
        </w:tc>
        <w:tc>
          <w:tcPr>
            <w:tcW w:w="1682" w:type="dxa"/>
          </w:tcPr>
          <w:p w14:paraId="5459EC97" w14:textId="77777777" w:rsidR="00844380" w:rsidRPr="0005228F" w:rsidRDefault="00844380" w:rsidP="008231C0">
            <w:pPr>
              <w:pStyle w:val="ECCTabletext"/>
            </w:pPr>
            <w:r w:rsidRPr="0005228F">
              <w:t>12.9</w:t>
            </w:r>
          </w:p>
        </w:tc>
        <w:tc>
          <w:tcPr>
            <w:tcW w:w="1701" w:type="dxa"/>
            <w:vAlign w:val="top"/>
          </w:tcPr>
          <w:p w14:paraId="18D63BA4" w14:textId="77777777" w:rsidR="00844380" w:rsidRPr="0005228F" w:rsidRDefault="00844380">
            <w:pPr>
              <w:pStyle w:val="ECCTabletext"/>
            </w:pPr>
            <w:r w:rsidRPr="0005228F">
              <w:t>43.9</w:t>
            </w:r>
          </w:p>
        </w:tc>
      </w:tr>
      <w:tr w:rsidR="00844380" w:rsidRPr="0005228F" w14:paraId="265499C5" w14:textId="77777777" w:rsidTr="00844380">
        <w:trPr>
          <w:trHeight w:val="400"/>
        </w:trPr>
        <w:tc>
          <w:tcPr>
            <w:tcW w:w="1230" w:type="dxa"/>
          </w:tcPr>
          <w:p w14:paraId="335C356B" w14:textId="77777777" w:rsidR="00844380" w:rsidRPr="0005228F" w:rsidRDefault="00844380" w:rsidP="008231C0">
            <w:pPr>
              <w:pStyle w:val="ECCTabletext"/>
            </w:pPr>
            <w:r w:rsidRPr="0005228F">
              <w:t>0.2</w:t>
            </w:r>
          </w:p>
        </w:tc>
        <w:tc>
          <w:tcPr>
            <w:tcW w:w="1761" w:type="dxa"/>
          </w:tcPr>
          <w:p w14:paraId="737A0A88" w14:textId="77777777" w:rsidR="00844380" w:rsidRPr="0005228F" w:rsidRDefault="00844380" w:rsidP="008231C0">
            <w:pPr>
              <w:pStyle w:val="ECCTabletext"/>
            </w:pPr>
            <w:r w:rsidRPr="0005228F">
              <w:t>-32</w:t>
            </w:r>
          </w:p>
        </w:tc>
        <w:tc>
          <w:tcPr>
            <w:tcW w:w="1682" w:type="dxa"/>
          </w:tcPr>
          <w:p w14:paraId="2BF2FA3E" w14:textId="77777777" w:rsidR="00844380" w:rsidRPr="0005228F" w:rsidRDefault="00844380" w:rsidP="008231C0">
            <w:pPr>
              <w:pStyle w:val="ECCTabletext"/>
            </w:pPr>
            <w:r w:rsidRPr="0005228F">
              <w:t>12.9</w:t>
            </w:r>
          </w:p>
        </w:tc>
        <w:tc>
          <w:tcPr>
            <w:tcW w:w="1701" w:type="dxa"/>
            <w:vAlign w:val="top"/>
          </w:tcPr>
          <w:p w14:paraId="2376F9A9" w14:textId="77777777" w:rsidR="00844380" w:rsidRPr="0005228F" w:rsidRDefault="00844380">
            <w:pPr>
              <w:pStyle w:val="ECCTabletext"/>
            </w:pPr>
            <w:r w:rsidRPr="0005228F">
              <w:t>44.9</w:t>
            </w:r>
          </w:p>
        </w:tc>
      </w:tr>
      <w:tr w:rsidR="00844380" w:rsidRPr="0005228F" w14:paraId="0C818DFF" w14:textId="77777777" w:rsidTr="00844380">
        <w:trPr>
          <w:trHeight w:val="400"/>
        </w:trPr>
        <w:tc>
          <w:tcPr>
            <w:tcW w:w="1230" w:type="dxa"/>
          </w:tcPr>
          <w:p w14:paraId="169BD816" w14:textId="77777777" w:rsidR="00844380" w:rsidRPr="0005228F" w:rsidRDefault="00844380" w:rsidP="008231C0">
            <w:pPr>
              <w:pStyle w:val="ECCTabletext"/>
            </w:pPr>
            <w:r w:rsidRPr="0005228F">
              <w:t>0.25</w:t>
            </w:r>
          </w:p>
        </w:tc>
        <w:tc>
          <w:tcPr>
            <w:tcW w:w="1761" w:type="dxa"/>
          </w:tcPr>
          <w:p w14:paraId="73BD7C56" w14:textId="77777777" w:rsidR="00844380" w:rsidRPr="0005228F" w:rsidRDefault="00844380" w:rsidP="008231C0">
            <w:pPr>
              <w:pStyle w:val="ECCTabletext"/>
            </w:pPr>
            <w:r w:rsidRPr="0005228F">
              <w:t>-35</w:t>
            </w:r>
          </w:p>
        </w:tc>
        <w:tc>
          <w:tcPr>
            <w:tcW w:w="1682" w:type="dxa"/>
          </w:tcPr>
          <w:p w14:paraId="4757DFDC" w14:textId="77777777" w:rsidR="00844380" w:rsidRPr="0005228F" w:rsidRDefault="00844380" w:rsidP="008231C0">
            <w:pPr>
              <w:pStyle w:val="ECCTabletext"/>
            </w:pPr>
            <w:r w:rsidRPr="0005228F">
              <w:t>12.9</w:t>
            </w:r>
          </w:p>
        </w:tc>
        <w:tc>
          <w:tcPr>
            <w:tcW w:w="1701" w:type="dxa"/>
            <w:vAlign w:val="top"/>
          </w:tcPr>
          <w:p w14:paraId="1133D510" w14:textId="77777777" w:rsidR="00844380" w:rsidRPr="0005228F" w:rsidRDefault="00844380">
            <w:pPr>
              <w:pStyle w:val="ECCTabletext"/>
            </w:pPr>
            <w:r w:rsidRPr="0005228F">
              <w:t>47.9</w:t>
            </w:r>
          </w:p>
        </w:tc>
      </w:tr>
      <w:tr w:rsidR="00844380" w:rsidRPr="0005228F" w14:paraId="50633FE8" w14:textId="77777777" w:rsidTr="00844380">
        <w:trPr>
          <w:trHeight w:val="400"/>
        </w:trPr>
        <w:tc>
          <w:tcPr>
            <w:tcW w:w="1230" w:type="dxa"/>
          </w:tcPr>
          <w:p w14:paraId="6131388A" w14:textId="77777777" w:rsidR="00844380" w:rsidRPr="0005228F" w:rsidRDefault="00844380" w:rsidP="008231C0">
            <w:pPr>
              <w:pStyle w:val="ECCTabletext"/>
            </w:pPr>
            <w:r w:rsidRPr="0005228F">
              <w:t>0.3</w:t>
            </w:r>
          </w:p>
        </w:tc>
        <w:tc>
          <w:tcPr>
            <w:tcW w:w="1761" w:type="dxa"/>
          </w:tcPr>
          <w:p w14:paraId="3852FC38" w14:textId="77777777" w:rsidR="00844380" w:rsidRPr="0005228F" w:rsidRDefault="00844380" w:rsidP="008231C0">
            <w:pPr>
              <w:pStyle w:val="ECCTabletext"/>
            </w:pPr>
            <w:r w:rsidRPr="0005228F">
              <w:t>-38</w:t>
            </w:r>
          </w:p>
        </w:tc>
        <w:tc>
          <w:tcPr>
            <w:tcW w:w="1682" w:type="dxa"/>
          </w:tcPr>
          <w:p w14:paraId="62A2D45F" w14:textId="77777777" w:rsidR="00844380" w:rsidRPr="0005228F" w:rsidRDefault="00844380" w:rsidP="008231C0">
            <w:pPr>
              <w:pStyle w:val="ECCTabletext"/>
            </w:pPr>
            <w:r w:rsidRPr="0005228F">
              <w:t>12.9</w:t>
            </w:r>
          </w:p>
        </w:tc>
        <w:tc>
          <w:tcPr>
            <w:tcW w:w="1701" w:type="dxa"/>
            <w:vAlign w:val="top"/>
          </w:tcPr>
          <w:p w14:paraId="1BBA2D29" w14:textId="77777777" w:rsidR="00844380" w:rsidRPr="0005228F" w:rsidRDefault="00844380">
            <w:pPr>
              <w:pStyle w:val="ECCTabletext"/>
            </w:pPr>
            <w:r w:rsidRPr="0005228F">
              <w:t>50.9</w:t>
            </w:r>
          </w:p>
        </w:tc>
      </w:tr>
      <w:tr w:rsidR="00844380" w:rsidRPr="0005228F" w14:paraId="2C88E18C" w14:textId="77777777" w:rsidTr="00844380">
        <w:trPr>
          <w:trHeight w:val="400"/>
        </w:trPr>
        <w:tc>
          <w:tcPr>
            <w:tcW w:w="1230" w:type="dxa"/>
            <w:tcBorders>
              <w:bottom w:val="single" w:sz="4" w:space="0" w:color="D2232A"/>
            </w:tcBorders>
          </w:tcPr>
          <w:p w14:paraId="0A978219" w14:textId="77777777" w:rsidR="00844380" w:rsidRPr="0005228F" w:rsidRDefault="00844380" w:rsidP="008231C0">
            <w:pPr>
              <w:pStyle w:val="ECCTabletext"/>
            </w:pPr>
            <w:r w:rsidRPr="0005228F">
              <w:t>0.4</w:t>
            </w:r>
          </w:p>
        </w:tc>
        <w:tc>
          <w:tcPr>
            <w:tcW w:w="1761" w:type="dxa"/>
            <w:tcBorders>
              <w:bottom w:val="single" w:sz="4" w:space="0" w:color="D2232A"/>
            </w:tcBorders>
          </w:tcPr>
          <w:p w14:paraId="7166B240" w14:textId="77777777" w:rsidR="00844380" w:rsidRPr="0005228F" w:rsidRDefault="00844380" w:rsidP="008231C0">
            <w:pPr>
              <w:pStyle w:val="ECCTabletext"/>
            </w:pPr>
            <w:r w:rsidRPr="0005228F">
              <w:t>-41</w:t>
            </w:r>
          </w:p>
        </w:tc>
        <w:tc>
          <w:tcPr>
            <w:tcW w:w="1682" w:type="dxa"/>
            <w:tcBorders>
              <w:bottom w:val="single" w:sz="4" w:space="0" w:color="D2232A"/>
            </w:tcBorders>
          </w:tcPr>
          <w:p w14:paraId="0BD131CC" w14:textId="77777777" w:rsidR="00844380" w:rsidRPr="0005228F" w:rsidRDefault="00844380" w:rsidP="008231C0">
            <w:pPr>
              <w:pStyle w:val="ECCTabletext"/>
            </w:pPr>
            <w:r w:rsidRPr="0005228F">
              <w:t>12.9</w:t>
            </w:r>
          </w:p>
        </w:tc>
        <w:tc>
          <w:tcPr>
            <w:tcW w:w="1701" w:type="dxa"/>
            <w:tcBorders>
              <w:bottom w:val="single" w:sz="4" w:space="0" w:color="D2232A"/>
            </w:tcBorders>
            <w:vAlign w:val="top"/>
          </w:tcPr>
          <w:p w14:paraId="73700BFD" w14:textId="77777777" w:rsidR="00844380" w:rsidRPr="0005228F" w:rsidRDefault="00844380">
            <w:pPr>
              <w:pStyle w:val="ECCTabletext"/>
            </w:pPr>
            <w:r w:rsidRPr="0005228F">
              <w:t>53.9</w:t>
            </w:r>
          </w:p>
        </w:tc>
      </w:tr>
      <w:tr w:rsidR="00844380" w:rsidRPr="0005228F" w14:paraId="6EEC5A0A" w14:textId="77777777" w:rsidTr="00844380">
        <w:trPr>
          <w:trHeight w:val="400"/>
        </w:trPr>
        <w:tc>
          <w:tcPr>
            <w:tcW w:w="1230" w:type="dxa"/>
            <w:tcBorders>
              <w:top w:val="single" w:sz="4" w:space="0" w:color="D2232A"/>
              <w:left w:val="single" w:sz="4" w:space="0" w:color="D2232A"/>
              <w:bottom w:val="single" w:sz="4" w:space="0" w:color="D2232A"/>
              <w:right w:val="single" w:sz="4" w:space="0" w:color="D2232A"/>
            </w:tcBorders>
          </w:tcPr>
          <w:p w14:paraId="1A417C6C" w14:textId="77777777" w:rsidR="00844380" w:rsidRPr="0005228F" w:rsidRDefault="00844380" w:rsidP="008231C0">
            <w:pPr>
              <w:pStyle w:val="ECCTabletext"/>
            </w:pPr>
            <w:r w:rsidRPr="0005228F">
              <w:t>0.5</w:t>
            </w:r>
          </w:p>
        </w:tc>
        <w:tc>
          <w:tcPr>
            <w:tcW w:w="1761" w:type="dxa"/>
            <w:tcBorders>
              <w:top w:val="single" w:sz="4" w:space="0" w:color="D2232A"/>
              <w:left w:val="single" w:sz="4" w:space="0" w:color="D2232A"/>
              <w:bottom w:val="single" w:sz="4" w:space="0" w:color="D2232A"/>
              <w:right w:val="single" w:sz="4" w:space="0" w:color="D2232A"/>
            </w:tcBorders>
          </w:tcPr>
          <w:p w14:paraId="5D4EF66D" w14:textId="77777777" w:rsidR="00844380" w:rsidRPr="0005228F" w:rsidRDefault="00844380" w:rsidP="008231C0">
            <w:pPr>
              <w:pStyle w:val="ECCTabletext"/>
            </w:pPr>
            <w:r w:rsidRPr="0005228F">
              <w:t>-44</w:t>
            </w:r>
          </w:p>
        </w:tc>
        <w:tc>
          <w:tcPr>
            <w:tcW w:w="1682" w:type="dxa"/>
            <w:tcBorders>
              <w:top w:val="single" w:sz="4" w:space="0" w:color="D2232A"/>
              <w:left w:val="single" w:sz="4" w:space="0" w:color="D2232A"/>
              <w:bottom w:val="single" w:sz="4" w:space="0" w:color="D2232A"/>
              <w:right w:val="single" w:sz="4" w:space="0" w:color="D2232A"/>
            </w:tcBorders>
          </w:tcPr>
          <w:p w14:paraId="3950A078" w14:textId="77777777" w:rsidR="00844380" w:rsidRPr="0005228F" w:rsidRDefault="00844380" w:rsidP="008231C0">
            <w:pPr>
              <w:pStyle w:val="ECCTabletext"/>
            </w:pPr>
            <w:r w:rsidRPr="0005228F">
              <w:t>12.9</w:t>
            </w:r>
          </w:p>
        </w:tc>
        <w:tc>
          <w:tcPr>
            <w:tcW w:w="1701" w:type="dxa"/>
            <w:tcBorders>
              <w:top w:val="single" w:sz="4" w:space="0" w:color="D2232A"/>
              <w:left w:val="single" w:sz="4" w:space="0" w:color="D2232A"/>
              <w:bottom w:val="single" w:sz="4" w:space="0" w:color="D2232A"/>
              <w:right w:val="single" w:sz="4" w:space="0" w:color="D2232A"/>
            </w:tcBorders>
            <w:vAlign w:val="top"/>
          </w:tcPr>
          <w:p w14:paraId="6528F282" w14:textId="77777777" w:rsidR="00844380" w:rsidRPr="0005228F" w:rsidRDefault="00844380">
            <w:pPr>
              <w:pStyle w:val="ECCTabletext"/>
            </w:pPr>
            <w:r w:rsidRPr="0005228F">
              <w:t>56.9</w:t>
            </w:r>
          </w:p>
        </w:tc>
      </w:tr>
    </w:tbl>
    <w:bookmarkEnd w:id="887"/>
    <w:bookmarkEnd w:id="888"/>
    <w:p w14:paraId="4D958702" w14:textId="77777777" w:rsidR="00844380" w:rsidRPr="0005228F" w:rsidRDefault="00844380" w:rsidP="00844380">
      <w:proofErr w:type="gramStart"/>
      <w:r w:rsidRPr="0005228F">
        <w:t>Entered into</w:t>
      </w:r>
      <w:proofErr w:type="gramEnd"/>
      <w:r w:rsidRPr="0005228F">
        <w:t xml:space="preserve"> SEAMCAT, this data is as shown below: required C/(I+N) ratio (12.9 dB), channel bandwidth (200 kHz) and blocking mask detail.</w:t>
      </w:r>
    </w:p>
    <w:p w14:paraId="7C6947BE" w14:textId="77777777" w:rsidR="00844380" w:rsidRPr="0005228F" w:rsidRDefault="00844380" w:rsidP="00844380">
      <w:r w:rsidRPr="00AA61CD">
        <w:rPr>
          <w:noProof/>
          <w:lang w:eastAsia="da-DK"/>
        </w:rPr>
        <w:drawing>
          <wp:inline distT="0" distB="0" distL="0" distR="0" wp14:anchorId="5CD1644E" wp14:editId="6801EEBB">
            <wp:extent cx="6143625" cy="1892994"/>
            <wp:effectExtent l="0" t="0" r="0" b="0"/>
            <wp:docPr id="96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6157328" cy="1897216"/>
                    </a:xfrm>
                    <a:prstGeom prst="rect">
                      <a:avLst/>
                    </a:prstGeom>
                  </pic:spPr>
                </pic:pic>
              </a:graphicData>
            </a:graphic>
          </wp:inline>
        </w:drawing>
      </w:r>
    </w:p>
    <w:p w14:paraId="6DF23311" w14:textId="77777777" w:rsidR="00844380" w:rsidRPr="0005228F" w:rsidRDefault="00844380" w:rsidP="00844380">
      <w:pPr>
        <w:pStyle w:val="Caption"/>
        <w:rPr>
          <w:lang w:val="en-GB"/>
        </w:rPr>
      </w:pPr>
      <w:r w:rsidRPr="0005228F">
        <w:rPr>
          <w:lang w:val="en-GB"/>
        </w:rPr>
        <w:t xml:space="preserve">Figure </w:t>
      </w:r>
      <w:r w:rsidRPr="0005228F">
        <w:rPr>
          <w:lang w:val="en-GB"/>
        </w:rPr>
        <w:fldChar w:fldCharType="begin"/>
      </w:r>
      <w:r w:rsidRPr="0005228F">
        <w:rPr>
          <w:lang w:val="en-GB"/>
        </w:rPr>
        <w:instrText xml:space="preserve"> SEQ Figure \* ARABIC </w:instrText>
      </w:r>
      <w:r w:rsidRPr="0005228F">
        <w:rPr>
          <w:lang w:val="en-GB"/>
        </w:rPr>
        <w:fldChar w:fldCharType="separate"/>
      </w:r>
      <w:r w:rsidRPr="0005228F">
        <w:rPr>
          <w:noProof/>
          <w:lang w:val="en-GB"/>
        </w:rPr>
        <w:t>66</w:t>
      </w:r>
      <w:r w:rsidRPr="0005228F">
        <w:rPr>
          <w:lang w:val="en-GB"/>
        </w:rPr>
        <w:fldChar w:fldCharType="end"/>
      </w:r>
      <w:r w:rsidRPr="0005228F">
        <w:rPr>
          <w:lang w:val="en-GB"/>
        </w:rPr>
        <w:t>: SEAMCAT Receiver data for SRD Narrow Band Network (NBN) victim (SEAMCAT version 5.1)</w:t>
      </w:r>
    </w:p>
    <w:p w14:paraId="7F9DF481" w14:textId="77777777" w:rsidR="00844380" w:rsidRPr="0005228F" w:rsidRDefault="00844380" w:rsidP="00844380">
      <w:r w:rsidRPr="0005228F">
        <w:t xml:space="preserve">In conclusion, great care needs to be exercised </w:t>
      </w:r>
      <w:proofErr w:type="gramStart"/>
      <w:r w:rsidRPr="0005228F">
        <w:t>in order for</w:t>
      </w:r>
      <w:proofErr w:type="gramEnd"/>
      <w:r w:rsidRPr="0005228F">
        <w:t xml:space="preserve"> accurate coexistence assessments to be carried out for heterogeneous systems, because of the challenges of assessing the impact of devices with varying bandwidths as they are brought close to one another in the frequency domain. Careful measurements of a victim system’s protection ratio and the interferer’s transmission mask are required </w:t>
      </w:r>
      <w:proofErr w:type="gramStart"/>
      <w:r w:rsidRPr="0005228F">
        <w:t>in order for</w:t>
      </w:r>
      <w:proofErr w:type="gramEnd"/>
      <w:r w:rsidRPr="0005228F">
        <w:t xml:space="preserve"> the SEAMCAT studies to be accurate. It would also be sensible for direct measurements of systems’ coexistence in a laboratory to be carried out to confirm the appropriateness of the SEAMCAT model.</w:t>
      </w:r>
    </w:p>
    <w:p w14:paraId="69B9F744" w14:textId="77777777" w:rsidR="00844380" w:rsidRPr="0005228F" w:rsidRDefault="00844380" w:rsidP="00844380">
      <w:pPr>
        <w:pStyle w:val="ECCAnnexheading1"/>
        <w:rPr>
          <w:lang w:val="en-GB"/>
        </w:rPr>
      </w:pPr>
      <w:bookmarkStart w:id="889" w:name="_Ref14266039"/>
      <w:bookmarkStart w:id="890" w:name="_Ref14267073"/>
      <w:bookmarkStart w:id="891" w:name="_Toc21332831"/>
      <w:bookmarkStart w:id="892" w:name="_Toc26977330"/>
      <w:bookmarkStart w:id="893" w:name="_Toc31812153"/>
      <w:r w:rsidRPr="0005228F">
        <w:rPr>
          <w:lang w:val="en-GB"/>
        </w:rPr>
        <w:t xml:space="preserve">Receiver threshold for </w:t>
      </w:r>
      <w:r w:rsidRPr="0005228F">
        <w:rPr>
          <w:lang w:val="en-GB" w:eastAsia="de-DE"/>
        </w:rPr>
        <w:t xml:space="preserve">adaptive spectrum sharing </w:t>
      </w:r>
      <w:bookmarkEnd w:id="889"/>
      <w:bookmarkEnd w:id="890"/>
      <w:bookmarkEnd w:id="891"/>
      <w:r w:rsidRPr="0005228F">
        <w:rPr>
          <w:lang w:val="en-GB"/>
        </w:rPr>
        <w:t>tech</w:t>
      </w:r>
      <w:r w:rsidRPr="0005228F">
        <w:rPr>
          <w:lang w:val="en-GB" w:eastAsia="de-DE"/>
        </w:rPr>
        <w:t>niques</w:t>
      </w:r>
      <w:bookmarkEnd w:id="892"/>
      <w:bookmarkEnd w:id="893"/>
    </w:p>
    <w:p w14:paraId="1E4FD607" w14:textId="77777777" w:rsidR="00844380" w:rsidRPr="0005228F" w:rsidRDefault="00844380" w:rsidP="00844380">
      <w:pPr>
        <w:pStyle w:val="ECCAnnexheading2"/>
        <w:ind w:left="578" w:hanging="578"/>
        <w:rPr>
          <w:lang w:val="en-GB"/>
        </w:rPr>
      </w:pPr>
      <w:r w:rsidRPr="0005228F">
        <w:rPr>
          <w:lang w:val="en-GB"/>
        </w:rPr>
        <w:t>Introduction</w:t>
      </w:r>
    </w:p>
    <w:p w14:paraId="77D29AB7" w14:textId="77777777" w:rsidR="00844380" w:rsidRPr="0005228F" w:rsidRDefault="00844380" w:rsidP="00844380">
      <w:pPr>
        <w:rPr>
          <w:lang w:eastAsia="de-DE"/>
        </w:rPr>
      </w:pPr>
      <w:r w:rsidRPr="0005228F">
        <w:rPr>
          <w:lang w:eastAsia="de-DE"/>
        </w:rPr>
        <w:t xml:space="preserve">Spectrum sharing and compatibility studies involving some form of adaptive spectrum sharing require </w:t>
      </w:r>
      <w:proofErr w:type="gramStart"/>
      <w:r w:rsidRPr="0005228F">
        <w:rPr>
          <w:lang w:eastAsia="de-DE"/>
        </w:rPr>
        <w:t>taking into account</w:t>
      </w:r>
      <w:proofErr w:type="gramEnd"/>
      <w:r w:rsidRPr="0005228F">
        <w:rPr>
          <w:lang w:eastAsia="de-DE"/>
        </w:rPr>
        <w:t xml:space="preserve"> time aspects as well as the static receiver parameters discussed above. In the following sections various sharing mechanisms are introduced, followed by a discussion of the relevance of receiver parameters for the operation and efficiency of adaptive sharing mechanisms. </w:t>
      </w:r>
    </w:p>
    <w:p w14:paraId="658645F4" w14:textId="77777777" w:rsidR="00844380" w:rsidRPr="0005228F" w:rsidRDefault="00844380" w:rsidP="008231C0">
      <w:pPr>
        <w:pStyle w:val="ECCAnnexheading2"/>
        <w:numPr>
          <w:ilvl w:val="1"/>
          <w:numId w:val="10"/>
        </w:numPr>
        <w:ind w:left="578" w:hanging="578"/>
        <w:rPr>
          <w:lang w:val="en-GB"/>
        </w:rPr>
      </w:pPr>
      <w:r w:rsidRPr="00AA61CD">
        <w:rPr>
          <w:lang w:val="en-GB"/>
        </w:rPr>
        <w:t xml:space="preserve">Sharing mechanisms </w:t>
      </w:r>
    </w:p>
    <w:p w14:paraId="6B369BFF" w14:textId="77777777" w:rsidR="00844380" w:rsidRPr="0005228F" w:rsidRDefault="00844380" w:rsidP="00844380">
      <w:pPr>
        <w:pStyle w:val="ECCAnnexheading4"/>
        <w:rPr>
          <w:lang w:val="en-GB" w:eastAsia="de-DE"/>
        </w:rPr>
      </w:pPr>
      <w:r w:rsidRPr="0005228F">
        <w:rPr>
          <w:lang w:val="en-GB"/>
        </w:rPr>
        <w:t xml:space="preserve">Non-adaptive </w:t>
      </w:r>
      <w:r w:rsidRPr="0005228F">
        <w:rPr>
          <w:lang w:val="en-GB" w:eastAsia="de-DE"/>
        </w:rPr>
        <w:t>sharing mechanisms</w:t>
      </w:r>
    </w:p>
    <w:p w14:paraId="290B773B" w14:textId="77777777" w:rsidR="00844380" w:rsidRPr="0005228F" w:rsidRDefault="00844380" w:rsidP="00844380">
      <w:pPr>
        <w:rPr>
          <w:lang w:eastAsia="de-DE"/>
        </w:rPr>
      </w:pPr>
      <w:r w:rsidRPr="0005228F">
        <w:rPr>
          <w:lang w:eastAsia="de-DE"/>
        </w:rPr>
        <w:t>Non-adaptive sharing mechanisms are effectively blind mechanisms. The simplest sharing mechanism is a duty cycle restriction: it assures intervals between transmissions that can be used by other spectrum users. The transmission protocol used is simple: trans</w:t>
      </w:r>
      <w:r w:rsidRPr="0005228F">
        <w:t>m</w:t>
      </w:r>
      <w:r w:rsidRPr="0005228F">
        <w:rPr>
          <w:lang w:eastAsia="de-DE"/>
        </w:rPr>
        <w:t>it and hope for the best. Feedback from the intended receiver is non-real-time and does not affect transmission decisions. The Aloha</w:t>
      </w:r>
      <w:r w:rsidRPr="0005228F">
        <w:rPr>
          <w:rStyle w:val="FootnoteReference"/>
          <w:lang w:eastAsia="de-DE"/>
        </w:rPr>
        <w:footnoteReference w:id="21"/>
      </w:r>
      <w:r w:rsidRPr="0005228F">
        <w:rPr>
          <w:lang w:eastAsia="de-DE"/>
        </w:rPr>
        <w:t xml:space="preserve"> protocol is a good example. Unless a time slot mechanism is used by all contenders, the protocol is called pure Aloha and its aggregate capacity is 18% or less of the theoretical spectrum capacity</w:t>
      </w:r>
      <w:r w:rsidRPr="0005228F">
        <w:rPr>
          <w:rStyle w:val="FootnoteReference"/>
          <w:lang w:eastAsia="de-DE"/>
        </w:rPr>
        <w:footnoteReference w:id="22"/>
      </w:r>
      <w:r w:rsidRPr="0005228F">
        <w:rPr>
          <w:lang w:eastAsia="de-DE"/>
        </w:rPr>
        <w:t>. If slotting is applied the theoretical aggregate efficiency goes up to 36%. However, in licence exempt spectrum bandwidth as well as transmission timings differ and therefore, the actual efficiency obtainable is well below the theoretical value. Spectrum sharing and compatibility studies should assume a conservative aggregate efficiency factor of 10% or less.</w:t>
      </w:r>
    </w:p>
    <w:p w14:paraId="37E9D3FF" w14:textId="77777777" w:rsidR="00844380" w:rsidRPr="0005228F" w:rsidRDefault="00844380" w:rsidP="00844380">
      <w:pPr>
        <w:pStyle w:val="ECCAnnexheading4"/>
        <w:rPr>
          <w:lang w:val="en-GB" w:eastAsia="de-DE"/>
        </w:rPr>
      </w:pPr>
      <w:r w:rsidRPr="0005228F">
        <w:rPr>
          <w:lang w:val="en-GB" w:eastAsia="de-DE"/>
        </w:rPr>
        <w:t>Adaptive sharing mechanisms</w:t>
      </w:r>
    </w:p>
    <w:p w14:paraId="2076B501" w14:textId="77777777" w:rsidR="00844380" w:rsidRPr="0005228F" w:rsidRDefault="00844380" w:rsidP="00844380">
      <w:pPr>
        <w:rPr>
          <w:lang w:eastAsia="de-DE"/>
        </w:rPr>
      </w:pPr>
      <w:r w:rsidRPr="0005228F">
        <w:rPr>
          <w:lang w:eastAsia="de-DE"/>
        </w:rPr>
        <w:t xml:space="preserve">Adaptive spectrum sharing makes use of information about the state of the spectrum in order to make transmission decisions. Adaptive spectrum sharing may make use of the spatial domain, the frequency domain or the time domain, or combinations thereof. The first is addressed by the parameters RF power, antenna directivity and receiver sensitivity, the second is addressed by transmitter filtering and receiver selectivity in the broadest sense. Sharing schemes and compatibility studies involving the time domain require time aspects to be </w:t>
      </w:r>
      <w:proofErr w:type="gramStart"/>
      <w:r w:rsidRPr="0005228F">
        <w:rPr>
          <w:lang w:eastAsia="de-DE"/>
        </w:rPr>
        <w:t>taken into account</w:t>
      </w:r>
      <w:proofErr w:type="gramEnd"/>
      <w:r w:rsidRPr="0005228F">
        <w:rPr>
          <w:lang w:eastAsia="de-DE"/>
        </w:rPr>
        <w:t xml:space="preserve"> in addition to the other parameters. Three basic types of spectrum sharing mechanisms are discussed below, including</w:t>
      </w:r>
      <w:r w:rsidRPr="0005228F" w:rsidDel="00EA0FD0">
        <w:rPr>
          <w:lang w:eastAsia="de-DE"/>
        </w:rPr>
        <w:t xml:space="preserve"> </w:t>
      </w:r>
      <w:r w:rsidRPr="0005228F">
        <w:rPr>
          <w:lang w:eastAsia="de-DE"/>
        </w:rPr>
        <w:t>references the receiver parameters that affect their operation.</w:t>
      </w:r>
    </w:p>
    <w:p w14:paraId="050AB944" w14:textId="77777777" w:rsidR="00844380" w:rsidRPr="0005228F" w:rsidRDefault="00844380" w:rsidP="00844380">
      <w:pPr>
        <w:rPr>
          <w:lang w:eastAsia="de-DE"/>
        </w:rPr>
      </w:pPr>
      <w:r w:rsidRPr="0005228F">
        <w:rPr>
          <w:lang w:eastAsia="de-DE"/>
        </w:rPr>
        <w:t>Adaptive sharing schemes all have the same basic functions: detection, response and recovery. Detection requires a threshold which, if exceeded, triggers a response action and the action, once taken may be reversed under certain conditions.</w:t>
      </w:r>
    </w:p>
    <w:p w14:paraId="07720746" w14:textId="77777777" w:rsidR="00844380" w:rsidRPr="0005228F" w:rsidRDefault="00844380" w:rsidP="00844380">
      <w:pPr>
        <w:rPr>
          <w:lang w:eastAsia="de-DE"/>
        </w:rPr>
      </w:pPr>
      <w:r w:rsidRPr="0005228F">
        <w:rPr>
          <w:lang w:eastAsia="de-DE"/>
        </w:rPr>
        <w:t xml:space="preserve">Relevant for sharing and compatibility studies involving adaptive sharing capabilities in one or more of the systems being studied, are the detection threshold, the timing and effectiveness of the response and the recovery conditions. </w:t>
      </w:r>
    </w:p>
    <w:p w14:paraId="3C8DCA4B" w14:textId="77777777" w:rsidR="00844380" w:rsidRPr="0005228F" w:rsidRDefault="00844380" w:rsidP="00844380">
      <w:pPr>
        <w:rPr>
          <w:lang w:eastAsia="de-DE"/>
        </w:rPr>
      </w:pPr>
      <w:r w:rsidRPr="0005228F">
        <w:rPr>
          <w:lang w:eastAsia="de-DE"/>
        </w:rPr>
        <w:t>Detection may use a variety of mechanisms, e.g. on RF signals, error</w:t>
      </w:r>
      <w:bookmarkStart w:id="894" w:name="_GoBack"/>
      <w:bookmarkEnd w:id="894"/>
      <w:r w:rsidRPr="0005228F">
        <w:rPr>
          <w:lang w:eastAsia="de-DE"/>
        </w:rPr>
        <w:t xml:space="preserve"> rate feedback or transmission failure.</w:t>
      </w:r>
    </w:p>
    <w:p w14:paraId="26966C20" w14:textId="77777777" w:rsidR="00844380" w:rsidRPr="0005228F" w:rsidRDefault="00844380" w:rsidP="00844380">
      <w:pPr>
        <w:pStyle w:val="ECCAnnexheading4"/>
        <w:rPr>
          <w:lang w:val="en-GB" w:eastAsia="de-DE"/>
        </w:rPr>
      </w:pPr>
      <w:r w:rsidRPr="0005228F">
        <w:rPr>
          <w:lang w:val="en-GB" w:eastAsia="de-DE"/>
        </w:rPr>
        <w:t xml:space="preserve">Listen-Before-Talk (LBT) </w:t>
      </w:r>
    </w:p>
    <w:p w14:paraId="73BEC909" w14:textId="77777777" w:rsidR="00844380" w:rsidRPr="0005228F" w:rsidRDefault="00844380" w:rsidP="00844380">
      <w:pPr>
        <w:rPr>
          <w:lang w:eastAsia="de-DE"/>
        </w:rPr>
      </w:pPr>
      <w:r w:rsidRPr="0005228F">
        <w:rPr>
          <w:color w:val="000000" w:themeColor="text1"/>
          <w:lang w:eastAsia="de-DE"/>
        </w:rPr>
        <w:t xml:space="preserve">Listen-Before-Talk is widely used in SRDs and other equipment operating in shared spectrum on a best effort basis. Detection of energy above a set threshold in the operating channel triggers a delay type response followed by a quick recovery which is again dependent on the detection threshold. In theory, LBT schemes allow multiple and different systems to share the same spectrum or channel but the efficiency varies with the mix of transmission modes and transmitter power levels as well as propagation conditions. </w:t>
      </w:r>
      <w:r w:rsidRPr="0005228F">
        <w:rPr>
          <w:lang w:eastAsia="de-DE"/>
        </w:rPr>
        <w:t>Wi-Fi uses an LBT variant known as CSMA/CA: Carrier Sense Multiple Access with Collision Avoidance.</w:t>
      </w:r>
    </w:p>
    <w:p w14:paraId="79334E0F" w14:textId="77777777" w:rsidR="00844380" w:rsidRPr="0005228F" w:rsidRDefault="00844380" w:rsidP="00844380">
      <w:pPr>
        <w:rPr>
          <w:lang w:eastAsia="de-DE"/>
        </w:rPr>
      </w:pPr>
      <w:r w:rsidRPr="0005228F">
        <w:rPr>
          <w:lang w:eastAsia="de-DE"/>
        </w:rPr>
        <w:t xml:space="preserve">Important receiver parameters for LBT schemes are receiver sensitivity and receiver desensitisation/blocking. The required levels vary with the intended use and the (population of the) frequency band of operation. Receiver selectivity does affect LBT operation only in the sense that inadequate selectivity causes false positive detection events and therefore is diminishes the rate of spectrum access of such a device. </w:t>
      </w:r>
    </w:p>
    <w:p w14:paraId="404695F4" w14:textId="77777777" w:rsidR="00844380" w:rsidRPr="0005228F" w:rsidRDefault="00844380" w:rsidP="00844380">
      <w:pPr>
        <w:rPr>
          <w:lang w:eastAsia="de-DE"/>
        </w:rPr>
      </w:pPr>
      <w:r w:rsidRPr="0005228F">
        <w:t>LBT can be simulated by using the Cognitive Radio system functionality of SEAMCAT, as set out in section 6 of the SEAMCAT Handbook, with computational details in Annexes 6 and 16. SEAMCAT then calculates the resulting interference to the victim systems as well as the success that the LBT devices have in trying to transmit.</w:t>
      </w:r>
    </w:p>
    <w:p w14:paraId="6EF378E5" w14:textId="77777777" w:rsidR="00844380" w:rsidRPr="0005228F" w:rsidRDefault="00844380" w:rsidP="00844380">
      <w:pPr>
        <w:pStyle w:val="ECCAnnexheading4"/>
        <w:rPr>
          <w:lang w:val="en-GB" w:eastAsia="de-DE"/>
        </w:rPr>
      </w:pPr>
      <w:r w:rsidRPr="0005228F">
        <w:rPr>
          <w:lang w:val="en-GB" w:eastAsia="de-DE"/>
        </w:rPr>
        <w:t>Detect and Avoid (DAA)</w:t>
      </w:r>
    </w:p>
    <w:p w14:paraId="0D71DF6F" w14:textId="77777777" w:rsidR="00844380" w:rsidRPr="0005228F" w:rsidRDefault="00844380" w:rsidP="00844380">
      <w:pPr>
        <w:rPr>
          <w:color w:val="000000" w:themeColor="text1"/>
          <w:lang w:eastAsia="de-DE"/>
        </w:rPr>
      </w:pPr>
      <w:r w:rsidRPr="0005228F">
        <w:rPr>
          <w:color w:val="000000" w:themeColor="text1"/>
          <w:lang w:eastAsia="de-DE"/>
        </w:rPr>
        <w:t>Detect and avoid, also known as adaptive frequency agility, has a threshold which may be for example an energy level or error rate detection. The response action is to change operating frequency so that interference is avoided. Recovery involves changing frequency again, e.g. to avoid another interferer. The detection may operate in real time or it may be based on long-term monitoring of a frequency range. Which mechanism is preferable depends on the intended use of the interferer as well as that of the victim(s). In either case, the response may not be instantaneous and the time between response and recovery can be very long – again depending on use case and operational parameters.</w:t>
      </w:r>
    </w:p>
    <w:p w14:paraId="64954AB6" w14:textId="77777777" w:rsidR="00844380" w:rsidRPr="0005228F" w:rsidRDefault="00844380" w:rsidP="00844380">
      <w:pPr>
        <w:rPr>
          <w:color w:val="000000" w:themeColor="text1"/>
          <w:lang w:eastAsia="de-DE"/>
        </w:rPr>
      </w:pPr>
      <w:r w:rsidRPr="0005228F">
        <w:rPr>
          <w:color w:val="000000" w:themeColor="text1"/>
          <w:lang w:eastAsia="de-DE"/>
        </w:rPr>
        <w:t>A well-known example of a DAA scheme is dynamic frequency selection (DFS), the scheme that prevents RLANs from interfering with radar systems. It has an RF signal threshold</w:t>
      </w:r>
      <w:r w:rsidRPr="0005228F">
        <w:rPr>
          <w:rStyle w:val="FootnoteReference"/>
          <w:color w:val="000000" w:themeColor="text1"/>
          <w:lang w:eastAsia="de-DE"/>
        </w:rPr>
        <w:footnoteReference w:id="23"/>
      </w:r>
      <w:r w:rsidRPr="0005228F">
        <w:rPr>
          <w:color w:val="000000" w:themeColor="text1"/>
          <w:lang w:eastAsia="de-DE"/>
        </w:rPr>
        <w:t xml:space="preserve"> fixed by regulation and is derived from the radar protection requirements and the RLAN transmitter power. DFS has a defined response requirement - vacating the channel within a given time and it has a recovery condition: no detection of radar activity for a given period. Whereas DFS operates on a macro scale, LBT and its derivatives operate on a micro-scale: detection causes a – typically short - delay followed by another attempt, etc, until the transmission is completed</w:t>
      </w:r>
    </w:p>
    <w:p w14:paraId="4E601A75" w14:textId="77777777" w:rsidR="00844380" w:rsidRPr="0005228F" w:rsidRDefault="00844380" w:rsidP="00844380">
      <w:pPr>
        <w:rPr>
          <w:color w:val="000000" w:themeColor="text1"/>
          <w:lang w:eastAsia="de-DE"/>
        </w:rPr>
      </w:pPr>
      <w:r w:rsidRPr="0005228F">
        <w:rPr>
          <w:color w:val="000000" w:themeColor="text1"/>
          <w:lang w:eastAsia="de-DE"/>
        </w:rPr>
        <w:t xml:space="preserve">The relevant receiver parameters usually utilised DAA schemes are </w:t>
      </w:r>
      <w:proofErr w:type="gramStart"/>
      <w:r w:rsidRPr="0005228F">
        <w:rPr>
          <w:color w:val="000000" w:themeColor="text1"/>
          <w:lang w:eastAsia="de-DE"/>
        </w:rPr>
        <w:t>similar to</w:t>
      </w:r>
      <w:proofErr w:type="gramEnd"/>
      <w:r w:rsidRPr="0005228F">
        <w:rPr>
          <w:color w:val="000000" w:themeColor="text1"/>
          <w:lang w:eastAsia="de-DE"/>
        </w:rPr>
        <w:t xml:space="preserve"> those for LBT schemes</w:t>
      </w:r>
      <w:r w:rsidRPr="0005228F">
        <w:t>.</w:t>
      </w:r>
    </w:p>
    <w:p w14:paraId="57E3DB63" w14:textId="77777777" w:rsidR="00844380" w:rsidRPr="0005228F" w:rsidRDefault="00844380" w:rsidP="00844380">
      <w:pPr>
        <w:pStyle w:val="ECCAnnexheading4"/>
        <w:rPr>
          <w:lang w:val="en-GB" w:eastAsia="de-DE"/>
        </w:rPr>
      </w:pPr>
      <w:r w:rsidRPr="0005228F">
        <w:rPr>
          <w:lang w:val="en-GB" w:eastAsia="de-DE"/>
        </w:rPr>
        <w:t>Automatic Transmit Power Control (ATPC)</w:t>
      </w:r>
    </w:p>
    <w:p w14:paraId="5B64397C" w14:textId="77777777" w:rsidR="00844380" w:rsidRPr="0005228F" w:rsidRDefault="00844380" w:rsidP="00844380">
      <w:pPr>
        <w:rPr>
          <w:color w:val="000000" w:themeColor="text1"/>
          <w:lang w:eastAsia="de-DE"/>
        </w:rPr>
      </w:pPr>
      <w:r w:rsidRPr="0005228F">
        <w:rPr>
          <w:color w:val="000000" w:themeColor="text1"/>
          <w:lang w:eastAsia="de-DE"/>
        </w:rPr>
        <w:t>Adaptive Transmitter Power Control aims to reduce the potential interference generated by minimising the RF power, relative to the required signal level at the intended receiver. The latter level may be based on the required SNR or, in the case of interference limited conditions, on the required SINR. Detection is typically based on the signal received from the intended receiver and the action is immediate. Recovery may be fast, based on continuous receiver monitoring, or slow, depending on variation in the propagation conditions.</w:t>
      </w:r>
    </w:p>
    <w:p w14:paraId="2EFE1FB1" w14:textId="77777777" w:rsidR="00844380" w:rsidRPr="0005228F" w:rsidRDefault="00844380" w:rsidP="00844380">
      <w:pPr>
        <w:rPr>
          <w:color w:val="000000" w:themeColor="text1"/>
          <w:lang w:eastAsia="de-DE"/>
        </w:rPr>
      </w:pPr>
      <w:r w:rsidRPr="0005228F">
        <w:rPr>
          <w:color w:val="000000" w:themeColor="text1"/>
          <w:lang w:eastAsia="de-DE"/>
        </w:rPr>
        <w:t xml:space="preserve">The relevant receiver parameters for usually utilised ATPC schemes are </w:t>
      </w:r>
      <w:proofErr w:type="gramStart"/>
      <w:r w:rsidRPr="0005228F">
        <w:rPr>
          <w:color w:val="000000" w:themeColor="text1"/>
          <w:lang w:eastAsia="de-DE"/>
        </w:rPr>
        <w:t>similar to</w:t>
      </w:r>
      <w:proofErr w:type="gramEnd"/>
      <w:r w:rsidRPr="0005228F">
        <w:rPr>
          <w:color w:val="000000" w:themeColor="text1"/>
          <w:lang w:eastAsia="de-DE"/>
        </w:rPr>
        <w:t xml:space="preserve"> those for LBT schemes</w:t>
      </w:r>
    </w:p>
    <w:p w14:paraId="66129460" w14:textId="77777777" w:rsidR="00844380" w:rsidRPr="00AA61CD" w:rsidRDefault="00844380" w:rsidP="00844380">
      <w:pPr>
        <w:pStyle w:val="ECCAnnexheading2"/>
        <w:ind w:left="578" w:hanging="578"/>
        <w:rPr>
          <w:lang w:val="en-GB"/>
        </w:rPr>
      </w:pPr>
      <w:r w:rsidRPr="00AA61CD">
        <w:rPr>
          <w:lang w:val="en-GB"/>
        </w:rPr>
        <w:t>Example for Short Range Devices</w:t>
      </w:r>
    </w:p>
    <w:p w14:paraId="71D32739" w14:textId="77777777" w:rsidR="00844380" w:rsidRPr="0005228F" w:rsidRDefault="00844380" w:rsidP="00844380">
      <w:r w:rsidRPr="0005228F">
        <w:t>SRDs routinely operate with a mixture of technologies both in the same and neighbouring bands, and so are a good example of systems that might need to be studied that have unlike bandwidths and different technologies.</w:t>
      </w:r>
    </w:p>
    <w:p w14:paraId="4C94BBAE" w14:textId="77777777" w:rsidR="00844380" w:rsidRPr="0005228F" w:rsidRDefault="00844380" w:rsidP="00844380">
      <w:r w:rsidRPr="0005228F">
        <w:t xml:space="preserve">The operating characteristics of SRDs vary radically, with high and low power; wide (and ultra-wide) and narrow (and ultra-narrow) band; indoor and outdoor; and mobile and fixed applications sharing the same bands. The philosophy of these bands is that any and all technologies are encouraged to operate together and so regulations are typically limited to higher level limits such as transmit power (or power spectral density), duty cycle and bandwidths or requirements for adaptive medium access. Stipulation of exact channel rasters or even bandwidths are rare. </w:t>
      </w:r>
    </w:p>
    <w:p w14:paraId="00F0D35D" w14:textId="77777777" w:rsidR="00844380" w:rsidRPr="0005228F" w:rsidRDefault="00844380" w:rsidP="00844380">
      <w:r w:rsidRPr="0005228F">
        <w:t>The arrangements for determining which types of technology can coexist with others (both SRDs and formal services) is determined by careful study (e.g. using SEAMCAT) within ECC. Parameters on deployment and intended use are given in relevant ETSI SRDocs.</w:t>
      </w:r>
    </w:p>
    <w:p w14:paraId="31E93F66" w14:textId="77777777" w:rsidR="00844380" w:rsidRPr="0005228F" w:rsidRDefault="00844380" w:rsidP="00844380">
      <w:r w:rsidRPr="0005228F">
        <w:t>Although technologies are encouraged to use ‘polite sharing’ (e.g. adaptive medium access) ‘techniques’ in order to be ‘good neighbours’, generally sharing opportunities are controlled by limiting the time that nodes are on the air – or ‘duty cycle (DC) limits. Although individual systems/technologies usually provide for coordinated transmissions to better use spectrum, they operate in bands in which random access or ‘Aloha’</w:t>
      </w:r>
      <w:r w:rsidRPr="0005228F">
        <w:rPr>
          <w:rStyle w:val="FootnoteReference"/>
        </w:rPr>
        <w:footnoteReference w:id="24"/>
      </w:r>
      <w:r w:rsidRPr="0005228F">
        <w:t xml:space="preserve"> or some form of listen-before-talk (LBT) operation dominates. Theory shows that with Aloha type medium access the maximum throughput that can be achieved is 18% of channel capacity or 35% for synchronised slotted Aloha. LBT type medium access can increase channel throughput.</w:t>
      </w:r>
    </w:p>
    <w:p w14:paraId="5C31F0C4" w14:textId="77777777" w:rsidR="00844380" w:rsidRPr="0005228F" w:rsidRDefault="00844380" w:rsidP="00844380">
      <w:pPr>
        <w:rPr>
          <w:rStyle w:val="ECCHLbold"/>
        </w:rPr>
      </w:pPr>
      <w:r w:rsidRPr="0005228F">
        <w:rPr>
          <w:rStyle w:val="ECCHLbold"/>
        </w:rPr>
        <w:t xml:space="preserve">Meaning of blocking and adjacent channel rejection </w:t>
      </w:r>
    </w:p>
    <w:p w14:paraId="02EE63D7" w14:textId="77777777" w:rsidR="00844380" w:rsidRPr="0005228F" w:rsidRDefault="00844380" w:rsidP="00844380">
      <w:r w:rsidRPr="0005228F">
        <w:rPr>
          <w:rStyle w:val="ECCParagraph"/>
        </w:rPr>
        <w:t xml:space="preserve">In a regime in which many technologies can coexist and even overlap (in the frequency domain) the meaning </w:t>
      </w:r>
      <w:r w:rsidRPr="0005228F">
        <w:t xml:space="preserve">of adjacent channel can be a moot concept outside of any one technology, although these terms are often used interchangeably with the concept of blocking. </w:t>
      </w:r>
    </w:p>
    <w:p w14:paraId="0E78D59F" w14:textId="77777777" w:rsidR="00844380" w:rsidRPr="0005228F" w:rsidRDefault="00844380" w:rsidP="00844380">
      <w:r w:rsidRPr="0005228F">
        <w:rPr>
          <w:rStyle w:val="ECCHLbold"/>
        </w:rPr>
        <w:t>Susceptibility of services and systems to interference</w:t>
      </w:r>
      <w:r w:rsidRPr="0005228F">
        <w:t xml:space="preserve"> </w:t>
      </w:r>
    </w:p>
    <w:p w14:paraId="4CA7F62D" w14:textId="77777777" w:rsidR="00844380" w:rsidRPr="0005228F" w:rsidRDefault="00844380" w:rsidP="00844380">
      <w:r w:rsidRPr="0005228F">
        <w:t xml:space="preserve">In order to provide a realistic assessment of the feasibility of coexistence, systems’ vulnerability to interference - typically in the form of protection ratio curves - need to be accurately determined. Typically, data is entered into SEAMCAT from available specifications, often extrapolating between blocking performance points several MHz apart, which are therefore, too inexact.  Experience shows that the results of such simulations computed by SEAMCAT are very sensitively determined by these curves and so it is suggested that the methodology set out in </w:t>
      </w:r>
      <w:r w:rsidRPr="0005228F">
        <w:fldChar w:fldCharType="begin"/>
      </w:r>
      <w:r w:rsidRPr="0005228F">
        <w:instrText xml:space="preserve"> REF _Ref14266064 \r \h  \* MERGEFORMAT </w:instrText>
      </w:r>
      <w:r w:rsidRPr="0005228F">
        <w:fldChar w:fldCharType="separate"/>
      </w:r>
      <w:r w:rsidRPr="0005228F">
        <w:t>ANNEX 7:</w:t>
      </w:r>
      <w:r w:rsidRPr="0005228F">
        <w:fldChar w:fldCharType="end"/>
      </w:r>
      <w:r w:rsidRPr="0005228F">
        <w:t xml:space="preserve"> be used to determine the appropriate SEAMCAT Blocking Mask.</w:t>
      </w:r>
    </w:p>
    <w:p w14:paraId="629BFCC7" w14:textId="77777777" w:rsidR="00844380" w:rsidRPr="0005228F" w:rsidRDefault="00844380" w:rsidP="00844380">
      <w:r w:rsidRPr="0005228F">
        <w:rPr>
          <w:rStyle w:val="ECCHLbold"/>
        </w:rPr>
        <w:t>Timing considerations</w:t>
      </w:r>
      <w:r w:rsidRPr="0005228F">
        <w:t xml:space="preserve"> </w:t>
      </w:r>
    </w:p>
    <w:p w14:paraId="153D55BB" w14:textId="77777777" w:rsidR="00844380" w:rsidRPr="0005228F" w:rsidRDefault="00844380" w:rsidP="00844380">
      <w:r w:rsidRPr="0005228F">
        <w:t xml:space="preserve">When sharing an Aloha channel, theory shows that transmissions of a similar duration have the best chance of maximising throughput. Longer transmissions tend to be vulnerable to interference from shorter transmissions. For example, in EN 303 204 </w:t>
      </w:r>
      <w:r w:rsidRPr="0005228F">
        <w:fldChar w:fldCharType="begin"/>
      </w:r>
      <w:r w:rsidRPr="0005228F">
        <w:instrText xml:space="preserve"> REF _Ref14266334 \r \h  \* MERGEFORMAT </w:instrText>
      </w:r>
      <w:r w:rsidRPr="0005228F">
        <w:fldChar w:fldCharType="separate"/>
      </w:r>
      <w:r w:rsidRPr="0005228F">
        <w:t>[32]</w:t>
      </w:r>
      <w:r w:rsidRPr="0005228F">
        <w:fldChar w:fldCharType="end"/>
      </w:r>
      <w:r w:rsidRPr="0005228F">
        <w:t xml:space="preserve"> (Networked SRDs) the typical maximum transmission durations are encouraged to be no longer than 400 ms, whereas for EN 300 220 </w:t>
      </w:r>
      <w:r w:rsidRPr="0005228F">
        <w:fldChar w:fldCharType="begin"/>
      </w:r>
      <w:r w:rsidRPr="0005228F">
        <w:instrText xml:space="preserve"> REF _Ref515457701 \r \h  \* MERGEFORMAT </w:instrText>
      </w:r>
      <w:r w:rsidRPr="0005228F">
        <w:fldChar w:fldCharType="separate"/>
      </w:r>
      <w:r w:rsidRPr="0005228F">
        <w:t>[26]</w:t>
      </w:r>
      <w:r w:rsidRPr="0005228F">
        <w:fldChar w:fldCharType="end"/>
      </w:r>
      <w:r w:rsidRPr="0005228F">
        <w:t xml:space="preserve"> (Non-specific SRDs) the limit is 1s.</w:t>
      </w:r>
    </w:p>
    <w:p w14:paraId="6D0EAEF0" w14:textId="77777777" w:rsidR="00844380" w:rsidRPr="0005228F" w:rsidRDefault="00844380" w:rsidP="00844380">
      <w:pPr>
        <w:rPr>
          <w:rStyle w:val="ECCHLbold"/>
        </w:rPr>
      </w:pPr>
      <w:r w:rsidRPr="0005228F">
        <w:rPr>
          <w:rStyle w:val="ECCHLbold"/>
        </w:rPr>
        <w:t xml:space="preserve">Use of LBT </w:t>
      </w:r>
    </w:p>
    <w:p w14:paraId="675A1C61" w14:textId="77777777" w:rsidR="00844380" w:rsidRPr="0005228F" w:rsidRDefault="00844380" w:rsidP="00844380">
      <w:r w:rsidRPr="0005228F">
        <w:rPr>
          <w:rStyle w:val="ECCParagraph"/>
        </w:rPr>
        <w:t>The Aloha channel limit can be drastically extended if effective LBT techniques are used. Therefore, very often, systems that implement an effective LBT technique do not require a duty cycle limit. LBT works best, however, if the ‘sensing’ and ‘sensed’ technologies transmit at similar powers, else ‘hidden node’ issues can cause lower-powered devices to be overheard (not heard).</w:t>
      </w:r>
      <w:r w:rsidRPr="0005228F">
        <w:t xml:space="preserve">use of LBT across heterogeneous systems is a unique challenge to SRD operation not only because of mismatched power, but also mismatched bandwidths and channel overlap. Such mechanisms – and appropriate regulation - need to be designed cognizant of the other types of systems with which they share. </w:t>
      </w:r>
    </w:p>
    <w:p w14:paraId="06FFA45C" w14:textId="77777777" w:rsidR="00844380" w:rsidRPr="0005228F" w:rsidRDefault="00844380" w:rsidP="00844380">
      <w:r w:rsidRPr="0005228F">
        <w:t>For example, a relatively narrowband system might need to sense over a wider bandwidth – typical of possible victim systems – or accept a lower detect threshold value. A relatively wideband system may need to listen for longer than might be considered necessary for homogeneous system operation in order to be able to detect the relatively long transmissions of a narrow band system.</w:t>
      </w:r>
    </w:p>
    <w:p w14:paraId="7B272086" w14:textId="77777777" w:rsidR="00844380" w:rsidRPr="0005228F" w:rsidRDefault="00844380" w:rsidP="00844380">
      <w:pPr>
        <w:pStyle w:val="ECCAnnexheading2"/>
        <w:ind w:left="578" w:hanging="578"/>
        <w:rPr>
          <w:lang w:val="en-GB" w:eastAsia="de-DE"/>
        </w:rPr>
      </w:pPr>
      <w:r w:rsidRPr="0005228F">
        <w:rPr>
          <w:lang w:val="en-GB" w:eastAsia="de-DE"/>
        </w:rPr>
        <w:t xml:space="preserve">Receiver thresholds for Adaptive Spectrum Sharing </w:t>
      </w:r>
    </w:p>
    <w:p w14:paraId="2717A094" w14:textId="77777777" w:rsidR="00844380" w:rsidRPr="0005228F" w:rsidRDefault="00844380" w:rsidP="00844380">
      <w:pPr>
        <w:rPr>
          <w:lang w:eastAsia="de-DE"/>
        </w:rPr>
      </w:pPr>
      <w:r w:rsidRPr="0005228F">
        <w:rPr>
          <w:lang w:eastAsia="de-DE"/>
        </w:rPr>
        <w:t xml:space="preserve">Spectrum sharing and compatibility studies involving adaptive spectrum sharing require </w:t>
      </w:r>
      <w:proofErr w:type="gramStart"/>
      <w:r w:rsidRPr="0005228F">
        <w:rPr>
          <w:lang w:eastAsia="de-DE"/>
        </w:rPr>
        <w:t>taking into account</w:t>
      </w:r>
      <w:proofErr w:type="gramEnd"/>
      <w:r w:rsidRPr="0005228F">
        <w:rPr>
          <w:lang w:eastAsia="de-DE"/>
        </w:rPr>
        <w:t xml:space="preserve"> the threshold level (either signal level or another mechanism), the response time and effect and the recovery restrictions or absence thereof. An additional consideration in the case of licence exempt spectrum is the risk of spectrum overload and any method to prevent this or to mitigate the effects.</w:t>
      </w:r>
    </w:p>
    <w:p w14:paraId="507816D2" w14:textId="77777777" w:rsidR="00844380" w:rsidRPr="0005228F" w:rsidRDefault="00844380" w:rsidP="00844380">
      <w:pPr>
        <w:rPr>
          <w:lang w:eastAsia="de-DE"/>
        </w:rPr>
      </w:pPr>
      <w:r w:rsidRPr="0005228F">
        <w:rPr>
          <w:lang w:eastAsia="de-DE"/>
        </w:rPr>
        <w:t xml:space="preserve">The detection threshold should be considered from the viewpoint of protection of the victim as well as the potential denial of transmit opportunity to the interferer. In general, the signal detection threshold should be such that, the difference between the </w:t>
      </w:r>
      <w:r w:rsidRPr="0005228F">
        <w:t>e.i.r.p.</w:t>
      </w:r>
      <w:r w:rsidRPr="0005228F">
        <w:rPr>
          <w:lang w:eastAsia="de-DE"/>
        </w:rPr>
        <w:t xml:space="preserve"> of the victim and the detection threshold level is equal to less than the difference between </w:t>
      </w:r>
      <w:r w:rsidRPr="0005228F">
        <w:t>e.i.r.p.</w:t>
      </w:r>
      <w:r w:rsidRPr="0005228F">
        <w:rPr>
          <w:lang w:eastAsia="de-DE"/>
        </w:rPr>
        <w:t xml:space="preserve"> of the interferer and the MUS of the victim plus a protection margin. The general formula</w:t>
      </w:r>
      <w:r w:rsidRPr="0005228F">
        <w:t xml:space="preserve"> </w:t>
      </w:r>
      <w:r w:rsidRPr="0005228F">
        <w:rPr>
          <w:lang w:eastAsia="de-DE"/>
        </w:rPr>
        <w:t>is given below; using PSD for the signal levels avoids the need for involving the bandwidths of victim and interferer.</w:t>
      </w:r>
    </w:p>
    <w:p w14:paraId="2A1053F3" w14:textId="77777777" w:rsidR="00844380" w:rsidRPr="0005228F" w:rsidRDefault="00844380" w:rsidP="00844380">
      <w:pPr>
        <w:rPr>
          <w:lang w:eastAsia="de-DE"/>
        </w:rPr>
      </w:pPr>
    </w:p>
    <w:p w14:paraId="4F716D10" w14:textId="77777777" w:rsidR="00844380" w:rsidRPr="0005228F" w:rsidRDefault="00844380" w:rsidP="00844380">
      <w:pPr>
        <w:pStyle w:val="MTDisplayEquation"/>
        <w:rPr>
          <w:lang w:eastAsia="de-DE"/>
        </w:rPr>
      </w:pPr>
      <w:r w:rsidRPr="0005228F">
        <w:rPr>
          <w:lang w:eastAsia="de-DE"/>
        </w:rPr>
        <w:tab/>
      </w:r>
      <w:r w:rsidRPr="0005228F">
        <w:rPr>
          <w:position w:val="-18"/>
          <w:lang w:eastAsia="de-DE"/>
        </w:rPr>
        <w:object w:dxaOrig="7460" w:dyaOrig="460" w14:anchorId="38A478AB">
          <v:shape id="_x0000_i1143" type="#_x0000_t75" style="width:374.95pt;height:28.05pt" o:ole="">
            <v:imagedata r:id="rId320" o:title=""/>
          </v:shape>
          <o:OLEObject Type="Embed" ProgID="Equation.DSMT4" ShapeID="_x0000_i1143" DrawAspect="Content" ObjectID="_1642509081" r:id="rId321"/>
        </w:object>
      </w:r>
      <w:r w:rsidRPr="0005228F">
        <w:rPr>
          <w:lang w:eastAsia="de-DE"/>
        </w:rPr>
        <w:tab/>
      </w:r>
      <w:r w:rsidRPr="0005228F">
        <w:rPr>
          <w:lang w:eastAsia="de-DE"/>
        </w:rPr>
        <w:fldChar w:fldCharType="begin"/>
      </w:r>
      <w:r w:rsidRPr="0005228F">
        <w:rPr>
          <w:lang w:eastAsia="de-DE"/>
        </w:rPr>
        <w:instrText xml:space="preserve"> MACROBUTTON MTPlaceRef \* MERGEFORMAT (</w:instrText>
      </w:r>
      <w:r w:rsidRPr="0005228F">
        <w:rPr>
          <w:lang w:eastAsia="de-DE"/>
        </w:rPr>
        <w:fldChar w:fldCharType="begin"/>
      </w:r>
      <w:r w:rsidRPr="0005228F">
        <w:rPr>
          <w:lang w:eastAsia="de-DE"/>
        </w:rPr>
        <w:instrText xml:space="preserve"> SEQ MTEqn \c \* Arabic \* MERGEFORMAT </w:instrText>
      </w:r>
      <w:r w:rsidRPr="0005228F">
        <w:rPr>
          <w:lang w:eastAsia="de-DE"/>
        </w:rPr>
        <w:fldChar w:fldCharType="separate"/>
      </w:r>
      <w:r w:rsidRPr="0005228F">
        <w:rPr>
          <w:noProof/>
          <w:lang w:eastAsia="de-DE"/>
        </w:rPr>
        <w:instrText>74</w:instrText>
      </w:r>
      <w:r w:rsidRPr="0005228F">
        <w:rPr>
          <w:lang w:eastAsia="de-DE"/>
        </w:rPr>
        <w:fldChar w:fldCharType="end"/>
      </w:r>
      <w:r w:rsidRPr="0005228F">
        <w:rPr>
          <w:lang w:eastAsia="de-DE"/>
        </w:rPr>
        <w:instrText>)</w:instrText>
      </w:r>
      <w:r w:rsidRPr="0005228F">
        <w:rPr>
          <w:lang w:eastAsia="de-DE"/>
        </w:rPr>
        <w:fldChar w:fldCharType="end"/>
      </w:r>
    </w:p>
    <w:p w14:paraId="068DE876" w14:textId="77777777" w:rsidR="00844380" w:rsidRPr="0005228F" w:rsidRDefault="00844380" w:rsidP="00844380">
      <w:r w:rsidRPr="0005228F">
        <w:t>The underlying assumptions are that the pathloss between victim and interferer is the same is each direction and that the interference from other sources is negligible. Eliminating the equal factors at both sides gives:</w:t>
      </w:r>
    </w:p>
    <w:p w14:paraId="7ACCF358" w14:textId="77777777" w:rsidR="00844380" w:rsidRPr="0005228F" w:rsidRDefault="00844380" w:rsidP="00844380">
      <w:pPr>
        <w:pStyle w:val="MTDisplayEquation"/>
      </w:pPr>
      <w:r w:rsidRPr="0005228F">
        <w:tab/>
      </w:r>
      <w:r w:rsidRPr="0005228F">
        <w:rPr>
          <w:position w:val="-14"/>
        </w:rPr>
        <w:object w:dxaOrig="3920" w:dyaOrig="400" w14:anchorId="18B613C3">
          <v:shape id="_x0000_i1144" type="#_x0000_t75" style="width:196.35pt;height:21.5pt" o:ole="">
            <v:imagedata r:id="rId322" o:title=""/>
          </v:shape>
          <o:OLEObject Type="Embed" ProgID="Equation.DSMT4" ShapeID="_x0000_i1144" DrawAspect="Content" ObjectID="_1642509082" r:id="rId323"/>
        </w:object>
      </w:r>
      <w:r w:rsidRPr="0005228F">
        <w:t xml:space="preserve"> dBm/MHz</w:t>
      </w:r>
      <w:r w:rsidRPr="0005228F">
        <w:tab/>
      </w:r>
      <w:r w:rsidRPr="0005228F">
        <w:fldChar w:fldCharType="begin"/>
      </w:r>
      <w:r w:rsidRPr="0005228F">
        <w:instrText xml:space="preserve"> MACROBUTTON MTPlaceRef \* MERGEFORMAT </w:instrText>
      </w:r>
      <w:r w:rsidRPr="0005228F">
        <w:fldChar w:fldCharType="begin"/>
      </w:r>
      <w:r w:rsidRPr="0005228F">
        <w:instrText xml:space="preserve"> SEQ MTEqn \h \* MERGEFORMAT </w:instrText>
      </w:r>
      <w:r w:rsidRPr="0005228F">
        <w:fldChar w:fldCharType="end"/>
      </w:r>
      <w:r w:rsidRPr="0005228F">
        <w:instrText>(</w:instrText>
      </w:r>
      <w:r w:rsidRPr="0005228F">
        <w:rPr>
          <w:noProof/>
        </w:rPr>
        <w:fldChar w:fldCharType="begin"/>
      </w:r>
      <w:r w:rsidRPr="0005228F">
        <w:rPr>
          <w:noProof/>
        </w:rPr>
        <w:instrText xml:space="preserve"> SEQ MTEqn \c \* Arabic \* MERGEFORMAT </w:instrText>
      </w:r>
      <w:r w:rsidRPr="0005228F">
        <w:rPr>
          <w:noProof/>
        </w:rPr>
        <w:fldChar w:fldCharType="separate"/>
      </w:r>
      <w:r w:rsidRPr="0005228F">
        <w:rPr>
          <w:noProof/>
        </w:rPr>
        <w:instrText>75</w:instrText>
      </w:r>
      <w:r w:rsidRPr="0005228F">
        <w:rPr>
          <w:noProof/>
        </w:rPr>
        <w:fldChar w:fldCharType="end"/>
      </w:r>
      <w:r w:rsidRPr="0005228F">
        <w:instrText>)</w:instrText>
      </w:r>
      <w:r w:rsidRPr="0005228F">
        <w:fldChar w:fldCharType="end"/>
      </w:r>
    </w:p>
    <w:p w14:paraId="5AE3C8F1" w14:textId="77777777" w:rsidR="00844380" w:rsidRPr="0005228F" w:rsidRDefault="00844380" w:rsidP="00844380">
      <w:pPr>
        <w:rPr>
          <w:lang w:eastAsia="de-DE"/>
        </w:rPr>
      </w:pPr>
      <w:r w:rsidRPr="0005228F">
        <w:rPr>
          <w:lang w:eastAsia="de-DE"/>
        </w:rPr>
        <w:t>The values of these two margins depend on local considerations (technologies, frequency band). An example of a threshold level that is well above the MUS of the victim receivers is the CCA threshold of IEEE 802.11: it is 24</w:t>
      </w:r>
      <w:r w:rsidRPr="0005228F">
        <w:t xml:space="preserve"> </w:t>
      </w:r>
      <w:r w:rsidRPr="0005228F">
        <w:rPr>
          <w:lang w:eastAsia="de-DE"/>
        </w:rPr>
        <w:t>dB above the assumed receiver noise floor.</w:t>
      </w:r>
    </w:p>
    <w:p w14:paraId="6FA0A8E7" w14:textId="77777777" w:rsidR="00844380" w:rsidRPr="0005228F" w:rsidRDefault="00844380" w:rsidP="00844380">
      <w:pPr>
        <w:rPr>
          <w:lang w:eastAsia="de-DE"/>
        </w:rPr>
      </w:pPr>
      <w:r w:rsidRPr="0005228F">
        <w:rPr>
          <w:lang w:eastAsia="de-DE"/>
        </w:rPr>
        <w:t xml:space="preserve">Factors that affect sensing based adaptivity mechanisms </w:t>
      </w:r>
      <w:proofErr w:type="gramStart"/>
      <w:r w:rsidRPr="0005228F">
        <w:rPr>
          <w:lang w:eastAsia="de-DE"/>
        </w:rPr>
        <w:t>are:</w:t>
      </w:r>
      <w:proofErr w:type="gramEnd"/>
      <w:r w:rsidRPr="0005228F">
        <w:rPr>
          <w:lang w:eastAsia="de-DE"/>
        </w:rPr>
        <w:t xml:space="preserve"> blocking energy, adjacent channel leakage and intermodulation effects caused by in-band and out-of-band sources. All cause a decrease in sensitivity of the detection mechanisms and this will lead to false negatives and therefore increased medium access attempts and/or medium access collisions. Notably in the case of licence exempt spectrum, the interference will be variable over a wide range of time scales. </w:t>
      </w:r>
    </w:p>
    <w:p w14:paraId="25290E95" w14:textId="77777777" w:rsidR="00844380" w:rsidRPr="0005228F" w:rsidRDefault="00844380" w:rsidP="00844380">
      <w:pPr>
        <w:pStyle w:val="ECCAnnexheading1"/>
        <w:rPr>
          <w:lang w:val="en-GB"/>
        </w:rPr>
      </w:pPr>
      <w:bookmarkStart w:id="895" w:name="_Toc21332832"/>
      <w:bookmarkStart w:id="896" w:name="_Toc31812154"/>
      <w:r w:rsidRPr="0005228F">
        <w:rPr>
          <w:lang w:val="en-GB"/>
        </w:rPr>
        <w:t>List of Reference</w:t>
      </w:r>
      <w:bookmarkStart w:id="897" w:name="_Toc26977331"/>
      <w:bookmarkEnd w:id="856"/>
      <w:bookmarkEnd w:id="895"/>
      <w:r w:rsidRPr="0005228F">
        <w:rPr>
          <w:lang w:val="en-GB"/>
        </w:rPr>
        <w:t>s</w:t>
      </w:r>
      <w:bookmarkEnd w:id="896"/>
      <w:bookmarkEnd w:id="897"/>
    </w:p>
    <w:p w14:paraId="3321222D" w14:textId="52B1F05F" w:rsidR="00844380" w:rsidRPr="0005228F" w:rsidRDefault="00844380" w:rsidP="00844380">
      <w:pPr>
        <w:pStyle w:val="ECCReference"/>
      </w:pPr>
      <w:bookmarkStart w:id="898" w:name="_Ref445883847"/>
      <w:bookmarkStart w:id="899" w:name="_Ref515454482"/>
      <w:r w:rsidRPr="0005228F">
        <w:rPr>
          <w:rStyle w:val="ECCParagraph"/>
        </w:rPr>
        <w:t>Directive</w:t>
      </w:r>
      <w:r w:rsidRPr="0005228F">
        <w:rPr>
          <w:lang w:eastAsia="en-US"/>
        </w:rPr>
        <w:t xml:space="preserve"> 2014/53/EU of the European Parliament and of the Council of 16 April 2014 on the harmonisation of the laws of the Member States relating to the making available on the market of radio equipment and repealing Directive 1999/5/EC</w:t>
      </w:r>
      <w:bookmarkEnd w:id="898"/>
      <w:bookmarkEnd w:id="899"/>
    </w:p>
    <w:p w14:paraId="1928F899" w14:textId="77777777" w:rsidR="00844380" w:rsidRPr="0005228F" w:rsidRDefault="00844380" w:rsidP="00844380">
      <w:pPr>
        <w:pStyle w:val="ECCReference"/>
        <w:jc w:val="left"/>
      </w:pPr>
      <w:bookmarkStart w:id="900" w:name="_Ref515452776"/>
      <w:r w:rsidRPr="0005228F">
        <w:rPr>
          <w:lang w:eastAsia="en-US"/>
        </w:rPr>
        <w:t>Directive 1999/5/EC of the European Parliament and of the Council of 9 March 1999 on radio equipment and telecommunications terminal equipment and the mutual recognition of their conformity</w:t>
      </w:r>
      <w:bookmarkEnd w:id="900"/>
    </w:p>
    <w:p w14:paraId="53D5B20D" w14:textId="77777777" w:rsidR="00844380" w:rsidRPr="0005228F" w:rsidRDefault="00844380" w:rsidP="00844380">
      <w:pPr>
        <w:pStyle w:val="ECCReference"/>
        <w:jc w:val="left"/>
      </w:pPr>
      <w:bookmarkStart w:id="901" w:name="_Ref515454010"/>
      <w:bookmarkStart w:id="902" w:name="_Ref515453831"/>
      <w:r w:rsidRPr="0005228F">
        <w:t>ITU Radio Regulations, Edition of 2016</w:t>
      </w:r>
      <w:bookmarkEnd w:id="901"/>
    </w:p>
    <w:p w14:paraId="481C8236" w14:textId="5D341684" w:rsidR="00844380" w:rsidRPr="0005228F" w:rsidRDefault="00844380" w:rsidP="00844380">
      <w:pPr>
        <w:pStyle w:val="ECCReference"/>
        <w:jc w:val="left"/>
      </w:pPr>
      <w:bookmarkStart w:id="903" w:name="_Ref7085878"/>
      <w:bookmarkStart w:id="904" w:name="_Ref515458800"/>
      <w:r w:rsidRPr="0005228F">
        <w:t>CEPT Report 30: Report from CEPT to the European Commission in response to the Mandate on “The identification of common and minimal (least restrictive) technical conditions for 790 - 862 MHz for the digital dividend in the European Union"</w:t>
      </w:r>
      <w:bookmarkEnd w:id="903"/>
      <w:r w:rsidR="008154FA">
        <w:t>, October 2009</w:t>
      </w:r>
    </w:p>
    <w:p w14:paraId="08BC3FEA" w14:textId="0B04FC5E" w:rsidR="00844380" w:rsidRPr="0005228F" w:rsidRDefault="00844380" w:rsidP="00844380">
      <w:pPr>
        <w:pStyle w:val="ECCReference"/>
        <w:jc w:val="left"/>
      </w:pPr>
      <w:bookmarkStart w:id="905" w:name="_Ref7086012"/>
      <w:r w:rsidRPr="0005228F">
        <w:t>ECC Report 138: “Measurements on the performance of DVB-T receivers in the presence of interference from the mobile service (especially from UMTS)”</w:t>
      </w:r>
      <w:bookmarkEnd w:id="902"/>
      <w:bookmarkEnd w:id="904"/>
      <w:bookmarkEnd w:id="905"/>
      <w:r w:rsidR="008154FA">
        <w:t>, June 2010</w:t>
      </w:r>
    </w:p>
    <w:p w14:paraId="38ECB5DF" w14:textId="25A7D2E7" w:rsidR="00844380" w:rsidRPr="0005228F" w:rsidRDefault="00844380" w:rsidP="00844380">
      <w:pPr>
        <w:pStyle w:val="ECCReference"/>
        <w:jc w:val="left"/>
      </w:pPr>
      <w:bookmarkStart w:id="906" w:name="_Ref7086488"/>
      <w:bookmarkStart w:id="907" w:name="_Ref27561882"/>
      <w:r w:rsidRPr="0005228F">
        <w:t>ECC Report 148: “Measurements on the performance of DVB-T receivers in the presence of interference from the mobile service (especially from LTE)</w:t>
      </w:r>
      <w:bookmarkEnd w:id="906"/>
      <w:r w:rsidRPr="0005228F">
        <w:t>”</w:t>
      </w:r>
      <w:bookmarkEnd w:id="907"/>
      <w:r w:rsidR="008154FA">
        <w:t>, June 2010</w:t>
      </w:r>
      <w:r w:rsidRPr="0005228F">
        <w:t xml:space="preserve"> </w:t>
      </w:r>
    </w:p>
    <w:p w14:paraId="6C09F8E3" w14:textId="004FD15B" w:rsidR="00844380" w:rsidRPr="0005228F" w:rsidRDefault="00844380" w:rsidP="00844380">
      <w:pPr>
        <w:pStyle w:val="ECCReference"/>
        <w:jc w:val="left"/>
      </w:pPr>
      <w:bookmarkStart w:id="908" w:name="_Ref515453837"/>
      <w:r w:rsidRPr="0005228F">
        <w:t>ECC Report 191: “Adjacent band compatibility between MFCN and PMSE audio applications in the 1785-1805 MHz frequency range”</w:t>
      </w:r>
      <w:bookmarkEnd w:id="908"/>
      <w:r w:rsidR="008154FA">
        <w:t>, September 2013</w:t>
      </w:r>
    </w:p>
    <w:p w14:paraId="559E043D" w14:textId="76285BD5" w:rsidR="00844380" w:rsidRPr="0005228F" w:rsidRDefault="00844380" w:rsidP="00844380">
      <w:pPr>
        <w:pStyle w:val="ECCReference"/>
        <w:jc w:val="left"/>
      </w:pPr>
      <w:bookmarkStart w:id="909" w:name="_Ref515453874"/>
      <w:bookmarkStart w:id="910" w:name="_Ref31816855"/>
      <w:r w:rsidRPr="0005228F">
        <w:t>ECC Report 165: “Compatibility study between MSS complementary ground component operating in the bands 1610.0-1626.5 MHz and 2483.5-2500.0 MHz and other systems in the same bands or in adjacent bands</w:t>
      </w:r>
      <w:bookmarkEnd w:id="909"/>
      <w:r w:rsidRPr="0005228F">
        <w:t>”</w:t>
      </w:r>
      <w:bookmarkEnd w:id="910"/>
      <w:r w:rsidR="008154FA">
        <w:t>, May 2011</w:t>
      </w:r>
    </w:p>
    <w:p w14:paraId="2A158808" w14:textId="77777777" w:rsidR="00844380" w:rsidRPr="0005228F" w:rsidRDefault="00844380" w:rsidP="00844380">
      <w:pPr>
        <w:pStyle w:val="ECCReference"/>
        <w:jc w:val="left"/>
      </w:pPr>
      <w:bookmarkStart w:id="911" w:name="_Ref14424800"/>
      <w:r w:rsidRPr="0005228F">
        <w:t>ECC Report 174: “Compatibility between the mobile service in the band 2500-2690 MHz and the radiodetermination service in the band 2700-2900 MHz”, April 2012</w:t>
      </w:r>
      <w:bookmarkEnd w:id="911"/>
    </w:p>
    <w:p w14:paraId="171055A7" w14:textId="514B40D4" w:rsidR="00844380" w:rsidRPr="0005228F" w:rsidRDefault="00844380" w:rsidP="00844380">
      <w:pPr>
        <w:pStyle w:val="ECCReference"/>
        <w:jc w:val="left"/>
      </w:pPr>
      <w:bookmarkStart w:id="912" w:name="_Ref7087448"/>
      <w:r w:rsidRPr="0005228F">
        <w:t>ECC Report 263: “Adjacent band compatibility studies between IMT operating in the frequency band 1492-1518 MHz and the MSS operating in the frequency band 1518-1525 MHz”</w:t>
      </w:r>
      <w:bookmarkEnd w:id="912"/>
      <w:r w:rsidR="008154FA">
        <w:t>, March 2017</w:t>
      </w:r>
    </w:p>
    <w:p w14:paraId="68B2AABA" w14:textId="77777777" w:rsidR="00844380" w:rsidRPr="0005228F" w:rsidRDefault="00844380" w:rsidP="00844380">
      <w:pPr>
        <w:pStyle w:val="ECCReference"/>
        <w:jc w:val="left"/>
      </w:pPr>
      <w:bookmarkStart w:id="913" w:name="_Ref14185697"/>
      <w:r w:rsidRPr="0005228F">
        <w:t>ECC Report 299: “Measures to address potential blocking of MES operating in bands adjacent to 1518 MHz (including 1525-1559 MHz) at sea ports and airports”, March 2019</w:t>
      </w:r>
      <w:bookmarkEnd w:id="913"/>
    </w:p>
    <w:p w14:paraId="294C9137" w14:textId="25894F88" w:rsidR="00844380" w:rsidRPr="0005228F" w:rsidRDefault="00844380" w:rsidP="00844380">
      <w:pPr>
        <w:pStyle w:val="ECCReference"/>
        <w:jc w:val="left"/>
      </w:pPr>
      <w:bookmarkStart w:id="914" w:name="_Ref515458949"/>
      <w:bookmarkStart w:id="915" w:name="_Ref515453896"/>
      <w:r w:rsidRPr="0005228F">
        <w:t>ECC Report 127: “The impact of receiver standards on spectrum management”</w:t>
      </w:r>
      <w:bookmarkEnd w:id="914"/>
      <w:r w:rsidR="008154FA">
        <w:t>, November 2008</w:t>
      </w:r>
    </w:p>
    <w:p w14:paraId="796BB72E" w14:textId="204A2D84" w:rsidR="00844380" w:rsidRPr="0005228F" w:rsidRDefault="00844380" w:rsidP="00844380">
      <w:pPr>
        <w:pStyle w:val="ECCReference"/>
        <w:jc w:val="left"/>
      </w:pPr>
      <w:bookmarkStart w:id="916" w:name="_Ref515453908"/>
      <w:bookmarkEnd w:id="915"/>
      <w:r w:rsidRPr="0005228F">
        <w:t>ECC Report 229: “Guidance for improving coexistence between GSM-R and MFCN in the 900 MHz band”</w:t>
      </w:r>
      <w:bookmarkEnd w:id="916"/>
      <w:r w:rsidR="008154FA">
        <w:t>, May 2015</w:t>
      </w:r>
    </w:p>
    <w:p w14:paraId="345F5580" w14:textId="0B638A38" w:rsidR="00844380" w:rsidRPr="0005228F" w:rsidRDefault="00844380" w:rsidP="00844380">
      <w:pPr>
        <w:pStyle w:val="ECCReference"/>
        <w:jc w:val="left"/>
      </w:pPr>
      <w:bookmarkStart w:id="917" w:name="_Ref515454590"/>
      <w:bookmarkStart w:id="918" w:name="_Ref515454348"/>
      <w:r w:rsidRPr="0005228F">
        <w:t>ECC Recommendation (02)01: “Specification of Reference Receiver Performance Parameters</w:t>
      </w:r>
      <w:bookmarkEnd w:id="917"/>
      <w:r w:rsidRPr="0005228F">
        <w:t>”</w:t>
      </w:r>
      <w:r w:rsidR="009F263D">
        <w:t>, February 2002</w:t>
      </w:r>
    </w:p>
    <w:p w14:paraId="485FD7A8" w14:textId="12DC264A" w:rsidR="00844380" w:rsidRPr="0005228F" w:rsidRDefault="00844380" w:rsidP="00844380">
      <w:pPr>
        <w:pStyle w:val="ECCReference"/>
        <w:jc w:val="left"/>
      </w:pPr>
      <w:bookmarkStart w:id="919" w:name="_Ref515456730"/>
      <w:r w:rsidRPr="0005228F">
        <w:t xml:space="preserve">Radio Spectrum Policy Group Report on </w:t>
      </w:r>
      <w:r w:rsidR="009F263D" w:rsidRPr="009F263D">
        <w:t>“</w:t>
      </w:r>
      <w:r w:rsidRPr="0005228F">
        <w:t>Furthering Interference Management through exchange of regulatory best practices concerning regulation and/or standardisation</w:t>
      </w:r>
      <w:bookmarkEnd w:id="919"/>
      <w:r w:rsidR="009F263D" w:rsidRPr="009F263D">
        <w:t>”</w:t>
      </w:r>
      <w:r w:rsidR="009F263D">
        <w:t>, June 2013</w:t>
      </w:r>
    </w:p>
    <w:p w14:paraId="1FE11ECD" w14:textId="77777777" w:rsidR="00844380" w:rsidRPr="0005228F" w:rsidRDefault="00844380" w:rsidP="00844380">
      <w:pPr>
        <w:pStyle w:val="ECCReference"/>
        <w:jc w:val="left"/>
      </w:pPr>
      <w:bookmarkStart w:id="920" w:name="_Ref515457063"/>
      <w:r w:rsidRPr="0005228F">
        <w:t>ETSI EG 203 336 V1.1.1 (2015-08): “Guide for the selection of technical parameters for the production of Harmonised Standards covering article 3.1(b) and article 3.2 of Directive 2014/53/EU</w:t>
      </w:r>
      <w:bookmarkEnd w:id="920"/>
      <w:r w:rsidRPr="0005228F">
        <w:t>”</w:t>
      </w:r>
    </w:p>
    <w:p w14:paraId="1A675EFD" w14:textId="26254F9D" w:rsidR="00844380" w:rsidRPr="0005228F" w:rsidRDefault="00844380" w:rsidP="00844380">
      <w:pPr>
        <w:pStyle w:val="ECCReference"/>
        <w:jc w:val="left"/>
      </w:pPr>
      <w:bookmarkStart w:id="921" w:name="_Ref515457154"/>
      <w:bookmarkStart w:id="922" w:name="_Ref26439186"/>
      <w:r w:rsidRPr="0005228F">
        <w:t>ECC Recommendation (02)05: “Unwanted emissions</w:t>
      </w:r>
      <w:bookmarkEnd w:id="921"/>
      <w:r w:rsidRPr="0005228F">
        <w:t>”</w:t>
      </w:r>
      <w:bookmarkEnd w:id="922"/>
      <w:r w:rsidR="009F263D">
        <w:t>, amended March 2012</w:t>
      </w:r>
    </w:p>
    <w:p w14:paraId="0AB3D273" w14:textId="77777777" w:rsidR="00844380" w:rsidRPr="0005228F" w:rsidRDefault="00844380" w:rsidP="00844380">
      <w:pPr>
        <w:pStyle w:val="ECCReference"/>
        <w:jc w:val="left"/>
      </w:pPr>
      <w:bookmarkStart w:id="923" w:name="_Ref515457183"/>
      <w:bookmarkStart w:id="924" w:name="_Ref26439210"/>
      <w:r w:rsidRPr="0005228F">
        <w:t>ERC Recommendation 74-01: “Unwanted emissions in the spurious domain</w:t>
      </w:r>
      <w:bookmarkEnd w:id="923"/>
      <w:r w:rsidRPr="0005228F">
        <w:t>”, 29 May 2019</w:t>
      </w:r>
      <w:bookmarkEnd w:id="924"/>
    </w:p>
    <w:p w14:paraId="2F9D44A5" w14:textId="77777777" w:rsidR="00844380" w:rsidRPr="0005228F" w:rsidRDefault="00844380" w:rsidP="00844380">
      <w:pPr>
        <w:pStyle w:val="ECCReference"/>
        <w:jc w:val="left"/>
      </w:pPr>
      <w:bookmarkStart w:id="925" w:name="_Ref515457267"/>
      <w:r w:rsidRPr="0005228F">
        <w:t>Recommendation ITU-R SM.1541-6: “Unwanted emissions in the out-of-band domain</w:t>
      </w:r>
      <w:bookmarkEnd w:id="925"/>
      <w:r w:rsidRPr="0005228F">
        <w:t>” </w:t>
      </w:r>
    </w:p>
    <w:p w14:paraId="3F5F30A1" w14:textId="77777777" w:rsidR="00844380" w:rsidRPr="0005228F" w:rsidRDefault="00844380" w:rsidP="00844380">
      <w:pPr>
        <w:pStyle w:val="ECCReference"/>
        <w:jc w:val="left"/>
      </w:pPr>
      <w:bookmarkStart w:id="926" w:name="_Ref515457304"/>
      <w:r w:rsidRPr="0005228F">
        <w:t>Recommendation ITU-R SM.329-12: “Unwanted emissions in the spurious domain</w:t>
      </w:r>
      <w:bookmarkEnd w:id="926"/>
      <w:r w:rsidRPr="0005228F">
        <w:t>”</w:t>
      </w:r>
    </w:p>
    <w:p w14:paraId="41D95D4A" w14:textId="77777777" w:rsidR="00844380" w:rsidRPr="0005228F" w:rsidRDefault="00844380" w:rsidP="00844380">
      <w:pPr>
        <w:pStyle w:val="ECCReference"/>
        <w:jc w:val="left"/>
      </w:pPr>
      <w:bookmarkStart w:id="927" w:name="_Ref515457427"/>
      <w:r w:rsidRPr="0005228F">
        <w:t>Official Journal of the EU</w:t>
      </w:r>
      <w:bookmarkEnd w:id="927"/>
    </w:p>
    <w:p w14:paraId="4ADCC0B1" w14:textId="76E49640" w:rsidR="00844380" w:rsidRPr="0005228F" w:rsidRDefault="00844380" w:rsidP="00844380">
      <w:pPr>
        <w:pStyle w:val="ECCReference"/>
        <w:jc w:val="left"/>
      </w:pPr>
      <w:bookmarkStart w:id="928" w:name="_Ref515457619"/>
      <w:bookmarkStart w:id="929" w:name="_Ref31816005"/>
      <w:r w:rsidRPr="0005228F">
        <w:t xml:space="preserve">ETSI EN </w:t>
      </w:r>
      <w:r w:rsidR="00657E88" w:rsidRPr="0005228F">
        <w:t>30</w:t>
      </w:r>
      <w:r w:rsidR="00657E88">
        <w:t>3</w:t>
      </w:r>
      <w:r w:rsidR="00657E88" w:rsidRPr="0005228F">
        <w:t xml:space="preserve"> </w:t>
      </w:r>
      <w:r w:rsidRPr="0005228F">
        <w:t>340 V1.1.2</w:t>
      </w:r>
      <w:bookmarkEnd w:id="928"/>
      <w:r w:rsidRPr="0005228F">
        <w:t xml:space="preserve"> (2016-09): “Digital Terrestrial TV Broadcast Receivers; Harmonised Standard covering the essential requirements of article 3.2 of Directive 2014/53/EU”</w:t>
      </w:r>
      <w:bookmarkEnd w:id="929"/>
    </w:p>
    <w:p w14:paraId="11D913DB" w14:textId="77777777" w:rsidR="00844380" w:rsidRPr="0005228F" w:rsidRDefault="00844380" w:rsidP="00844380">
      <w:pPr>
        <w:pStyle w:val="ECCReference"/>
        <w:jc w:val="left"/>
      </w:pPr>
      <w:bookmarkStart w:id="930" w:name="_Ref515457636"/>
      <w:bookmarkStart w:id="931" w:name="_Ref26537079"/>
      <w:r w:rsidRPr="0005228F">
        <w:t>ETSI EN 300 328 V2.1.1</w:t>
      </w:r>
      <w:bookmarkEnd w:id="930"/>
      <w:r w:rsidRPr="0005228F">
        <w:t xml:space="preserve"> (2016-11): “Wideband transmission systems; Data transmission equipment operating in the 2,4 GHz ISM band and using wide band modulation techniques; Harmonised Standard covering the essential requirements of article 3.2 of Directive 2014/53/EU”</w:t>
      </w:r>
      <w:bookmarkEnd w:id="931"/>
    </w:p>
    <w:p w14:paraId="4FDB6BF5" w14:textId="77777777" w:rsidR="00844380" w:rsidRPr="0005228F" w:rsidRDefault="00844380" w:rsidP="00844380">
      <w:pPr>
        <w:pStyle w:val="ECCReference"/>
        <w:jc w:val="left"/>
      </w:pPr>
      <w:bookmarkStart w:id="932" w:name="_Ref515457657"/>
      <w:bookmarkStart w:id="933" w:name="_Ref26537090"/>
      <w:r w:rsidRPr="0005228F">
        <w:t>ETSI EN 301 893 V2.1.1</w:t>
      </w:r>
      <w:bookmarkEnd w:id="932"/>
      <w:r w:rsidRPr="0005228F">
        <w:t xml:space="preserve"> (2017-05): “5 GHz RLAN; Harmonised Standard covering the essential requirements of article 3.2 of Directive 2014/53/EU”</w:t>
      </w:r>
      <w:bookmarkEnd w:id="933"/>
    </w:p>
    <w:p w14:paraId="2FC98712" w14:textId="77777777" w:rsidR="00844380" w:rsidRPr="00AA61CD" w:rsidRDefault="00844380" w:rsidP="00844380">
      <w:pPr>
        <w:pStyle w:val="ECCReference"/>
        <w:jc w:val="left"/>
        <w:rPr>
          <w:rStyle w:val="ECCParagraph"/>
        </w:rPr>
      </w:pPr>
      <w:bookmarkStart w:id="934" w:name="_Ref515457675"/>
      <w:r w:rsidRPr="0005228F">
        <w:t xml:space="preserve">ETSI </w:t>
      </w:r>
      <w:r w:rsidRPr="00AA61CD">
        <w:rPr>
          <w:rStyle w:val="ECCParagraph"/>
        </w:rPr>
        <w:t>EN 301 444 V2.1.2</w:t>
      </w:r>
      <w:bookmarkEnd w:id="934"/>
      <w:r w:rsidRPr="00AA61CD">
        <w:rPr>
          <w:rStyle w:val="ECCParagraph"/>
        </w:rPr>
        <w:t xml:space="preserve"> (2016-11): “Satellite Earth Stations and Systems (SES); Harmonised Standard for Land Mobile Earth Stations (LMES) providing voice and/or data communications, operating in the 1,5 GHz and 1,6 GHz frequency bands covering the essential requirements of article 3.2 of the Directive 2014/53/EU”</w:t>
      </w:r>
    </w:p>
    <w:p w14:paraId="614F9B0C" w14:textId="77777777" w:rsidR="00844380" w:rsidRPr="0005228F" w:rsidRDefault="00844380" w:rsidP="00844380">
      <w:pPr>
        <w:pStyle w:val="ECCReference"/>
        <w:jc w:val="left"/>
        <w:rPr>
          <w:rStyle w:val="ECCParagraph"/>
        </w:rPr>
      </w:pPr>
      <w:bookmarkStart w:id="935" w:name="_Ref515457701"/>
      <w:r w:rsidRPr="0005228F">
        <w:rPr>
          <w:rStyle w:val="ECCParagraph"/>
        </w:rPr>
        <w:t>ETSI EN 300 220</w:t>
      </w:r>
      <w:bookmarkEnd w:id="935"/>
      <w:r w:rsidRPr="0005228F">
        <w:rPr>
          <w:rStyle w:val="ECCParagraph"/>
        </w:rPr>
        <w:t>-1 V3.1.1 (2017-02): "</w:t>
      </w:r>
      <w:r w:rsidRPr="0005228F">
        <w:t>Short Range Devices (SRD) operating in the frequency range 25 MHz to 1 000 MHz; Part 1: Technical characteristics and methods of measurement</w:t>
      </w:r>
      <w:r w:rsidRPr="0005228F">
        <w:rPr>
          <w:rStyle w:val="ECCParagraph"/>
        </w:rPr>
        <w:t xml:space="preserve"> "</w:t>
      </w:r>
    </w:p>
    <w:p w14:paraId="45FC0F93" w14:textId="77777777" w:rsidR="00844380" w:rsidRPr="0005228F" w:rsidRDefault="00844380" w:rsidP="00844380">
      <w:pPr>
        <w:pStyle w:val="ECCReference"/>
        <w:jc w:val="left"/>
        <w:rPr>
          <w:lang w:eastAsia="da-DK"/>
        </w:rPr>
      </w:pPr>
      <w:bookmarkStart w:id="936" w:name="_Ref515457753"/>
      <w:r w:rsidRPr="0005228F">
        <w:rPr>
          <w:rStyle w:val="ECCParagraph"/>
        </w:rPr>
        <w:t>ETSI EN 300 220-2 v3.2.1 (2018-06): “</w:t>
      </w:r>
      <w:r w:rsidRPr="0005228F">
        <w:rPr>
          <w:lang w:eastAsia="da-DK"/>
        </w:rPr>
        <w:t xml:space="preserve">Short Range Devices (SRD) operating in the frequency range 25 MHz to 1 000 MHz; Part 2: Harmonised Standard for access to radio spectrum for </w:t>
      </w:r>
      <w:proofErr w:type="spellStart"/>
      <w:r w:rsidRPr="0005228F">
        <w:rPr>
          <w:lang w:eastAsia="da-DK"/>
        </w:rPr>
        <w:t>non specific</w:t>
      </w:r>
      <w:proofErr w:type="spellEnd"/>
      <w:r w:rsidRPr="0005228F">
        <w:rPr>
          <w:lang w:eastAsia="da-DK"/>
        </w:rPr>
        <w:t xml:space="preserve"> radio equipment”</w:t>
      </w:r>
    </w:p>
    <w:p w14:paraId="71EE49AC" w14:textId="77777777" w:rsidR="00844380" w:rsidRPr="0005228F" w:rsidRDefault="00844380" w:rsidP="00844380">
      <w:pPr>
        <w:pStyle w:val="ECCReference"/>
        <w:jc w:val="left"/>
        <w:rPr>
          <w:rStyle w:val="ECCParagraph"/>
        </w:rPr>
      </w:pPr>
      <w:bookmarkStart w:id="937" w:name="_Ref515457769"/>
      <w:bookmarkEnd w:id="936"/>
      <w:r w:rsidRPr="0005228F">
        <w:t xml:space="preserve">ETSI </w:t>
      </w:r>
      <w:r w:rsidRPr="0005228F">
        <w:rPr>
          <w:rStyle w:val="ECCParagraph"/>
        </w:rPr>
        <w:t>EN 300 220-4 V1.1.1</w:t>
      </w:r>
      <w:bookmarkEnd w:id="937"/>
      <w:r w:rsidRPr="0005228F">
        <w:rPr>
          <w:rStyle w:val="ECCParagraph"/>
        </w:rPr>
        <w:t>: “</w:t>
      </w:r>
      <w:r w:rsidRPr="0005228F">
        <w:t>Short Range Devices (SRD) operating in the frequency range 25 MHz to 1 000 MHz; Part 4: Harmonised Standard covering the essential requirements of article 3.2 of Directive 2014/53/EU; Metering devices operating in designated band 169,400 MHz to 169,475 MHz</w:t>
      </w:r>
      <w:r w:rsidRPr="0005228F">
        <w:rPr>
          <w:rStyle w:val="ECCParagraph"/>
        </w:rPr>
        <w:t>”</w:t>
      </w:r>
    </w:p>
    <w:p w14:paraId="5D8D526E" w14:textId="77777777" w:rsidR="00844380" w:rsidRPr="0005228F" w:rsidRDefault="00844380" w:rsidP="00844380">
      <w:pPr>
        <w:pStyle w:val="ECCReference"/>
        <w:jc w:val="left"/>
        <w:rPr>
          <w:rStyle w:val="ECCParagraph"/>
        </w:rPr>
      </w:pPr>
      <w:bookmarkStart w:id="938" w:name="_Ref515457783"/>
      <w:r w:rsidRPr="0005228F">
        <w:t xml:space="preserve">ETSI </w:t>
      </w:r>
      <w:r w:rsidRPr="0005228F">
        <w:rPr>
          <w:rStyle w:val="ECCParagraph"/>
        </w:rPr>
        <w:t>EN 300 220-3-2 v1.1.1</w:t>
      </w:r>
      <w:bookmarkEnd w:id="938"/>
      <w:r w:rsidRPr="0005228F">
        <w:rPr>
          <w:rStyle w:val="ECCParagraph"/>
        </w:rPr>
        <w:t>: “Short Range Devices (SRD) operating in the frequency range 25 MHz to 1 000 MHz; Part 3-2: Harmonised Standard covering the essential requirements of article 3.2 of Directive 2014/53/EU; Wireless alarms operating in designated LDC/HR frequency bands 868,60 MHz to 868,70 MHz, 869,25 MHz to 869,40 MHz, 869,65 MHz to 869,70 MHz”</w:t>
      </w:r>
    </w:p>
    <w:p w14:paraId="11A0250C" w14:textId="77777777" w:rsidR="00844380" w:rsidRPr="0005228F" w:rsidRDefault="00844380" w:rsidP="00844380">
      <w:pPr>
        <w:pStyle w:val="ECCReference"/>
        <w:jc w:val="left"/>
        <w:rPr>
          <w:rStyle w:val="ECCParagraph"/>
        </w:rPr>
      </w:pPr>
      <w:bookmarkStart w:id="939" w:name="_Ref515457822"/>
      <w:r w:rsidRPr="0005228F">
        <w:t xml:space="preserve">ETSI </w:t>
      </w:r>
      <w:r w:rsidRPr="0005228F">
        <w:rPr>
          <w:rStyle w:val="ECCParagraph"/>
        </w:rPr>
        <w:t>EN 300 220-3-1 v2.1.1</w:t>
      </w:r>
      <w:bookmarkEnd w:id="939"/>
      <w:r w:rsidRPr="0005228F">
        <w:rPr>
          <w:rStyle w:val="ECCParagraph"/>
        </w:rPr>
        <w:t>: “Short Range Devices (SRD) operating in the frequency range 25 MHz to 1 000 MHz; Part 3-1: Harmonised Standard covering the essential requirements of article 3.2 of Directive 2014/53/EU; Low duty cycle high reliability equipment, social alarms equipment operating on designated frequencies (869,200 MHz to 869,250 MHz)”</w:t>
      </w:r>
    </w:p>
    <w:p w14:paraId="47BA0417" w14:textId="77777777" w:rsidR="00844380" w:rsidRPr="0005228F" w:rsidRDefault="00844380" w:rsidP="00844380">
      <w:pPr>
        <w:pStyle w:val="ECCReference"/>
        <w:jc w:val="left"/>
        <w:rPr>
          <w:rStyle w:val="ECCParagraph"/>
        </w:rPr>
      </w:pPr>
      <w:bookmarkStart w:id="940" w:name="_Ref7093774"/>
      <w:bookmarkStart w:id="941" w:name="_Ref515457858"/>
      <w:r w:rsidRPr="0005228F">
        <w:t xml:space="preserve">ETSI </w:t>
      </w:r>
      <w:r w:rsidRPr="0005228F">
        <w:rPr>
          <w:rStyle w:val="ECCParagraph"/>
        </w:rPr>
        <w:t>EN 301 908-14 V13.1.1</w:t>
      </w:r>
      <w:bookmarkEnd w:id="940"/>
      <w:r w:rsidRPr="0005228F">
        <w:rPr>
          <w:rStyle w:val="ECCParagraph"/>
        </w:rPr>
        <w:t>: “IMT cellular networks; Harmonised Standard for access to radio spectrum; Part 14: Evolved Universal Terrestrial Radio Access (E-UTRA) Base Stations (BS)”</w:t>
      </w:r>
    </w:p>
    <w:p w14:paraId="463BD22D" w14:textId="77777777" w:rsidR="00844380" w:rsidRPr="0005228F" w:rsidRDefault="00844380" w:rsidP="00844380">
      <w:pPr>
        <w:pStyle w:val="ECCReference"/>
        <w:jc w:val="left"/>
        <w:rPr>
          <w:rStyle w:val="ECCParagraph"/>
        </w:rPr>
      </w:pPr>
      <w:bookmarkStart w:id="942" w:name="_Ref14266334"/>
      <w:r w:rsidRPr="0005228F">
        <w:t xml:space="preserve">ETSI </w:t>
      </w:r>
      <w:r w:rsidRPr="0005228F">
        <w:rPr>
          <w:rStyle w:val="ECCParagraph"/>
        </w:rPr>
        <w:t>EN 303 204 V2.1.2</w:t>
      </w:r>
      <w:bookmarkEnd w:id="941"/>
      <w:bookmarkEnd w:id="942"/>
      <w:r w:rsidRPr="0005228F">
        <w:rPr>
          <w:rStyle w:val="ECCParagraph"/>
        </w:rPr>
        <w:t xml:space="preserve"> </w:t>
      </w:r>
      <w:r w:rsidRPr="0005228F">
        <w:t>(2016-09): “Network Based Short Range Devices (SRD); Radio equipment to be used in the 870 MHz to 876 MHz frequency range with power levels ranging up to 500 mW; Harmonised Standard covering the essential requirements of article 3.2 of the Directive 2014/53/EU”</w:t>
      </w:r>
    </w:p>
    <w:p w14:paraId="7FFAF0CB" w14:textId="77777777" w:rsidR="00844380" w:rsidRPr="0005228F" w:rsidRDefault="00844380" w:rsidP="00844380">
      <w:pPr>
        <w:pStyle w:val="ECCReference"/>
        <w:jc w:val="left"/>
      </w:pPr>
      <w:bookmarkStart w:id="943" w:name="_Ref515457890"/>
      <w:r w:rsidRPr="0005228F">
        <w:t>ETSI EN 302 217-2 V3.1.1</w:t>
      </w:r>
      <w:bookmarkEnd w:id="943"/>
      <w:r w:rsidRPr="0005228F">
        <w:t xml:space="preserve"> (2017-05): “Fixed Radio Systems; Characteristics and requirements for point-to-point equipment and antennas; Part 2: Digital systems operating in frequency bands from 1 GHz to 86 GHz; Harmonised Standard covering the essential requirements of article 3.2 of Directive 2014/53/EU”</w:t>
      </w:r>
    </w:p>
    <w:p w14:paraId="58F4A3E4" w14:textId="77777777" w:rsidR="00844380" w:rsidRPr="0005228F" w:rsidRDefault="00844380" w:rsidP="00844380">
      <w:pPr>
        <w:pStyle w:val="ECCReference"/>
        <w:jc w:val="left"/>
      </w:pPr>
      <w:bookmarkStart w:id="944" w:name="_Ref515457924"/>
      <w:bookmarkStart w:id="945" w:name="_Ref26537165"/>
      <w:r w:rsidRPr="0005228F">
        <w:t>ETSI ES 202 131 V1.2.1</w:t>
      </w:r>
      <w:bookmarkEnd w:id="944"/>
      <w:r w:rsidRPr="0005228F">
        <w:t xml:space="preserve"> (2003-07): “Electromagnetic compatibility and Radio spectrum Matters (ERM); Wideband Transmission systems; Data transmission equipment operating in the 2,4 GHz ISM band using spread spectrum modulation techniques and 5 GHz high performance RLAN equipment; Specification of Reference Receiver Performance Parameters for Spectrum Planning”</w:t>
      </w:r>
      <w:bookmarkEnd w:id="945"/>
    </w:p>
    <w:p w14:paraId="3C403D51" w14:textId="77777777" w:rsidR="00844380" w:rsidRPr="0005228F" w:rsidRDefault="00844380" w:rsidP="00844380">
      <w:pPr>
        <w:pStyle w:val="ECCReference"/>
        <w:jc w:val="left"/>
      </w:pPr>
      <w:bookmarkStart w:id="946" w:name="_Ref515457954"/>
      <w:r w:rsidRPr="0005228F">
        <w:rPr>
          <w:rStyle w:val="ECCParagraph"/>
        </w:rPr>
        <w:t>William G. Duff Electromagnetic Compatibility in Telecommunications Volume 7, (published 1988)</w:t>
      </w:r>
      <w:bookmarkEnd w:id="946"/>
    </w:p>
    <w:p w14:paraId="077D1DF4" w14:textId="77777777" w:rsidR="00844380" w:rsidRPr="0005228F" w:rsidRDefault="00844380" w:rsidP="00844380">
      <w:pPr>
        <w:pStyle w:val="ECCReference"/>
        <w:jc w:val="left"/>
      </w:pPr>
      <w:bookmarkStart w:id="947" w:name="_Ref445906286"/>
      <w:bookmarkEnd w:id="918"/>
      <w:r w:rsidRPr="0005228F">
        <w:t xml:space="preserve">ETSI TR 103 265 V1.1.1 (2013-12): “Electromagnetic compatibility and Radio spectrum Matters (ERM); Definition of radio parameters” </w:t>
      </w:r>
      <w:bookmarkEnd w:id="947"/>
    </w:p>
    <w:p w14:paraId="65F2BEBA" w14:textId="3A6515C1" w:rsidR="00844380" w:rsidRPr="0005228F" w:rsidRDefault="00844380" w:rsidP="00844380">
      <w:pPr>
        <w:pStyle w:val="ECCReference"/>
        <w:jc w:val="left"/>
      </w:pPr>
      <w:bookmarkStart w:id="948" w:name="_Ref445906299"/>
      <w:r w:rsidRPr="0005228F">
        <w:t xml:space="preserve">ECC Report 252: “SEAMCAT </w:t>
      </w:r>
      <w:bookmarkEnd w:id="948"/>
      <w:r w:rsidR="009F263D">
        <w:t>Handbook Edition 2</w:t>
      </w:r>
      <w:r w:rsidRPr="0005228F">
        <w:t>”</w:t>
      </w:r>
      <w:r w:rsidR="009F263D">
        <w:t>, April 2016</w:t>
      </w:r>
    </w:p>
    <w:p w14:paraId="2C8BE267" w14:textId="77777777" w:rsidR="00844380" w:rsidRPr="0005228F" w:rsidRDefault="00844380" w:rsidP="00844380">
      <w:pPr>
        <w:pStyle w:val="ECCReference"/>
        <w:jc w:val="left"/>
      </w:pPr>
      <w:bookmarkStart w:id="949" w:name="_Ref445908595"/>
      <w:r w:rsidRPr="0005228F">
        <w:t>ETSI TR 102 914 V1.1.1 (2009-01): “Electromagnetic compatibility and Radio spectrum Matters (ERM); Aspects and implications of the inclusion of receiver parameters within ETSI standards”</w:t>
      </w:r>
      <w:bookmarkEnd w:id="949"/>
    </w:p>
    <w:p w14:paraId="0D79546D" w14:textId="77777777" w:rsidR="00844380" w:rsidRPr="0005228F" w:rsidRDefault="00844380" w:rsidP="00844380">
      <w:pPr>
        <w:pStyle w:val="ECCReference"/>
        <w:jc w:val="left"/>
        <w:rPr>
          <w:rStyle w:val="ECCHLyellow"/>
        </w:rPr>
      </w:pPr>
      <w:bookmarkStart w:id="950" w:name="_Ref445908615"/>
      <w:r w:rsidRPr="0005228F">
        <w:t>ETSI TR 102 137 V1.3.1 (2019-11: “Use of radio frequency spectrum by equipment meeting ETSI standards</w:t>
      </w:r>
      <w:bookmarkEnd w:id="950"/>
      <w:r w:rsidRPr="0005228F">
        <w:t>”</w:t>
      </w:r>
    </w:p>
    <w:p w14:paraId="02A88642" w14:textId="77777777" w:rsidR="00844380" w:rsidRPr="0005228F" w:rsidRDefault="00844380" w:rsidP="00844380">
      <w:pPr>
        <w:pStyle w:val="ECCReference"/>
        <w:jc w:val="left"/>
      </w:pPr>
      <w:bookmarkStart w:id="951" w:name="_Ref445908626"/>
      <w:r w:rsidRPr="0005228F">
        <w:t>ETSI EG 202 150 V1.1.1 (2003-02): “ETSI Guide on "Common Text" for Application Forms/Short Equipment Description Forms</w:t>
      </w:r>
      <w:bookmarkEnd w:id="951"/>
      <w:r w:rsidRPr="0005228F">
        <w:t>”</w:t>
      </w:r>
    </w:p>
    <w:p w14:paraId="16334F59" w14:textId="77777777" w:rsidR="00844380" w:rsidRPr="0005228F" w:rsidRDefault="00844380" w:rsidP="00844380">
      <w:pPr>
        <w:pStyle w:val="ECCReference"/>
        <w:jc w:val="left"/>
      </w:pPr>
      <w:bookmarkStart w:id="952" w:name="_Ref26346369"/>
      <w:bookmarkStart w:id="953" w:name="_Ref20738906"/>
      <w:r w:rsidRPr="0005228F">
        <w:t>ETSI TS 103 567 V.1.1.1 (2019-09): “Requirements on signal interferer handling”</w:t>
      </w:r>
      <w:bookmarkEnd w:id="952"/>
      <w:bookmarkEnd w:id="953"/>
    </w:p>
    <w:p w14:paraId="4977B3BE" w14:textId="0D339176" w:rsidR="00844380" w:rsidRPr="0005228F" w:rsidRDefault="00844380" w:rsidP="00844380">
      <w:pPr>
        <w:pStyle w:val="ECCReference"/>
        <w:jc w:val="left"/>
        <w:rPr>
          <w:rStyle w:val="ECCParagraph"/>
        </w:rPr>
      </w:pPr>
      <w:bookmarkStart w:id="954" w:name="_Ref515458672"/>
      <w:bookmarkStart w:id="955" w:name="_Ref25228667"/>
      <w:r w:rsidRPr="0005228F">
        <w:rPr>
          <w:rStyle w:val="ECCParagraph"/>
        </w:rPr>
        <w:t>CEPT Report 41: “Compatibility between LTE and WiMAX operating within the bands 880-915 MHz / 925-960 MHz  and 1710-1785 MHz / 1805-1880 MHz (900/1800 MHz bands) and systems operating in adjacent bands</w:t>
      </w:r>
      <w:bookmarkEnd w:id="954"/>
      <w:r w:rsidRPr="0005228F">
        <w:rPr>
          <w:rStyle w:val="ECCParagraph"/>
        </w:rPr>
        <w:t>”</w:t>
      </w:r>
      <w:bookmarkEnd w:id="955"/>
      <w:r w:rsidR="009F263D">
        <w:rPr>
          <w:rStyle w:val="ECCParagraph"/>
        </w:rPr>
        <w:t>, November 2010</w:t>
      </w:r>
    </w:p>
    <w:p w14:paraId="10376987" w14:textId="77777777" w:rsidR="00844380" w:rsidRPr="0005228F" w:rsidRDefault="00844380" w:rsidP="00844380">
      <w:pPr>
        <w:pStyle w:val="ECCReference"/>
        <w:jc w:val="left"/>
        <w:rPr>
          <w:rStyle w:val="ECCParagraph"/>
        </w:rPr>
      </w:pPr>
      <w:bookmarkStart w:id="956" w:name="_Ref515458732"/>
      <w:r w:rsidRPr="0005228F">
        <w:rPr>
          <w:rStyle w:val="ECCParagraph"/>
        </w:rPr>
        <w:t>ECC Report 162: “Practical mechanism to improve the compatibility between GSM-R and Public mobile networks and guidance on practical coordination”</w:t>
      </w:r>
      <w:bookmarkEnd w:id="956"/>
    </w:p>
    <w:p w14:paraId="38D809EE" w14:textId="4B1DA419" w:rsidR="00844380" w:rsidRPr="0005228F" w:rsidRDefault="00844380" w:rsidP="00844380">
      <w:pPr>
        <w:pStyle w:val="ECCReference"/>
        <w:jc w:val="left"/>
      </w:pPr>
      <w:bookmarkStart w:id="957" w:name="_Ref514079854"/>
      <w:bookmarkStart w:id="958" w:name="_Ref31817735"/>
      <w:r w:rsidRPr="0005228F">
        <w:t>ETSI EN 301 908-3 V11.1.3: “IMT cellular networks; Harmonised Standard covering the essential requirements of article 3.2 of Directive 2014/53/EU; Part 3: CDMA Direct Spread (UTRA FDD) Base Stations (BS)</w:t>
      </w:r>
      <w:bookmarkEnd w:id="957"/>
      <w:r w:rsidRPr="0005228F">
        <w:t>”</w:t>
      </w:r>
      <w:bookmarkEnd w:id="958"/>
    </w:p>
    <w:p w14:paraId="5301B78B" w14:textId="56C1C9EF" w:rsidR="00844380" w:rsidRPr="0005228F" w:rsidRDefault="00844380" w:rsidP="00844380">
      <w:pPr>
        <w:pStyle w:val="ECCReference"/>
        <w:jc w:val="left"/>
      </w:pPr>
      <w:bookmarkStart w:id="959" w:name="_Ref514079872"/>
      <w:bookmarkStart w:id="960" w:name="_Ref31817747"/>
      <w:r w:rsidRPr="0005228F">
        <w:t>ETSI EN 301 908-13 V11.1.2: “IMT cellular networks; Harmonised Standard covering the essential requirements of article 3.2 of Directive 2014/53/EU; Part 13: Evolved Universal Terrestrial Radio Access (E-UTRA) User Equipment (UE)</w:t>
      </w:r>
      <w:bookmarkEnd w:id="959"/>
      <w:r w:rsidRPr="0005228F">
        <w:t>”</w:t>
      </w:r>
      <w:bookmarkEnd w:id="960"/>
    </w:p>
    <w:p w14:paraId="03EB1F4C" w14:textId="458DF1DE" w:rsidR="00844380" w:rsidRPr="0005228F" w:rsidRDefault="00844380" w:rsidP="00844380">
      <w:pPr>
        <w:pStyle w:val="ECCReference"/>
        <w:jc w:val="left"/>
      </w:pPr>
      <w:bookmarkStart w:id="961" w:name="_Ref514079886"/>
      <w:bookmarkStart w:id="962" w:name="_Ref31817766"/>
      <w:r w:rsidRPr="0005228F">
        <w:t>ETSI EN 302 574-1</w:t>
      </w:r>
      <w:r w:rsidR="00402D62">
        <w:t xml:space="preserve"> V2.1.2</w:t>
      </w:r>
      <w:r w:rsidRPr="0005228F">
        <w:t>: “Satellite Earth Stations and Systems (SES); Harmonised Standard for Mobile Earth Stations (MES) operating in the 1 980 MHz to 2 010 MHz (earth-to-space) and 2 170 MHz to 2 200 MHz (space-to-earth) frequency bands covering the essential requirements of article 3.2 of the Directive 2014/53/EU; Part 1: Complementary Ground Component (CGC) for wideband systems</w:t>
      </w:r>
      <w:bookmarkEnd w:id="961"/>
      <w:r w:rsidRPr="0005228F">
        <w:t>”</w:t>
      </w:r>
      <w:bookmarkEnd w:id="962"/>
    </w:p>
    <w:p w14:paraId="6E1C6B3E" w14:textId="3534F9E4" w:rsidR="00844380" w:rsidRPr="0005228F" w:rsidRDefault="00844380" w:rsidP="00844380">
      <w:pPr>
        <w:pStyle w:val="ECCReference"/>
        <w:jc w:val="left"/>
      </w:pPr>
      <w:bookmarkStart w:id="963" w:name="_Ref514079895"/>
      <w:bookmarkStart w:id="964" w:name="_Ref31817760"/>
      <w:r w:rsidRPr="0005228F">
        <w:t>ETSI EN 302 574-2(V2.1.2: “Satellite Earth Stations and Systems (SES); Harmonised Standard for Mobile Earth Stations (MES) operating in the 1 980 MHz to 2 010 MHz (earth-to-space) and 2 170 MHz to 2 200 MHz (space-to-earth) frequency bands covering the essential requirements of article 3.2 of the Directive 2014/53/EU; Part 2: User Equipment (UE) for wideband systems</w:t>
      </w:r>
      <w:bookmarkEnd w:id="963"/>
      <w:r w:rsidRPr="0005228F">
        <w:t>”</w:t>
      </w:r>
      <w:bookmarkEnd w:id="964"/>
    </w:p>
    <w:p w14:paraId="534B120C" w14:textId="6A9689D1" w:rsidR="00844380" w:rsidRPr="0005228F" w:rsidRDefault="00844380" w:rsidP="00844380">
      <w:pPr>
        <w:pStyle w:val="ECCReference"/>
        <w:jc w:val="left"/>
      </w:pPr>
      <w:bookmarkStart w:id="965" w:name="_Ref514079908"/>
      <w:bookmarkStart w:id="966" w:name="_Ref31817778"/>
      <w:r w:rsidRPr="0005228F">
        <w:t>ETSI EN 302 544-1 V1.1.2: “Broadband Data Transmission Systems operating in the 2 500 MHz to 2 690 MHz frequency band; Part 1: TDD Base Stations; Harmonized EN covering the essential requirements of article 3.2 of the R&amp;TTE Directive</w:t>
      </w:r>
      <w:bookmarkEnd w:id="965"/>
      <w:r w:rsidRPr="0005228F">
        <w:t>”</w:t>
      </w:r>
      <w:bookmarkEnd w:id="966"/>
    </w:p>
    <w:p w14:paraId="02003F30" w14:textId="5459DB9B" w:rsidR="00844380" w:rsidRPr="0005228F" w:rsidRDefault="00844380" w:rsidP="00844380">
      <w:pPr>
        <w:pStyle w:val="ECCReference"/>
        <w:jc w:val="left"/>
      </w:pPr>
      <w:bookmarkStart w:id="967" w:name="_Ref514079916"/>
      <w:r w:rsidRPr="0005228F">
        <w:t>ETSI EN 302 544-2 V1.1.2: “Broadband Data Transmission Systems operating in the 2 500 MHz to 2 690 MHz frequency band; Part 2: TDD User Equipment Stations; Harmonized EN covering the essential requirements of article 3.2 of the R&amp;TTE Directive</w:t>
      </w:r>
      <w:bookmarkEnd w:id="967"/>
      <w:r w:rsidRPr="0005228F">
        <w:t>”</w:t>
      </w:r>
    </w:p>
    <w:p w14:paraId="5E84CC55" w14:textId="2E5F4693" w:rsidR="00844380" w:rsidRPr="0005228F" w:rsidRDefault="00844380" w:rsidP="00844380">
      <w:pPr>
        <w:pStyle w:val="ECCReference"/>
        <w:jc w:val="left"/>
      </w:pPr>
      <w:bookmarkStart w:id="968" w:name="_Ref514079924"/>
      <w:bookmarkStart w:id="969" w:name="_Ref31817784"/>
      <w:r w:rsidRPr="0005228F">
        <w:t>ETSI EN 302 774 V1.2.1: “Broadband Wireless Access Systems (BWA) in the 3 400 MHz to 3 800 MHz frequency band; Base Stations; Harmonized EN covering the essential requirements of article 3.2 of the R&amp;TTE Directive</w:t>
      </w:r>
      <w:bookmarkEnd w:id="968"/>
      <w:r w:rsidRPr="0005228F">
        <w:t>”</w:t>
      </w:r>
      <w:bookmarkEnd w:id="969"/>
    </w:p>
    <w:p w14:paraId="279FC60E" w14:textId="7887FA21" w:rsidR="00844380" w:rsidRPr="0005228F" w:rsidRDefault="00844380" w:rsidP="00844380">
      <w:pPr>
        <w:pStyle w:val="ECCReference"/>
        <w:jc w:val="left"/>
      </w:pPr>
      <w:bookmarkStart w:id="970" w:name="_Ref514079933"/>
      <w:r w:rsidRPr="0005228F">
        <w:t>ETSI EN 301 841-3 V2.1.1: “VHF air - ground Digital Link (VDL) Mode 2; Technical characteristics and methods of measurement for ground-based equipment; Part 3: Harmonised Standard covering the essential requirements of article 3.2 of the Directive 2014/53/EU</w:t>
      </w:r>
      <w:bookmarkEnd w:id="970"/>
      <w:r w:rsidRPr="0005228F">
        <w:t>”</w:t>
      </w:r>
    </w:p>
    <w:p w14:paraId="377DC427" w14:textId="7EDD95CC" w:rsidR="00844380" w:rsidRPr="0005228F" w:rsidRDefault="00844380" w:rsidP="00844380">
      <w:pPr>
        <w:pStyle w:val="ECCReference"/>
        <w:jc w:val="left"/>
      </w:pPr>
      <w:bookmarkStart w:id="971" w:name="_Ref514079947"/>
      <w:r w:rsidRPr="0005228F">
        <w:t>ETSI EN 302 217-2 V3.1.1: “Fixed Radio Systems; Characteristics and requirements for point-to-point equipment and antennas; Part 2: Digital systems operating in frequency bands from 1 GHz to 86 GHz; Harmonised Standard covering the essential requirements of article 3.2 of Directive 2014/53/EU</w:t>
      </w:r>
      <w:bookmarkEnd w:id="971"/>
      <w:r w:rsidRPr="0005228F">
        <w:t>”</w:t>
      </w:r>
    </w:p>
    <w:p w14:paraId="6EDAE76E" w14:textId="524EF1CD" w:rsidR="00844380" w:rsidRPr="0005228F" w:rsidRDefault="00844380" w:rsidP="00844380">
      <w:pPr>
        <w:pStyle w:val="ECCReference"/>
        <w:jc w:val="left"/>
      </w:pPr>
      <w:bookmarkStart w:id="972" w:name="_Ref514080291"/>
      <w:r w:rsidRPr="0005228F">
        <w:t>ETSI TR 103 053</w:t>
      </w:r>
      <w:r w:rsidR="009F263D">
        <w:t xml:space="preserve"> V1.1.1 (2014-09)</w:t>
      </w:r>
      <w:r w:rsidRPr="0005228F">
        <w:t>: Fixed Radio Systems; Parameters affecting the Signal-to-Noise Ratio (SNR) and the Receiver Signal Level (RSL) threshold in point-to-point receivers; Theory and practice</w:t>
      </w:r>
      <w:bookmarkEnd w:id="972"/>
    </w:p>
    <w:p w14:paraId="5EED49F1" w14:textId="77777777" w:rsidR="00844380" w:rsidRPr="0005228F" w:rsidRDefault="00844380" w:rsidP="00844380">
      <w:pPr>
        <w:pStyle w:val="ECCReference"/>
        <w:jc w:val="left"/>
      </w:pPr>
      <w:bookmarkStart w:id="973" w:name="_Ref514080319"/>
      <w:bookmarkStart w:id="974" w:name="_Ref25227684"/>
      <w:r w:rsidRPr="0005228F">
        <w:t>ITU-R Recommendation F.746-10: “Radio-frequency arrangements for fixed service systems</w:t>
      </w:r>
      <w:bookmarkEnd w:id="973"/>
      <w:r w:rsidRPr="0005228F">
        <w:t>”</w:t>
      </w:r>
      <w:bookmarkEnd w:id="974"/>
    </w:p>
    <w:p w14:paraId="503A7A71" w14:textId="77777777" w:rsidR="00844380" w:rsidRPr="0005228F" w:rsidRDefault="00844380" w:rsidP="00844380">
      <w:pPr>
        <w:pStyle w:val="ECCReference"/>
        <w:jc w:val="left"/>
      </w:pPr>
      <w:bookmarkStart w:id="975" w:name="_Ref19869744"/>
      <w:r w:rsidRPr="0005228F">
        <w:t>ETSI Directives Version 40, April 2019</w:t>
      </w:r>
      <w:bookmarkEnd w:id="975"/>
    </w:p>
    <w:p w14:paraId="6E781D5C" w14:textId="77777777" w:rsidR="00844380" w:rsidRPr="0005228F" w:rsidRDefault="00844380" w:rsidP="00844380">
      <w:pPr>
        <w:pStyle w:val="ECCReference"/>
        <w:jc w:val="left"/>
      </w:pPr>
      <w:bookmarkStart w:id="976" w:name="_Ref25229050"/>
      <w:r w:rsidRPr="0005228F">
        <w:t>Report ITU-R M.2039</w:t>
      </w:r>
      <w:bookmarkEnd w:id="976"/>
      <w:r w:rsidRPr="0005228F">
        <w:t>: “Characteristics of terrestrial IMT-2000 systems for frequency sharing/interference analyses”, 2004</w:t>
      </w:r>
    </w:p>
    <w:p w14:paraId="110B4A3C" w14:textId="2CBD49C9" w:rsidR="00844380" w:rsidRPr="00AA61CD" w:rsidRDefault="00844380" w:rsidP="00844380">
      <w:pPr>
        <w:pStyle w:val="ECCReference"/>
        <w:jc w:val="left"/>
        <w:rPr>
          <w:rStyle w:val="ECCParagraph"/>
        </w:rPr>
      </w:pPr>
      <w:bookmarkStart w:id="977" w:name="_Ref26343883"/>
      <w:r w:rsidRPr="00AA61CD">
        <w:rPr>
          <w:rStyle w:val="ECCParagraph"/>
        </w:rPr>
        <w:t>ERC Report 063</w:t>
      </w:r>
      <w:bookmarkEnd w:id="977"/>
      <w:r w:rsidRPr="00AA61CD">
        <w:rPr>
          <w:rStyle w:val="ECCParagraph"/>
        </w:rPr>
        <w:t>: “Introduction of radio microphone applications in the frequency range 1785 - 1800 MHz”</w:t>
      </w:r>
      <w:r w:rsidR="009F263D">
        <w:rPr>
          <w:rStyle w:val="ECCParagraph"/>
        </w:rPr>
        <w:t>, May 1998</w:t>
      </w:r>
    </w:p>
    <w:p w14:paraId="792BA45A" w14:textId="56A628C1" w:rsidR="00844380" w:rsidRPr="00AA61CD" w:rsidRDefault="00844380" w:rsidP="00844380">
      <w:pPr>
        <w:pStyle w:val="ECCReference"/>
        <w:jc w:val="left"/>
        <w:rPr>
          <w:rStyle w:val="ECCParagraph"/>
        </w:rPr>
      </w:pPr>
      <w:bookmarkStart w:id="978" w:name="_Ref26343942"/>
      <w:r w:rsidRPr="00AA61CD">
        <w:rPr>
          <w:rStyle w:val="ECCParagraph"/>
        </w:rPr>
        <w:t>ERC Recommendation 70-03</w:t>
      </w:r>
      <w:bookmarkEnd w:id="978"/>
      <w:r w:rsidRPr="00AA61CD">
        <w:rPr>
          <w:rStyle w:val="ECCParagraph"/>
        </w:rPr>
        <w:t>: “</w:t>
      </w:r>
      <w:r w:rsidR="009F263D">
        <w:rPr>
          <w:rStyle w:val="ECCParagraph"/>
        </w:rPr>
        <w:t>R</w:t>
      </w:r>
      <w:r w:rsidR="009F263D" w:rsidRPr="00AA61CD">
        <w:rPr>
          <w:rStyle w:val="ECCParagraph"/>
        </w:rPr>
        <w:t xml:space="preserve">elating </w:t>
      </w:r>
      <w:r w:rsidRPr="00AA61CD">
        <w:rPr>
          <w:rStyle w:val="ECCParagraph"/>
        </w:rPr>
        <w:t>to the use of Short Range Devices (SRD)”</w:t>
      </w:r>
      <w:r w:rsidR="009F263D">
        <w:rPr>
          <w:rStyle w:val="ECCParagraph"/>
        </w:rPr>
        <w:t>, amended June 2019</w:t>
      </w:r>
    </w:p>
    <w:p w14:paraId="1A4D189E" w14:textId="0150F6C9" w:rsidR="00844380" w:rsidRPr="00AA61CD" w:rsidRDefault="00844380" w:rsidP="00844380">
      <w:pPr>
        <w:pStyle w:val="ECCReference"/>
        <w:jc w:val="left"/>
        <w:rPr>
          <w:rStyle w:val="ECCParagraph"/>
        </w:rPr>
      </w:pPr>
      <w:bookmarkStart w:id="979" w:name="_Ref26343839"/>
      <w:r w:rsidRPr="00AA61CD">
        <w:rPr>
          <w:rStyle w:val="ECCParagraph"/>
        </w:rPr>
        <w:t>ERC Report 064</w:t>
      </w:r>
      <w:bookmarkEnd w:id="979"/>
      <w:r w:rsidRPr="00AA61CD">
        <w:rPr>
          <w:rStyle w:val="ECCParagraph"/>
        </w:rPr>
        <w:t>: “Frequency sharing between UMTS and existing fixed services”</w:t>
      </w:r>
      <w:r w:rsidR="009F263D">
        <w:rPr>
          <w:rStyle w:val="ECCParagraph"/>
        </w:rPr>
        <w:t>, May 1999</w:t>
      </w:r>
    </w:p>
    <w:p w14:paraId="1AB62C0F" w14:textId="5984F1AB" w:rsidR="00844380" w:rsidRPr="00AA61CD" w:rsidRDefault="00844380" w:rsidP="00844380">
      <w:pPr>
        <w:pStyle w:val="ECCReference"/>
        <w:jc w:val="left"/>
        <w:rPr>
          <w:rStyle w:val="ECCParagraph"/>
        </w:rPr>
      </w:pPr>
      <w:bookmarkStart w:id="980" w:name="_Ref26343828"/>
      <w:r w:rsidRPr="00AA61CD">
        <w:rPr>
          <w:rStyle w:val="ECCParagraph"/>
        </w:rPr>
        <w:t>ERC Report 065</w:t>
      </w:r>
      <w:bookmarkEnd w:id="980"/>
      <w:r w:rsidRPr="00402D62">
        <w:rPr>
          <w:rStyle w:val="ECCParagraph"/>
        </w:rPr>
        <w:t>: “A</w:t>
      </w:r>
      <w:r w:rsidRPr="00AA61CD">
        <w:rPr>
          <w:rStyle w:val="ECCParagraph"/>
        </w:rPr>
        <w:t xml:space="preserve">djacent band compatibility between </w:t>
      </w:r>
      <w:r w:rsidR="009F263D">
        <w:rPr>
          <w:rStyle w:val="ECCParagraph"/>
        </w:rPr>
        <w:t>UMTS</w:t>
      </w:r>
      <w:r w:rsidR="009F263D" w:rsidRPr="00AA61CD">
        <w:rPr>
          <w:rStyle w:val="ECCParagraph"/>
        </w:rPr>
        <w:t xml:space="preserve"> </w:t>
      </w:r>
      <w:r w:rsidRPr="00AA61CD">
        <w:rPr>
          <w:rStyle w:val="ECCParagraph"/>
        </w:rPr>
        <w:t>and other services in the 2 GHz band”</w:t>
      </w:r>
      <w:r w:rsidR="009F263D">
        <w:rPr>
          <w:rStyle w:val="ECCParagraph"/>
        </w:rPr>
        <w:t xml:space="preserve"> November 1999</w:t>
      </w:r>
    </w:p>
    <w:p w14:paraId="59C4F9F0" w14:textId="27FE31B8" w:rsidR="00844380" w:rsidRPr="00402D62" w:rsidRDefault="00844380" w:rsidP="00844380">
      <w:pPr>
        <w:pStyle w:val="ECCReference"/>
        <w:jc w:val="left"/>
        <w:rPr>
          <w:rStyle w:val="ECCParagraph"/>
        </w:rPr>
      </w:pPr>
      <w:bookmarkStart w:id="981" w:name="_Ref26344974"/>
      <w:r w:rsidRPr="00402D62">
        <w:rPr>
          <w:rStyle w:val="ECCParagraph"/>
        </w:rPr>
        <w:t>ECC Recommendation (19)02</w:t>
      </w:r>
      <w:bookmarkEnd w:id="981"/>
      <w:r w:rsidRPr="00402D62">
        <w:rPr>
          <w:rStyle w:val="ECCParagraph"/>
        </w:rPr>
        <w:t>: “</w:t>
      </w:r>
      <w:r w:rsidR="00402D62">
        <w:rPr>
          <w:rStyle w:val="ECCParagraph"/>
        </w:rPr>
        <w:t>G</w:t>
      </w:r>
      <w:r w:rsidR="00402D62" w:rsidRPr="00AA61CD">
        <w:rPr>
          <w:rStyle w:val="ECCParagraph"/>
        </w:rPr>
        <w:t xml:space="preserve">uidance </w:t>
      </w:r>
      <w:r w:rsidRPr="00AA61CD">
        <w:rPr>
          <w:rStyle w:val="ECCParagraph"/>
        </w:rPr>
        <w:t>and methodologies when considering typical unwanted emissions in sharing/compatibility studies”</w:t>
      </w:r>
      <w:r w:rsidR="00402D62">
        <w:rPr>
          <w:rStyle w:val="ECCParagraph"/>
        </w:rPr>
        <w:t>, May 2019</w:t>
      </w:r>
    </w:p>
    <w:p w14:paraId="74B558C1" w14:textId="77777777" w:rsidR="00844380" w:rsidRPr="00402D62" w:rsidRDefault="00844380" w:rsidP="00844380">
      <w:pPr>
        <w:pStyle w:val="ECCReference"/>
        <w:jc w:val="left"/>
        <w:rPr>
          <w:rStyle w:val="ECCParagraph"/>
        </w:rPr>
      </w:pPr>
      <w:bookmarkStart w:id="982" w:name="_Ref26347528"/>
      <w:r w:rsidRPr="00AA61CD">
        <w:rPr>
          <w:rStyle w:val="ECCParagraph"/>
        </w:rPr>
        <w:t>ETSI EN 301 511</w:t>
      </w:r>
      <w:bookmarkEnd w:id="982"/>
      <w:r w:rsidRPr="00AA61CD">
        <w:rPr>
          <w:rStyle w:val="ECCParagraph"/>
        </w:rPr>
        <w:t xml:space="preserve"> 12.5.1 (2017-03): “ Global System for Mobile communications (GSM); Mobile Stations (MS) equipment; Harmonised Standard covering the essential requirements of article 3.2 of Directive 2014/53/EU”</w:t>
      </w:r>
    </w:p>
    <w:p w14:paraId="6C1AEBE2" w14:textId="2F47C847" w:rsidR="00844380" w:rsidRPr="0005228F" w:rsidRDefault="00844380" w:rsidP="00844380">
      <w:pPr>
        <w:pStyle w:val="ECCReference"/>
        <w:jc w:val="left"/>
      </w:pPr>
      <w:bookmarkStart w:id="983" w:name="_Ref26347460"/>
      <w:bookmarkStart w:id="984" w:name="_Ref31814298"/>
      <w:r w:rsidRPr="0005228F">
        <w:t>ETSI TS 145 005</w:t>
      </w:r>
      <w:bookmarkEnd w:id="983"/>
      <w:r w:rsidR="009F263D">
        <w:t xml:space="preserve"> </w:t>
      </w:r>
      <w:r w:rsidR="009F263D" w:rsidRPr="009F263D">
        <w:t>V10.8.0 (2014-01)</w:t>
      </w:r>
      <w:r w:rsidRPr="0005228F">
        <w:t>: “Digital cellular telecommunications system (Phase 2+) (GSM); GSM/EDGE Radio transmission and reception (3GPP TS 45.005 version 13.3.0 Release 13)”</w:t>
      </w:r>
      <w:bookmarkEnd w:id="984"/>
    </w:p>
    <w:p w14:paraId="5FD81C09" w14:textId="58C9F736" w:rsidR="00844380" w:rsidRPr="0005228F" w:rsidRDefault="00844380" w:rsidP="00844380">
      <w:pPr>
        <w:pStyle w:val="ECCReference"/>
        <w:jc w:val="left"/>
      </w:pPr>
      <w:bookmarkStart w:id="985" w:name="_Ref26367384"/>
      <w:r w:rsidRPr="0005228F">
        <w:t>Recommendation ITU-R  P.372-14 (08/2019): “Radio noise”</w:t>
      </w:r>
      <w:bookmarkEnd w:id="985"/>
    </w:p>
    <w:p w14:paraId="00B86482" w14:textId="41F7CAFD" w:rsidR="00844380" w:rsidRPr="0005228F" w:rsidRDefault="00844380" w:rsidP="00844380">
      <w:pPr>
        <w:pStyle w:val="ECCReference"/>
        <w:jc w:val="left"/>
      </w:pPr>
      <w:bookmarkStart w:id="986" w:name="_Ref26537389"/>
      <w:bookmarkStart w:id="987" w:name="_Ref26537241"/>
      <w:r w:rsidRPr="0005228F">
        <w:t>ETSI EN 301 406</w:t>
      </w:r>
      <w:bookmarkEnd w:id="986"/>
      <w:r w:rsidR="009F263D">
        <w:t xml:space="preserve"> </w:t>
      </w:r>
      <w:r w:rsidR="009F263D" w:rsidRPr="009F263D">
        <w:t>V1.5.1 (2003-07)</w:t>
      </w:r>
      <w:r w:rsidRPr="0005228F">
        <w:t>: Digital Enhanced Cordless Telecommunications (DECT); Harmonised Standard covering the essential requirements of article 3.2 of the Directive 2014/53/EU</w:t>
      </w:r>
    </w:p>
    <w:p w14:paraId="3CF47D88" w14:textId="759E94D6" w:rsidR="00844380" w:rsidRDefault="00844380" w:rsidP="00844380">
      <w:pPr>
        <w:pStyle w:val="ECCReference"/>
        <w:jc w:val="left"/>
      </w:pPr>
      <w:bookmarkStart w:id="988" w:name="_Ref26537499"/>
      <w:bookmarkStart w:id="989" w:name="_Ref31814553"/>
      <w:r w:rsidRPr="0005228F">
        <w:t>ETSI EN 300 175-2</w:t>
      </w:r>
      <w:bookmarkEnd w:id="987"/>
      <w:bookmarkEnd w:id="988"/>
      <w:r w:rsidR="009F263D">
        <w:t xml:space="preserve"> </w:t>
      </w:r>
      <w:r w:rsidR="009F263D" w:rsidRPr="009F263D">
        <w:t>V2.8.1 (2019-12)</w:t>
      </w:r>
      <w:r w:rsidRPr="0005228F">
        <w:t>: “Digital Enhanced Cordless Telecommunications (DECT); Common Interface (CI); Part 2: Physical Layer (PHL)”</w:t>
      </w:r>
      <w:bookmarkEnd w:id="989"/>
    </w:p>
    <w:p w14:paraId="5B379D71" w14:textId="3831F173" w:rsidR="00507CDF" w:rsidRDefault="00507CDF" w:rsidP="00844380">
      <w:pPr>
        <w:pStyle w:val="ECCReference"/>
        <w:jc w:val="left"/>
      </w:pPr>
      <w:bookmarkStart w:id="990" w:name="_Ref31814921"/>
      <w:r w:rsidRPr="00507CDF">
        <w:t>ETSI TS 151 010-1</w:t>
      </w:r>
      <w:bookmarkEnd w:id="990"/>
      <w:r w:rsidR="00402D62">
        <w:t xml:space="preserve"> V13.10.0 (2019-10): </w:t>
      </w:r>
      <w:r w:rsidR="00402D62" w:rsidRPr="00402D62">
        <w:t>“Digital cellular telecommunications system (Phase 2+) (GSM); Mobile Station (MS) conformance specification; Part 1: Conformance specification”</w:t>
      </w:r>
    </w:p>
    <w:p w14:paraId="5F8EBB43" w14:textId="00BB47B7" w:rsidR="00507CDF" w:rsidRDefault="00507CDF" w:rsidP="00844380">
      <w:pPr>
        <w:pStyle w:val="ECCReference"/>
        <w:jc w:val="left"/>
      </w:pPr>
      <w:bookmarkStart w:id="991" w:name="_Ref31814928"/>
      <w:r w:rsidRPr="00507CDF">
        <w:t>3GPP TS 05.05</w:t>
      </w:r>
      <w:bookmarkEnd w:id="991"/>
      <w:r w:rsidR="00402D62">
        <w:t xml:space="preserve"> V3.16.0 (1995-01): </w:t>
      </w:r>
      <w:r w:rsidR="00402D62" w:rsidRPr="00402D62">
        <w:t>“European digital cellular telecommunications system (Phase 1); Radio Transmission and Reception (GSM 05.05)”</w:t>
      </w:r>
    </w:p>
    <w:p w14:paraId="12655FD0" w14:textId="7E88528D" w:rsidR="00507CDF" w:rsidRDefault="00507CDF" w:rsidP="00844380">
      <w:pPr>
        <w:pStyle w:val="ECCReference"/>
        <w:jc w:val="left"/>
      </w:pPr>
      <w:bookmarkStart w:id="992" w:name="_Ref31814970"/>
      <w:r w:rsidRPr="00507CDF">
        <w:t>ETSI TS 102 933-2</w:t>
      </w:r>
      <w:bookmarkEnd w:id="992"/>
      <w:r w:rsidR="001651DB">
        <w:t xml:space="preserve"> v2.1.1 (2015-06)</w:t>
      </w:r>
      <w:r w:rsidR="00402D62" w:rsidRPr="00402D62">
        <w:t>: “Railway Telecommunications (RT); GSM-R improved receiver parameters; Part 2: Radio conformance testing”</w:t>
      </w:r>
    </w:p>
    <w:p w14:paraId="10BC62B7" w14:textId="38A49934" w:rsidR="00507CDF" w:rsidRDefault="00BC3E48" w:rsidP="00844380">
      <w:pPr>
        <w:pStyle w:val="ECCReference"/>
        <w:jc w:val="left"/>
      </w:pPr>
      <w:bookmarkStart w:id="993" w:name="_Ref31815171"/>
      <w:r w:rsidRPr="00BC3E48">
        <w:t>ECC Decision(16)02</w:t>
      </w:r>
      <w:bookmarkEnd w:id="993"/>
      <w:r w:rsidR="00402D62" w:rsidRPr="00402D62">
        <w:t>: “</w:t>
      </w:r>
      <w:r w:rsidR="001651DB">
        <w:t>H</w:t>
      </w:r>
      <w:r w:rsidR="001651DB" w:rsidRPr="001651DB">
        <w:t>armonised technical conditions and frequency bands for the implementation of Broadband Public Protection and Disaster Relief (BB-PPDR) systems</w:t>
      </w:r>
      <w:r w:rsidR="00402D62" w:rsidRPr="00402D62">
        <w:t>”</w:t>
      </w:r>
      <w:r w:rsidR="001651DB">
        <w:t xml:space="preserve">, </w:t>
      </w:r>
      <w:r w:rsidR="001651DB" w:rsidRPr="001651DB">
        <w:t>amended March 2019</w:t>
      </w:r>
    </w:p>
    <w:p w14:paraId="495E42FE" w14:textId="789B01F8" w:rsidR="00BC3E48" w:rsidRDefault="00BC3E48" w:rsidP="00844380">
      <w:pPr>
        <w:pStyle w:val="ECCReference"/>
        <w:jc w:val="left"/>
      </w:pPr>
      <w:bookmarkStart w:id="994" w:name="_Ref31815175"/>
      <w:r w:rsidRPr="00BC3E48">
        <w:t>ECC Decision(15)01</w:t>
      </w:r>
      <w:bookmarkEnd w:id="994"/>
      <w:r w:rsidR="00402D62" w:rsidRPr="00402D62">
        <w:t>: “</w:t>
      </w:r>
      <w:r w:rsidR="001651DB" w:rsidRPr="001651DB">
        <w:t>Harmonised technical conditions for mobile/fixed communications networks (MFCN) in the band 694-790 MHz including a paired frequency arrangement (Frequency Division Duplex 2x30 MHz) and an optional unpaired frequency arrangement (Supplemental Downlink)</w:t>
      </w:r>
      <w:r w:rsidR="00402D62" w:rsidRPr="00402D62">
        <w:t>”</w:t>
      </w:r>
      <w:r w:rsidR="001651DB">
        <w:t>, March 2015</w:t>
      </w:r>
    </w:p>
    <w:p w14:paraId="6FA3AA8A" w14:textId="189D2616" w:rsidR="00657E88" w:rsidRDefault="00657E88" w:rsidP="00844380">
      <w:pPr>
        <w:pStyle w:val="ECCReference"/>
        <w:jc w:val="left"/>
      </w:pPr>
      <w:bookmarkStart w:id="995" w:name="_Ref31816068"/>
      <w:r w:rsidRPr="00657E88">
        <w:t>ETSI EN 303 413</w:t>
      </w:r>
      <w:bookmarkEnd w:id="995"/>
      <w:r w:rsidR="001651DB">
        <w:t xml:space="preserve"> V1.1.1 (2017-06)</w:t>
      </w:r>
      <w:r w:rsidR="00402D62" w:rsidRPr="00402D62">
        <w:t>: “</w:t>
      </w:r>
      <w:r w:rsidR="001651DB" w:rsidRPr="001651DB">
        <w:t>Satellite Earth Stations and Systems (SES); Global Navigation Satellite System (GNSS) receivers; Radio equipment operating in the 1 164 MHz to 1 300 MHz and 1 559 MHz to 1 610 MHz frequency bands; Harmonised Standard covering the essential requirements of article 3.2 of Directive 2014/53/EU</w:t>
      </w:r>
      <w:r w:rsidR="00402D62" w:rsidRPr="00402D62">
        <w:t>”</w:t>
      </w:r>
    </w:p>
    <w:p w14:paraId="68306343" w14:textId="19F16792" w:rsidR="00657E88" w:rsidRDefault="00657E88" w:rsidP="00844380">
      <w:pPr>
        <w:pStyle w:val="ECCReference"/>
        <w:jc w:val="left"/>
      </w:pPr>
      <w:bookmarkStart w:id="996" w:name="_Ref31817338"/>
      <w:smartTag w:uri="urn:schemas-microsoft-com:office:smarttags" w:element="stockticker">
        <w:r w:rsidRPr="00657E88">
          <w:t>ECC</w:t>
        </w:r>
      </w:smartTag>
      <w:r w:rsidRPr="00657E88">
        <w:t xml:space="preserve"> Report 096</w:t>
      </w:r>
      <w:bookmarkEnd w:id="996"/>
      <w:r w:rsidR="00402D62" w:rsidRPr="00402D62">
        <w:t>: “</w:t>
      </w:r>
      <w:r w:rsidR="001651DB" w:rsidRPr="001651DB">
        <w:t>Compatibility between UMTS 900/1800 and systems operating in adjacent bands</w:t>
      </w:r>
      <w:r w:rsidR="00402D62" w:rsidRPr="00402D62">
        <w:t>”</w:t>
      </w:r>
      <w:r w:rsidR="001651DB">
        <w:t>, April 2007</w:t>
      </w:r>
    </w:p>
    <w:p w14:paraId="7DE10FE7" w14:textId="053F1695" w:rsidR="00533C10" w:rsidRDefault="00533C10" w:rsidP="00533C10">
      <w:pPr>
        <w:pStyle w:val="ECCReference"/>
        <w:jc w:val="left"/>
      </w:pPr>
      <w:bookmarkStart w:id="997" w:name="_Ref31817442"/>
      <w:r>
        <w:t>ECC Report 082</w:t>
      </w:r>
      <w:bookmarkEnd w:id="997"/>
      <w:r w:rsidR="00402D62" w:rsidRPr="00402D62">
        <w:t>: “</w:t>
      </w:r>
      <w:r w:rsidR="001651DB" w:rsidRPr="001651DB">
        <w:t>Compatibility study for UMTS operating within the GSM 900 and GSM 1800 frequency bands</w:t>
      </w:r>
      <w:r w:rsidR="00402D62" w:rsidRPr="00402D62">
        <w:t>”</w:t>
      </w:r>
      <w:r w:rsidR="001651DB">
        <w:t>, June 2006</w:t>
      </w:r>
    </w:p>
    <w:p w14:paraId="378C7C05" w14:textId="2725FDE7" w:rsidR="00657E88" w:rsidRPr="0005228F" w:rsidRDefault="00533C10" w:rsidP="00844380">
      <w:pPr>
        <w:pStyle w:val="ECCReference"/>
        <w:jc w:val="left"/>
      </w:pPr>
      <w:bookmarkStart w:id="998" w:name="_Ref31817507"/>
      <w:r>
        <w:t>CEPT Report 42</w:t>
      </w:r>
      <w:bookmarkEnd w:id="998"/>
      <w:r w:rsidR="00402D62" w:rsidRPr="00402D62">
        <w:t>: “</w:t>
      </w:r>
      <w:r w:rsidR="001651DB" w:rsidRPr="001651DB">
        <w:t>Compatibility between UMTS and existing and planned aeronautical systems above 960 MHz</w:t>
      </w:r>
      <w:r w:rsidR="00402D62" w:rsidRPr="00402D62">
        <w:t>”</w:t>
      </w:r>
      <w:r w:rsidR="001651DB">
        <w:t>, November 2010</w:t>
      </w:r>
    </w:p>
    <w:bookmarkEnd w:id="62"/>
    <w:bookmarkEnd w:id="63"/>
    <w:bookmarkEnd w:id="64"/>
    <w:bookmarkEnd w:id="65"/>
    <w:bookmarkEnd w:id="66"/>
    <w:bookmarkEnd w:id="67"/>
    <w:bookmarkEnd w:id="68"/>
    <w:bookmarkEnd w:id="69"/>
    <w:bookmarkEnd w:id="70"/>
    <w:bookmarkEnd w:id="71"/>
    <w:bookmarkEnd w:id="72"/>
    <w:bookmarkEnd w:id="73"/>
    <w:p w14:paraId="0A80ADFE" w14:textId="31D964C4" w:rsidR="00844380" w:rsidRPr="0005228F" w:rsidRDefault="00844380" w:rsidP="00844380">
      <w:pPr>
        <w:pStyle w:val="ECCReference"/>
        <w:numPr>
          <w:ilvl w:val="0"/>
          <w:numId w:val="0"/>
        </w:numPr>
        <w:ind w:left="397"/>
      </w:pPr>
    </w:p>
    <w:sectPr w:rsidR="00844380" w:rsidRPr="0005228F" w:rsidSect="00290CED">
      <w:headerReference w:type="even" r:id="rId324"/>
      <w:headerReference w:type="default" r:id="rId325"/>
      <w:footerReference w:type="even" r:id="rId326"/>
      <w:footerReference w:type="default" r:id="rId327"/>
      <w:headerReference w:type="first" r:id="rId328"/>
      <w:footerReference w:type="first" r:id="rId329"/>
      <w:type w:val="continuous"/>
      <w:pgSz w:w="11907" w:h="16840" w:code="9"/>
      <w:pgMar w:top="1276"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16347" w14:textId="77777777" w:rsidR="00C029BB" w:rsidRDefault="00C029BB" w:rsidP="004930E1">
      <w:r>
        <w:separator/>
      </w:r>
    </w:p>
    <w:p w14:paraId="639A56F5" w14:textId="77777777" w:rsidR="00C029BB" w:rsidRDefault="00C029BB" w:rsidP="004930E1"/>
  </w:endnote>
  <w:endnote w:type="continuationSeparator" w:id="0">
    <w:p w14:paraId="2C27ED5E" w14:textId="77777777" w:rsidR="00C029BB" w:rsidRDefault="00C029BB" w:rsidP="004930E1">
      <w:r>
        <w:continuationSeparator/>
      </w:r>
    </w:p>
    <w:p w14:paraId="12CA0279" w14:textId="77777777" w:rsidR="00C029BB" w:rsidRDefault="00C029BB"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00000000"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D809" w14:textId="77777777" w:rsidR="002C49D9" w:rsidRDefault="002C49D9">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3F85D" w14:textId="77777777" w:rsidR="002C49D9" w:rsidRDefault="002C49D9">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1D3BA" w14:textId="77777777" w:rsidR="002C49D9" w:rsidRDefault="002C49D9">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7A150" w14:textId="77777777" w:rsidR="00C029BB" w:rsidRPr="00F7440E" w:rsidRDefault="00C029BB" w:rsidP="004930E1">
      <w:pPr>
        <w:pStyle w:val="FootnoteText"/>
      </w:pPr>
      <w:r>
        <w:separator/>
      </w:r>
    </w:p>
  </w:footnote>
  <w:footnote w:type="continuationSeparator" w:id="0">
    <w:p w14:paraId="3E04E65E" w14:textId="77777777" w:rsidR="00C029BB" w:rsidRPr="00F7440E" w:rsidRDefault="00C029BB" w:rsidP="004930E1">
      <w:r>
        <w:continuationSeparator/>
      </w:r>
    </w:p>
  </w:footnote>
  <w:footnote w:type="continuationNotice" w:id="1">
    <w:p w14:paraId="5DA61E5F" w14:textId="77777777" w:rsidR="00C029BB" w:rsidRPr="00CD07E7" w:rsidRDefault="00C029BB" w:rsidP="004930E1"/>
  </w:footnote>
  <w:footnote w:id="2">
    <w:p w14:paraId="15E645DB" w14:textId="77777777" w:rsidR="002C49D9" w:rsidRDefault="002C49D9" w:rsidP="001E0C3D">
      <w:pPr>
        <w:pStyle w:val="FootnoteText"/>
        <w:rPr>
          <w:lang w:val="en-GB"/>
        </w:rPr>
      </w:pPr>
      <w:r>
        <w:rPr>
          <w:rStyle w:val="FootnoteReference"/>
        </w:rPr>
        <w:footnoteRef/>
      </w:r>
      <w:r w:rsidRPr="00E36D3C">
        <w:rPr>
          <w:lang w:val="en-GB"/>
        </w:rPr>
        <w:t xml:space="preserve"> Published in the Official Journal of the European Union on </w:t>
      </w:r>
      <w:r>
        <w:rPr>
          <w:lang w:val="en-GB"/>
        </w:rPr>
        <w:t xml:space="preserve">22 </w:t>
      </w:r>
      <w:r w:rsidRPr="00E36D3C">
        <w:rPr>
          <w:lang w:val="en-GB"/>
        </w:rPr>
        <w:t xml:space="preserve">May 2014, repealed the Radio and Telecommunications Terminal Equipment Directive (R&amp;TTE) 1999/5/EC </w:t>
      </w:r>
    </w:p>
  </w:footnote>
  <w:footnote w:id="3">
    <w:p w14:paraId="3E12A8B1" w14:textId="77777777" w:rsidR="002C49D9" w:rsidRDefault="002C49D9" w:rsidP="001E0C3D">
      <w:pPr>
        <w:pStyle w:val="FootnoteText"/>
        <w:rPr>
          <w:lang w:val="en-GB"/>
        </w:rPr>
      </w:pPr>
      <w:r>
        <w:rPr>
          <w:rStyle w:val="FootnoteReference"/>
        </w:rPr>
        <w:footnoteRef/>
      </w:r>
      <w:r w:rsidRPr="00E36D3C">
        <w:rPr>
          <w:lang w:val="en-GB"/>
        </w:rPr>
        <w:t xml:space="preserve"> </w:t>
      </w:r>
      <w:r>
        <w:rPr>
          <w:lang w:val="en-GB"/>
        </w:rPr>
        <w:t xml:space="preserve">Where </w:t>
      </w:r>
      <w:r w:rsidRPr="00AB0CC5">
        <w:rPr>
          <w:lang w:val="en-GB"/>
        </w:rPr>
        <w:t xml:space="preserve">a </w:t>
      </w:r>
      <w:r>
        <w:rPr>
          <w:lang w:val="en-GB"/>
        </w:rPr>
        <w:t>manufacture</w:t>
      </w:r>
      <w:r w:rsidRPr="00AB0CC5">
        <w:rPr>
          <w:lang w:val="en-GB"/>
        </w:rPr>
        <w:t>r</w:t>
      </w:r>
      <w:r>
        <w:rPr>
          <w:lang w:val="en-GB"/>
        </w:rPr>
        <w:t xml:space="preserve"> bases a presumption of conformity in their declaration of conformity by applying a relevant Harmonised Standard cited in the Official Journal of the European Union.</w:t>
      </w:r>
    </w:p>
  </w:footnote>
  <w:footnote w:id="4">
    <w:p w14:paraId="2D444374" w14:textId="77777777" w:rsidR="002C49D9" w:rsidRPr="003675E6" w:rsidRDefault="002C49D9" w:rsidP="001E0C3D">
      <w:pPr>
        <w:pStyle w:val="FootnoteText"/>
        <w:rPr>
          <w:lang w:val="en-GB"/>
        </w:rPr>
      </w:pPr>
      <w:r>
        <w:rPr>
          <w:rStyle w:val="FootnoteReference"/>
        </w:rPr>
        <w:footnoteRef/>
      </w:r>
      <w:r w:rsidRPr="003675E6">
        <w:rPr>
          <w:lang w:val="en-GB"/>
        </w:rPr>
        <w:t xml:space="preserve"> </w:t>
      </w:r>
      <w:r w:rsidRPr="00DF4505">
        <w:rPr>
          <w:lang w:val="en-GB"/>
        </w:rPr>
        <w:t xml:space="preserve">Published in the Official Journal of the European Union on </w:t>
      </w:r>
      <w:r>
        <w:rPr>
          <w:lang w:val="en-GB"/>
        </w:rPr>
        <w:t xml:space="preserve">22 </w:t>
      </w:r>
      <w:r w:rsidRPr="00DF4505">
        <w:rPr>
          <w:lang w:val="en-GB"/>
        </w:rPr>
        <w:t>May 2014, repealed the Radio and Telecommunications Terminal Equipment Directive (R&amp;TTE) 1999/5/EC</w:t>
      </w:r>
      <w:r w:rsidRPr="00781A66">
        <w:rPr>
          <w:lang w:val="en-GB"/>
        </w:rPr>
        <w:t xml:space="preserve">. </w:t>
      </w:r>
    </w:p>
  </w:footnote>
  <w:footnote w:id="5">
    <w:p w14:paraId="2EDC7BAE" w14:textId="77777777" w:rsidR="002C49D9" w:rsidRPr="00781A66" w:rsidRDefault="002C49D9" w:rsidP="001E0C3D">
      <w:pPr>
        <w:pStyle w:val="FootnoteText"/>
        <w:rPr>
          <w:lang w:val="en-GB"/>
        </w:rPr>
      </w:pPr>
      <w:r>
        <w:rPr>
          <w:rStyle w:val="FootnoteReference"/>
        </w:rPr>
        <w:footnoteRef/>
      </w:r>
      <w:r w:rsidRPr="00781A66">
        <w:rPr>
          <w:lang w:val="en-GB"/>
        </w:rPr>
        <w:t xml:space="preserve"> Some receiver parameters were included in certain Harmonised Standards under the R&amp;TTE Directive</w:t>
      </w:r>
    </w:p>
  </w:footnote>
  <w:footnote w:id="6">
    <w:p w14:paraId="5B818113" w14:textId="77777777" w:rsidR="002C49D9" w:rsidRPr="00393551" w:rsidRDefault="002C49D9" w:rsidP="001E0C3D">
      <w:pPr>
        <w:pStyle w:val="FootnoteText"/>
        <w:rPr>
          <w:lang w:val="en-GB"/>
        </w:rPr>
      </w:pPr>
      <w:r>
        <w:rPr>
          <w:rStyle w:val="FootnoteReference"/>
        </w:rPr>
        <w:footnoteRef/>
      </w:r>
      <w:r w:rsidRPr="00575399">
        <w:rPr>
          <w:lang w:val="en-GB"/>
        </w:rPr>
        <w:t xml:space="preserve"> </w:t>
      </w:r>
      <w:r w:rsidRPr="00781A66">
        <w:rPr>
          <w:lang w:val="en-GB"/>
        </w:rPr>
        <w:t xml:space="preserve">Where a manufacturer </w:t>
      </w:r>
      <w:r>
        <w:rPr>
          <w:lang w:val="en-GB"/>
        </w:rPr>
        <w:t>base</w:t>
      </w:r>
      <w:r w:rsidRPr="00781A66">
        <w:rPr>
          <w:lang w:val="en-GB"/>
        </w:rPr>
        <w:t>s</w:t>
      </w:r>
      <w:r>
        <w:rPr>
          <w:lang w:val="en-GB"/>
        </w:rPr>
        <w:t xml:space="preserve"> a presumption of conformity in their declaration of conformity by applying a relevant Harmonised Standard cited in the </w:t>
      </w:r>
      <w:r w:rsidRPr="00DF4505">
        <w:rPr>
          <w:lang w:val="en-GB"/>
        </w:rPr>
        <w:t>Official Journal of the European Union</w:t>
      </w:r>
      <w:r>
        <w:rPr>
          <w:lang w:val="en-GB"/>
        </w:rPr>
        <w:t>.</w:t>
      </w:r>
    </w:p>
  </w:footnote>
  <w:footnote w:id="7">
    <w:p w14:paraId="5623EB41" w14:textId="77777777" w:rsidR="002C49D9" w:rsidRPr="00785393" w:rsidRDefault="002C49D9" w:rsidP="00844380">
      <w:pPr>
        <w:pStyle w:val="FootnoteText"/>
        <w:rPr>
          <w:lang w:val="en-GB"/>
        </w:rPr>
      </w:pPr>
      <w:r>
        <w:rPr>
          <w:rStyle w:val="FootnoteReference"/>
        </w:rPr>
        <w:footnoteRef/>
      </w:r>
      <w:r w:rsidRPr="00575399">
        <w:rPr>
          <w:lang w:val="en-GB"/>
        </w:rPr>
        <w:t xml:space="preserve"> This section describes the “interference driven” overloading effects; however, overloading is a generic phenomenon of all receivers.</w:t>
      </w:r>
    </w:p>
  </w:footnote>
  <w:footnote w:id="8">
    <w:p w14:paraId="2D307971" w14:textId="66542681" w:rsidR="002C49D9" w:rsidRPr="00781A66" w:rsidRDefault="002C49D9" w:rsidP="00844380">
      <w:pPr>
        <w:pStyle w:val="FootnoteText"/>
        <w:rPr>
          <w:lang w:val="en-GB"/>
        </w:rPr>
      </w:pPr>
      <w:r>
        <w:rPr>
          <w:rStyle w:val="FootnoteReference"/>
        </w:rPr>
        <w:footnoteRef/>
      </w:r>
      <w:r w:rsidRPr="00781A66">
        <w:rPr>
          <w:lang w:val="en-GB"/>
        </w:rPr>
        <w:t xml:space="preserve"> Noting that many other factors including tran</w:t>
      </w:r>
      <w:r w:rsidR="007F7F89" w:rsidRPr="00E06A0A">
        <w:rPr>
          <w:lang w:val="en-GB"/>
        </w:rPr>
        <w:t>s</w:t>
      </w:r>
      <w:r w:rsidRPr="00781A66">
        <w:rPr>
          <w:lang w:val="en-GB"/>
        </w:rPr>
        <w:t>mitter performance are included in a full sharing/compatibility study</w:t>
      </w:r>
    </w:p>
  </w:footnote>
  <w:footnote w:id="9">
    <w:p w14:paraId="37AFA10B" w14:textId="77777777" w:rsidR="002C49D9" w:rsidRPr="00486D7B" w:rsidRDefault="002C49D9" w:rsidP="00844380">
      <w:pPr>
        <w:pStyle w:val="FootnoteText"/>
        <w:rPr>
          <w:lang w:val="en-GB"/>
        </w:rPr>
      </w:pPr>
      <w:r>
        <w:rPr>
          <w:rStyle w:val="FootnoteReference"/>
        </w:rPr>
        <w:footnoteRef/>
      </w:r>
      <w:r w:rsidRPr="00486D7B">
        <w:rPr>
          <w:lang w:val="en-GB"/>
        </w:rPr>
        <w:t xml:space="preserve"> Manufacturers placing equipment on the European Market need to conform with the Radio Equipment Directive. There are three modules for conformity, two involve the use of a third party notified body, one is using a Harmonised Standard</w:t>
      </w:r>
    </w:p>
  </w:footnote>
  <w:footnote w:id="10">
    <w:p w14:paraId="67C1F74A" w14:textId="1456B903" w:rsidR="002C49D9" w:rsidRPr="0064019A" w:rsidRDefault="002C49D9" w:rsidP="00844380">
      <w:pPr>
        <w:pStyle w:val="FootnoteText"/>
        <w:rPr>
          <w:lang w:val="en-GB"/>
        </w:rPr>
      </w:pPr>
      <w:r>
        <w:rPr>
          <w:rStyle w:val="FootnoteReference"/>
        </w:rPr>
        <w:footnoteRef/>
      </w:r>
      <w:r w:rsidRPr="0064019A">
        <w:rPr>
          <w:lang w:val="en-GB"/>
        </w:rPr>
        <w:t xml:space="preserve"> </w:t>
      </w:r>
      <w:r w:rsidR="00E06A0A" w:rsidRPr="00E06A0A">
        <w:rPr>
          <w:lang w:val="en-GB"/>
        </w:rPr>
        <w:t>https://ec.europa.eu/growth/single-market/european-standards/Harmonised-standards/red_en</w:t>
      </w:r>
    </w:p>
  </w:footnote>
  <w:footnote w:id="11">
    <w:p w14:paraId="1738B8FD" w14:textId="65809D5D" w:rsidR="002C49D9" w:rsidRPr="0064019A" w:rsidRDefault="002C49D9" w:rsidP="00844380">
      <w:pPr>
        <w:pStyle w:val="FootnoteText"/>
        <w:rPr>
          <w:lang w:val="en-GB"/>
        </w:rPr>
      </w:pPr>
      <w:r>
        <w:rPr>
          <w:rStyle w:val="FootnoteReference"/>
        </w:rPr>
        <w:footnoteRef/>
      </w:r>
      <w:r w:rsidRPr="0064019A">
        <w:rPr>
          <w:lang w:val="en-GB"/>
        </w:rPr>
        <w:t xml:space="preserve"> </w:t>
      </w:r>
      <w:r w:rsidRPr="00781A66">
        <w:rPr>
          <w:lang w:val="en-GB"/>
        </w:rPr>
        <w:t xml:space="preserve">See footnote </w:t>
      </w:r>
      <w:r w:rsidR="007F7F89" w:rsidRPr="00E06A0A">
        <w:rPr>
          <w:lang w:val="en-GB"/>
        </w:rPr>
        <w:t>8</w:t>
      </w:r>
    </w:p>
  </w:footnote>
  <w:footnote w:id="12">
    <w:p w14:paraId="761D72FC" w14:textId="3BF9A123" w:rsidR="002C49D9" w:rsidRPr="00E06A0A" w:rsidRDefault="002C49D9" w:rsidP="00E06A0A">
      <w:pPr>
        <w:rPr>
          <w:sz w:val="16"/>
          <w:szCs w:val="16"/>
        </w:rPr>
      </w:pPr>
      <w:r>
        <w:rPr>
          <w:rStyle w:val="FootnoteReference"/>
        </w:rPr>
        <w:footnoteRef/>
      </w:r>
      <w:r w:rsidRPr="008265CB">
        <w:t xml:space="preserve"> </w:t>
      </w:r>
      <w:hyperlink r:id="rId1" w:history="1">
        <w:r w:rsidR="00E06A0A" w:rsidRPr="00E06A0A">
          <w:rPr>
            <w:rStyle w:val="Hyperlink"/>
            <w:sz w:val="16"/>
            <w:szCs w:val="16"/>
          </w:rPr>
          <w:t>https://cept.org/files/6682/MoU%20ECC%20and%20ETSI%20-%20update%202016.pdf</w:t>
        </w:r>
      </w:hyperlink>
      <w:r w:rsidRPr="00E06A0A">
        <w:rPr>
          <w:sz w:val="16"/>
          <w:szCs w:val="16"/>
        </w:rPr>
        <w:t xml:space="preserve"> Noting, 4.1 (a) and Mandate M/536.</w:t>
      </w:r>
    </w:p>
  </w:footnote>
  <w:footnote w:id="13">
    <w:p w14:paraId="62D12CC6" w14:textId="77777777" w:rsidR="002C49D9" w:rsidRPr="00EB44C9" w:rsidRDefault="002C49D9" w:rsidP="00844380">
      <w:pPr>
        <w:pStyle w:val="FootnoteText"/>
        <w:rPr>
          <w:lang w:val="en-GB"/>
        </w:rPr>
      </w:pPr>
      <w:r>
        <w:rPr>
          <w:rStyle w:val="FootnoteReference"/>
        </w:rPr>
        <w:footnoteRef/>
      </w:r>
      <w:r w:rsidRPr="008265CB">
        <w:rPr>
          <w:lang w:val="en-GB"/>
        </w:rPr>
        <w:t xml:space="preserve"> </w:t>
      </w:r>
      <w:r>
        <w:rPr>
          <w:lang w:val="en-GB"/>
        </w:rPr>
        <w:t>ETSI currently has an open work item to review this guide.</w:t>
      </w:r>
    </w:p>
  </w:footnote>
  <w:footnote w:id="14">
    <w:p w14:paraId="0DAF9242" w14:textId="77777777" w:rsidR="002C49D9" w:rsidRPr="0064019A" w:rsidRDefault="002C49D9" w:rsidP="00844380">
      <w:pPr>
        <w:pStyle w:val="FootnoteText"/>
        <w:rPr>
          <w:lang w:val="en-GB"/>
        </w:rPr>
      </w:pPr>
      <w:r>
        <w:rPr>
          <w:rStyle w:val="FootnoteReference"/>
        </w:rPr>
        <w:footnoteRef/>
      </w:r>
      <w:r w:rsidRPr="0064019A">
        <w:rPr>
          <w:lang w:val="en-GB"/>
        </w:rPr>
        <w:t xml:space="preserve"> Overloading is not listed in ETSI EG 203 336</w:t>
      </w:r>
      <w:r>
        <w:rPr>
          <w:lang w:val="en-GB"/>
        </w:rPr>
        <w:t xml:space="preserve"> </w:t>
      </w:r>
      <w:r>
        <w:rPr>
          <w:lang w:val="en-GB"/>
        </w:rPr>
        <w:fldChar w:fldCharType="begin"/>
      </w:r>
      <w:r>
        <w:rPr>
          <w:lang w:val="en-GB"/>
        </w:rPr>
        <w:instrText xml:space="preserve"> REF _Ref515457063 \n \h </w:instrText>
      </w:r>
      <w:r>
        <w:rPr>
          <w:lang w:val="en-GB"/>
        </w:rPr>
      </w:r>
      <w:r>
        <w:rPr>
          <w:lang w:val="en-GB"/>
        </w:rPr>
        <w:fldChar w:fldCharType="separate"/>
      </w:r>
      <w:r>
        <w:rPr>
          <w:lang w:val="en-GB"/>
        </w:rPr>
        <w:t>[16]</w:t>
      </w:r>
      <w:r>
        <w:rPr>
          <w:lang w:val="en-GB"/>
        </w:rPr>
        <w:fldChar w:fldCharType="end"/>
      </w:r>
      <w:r>
        <w:rPr>
          <w:lang w:val="en-GB"/>
        </w:rPr>
        <w:t>.</w:t>
      </w:r>
      <w:r w:rsidRPr="0064019A">
        <w:rPr>
          <w:lang w:val="en-GB"/>
        </w:rPr>
        <w:t xml:space="preserve"> </w:t>
      </w:r>
      <w:r>
        <w:rPr>
          <w:lang w:val="en-GB"/>
        </w:rPr>
        <w:t>H</w:t>
      </w:r>
      <w:r w:rsidRPr="0064019A">
        <w:rPr>
          <w:lang w:val="en-GB"/>
        </w:rPr>
        <w:t>owever,</w:t>
      </w:r>
      <w:r>
        <w:rPr>
          <w:lang w:val="en-GB"/>
        </w:rPr>
        <w:t xml:space="preserve"> it has been including on this list as the overload parameter is analysed in several other places in this document.</w:t>
      </w:r>
    </w:p>
  </w:footnote>
  <w:footnote w:id="15">
    <w:p w14:paraId="238A97CA" w14:textId="186AF879" w:rsidR="002C49D9" w:rsidRPr="008410E5" w:rsidRDefault="002C49D9" w:rsidP="00844380">
      <w:pPr>
        <w:pStyle w:val="FootnoteText"/>
        <w:rPr>
          <w:lang w:val="en-GB"/>
        </w:rPr>
      </w:pPr>
      <w:r>
        <w:rPr>
          <w:rStyle w:val="FootnoteReference"/>
        </w:rPr>
        <w:footnoteRef/>
      </w:r>
      <w:r w:rsidRPr="008410E5">
        <w:rPr>
          <w:lang w:val="en-GB"/>
        </w:rPr>
        <w:t xml:space="preserve"> </w:t>
      </w:r>
      <w:hyperlink r:id="rId2" w:history="1">
        <w:r w:rsidR="00E06A0A" w:rsidRPr="00E06A0A">
          <w:rPr>
            <w:rStyle w:val="Hyperlink"/>
            <w:lang w:val="en-GB"/>
          </w:rPr>
          <w:t>www.seamcat.org</w:t>
        </w:r>
      </w:hyperlink>
    </w:p>
  </w:footnote>
  <w:footnote w:id="16">
    <w:p w14:paraId="16EDE180" w14:textId="77777777" w:rsidR="002C49D9" w:rsidRPr="008410E5" w:rsidRDefault="002C49D9" w:rsidP="00844380">
      <w:pPr>
        <w:pStyle w:val="FootnoteText"/>
        <w:rPr>
          <w:lang w:val="en-GB"/>
        </w:rPr>
      </w:pPr>
      <w:r>
        <w:rPr>
          <w:rStyle w:val="FootnoteReference"/>
        </w:rPr>
        <w:footnoteRef/>
      </w:r>
      <w:r w:rsidRPr="008410E5">
        <w:rPr>
          <w:lang w:val="en-GB"/>
        </w:rPr>
        <w:t xml:space="preserve"> </w:t>
      </w:r>
      <w:hyperlink r:id="rId3" w:history="1">
        <w:r w:rsidRPr="008410E5">
          <w:rPr>
            <w:rStyle w:val="Hyperlink"/>
            <w:lang w:val="en-GB"/>
          </w:rPr>
          <w:t>https://ecocfl.cept.org/display/SH/SEAMCAT+Handbook</w:t>
        </w:r>
      </w:hyperlink>
      <w:r w:rsidRPr="008410E5">
        <w:rPr>
          <w:lang w:val="en-GB"/>
        </w:rPr>
        <w:t xml:space="preserve"> </w:t>
      </w:r>
    </w:p>
  </w:footnote>
  <w:footnote w:id="17">
    <w:p w14:paraId="3EF0990F" w14:textId="77777777" w:rsidR="002C49D9" w:rsidRPr="009628B3" w:rsidRDefault="002C49D9" w:rsidP="00844380">
      <w:pPr>
        <w:pStyle w:val="FootnoteText"/>
        <w:rPr>
          <w:lang w:val="en-GB"/>
        </w:rPr>
      </w:pPr>
      <w:r>
        <w:rPr>
          <w:rStyle w:val="FootnoteReference"/>
        </w:rPr>
        <w:footnoteRef/>
      </w:r>
      <w:r w:rsidRPr="000C2AFC">
        <w:rPr>
          <w:lang w:val="en-GB"/>
        </w:rPr>
        <w:t xml:space="preserve"> However</w:t>
      </w:r>
      <w:r>
        <w:rPr>
          <w:lang w:val="en-GB"/>
        </w:rPr>
        <w:t>,</w:t>
      </w:r>
      <w:r w:rsidRPr="000C2AFC">
        <w:rPr>
          <w:lang w:val="en-GB"/>
        </w:rPr>
        <w:t xml:space="preserve"> this could be determined by separately setting the transmitter attenuation or receiver filtering arbitrarily high and re-running the calculation.</w:t>
      </w:r>
    </w:p>
  </w:footnote>
  <w:footnote w:id="18">
    <w:p w14:paraId="2F2C98B6" w14:textId="77777777" w:rsidR="002C49D9" w:rsidRPr="003F62A5" w:rsidRDefault="002C49D9" w:rsidP="00844380">
      <w:pPr>
        <w:pStyle w:val="FootnoteText"/>
        <w:rPr>
          <w:lang w:val="en-GB"/>
        </w:rPr>
      </w:pPr>
      <w:r w:rsidRPr="00187D06">
        <w:rPr>
          <w:rStyle w:val="FootnoteReference"/>
        </w:rPr>
        <w:footnoteRef/>
      </w:r>
      <w:r w:rsidRPr="003F62A5">
        <w:rPr>
          <w:lang w:val="en-GB"/>
        </w:rPr>
        <w:t xml:space="preserve"> In this case</w:t>
      </w:r>
      <w:r>
        <w:rPr>
          <w:lang w:val="en-GB"/>
        </w:rPr>
        <w:t>,</w:t>
      </w:r>
      <w:r w:rsidRPr="003F62A5">
        <w:rPr>
          <w:lang w:val="en-GB"/>
        </w:rPr>
        <w:t xml:space="preserve"> BEM is taken to be specific to audio PMSE applications under study.</w:t>
      </w:r>
    </w:p>
  </w:footnote>
  <w:footnote w:id="19">
    <w:p w14:paraId="5CEB43CD" w14:textId="77777777" w:rsidR="002C49D9" w:rsidRPr="00A04A93" w:rsidRDefault="002C49D9" w:rsidP="00844380">
      <w:pPr>
        <w:pStyle w:val="FootnoteText"/>
        <w:rPr>
          <w:lang w:val="en-GB"/>
        </w:rPr>
      </w:pPr>
      <w:r>
        <w:rPr>
          <w:rStyle w:val="FootnoteReference"/>
        </w:rPr>
        <w:footnoteRef/>
      </w:r>
      <w:r w:rsidRPr="00A04A93">
        <w:rPr>
          <w:lang w:val="en-GB"/>
        </w:rPr>
        <w:t xml:space="preserve">        Measurements of some mobile service equipment indicate that the level of unwanted emissions falling into the band above 2700 MHz may be much lower than the above mentioned limit and hence the impact may be less severe than the results based on the regulatory levels.</w:t>
      </w:r>
    </w:p>
  </w:footnote>
  <w:footnote w:id="20">
    <w:p w14:paraId="4894E677" w14:textId="77777777" w:rsidR="002C49D9" w:rsidRPr="00E100D1" w:rsidRDefault="002C49D9" w:rsidP="00844380">
      <w:pPr>
        <w:pStyle w:val="FootnoteText"/>
        <w:rPr>
          <w:lang w:val="en-GB"/>
        </w:rPr>
      </w:pPr>
      <w:r>
        <w:rPr>
          <w:rStyle w:val="FootnoteReference"/>
        </w:rPr>
        <w:footnoteRef/>
      </w:r>
      <w:r w:rsidRPr="00E100D1">
        <w:rPr>
          <w:lang w:val="en-GB"/>
        </w:rPr>
        <w:t xml:space="preserve"> when the MES operates above 1520 MHz</w:t>
      </w:r>
    </w:p>
  </w:footnote>
  <w:footnote w:id="21">
    <w:p w14:paraId="135A38A7" w14:textId="77777777" w:rsidR="002C49D9" w:rsidRPr="006472A0" w:rsidRDefault="002C49D9" w:rsidP="00844380">
      <w:pPr>
        <w:pStyle w:val="FootnoteText"/>
        <w:rPr>
          <w:lang w:val="en-GB"/>
        </w:rPr>
      </w:pPr>
      <w:r>
        <w:rPr>
          <w:rStyle w:val="FootnoteReference"/>
        </w:rPr>
        <w:footnoteRef/>
      </w:r>
      <w:r w:rsidRPr="006472A0">
        <w:rPr>
          <w:lang w:val="en-GB"/>
        </w:rPr>
        <w:t xml:space="preserve"> The ALOHA solution allows each client to send its data without controlling when it is sent, with an acknowledgment/retransmission scheme used to deal with collisions. This was first </w:t>
      </w:r>
      <w:proofErr w:type="spellStart"/>
      <w:r w:rsidRPr="006472A0">
        <w:rPr>
          <w:lang w:val="en-GB"/>
        </w:rPr>
        <w:t>descibeddescribed</w:t>
      </w:r>
      <w:proofErr w:type="spellEnd"/>
      <w:r w:rsidRPr="006472A0">
        <w:rPr>
          <w:lang w:val="en-GB"/>
        </w:rPr>
        <w:t xml:space="preserve"> in the paper: N. Abramson, “The ALOHA System-Another alternative for computer communications,” AFIPS Conf. </w:t>
      </w:r>
      <w:proofErr w:type="gramStart"/>
      <w:r w:rsidRPr="006472A0">
        <w:rPr>
          <w:lang w:val="en-GB"/>
        </w:rPr>
        <w:t>Proc..</w:t>
      </w:r>
      <w:proofErr w:type="gramEnd"/>
      <w:r w:rsidRPr="006472A0">
        <w:rPr>
          <w:lang w:val="en-GB"/>
        </w:rPr>
        <w:t xml:space="preserve"> vol. 37. Montvale. N. J.: .AFIPS Press. computer communications,” in 1970 Fall Joint </w:t>
      </w:r>
      <w:proofErr w:type="spellStart"/>
      <w:r w:rsidRPr="006472A0">
        <w:rPr>
          <w:lang w:val="en-GB"/>
        </w:rPr>
        <w:t>Comput</w:t>
      </w:r>
      <w:proofErr w:type="spellEnd"/>
      <w:r w:rsidRPr="006472A0">
        <w:rPr>
          <w:lang w:val="en-GB"/>
        </w:rPr>
        <w:t>. Conf.,1970, pp. 281 - 285</w:t>
      </w:r>
    </w:p>
  </w:footnote>
  <w:footnote w:id="22">
    <w:p w14:paraId="073C14D8" w14:textId="77777777" w:rsidR="002C49D9" w:rsidRPr="00781A66" w:rsidRDefault="002C49D9" w:rsidP="00844380">
      <w:pPr>
        <w:pStyle w:val="FootnoteText"/>
        <w:rPr>
          <w:lang w:val="en-GB"/>
        </w:rPr>
      </w:pPr>
      <w:r>
        <w:rPr>
          <w:rStyle w:val="FootnoteReference"/>
        </w:rPr>
        <w:footnoteRef/>
      </w:r>
      <w:r w:rsidRPr="006472A0">
        <w:rPr>
          <w:lang w:val="en-GB"/>
        </w:rPr>
        <w:t xml:space="preserve"> Leonard Kleinrock and Fouad </w:t>
      </w:r>
      <w:proofErr w:type="spellStart"/>
      <w:r w:rsidRPr="006472A0">
        <w:rPr>
          <w:lang w:val="en-GB"/>
        </w:rPr>
        <w:t>Tobagi</w:t>
      </w:r>
      <w:proofErr w:type="spellEnd"/>
      <w:r w:rsidRPr="006472A0">
        <w:rPr>
          <w:lang w:val="en-GB"/>
        </w:rPr>
        <w:t xml:space="preserve">. Packet switching in radio channels: Part I -carrier sense multiple access modes and their throughput delay characteristics. </w:t>
      </w:r>
      <w:r w:rsidRPr="00781A66">
        <w:rPr>
          <w:lang w:val="en-GB"/>
        </w:rPr>
        <w:t>IEEE Transactions on Communications, vol. 23, no. 12, pp. 1400-1416, Dec. 1975</w:t>
      </w:r>
    </w:p>
  </w:footnote>
  <w:footnote w:id="23">
    <w:p w14:paraId="26F86276" w14:textId="77777777" w:rsidR="002C49D9" w:rsidRPr="005F430F" w:rsidRDefault="002C49D9" w:rsidP="00844380">
      <w:pPr>
        <w:pStyle w:val="FootnoteText"/>
        <w:rPr>
          <w:lang w:val="en-GB"/>
        </w:rPr>
      </w:pPr>
      <w:r>
        <w:rPr>
          <w:rStyle w:val="FootnoteReference"/>
        </w:rPr>
        <w:footnoteRef/>
      </w:r>
      <w:r w:rsidRPr="005F430F">
        <w:rPr>
          <w:lang w:val="en-GB"/>
        </w:rPr>
        <w:t xml:space="preserve"> </w:t>
      </w:r>
      <w:r w:rsidRPr="005F430F">
        <w:rPr>
          <w:lang w:val="en-GB"/>
        </w:rPr>
        <w:tab/>
        <w:t xml:space="preserve">A second major requirement is that the RLAN </w:t>
      </w:r>
      <w:proofErr w:type="gramStart"/>
      <w:r w:rsidRPr="005F430F">
        <w:rPr>
          <w:lang w:val="en-GB"/>
        </w:rPr>
        <w:t>is able to</w:t>
      </w:r>
      <w:proofErr w:type="gramEnd"/>
      <w:r w:rsidRPr="005F430F">
        <w:rPr>
          <w:lang w:val="en-GB"/>
        </w:rPr>
        <w:t xml:space="preserve"> detect a specified set of radar pulse patterns. However, this is not relevant from a receiver performance point of view</w:t>
      </w:r>
    </w:p>
  </w:footnote>
  <w:footnote w:id="24">
    <w:p w14:paraId="21E600FE" w14:textId="77777777" w:rsidR="002C49D9" w:rsidRPr="001D5C79" w:rsidRDefault="002C49D9" w:rsidP="00844380">
      <w:pPr>
        <w:pStyle w:val="FootnoteText"/>
        <w:rPr>
          <w:lang w:val="en-GB"/>
        </w:rPr>
      </w:pPr>
      <w:r>
        <w:rPr>
          <w:rStyle w:val="FootnoteReference"/>
        </w:rPr>
        <w:footnoteRef/>
      </w:r>
      <w:r w:rsidRPr="001D5C79">
        <w:rPr>
          <w:lang w:val="en-GB"/>
        </w:rPr>
        <w:t xml:space="preserve"> The ALOHA solution allows each client to send its data without controlling when it is sent, with an acknowledgment/retransmission scheme used to deal with collisions. This was first </w:t>
      </w:r>
      <w:proofErr w:type="spellStart"/>
      <w:r w:rsidRPr="001D5C79">
        <w:rPr>
          <w:lang w:val="en-GB"/>
        </w:rPr>
        <w:t>descibed</w:t>
      </w:r>
      <w:proofErr w:type="spellEnd"/>
      <w:r w:rsidRPr="001D5C79">
        <w:rPr>
          <w:lang w:val="en-GB"/>
        </w:rPr>
        <w:t xml:space="preserve"> in the paper: N. Abramson, “The ALOHA System-Another alternative for</w:t>
      </w:r>
    </w:p>
    <w:p w14:paraId="0FC0C5A0" w14:textId="77777777" w:rsidR="002C49D9" w:rsidRPr="00BB790D" w:rsidRDefault="002C49D9" w:rsidP="00844380">
      <w:pPr>
        <w:pStyle w:val="FootnoteText"/>
        <w:rPr>
          <w:lang w:val="en-GB"/>
        </w:rPr>
      </w:pPr>
      <w:r w:rsidRPr="001D5C79">
        <w:rPr>
          <w:lang w:val="en-GB"/>
        </w:rPr>
        <w:t xml:space="preserve">AFIPS Conf. Proc.. vol. 37. Montvale. N. J.: AFIPS Press. computer communications,” in 1970 Fall Joint </w:t>
      </w:r>
      <w:proofErr w:type="spellStart"/>
      <w:r w:rsidRPr="001D5C79">
        <w:rPr>
          <w:lang w:val="en-GB"/>
        </w:rPr>
        <w:t>Comput</w:t>
      </w:r>
      <w:proofErr w:type="spellEnd"/>
      <w:r w:rsidRPr="001D5C79">
        <w:rPr>
          <w:lang w:val="en-GB"/>
        </w:rPr>
        <w:t>. Conf.,1970, pp. 281 - 285.</w:t>
      </w:r>
      <w:r w:rsidRPr="00E35A00">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43416" w14:textId="3E34D514" w:rsidR="002C49D9" w:rsidRPr="00AD1BE1" w:rsidRDefault="002C49D9" w:rsidP="00AD1BE1">
    <w:pPr>
      <w:pStyle w:val="ECCpageHeader"/>
    </w:pPr>
    <w:r w:rsidRPr="00AD1BE1">
      <w:t xml:space="preserve">ECC REPORT </w:t>
    </w:r>
    <w:r>
      <w:t>310</w:t>
    </w:r>
    <w:r w:rsidRPr="00AD1BE1">
      <w:t xml:space="preserve"> - Page </w:t>
    </w:r>
    <w:r w:rsidRPr="00AD1BE1">
      <w:fldChar w:fldCharType="begin"/>
    </w:r>
    <w:r w:rsidRPr="00AD1BE1">
      <w:instrText xml:space="preserve"> PAGE  \* Arabic  \* MERGEFORMAT </w:instrText>
    </w:r>
    <w:r w:rsidRPr="00AD1BE1">
      <w:fldChar w:fldCharType="separate"/>
    </w:r>
    <w:r>
      <w:rPr>
        <w:noProof/>
      </w:rPr>
      <w:t>6</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FFB03" w14:textId="278BE360" w:rsidR="002C49D9" w:rsidRPr="00966560" w:rsidRDefault="002C49D9" w:rsidP="001E0C3D">
    <w:pPr>
      <w:pStyle w:val="ECCpageHeader"/>
      <w:jc w:val="right"/>
      <w:rPr>
        <w:lang w:val="en-GB"/>
      </w:rPr>
    </w:pPr>
    <w:r w:rsidRPr="00966560">
      <w:rPr>
        <w:lang w:val="en-GB"/>
      </w:rPr>
      <w:t xml:space="preserve">ECC REPORT </w:t>
    </w:r>
    <w:r>
      <w:rPr>
        <w:lang w:val="en-GB"/>
      </w:rPr>
      <w:t>310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7</w:t>
    </w:r>
    <w:r w:rsidRPr="00296C44">
      <w:fldChar w:fldCharType="end"/>
    </w:r>
  </w:p>
  <w:p w14:paraId="7D3D9AB9" w14:textId="77777777" w:rsidR="002C49D9" w:rsidRDefault="002C49D9"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791E1" w14:textId="77777777" w:rsidR="002C49D9" w:rsidRPr="005611D0" w:rsidRDefault="002C49D9" w:rsidP="009B022D">
    <w:pPr>
      <w:pStyle w:val="ECCpageHeader"/>
    </w:pPr>
    <w:r w:rsidRPr="00F7440E">
      <w:rPr>
        <w:noProof/>
        <w:lang w:eastAsia="da-DK"/>
      </w:rPr>
      <w:drawing>
        <wp:anchor distT="0" distB="0" distL="114300" distR="114300" simplePos="0" relativeHeight="251661824" behindDoc="0" locked="0" layoutInCell="1" allowOverlap="1" wp14:anchorId="0BF77046" wp14:editId="2E9AEF11">
          <wp:simplePos x="0" y="0"/>
          <wp:positionH relativeFrom="page">
            <wp:posOffset>5717540</wp:posOffset>
          </wp:positionH>
          <wp:positionV relativeFrom="page">
            <wp:posOffset>648335</wp:posOffset>
          </wp:positionV>
          <wp:extent cx="1461770" cy="546100"/>
          <wp:effectExtent l="25400" t="0" r="11430" b="0"/>
          <wp:wrapNone/>
          <wp:docPr id="3288"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7728" behindDoc="0" locked="0" layoutInCell="1" allowOverlap="1" wp14:anchorId="08D23D84" wp14:editId="048E985F">
          <wp:simplePos x="0" y="0"/>
          <wp:positionH relativeFrom="page">
            <wp:posOffset>572770</wp:posOffset>
          </wp:positionH>
          <wp:positionV relativeFrom="page">
            <wp:posOffset>457200</wp:posOffset>
          </wp:positionV>
          <wp:extent cx="889000" cy="889000"/>
          <wp:effectExtent l="25400" t="0" r="0" b="0"/>
          <wp:wrapNone/>
          <wp:docPr id="3289"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9E43A74" w14:textId="77777777" w:rsidR="002C49D9" w:rsidRPr="005611D0" w:rsidRDefault="002C49D9" w:rsidP="000F0A57">
    <w:pPr>
      <w:pStyle w:val="ECCpageHeader"/>
    </w:pPr>
  </w:p>
  <w:p w14:paraId="73A36C8C" w14:textId="77777777" w:rsidR="002C49D9" w:rsidRPr="005611D0" w:rsidRDefault="002C49D9" w:rsidP="000F0A57">
    <w:pPr>
      <w:pStyle w:val="ECCpageHeader"/>
    </w:pPr>
  </w:p>
  <w:p w14:paraId="5F883317" w14:textId="2771EAE6" w:rsidR="002C49D9" w:rsidRPr="005611D0" w:rsidRDefault="002C49D9" w:rsidP="000F0A57">
    <w:pPr>
      <w:pStyle w:val="ECCpageHeader"/>
    </w:pPr>
  </w:p>
  <w:p w14:paraId="071CD97E" w14:textId="77777777" w:rsidR="002C49D9" w:rsidRPr="005611D0" w:rsidRDefault="002C49D9"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2F1"/>
    <w:multiLevelType w:val="hybridMultilevel"/>
    <w:tmpl w:val="E91C5A12"/>
    <w:lvl w:ilvl="0" w:tplc="FFFFFFFF">
      <w:start w:val="2"/>
      <w:numFmt w:val="decimal"/>
      <w:pStyle w:val="enum3"/>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3D358B"/>
    <w:multiLevelType w:val="hybridMultilevel"/>
    <w:tmpl w:val="8362D798"/>
    <w:lvl w:ilvl="0" w:tplc="61B83010">
      <w:start w:val="1"/>
      <w:numFmt w:val="bullet"/>
      <w:lvlText w:val=""/>
      <w:lvlJc w:val="left"/>
      <w:pPr>
        <w:tabs>
          <w:tab w:val="num" w:pos="720"/>
        </w:tabs>
        <w:ind w:left="720" w:hanging="360"/>
      </w:pPr>
      <w:rPr>
        <w:rFonts w:ascii="Wingdings" w:hAnsi="Wingdings" w:hint="default"/>
        <w:color w:val="D2232A"/>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A87A02"/>
    <w:multiLevelType w:val="hybridMultilevel"/>
    <w:tmpl w:val="3CD420C8"/>
    <w:lvl w:ilvl="0" w:tplc="08090001">
      <w:start w:val="1"/>
      <w:numFmt w:val="bullet"/>
      <w:pStyle w:val="ECCParBulleted"/>
      <w:lvlText w:val=""/>
      <w:lvlJc w:val="left"/>
      <w:pPr>
        <w:tabs>
          <w:tab w:val="num" w:pos="360"/>
        </w:tabs>
        <w:ind w:left="360" w:hanging="360"/>
      </w:pPr>
      <w:rPr>
        <w:rFonts w:ascii="Wingdings" w:hAnsi="Wingdings" w:hint="default"/>
        <w:color w:val="D2232A"/>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D163F7A"/>
    <w:multiLevelType w:val="multilevel"/>
    <w:tmpl w:val="2D2EC7A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3412"/>
        </w:tabs>
        <w:ind w:left="3412"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cs="Times New Roman"/>
        <w:b w:val="0"/>
        <w:bCs w:val="0"/>
        <w:i/>
        <w:iCs/>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4E264B24"/>
    <w:multiLevelType w:val="multilevel"/>
    <w:tmpl w:val="8DB4B360"/>
    <w:styleLink w:val="ECCNumbers-Letters"/>
    <w:lvl w:ilvl="0">
      <w:start w:val="1"/>
      <w:numFmt w:val="decimal"/>
      <w:pStyle w:val="ECCNumbered-LetteredList"/>
      <w:lvlText w:val="%1."/>
      <w:lvlJc w:val="left"/>
      <w:pPr>
        <w:tabs>
          <w:tab w:val="num" w:pos="766"/>
        </w:tabs>
        <w:ind w:left="766" w:hanging="340"/>
      </w:pPr>
      <w:rPr>
        <w:rFonts w:ascii="Arial" w:hAnsi="Arial" w:hint="default"/>
        <w:b w:val="0"/>
        <w:i w:val="0"/>
        <w:color w:val="D2232A"/>
        <w:sz w:val="20"/>
      </w:rPr>
    </w:lvl>
    <w:lvl w:ilvl="1">
      <w:start w:val="1"/>
      <w:numFmt w:val="lowerLetter"/>
      <w:lvlText w:val="%2)"/>
      <w:lvlJc w:val="left"/>
      <w:pPr>
        <w:tabs>
          <w:tab w:val="num" w:pos="1106"/>
        </w:tabs>
        <w:ind w:left="1106" w:hanging="340"/>
      </w:pPr>
      <w:rPr>
        <w:rFonts w:ascii="Arial" w:hAnsi="Arial" w:hint="default"/>
        <w:b w:val="0"/>
        <w:i w:val="0"/>
        <w:color w:val="D2232A"/>
        <w:sz w:val="20"/>
      </w:rPr>
    </w:lvl>
    <w:lvl w:ilvl="2">
      <w:start w:val="1"/>
      <w:numFmt w:val="bullet"/>
      <w:lvlText w:val=""/>
      <w:lvlJc w:val="left"/>
      <w:pPr>
        <w:tabs>
          <w:tab w:val="num" w:pos="1447"/>
        </w:tabs>
        <w:ind w:left="1447" w:hanging="341"/>
      </w:pPr>
      <w:rPr>
        <w:rFonts w:ascii="Wingdings" w:hAnsi="Wingdings" w:hint="default"/>
        <w:color w:val="D2232A"/>
      </w:rPr>
    </w:lvl>
    <w:lvl w:ilvl="3">
      <w:start w:val="1"/>
      <w:numFmt w:val="none"/>
      <w:lvlText w:val=""/>
      <w:lvlJc w:val="left"/>
      <w:pPr>
        <w:tabs>
          <w:tab w:val="num" w:pos="1503"/>
        </w:tabs>
        <w:ind w:left="2154" w:hanging="648"/>
      </w:pPr>
      <w:rPr>
        <w:rFonts w:hint="default"/>
      </w:rPr>
    </w:lvl>
    <w:lvl w:ilvl="4">
      <w:start w:val="1"/>
      <w:numFmt w:val="none"/>
      <w:lvlText w:val=""/>
      <w:lvlJc w:val="left"/>
      <w:pPr>
        <w:ind w:left="2658" w:hanging="792"/>
      </w:pPr>
      <w:rPr>
        <w:rFonts w:hint="default"/>
      </w:rPr>
    </w:lvl>
    <w:lvl w:ilvl="5">
      <w:start w:val="1"/>
      <w:numFmt w:val="none"/>
      <w:lvlText w:val=""/>
      <w:lvlJc w:val="left"/>
      <w:pPr>
        <w:ind w:left="3162" w:hanging="936"/>
      </w:pPr>
      <w:rPr>
        <w:rFonts w:hint="default"/>
      </w:rPr>
    </w:lvl>
    <w:lvl w:ilvl="6">
      <w:start w:val="1"/>
      <w:numFmt w:val="none"/>
      <w:lvlText w:val=""/>
      <w:lvlJc w:val="left"/>
      <w:pPr>
        <w:ind w:left="3666" w:hanging="1080"/>
      </w:pPr>
      <w:rPr>
        <w:rFonts w:hint="default"/>
      </w:rPr>
    </w:lvl>
    <w:lvl w:ilvl="7">
      <w:start w:val="1"/>
      <w:numFmt w:val="none"/>
      <w:lvlText w:val=""/>
      <w:lvlJc w:val="left"/>
      <w:pPr>
        <w:ind w:left="4170" w:hanging="1224"/>
      </w:pPr>
      <w:rPr>
        <w:rFonts w:hint="default"/>
      </w:rPr>
    </w:lvl>
    <w:lvl w:ilvl="8">
      <w:start w:val="1"/>
      <w:numFmt w:val="none"/>
      <w:lvlText w:val=""/>
      <w:lvlJc w:val="left"/>
      <w:pPr>
        <w:ind w:left="4746" w:hanging="1440"/>
      </w:pPr>
      <w:rPr>
        <w:rFonts w:hint="default"/>
      </w:rPr>
    </w:lvl>
  </w:abstractNum>
  <w:abstractNum w:abstractNumId="12" w15:restartNumberingAfterBreak="0">
    <w:nsid w:val="4F2D3CBA"/>
    <w:multiLevelType w:val="hybridMultilevel"/>
    <w:tmpl w:val="E770663C"/>
    <w:lvl w:ilvl="0" w:tplc="741CB8EC">
      <w:start w:val="1"/>
      <w:numFmt w:val="lowerLetter"/>
      <w:pStyle w:val="BL"/>
      <w:lvlText w:val="%1)"/>
      <w:lvlJc w:val="left"/>
      <w:pPr>
        <w:tabs>
          <w:tab w:val="num" w:pos="737"/>
        </w:tabs>
        <w:ind w:left="737" w:hanging="453"/>
      </w:pPr>
      <w:rPr>
        <w:rFonts w:hint="default"/>
      </w:rPr>
    </w:lvl>
    <w:lvl w:ilvl="1" w:tplc="A85E8906" w:tentative="1">
      <w:start w:val="1"/>
      <w:numFmt w:val="lowerLetter"/>
      <w:lvlText w:val="%2."/>
      <w:lvlJc w:val="left"/>
      <w:pPr>
        <w:tabs>
          <w:tab w:val="num" w:pos="1440"/>
        </w:tabs>
        <w:ind w:left="1440" w:hanging="360"/>
      </w:pPr>
    </w:lvl>
    <w:lvl w:ilvl="2" w:tplc="0AA0123E" w:tentative="1">
      <w:start w:val="1"/>
      <w:numFmt w:val="lowerRoman"/>
      <w:lvlText w:val="%3."/>
      <w:lvlJc w:val="right"/>
      <w:pPr>
        <w:tabs>
          <w:tab w:val="num" w:pos="2160"/>
        </w:tabs>
        <w:ind w:left="2160" w:hanging="180"/>
      </w:pPr>
    </w:lvl>
    <w:lvl w:ilvl="3" w:tplc="10CE1832" w:tentative="1">
      <w:start w:val="1"/>
      <w:numFmt w:val="decimal"/>
      <w:lvlText w:val="%4."/>
      <w:lvlJc w:val="left"/>
      <w:pPr>
        <w:tabs>
          <w:tab w:val="num" w:pos="2880"/>
        </w:tabs>
        <w:ind w:left="2880" w:hanging="360"/>
      </w:pPr>
    </w:lvl>
    <w:lvl w:ilvl="4" w:tplc="AB5C5352" w:tentative="1">
      <w:start w:val="1"/>
      <w:numFmt w:val="lowerLetter"/>
      <w:lvlText w:val="%5."/>
      <w:lvlJc w:val="left"/>
      <w:pPr>
        <w:tabs>
          <w:tab w:val="num" w:pos="3600"/>
        </w:tabs>
        <w:ind w:left="3600" w:hanging="360"/>
      </w:pPr>
    </w:lvl>
    <w:lvl w:ilvl="5" w:tplc="D9AA06D6" w:tentative="1">
      <w:start w:val="1"/>
      <w:numFmt w:val="lowerRoman"/>
      <w:lvlText w:val="%6."/>
      <w:lvlJc w:val="right"/>
      <w:pPr>
        <w:tabs>
          <w:tab w:val="num" w:pos="4320"/>
        </w:tabs>
        <w:ind w:left="4320" w:hanging="180"/>
      </w:pPr>
    </w:lvl>
    <w:lvl w:ilvl="6" w:tplc="A198ECFE" w:tentative="1">
      <w:start w:val="1"/>
      <w:numFmt w:val="decimal"/>
      <w:lvlText w:val="%7."/>
      <w:lvlJc w:val="left"/>
      <w:pPr>
        <w:tabs>
          <w:tab w:val="num" w:pos="5040"/>
        </w:tabs>
        <w:ind w:left="5040" w:hanging="360"/>
      </w:pPr>
    </w:lvl>
    <w:lvl w:ilvl="7" w:tplc="5F28F080" w:tentative="1">
      <w:start w:val="1"/>
      <w:numFmt w:val="lowerLetter"/>
      <w:lvlText w:val="%8."/>
      <w:lvlJc w:val="left"/>
      <w:pPr>
        <w:tabs>
          <w:tab w:val="num" w:pos="5760"/>
        </w:tabs>
        <w:ind w:left="5760" w:hanging="360"/>
      </w:pPr>
    </w:lvl>
    <w:lvl w:ilvl="8" w:tplc="27649A18" w:tentative="1">
      <w:start w:val="1"/>
      <w:numFmt w:val="lowerRoman"/>
      <w:lvlText w:val="%9."/>
      <w:lvlJc w:val="right"/>
      <w:pPr>
        <w:tabs>
          <w:tab w:val="num" w:pos="6480"/>
        </w:tabs>
        <w:ind w:left="6480" w:hanging="180"/>
      </w:pPr>
    </w:lvl>
  </w:abstractNum>
  <w:abstractNum w:abstractNumId="13" w15:restartNumberingAfterBreak="0">
    <w:nsid w:val="68EB5CA3"/>
    <w:multiLevelType w:val="hybridMultilevel"/>
    <w:tmpl w:val="DD8AB7A2"/>
    <w:lvl w:ilvl="0" w:tplc="11369318">
      <w:start w:val="1"/>
      <w:numFmt w:val="decimal"/>
      <w:lvlText w:val="%1)"/>
      <w:lvlJc w:val="left"/>
      <w:pPr>
        <w:tabs>
          <w:tab w:val="num" w:pos="720"/>
        </w:tabs>
        <w:ind w:left="720" w:hanging="360"/>
      </w:pPr>
      <w:rPr>
        <w:rFonts w:hint="default"/>
        <w:b w:val="0"/>
      </w:rPr>
    </w:lvl>
    <w:lvl w:ilvl="1" w:tplc="040C0001">
      <w:start w:val="1"/>
      <w:numFmt w:val="bullet"/>
      <w:lvlText w:val=""/>
      <w:lvlJc w:val="left"/>
      <w:pPr>
        <w:tabs>
          <w:tab w:val="num" w:pos="1440"/>
        </w:tabs>
        <w:ind w:left="1440" w:hanging="360"/>
      </w:pPr>
      <w:rPr>
        <w:rFonts w:ascii="Symbol" w:hAnsi="Symbol" w:hint="default"/>
        <w:b w:val="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B17A69"/>
    <w:multiLevelType w:val="hybridMultilevel"/>
    <w:tmpl w:val="D8443F98"/>
    <w:lvl w:ilvl="0" w:tplc="61B83010">
      <w:start w:val="1"/>
      <w:numFmt w:val="bullet"/>
      <w:lvlText w:val=""/>
      <w:lvlJc w:val="left"/>
      <w:pPr>
        <w:tabs>
          <w:tab w:val="num" w:pos="720"/>
        </w:tabs>
        <w:ind w:left="72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AA3FEA"/>
    <w:multiLevelType w:val="multilevel"/>
    <w:tmpl w:val="8F38D2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1"/>
  </w:num>
  <w:num w:numId="3">
    <w:abstractNumId w:val="10"/>
  </w:num>
  <w:num w:numId="4">
    <w:abstractNumId w:val="7"/>
  </w:num>
  <w:num w:numId="5">
    <w:abstractNumId w:val="9"/>
  </w:num>
  <w:num w:numId="6">
    <w:abstractNumId w:val="8"/>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2"/>
  </w:num>
  <w:num w:numId="13">
    <w:abstractNumId w:val="11"/>
  </w:num>
  <w:num w:numId="14">
    <w:abstractNumId w:val="3"/>
  </w:num>
  <w:num w:numId="15">
    <w:abstractNumId w:val="0"/>
  </w:num>
  <w:num w:numId="16">
    <w:abstractNumId w:val="1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PhndWc8hnbb4biPfuf5MxhOwSBrjkWfvgg+C+pmad+TIEvc+PlEnsiFckYfafY95YIr81aHKxx/u4a1E/tIeqA==" w:salt="+1741BjjUF7niiHSrvcajw=="/>
  <w:styleLockTheme/>
  <w:defaultTabStop w:val="567"/>
  <w:hyphenationZone w:val="425"/>
  <w:evenAndOddHeaders/>
  <w:characterSpacingControl w:val="doNotCompress"/>
  <w:hdrShapeDefaults>
    <o:shapedefaults v:ext="edit" spidmax="4097">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3E"/>
    <w:rsid w:val="0001112E"/>
    <w:rsid w:val="00012E3B"/>
    <w:rsid w:val="0002217A"/>
    <w:rsid w:val="00025996"/>
    <w:rsid w:val="00040716"/>
    <w:rsid w:val="00041A18"/>
    <w:rsid w:val="0005228F"/>
    <w:rsid w:val="00067793"/>
    <w:rsid w:val="0007526D"/>
    <w:rsid w:val="00080D4D"/>
    <w:rsid w:val="00080D86"/>
    <w:rsid w:val="0008235C"/>
    <w:rsid w:val="00082DD7"/>
    <w:rsid w:val="00095620"/>
    <w:rsid w:val="00096242"/>
    <w:rsid w:val="000A0C46"/>
    <w:rsid w:val="000A14D9"/>
    <w:rsid w:val="000A19D0"/>
    <w:rsid w:val="000A3940"/>
    <w:rsid w:val="000B3316"/>
    <w:rsid w:val="000B6D45"/>
    <w:rsid w:val="000C028F"/>
    <w:rsid w:val="000C2C9D"/>
    <w:rsid w:val="000D1710"/>
    <w:rsid w:val="000D2FEF"/>
    <w:rsid w:val="000D43BB"/>
    <w:rsid w:val="000E42F5"/>
    <w:rsid w:val="000F0594"/>
    <w:rsid w:val="000F0A57"/>
    <w:rsid w:val="000F0CA8"/>
    <w:rsid w:val="000F24F5"/>
    <w:rsid w:val="000F2ED9"/>
    <w:rsid w:val="000F7232"/>
    <w:rsid w:val="001006CA"/>
    <w:rsid w:val="00100F8B"/>
    <w:rsid w:val="00102172"/>
    <w:rsid w:val="00110652"/>
    <w:rsid w:val="00113CB7"/>
    <w:rsid w:val="00120A17"/>
    <w:rsid w:val="001526A2"/>
    <w:rsid w:val="001555E1"/>
    <w:rsid w:val="00156314"/>
    <w:rsid w:val="001651DB"/>
    <w:rsid w:val="00172B28"/>
    <w:rsid w:val="00183FE0"/>
    <w:rsid w:val="0018553F"/>
    <w:rsid w:val="001B190A"/>
    <w:rsid w:val="001B2B20"/>
    <w:rsid w:val="001C30A8"/>
    <w:rsid w:val="001E09F4"/>
    <w:rsid w:val="001E0C3D"/>
    <w:rsid w:val="001F56F5"/>
    <w:rsid w:val="001F64B8"/>
    <w:rsid w:val="001F69A2"/>
    <w:rsid w:val="0020079A"/>
    <w:rsid w:val="00210414"/>
    <w:rsid w:val="00220299"/>
    <w:rsid w:val="00222F9E"/>
    <w:rsid w:val="002302A9"/>
    <w:rsid w:val="00251CD0"/>
    <w:rsid w:val="00255FFD"/>
    <w:rsid w:val="00264464"/>
    <w:rsid w:val="002668D6"/>
    <w:rsid w:val="00274F84"/>
    <w:rsid w:val="0027787F"/>
    <w:rsid w:val="0028060B"/>
    <w:rsid w:val="0028120C"/>
    <w:rsid w:val="00283417"/>
    <w:rsid w:val="00290CED"/>
    <w:rsid w:val="00295827"/>
    <w:rsid w:val="00295D2A"/>
    <w:rsid w:val="00295F16"/>
    <w:rsid w:val="002960DF"/>
    <w:rsid w:val="00296C44"/>
    <w:rsid w:val="002A033F"/>
    <w:rsid w:val="002B42A0"/>
    <w:rsid w:val="002B7C91"/>
    <w:rsid w:val="002C49D9"/>
    <w:rsid w:val="002C6515"/>
    <w:rsid w:val="002C6DC3"/>
    <w:rsid w:val="002C7E54"/>
    <w:rsid w:val="002D1FA9"/>
    <w:rsid w:val="002D315E"/>
    <w:rsid w:val="002D48C1"/>
    <w:rsid w:val="002D50A3"/>
    <w:rsid w:val="00307A79"/>
    <w:rsid w:val="00315992"/>
    <w:rsid w:val="003204D5"/>
    <w:rsid w:val="003226D8"/>
    <w:rsid w:val="00322E6A"/>
    <w:rsid w:val="003314A0"/>
    <w:rsid w:val="00332038"/>
    <w:rsid w:val="00337AB4"/>
    <w:rsid w:val="00340B38"/>
    <w:rsid w:val="003625E6"/>
    <w:rsid w:val="00363BDD"/>
    <w:rsid w:val="00381169"/>
    <w:rsid w:val="0038358E"/>
    <w:rsid w:val="00387AB8"/>
    <w:rsid w:val="00387DDE"/>
    <w:rsid w:val="00391A01"/>
    <w:rsid w:val="003A0EB5"/>
    <w:rsid w:val="003A5711"/>
    <w:rsid w:val="003B1553"/>
    <w:rsid w:val="003C2CC3"/>
    <w:rsid w:val="003C64D9"/>
    <w:rsid w:val="003D2AC0"/>
    <w:rsid w:val="003E02F1"/>
    <w:rsid w:val="003E2E42"/>
    <w:rsid w:val="003E70E0"/>
    <w:rsid w:val="003F2917"/>
    <w:rsid w:val="00402D62"/>
    <w:rsid w:val="00403CE6"/>
    <w:rsid w:val="004110CA"/>
    <w:rsid w:val="0041160E"/>
    <w:rsid w:val="00412289"/>
    <w:rsid w:val="00431162"/>
    <w:rsid w:val="00442828"/>
    <w:rsid w:val="00443482"/>
    <w:rsid w:val="00450308"/>
    <w:rsid w:val="00451BA7"/>
    <w:rsid w:val="00457AD1"/>
    <w:rsid w:val="0046427F"/>
    <w:rsid w:val="00465F13"/>
    <w:rsid w:val="00471F0A"/>
    <w:rsid w:val="0047784A"/>
    <w:rsid w:val="00485665"/>
    <w:rsid w:val="00491977"/>
    <w:rsid w:val="004930E1"/>
    <w:rsid w:val="004A1329"/>
    <w:rsid w:val="004B07D7"/>
    <w:rsid w:val="004B7F6A"/>
    <w:rsid w:val="004C1652"/>
    <w:rsid w:val="004C4A2E"/>
    <w:rsid w:val="004E057E"/>
    <w:rsid w:val="004E44C8"/>
    <w:rsid w:val="004E53BE"/>
    <w:rsid w:val="004E7F82"/>
    <w:rsid w:val="00501992"/>
    <w:rsid w:val="00507CDF"/>
    <w:rsid w:val="0052698A"/>
    <w:rsid w:val="0053062A"/>
    <w:rsid w:val="00533C10"/>
    <w:rsid w:val="00535050"/>
    <w:rsid w:val="00536F3C"/>
    <w:rsid w:val="0054260E"/>
    <w:rsid w:val="00550D79"/>
    <w:rsid w:val="005559AC"/>
    <w:rsid w:val="00555FB3"/>
    <w:rsid w:val="00557B5A"/>
    <w:rsid w:val="005611D0"/>
    <w:rsid w:val="00566BD4"/>
    <w:rsid w:val="005756CD"/>
    <w:rsid w:val="00577CAF"/>
    <w:rsid w:val="00580223"/>
    <w:rsid w:val="00594186"/>
    <w:rsid w:val="005A05D1"/>
    <w:rsid w:val="005A4482"/>
    <w:rsid w:val="005A5056"/>
    <w:rsid w:val="005A53B8"/>
    <w:rsid w:val="005A74EE"/>
    <w:rsid w:val="005B1438"/>
    <w:rsid w:val="005B202B"/>
    <w:rsid w:val="005C10EB"/>
    <w:rsid w:val="005C5A96"/>
    <w:rsid w:val="005D0613"/>
    <w:rsid w:val="005D371D"/>
    <w:rsid w:val="005E71F3"/>
    <w:rsid w:val="005E7495"/>
    <w:rsid w:val="00610554"/>
    <w:rsid w:val="00621C12"/>
    <w:rsid w:val="00623E18"/>
    <w:rsid w:val="00625C5D"/>
    <w:rsid w:val="00635A22"/>
    <w:rsid w:val="00642083"/>
    <w:rsid w:val="00646D9D"/>
    <w:rsid w:val="0065550D"/>
    <w:rsid w:val="00657E88"/>
    <w:rsid w:val="00664295"/>
    <w:rsid w:val="00665364"/>
    <w:rsid w:val="006675CD"/>
    <w:rsid w:val="00667B35"/>
    <w:rsid w:val="00670EA2"/>
    <w:rsid w:val="00673A9B"/>
    <w:rsid w:val="00685790"/>
    <w:rsid w:val="006876A8"/>
    <w:rsid w:val="006A49E3"/>
    <w:rsid w:val="006B1EFD"/>
    <w:rsid w:val="006C14E4"/>
    <w:rsid w:val="006C6DA8"/>
    <w:rsid w:val="006C7F61"/>
    <w:rsid w:val="006D407F"/>
    <w:rsid w:val="006E207B"/>
    <w:rsid w:val="006F0442"/>
    <w:rsid w:val="006F19FD"/>
    <w:rsid w:val="007002DB"/>
    <w:rsid w:val="0070148E"/>
    <w:rsid w:val="007037B0"/>
    <w:rsid w:val="00710CEF"/>
    <w:rsid w:val="00712C23"/>
    <w:rsid w:val="007160BE"/>
    <w:rsid w:val="00722F65"/>
    <w:rsid w:val="007257CD"/>
    <w:rsid w:val="007334C3"/>
    <w:rsid w:val="00734A4F"/>
    <w:rsid w:val="007414C6"/>
    <w:rsid w:val="00755525"/>
    <w:rsid w:val="00757F24"/>
    <w:rsid w:val="00762BCC"/>
    <w:rsid w:val="00763BA3"/>
    <w:rsid w:val="00765B66"/>
    <w:rsid w:val="00767BB2"/>
    <w:rsid w:val="0077159C"/>
    <w:rsid w:val="00780376"/>
    <w:rsid w:val="00780EE3"/>
    <w:rsid w:val="00791AAC"/>
    <w:rsid w:val="00797D4C"/>
    <w:rsid w:val="007A1250"/>
    <w:rsid w:val="007C0E7E"/>
    <w:rsid w:val="007C4098"/>
    <w:rsid w:val="007D06F4"/>
    <w:rsid w:val="007D17C5"/>
    <w:rsid w:val="007D52EC"/>
    <w:rsid w:val="007F1CEE"/>
    <w:rsid w:val="007F3990"/>
    <w:rsid w:val="007F7F89"/>
    <w:rsid w:val="00802AE5"/>
    <w:rsid w:val="00811AF1"/>
    <w:rsid w:val="008154FA"/>
    <w:rsid w:val="008231C0"/>
    <w:rsid w:val="00837537"/>
    <w:rsid w:val="00842766"/>
    <w:rsid w:val="00844380"/>
    <w:rsid w:val="00854314"/>
    <w:rsid w:val="0086094D"/>
    <w:rsid w:val="00862180"/>
    <w:rsid w:val="00872382"/>
    <w:rsid w:val="008912FE"/>
    <w:rsid w:val="008A245D"/>
    <w:rsid w:val="008A3B60"/>
    <w:rsid w:val="008A54FC"/>
    <w:rsid w:val="008B70CD"/>
    <w:rsid w:val="008C023F"/>
    <w:rsid w:val="008C0D3E"/>
    <w:rsid w:val="008C1ABF"/>
    <w:rsid w:val="008D141C"/>
    <w:rsid w:val="008D22B8"/>
    <w:rsid w:val="008D24DE"/>
    <w:rsid w:val="008D2C13"/>
    <w:rsid w:val="008E6109"/>
    <w:rsid w:val="008F47AB"/>
    <w:rsid w:val="00912C6D"/>
    <w:rsid w:val="009170EA"/>
    <w:rsid w:val="0092076F"/>
    <w:rsid w:val="00930439"/>
    <w:rsid w:val="00937AEB"/>
    <w:rsid w:val="009410BC"/>
    <w:rsid w:val="0094133F"/>
    <w:rsid w:val="00941D3A"/>
    <w:rsid w:val="00944439"/>
    <w:rsid w:val="009465E0"/>
    <w:rsid w:val="009531C0"/>
    <w:rsid w:val="0095793E"/>
    <w:rsid w:val="009620A2"/>
    <w:rsid w:val="009662E3"/>
    <w:rsid w:val="00966560"/>
    <w:rsid w:val="00966DD9"/>
    <w:rsid w:val="00980DFC"/>
    <w:rsid w:val="00981314"/>
    <w:rsid w:val="00982B3A"/>
    <w:rsid w:val="00986677"/>
    <w:rsid w:val="00991B65"/>
    <w:rsid w:val="0099421C"/>
    <w:rsid w:val="0099682C"/>
    <w:rsid w:val="009A2F3A"/>
    <w:rsid w:val="009A7A45"/>
    <w:rsid w:val="009B022D"/>
    <w:rsid w:val="009B7229"/>
    <w:rsid w:val="009C0AE4"/>
    <w:rsid w:val="009C3803"/>
    <w:rsid w:val="009D2C13"/>
    <w:rsid w:val="009D3BA5"/>
    <w:rsid w:val="009D460D"/>
    <w:rsid w:val="009D4BA1"/>
    <w:rsid w:val="009D7D5A"/>
    <w:rsid w:val="009E47EB"/>
    <w:rsid w:val="009F263D"/>
    <w:rsid w:val="009F3A37"/>
    <w:rsid w:val="009F6EA2"/>
    <w:rsid w:val="00A02090"/>
    <w:rsid w:val="00A03731"/>
    <w:rsid w:val="00A061CE"/>
    <w:rsid w:val="00A076B5"/>
    <w:rsid w:val="00A17F69"/>
    <w:rsid w:val="00A23870"/>
    <w:rsid w:val="00A26AC6"/>
    <w:rsid w:val="00A274DB"/>
    <w:rsid w:val="00A32324"/>
    <w:rsid w:val="00A41FA7"/>
    <w:rsid w:val="00A567B1"/>
    <w:rsid w:val="00A6411D"/>
    <w:rsid w:val="00A73298"/>
    <w:rsid w:val="00A90997"/>
    <w:rsid w:val="00A95ACB"/>
    <w:rsid w:val="00A95D7E"/>
    <w:rsid w:val="00A97942"/>
    <w:rsid w:val="00AA079B"/>
    <w:rsid w:val="00AA086A"/>
    <w:rsid w:val="00AA61CD"/>
    <w:rsid w:val="00AA7870"/>
    <w:rsid w:val="00AC0EA5"/>
    <w:rsid w:val="00AC2686"/>
    <w:rsid w:val="00AC29D1"/>
    <w:rsid w:val="00AD1BE1"/>
    <w:rsid w:val="00AD7257"/>
    <w:rsid w:val="00AF2D0C"/>
    <w:rsid w:val="00AF4C0E"/>
    <w:rsid w:val="00B14E5E"/>
    <w:rsid w:val="00B25910"/>
    <w:rsid w:val="00B26973"/>
    <w:rsid w:val="00B30D3B"/>
    <w:rsid w:val="00B32C94"/>
    <w:rsid w:val="00B424EF"/>
    <w:rsid w:val="00B432D4"/>
    <w:rsid w:val="00B5315C"/>
    <w:rsid w:val="00B54296"/>
    <w:rsid w:val="00B56032"/>
    <w:rsid w:val="00B576D7"/>
    <w:rsid w:val="00B61952"/>
    <w:rsid w:val="00B70A0B"/>
    <w:rsid w:val="00B80892"/>
    <w:rsid w:val="00B82735"/>
    <w:rsid w:val="00B908A8"/>
    <w:rsid w:val="00B92306"/>
    <w:rsid w:val="00B9235D"/>
    <w:rsid w:val="00B92861"/>
    <w:rsid w:val="00BA7A69"/>
    <w:rsid w:val="00BB15E2"/>
    <w:rsid w:val="00BB3C5F"/>
    <w:rsid w:val="00BC03FD"/>
    <w:rsid w:val="00BC0BF2"/>
    <w:rsid w:val="00BC3E48"/>
    <w:rsid w:val="00BD181A"/>
    <w:rsid w:val="00BD28DF"/>
    <w:rsid w:val="00BD6876"/>
    <w:rsid w:val="00BE2864"/>
    <w:rsid w:val="00BE53C7"/>
    <w:rsid w:val="00BF3B04"/>
    <w:rsid w:val="00BF7BF1"/>
    <w:rsid w:val="00C00565"/>
    <w:rsid w:val="00C02945"/>
    <w:rsid w:val="00C029BB"/>
    <w:rsid w:val="00C076BF"/>
    <w:rsid w:val="00C212B5"/>
    <w:rsid w:val="00C25F81"/>
    <w:rsid w:val="00C27F02"/>
    <w:rsid w:val="00C418C5"/>
    <w:rsid w:val="00C43ED2"/>
    <w:rsid w:val="00C44908"/>
    <w:rsid w:val="00C504F4"/>
    <w:rsid w:val="00C57E85"/>
    <w:rsid w:val="00C65BB4"/>
    <w:rsid w:val="00C72D9E"/>
    <w:rsid w:val="00C8071C"/>
    <w:rsid w:val="00C816CB"/>
    <w:rsid w:val="00C82461"/>
    <w:rsid w:val="00C86A0E"/>
    <w:rsid w:val="00C91E3B"/>
    <w:rsid w:val="00C97EB9"/>
    <w:rsid w:val="00CA07CC"/>
    <w:rsid w:val="00CA25B5"/>
    <w:rsid w:val="00CA4FCE"/>
    <w:rsid w:val="00CA5782"/>
    <w:rsid w:val="00CA5F8F"/>
    <w:rsid w:val="00CB24D4"/>
    <w:rsid w:val="00CB6310"/>
    <w:rsid w:val="00CC2396"/>
    <w:rsid w:val="00CC4344"/>
    <w:rsid w:val="00CC5A6F"/>
    <w:rsid w:val="00CD07E7"/>
    <w:rsid w:val="00CD1F81"/>
    <w:rsid w:val="00CD7F7A"/>
    <w:rsid w:val="00CE0C82"/>
    <w:rsid w:val="00CE271A"/>
    <w:rsid w:val="00CE2D90"/>
    <w:rsid w:val="00CE6FF5"/>
    <w:rsid w:val="00CE7FB4"/>
    <w:rsid w:val="00CF4621"/>
    <w:rsid w:val="00CF5245"/>
    <w:rsid w:val="00CF5839"/>
    <w:rsid w:val="00D06683"/>
    <w:rsid w:val="00D07B1A"/>
    <w:rsid w:val="00D1167E"/>
    <w:rsid w:val="00D20341"/>
    <w:rsid w:val="00D234E7"/>
    <w:rsid w:val="00D30960"/>
    <w:rsid w:val="00D30E46"/>
    <w:rsid w:val="00D47EF6"/>
    <w:rsid w:val="00D504A7"/>
    <w:rsid w:val="00D50AC8"/>
    <w:rsid w:val="00D60A44"/>
    <w:rsid w:val="00D64092"/>
    <w:rsid w:val="00D72FDB"/>
    <w:rsid w:val="00D7390F"/>
    <w:rsid w:val="00D74F04"/>
    <w:rsid w:val="00D758F2"/>
    <w:rsid w:val="00D92BEC"/>
    <w:rsid w:val="00DA18F2"/>
    <w:rsid w:val="00DB17F9"/>
    <w:rsid w:val="00DD21BD"/>
    <w:rsid w:val="00DD5E14"/>
    <w:rsid w:val="00DD6973"/>
    <w:rsid w:val="00DE044E"/>
    <w:rsid w:val="00DF2C67"/>
    <w:rsid w:val="00DF3AE2"/>
    <w:rsid w:val="00DF7D1E"/>
    <w:rsid w:val="00DF7D21"/>
    <w:rsid w:val="00E059C5"/>
    <w:rsid w:val="00E06A0A"/>
    <w:rsid w:val="00E11D7E"/>
    <w:rsid w:val="00E12D9D"/>
    <w:rsid w:val="00E14334"/>
    <w:rsid w:val="00E224B0"/>
    <w:rsid w:val="00E2303A"/>
    <w:rsid w:val="00E263D3"/>
    <w:rsid w:val="00E343BD"/>
    <w:rsid w:val="00E348D9"/>
    <w:rsid w:val="00E35199"/>
    <w:rsid w:val="00E36601"/>
    <w:rsid w:val="00E46686"/>
    <w:rsid w:val="00E53993"/>
    <w:rsid w:val="00E60351"/>
    <w:rsid w:val="00E668CE"/>
    <w:rsid w:val="00E71AE7"/>
    <w:rsid w:val="00E752E6"/>
    <w:rsid w:val="00E93A86"/>
    <w:rsid w:val="00EA2ED5"/>
    <w:rsid w:val="00EA6088"/>
    <w:rsid w:val="00EB1CEE"/>
    <w:rsid w:val="00EC1A2C"/>
    <w:rsid w:val="00EC6B48"/>
    <w:rsid w:val="00ED2C10"/>
    <w:rsid w:val="00F01F37"/>
    <w:rsid w:val="00F06D3D"/>
    <w:rsid w:val="00F112B7"/>
    <w:rsid w:val="00F12DA9"/>
    <w:rsid w:val="00F161E5"/>
    <w:rsid w:val="00F212EB"/>
    <w:rsid w:val="00F23D13"/>
    <w:rsid w:val="00F356CD"/>
    <w:rsid w:val="00F43E24"/>
    <w:rsid w:val="00F45508"/>
    <w:rsid w:val="00F465D3"/>
    <w:rsid w:val="00F51BD6"/>
    <w:rsid w:val="00F56F06"/>
    <w:rsid w:val="00F56F62"/>
    <w:rsid w:val="00F73815"/>
    <w:rsid w:val="00F7440E"/>
    <w:rsid w:val="00F77680"/>
    <w:rsid w:val="00F7770D"/>
    <w:rsid w:val="00F93115"/>
    <w:rsid w:val="00FA5792"/>
    <w:rsid w:val="00FB04BE"/>
    <w:rsid w:val="00FB200D"/>
    <w:rsid w:val="00FB3571"/>
    <w:rsid w:val="00FB4F1D"/>
    <w:rsid w:val="00FE7EEC"/>
    <w:rsid w:val="00FF3075"/>
    <w:rsid w:val="00FF4A1D"/>
  </w:rsids>
  <m:mathPr>
    <m:mathFont m:val="Cambria Math"/>
    <m:brkBin m:val="before"/>
    <m:brkBinSub m:val="--"/>
    <m:smallFrac m:val="0"/>
    <m:dispDef m:val="0"/>
    <m:lMargin m:val="0"/>
    <m:rMargin m:val="0"/>
    <m:defJc m:val="centerGroup"/>
    <m:wrapRight/>
    <m:intLim m:val="subSup"/>
    <m:naryLim m:val="subSup"/>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stockticker"/>
  <w:shapeDefaults>
    <o:shapedefaults v:ext="edit" spidmax="4097">
      <o:colormru v:ext="edit" colors="#7b6c58,#887e6e,#b0a696"/>
    </o:shapedefaults>
    <o:shapelayout v:ext="edit">
      <o:idmap v:ext="edit" data="1"/>
    </o:shapelayout>
  </w:shapeDefaults>
  <w:decimalSymbol w:val=","/>
  <w:listSeparator w:val=";"/>
  <w14:docId w14:val="57B8F874"/>
  <w15:docId w15:val="{83BC7D05-AB41-42D3-8A5A-105BD7B5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link w:val="Heading1Char"/>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link w:val="Heading4Char"/>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link w:val="HeaderChar"/>
    <w:uiPriority w:val="99"/>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DNV-FT,Footnote Text Char1,Footnote Text Char Char1,Footnote Text Char4 Char Char,Footnote Text Char1 Char1 Char1 Char,Footnote Text Char Char1 Char1 Char Char,Footnote Text Char3 Char,fn,f,footnote text"/>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ALTS FOOTNOTE Char,DNV-FT Char,Footnote Text Char1 Char,Footnote Text Char Char1 Char,Footnote Text Char4 Char Char Char,Footnote Text Char1 Char1 Char1 Char Char,Footnote Text Char Char1 Char1 Char Char Char,fn Char"/>
    <w:basedOn w:val="DefaultParagraphFont"/>
    <w:link w:val="FootnoteText"/>
    <w:rsid w:val="00CD1F81"/>
    <w:rPr>
      <w:rFonts w:eastAsia="Calibri"/>
      <w:sz w:val="16"/>
      <w:szCs w:val="16"/>
      <w14:cntxtAlts/>
    </w:rPr>
  </w:style>
  <w:style w:type="character" w:styleId="FootnoteReference">
    <w:name w:val="footnote reference"/>
    <w:aliases w:val="ECC Footnote number,Appel note de bas de p,Footnote Reference/,Footnote symbol,Footnote,Appel note de bas de p + (Asian) Batang,Black,(NECG) Footnote Reference,Nota,BVI fnr,SUPERS,(Footnote Reference),Voetnootverwijzing,o"/>
    <w:basedOn w:val="DefaultParagraphFont"/>
    <w:uiPriority w:val="99"/>
    <w:qFormat/>
    <w:rsid w:val="00DB17F9"/>
    <w:rPr>
      <w:rFonts w:ascii="Arial" w:hAnsi="Arial"/>
      <w:sz w:val="20"/>
      <w:vertAlign w:val="superscript"/>
    </w:rPr>
  </w:style>
  <w:style w:type="paragraph" w:styleId="Caption">
    <w:name w:val="caption"/>
    <w:aliases w:val="ECC Caption,Ca,Caption Char,Caption Char1 Char,Caption Char Char Char,cap Char Char Char,cap Char,cap"/>
    <w:next w:val="Normal"/>
    <w:link w:val="CaptionChar1"/>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uiPriority w:val="99"/>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unhideWhenUsed/>
    <w:locked/>
    <w:rsid w:val="00844380"/>
    <w:pPr>
      <w:spacing w:before="0" w:after="0"/>
      <w:jc w:val="left"/>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locked/>
    <w:rsid w:val="00844380"/>
    <w:rPr>
      <w:sz w:val="16"/>
      <w:szCs w:val="16"/>
    </w:rPr>
  </w:style>
  <w:style w:type="paragraph" w:styleId="CommentText">
    <w:name w:val="annotation text"/>
    <w:basedOn w:val="Normal"/>
    <w:link w:val="CommentTextChar"/>
    <w:unhideWhenUsed/>
    <w:locked/>
    <w:rsid w:val="00844380"/>
    <w:pPr>
      <w:spacing w:before="0" w:after="0"/>
      <w:jc w:val="left"/>
    </w:pPr>
    <w:rPr>
      <w:rFonts w:eastAsia="Times New Roman"/>
      <w:szCs w:val="20"/>
    </w:rPr>
  </w:style>
  <w:style w:type="character" w:customStyle="1" w:styleId="CommentTextChar">
    <w:name w:val="Comment Text Char"/>
    <w:basedOn w:val="DefaultParagraphFont"/>
    <w:link w:val="CommentText"/>
    <w:rsid w:val="00844380"/>
    <w:rPr>
      <w:lang w:val="en-GB"/>
    </w:rPr>
  </w:style>
  <w:style w:type="paragraph" w:styleId="CommentSubject">
    <w:name w:val="annotation subject"/>
    <w:basedOn w:val="CommentText"/>
    <w:next w:val="CommentText"/>
    <w:link w:val="CommentSubjectChar"/>
    <w:uiPriority w:val="99"/>
    <w:semiHidden/>
    <w:unhideWhenUsed/>
    <w:locked/>
    <w:rsid w:val="00844380"/>
    <w:rPr>
      <w:b/>
      <w:bCs/>
    </w:rPr>
  </w:style>
  <w:style w:type="character" w:customStyle="1" w:styleId="CommentSubjectChar">
    <w:name w:val="Comment Subject Char"/>
    <w:basedOn w:val="CommentTextChar"/>
    <w:link w:val="CommentSubject"/>
    <w:uiPriority w:val="99"/>
    <w:semiHidden/>
    <w:rsid w:val="00844380"/>
    <w:rPr>
      <w:b/>
      <w:bCs/>
      <w:lang w:val="en-GB"/>
    </w:rPr>
  </w:style>
  <w:style w:type="paragraph" w:styleId="Revision">
    <w:name w:val="Revision"/>
    <w:hidden/>
    <w:uiPriority w:val="99"/>
    <w:semiHidden/>
    <w:rsid w:val="00844380"/>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844380"/>
    <w:rPr>
      <w:color w:val="800080" w:themeColor="followedHyperlink"/>
      <w:u w:val="single"/>
    </w:rPr>
  </w:style>
  <w:style w:type="paragraph" w:styleId="NoSpacing">
    <w:name w:val="No Spacing"/>
    <w:uiPriority w:val="1"/>
    <w:semiHidden/>
    <w:qFormat/>
    <w:locked/>
    <w:rsid w:val="00844380"/>
    <w:pPr>
      <w:spacing w:before="0" w:after="0"/>
    </w:pPr>
    <w:rPr>
      <w:rFonts w:eastAsia="Calibri"/>
      <w:szCs w:val="22"/>
      <w:lang w:val="en-GB"/>
    </w:rPr>
  </w:style>
  <w:style w:type="character" w:styleId="PageNumber">
    <w:name w:val="page number"/>
    <w:basedOn w:val="DefaultParagraphFont"/>
    <w:uiPriority w:val="99"/>
    <w:semiHidden/>
    <w:unhideWhenUsed/>
    <w:locked/>
    <w:rsid w:val="00844380"/>
  </w:style>
  <w:style w:type="character" w:customStyle="1" w:styleId="Mention1">
    <w:name w:val="Mention1"/>
    <w:basedOn w:val="DefaultParagraphFont"/>
    <w:uiPriority w:val="99"/>
    <w:semiHidden/>
    <w:unhideWhenUsed/>
    <w:rsid w:val="00844380"/>
    <w:rPr>
      <w:color w:val="2B579A"/>
      <w:shd w:val="clear" w:color="auto" w:fill="E6E6E6"/>
    </w:rPr>
  </w:style>
  <w:style w:type="character" w:styleId="PlaceholderText">
    <w:name w:val="Placeholder Text"/>
    <w:basedOn w:val="DefaultParagraphFont"/>
    <w:uiPriority w:val="99"/>
    <w:semiHidden/>
    <w:locked/>
    <w:rsid w:val="00844380"/>
    <w:rPr>
      <w:color w:val="808080"/>
    </w:rPr>
  </w:style>
  <w:style w:type="table" w:customStyle="1" w:styleId="ColorfulGrid1">
    <w:name w:val="Colorful Grid1"/>
    <w:basedOn w:val="TableNormal"/>
    <w:uiPriority w:val="73"/>
    <w:locked/>
    <w:rsid w:val="00844380"/>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B1">
    <w:name w:val="B1+"/>
    <w:basedOn w:val="Normal"/>
    <w:rsid w:val="00844380"/>
    <w:pPr>
      <w:numPr>
        <w:numId w:val="11"/>
      </w:numPr>
      <w:spacing w:before="0" w:after="0"/>
    </w:pPr>
    <w:rPr>
      <w:rFonts w:eastAsia="Times New Roman"/>
      <w:szCs w:val="24"/>
    </w:rPr>
  </w:style>
  <w:style w:type="paragraph" w:customStyle="1" w:styleId="BL">
    <w:name w:val="BL"/>
    <w:basedOn w:val="Normal"/>
    <w:rsid w:val="00844380"/>
    <w:pPr>
      <w:numPr>
        <w:numId w:val="12"/>
      </w:numPr>
      <w:tabs>
        <w:tab w:val="left" w:pos="851"/>
      </w:tabs>
      <w:spacing w:before="0" w:after="0"/>
    </w:pPr>
    <w:rPr>
      <w:rFonts w:eastAsia="Times New Roman"/>
      <w:szCs w:val="24"/>
    </w:rPr>
  </w:style>
  <w:style w:type="paragraph" w:customStyle="1" w:styleId="FL">
    <w:name w:val="FL"/>
    <w:basedOn w:val="Normal"/>
    <w:rsid w:val="00844380"/>
    <w:pPr>
      <w:keepNext/>
      <w:keepLines/>
      <w:spacing w:before="60" w:after="0"/>
      <w:jc w:val="center"/>
    </w:pPr>
    <w:rPr>
      <w:rFonts w:eastAsia="Times New Roman"/>
      <w:b/>
      <w:szCs w:val="24"/>
    </w:rPr>
  </w:style>
  <w:style w:type="paragraph" w:customStyle="1" w:styleId="NF">
    <w:name w:val="NF"/>
    <w:basedOn w:val="Normal"/>
    <w:rsid w:val="00844380"/>
    <w:pPr>
      <w:keepNext/>
      <w:keepLines/>
      <w:spacing w:before="0" w:after="0"/>
      <w:ind w:left="1135" w:hanging="851"/>
    </w:pPr>
    <w:rPr>
      <w:rFonts w:eastAsia="Times New Roman"/>
      <w:sz w:val="18"/>
      <w:szCs w:val="24"/>
    </w:rPr>
  </w:style>
  <w:style w:type="paragraph" w:customStyle="1" w:styleId="TAN">
    <w:name w:val="TAN"/>
    <w:basedOn w:val="Normal"/>
    <w:rsid w:val="00844380"/>
    <w:pPr>
      <w:keepNext/>
      <w:keepLines/>
      <w:spacing w:before="0" w:after="0"/>
      <w:ind w:left="851" w:hanging="851"/>
    </w:pPr>
    <w:rPr>
      <w:rFonts w:eastAsia="Times New Roman"/>
      <w:sz w:val="18"/>
      <w:szCs w:val="24"/>
    </w:rPr>
  </w:style>
  <w:style w:type="paragraph" w:customStyle="1" w:styleId="TF">
    <w:name w:val="TF"/>
    <w:basedOn w:val="FL"/>
    <w:rsid w:val="00844380"/>
    <w:pPr>
      <w:keepNext w:val="0"/>
      <w:spacing w:before="0" w:after="240"/>
    </w:pPr>
  </w:style>
  <w:style w:type="character" w:customStyle="1" w:styleId="ECCParagraphZchn">
    <w:name w:val="ECC Paragraph Zchn"/>
    <w:basedOn w:val="DefaultParagraphFont"/>
    <w:locked/>
    <w:rsid w:val="00844380"/>
    <w:rPr>
      <w:rFonts w:ascii="Arial" w:hAnsi="Arial" w:cs="Times New Roman"/>
      <w:sz w:val="20"/>
      <w:szCs w:val="24"/>
    </w:rPr>
  </w:style>
  <w:style w:type="paragraph" w:customStyle="1" w:styleId="StyleBodyTextBefore6ptAfter6ptLinespacingsingle">
    <w:name w:val="Style Body Text + Before:  6 pt After:  6 pt Line spacing:  single"/>
    <w:basedOn w:val="BodyText"/>
    <w:rsid w:val="00844380"/>
    <w:pPr>
      <w:tabs>
        <w:tab w:val="left" w:pos="284"/>
      </w:tabs>
      <w:spacing w:before="120"/>
      <w:jc w:val="both"/>
    </w:pPr>
    <w:rPr>
      <w:rFonts w:ascii="Times New Roman" w:hAnsi="Times New Roman"/>
      <w:szCs w:val="20"/>
      <w:lang w:eastAsia="fr-FR"/>
    </w:rPr>
  </w:style>
  <w:style w:type="paragraph" w:styleId="BodyText">
    <w:name w:val="Body Text"/>
    <w:basedOn w:val="Normal"/>
    <w:link w:val="BodyTextChar"/>
    <w:uiPriority w:val="99"/>
    <w:unhideWhenUsed/>
    <w:locked/>
    <w:rsid w:val="00844380"/>
    <w:pPr>
      <w:spacing w:before="0" w:after="120"/>
      <w:jc w:val="left"/>
    </w:pPr>
    <w:rPr>
      <w:rFonts w:eastAsia="Times New Roman"/>
      <w:szCs w:val="24"/>
    </w:rPr>
  </w:style>
  <w:style w:type="character" w:customStyle="1" w:styleId="BodyTextChar">
    <w:name w:val="Body Text Char"/>
    <w:basedOn w:val="DefaultParagraphFont"/>
    <w:link w:val="BodyText"/>
    <w:uiPriority w:val="99"/>
    <w:rsid w:val="00844380"/>
    <w:rPr>
      <w:szCs w:val="24"/>
      <w:lang w:val="en-GB"/>
    </w:rPr>
  </w:style>
  <w:style w:type="character" w:customStyle="1" w:styleId="Heading1Char">
    <w:name w:val="Heading 1 Char"/>
    <w:aliases w:val="ECC Heading 1 Char"/>
    <w:basedOn w:val="DefaultParagraphFont"/>
    <w:link w:val="Heading1"/>
    <w:rsid w:val="00844380"/>
    <w:rPr>
      <w:rFonts w:cs="Arial"/>
      <w:b/>
      <w:bCs/>
      <w:caps/>
      <w:color w:val="D2232A"/>
      <w:kern w:val="32"/>
      <w:szCs w:val="32"/>
    </w:rPr>
  </w:style>
  <w:style w:type="character" w:customStyle="1" w:styleId="Heading2Char">
    <w:name w:val="Heading 2 Char"/>
    <w:aliases w:val="ECC Heading 2 Char"/>
    <w:basedOn w:val="DefaultParagraphFont"/>
    <w:link w:val="Heading2"/>
    <w:rsid w:val="00844380"/>
    <w:rPr>
      <w:rFonts w:cs="Arial"/>
      <w:b/>
      <w:bCs/>
      <w:iCs/>
      <w:caps/>
      <w:szCs w:val="28"/>
    </w:rPr>
  </w:style>
  <w:style w:type="paragraph" w:customStyle="1" w:styleId="enumlev1">
    <w:name w:val="enumlev1"/>
    <w:basedOn w:val="Normal"/>
    <w:link w:val="enumlev1Char"/>
    <w:rsid w:val="00844380"/>
    <w:pPr>
      <w:tabs>
        <w:tab w:val="left" w:pos="794"/>
        <w:tab w:val="left" w:pos="1191"/>
        <w:tab w:val="left" w:pos="1588"/>
        <w:tab w:val="left" w:pos="1985"/>
      </w:tabs>
      <w:overflowPunct w:val="0"/>
      <w:autoSpaceDE w:val="0"/>
      <w:autoSpaceDN w:val="0"/>
      <w:adjustRightInd w:val="0"/>
      <w:spacing w:before="80" w:after="0"/>
      <w:ind w:left="794" w:hanging="794"/>
      <w:textAlignment w:val="baseline"/>
    </w:pPr>
    <w:rPr>
      <w:rFonts w:ascii="Times New Roman" w:eastAsia="Times New Roman" w:hAnsi="Times New Roman"/>
      <w:sz w:val="24"/>
      <w:szCs w:val="20"/>
      <w:lang w:val="fr-FR"/>
    </w:rPr>
  </w:style>
  <w:style w:type="paragraph" w:customStyle="1" w:styleId="Equationlegend">
    <w:name w:val="Equation_legend"/>
    <w:basedOn w:val="NormalIndent"/>
    <w:rsid w:val="00844380"/>
    <w:pPr>
      <w:tabs>
        <w:tab w:val="right" w:pos="1701"/>
        <w:tab w:val="left" w:pos="1985"/>
      </w:tabs>
      <w:overflowPunct w:val="0"/>
      <w:autoSpaceDE w:val="0"/>
      <w:autoSpaceDN w:val="0"/>
      <w:adjustRightInd w:val="0"/>
      <w:spacing w:before="80"/>
      <w:ind w:left="1985" w:hanging="1985"/>
      <w:jc w:val="both"/>
      <w:textAlignment w:val="baseline"/>
    </w:pPr>
    <w:rPr>
      <w:rFonts w:ascii="Times New Roman" w:eastAsia="Times New Roman" w:hAnsi="Times New Roman"/>
      <w:sz w:val="24"/>
      <w:szCs w:val="20"/>
      <w:lang w:val="en-US" w:eastAsia="en-US"/>
    </w:rPr>
  </w:style>
  <w:style w:type="paragraph" w:customStyle="1" w:styleId="Reptitle">
    <w:name w:val="Rep_title"/>
    <w:basedOn w:val="Normal"/>
    <w:next w:val="Normal"/>
    <w:rsid w:val="00844380"/>
    <w:pPr>
      <w:keepNext/>
      <w:keepLines/>
      <w:tabs>
        <w:tab w:val="left" w:pos="794"/>
        <w:tab w:val="left" w:pos="1191"/>
        <w:tab w:val="left" w:pos="1588"/>
        <w:tab w:val="left" w:pos="1985"/>
      </w:tabs>
      <w:overflowPunct w:val="0"/>
      <w:autoSpaceDE w:val="0"/>
      <w:autoSpaceDN w:val="0"/>
      <w:adjustRightInd w:val="0"/>
      <w:spacing w:after="0"/>
      <w:jc w:val="center"/>
      <w:textAlignment w:val="baseline"/>
    </w:pPr>
    <w:rPr>
      <w:rFonts w:ascii="Times New Roman" w:eastAsia="Times New Roman" w:hAnsi="Times New Roman"/>
      <w:b/>
      <w:sz w:val="28"/>
      <w:szCs w:val="20"/>
      <w:lang w:val="fr-FR"/>
    </w:rPr>
  </w:style>
  <w:style w:type="character" w:customStyle="1" w:styleId="enumlev1Char">
    <w:name w:val="enumlev1 Char"/>
    <w:basedOn w:val="DefaultParagraphFont"/>
    <w:link w:val="enumlev1"/>
    <w:rsid w:val="00844380"/>
    <w:rPr>
      <w:rFonts w:ascii="Times New Roman" w:hAnsi="Times New Roman"/>
      <w:sz w:val="24"/>
      <w:lang w:val="fr-FR"/>
    </w:rPr>
  </w:style>
  <w:style w:type="paragraph" w:styleId="NormalIndent">
    <w:name w:val="Normal Indent"/>
    <w:basedOn w:val="Normal"/>
    <w:uiPriority w:val="99"/>
    <w:semiHidden/>
    <w:unhideWhenUsed/>
    <w:locked/>
    <w:rsid w:val="00844380"/>
    <w:pPr>
      <w:spacing w:before="0" w:after="0"/>
      <w:ind w:left="708"/>
      <w:jc w:val="left"/>
    </w:pPr>
    <w:rPr>
      <w:rFonts w:ascii="Calibri" w:eastAsiaTheme="minorHAnsi" w:hAnsi="Calibri"/>
      <w:sz w:val="22"/>
      <w:lang w:val="fr-FR" w:eastAsia="fr-FR"/>
    </w:rPr>
  </w:style>
  <w:style w:type="paragraph" w:customStyle="1" w:styleId="Rectitle">
    <w:name w:val="Rec_title"/>
    <w:basedOn w:val="Normal"/>
    <w:next w:val="Normal"/>
    <w:link w:val="Rectitle0"/>
    <w:rsid w:val="00844380"/>
    <w:pPr>
      <w:keepNext/>
      <w:keepLines/>
      <w:tabs>
        <w:tab w:val="left" w:pos="794"/>
        <w:tab w:val="left" w:pos="1191"/>
        <w:tab w:val="left" w:pos="1588"/>
        <w:tab w:val="left" w:pos="1985"/>
      </w:tabs>
      <w:overflowPunct w:val="0"/>
      <w:autoSpaceDE w:val="0"/>
      <w:autoSpaceDN w:val="0"/>
      <w:adjustRightInd w:val="0"/>
      <w:spacing w:after="0"/>
      <w:jc w:val="center"/>
      <w:textAlignment w:val="baseline"/>
    </w:pPr>
    <w:rPr>
      <w:rFonts w:ascii="Times New Roman" w:eastAsia="Times New Roman" w:hAnsi="Times New Roman"/>
      <w:b/>
      <w:sz w:val="28"/>
      <w:szCs w:val="20"/>
      <w:lang w:val="fr-FR"/>
    </w:rPr>
  </w:style>
  <w:style w:type="character" w:customStyle="1" w:styleId="Rectitle0">
    <w:name w:val="Rec_title Знак"/>
    <w:link w:val="Rectitle"/>
    <w:locked/>
    <w:rsid w:val="00844380"/>
    <w:rPr>
      <w:rFonts w:ascii="Times New Roman" w:hAnsi="Times New Roman"/>
      <w:b/>
      <w:sz w:val="28"/>
      <w:lang w:val="fr-FR"/>
    </w:rPr>
  </w:style>
  <w:style w:type="paragraph" w:customStyle="1" w:styleId="En-tte1">
    <w:name w:val="En-tête1"/>
    <w:basedOn w:val="Header"/>
    <w:rsid w:val="00844380"/>
    <w:pPr>
      <w:tabs>
        <w:tab w:val="clear" w:pos="4320"/>
        <w:tab w:val="clear" w:pos="8640"/>
        <w:tab w:val="center" w:pos="4536"/>
        <w:tab w:val="right" w:pos="9072"/>
      </w:tabs>
      <w:spacing w:before="0" w:after="0"/>
      <w:jc w:val="left"/>
    </w:pPr>
    <w:rPr>
      <w:rFonts w:eastAsia="Times New Roman"/>
      <w:sz w:val="22"/>
      <w:szCs w:val="20"/>
      <w:lang w:val="nb-NO" w:eastAsia="de-DE"/>
    </w:rPr>
  </w:style>
  <w:style w:type="paragraph" w:customStyle="1" w:styleId="Header1">
    <w:name w:val="Header1"/>
    <w:basedOn w:val="Header"/>
    <w:link w:val="HeaderZchnZchn"/>
    <w:rsid w:val="00844380"/>
    <w:pPr>
      <w:tabs>
        <w:tab w:val="clear" w:pos="4320"/>
        <w:tab w:val="clear" w:pos="8640"/>
        <w:tab w:val="center" w:pos="4536"/>
        <w:tab w:val="right" w:pos="9072"/>
      </w:tabs>
      <w:spacing w:before="60" w:after="0"/>
      <w:jc w:val="left"/>
    </w:pPr>
    <w:rPr>
      <w:rFonts w:eastAsia="Times New Roman"/>
      <w:sz w:val="22"/>
      <w:szCs w:val="20"/>
      <w:lang w:val="nb-NO" w:eastAsia="de-DE"/>
    </w:rPr>
  </w:style>
  <w:style w:type="character" w:customStyle="1" w:styleId="HeaderZchnZchn">
    <w:name w:val="Header Zchn Zchn"/>
    <w:link w:val="Header1"/>
    <w:rsid w:val="00844380"/>
    <w:rPr>
      <w:b/>
      <w:sz w:val="22"/>
      <w:lang w:val="nb-NO" w:eastAsia="de-DE"/>
    </w:rPr>
  </w:style>
  <w:style w:type="character" w:customStyle="1" w:styleId="HeaderChar">
    <w:name w:val="Header Char"/>
    <w:basedOn w:val="DefaultParagraphFont"/>
    <w:link w:val="Header"/>
    <w:uiPriority w:val="99"/>
    <w:rsid w:val="00844380"/>
    <w:rPr>
      <w:rFonts w:eastAsia="Calibri"/>
      <w:b/>
      <w:sz w:val="16"/>
      <w:szCs w:val="22"/>
      <w:lang w:val="en-GB"/>
    </w:rPr>
  </w:style>
  <w:style w:type="character" w:customStyle="1" w:styleId="exb1">
    <w:name w:val="exb1"/>
    <w:basedOn w:val="DefaultParagraphFont"/>
    <w:rsid w:val="00844380"/>
    <w:rPr>
      <w:color w:val="000000"/>
      <w:sz w:val="18"/>
      <w:szCs w:val="18"/>
    </w:rPr>
  </w:style>
  <w:style w:type="paragraph" w:customStyle="1" w:styleId="Equation">
    <w:name w:val="Equation"/>
    <w:basedOn w:val="Normal"/>
    <w:rsid w:val="00844380"/>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eastAsia="Times New Roman" w:hAnsi="Times New Roman"/>
      <w:sz w:val="24"/>
      <w:szCs w:val="20"/>
    </w:rPr>
  </w:style>
  <w:style w:type="paragraph" w:customStyle="1" w:styleId="Tabletext">
    <w:name w:val="Table_text"/>
    <w:basedOn w:val="Normal"/>
    <w:rsid w:val="0084438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Cs w:val="20"/>
    </w:rPr>
  </w:style>
  <w:style w:type="paragraph" w:customStyle="1" w:styleId="Tablehead">
    <w:name w:val="Table_head"/>
    <w:basedOn w:val="Tabletext"/>
    <w:next w:val="Tabletext"/>
    <w:rsid w:val="00844380"/>
    <w:pPr>
      <w:keepNext/>
      <w:spacing w:before="80" w:after="80"/>
      <w:jc w:val="center"/>
    </w:pPr>
    <w:rPr>
      <w:rFonts w:ascii="Times New Roman Bold" w:hAnsi="Times New Roman Bold"/>
      <w:b/>
    </w:rPr>
  </w:style>
  <w:style w:type="character" w:customStyle="1" w:styleId="Heading4Char">
    <w:name w:val="Heading 4 Char"/>
    <w:aliases w:val="ECC Heading 4 Char"/>
    <w:basedOn w:val="DefaultParagraphFont"/>
    <w:link w:val="Heading4"/>
    <w:rsid w:val="00844380"/>
    <w:rPr>
      <w:rFonts w:cs="Arial"/>
      <w:bCs/>
      <w:i/>
      <w:color w:val="D2232A"/>
      <w:szCs w:val="26"/>
    </w:rPr>
  </w:style>
  <w:style w:type="paragraph" w:customStyle="1" w:styleId="Kopfzeile1">
    <w:name w:val="Kopfzeile1"/>
    <w:basedOn w:val="Header"/>
    <w:rsid w:val="00844380"/>
    <w:pPr>
      <w:tabs>
        <w:tab w:val="clear" w:pos="4320"/>
        <w:tab w:val="clear" w:pos="8640"/>
        <w:tab w:val="center" w:pos="4536"/>
        <w:tab w:val="right" w:pos="9072"/>
      </w:tabs>
      <w:spacing w:before="0" w:after="0"/>
      <w:jc w:val="left"/>
    </w:pPr>
    <w:rPr>
      <w:rFonts w:eastAsia="Times New Roman"/>
      <w:sz w:val="22"/>
      <w:szCs w:val="20"/>
      <w:lang w:val="nb-NO" w:eastAsia="de-DE"/>
    </w:rPr>
  </w:style>
  <w:style w:type="paragraph" w:customStyle="1" w:styleId="ECCNumbered-LetteredList">
    <w:name w:val="ECC Numbered-Lettered List"/>
    <w:basedOn w:val="Normal"/>
    <w:qFormat/>
    <w:rsid w:val="00844380"/>
    <w:pPr>
      <w:numPr>
        <w:numId w:val="13"/>
      </w:numPr>
      <w:spacing w:before="0" w:after="0"/>
    </w:pPr>
    <w:rPr>
      <w:rFonts w:eastAsia="Times New Roman"/>
      <w:szCs w:val="24"/>
    </w:rPr>
  </w:style>
  <w:style w:type="numbering" w:customStyle="1" w:styleId="ECCNumbers-Letters">
    <w:name w:val="ECC Numbers-Letters"/>
    <w:uiPriority w:val="99"/>
    <w:rsid w:val="00844380"/>
    <w:pPr>
      <w:numPr>
        <w:numId w:val="13"/>
      </w:numPr>
    </w:pPr>
  </w:style>
  <w:style w:type="paragraph" w:customStyle="1" w:styleId="Paragraphe">
    <w:name w:val="Paragraphe"/>
    <w:basedOn w:val="Normal"/>
    <w:qFormat/>
    <w:rsid w:val="00844380"/>
    <w:pPr>
      <w:spacing w:before="0" w:after="0" w:line="320" w:lineRule="atLeast"/>
    </w:pPr>
    <w:rPr>
      <w:rFonts w:ascii="Trebuchet MS" w:eastAsia="Times New Roman" w:hAnsi="Trebuchet MS"/>
      <w:sz w:val="22"/>
      <w:lang w:val="fr-FR" w:eastAsia="fr-FR"/>
    </w:rPr>
  </w:style>
  <w:style w:type="character" w:customStyle="1" w:styleId="Heading3Char">
    <w:name w:val="Heading 3 Char"/>
    <w:aliases w:val="ECC Heading 3 Char"/>
    <w:basedOn w:val="DefaultParagraphFont"/>
    <w:link w:val="Heading3"/>
    <w:rsid w:val="00844380"/>
    <w:rPr>
      <w:rFonts w:cs="Arial"/>
      <w:b/>
      <w:bCs/>
      <w:szCs w:val="26"/>
    </w:rPr>
  </w:style>
  <w:style w:type="character" w:customStyle="1" w:styleId="UnresolvedMention1">
    <w:name w:val="Unresolved Mention1"/>
    <w:basedOn w:val="DefaultParagraphFont"/>
    <w:uiPriority w:val="99"/>
    <w:semiHidden/>
    <w:unhideWhenUsed/>
    <w:rsid w:val="00844380"/>
    <w:rPr>
      <w:color w:val="808080"/>
      <w:shd w:val="clear" w:color="auto" w:fill="E6E6E6"/>
    </w:rPr>
  </w:style>
  <w:style w:type="paragraph" w:customStyle="1" w:styleId="H6">
    <w:name w:val="H6"/>
    <w:basedOn w:val="Heading5"/>
    <w:next w:val="Normal"/>
    <w:rsid w:val="00844380"/>
    <w:pPr>
      <w:keepNext/>
      <w:keepLines/>
      <w:numPr>
        <w:ilvl w:val="0"/>
        <w:numId w:val="0"/>
      </w:numPr>
      <w:overflowPunct w:val="0"/>
      <w:autoSpaceDE w:val="0"/>
      <w:autoSpaceDN w:val="0"/>
      <w:adjustRightInd w:val="0"/>
      <w:spacing w:before="120" w:after="180"/>
      <w:ind w:left="1985" w:hanging="1985"/>
      <w:jc w:val="left"/>
      <w:textAlignment w:val="baseline"/>
      <w:outlineLvl w:val="9"/>
    </w:pPr>
    <w:rPr>
      <w:rFonts w:eastAsia="Times New Roman"/>
      <w:b w:val="0"/>
      <w:bCs w:val="0"/>
      <w:i w:val="0"/>
      <w:iCs w:val="0"/>
      <w:sz w:val="20"/>
      <w:szCs w:val="20"/>
    </w:rPr>
  </w:style>
  <w:style w:type="character" w:customStyle="1" w:styleId="UnresolvedMention2">
    <w:name w:val="Unresolved Mention2"/>
    <w:basedOn w:val="DefaultParagraphFont"/>
    <w:uiPriority w:val="99"/>
    <w:semiHidden/>
    <w:unhideWhenUsed/>
    <w:rsid w:val="00844380"/>
    <w:rPr>
      <w:color w:val="808080"/>
      <w:shd w:val="clear" w:color="auto" w:fill="E6E6E6"/>
    </w:rPr>
  </w:style>
  <w:style w:type="table" w:styleId="LightList-Accent2">
    <w:name w:val="Light List Accent 2"/>
    <w:basedOn w:val="TableNormal"/>
    <w:uiPriority w:val="61"/>
    <w:locked/>
    <w:rsid w:val="00844380"/>
    <w:pPr>
      <w:spacing w:before="0" w:after="0"/>
      <w:jc w:val="left"/>
    </w:pPr>
    <w:rPr>
      <w:rFonts w:ascii="Times New Roman" w:hAnsi="Times New Roman"/>
      <w:sz w:val="22"/>
      <w:szCs w:val="22"/>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CaptionChar1">
    <w:name w:val="Caption Char1"/>
    <w:aliases w:val="ECC Caption Char,Ca Char,Caption Char Char,Caption Char1 Char Char,Caption Char Char Char Char,cap Char Char Char Char,cap Char Char,cap Char1"/>
    <w:basedOn w:val="DefaultParagraphFont"/>
    <w:link w:val="Caption"/>
    <w:uiPriority w:val="99"/>
    <w:locked/>
    <w:rsid w:val="00844380"/>
    <w:rPr>
      <w:b/>
      <w:bCs/>
      <w:color w:val="D2232A"/>
    </w:rPr>
  </w:style>
  <w:style w:type="character" w:customStyle="1" w:styleId="UnresolvedMention3">
    <w:name w:val="Unresolved Mention3"/>
    <w:basedOn w:val="DefaultParagraphFont"/>
    <w:uiPriority w:val="99"/>
    <w:semiHidden/>
    <w:unhideWhenUsed/>
    <w:rsid w:val="00844380"/>
    <w:rPr>
      <w:color w:val="808080"/>
      <w:shd w:val="clear" w:color="auto" w:fill="E6E6E6"/>
    </w:rPr>
  </w:style>
  <w:style w:type="numbering" w:customStyle="1" w:styleId="NoList1">
    <w:name w:val="No List1"/>
    <w:next w:val="NoList"/>
    <w:uiPriority w:val="99"/>
    <w:semiHidden/>
    <w:unhideWhenUsed/>
    <w:rsid w:val="00844380"/>
  </w:style>
  <w:style w:type="table" w:customStyle="1" w:styleId="ColorfulGrid2">
    <w:name w:val="Colorful Grid2"/>
    <w:basedOn w:val="TableNormal"/>
    <w:next w:val="ColorfulGrid"/>
    <w:uiPriority w:val="73"/>
    <w:locked/>
    <w:rsid w:val="00844380"/>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locked/>
    <w:rsid w:val="00844380"/>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locked/>
    <w:rsid w:val="00844380"/>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844380"/>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1">
    <w:name w:val="ECC Table - red header1"/>
    <w:basedOn w:val="ECCTable-clean"/>
    <w:uiPriority w:val="99"/>
    <w:rsid w:val="00844380"/>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1">
    <w:name w:val="ECC Table - clean1"/>
    <w:uiPriority w:val="99"/>
    <w:rsid w:val="00844380"/>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TableGrid1">
    <w:name w:val="Table Grid1"/>
    <w:basedOn w:val="TableNormal"/>
    <w:next w:val="TableGrid"/>
    <w:locked/>
    <w:rsid w:val="0084438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uiPriority w:val="73"/>
    <w:locked/>
    <w:rsid w:val="00844380"/>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ghtList-Accent21">
    <w:name w:val="Light List - Accent 21"/>
    <w:basedOn w:val="TableNormal"/>
    <w:next w:val="LightList-Accent2"/>
    <w:uiPriority w:val="61"/>
    <w:locked/>
    <w:rsid w:val="00844380"/>
    <w:pPr>
      <w:spacing w:before="0" w:after="0"/>
      <w:jc w:val="left"/>
    </w:pPr>
    <w:rPr>
      <w:rFonts w:ascii="Times New Roman" w:hAnsi="Times New Roman"/>
      <w:sz w:val="22"/>
      <w:szCs w:val="22"/>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UnresolvedMention4">
    <w:name w:val="Unresolved Mention4"/>
    <w:basedOn w:val="DefaultParagraphFont"/>
    <w:uiPriority w:val="99"/>
    <w:semiHidden/>
    <w:unhideWhenUsed/>
    <w:rsid w:val="00844380"/>
    <w:rPr>
      <w:color w:val="605E5C"/>
      <w:shd w:val="clear" w:color="auto" w:fill="E1DFDD"/>
    </w:rPr>
  </w:style>
  <w:style w:type="character" w:customStyle="1" w:styleId="UnresolvedMention5">
    <w:name w:val="Unresolved Mention5"/>
    <w:basedOn w:val="DefaultParagraphFont"/>
    <w:uiPriority w:val="99"/>
    <w:semiHidden/>
    <w:unhideWhenUsed/>
    <w:rsid w:val="00844380"/>
    <w:rPr>
      <w:color w:val="605E5C"/>
      <w:shd w:val="clear" w:color="auto" w:fill="E1DFDD"/>
    </w:rPr>
  </w:style>
  <w:style w:type="paragraph" w:customStyle="1" w:styleId="ECCParBulleted">
    <w:name w:val="ECC Par Bulleted"/>
    <w:rsid w:val="00844380"/>
    <w:pPr>
      <w:numPr>
        <w:numId w:val="14"/>
      </w:numPr>
    </w:pPr>
  </w:style>
  <w:style w:type="paragraph" w:customStyle="1" w:styleId="Default">
    <w:name w:val="Default"/>
    <w:rsid w:val="00844380"/>
    <w:pPr>
      <w:autoSpaceDE w:val="0"/>
      <w:autoSpaceDN w:val="0"/>
      <w:adjustRightInd w:val="0"/>
      <w:spacing w:before="0" w:after="0"/>
      <w:jc w:val="left"/>
    </w:pPr>
    <w:rPr>
      <w:rFonts w:cs="Arial"/>
      <w:color w:val="000000"/>
      <w:sz w:val="24"/>
      <w:szCs w:val="24"/>
      <w:lang w:val="en-US"/>
    </w:rPr>
  </w:style>
  <w:style w:type="character" w:customStyle="1" w:styleId="MTEquationSection">
    <w:name w:val="MTEquationSection"/>
    <w:basedOn w:val="DefaultParagraphFont"/>
    <w:rsid w:val="00844380"/>
    <w:rPr>
      <w:vanish/>
      <w:color w:val="FF0000"/>
      <w:lang w:val="en-GB"/>
    </w:rPr>
  </w:style>
  <w:style w:type="paragraph" w:customStyle="1" w:styleId="MTDisplayEquation">
    <w:name w:val="MTDisplayEquation"/>
    <w:basedOn w:val="Normal"/>
    <w:next w:val="Normal"/>
    <w:link w:val="MTDisplayEquationChar"/>
    <w:rsid w:val="00844380"/>
    <w:pPr>
      <w:tabs>
        <w:tab w:val="center" w:pos="4820"/>
        <w:tab w:val="right" w:pos="9640"/>
      </w:tabs>
      <w:spacing w:before="0" w:after="0"/>
    </w:pPr>
    <w:rPr>
      <w:rFonts w:eastAsia="Times New Roman"/>
      <w:szCs w:val="24"/>
    </w:rPr>
  </w:style>
  <w:style w:type="character" w:customStyle="1" w:styleId="MTDisplayEquationChar">
    <w:name w:val="MTDisplayEquation Char"/>
    <w:basedOn w:val="DefaultParagraphFont"/>
    <w:link w:val="MTDisplayEquation"/>
    <w:rsid w:val="00844380"/>
    <w:rPr>
      <w:szCs w:val="24"/>
      <w:lang w:val="en-GB"/>
    </w:rPr>
  </w:style>
  <w:style w:type="character" w:customStyle="1" w:styleId="MTConvertedEquation">
    <w:name w:val="MTConvertedEquation"/>
    <w:basedOn w:val="DefaultParagraphFont"/>
    <w:rsid w:val="00844380"/>
    <w:rPr>
      <w:rFonts w:ascii="Cambria Math" w:hAnsi="Cambria Math"/>
      <w:i/>
    </w:rPr>
  </w:style>
  <w:style w:type="character" w:customStyle="1" w:styleId="UnresolvedMention6">
    <w:name w:val="Unresolved Mention6"/>
    <w:basedOn w:val="DefaultParagraphFont"/>
    <w:uiPriority w:val="99"/>
    <w:semiHidden/>
    <w:unhideWhenUsed/>
    <w:rsid w:val="00844380"/>
    <w:rPr>
      <w:color w:val="605E5C"/>
      <w:shd w:val="clear" w:color="auto" w:fill="E1DFDD"/>
    </w:rPr>
  </w:style>
  <w:style w:type="paragraph" w:customStyle="1" w:styleId="enum3">
    <w:name w:val="enum 3"/>
    <w:basedOn w:val="Normal"/>
    <w:rsid w:val="00844380"/>
    <w:pPr>
      <w:numPr>
        <w:numId w:val="15"/>
      </w:numPr>
      <w:tabs>
        <w:tab w:val="left" w:pos="1531"/>
        <w:tab w:val="left" w:pos="7371"/>
      </w:tabs>
      <w:spacing w:before="120" w:after="80" w:line="280" w:lineRule="atLeast"/>
    </w:pPr>
    <w:rPr>
      <w:rFonts w:ascii="Times New Roman" w:eastAsia="Times New Roman" w:hAnsi="Times New Roman"/>
      <w:sz w:val="22"/>
      <w:lang w:val="fr-FR" w:eastAsia="fr-FR"/>
    </w:rPr>
  </w:style>
  <w:style w:type="character" w:customStyle="1" w:styleId="UnresolvedMention7">
    <w:name w:val="Unresolved Mention7"/>
    <w:basedOn w:val="DefaultParagraphFont"/>
    <w:uiPriority w:val="99"/>
    <w:semiHidden/>
    <w:unhideWhenUsed/>
    <w:rsid w:val="00844380"/>
    <w:rPr>
      <w:color w:val="605E5C"/>
      <w:shd w:val="clear" w:color="auto" w:fill="E1DFDD"/>
    </w:rPr>
  </w:style>
  <w:style w:type="character" w:customStyle="1" w:styleId="UnresolvedMention8">
    <w:name w:val="Unresolved Mention8"/>
    <w:basedOn w:val="DefaultParagraphFont"/>
    <w:uiPriority w:val="99"/>
    <w:semiHidden/>
    <w:unhideWhenUsed/>
    <w:rsid w:val="00844380"/>
    <w:rPr>
      <w:color w:val="605E5C"/>
      <w:shd w:val="clear" w:color="auto" w:fill="E1DFDD"/>
    </w:rPr>
  </w:style>
  <w:style w:type="character" w:styleId="UnresolvedMention">
    <w:name w:val="Unresolved Mention"/>
    <w:basedOn w:val="DefaultParagraphFont"/>
    <w:uiPriority w:val="99"/>
    <w:semiHidden/>
    <w:unhideWhenUsed/>
    <w:rsid w:val="00844380"/>
    <w:rPr>
      <w:color w:val="605E5C"/>
      <w:shd w:val="clear" w:color="auto" w:fill="E1DFDD"/>
    </w:rPr>
  </w:style>
  <w:style w:type="character" w:customStyle="1" w:styleId="TitleChar">
    <w:name w:val="Title Char"/>
    <w:basedOn w:val="DefaultParagraphFont"/>
    <w:link w:val="Title"/>
    <w:uiPriority w:val="10"/>
    <w:rsid w:val="00844380"/>
    <w:rPr>
      <w:rFonts w:asciiTheme="majorHAnsi" w:eastAsiaTheme="majorEastAsia" w:hAnsiTheme="majorHAnsi" w:cstheme="majorBidi"/>
      <w:color w:val="17365D" w:themeColor="text2" w:themeShade="BF"/>
      <w:spacing w:val="5"/>
      <w:kern w:val="28"/>
      <w:sz w:val="52"/>
      <w:szCs w:val="52"/>
      <w:lang w:val="en-GB"/>
    </w:rPr>
  </w:style>
  <w:style w:type="paragraph" w:styleId="Title">
    <w:name w:val="Title"/>
    <w:basedOn w:val="Normal"/>
    <w:next w:val="Normal"/>
    <w:link w:val="TitleChar"/>
    <w:uiPriority w:val="10"/>
    <w:qFormat/>
    <w:locked/>
    <w:rsid w:val="00844380"/>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sid w:val="00844380"/>
    <w:rPr>
      <w:rFonts w:asciiTheme="majorHAnsi" w:eastAsiaTheme="majorEastAsia" w:hAnsiTheme="majorHAnsi" w:cstheme="majorBidi"/>
      <w:spacing w:val="-10"/>
      <w:kern w:val="28"/>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8241">
      <w:bodyDiv w:val="1"/>
      <w:marLeft w:val="0"/>
      <w:marRight w:val="0"/>
      <w:marTop w:val="0"/>
      <w:marBottom w:val="0"/>
      <w:divBdr>
        <w:top w:val="none" w:sz="0" w:space="0" w:color="auto"/>
        <w:left w:val="none" w:sz="0" w:space="0" w:color="auto"/>
        <w:bottom w:val="none" w:sz="0" w:space="0" w:color="auto"/>
        <w:right w:val="none" w:sz="0" w:space="0" w:color="auto"/>
      </w:divBdr>
      <w:divsChild>
        <w:div w:id="1307050151">
          <w:marLeft w:val="0"/>
          <w:marRight w:val="0"/>
          <w:marTop w:val="0"/>
          <w:marBottom w:val="0"/>
          <w:divBdr>
            <w:top w:val="none" w:sz="0" w:space="0" w:color="auto"/>
            <w:left w:val="none" w:sz="0" w:space="0" w:color="auto"/>
            <w:bottom w:val="none" w:sz="0" w:space="0" w:color="auto"/>
            <w:right w:val="none" w:sz="0" w:space="0" w:color="auto"/>
          </w:divBdr>
        </w:div>
      </w:divsChild>
    </w:div>
    <w:div w:id="7591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emf"/><Relationship Id="rId299" Type="http://schemas.openxmlformats.org/officeDocument/2006/relationships/oleObject" Target="embeddings/oleObject109.bin"/><Relationship Id="rId303" Type="http://schemas.openxmlformats.org/officeDocument/2006/relationships/oleObject" Target="embeddings/oleObject110.bin"/><Relationship Id="rId21" Type="http://schemas.openxmlformats.org/officeDocument/2006/relationships/image" Target="media/image10.wmf"/><Relationship Id="rId42" Type="http://schemas.openxmlformats.org/officeDocument/2006/relationships/oleObject" Target="embeddings/oleObject14.bin"/><Relationship Id="rId63" Type="http://schemas.openxmlformats.org/officeDocument/2006/relationships/image" Target="media/image32.wmf"/><Relationship Id="rId84" Type="http://schemas.openxmlformats.org/officeDocument/2006/relationships/image" Target="media/image44.wmf"/><Relationship Id="rId138" Type="http://schemas.openxmlformats.org/officeDocument/2006/relationships/image" Target="media/image77.wmf"/><Relationship Id="rId159" Type="http://schemas.openxmlformats.org/officeDocument/2006/relationships/oleObject" Target="embeddings/oleObject64.bin"/><Relationship Id="rId324" Type="http://schemas.openxmlformats.org/officeDocument/2006/relationships/header" Target="header1.xml"/><Relationship Id="rId170" Type="http://schemas.openxmlformats.org/officeDocument/2006/relationships/image" Target="media/image93.wmf"/><Relationship Id="rId191" Type="http://schemas.openxmlformats.org/officeDocument/2006/relationships/image" Target="media/image103.wmf"/><Relationship Id="rId205" Type="http://schemas.openxmlformats.org/officeDocument/2006/relationships/image" Target="media/image110.wmf"/><Relationship Id="rId226" Type="http://schemas.openxmlformats.org/officeDocument/2006/relationships/image" Target="media/image128.png"/><Relationship Id="rId247" Type="http://schemas.openxmlformats.org/officeDocument/2006/relationships/image" Target="media/image149.png"/><Relationship Id="rId107" Type="http://schemas.openxmlformats.org/officeDocument/2006/relationships/oleObject" Target="embeddings/oleObject41.bin"/><Relationship Id="rId268" Type="http://schemas.openxmlformats.org/officeDocument/2006/relationships/oleObject" Target="embeddings/oleObject94.bin"/><Relationship Id="rId289" Type="http://schemas.openxmlformats.org/officeDocument/2006/relationships/oleObject" Target="embeddings/oleObject104.bin"/><Relationship Id="rId11" Type="http://schemas.openxmlformats.org/officeDocument/2006/relationships/image" Target="media/image3.png"/><Relationship Id="rId32" Type="http://schemas.openxmlformats.org/officeDocument/2006/relationships/oleObject" Target="embeddings/oleObject9.bin"/><Relationship Id="rId53" Type="http://schemas.openxmlformats.org/officeDocument/2006/relationships/image" Target="media/image26.wmf"/><Relationship Id="rId74" Type="http://schemas.openxmlformats.org/officeDocument/2006/relationships/oleObject" Target="embeddings/oleObject29.bin"/><Relationship Id="rId128" Type="http://schemas.openxmlformats.org/officeDocument/2006/relationships/image" Target="media/image71.wmf"/><Relationship Id="rId149" Type="http://schemas.openxmlformats.org/officeDocument/2006/relationships/oleObject" Target="embeddings/oleObject59.bin"/><Relationship Id="rId314" Type="http://schemas.openxmlformats.org/officeDocument/2006/relationships/image" Target="media/image190.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88.wmf"/><Relationship Id="rId181" Type="http://schemas.openxmlformats.org/officeDocument/2006/relationships/oleObject" Target="embeddings/oleObject75.bin"/><Relationship Id="rId216" Type="http://schemas.openxmlformats.org/officeDocument/2006/relationships/image" Target="media/image118.png"/><Relationship Id="rId237" Type="http://schemas.openxmlformats.org/officeDocument/2006/relationships/image" Target="media/image139.png"/><Relationship Id="rId258" Type="http://schemas.openxmlformats.org/officeDocument/2006/relationships/package" Target="embeddings/Microsoft_Excel_Worksheet.xlsx"/><Relationship Id="rId279" Type="http://schemas.openxmlformats.org/officeDocument/2006/relationships/image" Target="media/image171.wmf"/><Relationship Id="rId22" Type="http://schemas.openxmlformats.org/officeDocument/2006/relationships/oleObject" Target="embeddings/oleObject4.bin"/><Relationship Id="rId43" Type="http://schemas.openxmlformats.org/officeDocument/2006/relationships/image" Target="media/image21.wmf"/><Relationship Id="rId64" Type="http://schemas.openxmlformats.org/officeDocument/2006/relationships/oleObject" Target="embeddings/oleObject24.bin"/><Relationship Id="rId118" Type="http://schemas.openxmlformats.org/officeDocument/2006/relationships/image" Target="media/image65.wmf"/><Relationship Id="rId139" Type="http://schemas.openxmlformats.org/officeDocument/2006/relationships/oleObject" Target="embeddings/oleObject54.bin"/><Relationship Id="rId290" Type="http://schemas.openxmlformats.org/officeDocument/2006/relationships/image" Target="media/image177.wmf"/><Relationship Id="rId304" Type="http://schemas.openxmlformats.org/officeDocument/2006/relationships/image" Target="media/image185.wmf"/><Relationship Id="rId325" Type="http://schemas.openxmlformats.org/officeDocument/2006/relationships/header" Target="header2.xml"/><Relationship Id="rId85" Type="http://schemas.openxmlformats.org/officeDocument/2006/relationships/oleObject" Target="embeddings/oleObject33.bin"/><Relationship Id="rId150" Type="http://schemas.openxmlformats.org/officeDocument/2006/relationships/image" Target="media/image83.wmf"/><Relationship Id="rId171" Type="http://schemas.openxmlformats.org/officeDocument/2006/relationships/oleObject" Target="embeddings/oleObject70.bin"/><Relationship Id="rId192" Type="http://schemas.openxmlformats.org/officeDocument/2006/relationships/oleObject" Target="embeddings/oleObject81.bin"/><Relationship Id="rId206" Type="http://schemas.openxmlformats.org/officeDocument/2006/relationships/oleObject" Target="embeddings/oleObject88.bin"/><Relationship Id="rId227" Type="http://schemas.openxmlformats.org/officeDocument/2006/relationships/image" Target="media/image129.png"/><Relationship Id="rId248" Type="http://schemas.openxmlformats.org/officeDocument/2006/relationships/image" Target="media/image150.png"/><Relationship Id="rId269" Type="http://schemas.openxmlformats.org/officeDocument/2006/relationships/image" Target="media/image166.wmf"/><Relationship Id="rId12" Type="http://schemas.openxmlformats.org/officeDocument/2006/relationships/image" Target="media/image4.png"/><Relationship Id="rId33" Type="http://schemas.openxmlformats.org/officeDocument/2006/relationships/image" Target="media/image16.wmf"/><Relationship Id="rId108" Type="http://schemas.openxmlformats.org/officeDocument/2006/relationships/image" Target="media/image59.emf"/><Relationship Id="rId129" Type="http://schemas.openxmlformats.org/officeDocument/2006/relationships/oleObject" Target="embeddings/oleObject50.bin"/><Relationship Id="rId280" Type="http://schemas.openxmlformats.org/officeDocument/2006/relationships/oleObject" Target="embeddings/oleObject100.bin"/><Relationship Id="rId315" Type="http://schemas.openxmlformats.org/officeDocument/2006/relationships/oleObject" Target="embeddings/oleObject116.bin"/><Relationship Id="rId54" Type="http://schemas.openxmlformats.org/officeDocument/2006/relationships/oleObject" Target="embeddings/oleObject20.bin"/><Relationship Id="rId75" Type="http://schemas.openxmlformats.org/officeDocument/2006/relationships/image" Target="media/image38.wmf"/><Relationship Id="rId96" Type="http://schemas.openxmlformats.org/officeDocument/2006/relationships/image" Target="media/image50.png"/><Relationship Id="rId140" Type="http://schemas.openxmlformats.org/officeDocument/2006/relationships/image" Target="media/image78.wmf"/><Relationship Id="rId161" Type="http://schemas.openxmlformats.org/officeDocument/2006/relationships/oleObject" Target="embeddings/oleObject65.bin"/><Relationship Id="rId182" Type="http://schemas.openxmlformats.org/officeDocument/2006/relationships/image" Target="media/image99.wmf"/><Relationship Id="rId217" Type="http://schemas.openxmlformats.org/officeDocument/2006/relationships/image" Target="media/image119.png"/><Relationship Id="rId6" Type="http://schemas.openxmlformats.org/officeDocument/2006/relationships/footnotes" Target="footnotes.xml"/><Relationship Id="rId238" Type="http://schemas.openxmlformats.org/officeDocument/2006/relationships/image" Target="media/image140.png"/><Relationship Id="rId259" Type="http://schemas.openxmlformats.org/officeDocument/2006/relationships/image" Target="media/image160.wmf"/><Relationship Id="rId23" Type="http://schemas.openxmlformats.org/officeDocument/2006/relationships/image" Target="media/image11.wmf"/><Relationship Id="rId119" Type="http://schemas.openxmlformats.org/officeDocument/2006/relationships/oleObject" Target="embeddings/oleObject46.bin"/><Relationship Id="rId270" Type="http://schemas.openxmlformats.org/officeDocument/2006/relationships/oleObject" Target="embeddings/oleObject95.bin"/><Relationship Id="rId291" Type="http://schemas.openxmlformats.org/officeDocument/2006/relationships/oleObject" Target="embeddings/oleObject105.bin"/><Relationship Id="rId305" Type="http://schemas.openxmlformats.org/officeDocument/2006/relationships/oleObject" Target="embeddings/oleObject111.bin"/><Relationship Id="rId326" Type="http://schemas.openxmlformats.org/officeDocument/2006/relationships/footer" Target="footer1.xml"/><Relationship Id="rId44" Type="http://schemas.openxmlformats.org/officeDocument/2006/relationships/oleObject" Target="embeddings/oleObject15.bin"/><Relationship Id="rId65" Type="http://schemas.openxmlformats.org/officeDocument/2006/relationships/image" Target="media/image33.wmf"/><Relationship Id="rId86" Type="http://schemas.openxmlformats.org/officeDocument/2006/relationships/image" Target="media/image45.wmf"/><Relationship Id="rId130" Type="http://schemas.openxmlformats.org/officeDocument/2006/relationships/image" Target="media/image72.wmf"/><Relationship Id="rId151" Type="http://schemas.openxmlformats.org/officeDocument/2006/relationships/oleObject" Target="embeddings/oleObject60.bin"/><Relationship Id="rId172" Type="http://schemas.openxmlformats.org/officeDocument/2006/relationships/image" Target="media/image94.wmf"/><Relationship Id="rId193" Type="http://schemas.openxmlformats.org/officeDocument/2006/relationships/image" Target="media/image104.wmf"/><Relationship Id="rId207" Type="http://schemas.openxmlformats.org/officeDocument/2006/relationships/image" Target="media/image111.wmf"/><Relationship Id="rId228" Type="http://schemas.openxmlformats.org/officeDocument/2006/relationships/image" Target="media/image130.jpeg"/><Relationship Id="rId249" Type="http://schemas.openxmlformats.org/officeDocument/2006/relationships/image" Target="media/image151.png"/><Relationship Id="rId13" Type="http://schemas.openxmlformats.org/officeDocument/2006/relationships/image" Target="media/image5.png"/><Relationship Id="rId109" Type="http://schemas.openxmlformats.org/officeDocument/2006/relationships/image" Target="media/image60.wmf"/><Relationship Id="rId260" Type="http://schemas.openxmlformats.org/officeDocument/2006/relationships/oleObject" Target="embeddings/oleObject91.bin"/><Relationship Id="rId281" Type="http://schemas.openxmlformats.org/officeDocument/2006/relationships/image" Target="media/image172.wmf"/><Relationship Id="rId316" Type="http://schemas.openxmlformats.org/officeDocument/2006/relationships/image" Target="media/image191.png"/><Relationship Id="rId34"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51.png"/><Relationship Id="rId120" Type="http://schemas.openxmlformats.org/officeDocument/2006/relationships/image" Target="media/image66.wmf"/><Relationship Id="rId141" Type="http://schemas.openxmlformats.org/officeDocument/2006/relationships/oleObject" Target="embeddings/oleObject55.bin"/><Relationship Id="rId7" Type="http://schemas.openxmlformats.org/officeDocument/2006/relationships/endnotes" Target="endnotes.xml"/><Relationship Id="rId162" Type="http://schemas.openxmlformats.org/officeDocument/2006/relationships/image" Target="media/image89.wmf"/><Relationship Id="rId183" Type="http://schemas.openxmlformats.org/officeDocument/2006/relationships/oleObject" Target="embeddings/oleObject76.bin"/><Relationship Id="rId218" Type="http://schemas.openxmlformats.org/officeDocument/2006/relationships/image" Target="media/image120.png"/><Relationship Id="rId239" Type="http://schemas.openxmlformats.org/officeDocument/2006/relationships/image" Target="media/image141.png"/><Relationship Id="rId250" Type="http://schemas.openxmlformats.org/officeDocument/2006/relationships/image" Target="media/image152.png"/><Relationship Id="rId271" Type="http://schemas.openxmlformats.org/officeDocument/2006/relationships/image" Target="media/image167.wmf"/><Relationship Id="rId292" Type="http://schemas.openxmlformats.org/officeDocument/2006/relationships/image" Target="media/image178.wmf"/><Relationship Id="rId306" Type="http://schemas.openxmlformats.org/officeDocument/2006/relationships/image" Target="media/image186.wmf"/><Relationship Id="rId24" Type="http://schemas.openxmlformats.org/officeDocument/2006/relationships/oleObject" Target="embeddings/oleObject5.bin"/><Relationship Id="rId45" Type="http://schemas.openxmlformats.org/officeDocument/2006/relationships/image" Target="media/image22.wmf"/><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oleObject" Target="embeddings/oleObject42.bin"/><Relationship Id="rId131" Type="http://schemas.openxmlformats.org/officeDocument/2006/relationships/oleObject" Target="embeddings/oleObject51.bin"/><Relationship Id="rId327" Type="http://schemas.openxmlformats.org/officeDocument/2006/relationships/footer" Target="footer2.xml"/><Relationship Id="rId152" Type="http://schemas.openxmlformats.org/officeDocument/2006/relationships/image" Target="media/image84.wmf"/><Relationship Id="rId173" Type="http://schemas.openxmlformats.org/officeDocument/2006/relationships/oleObject" Target="embeddings/oleObject71.bin"/><Relationship Id="rId194" Type="http://schemas.openxmlformats.org/officeDocument/2006/relationships/oleObject" Target="embeddings/oleObject82.bin"/><Relationship Id="rId208" Type="http://schemas.openxmlformats.org/officeDocument/2006/relationships/oleObject" Target="embeddings/oleObject89.bin"/><Relationship Id="rId229" Type="http://schemas.openxmlformats.org/officeDocument/2006/relationships/image" Target="media/image131.png"/><Relationship Id="rId240" Type="http://schemas.openxmlformats.org/officeDocument/2006/relationships/image" Target="media/image142.png"/><Relationship Id="rId261" Type="http://schemas.openxmlformats.org/officeDocument/2006/relationships/image" Target="media/image161.png"/><Relationship Id="rId14" Type="http://schemas.openxmlformats.org/officeDocument/2006/relationships/image" Target="media/image6.png"/><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image" Target="media/image39.png"/><Relationship Id="rId100" Type="http://schemas.openxmlformats.org/officeDocument/2006/relationships/oleObject" Target="embeddings/oleObject39.bin"/><Relationship Id="rId282" Type="http://schemas.openxmlformats.org/officeDocument/2006/relationships/oleObject" Target="embeddings/oleObject101.bin"/><Relationship Id="rId317" Type="http://schemas.openxmlformats.org/officeDocument/2006/relationships/image" Target="media/image192.png"/><Relationship Id="rId8" Type="http://schemas.openxmlformats.org/officeDocument/2006/relationships/image" Target="media/image1.emf"/><Relationship Id="rId51" Type="http://schemas.openxmlformats.org/officeDocument/2006/relationships/image" Target="media/image25.wmf"/><Relationship Id="rId72" Type="http://schemas.openxmlformats.org/officeDocument/2006/relationships/oleObject" Target="embeddings/oleObject28.bin"/><Relationship Id="rId93" Type="http://schemas.openxmlformats.org/officeDocument/2006/relationships/oleObject" Target="embeddings/oleObject37.bin"/><Relationship Id="rId98" Type="http://schemas.openxmlformats.org/officeDocument/2006/relationships/image" Target="media/image52.png"/><Relationship Id="rId121" Type="http://schemas.openxmlformats.org/officeDocument/2006/relationships/oleObject" Target="embeddings/oleObject47.bin"/><Relationship Id="rId142" Type="http://schemas.openxmlformats.org/officeDocument/2006/relationships/image" Target="media/image79.wmf"/><Relationship Id="rId163" Type="http://schemas.openxmlformats.org/officeDocument/2006/relationships/oleObject" Target="embeddings/oleObject66.bin"/><Relationship Id="rId184" Type="http://schemas.openxmlformats.org/officeDocument/2006/relationships/image" Target="media/image100.wmf"/><Relationship Id="rId189" Type="http://schemas.openxmlformats.org/officeDocument/2006/relationships/image" Target="media/image102.wmf"/><Relationship Id="rId219" Type="http://schemas.openxmlformats.org/officeDocument/2006/relationships/image" Target="media/image121.png"/><Relationship Id="rId3" Type="http://schemas.openxmlformats.org/officeDocument/2006/relationships/styles" Target="styles.xml"/><Relationship Id="rId214" Type="http://schemas.openxmlformats.org/officeDocument/2006/relationships/image" Target="media/image116.png"/><Relationship Id="rId230" Type="http://schemas.openxmlformats.org/officeDocument/2006/relationships/image" Target="media/image132.png"/><Relationship Id="rId235" Type="http://schemas.openxmlformats.org/officeDocument/2006/relationships/image" Target="media/image137.png"/><Relationship Id="rId251" Type="http://schemas.openxmlformats.org/officeDocument/2006/relationships/image" Target="media/image153.png"/><Relationship Id="rId256" Type="http://schemas.openxmlformats.org/officeDocument/2006/relationships/image" Target="media/image158.png"/><Relationship Id="rId277" Type="http://schemas.openxmlformats.org/officeDocument/2006/relationships/image" Target="media/image170.wmf"/><Relationship Id="rId298" Type="http://schemas.openxmlformats.org/officeDocument/2006/relationships/image" Target="media/image181.wmf"/><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image" Target="media/image34.wmf"/><Relationship Id="rId116" Type="http://schemas.openxmlformats.org/officeDocument/2006/relationships/oleObject" Target="embeddings/oleObject45.bin"/><Relationship Id="rId137" Type="http://schemas.openxmlformats.org/officeDocument/2006/relationships/oleObject" Target="embeddings/oleObject53.bin"/><Relationship Id="rId158" Type="http://schemas.openxmlformats.org/officeDocument/2006/relationships/image" Target="media/image87.wmf"/><Relationship Id="rId272" Type="http://schemas.openxmlformats.org/officeDocument/2006/relationships/oleObject" Target="embeddings/oleObject96.bin"/><Relationship Id="rId293" Type="http://schemas.openxmlformats.org/officeDocument/2006/relationships/oleObject" Target="embeddings/oleObject106.bin"/><Relationship Id="rId302" Type="http://schemas.openxmlformats.org/officeDocument/2006/relationships/image" Target="media/image184.wmf"/><Relationship Id="rId307" Type="http://schemas.openxmlformats.org/officeDocument/2006/relationships/oleObject" Target="embeddings/oleObject112.bin"/><Relationship Id="rId323" Type="http://schemas.openxmlformats.org/officeDocument/2006/relationships/oleObject" Target="embeddings/oleObject118.bin"/><Relationship Id="rId328" Type="http://schemas.openxmlformats.org/officeDocument/2006/relationships/header" Target="header3.xml"/><Relationship Id="rId20" Type="http://schemas.openxmlformats.org/officeDocument/2006/relationships/oleObject" Target="embeddings/oleObject3.bin"/><Relationship Id="rId41" Type="http://schemas.openxmlformats.org/officeDocument/2006/relationships/image" Target="media/image20.wmf"/><Relationship Id="rId62" Type="http://schemas.openxmlformats.org/officeDocument/2006/relationships/oleObject" Target="embeddings/oleObject23.bin"/><Relationship Id="rId83" Type="http://schemas.openxmlformats.org/officeDocument/2006/relationships/oleObject" Target="embeddings/oleObject32.bin"/><Relationship Id="rId88" Type="http://schemas.openxmlformats.org/officeDocument/2006/relationships/image" Target="media/image46.wmf"/><Relationship Id="rId111" Type="http://schemas.openxmlformats.org/officeDocument/2006/relationships/image" Target="media/image61.wmf"/><Relationship Id="rId132" Type="http://schemas.openxmlformats.org/officeDocument/2006/relationships/image" Target="media/image73.png"/><Relationship Id="rId153" Type="http://schemas.openxmlformats.org/officeDocument/2006/relationships/oleObject" Target="embeddings/oleObject61.bin"/><Relationship Id="rId174" Type="http://schemas.openxmlformats.org/officeDocument/2006/relationships/image" Target="media/image95.wmf"/><Relationship Id="rId179" Type="http://schemas.openxmlformats.org/officeDocument/2006/relationships/oleObject" Target="embeddings/oleObject74.bin"/><Relationship Id="rId195" Type="http://schemas.openxmlformats.org/officeDocument/2006/relationships/image" Target="media/image105.wmf"/><Relationship Id="rId209" Type="http://schemas.openxmlformats.org/officeDocument/2006/relationships/image" Target="media/image112.wmf"/><Relationship Id="rId190" Type="http://schemas.openxmlformats.org/officeDocument/2006/relationships/oleObject" Target="embeddings/oleObject80.bin"/><Relationship Id="rId204" Type="http://schemas.openxmlformats.org/officeDocument/2006/relationships/oleObject" Target="embeddings/oleObject87.bin"/><Relationship Id="rId220" Type="http://schemas.openxmlformats.org/officeDocument/2006/relationships/image" Target="media/image122.png"/><Relationship Id="rId225" Type="http://schemas.openxmlformats.org/officeDocument/2006/relationships/image" Target="media/image127.png"/><Relationship Id="rId241" Type="http://schemas.openxmlformats.org/officeDocument/2006/relationships/image" Target="media/image143.png"/><Relationship Id="rId246" Type="http://schemas.openxmlformats.org/officeDocument/2006/relationships/image" Target="media/image148.png"/><Relationship Id="rId267" Type="http://schemas.openxmlformats.org/officeDocument/2006/relationships/image" Target="media/image165.wmf"/><Relationship Id="rId288" Type="http://schemas.openxmlformats.org/officeDocument/2006/relationships/image" Target="media/image176.wmf"/><Relationship Id="rId15" Type="http://schemas.openxmlformats.org/officeDocument/2006/relationships/image" Target="media/image7.wmf"/><Relationship Id="rId36" Type="http://schemas.openxmlformats.org/officeDocument/2006/relationships/oleObject" Target="embeddings/oleObject11.bin"/><Relationship Id="rId57" Type="http://schemas.openxmlformats.org/officeDocument/2006/relationships/image" Target="media/image28.png"/><Relationship Id="rId106" Type="http://schemas.openxmlformats.org/officeDocument/2006/relationships/image" Target="media/image58.wmf"/><Relationship Id="rId127" Type="http://schemas.openxmlformats.org/officeDocument/2006/relationships/oleObject" Target="embeddings/oleObject49.bin"/><Relationship Id="rId262" Type="http://schemas.openxmlformats.org/officeDocument/2006/relationships/image" Target="media/image162.png"/><Relationship Id="rId283" Type="http://schemas.openxmlformats.org/officeDocument/2006/relationships/image" Target="media/image173.png"/><Relationship Id="rId313" Type="http://schemas.openxmlformats.org/officeDocument/2006/relationships/oleObject" Target="embeddings/oleObject115.bin"/><Relationship Id="rId318" Type="http://schemas.openxmlformats.org/officeDocument/2006/relationships/image" Target="media/image193.emf"/><Relationship Id="rId10" Type="http://schemas.openxmlformats.org/officeDocument/2006/relationships/image" Target="media/image2.emf"/><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image" Target="media/image40.png"/><Relationship Id="rId94" Type="http://schemas.openxmlformats.org/officeDocument/2006/relationships/image" Target="media/image49.wmf"/><Relationship Id="rId99" Type="http://schemas.openxmlformats.org/officeDocument/2006/relationships/image" Target="media/image53.wmf"/><Relationship Id="rId101" Type="http://schemas.openxmlformats.org/officeDocument/2006/relationships/image" Target="media/image54.emf"/><Relationship Id="rId122" Type="http://schemas.openxmlformats.org/officeDocument/2006/relationships/image" Target="media/image67.png"/><Relationship Id="rId143" Type="http://schemas.openxmlformats.org/officeDocument/2006/relationships/oleObject" Target="embeddings/oleObject56.bin"/><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oleObject" Target="embeddings/oleObject69.bin"/><Relationship Id="rId185"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package" Target="embeddings/Microsoft_PowerPoint_Slide.sldx"/><Relationship Id="rId180" Type="http://schemas.openxmlformats.org/officeDocument/2006/relationships/image" Target="media/image98.wmf"/><Relationship Id="rId210" Type="http://schemas.openxmlformats.org/officeDocument/2006/relationships/oleObject" Target="embeddings/oleObject90.bin"/><Relationship Id="rId215" Type="http://schemas.openxmlformats.org/officeDocument/2006/relationships/image" Target="media/image117.png"/><Relationship Id="rId236" Type="http://schemas.openxmlformats.org/officeDocument/2006/relationships/image" Target="media/image138.png"/><Relationship Id="rId257" Type="http://schemas.openxmlformats.org/officeDocument/2006/relationships/image" Target="media/image159.emf"/><Relationship Id="rId278" Type="http://schemas.openxmlformats.org/officeDocument/2006/relationships/oleObject" Target="embeddings/oleObject99.bin"/><Relationship Id="rId26" Type="http://schemas.openxmlformats.org/officeDocument/2006/relationships/oleObject" Target="embeddings/oleObject6.bin"/><Relationship Id="rId231" Type="http://schemas.openxmlformats.org/officeDocument/2006/relationships/image" Target="media/image133.png"/><Relationship Id="rId252" Type="http://schemas.openxmlformats.org/officeDocument/2006/relationships/image" Target="media/image154.png"/><Relationship Id="rId273" Type="http://schemas.openxmlformats.org/officeDocument/2006/relationships/image" Target="media/image168.wmf"/><Relationship Id="rId294" Type="http://schemas.openxmlformats.org/officeDocument/2006/relationships/image" Target="media/image179.wmf"/><Relationship Id="rId308" Type="http://schemas.openxmlformats.org/officeDocument/2006/relationships/image" Target="media/image187.wmf"/><Relationship Id="rId329" Type="http://schemas.openxmlformats.org/officeDocument/2006/relationships/footer" Target="footer3.xml"/><Relationship Id="rId47" Type="http://schemas.openxmlformats.org/officeDocument/2006/relationships/image" Target="media/image23.wmf"/><Relationship Id="rId68" Type="http://schemas.openxmlformats.org/officeDocument/2006/relationships/oleObject" Target="embeddings/oleObject26.bin"/><Relationship Id="rId89" Type="http://schemas.openxmlformats.org/officeDocument/2006/relationships/oleObject" Target="embeddings/oleObject35.bin"/><Relationship Id="rId112" Type="http://schemas.openxmlformats.org/officeDocument/2006/relationships/oleObject" Target="embeddings/oleObject43.bin"/><Relationship Id="rId133" Type="http://schemas.openxmlformats.org/officeDocument/2006/relationships/image" Target="media/image74.png"/><Relationship Id="rId154" Type="http://schemas.openxmlformats.org/officeDocument/2006/relationships/image" Target="media/image85.wmf"/><Relationship Id="rId175" Type="http://schemas.openxmlformats.org/officeDocument/2006/relationships/oleObject" Target="embeddings/oleObject72.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oleObject" Target="embeddings/oleObject1.bin"/><Relationship Id="rId221" Type="http://schemas.openxmlformats.org/officeDocument/2006/relationships/image" Target="media/image123.png"/><Relationship Id="rId242" Type="http://schemas.openxmlformats.org/officeDocument/2006/relationships/image" Target="media/image144.png"/><Relationship Id="rId263" Type="http://schemas.openxmlformats.org/officeDocument/2006/relationships/image" Target="media/image163.wmf"/><Relationship Id="rId284" Type="http://schemas.openxmlformats.org/officeDocument/2006/relationships/image" Target="media/image174.wmf"/><Relationship Id="rId319" Type="http://schemas.openxmlformats.org/officeDocument/2006/relationships/image" Target="media/image194.png"/><Relationship Id="rId37" Type="http://schemas.openxmlformats.org/officeDocument/2006/relationships/image" Target="media/image18.wmf"/><Relationship Id="rId58" Type="http://schemas.openxmlformats.org/officeDocument/2006/relationships/image" Target="media/image29.png"/><Relationship Id="rId79" Type="http://schemas.openxmlformats.org/officeDocument/2006/relationships/image" Target="media/image41.png"/><Relationship Id="rId102" Type="http://schemas.openxmlformats.org/officeDocument/2006/relationships/image" Target="media/image55.emf"/><Relationship Id="rId123" Type="http://schemas.openxmlformats.org/officeDocument/2006/relationships/image" Target="media/image68.png"/><Relationship Id="rId144" Type="http://schemas.openxmlformats.org/officeDocument/2006/relationships/image" Target="media/image80.wmf"/><Relationship Id="rId330" Type="http://schemas.openxmlformats.org/officeDocument/2006/relationships/fontTable" Target="fontTable.xml"/><Relationship Id="rId90" Type="http://schemas.openxmlformats.org/officeDocument/2006/relationships/image" Target="media/image47.wmf"/><Relationship Id="rId165" Type="http://schemas.openxmlformats.org/officeDocument/2006/relationships/oleObject" Target="embeddings/oleObject67.bin"/><Relationship Id="rId186" Type="http://schemas.openxmlformats.org/officeDocument/2006/relationships/oleObject" Target="embeddings/oleObject78.bin"/><Relationship Id="rId211" Type="http://schemas.openxmlformats.org/officeDocument/2006/relationships/image" Target="media/image113.png"/><Relationship Id="rId232" Type="http://schemas.openxmlformats.org/officeDocument/2006/relationships/image" Target="media/image134.png"/><Relationship Id="rId253" Type="http://schemas.openxmlformats.org/officeDocument/2006/relationships/image" Target="media/image155.jpg"/><Relationship Id="rId274" Type="http://schemas.openxmlformats.org/officeDocument/2006/relationships/oleObject" Target="embeddings/oleObject97.bin"/><Relationship Id="rId295" Type="http://schemas.openxmlformats.org/officeDocument/2006/relationships/oleObject" Target="embeddings/oleObject107.bin"/><Relationship Id="rId309" Type="http://schemas.openxmlformats.org/officeDocument/2006/relationships/oleObject" Target="embeddings/oleObject113.bin"/><Relationship Id="rId27" Type="http://schemas.openxmlformats.org/officeDocument/2006/relationships/image" Target="media/image13.wmf"/><Relationship Id="rId48" Type="http://schemas.openxmlformats.org/officeDocument/2006/relationships/oleObject" Target="embeddings/oleObject17.bin"/><Relationship Id="rId69" Type="http://schemas.openxmlformats.org/officeDocument/2006/relationships/image" Target="media/image35.wmf"/><Relationship Id="rId113" Type="http://schemas.openxmlformats.org/officeDocument/2006/relationships/image" Target="media/image62.wmf"/><Relationship Id="rId134" Type="http://schemas.openxmlformats.org/officeDocument/2006/relationships/image" Target="media/image75.wmf"/><Relationship Id="rId320" Type="http://schemas.openxmlformats.org/officeDocument/2006/relationships/image" Target="media/image195.wmf"/><Relationship Id="rId80" Type="http://schemas.openxmlformats.org/officeDocument/2006/relationships/image" Target="media/image42.wmf"/><Relationship Id="rId155" Type="http://schemas.openxmlformats.org/officeDocument/2006/relationships/oleObject" Target="embeddings/oleObject62.bin"/><Relationship Id="rId176" Type="http://schemas.openxmlformats.org/officeDocument/2006/relationships/image" Target="media/image96.wmf"/><Relationship Id="rId197" Type="http://schemas.openxmlformats.org/officeDocument/2006/relationships/image" Target="media/image106.wmf"/><Relationship Id="rId201" Type="http://schemas.openxmlformats.org/officeDocument/2006/relationships/image" Target="media/image108.wmf"/><Relationship Id="rId222" Type="http://schemas.openxmlformats.org/officeDocument/2006/relationships/image" Target="media/image124.png"/><Relationship Id="rId243" Type="http://schemas.openxmlformats.org/officeDocument/2006/relationships/image" Target="media/image145.emf"/><Relationship Id="rId264" Type="http://schemas.openxmlformats.org/officeDocument/2006/relationships/oleObject" Target="embeddings/oleObject92.bin"/><Relationship Id="rId285" Type="http://schemas.openxmlformats.org/officeDocument/2006/relationships/oleObject" Target="embeddings/oleObject102.bin"/><Relationship Id="rId17" Type="http://schemas.openxmlformats.org/officeDocument/2006/relationships/image" Target="media/image8.wmf"/><Relationship Id="rId38" Type="http://schemas.openxmlformats.org/officeDocument/2006/relationships/oleObject" Target="embeddings/oleObject12.bin"/><Relationship Id="rId59" Type="http://schemas.openxmlformats.org/officeDocument/2006/relationships/image" Target="media/image30.wmf"/><Relationship Id="rId103" Type="http://schemas.openxmlformats.org/officeDocument/2006/relationships/image" Target="media/image56.wmf"/><Relationship Id="rId124" Type="http://schemas.openxmlformats.org/officeDocument/2006/relationships/image" Target="media/image69.wmf"/><Relationship Id="rId310" Type="http://schemas.openxmlformats.org/officeDocument/2006/relationships/image" Target="media/image188.wmf"/><Relationship Id="rId70" Type="http://schemas.openxmlformats.org/officeDocument/2006/relationships/oleObject" Target="embeddings/oleObject27.bin"/><Relationship Id="rId91" Type="http://schemas.openxmlformats.org/officeDocument/2006/relationships/oleObject" Target="embeddings/oleObject36.bin"/><Relationship Id="rId145" Type="http://schemas.openxmlformats.org/officeDocument/2006/relationships/oleObject" Target="embeddings/oleObject57.bin"/><Relationship Id="rId166" Type="http://schemas.openxmlformats.org/officeDocument/2006/relationships/image" Target="media/image91.wmf"/><Relationship Id="rId187" Type="http://schemas.openxmlformats.org/officeDocument/2006/relationships/image" Target="media/image101.wmf"/><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14.png"/><Relationship Id="rId233" Type="http://schemas.openxmlformats.org/officeDocument/2006/relationships/image" Target="media/image135.png"/><Relationship Id="rId254" Type="http://schemas.openxmlformats.org/officeDocument/2006/relationships/image" Target="media/image156.png"/><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oleObject" Target="embeddings/oleObject44.bin"/><Relationship Id="rId275" Type="http://schemas.openxmlformats.org/officeDocument/2006/relationships/image" Target="media/image169.wmf"/><Relationship Id="rId296" Type="http://schemas.openxmlformats.org/officeDocument/2006/relationships/image" Target="media/image180.wmf"/><Relationship Id="rId300" Type="http://schemas.openxmlformats.org/officeDocument/2006/relationships/image" Target="media/image182.emf"/><Relationship Id="rId60" Type="http://schemas.openxmlformats.org/officeDocument/2006/relationships/oleObject" Target="embeddings/oleObject22.bin"/><Relationship Id="rId81" Type="http://schemas.openxmlformats.org/officeDocument/2006/relationships/oleObject" Target="embeddings/oleObject31.bin"/><Relationship Id="rId135" Type="http://schemas.openxmlformats.org/officeDocument/2006/relationships/oleObject" Target="embeddings/oleObject52.bin"/><Relationship Id="rId156" Type="http://schemas.openxmlformats.org/officeDocument/2006/relationships/image" Target="media/image86.wmf"/><Relationship Id="rId177" Type="http://schemas.openxmlformats.org/officeDocument/2006/relationships/oleObject" Target="embeddings/oleObject73.bin"/><Relationship Id="rId198" Type="http://schemas.openxmlformats.org/officeDocument/2006/relationships/oleObject" Target="embeddings/oleObject84.bin"/><Relationship Id="rId321" Type="http://schemas.openxmlformats.org/officeDocument/2006/relationships/oleObject" Target="embeddings/oleObject117.bin"/><Relationship Id="rId202" Type="http://schemas.openxmlformats.org/officeDocument/2006/relationships/oleObject" Target="embeddings/oleObject86.bin"/><Relationship Id="rId223" Type="http://schemas.openxmlformats.org/officeDocument/2006/relationships/image" Target="media/image125.png"/><Relationship Id="rId244" Type="http://schemas.openxmlformats.org/officeDocument/2006/relationships/image" Target="media/image146.png"/><Relationship Id="rId18" Type="http://schemas.openxmlformats.org/officeDocument/2006/relationships/oleObject" Target="embeddings/oleObject2.bin"/><Relationship Id="rId39" Type="http://schemas.openxmlformats.org/officeDocument/2006/relationships/image" Target="media/image19.wmf"/><Relationship Id="rId265" Type="http://schemas.openxmlformats.org/officeDocument/2006/relationships/image" Target="media/image164.wmf"/><Relationship Id="rId286" Type="http://schemas.openxmlformats.org/officeDocument/2006/relationships/image" Target="media/image175.wmf"/><Relationship Id="rId50" Type="http://schemas.openxmlformats.org/officeDocument/2006/relationships/oleObject" Target="embeddings/oleObject18.bin"/><Relationship Id="rId104" Type="http://schemas.openxmlformats.org/officeDocument/2006/relationships/oleObject" Target="embeddings/oleObject40.bin"/><Relationship Id="rId125" Type="http://schemas.openxmlformats.org/officeDocument/2006/relationships/oleObject" Target="embeddings/oleObject48.bin"/><Relationship Id="rId146" Type="http://schemas.openxmlformats.org/officeDocument/2006/relationships/image" Target="media/image81.wmf"/><Relationship Id="rId167" Type="http://schemas.openxmlformats.org/officeDocument/2006/relationships/oleObject" Target="embeddings/oleObject68.bin"/><Relationship Id="rId188" Type="http://schemas.openxmlformats.org/officeDocument/2006/relationships/oleObject" Target="embeddings/oleObject79.bin"/><Relationship Id="rId311" Type="http://schemas.openxmlformats.org/officeDocument/2006/relationships/oleObject" Target="embeddings/oleObject114.bin"/><Relationship Id="rId71" Type="http://schemas.openxmlformats.org/officeDocument/2006/relationships/image" Target="media/image36.wmf"/><Relationship Id="rId92" Type="http://schemas.openxmlformats.org/officeDocument/2006/relationships/image" Target="media/image48.wmf"/><Relationship Id="rId213" Type="http://schemas.openxmlformats.org/officeDocument/2006/relationships/image" Target="media/image115.png"/><Relationship Id="rId234" Type="http://schemas.openxmlformats.org/officeDocument/2006/relationships/image" Target="media/image136.png"/><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57.jpeg"/><Relationship Id="rId276" Type="http://schemas.openxmlformats.org/officeDocument/2006/relationships/oleObject" Target="embeddings/oleObject98.bin"/><Relationship Id="rId297" Type="http://schemas.openxmlformats.org/officeDocument/2006/relationships/oleObject" Target="embeddings/oleObject108.bin"/><Relationship Id="rId40" Type="http://schemas.openxmlformats.org/officeDocument/2006/relationships/oleObject" Target="embeddings/oleObject13.bin"/><Relationship Id="rId115" Type="http://schemas.openxmlformats.org/officeDocument/2006/relationships/image" Target="media/image63.wmf"/><Relationship Id="rId136" Type="http://schemas.openxmlformats.org/officeDocument/2006/relationships/image" Target="media/image76.wmf"/><Relationship Id="rId157" Type="http://schemas.openxmlformats.org/officeDocument/2006/relationships/oleObject" Target="embeddings/oleObject63.bin"/><Relationship Id="rId178" Type="http://schemas.openxmlformats.org/officeDocument/2006/relationships/image" Target="media/image97.wmf"/><Relationship Id="rId301" Type="http://schemas.openxmlformats.org/officeDocument/2006/relationships/image" Target="media/image183.png"/><Relationship Id="rId322" Type="http://schemas.openxmlformats.org/officeDocument/2006/relationships/image" Target="media/image196.wmf"/><Relationship Id="rId61" Type="http://schemas.openxmlformats.org/officeDocument/2006/relationships/image" Target="media/image31.wmf"/><Relationship Id="rId82" Type="http://schemas.openxmlformats.org/officeDocument/2006/relationships/image" Target="media/image43.wmf"/><Relationship Id="rId199" Type="http://schemas.openxmlformats.org/officeDocument/2006/relationships/image" Target="media/image107.wmf"/><Relationship Id="rId203" Type="http://schemas.openxmlformats.org/officeDocument/2006/relationships/image" Target="media/image109.wmf"/><Relationship Id="rId19" Type="http://schemas.openxmlformats.org/officeDocument/2006/relationships/image" Target="media/image9.wmf"/><Relationship Id="rId224" Type="http://schemas.openxmlformats.org/officeDocument/2006/relationships/image" Target="media/image126.png"/><Relationship Id="rId245" Type="http://schemas.openxmlformats.org/officeDocument/2006/relationships/image" Target="media/image147.png"/><Relationship Id="rId266" Type="http://schemas.openxmlformats.org/officeDocument/2006/relationships/oleObject" Target="embeddings/oleObject93.bin"/><Relationship Id="rId287" Type="http://schemas.openxmlformats.org/officeDocument/2006/relationships/oleObject" Target="embeddings/oleObject103.bin"/><Relationship Id="rId30" Type="http://schemas.openxmlformats.org/officeDocument/2006/relationships/oleObject" Target="embeddings/oleObject8.bin"/><Relationship Id="rId105" Type="http://schemas.openxmlformats.org/officeDocument/2006/relationships/image" Target="media/image57.png"/><Relationship Id="rId126" Type="http://schemas.openxmlformats.org/officeDocument/2006/relationships/image" Target="media/image70.wmf"/><Relationship Id="rId147" Type="http://schemas.openxmlformats.org/officeDocument/2006/relationships/oleObject" Target="embeddings/oleObject58.bin"/><Relationship Id="rId168" Type="http://schemas.openxmlformats.org/officeDocument/2006/relationships/image" Target="media/image92.wmf"/><Relationship Id="rId312" Type="http://schemas.openxmlformats.org/officeDocument/2006/relationships/image" Target="media/image189.wmf"/></Relationships>
</file>

<file path=word/_rels/footnotes.xml.rels><?xml version="1.0" encoding="UTF-8" standalone="yes"?>
<Relationships xmlns="http://schemas.openxmlformats.org/package/2006/relationships"><Relationship Id="rId3" Type="http://schemas.openxmlformats.org/officeDocument/2006/relationships/hyperlink" Target="https://ecocfl.cept.org/display/SH/SEAMCAT+Handbook" TargetMode="External"/><Relationship Id="rId2" Type="http://schemas.openxmlformats.org/officeDocument/2006/relationships/hyperlink" Target="http://www.seamcat.org" TargetMode="External"/><Relationship Id="rId1" Type="http://schemas.openxmlformats.org/officeDocument/2006/relationships/hyperlink" Target="https://cept.org/files/6682/MoU%20ECC%20and%20ETSI%20-%20update%202016.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98.emf"/><Relationship Id="rId1" Type="http://schemas.openxmlformats.org/officeDocument/2006/relationships/image" Target="media/image19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6).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23C3-7E43-4B71-87C8-A066E447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(6)</Template>
  <TotalTime>3</TotalTime>
  <Pages>139</Pages>
  <Words>44695</Words>
  <Characters>272642</Characters>
  <Application>Microsoft Office Word</Application>
  <DocSecurity>0</DocSecurity>
  <Lines>2272</Lines>
  <Paragraphs>633</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316704</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subject/>
  <dc:creator>eco</dc:creator>
  <cp:keywords/>
  <dc:description/>
  <cp:lastModifiedBy>eco</cp:lastModifiedBy>
  <cp:revision>4</cp:revision>
  <cp:lastPrinted>1901-01-01T00:00:00Z</cp:lastPrinted>
  <dcterms:created xsi:type="dcterms:W3CDTF">2020-02-06T14:32:00Z</dcterms:created>
  <dcterms:modified xsi:type="dcterms:W3CDTF">2020-02-06T14:33:00Z</dcterms:modified>
  <cp:category>protected templates</cp:category>
  <cp:contentStatus>Revision 24.10.2014</cp:contentStatus>
</cp:coreProperties>
</file>